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D4" w:rsidRDefault="00E44FD4" w:rsidP="0047059F">
      <w:pPr>
        <w:ind w:right="-288"/>
      </w:pPr>
      <w:r>
        <w:rPr>
          <w:noProof/>
        </w:rPr>
        <w:pict>
          <v:shapetype id="_x0000_t202" coordsize="21600,21600" o:spt="202" path="m,l,21600r21600,l21600,xe">
            <v:stroke joinstyle="miter"/>
            <v:path gradientshapeok="t" o:connecttype="rect"/>
          </v:shapetype>
          <v:shape id="_x0000_s1026" type="#_x0000_t202" style="position:absolute;margin-left:162pt;margin-top:511.1pt;width:410.9pt;height:121.6pt;z-index:251656704" filled="f" fillcolor="#bbe0e3" stroked="f">
            <v:textbox style="mso-fit-shape-to-text:t" inset="2.98264mm,1.49133mm,2.98264mm,1.49133mm">
              <w:txbxContent>
                <w:p w:rsidR="00E44FD4" w:rsidRDefault="00E44FD4" w:rsidP="0047059F">
                  <w:pPr>
                    <w:autoSpaceDE w:val="0"/>
                    <w:autoSpaceDN w:val="0"/>
                    <w:adjustRightInd w:val="0"/>
                    <w:rPr>
                      <w:rFonts w:eastAsia="MS PGothic"/>
                      <w:b/>
                      <w:bCs/>
                      <w:color w:val="000000"/>
                      <w:sz w:val="46"/>
                      <w:szCs w:val="46"/>
                    </w:rPr>
                  </w:pPr>
                  <w:r>
                    <w:rPr>
                      <w:rFonts w:eastAsia="MS PGothic"/>
                      <w:b/>
                      <w:bCs/>
                      <w:color w:val="000000"/>
                      <w:sz w:val="46"/>
                      <w:szCs w:val="46"/>
                    </w:rPr>
                    <w:t xml:space="preserve">United States Mint </w:t>
                  </w:r>
                </w:p>
                <w:p w:rsidR="00E44FD4" w:rsidRPr="00B04827" w:rsidRDefault="00E44FD4" w:rsidP="0047059F">
                  <w:pPr>
                    <w:autoSpaceDE w:val="0"/>
                    <w:autoSpaceDN w:val="0"/>
                    <w:adjustRightInd w:val="0"/>
                    <w:rPr>
                      <w:rFonts w:eastAsia="MS PGothic"/>
                      <w:color w:val="000000"/>
                      <w:sz w:val="56"/>
                      <w:szCs w:val="56"/>
                    </w:rPr>
                  </w:pPr>
                  <w:r>
                    <w:rPr>
                      <w:rFonts w:eastAsia="MS PGothic"/>
                      <w:b/>
                      <w:bCs/>
                      <w:color w:val="000000"/>
                      <w:sz w:val="46"/>
                      <w:szCs w:val="46"/>
                    </w:rPr>
                    <w:t>New Customer Acquisition Research</w:t>
                  </w:r>
                  <w:r w:rsidRPr="00B04827">
                    <w:rPr>
                      <w:rFonts w:eastAsia="MS PGothic"/>
                      <w:color w:val="000000"/>
                      <w:sz w:val="56"/>
                      <w:szCs w:val="56"/>
                    </w:rPr>
                    <w:t xml:space="preserve"> </w:t>
                  </w:r>
                </w:p>
                <w:p w:rsidR="00E44FD4" w:rsidRPr="0057033D" w:rsidRDefault="00E44FD4" w:rsidP="0047059F">
                  <w:pPr>
                    <w:autoSpaceDE w:val="0"/>
                    <w:autoSpaceDN w:val="0"/>
                    <w:adjustRightInd w:val="0"/>
                    <w:spacing w:line="280" w:lineRule="exact"/>
                    <w:rPr>
                      <w:rFonts w:eastAsia="MS PGothic"/>
                      <w:color w:val="000000"/>
                      <w:sz w:val="28"/>
                      <w:szCs w:val="28"/>
                    </w:rPr>
                  </w:pPr>
                </w:p>
                <w:p w:rsidR="00E44FD4" w:rsidRPr="003C7EA1" w:rsidRDefault="00E44FD4" w:rsidP="0047059F">
                  <w:pPr>
                    <w:autoSpaceDE w:val="0"/>
                    <w:autoSpaceDN w:val="0"/>
                    <w:adjustRightInd w:val="0"/>
                    <w:rPr>
                      <w:rFonts w:eastAsia="MS PGothic"/>
                      <w:i/>
                      <w:iCs/>
                      <w:color w:val="000000"/>
                      <w:sz w:val="42"/>
                      <w:szCs w:val="42"/>
                      <w:lang w:val="fr-FR"/>
                    </w:rPr>
                  </w:pPr>
                  <w:r w:rsidRPr="003C7EA1">
                    <w:rPr>
                      <w:rFonts w:eastAsia="MS PGothic"/>
                      <w:i/>
                      <w:iCs/>
                      <w:color w:val="000000"/>
                      <w:sz w:val="38"/>
                      <w:szCs w:val="38"/>
                      <w:lang w:val="fr-FR"/>
                    </w:rPr>
                    <w:t xml:space="preserve">Proposed </w:t>
                  </w:r>
                  <w:r>
                    <w:rPr>
                      <w:rFonts w:eastAsia="MS PGothic"/>
                      <w:i/>
                      <w:iCs/>
                      <w:color w:val="000000"/>
                      <w:sz w:val="38"/>
                      <w:szCs w:val="38"/>
                      <w:lang w:val="fr-FR"/>
                    </w:rPr>
                    <w:t>Customer and Non-Customer Research</w:t>
                  </w:r>
                </w:p>
                <w:p w:rsidR="00E44FD4" w:rsidRPr="003C7EA1" w:rsidRDefault="00E44FD4" w:rsidP="0047059F">
                  <w:pPr>
                    <w:autoSpaceDE w:val="0"/>
                    <w:autoSpaceDN w:val="0"/>
                    <w:adjustRightInd w:val="0"/>
                    <w:spacing w:line="280" w:lineRule="exact"/>
                    <w:rPr>
                      <w:rFonts w:eastAsia="MS PGothic"/>
                      <w:color w:val="000000"/>
                      <w:sz w:val="28"/>
                      <w:szCs w:val="28"/>
                      <w:lang w:val="fr-FR"/>
                    </w:rPr>
                  </w:pPr>
                </w:p>
                <w:p w:rsidR="00E44FD4" w:rsidRPr="003C7EA1" w:rsidRDefault="00E44FD4" w:rsidP="0047059F">
                  <w:pPr>
                    <w:autoSpaceDE w:val="0"/>
                    <w:autoSpaceDN w:val="0"/>
                    <w:adjustRightInd w:val="0"/>
                    <w:rPr>
                      <w:rFonts w:eastAsia="MS PGothic"/>
                      <w:color w:val="000000"/>
                      <w:sz w:val="56"/>
                      <w:szCs w:val="56"/>
                      <w:lang w:val="fr-FR"/>
                    </w:rPr>
                  </w:pPr>
                  <w:r w:rsidRPr="00476035">
                    <w:rPr>
                      <w:rFonts w:eastAsia="MS PGothic"/>
                      <w:color w:val="000000"/>
                      <w:sz w:val="26"/>
                      <w:szCs w:val="26"/>
                    </w:rPr>
                    <w:t>October</w:t>
                  </w:r>
                  <w:r>
                    <w:rPr>
                      <w:rFonts w:eastAsia="MS PGothic"/>
                      <w:color w:val="000000"/>
                      <w:sz w:val="26"/>
                      <w:szCs w:val="26"/>
                      <w:lang w:val="fr-FR"/>
                    </w:rPr>
                    <w:t xml:space="preserve"> 21,</w:t>
                  </w:r>
                  <w:r w:rsidRPr="003C7EA1">
                    <w:rPr>
                      <w:rFonts w:eastAsia="MS PGothic"/>
                      <w:color w:val="000000"/>
                      <w:sz w:val="26"/>
                      <w:szCs w:val="26"/>
                      <w:lang w:val="fr-FR"/>
                    </w:rPr>
                    <w:t xml:space="preserve"> 2010</w:t>
                  </w:r>
                </w:p>
              </w:txbxContent>
            </v:textbox>
          </v:shape>
        </w:pict>
      </w:r>
      <w:r>
        <w:rPr>
          <w:noProof/>
        </w:rPr>
        <w:pict>
          <v:line id="_x0000_s1027" style="position:absolute;z-index:251658752;mso-wrap-style:none;v-text-anchor:middle" from="-.8pt,698.2pt" to="611.05pt,698.2pt" strokecolor="#a8794f" strokeweight="1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margin-left:383.85pt;margin-top:716.45pt;width:191.25pt;height:56.75pt;z-index:251657728;visibility:visible">
            <v:imagedata r:id="rId7" o:title=""/>
          </v:shape>
        </w:pict>
      </w:r>
      <w:r w:rsidRPr="000205AB">
        <w:rPr>
          <w:noProof/>
        </w:rPr>
        <w:pict>
          <v:shape id="Picture 1" o:spid="_x0000_i1025" type="#_x0000_t75" style="width:627.75pt;height:700.5pt;visibility:visible">
            <v:imagedata r:id="rId8" o:title="" cropbottom="566f"/>
          </v:shape>
        </w:pict>
      </w:r>
    </w:p>
    <w:p w:rsidR="00E44FD4" w:rsidRDefault="00E44FD4" w:rsidP="0047059F"/>
    <w:p w:rsidR="00E44FD4" w:rsidRDefault="00E44FD4" w:rsidP="0047059F"/>
    <w:p w:rsidR="00E44FD4" w:rsidRDefault="00E44FD4" w:rsidP="0047059F"/>
    <w:p w:rsidR="00E44FD4" w:rsidRDefault="00E44FD4" w:rsidP="0047059F"/>
    <w:p w:rsidR="00E44FD4" w:rsidRDefault="00E44FD4" w:rsidP="0047059F"/>
    <w:p w:rsidR="00E44FD4" w:rsidRDefault="00E44FD4" w:rsidP="0047059F">
      <w:pPr>
        <w:tabs>
          <w:tab w:val="left" w:pos="7340"/>
        </w:tabs>
        <w:sectPr w:rsidR="00E44FD4" w:rsidSect="001D7E7D">
          <w:headerReference w:type="even" r:id="rId9"/>
          <w:headerReference w:type="default" r:id="rId10"/>
          <w:pgSz w:w="12240" w:h="15840" w:code="1"/>
          <w:pgMar w:top="0" w:right="0" w:bottom="0" w:left="0" w:header="0" w:footer="0" w:gutter="0"/>
          <w:cols w:space="720"/>
        </w:sectPr>
      </w:pPr>
    </w:p>
    <w:p w:rsidR="00E44FD4" w:rsidRPr="009A4C19" w:rsidRDefault="00E44FD4" w:rsidP="00C90070">
      <w:pPr>
        <w:pStyle w:val="Header"/>
        <w:tabs>
          <w:tab w:val="clear" w:pos="4320"/>
          <w:tab w:val="clear" w:pos="8640"/>
          <w:tab w:val="right" w:pos="504"/>
          <w:tab w:val="left" w:pos="720"/>
        </w:tabs>
        <w:spacing w:line="264" w:lineRule="atLeast"/>
        <w:ind w:left="720" w:hanging="720"/>
        <w:rPr>
          <w:rFonts w:ascii="Book Antiqua" w:hAnsi="Book Antiqua" w:cs="Arial"/>
          <w:i/>
          <w:sz w:val="20"/>
          <w:szCs w:val="20"/>
        </w:rPr>
      </w:pPr>
      <w:r>
        <w:rPr>
          <w:rFonts w:cs="Arial"/>
          <w:b/>
          <w:bCs/>
          <w:color w:val="000000"/>
        </w:rPr>
        <w:t xml:space="preserve"> </w:t>
      </w:r>
      <w:r w:rsidRPr="009A4C19">
        <w:rPr>
          <w:rFonts w:ascii="Book Antiqua" w:hAnsi="Book Antiqua" w:cs="Arial"/>
          <w:i/>
          <w:sz w:val="20"/>
          <w:szCs w:val="20"/>
        </w:rPr>
        <w:t>Note to reader: Bold lines in between questions signify page/screen breaks.</w:t>
      </w:r>
    </w:p>
    <w:p w:rsidR="00E44FD4" w:rsidRPr="009A4C19" w:rsidRDefault="00E44FD4" w:rsidP="00C90070">
      <w:pPr>
        <w:rPr>
          <w:rFonts w:ascii="Book Antiqua" w:hAnsi="Book Antiqua"/>
        </w:rPr>
      </w:pPr>
    </w:p>
    <w:p w:rsidR="00E44FD4" w:rsidRPr="009A4C19" w:rsidRDefault="00E44FD4" w:rsidP="00C90070">
      <w:pPr>
        <w:rPr>
          <w:rFonts w:ascii="Book Antiqua" w:hAnsi="Book Antiqua"/>
          <w:b/>
          <w:u w:val="single"/>
        </w:rPr>
      </w:pPr>
      <w:r w:rsidRPr="009A4C19">
        <w:rPr>
          <w:rFonts w:ascii="Book Antiqua" w:hAnsi="Book Antiqua"/>
          <w:b/>
          <w:u w:val="single"/>
        </w:rPr>
        <w:t>INTRODUCTION FOR CUSTOMER SAMPLE:</w:t>
      </w:r>
    </w:p>
    <w:p w:rsidR="00E44FD4" w:rsidRPr="009A4C19" w:rsidRDefault="00E44FD4" w:rsidP="00C90070">
      <w:pPr>
        <w:rPr>
          <w:rFonts w:ascii="Book Antiqua" w:hAnsi="Book Antiqua"/>
        </w:rPr>
      </w:pPr>
    </w:p>
    <w:p w:rsidR="00E44FD4" w:rsidRPr="009A4C19" w:rsidRDefault="00E44FD4" w:rsidP="00C90070">
      <w:pPr>
        <w:rPr>
          <w:rFonts w:ascii="Book Antiqua" w:hAnsi="Book Antiqua"/>
        </w:rPr>
      </w:pPr>
      <w:r w:rsidRPr="009A4C19">
        <w:rPr>
          <w:rFonts w:ascii="Book Antiqua" w:hAnsi="Book Antiqua" w:cs="Calibri"/>
          <w:color w:val="000000"/>
        </w:rPr>
        <w:t xml:space="preserve">National Analysts, a research and consulting firm, is conducting a research study on behalf of the United States Mint about people's collecting interests and behaviors.    According to the Paperwork Reduction Act of 1995, no persons are required to respond to a collection of information unless it displays a valid OMB number.  </w:t>
      </w:r>
      <w:r w:rsidRPr="009A4C19">
        <w:rPr>
          <w:rFonts w:ascii="Book Antiqua" w:hAnsi="Book Antiqua" w:cs="Calibri"/>
        </w:rPr>
        <w:t>The valid OMB control number</w:t>
      </w:r>
      <w:r w:rsidRPr="009A4C19">
        <w:rPr>
          <w:rFonts w:ascii="Book Antiqua" w:hAnsi="Book Antiqua"/>
        </w:rPr>
        <w:t xml:space="preserve"> for this information collection is 1525-0012-XXX.  </w:t>
      </w:r>
    </w:p>
    <w:p w:rsidR="00E44FD4" w:rsidRPr="009A4C19" w:rsidRDefault="00E44FD4" w:rsidP="00C90070">
      <w:pPr>
        <w:rPr>
          <w:rFonts w:ascii="Book Antiqua" w:hAnsi="Book Antiqua"/>
        </w:rPr>
      </w:pPr>
    </w:p>
    <w:p w:rsidR="00E44FD4" w:rsidRPr="009A4C19" w:rsidRDefault="00E44FD4" w:rsidP="00C90070">
      <w:pPr>
        <w:rPr>
          <w:rFonts w:ascii="Book Antiqua" w:hAnsi="Book Antiqua"/>
        </w:rPr>
      </w:pPr>
      <w:r w:rsidRPr="009A4C19">
        <w:rPr>
          <w:rFonts w:ascii="Book Antiqua" w:hAnsi="Book Antiqua"/>
          <w:b/>
          <w:i/>
        </w:rPr>
        <w:t>Your participation in this survey is ENTIRELY VOLUNTARY and should require approximately 20-25 minutes of your time.</w:t>
      </w:r>
    </w:p>
    <w:p w:rsidR="00E44FD4" w:rsidRPr="009A4C19" w:rsidRDefault="00E44FD4" w:rsidP="00C90070">
      <w:pPr>
        <w:rPr>
          <w:rFonts w:ascii="Book Antiqua" w:hAnsi="Book Antiqua"/>
        </w:rPr>
      </w:pPr>
    </w:p>
    <w:p w:rsidR="00E44FD4" w:rsidRPr="009A4C19" w:rsidRDefault="00E44FD4" w:rsidP="00C90070">
      <w:pPr>
        <w:rPr>
          <w:rFonts w:ascii="Book Antiqua" w:hAnsi="Book Antiqua"/>
          <w:b/>
          <w:u w:val="single"/>
        </w:rPr>
      </w:pPr>
      <w:r w:rsidRPr="009A4C19">
        <w:rPr>
          <w:rFonts w:ascii="Book Antiqua" w:hAnsi="Book Antiqua"/>
          <w:b/>
          <w:u w:val="single"/>
        </w:rPr>
        <w:t>INTRODUCTION FOR NON-CUSTOMER SAMPLE:</w:t>
      </w:r>
    </w:p>
    <w:p w:rsidR="00E44FD4" w:rsidRPr="009A4C19" w:rsidRDefault="00E44FD4" w:rsidP="00C90070">
      <w:pPr>
        <w:rPr>
          <w:rFonts w:ascii="Book Antiqua" w:hAnsi="Book Antiqua"/>
          <w:b/>
          <w:u w:val="single"/>
        </w:rPr>
      </w:pPr>
    </w:p>
    <w:p w:rsidR="00E44FD4" w:rsidRPr="009A4C19" w:rsidRDefault="00E44FD4" w:rsidP="00C90070">
      <w:pPr>
        <w:rPr>
          <w:rFonts w:ascii="Book Antiqua" w:hAnsi="Book Antiqua"/>
        </w:rPr>
      </w:pPr>
      <w:r w:rsidRPr="009A4C19">
        <w:rPr>
          <w:rFonts w:ascii="Book Antiqua" w:hAnsi="Book Antiqua"/>
        </w:rPr>
        <w:t xml:space="preserve">National Analysts Worldwide, a research and consulting firm, is conducting a research study on consumer products. </w:t>
      </w:r>
    </w:p>
    <w:p w:rsidR="00E44FD4" w:rsidRPr="009A4C19" w:rsidRDefault="00E44FD4" w:rsidP="00C90070">
      <w:pPr>
        <w:rPr>
          <w:rFonts w:ascii="Book Antiqua" w:hAnsi="Book Antiqua"/>
        </w:rPr>
      </w:pPr>
    </w:p>
    <w:p w:rsidR="00E44FD4" w:rsidRPr="009A4C19" w:rsidRDefault="00E44FD4" w:rsidP="00C90070">
      <w:pPr>
        <w:rPr>
          <w:rFonts w:ascii="Book Antiqua" w:hAnsi="Book Antiqua"/>
        </w:rPr>
      </w:pPr>
      <w:r w:rsidRPr="009A4C19">
        <w:rPr>
          <w:rFonts w:ascii="Book Antiqua" w:hAnsi="Book Antiqua"/>
          <w:b/>
          <w:i/>
        </w:rPr>
        <w:t>Your participation in this survey is ENTIRELY VOLUNTARY and should require approximately 20 minutes of your time.</w:t>
      </w:r>
    </w:p>
    <w:p w:rsidR="00E44FD4" w:rsidRPr="009A4C19" w:rsidRDefault="00E44FD4" w:rsidP="00C90070">
      <w:pPr>
        <w:rPr>
          <w:rFonts w:ascii="Book Antiqua" w:hAnsi="Book Antiqua"/>
        </w:rPr>
      </w:pPr>
      <w:r w:rsidRPr="009A4C19">
        <w:rPr>
          <w:rFonts w:ascii="Book Antiqua" w:hAnsi="Book Antiqua"/>
        </w:rPr>
        <w:t>---</w:t>
      </w:r>
    </w:p>
    <w:p w:rsidR="00E44FD4" w:rsidRPr="009A4C19" w:rsidRDefault="00E44FD4" w:rsidP="00C90070">
      <w:pPr>
        <w:rPr>
          <w:rFonts w:ascii="Book Antiqua" w:hAnsi="Book Antiqua"/>
        </w:rPr>
      </w:pPr>
      <w:r w:rsidRPr="009A4C19">
        <w:rPr>
          <w:rFonts w:ascii="Book Antiqua" w:hAnsi="Book Antiqua"/>
        </w:rPr>
        <w:t>All of your responses will be kept completely confidential.</w:t>
      </w:r>
    </w:p>
    <w:p w:rsidR="00E44FD4" w:rsidRPr="009A4C19" w:rsidRDefault="00E44FD4" w:rsidP="00C90070">
      <w:pPr>
        <w:rPr>
          <w:rFonts w:ascii="Book Antiqua" w:hAnsi="Book Antiqua"/>
          <w:u w:val="single"/>
        </w:rPr>
      </w:pPr>
    </w:p>
    <w:p w:rsidR="00E44FD4" w:rsidRPr="009A4C19" w:rsidRDefault="00E44FD4" w:rsidP="00C90070">
      <w:pPr>
        <w:rPr>
          <w:rFonts w:ascii="Book Antiqua" w:hAnsi="Book Antiqua"/>
          <w:u w:val="single"/>
        </w:rPr>
      </w:pPr>
      <w:r w:rsidRPr="009A4C19">
        <w:rPr>
          <w:rFonts w:ascii="Book Antiqua" w:hAnsi="Book Antiqua"/>
          <w:u w:val="single"/>
        </w:rPr>
        <w:t>We will not use this information to contact you or attempt to sell you any products or services.</w:t>
      </w:r>
    </w:p>
    <w:p w:rsidR="00E44FD4" w:rsidRPr="009A4C19" w:rsidRDefault="00E44FD4" w:rsidP="00C90070">
      <w:pPr>
        <w:rPr>
          <w:rFonts w:ascii="Book Antiqua" w:hAnsi="Book Antiqua"/>
        </w:rPr>
      </w:pPr>
    </w:p>
    <w:p w:rsidR="00E44FD4" w:rsidRPr="009A4C19" w:rsidRDefault="00E44FD4" w:rsidP="00C90070">
      <w:pPr>
        <w:rPr>
          <w:rFonts w:ascii="Book Antiqua" w:hAnsi="Book Antiqua"/>
        </w:rPr>
      </w:pPr>
      <w:r w:rsidRPr="009A4C19">
        <w:rPr>
          <w:rFonts w:ascii="Book Antiqua" w:hAnsi="Book Antiqua"/>
        </w:rPr>
        <w:t xml:space="preserve">If you have any questions or problems while completing the survey, please call Jill Weisenfeld weekdays from 9:00am to 5:00pm EDT at 1-800-342-9102, or send an e-mail to </w:t>
      </w:r>
      <w:hyperlink r:id="rId11" w:history="1">
        <w:r w:rsidRPr="00594A74">
          <w:rPr>
            <w:rStyle w:val="Hyperlink"/>
            <w:rFonts w:ascii="Book Antiqua" w:hAnsi="Book Antiqua"/>
          </w:rPr>
          <w:t>info821@nationalanalysts.com</w:t>
        </w:r>
      </w:hyperlink>
    </w:p>
    <w:p w:rsidR="00E44FD4" w:rsidRPr="009A4C19" w:rsidRDefault="00E44FD4" w:rsidP="00C90070">
      <w:pPr>
        <w:rPr>
          <w:rFonts w:ascii="Book Antiqua" w:hAnsi="Book Antiqua"/>
        </w:rPr>
      </w:pPr>
    </w:p>
    <w:p w:rsidR="00E44FD4" w:rsidRPr="009A4C19" w:rsidRDefault="00E44FD4" w:rsidP="00C90070">
      <w:pPr>
        <w:rPr>
          <w:rFonts w:ascii="Book Antiqua" w:hAnsi="Book Antiqua"/>
        </w:rPr>
      </w:pPr>
      <w:r w:rsidRPr="009A4C19">
        <w:rPr>
          <w:rFonts w:ascii="Book Antiqua" w:hAnsi="Book Antiqua"/>
        </w:rPr>
        <w:t>Please click the Forward button to begin the survey.</w:t>
      </w:r>
    </w:p>
    <w:p w:rsidR="00E44FD4" w:rsidRPr="009A4C19" w:rsidRDefault="00E44FD4" w:rsidP="00C90070">
      <w:pPr>
        <w:rPr>
          <w:rFonts w:ascii="Book Antiqua" w:hAnsi="Book Antiqua"/>
        </w:rPr>
      </w:pPr>
    </w:p>
    <w:p w:rsidR="00E44FD4" w:rsidRPr="009A4C19" w:rsidRDefault="00E44FD4" w:rsidP="00C90070">
      <w:pPr>
        <w:pBdr>
          <w:bottom w:val="single" w:sz="12" w:space="1" w:color="auto"/>
        </w:pBdr>
        <w:rPr>
          <w:rFonts w:ascii="Book Antiqua" w:hAnsi="Book Antiqua" w:cs="Arial"/>
          <w:b/>
          <w:sz w:val="20"/>
          <w:szCs w:val="20"/>
        </w:rPr>
      </w:pPr>
    </w:p>
    <w:p w:rsidR="00E44FD4" w:rsidRPr="009A4C19" w:rsidRDefault="00E44FD4" w:rsidP="00C90070">
      <w:pPr>
        <w:rPr>
          <w:rFonts w:ascii="Book Antiqua" w:hAnsi="Book Antiqua"/>
          <w:b/>
          <w:bCs/>
        </w:rPr>
      </w:pPr>
    </w:p>
    <w:p w:rsidR="00E44FD4" w:rsidRPr="009A4C19" w:rsidRDefault="00E44FD4" w:rsidP="00C90070">
      <w:pPr>
        <w:autoSpaceDE w:val="0"/>
        <w:autoSpaceDN w:val="0"/>
        <w:adjustRightInd w:val="0"/>
        <w:spacing w:line="240" w:lineRule="atLeast"/>
        <w:rPr>
          <w:rFonts w:ascii="Book Antiqua" w:hAnsi="Book Antiqua" w:cs="Arial"/>
          <w:color w:val="000000"/>
        </w:rPr>
      </w:pPr>
      <w:r w:rsidRPr="009A4C19">
        <w:rPr>
          <w:rFonts w:ascii="Book Antiqua" w:hAnsi="Book Antiqua" w:cs="Arial"/>
          <w:color w:val="000000"/>
        </w:rPr>
        <w:t>To begin, we will first take a few minutes to familiarize you with our survey.</w:t>
      </w:r>
    </w:p>
    <w:p w:rsidR="00E44FD4" w:rsidRPr="009A4C19" w:rsidRDefault="00E44FD4" w:rsidP="00C90070">
      <w:pPr>
        <w:autoSpaceDE w:val="0"/>
        <w:autoSpaceDN w:val="0"/>
        <w:adjustRightInd w:val="0"/>
        <w:spacing w:line="240" w:lineRule="atLeast"/>
        <w:rPr>
          <w:rFonts w:ascii="Book Antiqua" w:hAnsi="Book Antiqua" w:cs="Arial"/>
          <w:color w:val="000000"/>
        </w:rPr>
      </w:pPr>
    </w:p>
    <w:p w:rsidR="00E44FD4" w:rsidRPr="009A4C19" w:rsidRDefault="00E44FD4" w:rsidP="00C90070">
      <w:pPr>
        <w:autoSpaceDE w:val="0"/>
        <w:autoSpaceDN w:val="0"/>
        <w:adjustRightInd w:val="0"/>
        <w:spacing w:line="240" w:lineRule="atLeast"/>
        <w:rPr>
          <w:rFonts w:ascii="Book Antiqua" w:hAnsi="Book Antiqua" w:cs="Arial"/>
          <w:color w:val="000000"/>
        </w:rPr>
      </w:pPr>
      <w:r w:rsidRPr="009A4C19">
        <w:rPr>
          <w:rFonts w:ascii="Book Antiqua" w:hAnsi="Book Antiqua" w:cs="Arial"/>
          <w:color w:val="000000"/>
        </w:rPr>
        <w:t>The survey will NOT ALLOW YOU TO SKIP A QUESTION. If you do not know an exact answer, then please give your best estimate.</w:t>
      </w:r>
    </w:p>
    <w:p w:rsidR="00E44FD4" w:rsidRPr="009A4C19" w:rsidRDefault="00E44FD4" w:rsidP="00C90070">
      <w:pPr>
        <w:autoSpaceDE w:val="0"/>
        <w:autoSpaceDN w:val="0"/>
        <w:adjustRightInd w:val="0"/>
        <w:spacing w:line="240" w:lineRule="atLeast"/>
        <w:rPr>
          <w:rFonts w:ascii="Book Antiqua" w:hAnsi="Book Antiqua" w:cs="Arial"/>
          <w:color w:val="000000"/>
        </w:rPr>
      </w:pPr>
    </w:p>
    <w:p w:rsidR="00E44FD4" w:rsidRPr="009A4C19" w:rsidRDefault="00E44FD4" w:rsidP="00C90070">
      <w:pPr>
        <w:autoSpaceDE w:val="0"/>
        <w:autoSpaceDN w:val="0"/>
        <w:adjustRightInd w:val="0"/>
        <w:spacing w:line="240" w:lineRule="atLeast"/>
        <w:rPr>
          <w:rFonts w:ascii="Book Antiqua" w:hAnsi="Book Antiqua" w:cs="Arial"/>
          <w:color w:val="000000"/>
        </w:rPr>
      </w:pPr>
      <w:r w:rsidRPr="009A4C19">
        <w:rPr>
          <w:rFonts w:ascii="Book Antiqua" w:hAnsi="Book Antiqua" w:cs="Arial"/>
          <w:color w:val="000000"/>
        </w:rPr>
        <w:t>You may click on the STOP button to pause the program to take a break. When you re-enter the survey you must use the same Login Number and Password; the survey will return to the screen where you clicked Stop.</w:t>
      </w:r>
    </w:p>
    <w:p w:rsidR="00E44FD4" w:rsidRPr="009A4C19" w:rsidRDefault="00E44FD4" w:rsidP="00C90070">
      <w:pPr>
        <w:autoSpaceDE w:val="0"/>
        <w:autoSpaceDN w:val="0"/>
        <w:adjustRightInd w:val="0"/>
        <w:spacing w:line="240" w:lineRule="atLeast"/>
        <w:rPr>
          <w:rFonts w:ascii="Book Antiqua" w:hAnsi="Book Antiqua" w:cs="Arial"/>
          <w:color w:val="000000"/>
        </w:rPr>
      </w:pPr>
    </w:p>
    <w:p w:rsidR="00E44FD4" w:rsidRPr="009A4C19" w:rsidRDefault="00E44FD4" w:rsidP="00C90070">
      <w:pPr>
        <w:autoSpaceDE w:val="0"/>
        <w:autoSpaceDN w:val="0"/>
        <w:adjustRightInd w:val="0"/>
        <w:spacing w:line="240" w:lineRule="atLeast"/>
        <w:rPr>
          <w:rFonts w:ascii="Book Antiqua" w:hAnsi="Book Antiqua" w:cs="Arial"/>
          <w:color w:val="000000"/>
        </w:rPr>
      </w:pPr>
      <w:r w:rsidRPr="009A4C19">
        <w:rPr>
          <w:rFonts w:ascii="Book Antiqua" w:hAnsi="Book Antiqua" w:cs="Arial"/>
          <w:color w:val="000000"/>
        </w:rPr>
        <w:t>Please click the FORWARD button to begin.</w:t>
      </w:r>
    </w:p>
    <w:p w:rsidR="00E44FD4" w:rsidRPr="009A4C19" w:rsidRDefault="00E44FD4" w:rsidP="009A4C19">
      <w:pPr>
        <w:pStyle w:val="Footer"/>
        <w:tabs>
          <w:tab w:val="clear" w:pos="4320"/>
          <w:tab w:val="clear" w:pos="8640"/>
        </w:tabs>
        <w:ind w:left="450" w:hanging="450"/>
        <w:rPr>
          <w:rFonts w:cs="Arial"/>
          <w:color w:val="000000"/>
          <w:szCs w:val="24"/>
        </w:rPr>
      </w:pPr>
      <w:r w:rsidRPr="009A4C19">
        <w:rPr>
          <w:b/>
          <w:bCs/>
        </w:rPr>
        <w:br w:type="page"/>
      </w:r>
      <w:r w:rsidRPr="00C90070">
        <w:rPr>
          <w:rFonts w:cs="Arial"/>
          <w:b/>
          <w:color w:val="000000"/>
          <w:szCs w:val="24"/>
          <w:u w:val="single"/>
        </w:rPr>
        <w:t>Do not display this line: Section S: Screening Criteri</w:t>
      </w:r>
      <w:r>
        <w:rPr>
          <w:rFonts w:cs="Arial"/>
          <w:b/>
          <w:color w:val="000000"/>
          <w:szCs w:val="24"/>
          <w:u w:val="single"/>
        </w:rPr>
        <w:t>a</w:t>
      </w:r>
    </w:p>
    <w:p w:rsidR="00E44FD4" w:rsidRDefault="00E44FD4" w:rsidP="00BB2B95">
      <w:pPr>
        <w:pStyle w:val="Footer"/>
        <w:tabs>
          <w:tab w:val="clear" w:pos="4320"/>
          <w:tab w:val="clear" w:pos="8640"/>
        </w:tabs>
        <w:ind w:left="450" w:hanging="450"/>
        <w:rPr>
          <w:rFonts w:cs="Arial"/>
          <w:color w:val="000000"/>
          <w:szCs w:val="24"/>
        </w:rPr>
      </w:pPr>
    </w:p>
    <w:p w:rsidR="00E44FD4" w:rsidRPr="00C90070" w:rsidRDefault="00E44FD4" w:rsidP="00BB2B95">
      <w:pPr>
        <w:pStyle w:val="Footer"/>
        <w:tabs>
          <w:tab w:val="clear" w:pos="4320"/>
          <w:tab w:val="clear" w:pos="8640"/>
        </w:tabs>
        <w:ind w:left="450" w:hanging="450"/>
        <w:rPr>
          <w:rStyle w:val="NAClient"/>
        </w:rPr>
      </w:pPr>
      <w:r w:rsidRPr="00C90070">
        <w:rPr>
          <w:rStyle w:val="NAClient"/>
        </w:rPr>
        <w:t>Programming:  Ask All</w:t>
      </w:r>
    </w:p>
    <w:p w:rsidR="00E44FD4" w:rsidRPr="006D61FA" w:rsidRDefault="00E44FD4" w:rsidP="00BB2B95">
      <w:pPr>
        <w:pStyle w:val="Footer"/>
        <w:tabs>
          <w:tab w:val="clear" w:pos="4320"/>
          <w:tab w:val="clear" w:pos="8640"/>
        </w:tabs>
        <w:ind w:left="450" w:hanging="450"/>
        <w:rPr>
          <w:rFonts w:cs="Arial"/>
          <w:color w:val="000000"/>
          <w:szCs w:val="24"/>
        </w:rPr>
      </w:pPr>
    </w:p>
    <w:p w:rsidR="00E44FD4" w:rsidRPr="006D61FA" w:rsidRDefault="00E44FD4" w:rsidP="00BB2B95">
      <w:pPr>
        <w:pStyle w:val="Footer"/>
        <w:tabs>
          <w:tab w:val="clear" w:pos="4320"/>
          <w:tab w:val="clear" w:pos="8640"/>
        </w:tabs>
        <w:ind w:left="450" w:hanging="450"/>
      </w:pPr>
      <w:r w:rsidRPr="006D61FA">
        <w:rPr>
          <w:rFonts w:cs="Arial"/>
          <w:color w:val="000000"/>
          <w:szCs w:val="24"/>
        </w:rPr>
        <w:t>S-1</w:t>
      </w:r>
      <w:r w:rsidRPr="006D61FA">
        <w:rPr>
          <w:rFonts w:cs="Arial"/>
          <w:color w:val="000000"/>
          <w:szCs w:val="24"/>
        </w:rPr>
        <w:tab/>
      </w:r>
      <w:r>
        <w:rPr>
          <w:rFonts w:cs="Arial"/>
          <w:color w:val="000000"/>
          <w:szCs w:val="24"/>
        </w:rPr>
        <w:t xml:space="preserve">First </w:t>
      </w:r>
      <w:r w:rsidRPr="006D61FA">
        <w:rPr>
          <w:rFonts w:cs="Arial"/>
          <w:color w:val="000000"/>
          <w:szCs w:val="24"/>
        </w:rPr>
        <w:t xml:space="preserve">we need to ask a few introductory questions for classification purposes.  </w:t>
      </w:r>
      <w:r>
        <w:rPr>
          <w:rFonts w:cs="Arial"/>
          <w:color w:val="000000"/>
          <w:szCs w:val="24"/>
        </w:rPr>
        <w:t>D</w:t>
      </w:r>
      <w:r w:rsidRPr="006D61FA">
        <w:t xml:space="preserve">o you or does someone in your household or immediate family work…  </w:t>
      </w:r>
    </w:p>
    <w:p w:rsidR="00E44FD4" w:rsidRPr="006D61FA" w:rsidRDefault="00E44FD4" w:rsidP="00BB2B95">
      <w:pPr>
        <w:pStyle w:val="Footer"/>
        <w:tabs>
          <w:tab w:val="clear" w:pos="4320"/>
          <w:tab w:val="clear" w:pos="8640"/>
          <w:tab w:val="right" w:pos="9270"/>
        </w:tabs>
        <w:ind w:left="720" w:hanging="720"/>
      </w:pPr>
    </w:p>
    <w:p w:rsidR="00E44FD4" w:rsidRPr="00117170" w:rsidRDefault="00E44FD4" w:rsidP="00BB2B95">
      <w:pPr>
        <w:ind w:left="900" w:hanging="900"/>
        <w:rPr>
          <w:i/>
          <w:color w:val="339966"/>
        </w:rPr>
      </w:pPr>
      <w:r w:rsidRPr="00117170">
        <w:rPr>
          <w:i/>
          <w:color w:val="339966"/>
        </w:rPr>
        <w:t>Select one answer for each row.</w:t>
      </w:r>
    </w:p>
    <w:p w:rsidR="00E44FD4" w:rsidRPr="006D61FA" w:rsidRDefault="00E44FD4" w:rsidP="00BB2B95">
      <w:pPr>
        <w:pStyle w:val="Footer"/>
        <w:tabs>
          <w:tab w:val="clear" w:pos="4320"/>
          <w:tab w:val="clear" w:pos="8640"/>
          <w:tab w:val="right" w:pos="9270"/>
        </w:tabs>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08"/>
        <w:gridCol w:w="1260"/>
        <w:gridCol w:w="1260"/>
      </w:tblGrid>
      <w:tr w:rsidR="00E44FD4" w:rsidRPr="00265836" w:rsidTr="00265836">
        <w:tc>
          <w:tcPr>
            <w:tcW w:w="7308" w:type="dxa"/>
            <w:shd w:val="clear" w:color="auto" w:fill="0000FF"/>
          </w:tcPr>
          <w:p w:rsidR="00E44FD4" w:rsidRPr="00265836" w:rsidRDefault="00E44FD4" w:rsidP="00C90070">
            <w:pPr>
              <w:pStyle w:val="Footer"/>
              <w:tabs>
                <w:tab w:val="clear" w:pos="4320"/>
                <w:tab w:val="clear" w:pos="8640"/>
                <w:tab w:val="right" w:pos="9270"/>
              </w:tabs>
              <w:rPr>
                <w:color w:val="FFFFFF"/>
              </w:rPr>
            </w:pPr>
          </w:p>
        </w:tc>
        <w:tc>
          <w:tcPr>
            <w:tcW w:w="1260" w:type="dxa"/>
            <w:shd w:val="clear" w:color="auto" w:fill="0000FF"/>
          </w:tcPr>
          <w:p w:rsidR="00E44FD4" w:rsidRPr="00265836" w:rsidRDefault="00E44FD4" w:rsidP="00C90070">
            <w:pPr>
              <w:pStyle w:val="Footer"/>
              <w:tabs>
                <w:tab w:val="clear" w:pos="4320"/>
                <w:tab w:val="clear" w:pos="8640"/>
                <w:tab w:val="right" w:pos="9270"/>
              </w:tabs>
              <w:jc w:val="center"/>
              <w:rPr>
                <w:b/>
                <w:color w:val="FFFFFF"/>
              </w:rPr>
            </w:pPr>
            <w:r w:rsidRPr="00265836">
              <w:rPr>
                <w:b/>
                <w:color w:val="FFFFFF"/>
              </w:rPr>
              <w:t>Yes</w:t>
            </w:r>
          </w:p>
        </w:tc>
        <w:tc>
          <w:tcPr>
            <w:tcW w:w="1260" w:type="dxa"/>
            <w:shd w:val="clear" w:color="auto" w:fill="0000FF"/>
          </w:tcPr>
          <w:p w:rsidR="00E44FD4" w:rsidRPr="00265836" w:rsidRDefault="00E44FD4" w:rsidP="00C90070">
            <w:pPr>
              <w:pStyle w:val="Footer"/>
              <w:tabs>
                <w:tab w:val="clear" w:pos="4320"/>
                <w:tab w:val="clear" w:pos="8640"/>
                <w:tab w:val="right" w:pos="9270"/>
              </w:tabs>
              <w:jc w:val="center"/>
              <w:rPr>
                <w:b/>
                <w:color w:val="FFFFFF"/>
              </w:rPr>
            </w:pPr>
            <w:r w:rsidRPr="00265836">
              <w:rPr>
                <w:b/>
                <w:color w:val="FFFFFF"/>
              </w:rPr>
              <w:t>No</w:t>
            </w:r>
          </w:p>
        </w:tc>
      </w:tr>
      <w:tr w:rsidR="00E44FD4" w:rsidRPr="006D61FA" w:rsidTr="00C90070">
        <w:tc>
          <w:tcPr>
            <w:tcW w:w="7308" w:type="dxa"/>
          </w:tcPr>
          <w:p w:rsidR="00E44FD4" w:rsidRPr="006D61FA" w:rsidRDefault="00E44FD4" w:rsidP="00C90070">
            <w:pPr>
              <w:pStyle w:val="Footer"/>
              <w:tabs>
                <w:tab w:val="clear" w:pos="4320"/>
                <w:tab w:val="clear" w:pos="8640"/>
                <w:tab w:val="right" w:pos="9270"/>
              </w:tabs>
            </w:pPr>
            <w:r w:rsidRPr="006D61FA">
              <w:t>For a market research firm or marketing research department of a company?</w:t>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7308" w:type="dxa"/>
          </w:tcPr>
          <w:p w:rsidR="00E44FD4" w:rsidRPr="006D61FA" w:rsidRDefault="00E44FD4" w:rsidP="00C90070">
            <w:pPr>
              <w:pStyle w:val="Footer"/>
              <w:tabs>
                <w:tab w:val="clear" w:pos="4320"/>
                <w:tab w:val="clear" w:pos="8640"/>
                <w:tab w:val="right" w:pos="9270"/>
              </w:tabs>
            </w:pPr>
            <w:r w:rsidRPr="006D61FA">
              <w:t>For an advertising, sales promotion, or public relations firm?</w:t>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7308" w:type="dxa"/>
          </w:tcPr>
          <w:p w:rsidR="00E44FD4" w:rsidRPr="006D61FA" w:rsidRDefault="00E44FD4" w:rsidP="00C90070">
            <w:pPr>
              <w:pStyle w:val="Footer"/>
              <w:tabs>
                <w:tab w:val="clear" w:pos="4320"/>
                <w:tab w:val="clear" w:pos="8640"/>
                <w:tab w:val="right" w:pos="9270"/>
              </w:tabs>
            </w:pPr>
            <w:r w:rsidRPr="006D61FA">
              <w:t>An organization</w:t>
            </w:r>
            <w:r>
              <w:t xml:space="preserve"> that produces, distributes, or</w:t>
            </w:r>
            <w:r w:rsidRPr="006D61FA">
              <w:t xml:space="preserve"> sells </w:t>
            </w:r>
            <w:r>
              <w:t>collectible</w:t>
            </w:r>
            <w:r w:rsidRPr="006D61FA">
              <w:t xml:space="preserve"> </w:t>
            </w:r>
            <w:r w:rsidRPr="005B3CC2">
              <w:t>coin</w:t>
            </w:r>
            <w:r w:rsidRPr="006D61FA">
              <w:t xml:space="preserve">s? (e.g., </w:t>
            </w:r>
            <w:r w:rsidRPr="005B3CC2">
              <w:t>coin</w:t>
            </w:r>
            <w:r w:rsidRPr="006D61FA">
              <w:t xml:space="preserve"> dealer)</w:t>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7308" w:type="dxa"/>
          </w:tcPr>
          <w:p w:rsidR="00E44FD4" w:rsidRPr="006D61FA" w:rsidRDefault="00E44FD4" w:rsidP="00C90070">
            <w:pPr>
              <w:pStyle w:val="Footer"/>
              <w:tabs>
                <w:tab w:val="clear" w:pos="4320"/>
                <w:tab w:val="clear" w:pos="8640"/>
                <w:tab w:val="right" w:pos="9270"/>
              </w:tabs>
            </w:pPr>
            <w:r w:rsidRPr="006D61FA">
              <w:t>As a journalist/freelance writer?</w:t>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126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Pr>
        <w:pStyle w:val="Footer"/>
        <w:tabs>
          <w:tab w:val="clear" w:pos="4320"/>
          <w:tab w:val="clear" w:pos="8640"/>
          <w:tab w:val="right" w:pos="9270"/>
        </w:tabs>
        <w:ind w:left="720" w:hanging="720"/>
      </w:pPr>
    </w:p>
    <w:p w:rsidR="00E44FD4" w:rsidRDefault="00E44FD4" w:rsidP="00BB2B95">
      <w:pPr>
        <w:pStyle w:val="BodyTextIndent"/>
        <w:ind w:left="0" w:firstLine="0"/>
        <w:jc w:val="left"/>
        <w:outlineLvl w:val="0"/>
        <w:rPr>
          <w:rStyle w:val="NAProgrammer"/>
        </w:rPr>
      </w:pPr>
    </w:p>
    <w:p w:rsidR="00E44FD4" w:rsidRPr="00C90070" w:rsidRDefault="00E44FD4" w:rsidP="00BB2B95">
      <w:pPr>
        <w:pStyle w:val="BodyTextIndent"/>
        <w:ind w:left="0" w:firstLine="0"/>
        <w:jc w:val="left"/>
        <w:outlineLvl w:val="0"/>
        <w:rPr>
          <w:rStyle w:val="NAProgrammer"/>
        </w:rPr>
      </w:pPr>
      <w:r w:rsidRPr="00C90070">
        <w:rPr>
          <w:rStyle w:val="NAProgrammer"/>
        </w:rPr>
        <w:t>Programming:</w:t>
      </w:r>
    </w:p>
    <w:p w:rsidR="00E44FD4" w:rsidRPr="00C90070" w:rsidRDefault="00E44FD4" w:rsidP="00887044">
      <w:pPr>
        <w:pStyle w:val="BodyTextIndent"/>
        <w:numPr>
          <w:ilvl w:val="0"/>
          <w:numId w:val="17"/>
        </w:numPr>
        <w:jc w:val="left"/>
        <w:outlineLvl w:val="0"/>
        <w:rPr>
          <w:rStyle w:val="NAProgrammer"/>
        </w:rPr>
      </w:pPr>
      <w:r w:rsidRPr="00C90070">
        <w:rPr>
          <w:rStyle w:val="NAProgrammer"/>
        </w:rPr>
        <w:t>Ask each of S-1 through S-4, even if respondent will be terminated based on answer.  Terminate after S-4 if “yes” to any.</w:t>
      </w:r>
    </w:p>
    <w:p w:rsidR="00E44FD4" w:rsidRPr="00C90070" w:rsidRDefault="00E44FD4" w:rsidP="00887044">
      <w:pPr>
        <w:pStyle w:val="BodyTextIndent"/>
        <w:numPr>
          <w:ilvl w:val="0"/>
          <w:numId w:val="17"/>
        </w:numPr>
        <w:jc w:val="left"/>
        <w:outlineLvl w:val="0"/>
        <w:rPr>
          <w:rStyle w:val="NAProgrammer"/>
        </w:rPr>
      </w:pPr>
      <w:r w:rsidRPr="00C90070">
        <w:rPr>
          <w:rStyle w:val="NAProgrammer"/>
        </w:rPr>
        <w:t>In the entire survey, never allow people to go backwards.</w:t>
      </w:r>
    </w:p>
    <w:p w:rsidR="00E44FD4" w:rsidRDefault="00E44FD4" w:rsidP="00BB2B95">
      <w:pPr>
        <w:pStyle w:val="BodyTextIndent"/>
        <w:ind w:left="0" w:firstLine="0"/>
        <w:outlineLvl w:val="0"/>
        <w:rPr>
          <w:rStyle w:val="NAProgrammer"/>
        </w:rPr>
      </w:pPr>
      <w:r w:rsidRPr="00C90070">
        <w:rPr>
          <w:rStyle w:val="NAProgrammer"/>
        </w:rPr>
        <w:br w:type="page"/>
      </w:r>
    </w:p>
    <w:p w:rsidR="00E44FD4" w:rsidRPr="00117170" w:rsidRDefault="00E44FD4" w:rsidP="00117170">
      <w:pPr>
        <w:pStyle w:val="Footer"/>
        <w:tabs>
          <w:tab w:val="clear" w:pos="4320"/>
          <w:tab w:val="clear" w:pos="8640"/>
        </w:tabs>
        <w:ind w:left="450" w:hanging="450"/>
        <w:rPr>
          <w:rStyle w:val="NAProgrammer"/>
          <w:color w:val="FF6600"/>
        </w:rPr>
      </w:pPr>
      <w:r w:rsidRPr="00C90070">
        <w:rPr>
          <w:rStyle w:val="NAClient"/>
        </w:rPr>
        <w:t>Programming:  Ask All</w:t>
      </w:r>
    </w:p>
    <w:p w:rsidR="00E44FD4" w:rsidRDefault="00E44FD4" w:rsidP="00BB2B95">
      <w:pPr>
        <w:pStyle w:val="BodyTextIndent"/>
        <w:ind w:left="0" w:firstLine="0"/>
        <w:outlineLvl w:val="0"/>
        <w:rPr>
          <w:rStyle w:val="NAProgrammer"/>
        </w:rPr>
      </w:pPr>
    </w:p>
    <w:p w:rsidR="00E44FD4" w:rsidRDefault="00E44FD4" w:rsidP="00C66B78">
      <w:pPr>
        <w:pStyle w:val="BodyTextIndent"/>
        <w:ind w:left="0" w:firstLine="0"/>
        <w:outlineLvl w:val="0"/>
        <w:rPr>
          <w:rFonts w:ascii="Book Antiqua" w:hAnsi="Book Antiqua"/>
          <w:iCs/>
          <w:color w:val="000000"/>
        </w:rPr>
      </w:pPr>
      <w:r w:rsidRPr="00AE4F9C">
        <w:rPr>
          <w:rFonts w:ascii="Book Antiqua" w:hAnsi="Book Antiqua"/>
          <w:iCs/>
          <w:color w:val="000000"/>
        </w:rPr>
        <w:t xml:space="preserve">S-1a </w:t>
      </w:r>
      <w:r>
        <w:rPr>
          <w:rFonts w:ascii="Book Antiqua" w:hAnsi="Book Antiqua"/>
          <w:iCs/>
          <w:color w:val="000000"/>
        </w:rPr>
        <w:t xml:space="preserve">    </w:t>
      </w:r>
      <w:r w:rsidRPr="006D61FA">
        <w:rPr>
          <w:rFonts w:ascii="Book Antiqua" w:hAnsi="Book Antiqua"/>
          <w:iCs/>
          <w:color w:val="000000"/>
        </w:rPr>
        <w:t xml:space="preserve">Have you </w:t>
      </w:r>
      <w:r w:rsidRPr="00AE4F9C">
        <w:rPr>
          <w:rFonts w:ascii="Book Antiqua" w:hAnsi="Book Antiqua"/>
          <w:iCs/>
          <w:color w:val="000000"/>
        </w:rPr>
        <w:t>ever</w:t>
      </w:r>
      <w:r>
        <w:rPr>
          <w:rFonts w:ascii="Book Antiqua" w:hAnsi="Book Antiqua"/>
          <w:iCs/>
          <w:color w:val="000000"/>
        </w:rPr>
        <w:t xml:space="preserve"> </w:t>
      </w:r>
      <w:r w:rsidRPr="006D61FA">
        <w:rPr>
          <w:rFonts w:ascii="Book Antiqua" w:hAnsi="Book Antiqua"/>
          <w:iCs/>
          <w:color w:val="000000"/>
        </w:rPr>
        <w:t>collected, occasionally saved, or sometimes put aside any type</w:t>
      </w:r>
      <w:r>
        <w:rPr>
          <w:rFonts w:ascii="Book Antiqua" w:hAnsi="Book Antiqua"/>
          <w:iCs/>
          <w:color w:val="000000"/>
        </w:rPr>
        <w:t>s</w:t>
      </w:r>
      <w:r w:rsidRPr="006D61FA">
        <w:rPr>
          <w:rFonts w:ascii="Book Antiqua" w:hAnsi="Book Antiqua"/>
          <w:iCs/>
          <w:color w:val="000000"/>
        </w:rPr>
        <w:t xml:space="preserve"> of coins</w:t>
      </w:r>
    </w:p>
    <w:p w:rsidR="00E44FD4" w:rsidRPr="006D61FA" w:rsidRDefault="00E44FD4" w:rsidP="009430C5">
      <w:pPr>
        <w:pStyle w:val="BodyTextIndent"/>
        <w:ind w:firstLine="0"/>
        <w:outlineLvl w:val="0"/>
        <w:rPr>
          <w:rFonts w:ascii="Book Antiqua" w:hAnsi="Book Antiqua"/>
          <w:color w:val="000000"/>
        </w:rPr>
      </w:pPr>
      <w:r w:rsidRPr="006D61FA">
        <w:rPr>
          <w:rFonts w:ascii="Book Antiqua" w:hAnsi="Book Antiqua"/>
          <w:iCs/>
          <w:color w:val="000000"/>
        </w:rPr>
        <w:t>(</w:t>
      </w:r>
      <w:r>
        <w:rPr>
          <w:rFonts w:ascii="Book Antiqua" w:hAnsi="Book Antiqua"/>
          <w:iCs/>
          <w:color w:val="000000"/>
        </w:rPr>
        <w:t>such as America The Beautiful Quarters, State Quarters, etc.</w:t>
      </w:r>
      <w:r w:rsidRPr="006D61FA">
        <w:rPr>
          <w:rFonts w:ascii="Book Antiqua" w:hAnsi="Book Antiqua"/>
          <w:iCs/>
          <w:color w:val="000000"/>
        </w:rPr>
        <w:t>)</w:t>
      </w:r>
      <w:r>
        <w:rPr>
          <w:rFonts w:ascii="Book Antiqua" w:hAnsi="Book Antiqua"/>
          <w:iCs/>
          <w:color w:val="000000"/>
        </w:rPr>
        <w:t>, either for yourself or for others</w:t>
      </w:r>
      <w:r w:rsidRPr="006D61FA">
        <w:rPr>
          <w:rFonts w:ascii="Book Antiqua" w:hAnsi="Book Antiqua"/>
          <w:iCs/>
          <w:color w:val="000000"/>
        </w:rPr>
        <w:t>?</w:t>
      </w:r>
    </w:p>
    <w:p w:rsidR="00E44FD4" w:rsidRPr="006D61FA" w:rsidRDefault="00E44FD4" w:rsidP="00BB2B95">
      <w:pPr>
        <w:pStyle w:val="BodyTextIndent"/>
        <w:outlineLvl w:val="0"/>
        <w:rPr>
          <w:rFonts w:ascii="Book Antiqua" w:hAnsi="Book Antiqua"/>
          <w:color w:val="000000"/>
        </w:rPr>
      </w:pPr>
    </w:p>
    <w:p w:rsidR="00E44FD4" w:rsidRPr="00117170" w:rsidRDefault="00E44FD4" w:rsidP="00BB2B95">
      <w:pPr>
        <w:ind w:left="900" w:hanging="900"/>
        <w:rPr>
          <w:b/>
          <w:i/>
          <w:color w:val="339966"/>
        </w:rPr>
      </w:pPr>
      <w:r w:rsidRPr="00117170">
        <w:rPr>
          <w:b/>
          <w:i/>
          <w:color w:val="339966"/>
        </w:rPr>
        <w:t>Select one.</w:t>
      </w: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tblGrid>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Yes</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No</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rPr>
          <w:color w:val="000000"/>
        </w:rPr>
      </w:pPr>
    </w:p>
    <w:p w:rsidR="00E44FD4" w:rsidRDefault="00E44FD4" w:rsidP="00BB2B95">
      <w:pPr>
        <w:pStyle w:val="BodyTextIndent"/>
        <w:ind w:left="0" w:firstLine="0"/>
        <w:jc w:val="left"/>
        <w:outlineLvl w:val="0"/>
        <w:rPr>
          <w:rFonts w:ascii="Book Antiqua" w:hAnsi="Book Antiqua"/>
          <w:sz w:val="16"/>
        </w:rPr>
      </w:pPr>
    </w:p>
    <w:p w:rsidR="00E44FD4" w:rsidRPr="00117170" w:rsidRDefault="00E44FD4" w:rsidP="00BB2B95">
      <w:pPr>
        <w:pStyle w:val="BodyTextIndent"/>
        <w:ind w:left="0" w:firstLine="0"/>
        <w:jc w:val="left"/>
        <w:outlineLvl w:val="0"/>
        <w:rPr>
          <w:rStyle w:val="NAProgrammer"/>
        </w:rPr>
      </w:pPr>
      <w:r w:rsidRPr="00117170">
        <w:rPr>
          <w:rStyle w:val="NAProgrammer"/>
        </w:rPr>
        <w:t>Programming:</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 xml:space="preserve">We will "ghost" S1-a until it is activated to appear in the screener, although it may not need to be activated.  We need a minimum of 600 "Yes" answers from </w:t>
      </w:r>
      <w:r>
        <w:rPr>
          <w:rStyle w:val="NAProgrammer"/>
        </w:rPr>
        <w:t>e-Rewards</w:t>
      </w:r>
      <w:r w:rsidRPr="00117170">
        <w:rPr>
          <w:rStyle w:val="NAProgrammer"/>
        </w:rPr>
        <w:t xml:space="preserve"> respondents (indicated by a "5" in the first digit of the respondent ID) to Q2-1a (which asks "are you a coin saver"). If we are not going to reach this 600 minimum, we will activate S-1a and then terminate those who say “no”.</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 xml:space="preserve">Once S-1a is activated, Q2-1a will also be asked and the respondent will be forced to provide the same answer as given in S-1a with an error message “Previously you indicated that you have collected, occasionally saved, or sometimes put aside any types of coins (such as </w:t>
      </w:r>
      <w:r>
        <w:rPr>
          <w:rStyle w:val="NAProgrammer"/>
        </w:rPr>
        <w:t>American The Beautiful Quarters</w:t>
      </w:r>
      <w:r w:rsidRPr="00117170">
        <w:rPr>
          <w:rStyle w:val="NAProgrammer"/>
        </w:rPr>
        <w:t>, etc.), either for yourself or for others. Please revise your answer.”</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Answers will be forced for respondents who do not see S-1a, based on their answer to Q2-1a.</w:t>
      </w: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Pr="00117170" w:rsidRDefault="00E44FD4" w:rsidP="00117170">
      <w:pPr>
        <w:pStyle w:val="Footer"/>
        <w:tabs>
          <w:tab w:val="clear" w:pos="4320"/>
          <w:tab w:val="clear" w:pos="8640"/>
        </w:tabs>
        <w:ind w:left="450" w:hanging="450"/>
        <w:rPr>
          <w:rStyle w:val="NAProgrammer"/>
          <w:color w:val="FF6600"/>
        </w:rPr>
      </w:pPr>
      <w:r w:rsidRPr="00C90070">
        <w:rPr>
          <w:rStyle w:val="NAClient"/>
        </w:rPr>
        <w:t>Programming:  Ask All</w:t>
      </w:r>
    </w:p>
    <w:p w:rsidR="00E44FD4" w:rsidRDefault="00E44FD4" w:rsidP="00BB2B95">
      <w:pPr>
        <w:pStyle w:val="BodyTextIndent"/>
        <w:tabs>
          <w:tab w:val="right" w:pos="1080"/>
        </w:tabs>
        <w:ind w:left="540" w:hanging="540"/>
        <w:rPr>
          <w:rFonts w:ascii="Book Antiqua" w:hAnsi="Book Antiqua"/>
          <w:iCs/>
          <w:color w:val="000000"/>
        </w:rPr>
      </w:pPr>
    </w:p>
    <w:p w:rsidR="00E44FD4" w:rsidRDefault="00E44FD4" w:rsidP="001865BC">
      <w:pPr>
        <w:pStyle w:val="BodyTextIndent"/>
        <w:tabs>
          <w:tab w:val="right" w:pos="1080"/>
        </w:tabs>
        <w:ind w:left="540" w:hanging="540"/>
        <w:rPr>
          <w:rFonts w:ascii="Book Antiqua" w:hAnsi="Book Antiqua" w:cs="Arial"/>
          <w:bCs/>
          <w:color w:val="000000"/>
        </w:rPr>
      </w:pPr>
      <w:r w:rsidRPr="00AE4F9C">
        <w:rPr>
          <w:rFonts w:ascii="Book Antiqua" w:hAnsi="Book Antiqua"/>
          <w:iCs/>
          <w:color w:val="000000"/>
        </w:rPr>
        <w:t>S-</w:t>
      </w:r>
      <w:r>
        <w:rPr>
          <w:rFonts w:ascii="Book Antiqua" w:hAnsi="Book Antiqua"/>
          <w:iCs/>
          <w:color w:val="000000"/>
        </w:rPr>
        <w:t>1b</w:t>
      </w:r>
      <w:r>
        <w:rPr>
          <w:rFonts w:ascii="Book Antiqua" w:hAnsi="Book Antiqua"/>
          <w:iCs/>
          <w:color w:val="000000"/>
        </w:rPr>
        <w:tab/>
      </w:r>
      <w:r>
        <w:rPr>
          <w:rFonts w:ascii="Book Antiqua" w:hAnsi="Book Antiqua"/>
          <w:iCs/>
          <w:color w:val="000000"/>
        </w:rPr>
        <w:tab/>
        <w:t xml:space="preserve"> </w:t>
      </w:r>
      <w:r>
        <w:rPr>
          <w:rFonts w:ascii="Book Antiqua" w:hAnsi="Book Antiqua" w:cs="Arial"/>
          <w:bCs/>
          <w:color w:val="000000"/>
        </w:rPr>
        <w:t xml:space="preserve">From which of the following organizations have you </w:t>
      </w:r>
      <w:r w:rsidRPr="00414D88">
        <w:rPr>
          <w:rFonts w:ascii="Book Antiqua" w:hAnsi="Book Antiqua" w:cs="Arial"/>
          <w:bCs/>
          <w:color w:val="000000"/>
          <w:u w:val="single"/>
        </w:rPr>
        <w:t>ever</w:t>
      </w:r>
      <w:r>
        <w:rPr>
          <w:rFonts w:ascii="Book Antiqua" w:hAnsi="Book Antiqua" w:cs="Arial"/>
          <w:bCs/>
          <w:color w:val="000000"/>
        </w:rPr>
        <w:t xml:space="preserve"> purchased any collectible coins</w:t>
      </w:r>
    </w:p>
    <w:p w:rsidR="00E44FD4" w:rsidRDefault="00E44FD4" w:rsidP="001865BC">
      <w:pPr>
        <w:pStyle w:val="BodyTextIndent"/>
        <w:tabs>
          <w:tab w:val="right" w:pos="1080"/>
        </w:tabs>
        <w:ind w:left="540" w:hanging="540"/>
        <w:rPr>
          <w:rFonts w:ascii="Book Antiqua" w:hAnsi="Book Antiqua"/>
          <w:i/>
          <w:iCs/>
          <w:color w:val="000000"/>
        </w:rPr>
      </w:pPr>
      <w:r>
        <w:rPr>
          <w:rFonts w:ascii="Book Antiqua" w:hAnsi="Book Antiqua"/>
          <w:iCs/>
          <w:color w:val="000000"/>
        </w:rPr>
        <w:tab/>
      </w:r>
      <w:r>
        <w:rPr>
          <w:rFonts w:ascii="Book Antiqua" w:hAnsi="Book Antiqua"/>
          <w:iCs/>
          <w:color w:val="000000"/>
        </w:rPr>
        <w:tab/>
      </w:r>
      <w:r>
        <w:rPr>
          <w:rFonts w:ascii="Book Antiqua" w:hAnsi="Book Antiqua" w:cs="Arial"/>
          <w:bCs/>
          <w:color w:val="000000"/>
        </w:rPr>
        <w:t xml:space="preserve"> or coin-related merchandise (e.g., coin-jewelry, etc.)?</w:t>
      </w:r>
    </w:p>
    <w:p w:rsidR="00E44FD4" w:rsidRDefault="00E44FD4" w:rsidP="00BB2B95">
      <w:pPr>
        <w:pStyle w:val="BodyTextIndent"/>
        <w:tabs>
          <w:tab w:val="right" w:pos="1080"/>
        </w:tabs>
        <w:ind w:left="0" w:firstLine="0"/>
        <w:rPr>
          <w:rFonts w:ascii="Book Antiqua" w:hAnsi="Book Antiqua"/>
          <w:i/>
          <w:iCs/>
          <w:color w:val="000000"/>
        </w:rPr>
      </w:pPr>
    </w:p>
    <w:p w:rsidR="00E44FD4" w:rsidRDefault="00E44FD4" w:rsidP="00BB2B95">
      <w:pPr>
        <w:pStyle w:val="BodyTextIndent"/>
        <w:tabs>
          <w:tab w:val="right" w:pos="1080"/>
        </w:tabs>
        <w:ind w:left="0" w:firstLine="0"/>
        <w:rPr>
          <w:rFonts w:ascii="Book Antiqua" w:hAnsi="Book Antiqua" w:cs="Arial"/>
          <w:b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9"/>
        <w:gridCol w:w="650"/>
        <w:gridCol w:w="593"/>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Sources/Organizations</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117170">
        <w:tc>
          <w:tcPr>
            <w:tcW w:w="0" w:type="auto"/>
            <w:vAlign w:val="center"/>
          </w:tcPr>
          <w:p w:rsidR="00E44FD4" w:rsidRPr="006D61FA" w:rsidRDefault="00E44FD4" w:rsidP="00887044">
            <w:pPr>
              <w:numPr>
                <w:ilvl w:val="0"/>
                <w:numId w:val="40"/>
              </w:numPr>
              <w:jc w:val="both"/>
            </w:pPr>
            <w:r>
              <w:t xml:space="preserve">The </w:t>
            </w:r>
            <w:smartTag w:uri="urn:schemas-microsoft-com:office:smarttags" w:element="place">
              <w:smartTag w:uri="urn:schemas-microsoft-com:office:smarttags" w:element="country-region">
                <w:r>
                  <w:t>U.S.</w:t>
                </w:r>
              </w:smartTag>
            </w:smartTag>
            <w:r>
              <w:t xml:space="preserve">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t>Other TV shopping program</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rsidRPr="006D61FA">
              <w:t xml:space="preserve">eBay or other </w:t>
            </w:r>
            <w:r>
              <w:t>Internet a</w:t>
            </w:r>
            <w:r w:rsidRPr="006D61FA">
              <w:t>uction sites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117170">
        <w:tc>
          <w:tcPr>
            <w:tcW w:w="0" w:type="auto"/>
            <w:vAlign w:val="center"/>
          </w:tcPr>
          <w:p w:rsidR="00E44FD4" w:rsidRPr="006D61FA" w:rsidRDefault="00E44FD4" w:rsidP="00887044">
            <w:pPr>
              <w:numPr>
                <w:ilvl w:val="0"/>
                <w:numId w:val="40"/>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117170">
        <w:tc>
          <w:tcPr>
            <w:tcW w:w="0" w:type="auto"/>
            <w:vAlign w:val="center"/>
          </w:tcPr>
          <w:p w:rsidR="00E44FD4" w:rsidRDefault="00E44FD4" w:rsidP="00887044">
            <w:pPr>
              <w:numPr>
                <w:ilvl w:val="0"/>
                <w:numId w:val="40"/>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117170">
        <w:tc>
          <w:tcPr>
            <w:tcW w:w="0" w:type="auto"/>
            <w:vAlign w:val="center"/>
          </w:tcPr>
          <w:p w:rsidR="00E44FD4" w:rsidRDefault="00E44FD4" w:rsidP="00887044">
            <w:pPr>
              <w:numPr>
                <w:ilvl w:val="0"/>
                <w:numId w:val="40"/>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bl>
    <w:p w:rsidR="00E44FD4" w:rsidRPr="006D61FA" w:rsidRDefault="00E44FD4" w:rsidP="00BB2B95">
      <w:pPr>
        <w:pStyle w:val="BodyTextIndent"/>
        <w:tabs>
          <w:tab w:val="right" w:pos="1080"/>
        </w:tabs>
        <w:ind w:left="540" w:hanging="540"/>
        <w:rPr>
          <w:rFonts w:ascii="Book Antiqua" w:hAnsi="Book Antiqua"/>
          <w:i/>
          <w:iCs/>
          <w:color w:val="000000"/>
        </w:rPr>
      </w:pPr>
    </w:p>
    <w:p w:rsidR="00E44FD4" w:rsidRDefault="00E44FD4" w:rsidP="00BB2B95">
      <w:pPr>
        <w:rPr>
          <w:color w:val="000000"/>
        </w:rPr>
      </w:pPr>
    </w:p>
    <w:p w:rsidR="00E44FD4" w:rsidRDefault="00E44FD4" w:rsidP="00BB2B95">
      <w:pPr>
        <w:rPr>
          <w:color w:val="000000"/>
        </w:rPr>
      </w:pPr>
    </w:p>
    <w:p w:rsidR="00E44FD4" w:rsidRPr="00117170" w:rsidRDefault="00E44FD4" w:rsidP="00BB2B95">
      <w:pPr>
        <w:pStyle w:val="BodyTextIndent"/>
        <w:ind w:left="0" w:firstLine="0"/>
        <w:jc w:val="left"/>
        <w:outlineLvl w:val="0"/>
        <w:rPr>
          <w:rStyle w:val="NAProgrammer"/>
        </w:rPr>
      </w:pPr>
      <w:r w:rsidRPr="00117170">
        <w:rPr>
          <w:rStyle w:val="NAProgrammer"/>
        </w:rPr>
        <w:t>Programming:</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 xml:space="preserve">We will "ghost" S1-b until it is activated to appear in the screener.  We need a minimum of 400 respondents (from </w:t>
      </w:r>
      <w:r>
        <w:rPr>
          <w:rStyle w:val="NAProgrammer"/>
        </w:rPr>
        <w:t>e-Rewards</w:t>
      </w:r>
      <w:r w:rsidRPr="00117170">
        <w:rPr>
          <w:rStyle w:val="NAProgrammer"/>
        </w:rPr>
        <w:t>) who say "Yes" to any of rows b-m of Q2-3d (which asks about purchasing from</w:t>
      </w:r>
      <w:r>
        <w:rPr>
          <w:rStyle w:val="NAProgrammer"/>
        </w:rPr>
        <w:t xml:space="preserve"> United States</w:t>
      </w:r>
      <w:r w:rsidRPr="00117170">
        <w:rPr>
          <w:rStyle w:val="NAProgrammer"/>
        </w:rPr>
        <w:t xml:space="preserve"> Mint &amp; competitors).  We will activate S-1b and then terminate those who say “no” to all of rows b-m.</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Once S-1b is activated, Q2-3d will also be asked and the respondent will be forced to provide the same answer as given in S-1b with an error message “Previously you indicated that you have purchased coins or coin-related merchandise (e.g., coin-jewelry, etc.) from …(rows)… Please revise your answer.”</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Answers will be forced for respondents who do not see S-1b, based on their answer to Q2-3d.</w:t>
      </w:r>
    </w:p>
    <w:p w:rsidR="00E44FD4" w:rsidRPr="000D6BF8" w:rsidRDefault="00E44FD4" w:rsidP="00BB2B95">
      <w:pPr>
        <w:tabs>
          <w:tab w:val="num" w:pos="180"/>
        </w:tabs>
        <w:autoSpaceDE w:val="0"/>
        <w:autoSpaceDN w:val="0"/>
        <w:adjustRightInd w:val="0"/>
        <w:spacing w:line="240" w:lineRule="atLeast"/>
        <w:rPr>
          <w:rFonts w:cs="Arial"/>
          <w:b/>
          <w:bCs/>
          <w:color w:val="000000"/>
        </w:rPr>
      </w:pPr>
    </w:p>
    <w:p w:rsidR="00E44FD4" w:rsidRDefault="00E44FD4" w:rsidP="00BB2B95">
      <w:pPr>
        <w:tabs>
          <w:tab w:val="num" w:pos="180"/>
        </w:tabs>
        <w:autoSpaceDE w:val="0"/>
        <w:autoSpaceDN w:val="0"/>
        <w:adjustRightInd w:val="0"/>
        <w:spacing w:line="240" w:lineRule="atLeast"/>
        <w:rPr>
          <w:rFonts w:cs="Arial"/>
          <w:b/>
          <w:bCs/>
          <w:color w:val="000000"/>
        </w:rPr>
      </w:pPr>
    </w:p>
    <w:p w:rsidR="00E44FD4" w:rsidRPr="000D6BF8" w:rsidRDefault="00E44FD4" w:rsidP="00BB2B95">
      <w:pPr>
        <w:tabs>
          <w:tab w:val="num" w:pos="180"/>
        </w:tabs>
        <w:autoSpaceDE w:val="0"/>
        <w:autoSpaceDN w:val="0"/>
        <w:adjustRightInd w:val="0"/>
        <w:spacing w:line="240" w:lineRule="atLeast"/>
        <w:rPr>
          <w:rFonts w:cs="Arial"/>
          <w:b/>
          <w:bCs/>
          <w:color w:val="000000"/>
        </w:rPr>
      </w:pPr>
      <w:r>
        <w:rPr>
          <w:rFonts w:cs="Arial"/>
          <w:b/>
          <w:bCs/>
          <w:color w:val="000000"/>
        </w:rPr>
        <w:br w:type="page"/>
      </w:r>
    </w:p>
    <w:p w:rsidR="00E44FD4" w:rsidRPr="00117170" w:rsidRDefault="00E44FD4" w:rsidP="00117170">
      <w:pPr>
        <w:pStyle w:val="Footer"/>
        <w:tabs>
          <w:tab w:val="clear" w:pos="4320"/>
          <w:tab w:val="clear" w:pos="8640"/>
        </w:tabs>
        <w:ind w:left="450" w:hanging="450"/>
        <w:rPr>
          <w:rStyle w:val="NAProgrammer"/>
          <w:color w:val="FF6600"/>
        </w:rPr>
      </w:pPr>
      <w:r w:rsidRPr="00C90070">
        <w:rPr>
          <w:rStyle w:val="NAClient"/>
        </w:rPr>
        <w:t>Programming:  Ask All</w:t>
      </w:r>
    </w:p>
    <w:p w:rsidR="00E44FD4" w:rsidRDefault="00E44FD4" w:rsidP="00BB2B95">
      <w:pPr>
        <w:pStyle w:val="BodyTextIndent"/>
        <w:ind w:left="0" w:firstLine="0"/>
        <w:outlineLvl w:val="0"/>
        <w:rPr>
          <w:rFonts w:ascii="Book Antiqua" w:hAnsi="Book Antiqua"/>
          <w:color w:val="000000"/>
        </w:rPr>
      </w:pPr>
    </w:p>
    <w:p w:rsidR="00E44FD4" w:rsidRDefault="00E44FD4" w:rsidP="00BB2B95">
      <w:pPr>
        <w:pStyle w:val="BodyTextIndent"/>
        <w:ind w:left="0" w:firstLine="0"/>
        <w:outlineLvl w:val="0"/>
        <w:rPr>
          <w:rFonts w:ascii="Book Antiqua" w:hAnsi="Book Antiqua"/>
          <w:iCs/>
          <w:color w:val="000000"/>
          <w:u w:val="single"/>
        </w:rPr>
      </w:pPr>
      <w:r>
        <w:rPr>
          <w:rFonts w:ascii="Book Antiqua" w:hAnsi="Book Antiqua"/>
          <w:color w:val="000000"/>
        </w:rPr>
        <w:t>S-2</w:t>
      </w:r>
      <w:r>
        <w:rPr>
          <w:rFonts w:ascii="Book Antiqua" w:hAnsi="Book Antiqua"/>
          <w:color w:val="000000"/>
        </w:rPr>
        <w:tab/>
      </w:r>
      <w:r w:rsidRPr="006D61FA">
        <w:rPr>
          <w:rFonts w:ascii="Book Antiqua" w:hAnsi="Book Antiqua"/>
          <w:iCs/>
          <w:color w:val="000000"/>
        </w:rPr>
        <w:t xml:space="preserve">In the past year, have you </w:t>
      </w:r>
      <w:r w:rsidRPr="00C4158E">
        <w:rPr>
          <w:rFonts w:ascii="Book Antiqua" w:hAnsi="Book Antiqua"/>
          <w:iCs/>
          <w:color w:val="000000"/>
          <w:u w:val="single"/>
        </w:rPr>
        <w:t>sold</w:t>
      </w:r>
      <w:r w:rsidRPr="006D61FA">
        <w:rPr>
          <w:rFonts w:ascii="Book Antiqua" w:hAnsi="Book Antiqua"/>
          <w:iCs/>
          <w:color w:val="000000"/>
        </w:rPr>
        <w:t xml:space="preserve"> any coins or other </w:t>
      </w:r>
      <w:r>
        <w:rPr>
          <w:rFonts w:ascii="Book Antiqua" w:hAnsi="Book Antiqua"/>
          <w:iCs/>
          <w:color w:val="000000"/>
        </w:rPr>
        <w:t>coin-related collectible</w:t>
      </w:r>
      <w:r w:rsidRPr="006D61FA">
        <w:rPr>
          <w:rFonts w:ascii="Book Antiqua" w:hAnsi="Book Antiqua"/>
          <w:iCs/>
          <w:color w:val="000000"/>
        </w:rPr>
        <w:t xml:space="preserve">s </w:t>
      </w:r>
      <w:r w:rsidRPr="000D6BF8">
        <w:rPr>
          <w:rFonts w:ascii="Book Antiqua" w:hAnsi="Book Antiqua"/>
          <w:iCs/>
          <w:color w:val="000000"/>
          <w:u w:val="single"/>
        </w:rPr>
        <w:t xml:space="preserve">for income </w:t>
      </w:r>
    </w:p>
    <w:p w:rsidR="00E44FD4" w:rsidRPr="006D61FA" w:rsidRDefault="00E44FD4" w:rsidP="00BB2B95">
      <w:pPr>
        <w:pStyle w:val="BodyTextIndent"/>
        <w:ind w:left="0" w:firstLine="0"/>
        <w:outlineLvl w:val="0"/>
        <w:rPr>
          <w:rFonts w:ascii="Book Antiqua" w:hAnsi="Book Antiqua"/>
          <w:color w:val="000000"/>
        </w:rPr>
      </w:pPr>
      <w:r w:rsidRPr="001865BC">
        <w:rPr>
          <w:rFonts w:ascii="Book Antiqua" w:hAnsi="Book Antiqua"/>
          <w:iCs/>
          <w:color w:val="000000"/>
        </w:rPr>
        <w:tab/>
      </w:r>
      <w:r w:rsidRPr="000D6BF8">
        <w:rPr>
          <w:rFonts w:ascii="Book Antiqua" w:hAnsi="Book Antiqua"/>
          <w:iCs/>
          <w:color w:val="000000"/>
          <w:u w:val="single"/>
        </w:rPr>
        <w:t>purposes</w:t>
      </w:r>
      <w:r w:rsidRPr="00D9031E">
        <w:rPr>
          <w:rFonts w:ascii="Book Antiqua" w:hAnsi="Book Antiqua"/>
          <w:iCs/>
          <w:color w:val="000000"/>
        </w:rPr>
        <w:t>, other than</w:t>
      </w:r>
      <w:r w:rsidRPr="006D61FA">
        <w:rPr>
          <w:rFonts w:ascii="Book Antiqua" w:hAnsi="Book Antiqua"/>
          <w:iCs/>
          <w:color w:val="000000"/>
        </w:rPr>
        <w:t xml:space="preserve"> to round out a personal collection?</w:t>
      </w:r>
    </w:p>
    <w:p w:rsidR="00E44FD4" w:rsidRPr="006D61FA" w:rsidRDefault="00E44FD4" w:rsidP="00BB2B95">
      <w:pPr>
        <w:pStyle w:val="BodyTextIndent"/>
        <w:outlineLvl w:val="0"/>
        <w:rPr>
          <w:rFonts w:ascii="Book Antiqua" w:hAnsi="Book Antiqua"/>
          <w:color w:val="000000"/>
        </w:rPr>
      </w:pPr>
    </w:p>
    <w:p w:rsidR="00E44FD4" w:rsidRPr="009A7A01" w:rsidRDefault="00E44FD4" w:rsidP="00117170">
      <w:pPr>
        <w:ind w:left="900" w:hanging="900"/>
        <w:rPr>
          <w:rFonts w:ascii="Book Antiqua" w:hAnsi="Book Antiqua"/>
          <w:b/>
          <w:i/>
          <w:color w:val="339966"/>
        </w:rPr>
      </w:pPr>
      <w:r w:rsidRPr="009A7A01">
        <w:rPr>
          <w:rFonts w:ascii="Book Antiqua" w:hAnsi="Book Antiqua"/>
          <w:b/>
          <w:i/>
          <w:color w:val="339966"/>
        </w:rPr>
        <w:t>Select one.</w:t>
      </w:r>
    </w:p>
    <w:p w:rsidR="00E44FD4" w:rsidRPr="006D61FA" w:rsidRDefault="00E44FD4" w:rsidP="00BB2B95">
      <w:pPr>
        <w:pStyle w:val="BodyTextIndent"/>
        <w:outlineLvl w:val="0"/>
        <w:rPr>
          <w:rFonts w:ascii="Book Antiqua" w:hAnsi="Book Antiqu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tblGrid>
      <w:tr w:rsidR="00E44FD4" w:rsidRPr="006D61FA" w:rsidTr="00117170">
        <w:tc>
          <w:tcPr>
            <w:tcW w:w="900" w:type="dxa"/>
            <w:vAlign w:val="center"/>
          </w:tcPr>
          <w:p w:rsidR="00E44FD4" w:rsidRPr="006D61FA" w:rsidRDefault="00E44FD4" w:rsidP="00C90070">
            <w:pPr>
              <w:rPr>
                <w:snapToGrid w:val="0"/>
                <w:color w:val="000000"/>
              </w:rPr>
            </w:pPr>
            <w:r w:rsidRPr="006D61FA">
              <w:rPr>
                <w:snapToGrid w:val="0"/>
                <w:color w:val="000000"/>
              </w:rPr>
              <w:t>Yes</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17170">
        <w:tc>
          <w:tcPr>
            <w:tcW w:w="900" w:type="dxa"/>
            <w:vAlign w:val="center"/>
          </w:tcPr>
          <w:p w:rsidR="00E44FD4" w:rsidRPr="006D61FA" w:rsidRDefault="00E44FD4" w:rsidP="00C90070">
            <w:pPr>
              <w:rPr>
                <w:snapToGrid w:val="0"/>
                <w:color w:val="000000"/>
              </w:rPr>
            </w:pPr>
            <w:r w:rsidRPr="006D61FA">
              <w:rPr>
                <w:snapToGrid w:val="0"/>
                <w:color w:val="000000"/>
              </w:rPr>
              <w:t>No</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Pr>
        <w:rPr>
          <w:color w:val="000000"/>
        </w:rPr>
      </w:pPr>
    </w:p>
    <w:p w:rsidR="00E44FD4" w:rsidRPr="006D61FA" w:rsidRDefault="00E44FD4" w:rsidP="00BB2B95">
      <w:pPr>
        <w:pStyle w:val="BodyTextIndent"/>
        <w:outlineLvl w:val="0"/>
        <w:rPr>
          <w:rFonts w:ascii="Book Antiqua" w:hAnsi="Book Antiqua"/>
          <w:color w:val="000000"/>
        </w:rPr>
      </w:pPr>
    </w:p>
    <w:p w:rsidR="00E44FD4" w:rsidRPr="00117170" w:rsidRDefault="00E44FD4" w:rsidP="00BB2B95">
      <w:pPr>
        <w:pStyle w:val="BodyTextIndent"/>
        <w:ind w:left="0" w:firstLine="0"/>
        <w:jc w:val="left"/>
        <w:outlineLvl w:val="0"/>
        <w:rPr>
          <w:rStyle w:val="NAProgrammer"/>
        </w:rPr>
      </w:pPr>
      <w:r w:rsidRPr="00117170">
        <w:rPr>
          <w:rStyle w:val="NAProgrammer"/>
        </w:rPr>
        <w:t>Programming:</w:t>
      </w:r>
    </w:p>
    <w:p w:rsidR="00E44FD4" w:rsidRPr="00117170" w:rsidRDefault="00E44FD4" w:rsidP="00887044">
      <w:pPr>
        <w:pStyle w:val="BodyTextIndent"/>
        <w:numPr>
          <w:ilvl w:val="0"/>
          <w:numId w:val="17"/>
        </w:numPr>
        <w:jc w:val="left"/>
        <w:outlineLvl w:val="0"/>
        <w:rPr>
          <w:rStyle w:val="NAProgrammer"/>
        </w:rPr>
      </w:pPr>
      <w:r w:rsidRPr="00117170">
        <w:rPr>
          <w:rStyle w:val="NAProgrammer"/>
        </w:rPr>
        <w:t>Terminate after S-4 if “yes”.</w:t>
      </w:r>
    </w:p>
    <w:p w:rsidR="00E44FD4" w:rsidRPr="009A4C19" w:rsidRDefault="00E44FD4" w:rsidP="009430C5">
      <w:pPr>
        <w:pBdr>
          <w:bottom w:val="single" w:sz="12" w:space="1" w:color="auto"/>
        </w:pBdr>
        <w:rPr>
          <w:rFonts w:ascii="Book Antiqua" w:hAnsi="Book Antiqua" w:cs="Arial"/>
          <w:b/>
          <w:sz w:val="20"/>
          <w:szCs w:val="20"/>
        </w:rPr>
      </w:pPr>
    </w:p>
    <w:p w:rsidR="00E44FD4" w:rsidRPr="00FC195A" w:rsidRDefault="00E44FD4" w:rsidP="00BB2B95">
      <w:pPr>
        <w:pStyle w:val="BodyTextIndent"/>
        <w:ind w:left="0" w:firstLine="0"/>
        <w:jc w:val="left"/>
        <w:outlineLvl w:val="0"/>
        <w:rPr>
          <w:rFonts w:ascii="Book Antiqua" w:hAnsi="Book Antiqua"/>
          <w:b/>
        </w:rPr>
      </w:pPr>
    </w:p>
    <w:p w:rsidR="00E44FD4" w:rsidRPr="00117170" w:rsidRDefault="00E44FD4" w:rsidP="009430C5">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9430C5">
      <w:pPr>
        <w:pStyle w:val="BodyTextIndent"/>
        <w:ind w:left="0" w:firstLine="0"/>
        <w:jc w:val="left"/>
        <w:outlineLvl w:val="0"/>
        <w:rPr>
          <w:rFonts w:ascii="Book Antiqua" w:hAnsi="Book Antiqua"/>
          <w:color w:val="000000"/>
        </w:rPr>
      </w:pPr>
    </w:p>
    <w:p w:rsidR="00E44FD4" w:rsidRDefault="00E44FD4" w:rsidP="009430C5">
      <w:pPr>
        <w:pStyle w:val="BodyTextIndent"/>
        <w:ind w:left="0" w:firstLine="0"/>
        <w:jc w:val="left"/>
        <w:outlineLvl w:val="0"/>
        <w:rPr>
          <w:rFonts w:ascii="Book Antiqua" w:hAnsi="Book Antiqua"/>
          <w:color w:val="000000"/>
        </w:rPr>
      </w:pPr>
      <w:r>
        <w:rPr>
          <w:rFonts w:ascii="Book Antiqua" w:hAnsi="Book Antiqua"/>
          <w:color w:val="000000"/>
        </w:rPr>
        <w:t>S-3</w:t>
      </w:r>
      <w:r w:rsidRPr="006D61FA">
        <w:rPr>
          <w:rFonts w:ascii="Book Antiqua" w:hAnsi="Book Antiqua"/>
          <w:color w:val="000000"/>
        </w:rPr>
        <w:tab/>
        <w:t xml:space="preserve"> </w:t>
      </w:r>
      <w:r>
        <w:rPr>
          <w:rFonts w:ascii="Book Antiqua" w:hAnsi="Book Antiqua"/>
          <w:color w:val="000000"/>
        </w:rPr>
        <w:t>What is your age in years?</w:t>
      </w:r>
    </w:p>
    <w:p w:rsidR="00E44FD4" w:rsidRDefault="00E44FD4" w:rsidP="009430C5">
      <w:pPr>
        <w:ind w:left="900" w:hanging="900"/>
        <w:rPr>
          <w:color w:val="000000"/>
        </w:rPr>
      </w:pPr>
    </w:p>
    <w:p w:rsidR="00E44FD4" w:rsidRPr="00B37F80" w:rsidRDefault="00E44FD4" w:rsidP="009430C5">
      <w:pPr>
        <w:ind w:left="900" w:hanging="900"/>
        <w:rPr>
          <w:rFonts w:ascii="Book Antiqua" w:hAnsi="Book Antiqua"/>
          <w:b/>
          <w:color w:val="339966"/>
        </w:rPr>
      </w:pPr>
      <w:r w:rsidRPr="00B37F80">
        <w:rPr>
          <w:rFonts w:ascii="Book Antiqua" w:hAnsi="Book Antiqua"/>
          <w:b/>
          <w:i/>
          <w:color w:val="339966"/>
        </w:rPr>
        <w:t>Type in a number</w:t>
      </w:r>
    </w:p>
    <w:p w:rsidR="00E44FD4" w:rsidRDefault="00E44FD4" w:rsidP="009430C5">
      <w:pPr>
        <w:ind w:left="900" w:hanging="90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tblGrid>
      <w:tr w:rsidR="00E44FD4" w:rsidTr="00037516">
        <w:tc>
          <w:tcPr>
            <w:tcW w:w="2178" w:type="dxa"/>
            <w:tcBorders>
              <w:top w:val="single" w:sz="4" w:space="0" w:color="000000"/>
              <w:bottom w:val="single" w:sz="4" w:space="0" w:color="000000"/>
              <w:right w:val="single" w:sz="4" w:space="0" w:color="000000"/>
            </w:tcBorders>
            <w:shd w:val="clear" w:color="auto" w:fill="0000FF"/>
            <w:vAlign w:val="bottom"/>
          </w:tcPr>
          <w:p w:rsidR="00E44FD4" w:rsidRPr="00265836" w:rsidRDefault="00E44FD4" w:rsidP="00037516">
            <w:pPr>
              <w:pStyle w:val="Footer"/>
              <w:tabs>
                <w:tab w:val="clear" w:pos="4320"/>
                <w:tab w:val="clear" w:pos="8640"/>
              </w:tabs>
              <w:spacing w:before="60" w:after="60"/>
              <w:jc w:val="center"/>
              <w:rPr>
                <w:b/>
                <w:caps/>
                <w:color w:val="FFFFFF"/>
                <w:szCs w:val="24"/>
              </w:rPr>
            </w:pPr>
            <w:r w:rsidRPr="00265836">
              <w:rPr>
                <w:b/>
                <w:color w:val="FFFFFF"/>
                <w:szCs w:val="24"/>
              </w:rPr>
              <w:t>Age (in years)</w:t>
            </w:r>
          </w:p>
        </w:tc>
      </w:tr>
      <w:tr w:rsidR="00E44FD4" w:rsidTr="00037516">
        <w:tc>
          <w:tcPr>
            <w:tcW w:w="2178" w:type="dxa"/>
            <w:tcBorders>
              <w:top w:val="single" w:sz="4" w:space="0" w:color="000000"/>
            </w:tcBorders>
            <w:vAlign w:val="center"/>
          </w:tcPr>
          <w:p w:rsidR="00E44FD4" w:rsidRDefault="00E44FD4" w:rsidP="00037516">
            <w:pPr>
              <w:spacing w:before="20" w:after="20"/>
              <w:jc w:val="center"/>
              <w:rPr>
                <w:snapToGrid w:val="0"/>
                <w:color w:val="000000"/>
              </w:rPr>
            </w:pPr>
            <w:r>
              <w:rPr>
                <w:snapToGrid w:val="0"/>
                <w:color w:val="000000"/>
              </w:rPr>
              <w:t>_______</w:t>
            </w:r>
          </w:p>
        </w:tc>
      </w:tr>
    </w:tbl>
    <w:p w:rsidR="00E44FD4" w:rsidRPr="006D61FA" w:rsidRDefault="00E44FD4" w:rsidP="009430C5">
      <w:pPr>
        <w:pStyle w:val="BodyTextIndent"/>
        <w:ind w:left="450" w:hanging="450"/>
        <w:jc w:val="left"/>
        <w:outlineLvl w:val="0"/>
        <w:rPr>
          <w:rFonts w:ascii="Book Antiqua" w:hAnsi="Book Antiqua"/>
          <w:color w:val="000000"/>
        </w:rPr>
      </w:pPr>
    </w:p>
    <w:p w:rsidR="00E44FD4" w:rsidRPr="00117170" w:rsidRDefault="00E44FD4" w:rsidP="009430C5">
      <w:pPr>
        <w:pStyle w:val="BodyTextIndent"/>
        <w:ind w:left="0" w:firstLine="0"/>
        <w:jc w:val="left"/>
        <w:outlineLvl w:val="0"/>
        <w:rPr>
          <w:rStyle w:val="NAProgrammer"/>
        </w:rPr>
      </w:pPr>
      <w:r w:rsidRPr="00117170">
        <w:rPr>
          <w:rStyle w:val="NAProgrammer"/>
        </w:rPr>
        <w:t>Programming:</w:t>
      </w:r>
    </w:p>
    <w:p w:rsidR="00E44FD4" w:rsidRPr="00117170" w:rsidRDefault="00E44FD4" w:rsidP="009430C5">
      <w:pPr>
        <w:pStyle w:val="BodyTextIndent"/>
        <w:numPr>
          <w:ilvl w:val="0"/>
          <w:numId w:val="17"/>
        </w:numPr>
        <w:jc w:val="left"/>
        <w:outlineLvl w:val="0"/>
        <w:rPr>
          <w:rStyle w:val="NAProgrammer"/>
        </w:rPr>
      </w:pPr>
      <w:r w:rsidRPr="00117170">
        <w:rPr>
          <w:rStyle w:val="NAProgrammer"/>
        </w:rPr>
        <w:t>Send to terminate screen after S-4 if &lt;18.</w:t>
      </w:r>
    </w:p>
    <w:p w:rsidR="00E44FD4" w:rsidRPr="009A4C19" w:rsidRDefault="00E44FD4" w:rsidP="009430C5">
      <w:pPr>
        <w:pBdr>
          <w:bottom w:val="single" w:sz="12" w:space="1" w:color="auto"/>
        </w:pBdr>
        <w:rPr>
          <w:rFonts w:ascii="Book Antiqua" w:hAnsi="Book Antiqua" w:cs="Arial"/>
          <w:b/>
          <w:sz w:val="20"/>
          <w:szCs w:val="20"/>
        </w:rPr>
      </w:pPr>
    </w:p>
    <w:p w:rsidR="00E44FD4" w:rsidRPr="009A4C19" w:rsidRDefault="00E44FD4" w:rsidP="009430C5">
      <w:pPr>
        <w:rPr>
          <w:rFonts w:ascii="Book Antiqua" w:hAnsi="Book Antiqua"/>
          <w:b/>
          <w:bCs/>
        </w:rPr>
      </w:pPr>
    </w:p>
    <w:p w:rsidR="00E44FD4" w:rsidRPr="00117170" w:rsidRDefault="00E44FD4" w:rsidP="009430C5">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9430C5">
      <w:pPr>
        <w:pStyle w:val="BodyTextIndent"/>
        <w:ind w:left="0" w:firstLine="0"/>
        <w:jc w:val="left"/>
        <w:outlineLvl w:val="0"/>
        <w:rPr>
          <w:rFonts w:ascii="Book Antiqua" w:hAnsi="Book Antiqua"/>
          <w:color w:val="000000"/>
        </w:rPr>
      </w:pPr>
    </w:p>
    <w:p w:rsidR="00E44FD4" w:rsidRPr="006D61FA" w:rsidRDefault="00E44FD4" w:rsidP="009430C5">
      <w:pPr>
        <w:pStyle w:val="BodyTextIndent"/>
        <w:ind w:left="0" w:firstLine="0"/>
        <w:jc w:val="left"/>
        <w:outlineLvl w:val="0"/>
        <w:rPr>
          <w:rFonts w:ascii="Book Antiqua" w:hAnsi="Book Antiqua"/>
          <w:color w:val="000000"/>
        </w:rPr>
      </w:pPr>
      <w:r>
        <w:rPr>
          <w:rFonts w:ascii="Book Antiqua" w:hAnsi="Book Antiqua"/>
          <w:color w:val="000000"/>
        </w:rPr>
        <w:t>S-4</w:t>
      </w:r>
      <w:r w:rsidRPr="006D61FA">
        <w:rPr>
          <w:rFonts w:ascii="Book Antiqua" w:hAnsi="Book Antiqua"/>
          <w:color w:val="000000"/>
        </w:rPr>
        <w:tab/>
        <w:t xml:space="preserve"> </w:t>
      </w:r>
      <w:r>
        <w:rPr>
          <w:rFonts w:ascii="Book Antiqua" w:hAnsi="Book Antiqua"/>
          <w:color w:val="000000"/>
        </w:rPr>
        <w:t>Are you …</w:t>
      </w:r>
      <w:r w:rsidRPr="006D61FA">
        <w:rPr>
          <w:rFonts w:ascii="Book Antiqua" w:hAnsi="Book Antiqua"/>
          <w:color w:val="000000"/>
        </w:rPr>
        <w:t>?</w:t>
      </w:r>
    </w:p>
    <w:p w:rsidR="00E44FD4" w:rsidRPr="006D61FA" w:rsidRDefault="00E44FD4" w:rsidP="009430C5">
      <w:pPr>
        <w:pStyle w:val="BodyTextIndent"/>
        <w:ind w:left="450" w:hanging="450"/>
        <w:jc w:val="left"/>
        <w:outlineLvl w:val="0"/>
        <w:rPr>
          <w:rFonts w:ascii="Book Antiqua" w:hAnsi="Book Antiqua"/>
          <w:color w:val="000000"/>
        </w:rPr>
      </w:pPr>
    </w:p>
    <w:p w:rsidR="00E44FD4" w:rsidRPr="00BB3332" w:rsidRDefault="00E44FD4" w:rsidP="009430C5">
      <w:pPr>
        <w:ind w:left="900" w:hanging="900"/>
        <w:rPr>
          <w:rFonts w:ascii="Book Antiqua" w:hAnsi="Book Antiqua"/>
          <w:b/>
          <w:i/>
          <w:color w:val="339966"/>
        </w:rPr>
      </w:pPr>
      <w:r w:rsidRPr="00BB3332">
        <w:rPr>
          <w:rFonts w:ascii="Book Antiqua" w:hAnsi="Book Antiqua"/>
          <w:b/>
          <w:i/>
          <w:color w:val="339966"/>
        </w:rPr>
        <w:t>Select one.</w:t>
      </w:r>
    </w:p>
    <w:p w:rsidR="00E44FD4" w:rsidRPr="006D61FA" w:rsidRDefault="00E44FD4" w:rsidP="009430C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810"/>
      </w:tblGrid>
      <w:tr w:rsidR="00E44FD4" w:rsidRPr="006D61FA" w:rsidTr="00037516">
        <w:tc>
          <w:tcPr>
            <w:tcW w:w="990" w:type="dxa"/>
            <w:vAlign w:val="center"/>
          </w:tcPr>
          <w:p w:rsidR="00E44FD4" w:rsidRPr="006D61FA" w:rsidRDefault="00E44FD4" w:rsidP="00037516">
            <w:pPr>
              <w:rPr>
                <w:snapToGrid w:val="0"/>
                <w:color w:val="000000"/>
              </w:rPr>
            </w:pPr>
            <w:r w:rsidRPr="006D61FA">
              <w:rPr>
                <w:snapToGrid w:val="0"/>
                <w:color w:val="000000"/>
              </w:rPr>
              <w:t>Male</w:t>
            </w:r>
          </w:p>
        </w:tc>
        <w:tc>
          <w:tcPr>
            <w:tcW w:w="810" w:type="dxa"/>
          </w:tcPr>
          <w:p w:rsidR="00E44FD4" w:rsidRPr="006D61FA" w:rsidRDefault="00E44FD4" w:rsidP="00037516">
            <w:pPr>
              <w:pStyle w:val="Footer"/>
              <w:tabs>
                <w:tab w:val="clear" w:pos="4320"/>
                <w:tab w:val="clear" w:pos="8640"/>
                <w:tab w:val="right" w:pos="9270"/>
              </w:tabs>
              <w:jc w:val="center"/>
            </w:pPr>
            <w:r w:rsidRPr="006D61FA">
              <w:rPr>
                <w:color w:val="000000"/>
                <w:szCs w:val="24"/>
              </w:rPr>
              <w:sym w:font="Symbol" w:char="F06F"/>
            </w:r>
          </w:p>
        </w:tc>
      </w:tr>
      <w:tr w:rsidR="00E44FD4" w:rsidRPr="006D61FA" w:rsidTr="00037516">
        <w:tc>
          <w:tcPr>
            <w:tcW w:w="990" w:type="dxa"/>
            <w:vAlign w:val="center"/>
          </w:tcPr>
          <w:p w:rsidR="00E44FD4" w:rsidRPr="006D61FA" w:rsidRDefault="00E44FD4" w:rsidP="00037516">
            <w:pPr>
              <w:rPr>
                <w:snapToGrid w:val="0"/>
                <w:color w:val="000000"/>
              </w:rPr>
            </w:pPr>
            <w:r w:rsidRPr="006D61FA">
              <w:rPr>
                <w:snapToGrid w:val="0"/>
                <w:color w:val="000000"/>
              </w:rPr>
              <w:t>Female</w:t>
            </w:r>
          </w:p>
        </w:tc>
        <w:tc>
          <w:tcPr>
            <w:tcW w:w="810" w:type="dxa"/>
          </w:tcPr>
          <w:p w:rsidR="00E44FD4" w:rsidRPr="006D61FA" w:rsidRDefault="00E44FD4" w:rsidP="00037516">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9430C5">
      <w:pPr>
        <w:pStyle w:val="BodyTextIndent"/>
        <w:ind w:left="450" w:hanging="450"/>
        <w:jc w:val="left"/>
        <w:outlineLvl w:val="0"/>
        <w:rPr>
          <w:rFonts w:ascii="Book Antiqua" w:hAnsi="Book Antiqua"/>
          <w:color w:val="000000"/>
        </w:rPr>
      </w:pPr>
    </w:p>
    <w:p w:rsidR="00E44FD4" w:rsidRPr="00117170" w:rsidRDefault="00E44FD4" w:rsidP="009430C5">
      <w:pPr>
        <w:pStyle w:val="BodyTextIndent"/>
        <w:ind w:left="0" w:firstLine="0"/>
        <w:jc w:val="left"/>
        <w:outlineLvl w:val="0"/>
        <w:rPr>
          <w:rStyle w:val="NAProgrammer"/>
        </w:rPr>
      </w:pPr>
      <w:r w:rsidRPr="00117170">
        <w:rPr>
          <w:rStyle w:val="NAProgrammer"/>
        </w:rPr>
        <w:t>Programming:</w:t>
      </w:r>
    </w:p>
    <w:p w:rsidR="00E44FD4" w:rsidRPr="00117170" w:rsidRDefault="00E44FD4" w:rsidP="009430C5">
      <w:pPr>
        <w:pStyle w:val="BodyTextIndent"/>
        <w:numPr>
          <w:ilvl w:val="0"/>
          <w:numId w:val="17"/>
        </w:numPr>
        <w:jc w:val="left"/>
        <w:outlineLvl w:val="0"/>
        <w:rPr>
          <w:rStyle w:val="NAProgrammer"/>
        </w:rPr>
      </w:pPr>
      <w:r w:rsidRPr="00117170">
        <w:rPr>
          <w:rStyle w:val="NAProgrammer"/>
        </w:rPr>
        <w:t>Check quotas and terminate if over quota.</w:t>
      </w:r>
    </w:p>
    <w:p w:rsidR="00E44FD4" w:rsidRPr="009A4C19" w:rsidRDefault="00E44FD4" w:rsidP="009430C5">
      <w:pPr>
        <w:pBdr>
          <w:bottom w:val="single" w:sz="12" w:space="1" w:color="auto"/>
        </w:pBdr>
        <w:rPr>
          <w:rFonts w:ascii="Book Antiqua" w:hAnsi="Book Antiqua" w:cs="Arial"/>
          <w:b/>
          <w:sz w:val="20"/>
          <w:szCs w:val="20"/>
        </w:rPr>
      </w:pPr>
    </w:p>
    <w:p w:rsidR="00E44FD4" w:rsidRPr="009A4C19" w:rsidRDefault="00E44FD4" w:rsidP="009430C5">
      <w:pPr>
        <w:rPr>
          <w:rFonts w:ascii="Book Antiqua" w:hAnsi="Book Antiqua"/>
          <w:b/>
          <w:bCs/>
        </w:rPr>
      </w:pPr>
    </w:p>
    <w:p w:rsidR="00E44FD4" w:rsidRPr="006D61FA" w:rsidRDefault="00E44FD4" w:rsidP="00BB2B95">
      <w:pPr>
        <w:tabs>
          <w:tab w:val="num" w:pos="180"/>
        </w:tabs>
        <w:autoSpaceDE w:val="0"/>
        <w:autoSpaceDN w:val="0"/>
        <w:adjustRightInd w:val="0"/>
        <w:spacing w:line="240" w:lineRule="atLeast"/>
        <w:jc w:val="center"/>
        <w:rPr>
          <w:rFonts w:cs="Arial"/>
          <w:b/>
          <w:bCs/>
          <w:color w:val="000000"/>
        </w:rPr>
      </w:pPr>
      <w:r w:rsidRPr="006D61FA">
        <w:rPr>
          <w:rFonts w:cs="Arial"/>
          <w:b/>
          <w:bCs/>
          <w:color w:val="000000"/>
        </w:rPr>
        <w:t>Based on your answers, you are eligible to participate in our survey.</w:t>
      </w:r>
    </w:p>
    <w:p w:rsidR="00E44FD4" w:rsidRDefault="00E44FD4" w:rsidP="00BB2B95">
      <w:pPr>
        <w:tabs>
          <w:tab w:val="num" w:pos="180"/>
        </w:tabs>
        <w:autoSpaceDE w:val="0"/>
        <w:autoSpaceDN w:val="0"/>
        <w:adjustRightInd w:val="0"/>
        <w:spacing w:line="240" w:lineRule="atLeast"/>
        <w:jc w:val="center"/>
        <w:rPr>
          <w:rFonts w:cs="Arial"/>
          <w:b/>
          <w:bCs/>
          <w:color w:val="000000"/>
        </w:rPr>
      </w:pPr>
      <w:r w:rsidRPr="006D61FA">
        <w:rPr>
          <w:rFonts w:cs="Arial"/>
          <w:b/>
          <w:bCs/>
          <w:color w:val="000000"/>
        </w:rPr>
        <w:t>Please click the Forward button to proceed.</w:t>
      </w:r>
    </w:p>
    <w:p w:rsidR="00E44FD4" w:rsidRPr="006D61FA" w:rsidRDefault="00E44FD4" w:rsidP="00BB2B95">
      <w:pPr>
        <w:tabs>
          <w:tab w:val="num" w:pos="180"/>
        </w:tabs>
        <w:autoSpaceDE w:val="0"/>
        <w:autoSpaceDN w:val="0"/>
        <w:adjustRightInd w:val="0"/>
        <w:spacing w:line="240" w:lineRule="atLeast"/>
        <w:jc w:val="center"/>
        <w:rPr>
          <w:rFonts w:cs="Arial"/>
          <w:b/>
          <w:bCs/>
          <w:color w:val="000000"/>
        </w:rPr>
      </w:pPr>
    </w:p>
    <w:p w:rsidR="00E44FD4" w:rsidRPr="00714650" w:rsidRDefault="00E44FD4" w:rsidP="009430C5">
      <w:pPr>
        <w:pStyle w:val="Footer"/>
        <w:tabs>
          <w:tab w:val="clear" w:pos="4320"/>
          <w:tab w:val="clear" w:pos="8640"/>
        </w:tabs>
        <w:rPr>
          <w:noProof/>
          <w:color w:val="FF6600"/>
        </w:rPr>
      </w:pPr>
      <w:r w:rsidRPr="00C90070">
        <w:rPr>
          <w:rStyle w:val="NAClient"/>
        </w:rPr>
        <w:t>Programming:  Ask All</w:t>
      </w:r>
    </w:p>
    <w:p w:rsidR="00E44FD4" w:rsidRDefault="00E44FD4" w:rsidP="00BB2B95">
      <w:pPr>
        <w:tabs>
          <w:tab w:val="num" w:pos="180"/>
        </w:tabs>
        <w:autoSpaceDE w:val="0"/>
        <w:autoSpaceDN w:val="0"/>
        <w:adjustRightInd w:val="0"/>
        <w:spacing w:line="240" w:lineRule="atLeast"/>
        <w:rPr>
          <w:rFonts w:cs="Arial"/>
          <w:b/>
          <w:bCs/>
          <w:color w:val="000000"/>
        </w:rPr>
      </w:pPr>
    </w:p>
    <w:p w:rsidR="00E44FD4" w:rsidRPr="006D61FA" w:rsidRDefault="00E44FD4" w:rsidP="00BB2B95">
      <w:pPr>
        <w:tabs>
          <w:tab w:val="num" w:pos="180"/>
        </w:tabs>
        <w:autoSpaceDE w:val="0"/>
        <w:autoSpaceDN w:val="0"/>
        <w:adjustRightInd w:val="0"/>
        <w:spacing w:line="240" w:lineRule="atLeast"/>
        <w:rPr>
          <w:b/>
          <w:bCs/>
          <w:u w:val="single"/>
        </w:rPr>
      </w:pPr>
      <w:r w:rsidRPr="006D61FA">
        <w:rPr>
          <w:rFonts w:cs="Arial"/>
          <w:b/>
          <w:bCs/>
          <w:color w:val="000000"/>
        </w:rPr>
        <w:t xml:space="preserve">Section 1: </w:t>
      </w:r>
      <w:r>
        <w:rPr>
          <w:rFonts w:cs="Arial"/>
          <w:b/>
          <w:bCs/>
          <w:color w:val="000000"/>
        </w:rPr>
        <w:t>Collectible</w:t>
      </w:r>
      <w:r w:rsidRPr="006D61FA">
        <w:rPr>
          <w:rFonts w:cs="Arial"/>
          <w:b/>
          <w:bCs/>
          <w:color w:val="000000"/>
        </w:rPr>
        <w:t>s Behavior</w:t>
      </w:r>
      <w:r>
        <w:rPr>
          <w:rFonts w:cs="Arial"/>
          <w:b/>
          <w:bCs/>
          <w:color w:val="000000"/>
        </w:rPr>
        <w:t>, Coin Awareness</w:t>
      </w:r>
    </w:p>
    <w:p w:rsidR="00E44FD4" w:rsidRDefault="00E44FD4" w:rsidP="00BB2B95">
      <w:pPr>
        <w:rPr>
          <w:rFonts w:cs="Arial"/>
          <w:bCs/>
          <w:color w:val="000000"/>
        </w:rPr>
      </w:pPr>
    </w:p>
    <w:p w:rsidR="00E44FD4" w:rsidRPr="00BB3332" w:rsidRDefault="00E44FD4" w:rsidP="00BB2B95">
      <w:pPr>
        <w:ind w:left="900" w:hanging="900"/>
        <w:rPr>
          <w:rFonts w:ascii="Book Antiqua" w:hAnsi="Book Antiqua"/>
        </w:rPr>
      </w:pPr>
      <w:r w:rsidRPr="00BB3332">
        <w:rPr>
          <w:rFonts w:ascii="Book Antiqua" w:hAnsi="Book Antiqua"/>
        </w:rPr>
        <w:t xml:space="preserve">Q1-1a </w:t>
      </w:r>
      <w:r w:rsidRPr="00BB3332">
        <w:rPr>
          <w:rFonts w:ascii="Book Antiqua" w:hAnsi="Book Antiqua"/>
        </w:rPr>
        <w:tab/>
        <w:t xml:space="preserve">Which, if any, of the following types of collectible merchandise do you currently collect (i.e., purchase to build a collection, etc.)?  </w:t>
      </w:r>
    </w:p>
    <w:p w:rsidR="00E44FD4" w:rsidRDefault="00E44FD4" w:rsidP="00BB2B95">
      <w:pPr>
        <w:rPr>
          <w:i/>
        </w:rPr>
      </w:pPr>
      <w:r w:rsidRPr="006D61FA">
        <w:rPr>
          <w:i/>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95"/>
        <w:gridCol w:w="1076"/>
        <w:gridCol w:w="981"/>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Type of Collectible</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714650">
        <w:tc>
          <w:tcPr>
            <w:tcW w:w="0" w:type="auto"/>
          </w:tcPr>
          <w:p w:rsidR="00E44FD4" w:rsidRPr="006D61FA" w:rsidRDefault="00E44FD4" w:rsidP="00887044">
            <w:pPr>
              <w:numPr>
                <w:ilvl w:val="0"/>
                <w:numId w:val="6"/>
              </w:numPr>
              <w:jc w:val="both"/>
            </w:pPr>
            <w:r w:rsidRPr="006D61FA">
              <w:t>Cards (e.g., baseball cards,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714650">
        <w:tc>
          <w:tcPr>
            <w:tcW w:w="0" w:type="auto"/>
          </w:tcPr>
          <w:p w:rsidR="00E44FD4" w:rsidRPr="00FC195A" w:rsidRDefault="00E44FD4" w:rsidP="00887044">
            <w:pPr>
              <w:numPr>
                <w:ilvl w:val="0"/>
                <w:numId w:val="6"/>
              </w:numPr>
              <w:jc w:val="both"/>
            </w:pPr>
            <w:r w:rsidRPr="005B3CC2">
              <w:t>Coin</w:t>
            </w:r>
            <w:r w:rsidRPr="00FC195A">
              <w:t>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714650">
        <w:tc>
          <w:tcPr>
            <w:tcW w:w="0" w:type="auto"/>
          </w:tcPr>
          <w:p w:rsidR="00E44FD4" w:rsidRPr="006D61FA" w:rsidRDefault="00E44FD4" w:rsidP="00887044">
            <w:pPr>
              <w:numPr>
                <w:ilvl w:val="0"/>
                <w:numId w:val="6"/>
              </w:numPr>
              <w:jc w:val="both"/>
            </w:pPr>
            <w:r w:rsidRPr="006D61FA">
              <w:t>Comic books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714650">
        <w:tc>
          <w:tcPr>
            <w:tcW w:w="0" w:type="auto"/>
          </w:tcPr>
          <w:p w:rsidR="00E44FD4" w:rsidRPr="00FC195A" w:rsidRDefault="00E44FD4" w:rsidP="00887044">
            <w:pPr>
              <w:numPr>
                <w:ilvl w:val="0"/>
                <w:numId w:val="6"/>
              </w:numPr>
              <w:jc w:val="both"/>
            </w:pPr>
            <w:r w:rsidRPr="00FC195A">
              <w:t>Decorative plates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714650">
        <w:tc>
          <w:tcPr>
            <w:tcW w:w="0" w:type="auto"/>
          </w:tcPr>
          <w:p w:rsidR="00E44FD4" w:rsidRPr="00FC195A" w:rsidRDefault="00E44FD4" w:rsidP="00887044">
            <w:pPr>
              <w:numPr>
                <w:ilvl w:val="0"/>
                <w:numId w:val="6"/>
              </w:numPr>
              <w:jc w:val="both"/>
            </w:pPr>
            <w:r w:rsidRPr="00FC195A">
              <w:t>Dolls/</w:t>
            </w:r>
            <w:r w:rsidRPr="005B3CC2">
              <w:t>figurines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714650">
        <w:tc>
          <w:tcPr>
            <w:tcW w:w="0" w:type="auto"/>
          </w:tcPr>
          <w:p w:rsidR="00E44FD4" w:rsidRPr="00FC195A" w:rsidRDefault="00E44FD4" w:rsidP="00887044">
            <w:pPr>
              <w:numPr>
                <w:ilvl w:val="0"/>
                <w:numId w:val="6"/>
              </w:numPr>
              <w:jc w:val="both"/>
            </w:pPr>
            <w:r w:rsidRPr="00FC195A">
              <w:t xml:space="preserve">Fine </w:t>
            </w:r>
            <w:r>
              <w:t>a</w:t>
            </w:r>
            <w:r w:rsidRPr="00FC195A">
              <w:t>rt/</w:t>
            </w:r>
            <w:r>
              <w:t>a</w:t>
            </w:r>
            <w:r w:rsidRPr="00FC195A">
              <w:t>ntiques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714650">
        <w:tc>
          <w:tcPr>
            <w:tcW w:w="0" w:type="auto"/>
          </w:tcPr>
          <w:p w:rsidR="00E44FD4" w:rsidRPr="006D61FA" w:rsidRDefault="00E44FD4" w:rsidP="00887044">
            <w:pPr>
              <w:numPr>
                <w:ilvl w:val="0"/>
                <w:numId w:val="6"/>
              </w:numPr>
              <w:jc w:val="both"/>
            </w:pPr>
            <w:r w:rsidRPr="006D61FA">
              <w:t>Military items/historical memorabilia</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714650">
        <w:tc>
          <w:tcPr>
            <w:tcW w:w="0" w:type="auto"/>
          </w:tcPr>
          <w:p w:rsidR="00E44FD4" w:rsidRPr="00FC195A" w:rsidRDefault="00E44FD4" w:rsidP="00887044">
            <w:pPr>
              <w:numPr>
                <w:ilvl w:val="0"/>
                <w:numId w:val="6"/>
              </w:numPr>
              <w:jc w:val="both"/>
            </w:pPr>
            <w:r w:rsidRPr="00FC195A">
              <w:t>Music/</w:t>
            </w:r>
            <w:r>
              <w:t>m</w:t>
            </w:r>
            <w:r w:rsidRPr="00FC195A">
              <w:t xml:space="preserve">ovie memorabilia </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714650">
        <w:tc>
          <w:tcPr>
            <w:tcW w:w="0" w:type="auto"/>
          </w:tcPr>
          <w:p w:rsidR="00E44FD4" w:rsidRPr="006D61FA" w:rsidRDefault="00E44FD4" w:rsidP="00887044">
            <w:pPr>
              <w:numPr>
                <w:ilvl w:val="0"/>
                <w:numId w:val="6"/>
              </w:numPr>
              <w:jc w:val="both"/>
            </w:pPr>
            <w:r>
              <w:t>Sports memorabilia other than cards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714650">
        <w:tc>
          <w:tcPr>
            <w:tcW w:w="0" w:type="auto"/>
          </w:tcPr>
          <w:p w:rsidR="00E44FD4" w:rsidRPr="006D61FA" w:rsidRDefault="00E44FD4" w:rsidP="00887044">
            <w:pPr>
              <w:numPr>
                <w:ilvl w:val="0"/>
                <w:numId w:val="6"/>
              </w:numPr>
              <w:jc w:val="both"/>
            </w:pPr>
            <w:r w:rsidRPr="006D61FA">
              <w:t>Stamp</w:t>
            </w:r>
            <w:r>
              <w:t>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714650">
        <w:tc>
          <w:tcPr>
            <w:tcW w:w="0" w:type="auto"/>
          </w:tcPr>
          <w:p w:rsidR="00E44FD4" w:rsidRPr="006D61FA" w:rsidRDefault="00E44FD4" w:rsidP="00887044">
            <w:pPr>
              <w:numPr>
                <w:ilvl w:val="0"/>
                <w:numId w:val="6"/>
              </w:numPr>
              <w:jc w:val="both"/>
            </w:pPr>
            <w:r w:rsidRPr="00FC195A">
              <w:t>Other (please specify) _______</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ind w:left="900" w:hanging="900"/>
      </w:pPr>
    </w:p>
    <w:p w:rsidR="00E44FD4" w:rsidRDefault="00E44FD4" w:rsidP="00BB2B95">
      <w:pPr>
        <w:ind w:left="900" w:hanging="900"/>
      </w:pPr>
    </w:p>
    <w:p w:rsidR="00E44FD4" w:rsidRPr="00714650" w:rsidRDefault="00E44FD4" w:rsidP="00BB2B95">
      <w:pPr>
        <w:pStyle w:val="BodyTextIndent"/>
        <w:ind w:left="0" w:firstLine="0"/>
        <w:jc w:val="left"/>
        <w:outlineLvl w:val="0"/>
        <w:rPr>
          <w:rStyle w:val="NAProgrammer"/>
        </w:rPr>
      </w:pPr>
      <w:r w:rsidRPr="00714650">
        <w:rPr>
          <w:rStyle w:val="NAProgrammer"/>
        </w:rPr>
        <w:t>Programming:</w:t>
      </w:r>
    </w:p>
    <w:p w:rsidR="00E44FD4" w:rsidRPr="00714650" w:rsidRDefault="00E44FD4" w:rsidP="00887044">
      <w:pPr>
        <w:pStyle w:val="BodyTextIndent"/>
        <w:numPr>
          <w:ilvl w:val="0"/>
          <w:numId w:val="17"/>
        </w:numPr>
        <w:jc w:val="left"/>
        <w:outlineLvl w:val="0"/>
        <w:rPr>
          <w:rStyle w:val="NAProgrammer"/>
        </w:rPr>
      </w:pPr>
      <w:r w:rsidRPr="00714650">
        <w:rPr>
          <w:rStyle w:val="NAProgrammer"/>
        </w:rPr>
        <w:t>Must specify if “Other” is yes.</w:t>
      </w:r>
    </w:p>
    <w:p w:rsidR="00E44FD4" w:rsidRDefault="00E44FD4" w:rsidP="00BB2B95">
      <w:pPr>
        <w:ind w:left="900" w:hanging="900"/>
      </w:pPr>
    </w:p>
    <w:p w:rsidR="00E44FD4" w:rsidRDefault="00E44FD4" w:rsidP="00BB2B95">
      <w:pPr>
        <w:ind w:left="900" w:hanging="900"/>
      </w:pPr>
      <w:r>
        <w:br w:type="page"/>
      </w:r>
    </w:p>
    <w:p w:rsidR="00E44FD4" w:rsidRPr="00714650" w:rsidRDefault="00E44FD4" w:rsidP="00714650">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ind w:left="900" w:hanging="900"/>
      </w:pPr>
    </w:p>
    <w:p w:rsidR="00E44FD4" w:rsidRPr="00357C10" w:rsidRDefault="00E44FD4" w:rsidP="00BB2B95">
      <w:pPr>
        <w:ind w:left="900" w:hanging="900"/>
        <w:rPr>
          <w:rFonts w:ascii="Book Antiqua" w:hAnsi="Book Antiqua" w:cs="Arial"/>
          <w:bCs/>
          <w:i/>
          <w:color w:val="FF0000"/>
          <w:sz w:val="28"/>
          <w:szCs w:val="28"/>
        </w:rPr>
      </w:pPr>
      <w:r w:rsidRPr="00357C10">
        <w:rPr>
          <w:rFonts w:ascii="Book Antiqua" w:hAnsi="Book Antiqua"/>
        </w:rPr>
        <w:t xml:space="preserve">Q1-1b  </w:t>
      </w:r>
      <w:r w:rsidRPr="00357C10">
        <w:rPr>
          <w:rFonts w:ascii="Book Antiqua" w:hAnsi="Book Antiqua"/>
        </w:rPr>
        <w:tab/>
        <w:t>For about how many years have you been collecting …?</w:t>
      </w:r>
    </w:p>
    <w:p w:rsidR="00E44FD4" w:rsidRDefault="00E44FD4" w:rsidP="00BB2B95"/>
    <w:p w:rsidR="00E44FD4" w:rsidRPr="00D55EF5" w:rsidRDefault="00E44FD4" w:rsidP="00BB2B95">
      <w:pPr>
        <w:rPr>
          <w:rFonts w:cs="Arial"/>
          <w:bCs/>
          <w:i/>
          <w:sz w:val="28"/>
          <w:szCs w:val="28"/>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3"/>
        <w:gridCol w:w="2049"/>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Type of Collectible</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 xml:space="preserve">Years </w:t>
            </w:r>
          </w:p>
        </w:tc>
      </w:tr>
      <w:tr w:rsidR="00E44FD4" w:rsidRPr="00FC195A" w:rsidTr="00714650">
        <w:tc>
          <w:tcPr>
            <w:tcW w:w="0" w:type="auto"/>
          </w:tcPr>
          <w:p w:rsidR="00E44FD4" w:rsidRPr="00FC195A" w:rsidRDefault="00E44FD4" w:rsidP="00887044">
            <w:pPr>
              <w:numPr>
                <w:ilvl w:val="0"/>
                <w:numId w:val="29"/>
              </w:numPr>
              <w:jc w:val="both"/>
            </w:pPr>
            <w:r w:rsidRPr="00FC195A">
              <w:t>Cards (e.g., baseball cards, etc.)</w:t>
            </w:r>
          </w:p>
        </w:tc>
        <w:tc>
          <w:tcPr>
            <w:tcW w:w="0" w:type="auto"/>
          </w:tcPr>
          <w:p w:rsidR="00E44FD4" w:rsidRPr="00FC195A" w:rsidRDefault="00E44FD4" w:rsidP="00C90070">
            <w:pPr>
              <w:jc w:val="center"/>
            </w:pPr>
            <w:r w:rsidRPr="00FC195A">
              <w:t>_______</w:t>
            </w:r>
          </w:p>
        </w:tc>
      </w:tr>
      <w:tr w:rsidR="00E44FD4" w:rsidRPr="00FC195A" w:rsidTr="00714650">
        <w:tc>
          <w:tcPr>
            <w:tcW w:w="0" w:type="auto"/>
          </w:tcPr>
          <w:p w:rsidR="00E44FD4" w:rsidRPr="00FC195A" w:rsidRDefault="00E44FD4" w:rsidP="00887044">
            <w:pPr>
              <w:numPr>
                <w:ilvl w:val="0"/>
                <w:numId w:val="29"/>
              </w:numPr>
              <w:jc w:val="both"/>
            </w:pPr>
            <w:r w:rsidRPr="005B3CC2">
              <w:t>Coin</w:t>
            </w:r>
            <w:r w:rsidRPr="00FC195A">
              <w:t>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Comic books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Decorative plates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Dolls/figurines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 xml:space="preserve">Fine </w:t>
            </w:r>
            <w:r>
              <w:t>a</w:t>
            </w:r>
            <w:r w:rsidRPr="00FC195A">
              <w:t>rt/</w:t>
            </w:r>
            <w:r>
              <w:t>a</w:t>
            </w:r>
            <w:r w:rsidRPr="00FC195A">
              <w:t>ntiques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Military items/historical memorabilia</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Music/</w:t>
            </w:r>
            <w:r>
              <w:t>m</w:t>
            </w:r>
            <w:r w:rsidRPr="00FC195A">
              <w:t xml:space="preserve">ovie memorabilia </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t>Sports memorabilia other than cards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Stamps</w:t>
            </w:r>
          </w:p>
        </w:tc>
        <w:tc>
          <w:tcPr>
            <w:tcW w:w="0" w:type="auto"/>
          </w:tcPr>
          <w:p w:rsidR="00E44FD4" w:rsidRDefault="00E44FD4" w:rsidP="00C90070">
            <w:pPr>
              <w:jc w:val="center"/>
            </w:pPr>
            <w:r w:rsidRPr="00CF0445">
              <w:t>_______</w:t>
            </w:r>
          </w:p>
        </w:tc>
      </w:tr>
      <w:tr w:rsidR="00E44FD4" w:rsidRPr="00FC195A" w:rsidTr="00714650">
        <w:tc>
          <w:tcPr>
            <w:tcW w:w="0" w:type="auto"/>
          </w:tcPr>
          <w:p w:rsidR="00E44FD4" w:rsidRPr="00FC195A" w:rsidRDefault="00E44FD4" w:rsidP="00887044">
            <w:pPr>
              <w:numPr>
                <w:ilvl w:val="0"/>
                <w:numId w:val="29"/>
              </w:numPr>
              <w:jc w:val="both"/>
            </w:pPr>
            <w:r w:rsidRPr="00FC195A">
              <w:t>Other (please specify) _______</w:t>
            </w:r>
          </w:p>
        </w:tc>
        <w:tc>
          <w:tcPr>
            <w:tcW w:w="0" w:type="auto"/>
          </w:tcPr>
          <w:p w:rsidR="00E44FD4" w:rsidRDefault="00E44FD4" w:rsidP="00C90070">
            <w:pPr>
              <w:jc w:val="center"/>
            </w:pPr>
            <w:r w:rsidRPr="00CF0445">
              <w:t>_______</w:t>
            </w:r>
          </w:p>
        </w:tc>
      </w:tr>
    </w:tbl>
    <w:p w:rsidR="00E44FD4" w:rsidRDefault="00E44FD4" w:rsidP="00BB2B95">
      <w:pPr>
        <w:pStyle w:val="BodyTextIndent"/>
        <w:ind w:left="0" w:firstLine="0"/>
        <w:jc w:val="left"/>
        <w:outlineLvl w:val="0"/>
        <w:rPr>
          <w:rFonts w:ascii="Book Antiqua" w:hAnsi="Book Antiqua"/>
          <w:sz w:val="16"/>
        </w:rPr>
      </w:pPr>
    </w:p>
    <w:p w:rsidR="00E44FD4" w:rsidRPr="00714650" w:rsidRDefault="00E44FD4" w:rsidP="00BB2B95">
      <w:pPr>
        <w:pStyle w:val="BodyTextIndent"/>
        <w:ind w:left="0" w:firstLine="0"/>
        <w:jc w:val="left"/>
        <w:outlineLvl w:val="0"/>
        <w:rPr>
          <w:rStyle w:val="NAProgrammer"/>
        </w:rPr>
      </w:pPr>
      <w:r w:rsidRPr="00714650">
        <w:rPr>
          <w:rStyle w:val="NAProgrammer"/>
        </w:rPr>
        <w:t>Programming:</w:t>
      </w:r>
    </w:p>
    <w:p w:rsidR="00E44FD4" w:rsidRPr="00714650" w:rsidRDefault="00E44FD4" w:rsidP="00887044">
      <w:pPr>
        <w:pStyle w:val="BodyTextIndent"/>
        <w:numPr>
          <w:ilvl w:val="0"/>
          <w:numId w:val="17"/>
        </w:numPr>
        <w:jc w:val="left"/>
        <w:outlineLvl w:val="0"/>
        <w:rPr>
          <w:rStyle w:val="NAProgrammer"/>
        </w:rPr>
      </w:pPr>
      <w:r w:rsidRPr="00714650">
        <w:rPr>
          <w:rStyle w:val="NAProgrammer"/>
        </w:rPr>
        <w:t>Only show rows “yes” in Q1-1a. If none selected in Q1-1a, skip Q1-1b and Q1-1c.</w:t>
      </w:r>
    </w:p>
    <w:p w:rsidR="00E44FD4" w:rsidRPr="00714650" w:rsidRDefault="00E44FD4" w:rsidP="00887044">
      <w:pPr>
        <w:pStyle w:val="BodyTextIndent"/>
        <w:numPr>
          <w:ilvl w:val="0"/>
          <w:numId w:val="17"/>
        </w:numPr>
        <w:jc w:val="left"/>
        <w:outlineLvl w:val="0"/>
        <w:rPr>
          <w:rStyle w:val="NAProgrammer"/>
        </w:rPr>
      </w:pPr>
      <w:r w:rsidRPr="00714650">
        <w:rPr>
          <w:rStyle w:val="NAProgrammer"/>
        </w:rPr>
        <w:t>Years must be less than level of S-3.</w:t>
      </w:r>
    </w:p>
    <w:p w:rsidR="00E44FD4" w:rsidRPr="00714650" w:rsidRDefault="00E44FD4" w:rsidP="00887044">
      <w:pPr>
        <w:pStyle w:val="BodyTextIndent"/>
        <w:numPr>
          <w:ilvl w:val="0"/>
          <w:numId w:val="17"/>
        </w:numPr>
        <w:jc w:val="left"/>
        <w:outlineLvl w:val="0"/>
        <w:rPr>
          <w:rStyle w:val="NAProgrammer"/>
        </w:rPr>
      </w:pPr>
      <w:r w:rsidRPr="00714650">
        <w:rPr>
          <w:rStyle w:val="NAProgrammer"/>
        </w:rPr>
        <w:t>Carry over “Other” from Q1-1a</w:t>
      </w:r>
    </w:p>
    <w:p w:rsidR="00E44FD4" w:rsidRPr="00FC195A" w:rsidRDefault="00E44FD4" w:rsidP="00BB2B95">
      <w:pPr>
        <w:ind w:left="900" w:hanging="900"/>
      </w:pPr>
      <w:r w:rsidRPr="00FC195A">
        <w:br w:type="page"/>
      </w:r>
    </w:p>
    <w:p w:rsidR="00E44FD4" w:rsidRPr="00662300" w:rsidRDefault="00E44FD4" w:rsidP="00662300">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ind w:left="900" w:hanging="900"/>
      </w:pPr>
    </w:p>
    <w:p w:rsidR="00E44FD4" w:rsidRPr="000B405C" w:rsidRDefault="00E44FD4" w:rsidP="00662300">
      <w:pPr>
        <w:ind w:left="900" w:hanging="900"/>
        <w:rPr>
          <w:rFonts w:ascii="Book Antiqua" w:hAnsi="Book Antiqua"/>
        </w:rPr>
      </w:pPr>
      <w:r w:rsidRPr="000B405C">
        <w:rPr>
          <w:rFonts w:ascii="Book Antiqua" w:hAnsi="Book Antiqua"/>
        </w:rPr>
        <w:t>Q1-1c</w:t>
      </w:r>
      <w:r w:rsidRPr="000B405C">
        <w:rPr>
          <w:rFonts w:ascii="Book Antiqua" w:hAnsi="Book Antiqua"/>
        </w:rPr>
        <w:tab/>
        <w:t xml:space="preserve">On average, about how much have you spent </w:t>
      </w:r>
      <w:r w:rsidRPr="000B405C">
        <w:rPr>
          <w:rFonts w:ascii="Book Antiqua" w:hAnsi="Book Antiqua"/>
          <w:u w:val="single"/>
        </w:rPr>
        <w:t>annually</w:t>
      </w:r>
      <w:r w:rsidRPr="000B405C">
        <w:rPr>
          <w:rFonts w:ascii="Book Antiqua" w:hAnsi="Book Antiqua"/>
        </w:rPr>
        <w:t xml:space="preserve"> on each of these types of items since you began collecting them?</w:t>
      </w:r>
    </w:p>
    <w:p w:rsidR="00E44FD4" w:rsidRPr="000B405C" w:rsidRDefault="00E44FD4" w:rsidP="00BB2B95">
      <w:pPr>
        <w:ind w:left="900" w:hanging="900"/>
        <w:rPr>
          <w:rFonts w:ascii="Book Antiqua" w:hAnsi="Book Antiqua"/>
        </w:rPr>
      </w:pPr>
    </w:p>
    <w:p w:rsidR="00E44FD4" w:rsidRPr="00830412" w:rsidRDefault="00E44FD4" w:rsidP="00BB2B95">
      <w:pPr>
        <w:autoSpaceDE w:val="0"/>
        <w:autoSpaceDN w:val="0"/>
        <w:adjustRightInd w:val="0"/>
        <w:rPr>
          <w:rFonts w:ascii="Book Antiqua" w:hAnsi="Book Antiqua" w:cs="Arial"/>
          <w:b/>
          <w:bCs/>
          <w:i/>
          <w:iCs/>
          <w:color w:val="339966"/>
          <w:sz w:val="22"/>
          <w:szCs w:val="22"/>
        </w:rPr>
      </w:pPr>
      <w:r w:rsidRPr="00830412">
        <w:rPr>
          <w:rFonts w:ascii="Book Antiqua" w:hAnsi="Book Antiqua" w:cs="Arial"/>
          <w:b/>
          <w:bCs/>
          <w:i/>
          <w:iCs/>
          <w:color w:val="339966"/>
          <w:sz w:val="22"/>
          <w:szCs w:val="22"/>
        </w:rPr>
        <w:t>Please enter a value rounded to the nearest dollar in each space provided.</w:t>
      </w:r>
    </w:p>
    <w:p w:rsidR="00E44FD4" w:rsidRDefault="00E44FD4" w:rsidP="00BB2B95">
      <w:pPr>
        <w:ind w:left="900" w:hanging="900"/>
      </w:pPr>
    </w:p>
    <w:p w:rsidR="00E44FD4" w:rsidRPr="00D55EF5" w:rsidRDefault="00E44FD4" w:rsidP="00BB2B95">
      <w:pPr>
        <w:ind w:left="900" w:hanging="900"/>
        <w:rPr>
          <w:rFonts w:cs="Arial"/>
          <w:bCs/>
          <w:i/>
          <w:sz w:val="28"/>
          <w:szCs w:val="28"/>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2"/>
        <w:gridCol w:w="3978"/>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Type of Collectible</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 xml:space="preserve">Average Annual Expenditure </w:t>
            </w:r>
          </w:p>
        </w:tc>
      </w:tr>
      <w:tr w:rsidR="00E44FD4" w:rsidRPr="00FC195A" w:rsidTr="00C90070">
        <w:tc>
          <w:tcPr>
            <w:tcW w:w="0" w:type="auto"/>
          </w:tcPr>
          <w:p w:rsidR="00E44FD4" w:rsidRPr="00FC195A" w:rsidRDefault="00E44FD4" w:rsidP="00887044">
            <w:pPr>
              <w:numPr>
                <w:ilvl w:val="0"/>
                <w:numId w:val="33"/>
              </w:numPr>
              <w:jc w:val="both"/>
            </w:pPr>
            <w:r w:rsidRPr="00FC195A">
              <w:t>Cards (e.g., baseball cards, etc.)</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5B3CC2">
              <w:t>Coin</w:t>
            </w:r>
            <w:r w:rsidRPr="00FC195A">
              <w:t>s</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Comic books</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Decorative plates</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Dolls/figurines</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 xml:space="preserve">Fine </w:t>
            </w:r>
            <w:r>
              <w:t>a</w:t>
            </w:r>
            <w:r w:rsidRPr="00FC195A">
              <w:t>rt/</w:t>
            </w:r>
            <w:r>
              <w:t>a</w:t>
            </w:r>
            <w:r w:rsidRPr="00FC195A">
              <w:t>ntiques</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Military items/historical memorabilia</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rsidRPr="00FC195A">
              <w:t>Music/</w:t>
            </w:r>
            <w:r>
              <w:t>m</w:t>
            </w:r>
            <w:r w:rsidRPr="00FC195A">
              <w:t xml:space="preserve">ovie memorabilia </w:t>
            </w:r>
          </w:p>
        </w:tc>
        <w:tc>
          <w:tcPr>
            <w:tcW w:w="0" w:type="auto"/>
          </w:tcPr>
          <w:p w:rsidR="00E44FD4" w:rsidRPr="00FC195A" w:rsidRDefault="00E44FD4" w:rsidP="00C90070">
            <w:pPr>
              <w:jc w:val="center"/>
            </w:pPr>
            <w:r w:rsidRPr="00FC195A">
              <w:t>$ _______</w:t>
            </w:r>
          </w:p>
        </w:tc>
      </w:tr>
      <w:tr w:rsidR="00E44FD4" w:rsidRPr="00FC195A" w:rsidTr="00C90070">
        <w:tc>
          <w:tcPr>
            <w:tcW w:w="0" w:type="auto"/>
          </w:tcPr>
          <w:p w:rsidR="00E44FD4" w:rsidRPr="00FC195A" w:rsidRDefault="00E44FD4" w:rsidP="00887044">
            <w:pPr>
              <w:numPr>
                <w:ilvl w:val="0"/>
                <w:numId w:val="33"/>
              </w:numPr>
              <w:jc w:val="both"/>
            </w:pPr>
            <w:r>
              <w:t>Sports memorabilia other than cards</w:t>
            </w:r>
          </w:p>
        </w:tc>
        <w:tc>
          <w:tcPr>
            <w:tcW w:w="0" w:type="auto"/>
          </w:tcPr>
          <w:p w:rsidR="00E44FD4" w:rsidRPr="00FC195A" w:rsidRDefault="00E44FD4" w:rsidP="00C90070">
            <w:pPr>
              <w:pStyle w:val="Footer"/>
              <w:tabs>
                <w:tab w:val="clear" w:pos="4320"/>
                <w:tab w:val="clear" w:pos="8640"/>
                <w:tab w:val="right" w:pos="9270"/>
              </w:tabs>
              <w:jc w:val="center"/>
              <w:rPr>
                <w:szCs w:val="24"/>
              </w:rPr>
            </w:pPr>
            <w:r w:rsidRPr="00FC195A">
              <w:rPr>
                <w:szCs w:val="24"/>
              </w:rPr>
              <w:t>$ _______</w:t>
            </w:r>
          </w:p>
        </w:tc>
      </w:tr>
      <w:tr w:rsidR="00E44FD4" w:rsidRPr="00FC195A" w:rsidTr="00C90070">
        <w:tc>
          <w:tcPr>
            <w:tcW w:w="0" w:type="auto"/>
          </w:tcPr>
          <w:p w:rsidR="00E44FD4" w:rsidRPr="00FC195A" w:rsidRDefault="00E44FD4" w:rsidP="00887044">
            <w:pPr>
              <w:numPr>
                <w:ilvl w:val="0"/>
                <w:numId w:val="33"/>
              </w:numPr>
              <w:jc w:val="both"/>
            </w:pPr>
            <w:r w:rsidRPr="00FC195A">
              <w:t>Stamps</w:t>
            </w:r>
          </w:p>
        </w:tc>
        <w:tc>
          <w:tcPr>
            <w:tcW w:w="0" w:type="auto"/>
          </w:tcPr>
          <w:p w:rsidR="00E44FD4" w:rsidRPr="00FC195A" w:rsidRDefault="00E44FD4" w:rsidP="00C90070">
            <w:pPr>
              <w:pStyle w:val="Footer"/>
              <w:tabs>
                <w:tab w:val="clear" w:pos="4320"/>
                <w:tab w:val="clear" w:pos="8640"/>
                <w:tab w:val="right" w:pos="9270"/>
              </w:tabs>
              <w:jc w:val="center"/>
              <w:rPr>
                <w:szCs w:val="24"/>
              </w:rPr>
            </w:pPr>
            <w:r w:rsidRPr="00FC195A">
              <w:rPr>
                <w:szCs w:val="24"/>
              </w:rPr>
              <w:t>$ _______</w:t>
            </w:r>
          </w:p>
        </w:tc>
      </w:tr>
      <w:tr w:rsidR="00E44FD4" w:rsidRPr="00FC195A" w:rsidTr="00C90070">
        <w:tc>
          <w:tcPr>
            <w:tcW w:w="0" w:type="auto"/>
          </w:tcPr>
          <w:p w:rsidR="00E44FD4" w:rsidRPr="00FC195A" w:rsidRDefault="00E44FD4" w:rsidP="00887044">
            <w:pPr>
              <w:numPr>
                <w:ilvl w:val="0"/>
                <w:numId w:val="33"/>
              </w:numPr>
              <w:jc w:val="both"/>
            </w:pPr>
            <w:r w:rsidRPr="00FC195A">
              <w:t>Other (please specify) _______</w:t>
            </w:r>
          </w:p>
        </w:tc>
        <w:tc>
          <w:tcPr>
            <w:tcW w:w="0" w:type="auto"/>
          </w:tcPr>
          <w:p w:rsidR="00E44FD4" w:rsidRPr="00FC195A" w:rsidRDefault="00E44FD4" w:rsidP="00C90070">
            <w:pPr>
              <w:pStyle w:val="Footer"/>
              <w:tabs>
                <w:tab w:val="clear" w:pos="4320"/>
                <w:tab w:val="clear" w:pos="8640"/>
                <w:tab w:val="right" w:pos="9270"/>
              </w:tabs>
              <w:jc w:val="center"/>
              <w:rPr>
                <w:szCs w:val="24"/>
              </w:rPr>
            </w:pPr>
            <w:r w:rsidRPr="00FC195A">
              <w:rPr>
                <w:szCs w:val="24"/>
              </w:rPr>
              <w:t>$ _______</w:t>
            </w:r>
          </w:p>
        </w:tc>
      </w:tr>
      <w:tr w:rsidR="00E44FD4" w:rsidRPr="00FC195A" w:rsidTr="00C90070">
        <w:tc>
          <w:tcPr>
            <w:tcW w:w="0" w:type="auto"/>
          </w:tcPr>
          <w:p w:rsidR="00E44FD4" w:rsidRPr="00FC195A" w:rsidRDefault="00E44FD4" w:rsidP="00C90070">
            <w:pPr>
              <w:ind w:left="360"/>
              <w:jc w:val="both"/>
            </w:pPr>
          </w:p>
        </w:tc>
        <w:tc>
          <w:tcPr>
            <w:tcW w:w="0" w:type="auto"/>
          </w:tcPr>
          <w:p w:rsidR="00E44FD4" w:rsidRPr="00FC195A" w:rsidRDefault="00E44FD4" w:rsidP="00C90070">
            <w:pPr>
              <w:pStyle w:val="Footer"/>
              <w:tabs>
                <w:tab w:val="clear" w:pos="4320"/>
                <w:tab w:val="clear" w:pos="8640"/>
                <w:tab w:val="right" w:pos="9270"/>
              </w:tabs>
              <w:jc w:val="center"/>
              <w:rPr>
                <w:szCs w:val="24"/>
              </w:rPr>
            </w:pPr>
            <w:r w:rsidRPr="00FC195A">
              <w:rPr>
                <w:szCs w:val="24"/>
              </w:rPr>
              <w:t>DISPLAY COLUMN SUM</w:t>
            </w:r>
          </w:p>
        </w:tc>
      </w:tr>
    </w:tbl>
    <w:p w:rsidR="00E44FD4" w:rsidRDefault="00E44FD4" w:rsidP="00BB2B95">
      <w:pPr>
        <w:ind w:left="900" w:hanging="900"/>
      </w:pPr>
    </w:p>
    <w:p w:rsidR="00E44FD4" w:rsidRDefault="00E44FD4" w:rsidP="00BB2B95">
      <w:pPr>
        <w:pStyle w:val="BodyTextIndent"/>
        <w:ind w:left="0" w:firstLine="0"/>
        <w:jc w:val="left"/>
        <w:outlineLvl w:val="0"/>
        <w:rPr>
          <w:rFonts w:ascii="Book Antiqua" w:hAnsi="Book Antiqua"/>
          <w:sz w:val="16"/>
        </w:rPr>
      </w:pPr>
    </w:p>
    <w:p w:rsidR="00E44FD4" w:rsidRPr="00662300" w:rsidRDefault="00E44FD4" w:rsidP="00BB2B95">
      <w:pPr>
        <w:pStyle w:val="BodyTextIndent"/>
        <w:ind w:left="0" w:firstLine="0"/>
        <w:jc w:val="left"/>
        <w:outlineLvl w:val="0"/>
        <w:rPr>
          <w:rStyle w:val="NAProgrammer"/>
        </w:rPr>
      </w:pPr>
      <w:r w:rsidRPr="00662300">
        <w:rPr>
          <w:rStyle w:val="NAProgrammer"/>
        </w:rPr>
        <w:t>Programming:</w:t>
      </w:r>
    </w:p>
    <w:p w:rsidR="00E44FD4" w:rsidRPr="00662300" w:rsidRDefault="00E44FD4" w:rsidP="00887044">
      <w:pPr>
        <w:pStyle w:val="BodyTextIndent"/>
        <w:numPr>
          <w:ilvl w:val="0"/>
          <w:numId w:val="17"/>
        </w:numPr>
        <w:jc w:val="left"/>
        <w:outlineLvl w:val="0"/>
        <w:rPr>
          <w:rStyle w:val="NAProgrammer"/>
        </w:rPr>
      </w:pPr>
      <w:r w:rsidRPr="00662300">
        <w:rPr>
          <w:rStyle w:val="NAProgrammer"/>
        </w:rPr>
        <w:t>Only show rows “yes” in Q1-1a. Carry over “Other” from Q1-1a.</w:t>
      </w:r>
    </w:p>
    <w:p w:rsidR="00E44FD4" w:rsidRPr="00662300" w:rsidRDefault="00E44FD4" w:rsidP="00887044">
      <w:pPr>
        <w:pStyle w:val="BodyTextIndent"/>
        <w:numPr>
          <w:ilvl w:val="0"/>
          <w:numId w:val="17"/>
        </w:numPr>
        <w:jc w:val="left"/>
        <w:outlineLvl w:val="0"/>
        <w:rPr>
          <w:rStyle w:val="NAProgrammer"/>
        </w:rPr>
      </w:pPr>
      <w:r w:rsidRPr="00662300">
        <w:rPr>
          <w:rStyle w:val="NAProgrammer"/>
        </w:rPr>
        <w:t>Allowable range 0-$99,999 in each row, with error message (“The allowable range in … is $0-$99,999.  Please revise your answer.”).    Warning text if answer over $999 (“You have indicated that you spent $... on … If this is correct, press “OK”, otherwise click “CANCEL” and adjust your answer.”).</w:t>
      </w:r>
    </w:p>
    <w:p w:rsidR="00E44FD4" w:rsidRPr="00662300" w:rsidRDefault="00E44FD4" w:rsidP="00887044">
      <w:pPr>
        <w:pStyle w:val="BodyTextIndent"/>
        <w:numPr>
          <w:ilvl w:val="0"/>
          <w:numId w:val="17"/>
        </w:numPr>
        <w:jc w:val="left"/>
        <w:outlineLvl w:val="0"/>
        <w:rPr>
          <w:rStyle w:val="NAProgrammer"/>
        </w:rPr>
      </w:pPr>
      <w:r w:rsidRPr="00662300">
        <w:rPr>
          <w:rStyle w:val="NAProgrammer"/>
        </w:rPr>
        <w:t>Carry over “Other” from Q1-1a</w:t>
      </w:r>
    </w:p>
    <w:p w:rsidR="00E44FD4" w:rsidRPr="00FC195A" w:rsidRDefault="00E44FD4" w:rsidP="00BB2B95">
      <w:pPr>
        <w:pStyle w:val="BodyTextIndent"/>
        <w:ind w:left="0" w:firstLine="0"/>
        <w:jc w:val="left"/>
        <w:outlineLvl w:val="0"/>
        <w:rPr>
          <w:rFonts w:ascii="Book Antiqua" w:hAnsi="Book Antiqua"/>
          <w:b/>
          <w:color w:val="000000"/>
        </w:rPr>
      </w:pPr>
    </w:p>
    <w:p w:rsidR="00E44FD4" w:rsidRDefault="00E44FD4" w:rsidP="00BB2B95">
      <w:r>
        <w:rPr>
          <w:rFonts w:cs="Arial"/>
          <w:bCs/>
          <w:i/>
          <w:color w:val="FF0000"/>
        </w:rPr>
        <w:br w:type="page"/>
      </w:r>
    </w:p>
    <w:p w:rsidR="00E44FD4" w:rsidRPr="00714650" w:rsidRDefault="00E44FD4" w:rsidP="00555072">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ind w:left="900" w:hanging="900"/>
      </w:pPr>
    </w:p>
    <w:p w:rsidR="00E44FD4" w:rsidRPr="00B83F55" w:rsidRDefault="00E44FD4" w:rsidP="00BB2B95">
      <w:pPr>
        <w:ind w:left="900" w:hanging="900"/>
        <w:rPr>
          <w:rFonts w:ascii="Book Antiqua" w:hAnsi="Book Antiqua"/>
        </w:rPr>
      </w:pPr>
      <w:r w:rsidRPr="00B83F55">
        <w:rPr>
          <w:rFonts w:ascii="Book Antiqua" w:hAnsi="Book Antiqua"/>
        </w:rPr>
        <w:t>Q1-2a</w:t>
      </w:r>
      <w:r w:rsidRPr="00B83F55">
        <w:rPr>
          <w:rFonts w:ascii="Book Antiqua" w:hAnsi="Book Antiqua"/>
        </w:rPr>
        <w:tab/>
        <w:t>Using a scale of 1 to 6, where 1 means “strongly disagree” and 6 means “strongly agree”, please rate the extent to which you agree or disagree with the following statements regarding ______XXXXX_____ collecting.</w:t>
      </w:r>
    </w:p>
    <w:p w:rsidR="00E44FD4" w:rsidRDefault="00E44FD4" w:rsidP="00BB2B95">
      <w:pPr>
        <w:ind w:left="900" w:hanging="900"/>
        <w:rPr>
          <w:rFonts w:ascii="Book Antiqua" w:hAnsi="Book Antiqua"/>
          <w:i/>
        </w:rPr>
      </w:pPr>
    </w:p>
    <w:p w:rsidR="00E44FD4" w:rsidRPr="00B83F55" w:rsidRDefault="00E44FD4" w:rsidP="00BB2B95">
      <w:pPr>
        <w:ind w:left="900" w:hanging="900"/>
        <w:rPr>
          <w:rFonts w:ascii="Book Antiqua" w:hAnsi="Book Antiqua"/>
          <w:i/>
        </w:rPr>
      </w:pPr>
    </w:p>
    <w:p w:rsidR="00E44FD4" w:rsidRPr="00B83F55" w:rsidRDefault="00E44FD4" w:rsidP="00BB2B95">
      <w:pPr>
        <w:ind w:left="900" w:hanging="900"/>
        <w:rPr>
          <w:rFonts w:ascii="Book Antiqua" w:hAnsi="Book Antiqua"/>
          <w:b/>
          <w:i/>
          <w:color w:val="339966"/>
        </w:rPr>
      </w:pPr>
      <w:r w:rsidRPr="00B83F55">
        <w:rPr>
          <w:rFonts w:ascii="Book Antiqua" w:hAnsi="Book Antiqua"/>
          <w:b/>
          <w:i/>
          <w:color w:val="339966"/>
        </w:rPr>
        <w:t>Rate each item from 1-6.</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gridCol w:w="3924"/>
      </w:tblGrid>
      <w:tr w:rsidR="00E44FD4" w:rsidRPr="006D61FA" w:rsidTr="00265836">
        <w:tc>
          <w:tcPr>
            <w:tcW w:w="622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3924" w:type="dxa"/>
            <w:shd w:val="clear" w:color="auto" w:fill="0000FF"/>
          </w:tcPr>
          <w:p w:rsidR="00E44FD4" w:rsidRPr="00265836" w:rsidRDefault="00E44FD4" w:rsidP="00C90070">
            <w:pPr>
              <w:rPr>
                <w:b/>
                <w:color w:val="FFFFFF"/>
              </w:rPr>
            </w:pPr>
            <w:r w:rsidRPr="00265836">
              <w:rPr>
                <w:b/>
                <w:color w:val="FFFFFF"/>
              </w:rPr>
              <w:t xml:space="preserve">Strongly                                Strongly                    </w:t>
            </w:r>
          </w:p>
          <w:p w:rsidR="00E44FD4" w:rsidRPr="00265836" w:rsidRDefault="00E44FD4" w:rsidP="00C90070">
            <w:pPr>
              <w:rPr>
                <w:b/>
                <w:color w:val="FFFFFF"/>
              </w:rPr>
            </w:pPr>
            <w:r w:rsidRPr="00265836">
              <w:rPr>
                <w:b/>
                <w:color w:val="FFFFFF"/>
              </w:rPr>
              <w:t xml:space="preserve">Agree                                    Disagree                          </w:t>
            </w:r>
          </w:p>
        </w:tc>
      </w:tr>
      <w:tr w:rsidR="00E44FD4" w:rsidRPr="006D61FA" w:rsidTr="00265836">
        <w:tc>
          <w:tcPr>
            <w:tcW w:w="6228" w:type="dxa"/>
            <w:tcBorders>
              <w:top w:val="nil"/>
              <w:left w:val="nil"/>
            </w:tcBorders>
            <w:vAlign w:val="center"/>
          </w:tcPr>
          <w:p w:rsidR="00E44FD4" w:rsidRPr="007C251F" w:rsidRDefault="00E44FD4" w:rsidP="00C90070">
            <w:pPr>
              <w:rPr>
                <w:color w:val="000000"/>
                <w:sz w:val="28"/>
                <w:szCs w:val="28"/>
              </w:rPr>
            </w:pPr>
          </w:p>
        </w:tc>
        <w:tc>
          <w:tcPr>
            <w:tcW w:w="3924" w:type="dxa"/>
            <w:shd w:val="clear" w:color="auto" w:fill="0000FF"/>
          </w:tcPr>
          <w:p w:rsidR="00E44FD4" w:rsidRPr="00265836"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265836">
              <w:rPr>
                <w:b/>
                <w:color w:val="FFFFFF"/>
              </w:rPr>
              <w:t>1          2          3          4          5         6</w:t>
            </w:r>
          </w:p>
        </w:tc>
      </w:tr>
      <w:tr w:rsidR="00E44FD4" w:rsidRPr="006D61FA" w:rsidTr="00D91A9C">
        <w:tc>
          <w:tcPr>
            <w:tcW w:w="6228" w:type="dxa"/>
          </w:tcPr>
          <w:p w:rsidR="00E44FD4" w:rsidRPr="009823A2" w:rsidRDefault="00E44FD4" w:rsidP="00887044">
            <w:pPr>
              <w:numPr>
                <w:ilvl w:val="0"/>
                <w:numId w:val="9"/>
              </w:numPr>
              <w:spacing w:line="264" w:lineRule="atLeast"/>
            </w:pPr>
            <w:r>
              <w:rPr>
                <w:color w:val="000000"/>
              </w:rPr>
              <w:t xml:space="preserve">Collecting </w:t>
            </w:r>
            <w:r>
              <w:t xml:space="preserve">XXXXX </w:t>
            </w:r>
            <w:r w:rsidRPr="006E3DC0">
              <w:rPr>
                <w:i/>
              </w:rPr>
              <w:t>[would make me]</w:t>
            </w:r>
            <w:r w:rsidRPr="00C54C5C">
              <w:rPr>
                <w:b/>
                <w:i/>
              </w:rPr>
              <w:t xml:space="preserve"> </w:t>
            </w:r>
            <w:r>
              <w:rPr>
                <w:color w:val="000000"/>
              </w:rPr>
              <w:t>makes me feel like I spend</w:t>
            </w:r>
            <w:r w:rsidRPr="00811FA7">
              <w:rPr>
                <w:color w:val="000000"/>
              </w:rPr>
              <w:t xml:space="preserve"> my money on something that will retain its value</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tcPr>
          <w:p w:rsidR="00E44FD4" w:rsidRPr="00DD4580" w:rsidRDefault="00E44FD4" w:rsidP="00887044">
            <w:pPr>
              <w:numPr>
                <w:ilvl w:val="0"/>
                <w:numId w:val="9"/>
              </w:numPr>
              <w:spacing w:line="264" w:lineRule="atLeast"/>
              <w:rPr>
                <w:color w:val="000000"/>
              </w:rPr>
            </w:pPr>
            <w:r>
              <w:t>Collecting XXXXX</w:t>
            </w:r>
            <w:r w:rsidRPr="00C54C5C">
              <w:rPr>
                <w:i/>
              </w:rPr>
              <w:t xml:space="preserve"> </w:t>
            </w:r>
            <w:r>
              <w:t>is</w:t>
            </w:r>
            <w:r w:rsidRPr="00811FA7">
              <w:rPr>
                <w:color w:val="000000"/>
              </w:rPr>
              <w:t xml:space="preserve"> a good way to make money (a good investment)</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tcPr>
          <w:p w:rsidR="00E44FD4" w:rsidRPr="009823A2" w:rsidRDefault="00E44FD4" w:rsidP="00887044">
            <w:pPr>
              <w:numPr>
                <w:ilvl w:val="0"/>
                <w:numId w:val="9"/>
              </w:numPr>
              <w:spacing w:line="264" w:lineRule="atLeast"/>
            </w:pPr>
            <w:r>
              <w:t>XXXXX</w:t>
            </w:r>
            <w:r w:rsidRPr="00C54C5C">
              <w:rPr>
                <w:i/>
              </w:rPr>
              <w:t xml:space="preserve"> </w:t>
            </w:r>
            <w:r w:rsidRPr="009823A2">
              <w:t>make great gifts</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tcPr>
          <w:p w:rsidR="00E44FD4" w:rsidRPr="009823A2" w:rsidRDefault="00E44FD4" w:rsidP="00887044">
            <w:pPr>
              <w:numPr>
                <w:ilvl w:val="0"/>
                <w:numId w:val="9"/>
              </w:numPr>
              <w:spacing w:line="264" w:lineRule="atLeast"/>
            </w:pPr>
            <w:r>
              <w:t>C</w:t>
            </w:r>
            <w:r w:rsidRPr="009823A2">
              <w:t>ollecting</w:t>
            </w:r>
            <w:r>
              <w:t xml:space="preserve"> XXXXX</w:t>
            </w:r>
            <w:r w:rsidRPr="00C54C5C">
              <w:rPr>
                <w:i/>
              </w:rPr>
              <w:t xml:space="preserve"> </w:t>
            </w:r>
            <w:r>
              <w:t>is an interesting/exciting hobby for me</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9823A2" w:rsidRDefault="00E44FD4" w:rsidP="00887044">
            <w:pPr>
              <w:numPr>
                <w:ilvl w:val="0"/>
                <w:numId w:val="9"/>
              </w:numPr>
              <w:spacing w:line="264" w:lineRule="atLeast"/>
            </w:pPr>
            <w:r w:rsidRPr="009823A2">
              <w:t xml:space="preserve">A </w:t>
            </w:r>
            <w:r>
              <w:t xml:space="preserve">XXXXX collection </w:t>
            </w:r>
            <w:r w:rsidRPr="009823A2">
              <w:t>is something significant to pass on to children or grandchildren</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tcPr>
          <w:p w:rsidR="00E44FD4" w:rsidRPr="009823A2" w:rsidRDefault="00E44FD4" w:rsidP="00887044">
            <w:pPr>
              <w:numPr>
                <w:ilvl w:val="0"/>
                <w:numId w:val="9"/>
              </w:numPr>
              <w:spacing w:line="264" w:lineRule="atLeast"/>
            </w:pPr>
            <w:r>
              <w:t>I consider XXXXX to be</w:t>
            </w:r>
            <w:r w:rsidRPr="009823A2">
              <w:t xml:space="preserve"> works of art, like paintings or sculpture</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C61499" w:rsidRDefault="00E44FD4" w:rsidP="00887044">
            <w:pPr>
              <w:numPr>
                <w:ilvl w:val="0"/>
                <w:numId w:val="9"/>
              </w:numPr>
              <w:spacing w:line="264" w:lineRule="atLeast"/>
              <w:rPr>
                <w:color w:val="000000"/>
              </w:rPr>
            </w:pPr>
            <w:r>
              <w:t>XXXXX</w:t>
            </w:r>
            <w:r w:rsidRPr="009823A2">
              <w:t xml:space="preserve"> </w:t>
            </w:r>
            <w:r>
              <w:t xml:space="preserve">collecting </w:t>
            </w:r>
            <w:r w:rsidRPr="00811FA7">
              <w:rPr>
                <w:color w:val="000000"/>
              </w:rPr>
              <w:t>provide</w:t>
            </w:r>
            <w:r>
              <w:rPr>
                <w:color w:val="000000"/>
              </w:rPr>
              <w:t>s</w:t>
            </w:r>
            <w:r w:rsidRPr="00811FA7">
              <w:rPr>
                <w:color w:val="000000"/>
              </w:rPr>
              <w:t xml:space="preserve"> a good opportunity to "connect" with other family members or acquaintances</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CD3AAF" w:rsidRDefault="00E44FD4" w:rsidP="00887044">
            <w:pPr>
              <w:numPr>
                <w:ilvl w:val="0"/>
                <w:numId w:val="9"/>
              </w:numPr>
              <w:spacing w:line="264" w:lineRule="atLeast"/>
            </w:pPr>
            <w:r w:rsidRPr="00CD3AAF">
              <w:t>I sometimes</w:t>
            </w:r>
            <w:r w:rsidRPr="00C54C5C">
              <w:rPr>
                <w:i/>
              </w:rPr>
              <w:t xml:space="preserve"> [would be] </w:t>
            </w:r>
            <w:r w:rsidRPr="00CD3AAF">
              <w:t>am self-conscious or embarrassed to tell others about my interest in collecting XXXXX</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C61499" w:rsidRDefault="00E44FD4" w:rsidP="00887044">
            <w:pPr>
              <w:numPr>
                <w:ilvl w:val="0"/>
                <w:numId w:val="9"/>
              </w:numPr>
              <w:spacing w:line="264" w:lineRule="atLeast"/>
              <w:rPr>
                <w:color w:val="000000"/>
              </w:rPr>
            </w:pPr>
            <w:r w:rsidRPr="00811FA7">
              <w:rPr>
                <w:color w:val="000000"/>
              </w:rPr>
              <w:t xml:space="preserve">I </w:t>
            </w:r>
            <w:r w:rsidRPr="00C54C5C">
              <w:rPr>
                <w:i/>
                <w:color w:val="000000"/>
              </w:rPr>
              <w:t>[would]</w:t>
            </w:r>
            <w:r>
              <w:rPr>
                <w:color w:val="000000"/>
              </w:rPr>
              <w:t xml:space="preserve"> </w:t>
            </w:r>
            <w:r w:rsidRPr="00811FA7">
              <w:rPr>
                <w:color w:val="000000"/>
              </w:rPr>
              <w:t xml:space="preserve">enjoy the fun of "hunting" for rare, hard-to-find items to fill in my </w:t>
            </w:r>
            <w:r>
              <w:rPr>
                <w:color w:val="000000"/>
              </w:rPr>
              <w:t xml:space="preserve">XXXXX </w:t>
            </w:r>
            <w:r w:rsidRPr="00811FA7">
              <w:rPr>
                <w:color w:val="000000"/>
              </w:rPr>
              <w:t>collection</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AF6F8F" w:rsidRDefault="00E44FD4" w:rsidP="00887044">
            <w:pPr>
              <w:numPr>
                <w:ilvl w:val="0"/>
                <w:numId w:val="9"/>
              </w:numPr>
              <w:spacing w:line="264" w:lineRule="atLeast"/>
              <w:rPr>
                <w:color w:val="000000"/>
              </w:rPr>
            </w:pPr>
            <w:r w:rsidRPr="00811FA7">
              <w:rPr>
                <w:color w:val="000000"/>
              </w:rPr>
              <w:t xml:space="preserve">Collecting </w:t>
            </w:r>
            <w:r>
              <w:t xml:space="preserve">XXXXX </w:t>
            </w:r>
            <w:r>
              <w:rPr>
                <w:color w:val="000000"/>
              </w:rPr>
              <w:t>is a good way for me to</w:t>
            </w:r>
            <w:r w:rsidRPr="00811FA7">
              <w:rPr>
                <w:color w:val="000000"/>
              </w:rPr>
              <w:t xml:space="preserve"> get "in touch" with my country's history</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C61499" w:rsidRDefault="00E44FD4" w:rsidP="00887044">
            <w:pPr>
              <w:numPr>
                <w:ilvl w:val="0"/>
                <w:numId w:val="9"/>
              </w:numPr>
              <w:spacing w:line="264" w:lineRule="atLeast"/>
              <w:rPr>
                <w:color w:val="000000"/>
              </w:rPr>
            </w:pPr>
            <w:r w:rsidRPr="00811FA7">
              <w:rPr>
                <w:color w:val="000000"/>
              </w:rPr>
              <w:t xml:space="preserve">Collecting </w:t>
            </w:r>
            <w:r>
              <w:t xml:space="preserve">XXXXX </w:t>
            </w:r>
            <w:r w:rsidRPr="00C54C5C">
              <w:rPr>
                <w:i/>
              </w:rPr>
              <w:t xml:space="preserve">[would make] </w:t>
            </w:r>
            <w:r>
              <w:rPr>
                <w:color w:val="000000"/>
              </w:rPr>
              <w:t>m</w:t>
            </w:r>
            <w:r w:rsidRPr="00811FA7">
              <w:rPr>
                <w:color w:val="000000"/>
              </w:rPr>
              <w:t>akes a positive statement about who I am</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9823A2" w:rsidRDefault="00E44FD4" w:rsidP="00887044">
            <w:pPr>
              <w:numPr>
                <w:ilvl w:val="0"/>
                <w:numId w:val="9"/>
              </w:numPr>
              <w:spacing w:line="264" w:lineRule="atLeast"/>
            </w:pPr>
            <w:r w:rsidRPr="00811FA7">
              <w:rPr>
                <w:color w:val="000000"/>
              </w:rPr>
              <w:t xml:space="preserve">I </w:t>
            </w:r>
            <w:r w:rsidRPr="00C54C5C">
              <w:rPr>
                <w:i/>
                <w:color w:val="000000"/>
              </w:rPr>
              <w:t>[would enjoy]</w:t>
            </w:r>
            <w:r>
              <w:rPr>
                <w:color w:val="000000"/>
              </w:rPr>
              <w:t xml:space="preserve"> </w:t>
            </w:r>
            <w:r w:rsidRPr="00811FA7">
              <w:rPr>
                <w:color w:val="000000"/>
              </w:rPr>
              <w:t xml:space="preserve">enjoy having </w:t>
            </w:r>
            <w:r>
              <w:rPr>
                <w:color w:val="000000"/>
              </w:rPr>
              <w:t xml:space="preserve">collectible </w:t>
            </w:r>
            <w:r>
              <w:t>XXXXX</w:t>
            </w:r>
            <w:r w:rsidRPr="00811FA7">
              <w:rPr>
                <w:color w:val="000000"/>
              </w:rPr>
              <w:t xml:space="preserve"> for their sheer beauty/artwork</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9823A2" w:rsidRDefault="00E44FD4" w:rsidP="00887044">
            <w:pPr>
              <w:numPr>
                <w:ilvl w:val="0"/>
                <w:numId w:val="9"/>
              </w:numPr>
              <w:spacing w:line="264" w:lineRule="atLeast"/>
            </w:pPr>
            <w:r>
              <w:rPr>
                <w:color w:val="000000"/>
              </w:rPr>
              <w:t>It</w:t>
            </w:r>
            <w:r w:rsidRPr="00811FA7">
              <w:rPr>
                <w:color w:val="000000"/>
              </w:rPr>
              <w:t xml:space="preserve"> </w:t>
            </w:r>
            <w:r w:rsidRPr="00E40F23">
              <w:rPr>
                <w:i/>
                <w:color w:val="000000"/>
              </w:rPr>
              <w:t xml:space="preserve">[would give] </w:t>
            </w:r>
            <w:r w:rsidRPr="00811FA7">
              <w:rPr>
                <w:color w:val="000000"/>
              </w:rPr>
              <w:t xml:space="preserve">gives me a feeling of satisfaction/accomplishment as I work towards completing my </w:t>
            </w:r>
            <w:r>
              <w:rPr>
                <w:color w:val="000000"/>
              </w:rPr>
              <w:t xml:space="preserve">XXXXX </w:t>
            </w:r>
            <w:r w:rsidRPr="00811FA7">
              <w:rPr>
                <w:color w:val="000000"/>
              </w:rPr>
              <w:t>sets</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6228" w:type="dxa"/>
            <w:vAlign w:val="center"/>
          </w:tcPr>
          <w:p w:rsidR="00E44FD4" w:rsidRPr="00C61499" w:rsidRDefault="00E44FD4" w:rsidP="00887044">
            <w:pPr>
              <w:numPr>
                <w:ilvl w:val="0"/>
                <w:numId w:val="9"/>
              </w:numPr>
              <w:spacing w:line="264" w:lineRule="atLeast"/>
              <w:rPr>
                <w:color w:val="000000"/>
              </w:rPr>
            </w:pPr>
            <w:r>
              <w:rPr>
                <w:color w:val="000000"/>
              </w:rPr>
              <w:t>Collecting XXXXX i</w:t>
            </w:r>
            <w:r w:rsidRPr="00811FA7">
              <w:rPr>
                <w:color w:val="000000"/>
              </w:rPr>
              <w:t xml:space="preserve">s a positive activity in which to invest my time/energy </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6228" w:type="dxa"/>
            <w:vAlign w:val="center"/>
          </w:tcPr>
          <w:p w:rsidR="00E44FD4" w:rsidRPr="009823A2" w:rsidRDefault="00E44FD4" w:rsidP="00887044">
            <w:pPr>
              <w:numPr>
                <w:ilvl w:val="0"/>
                <w:numId w:val="9"/>
              </w:numPr>
              <w:spacing w:line="264" w:lineRule="atLeast"/>
            </w:pPr>
            <w:r>
              <w:t xml:space="preserve">XXXXX </w:t>
            </w:r>
            <w:r w:rsidRPr="009823A2">
              <w:t xml:space="preserve">collections </w:t>
            </w:r>
            <w:r w:rsidRPr="00402DF7">
              <w:rPr>
                <w:i/>
              </w:rPr>
              <w:t>[would be]</w:t>
            </w:r>
            <w:r>
              <w:t xml:space="preserve"> are fun to display to guests</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6228" w:type="dxa"/>
            <w:vAlign w:val="center"/>
          </w:tcPr>
          <w:p w:rsidR="00E44FD4" w:rsidRPr="009823A2" w:rsidRDefault="00E44FD4" w:rsidP="00887044">
            <w:pPr>
              <w:numPr>
                <w:ilvl w:val="0"/>
                <w:numId w:val="9"/>
              </w:numPr>
              <w:spacing w:line="264" w:lineRule="atLeast"/>
            </w:pPr>
            <w:r>
              <w:t>My</w:t>
            </w:r>
            <w:r w:rsidRPr="009823A2">
              <w:t xml:space="preserve"> primary motivation for collecting </w:t>
            </w:r>
            <w:r>
              <w:t>XXXXX</w:t>
            </w:r>
            <w:r w:rsidRPr="009823A2">
              <w:t xml:space="preserve"> </w:t>
            </w:r>
            <w:r w:rsidRPr="00E40F23">
              <w:rPr>
                <w:i/>
              </w:rPr>
              <w:t>[would be]</w:t>
            </w:r>
            <w:r w:rsidRPr="009823A2">
              <w:t xml:space="preserve"> is to make money by eventually selling them</w:t>
            </w:r>
          </w:p>
        </w:tc>
        <w:tc>
          <w:tcPr>
            <w:tcW w:w="392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pStyle w:val="BodyTextIndent"/>
        <w:ind w:left="0" w:firstLine="0"/>
        <w:jc w:val="left"/>
        <w:outlineLvl w:val="0"/>
        <w:rPr>
          <w:rStyle w:val="NAProgrammer"/>
        </w:rPr>
      </w:pPr>
    </w:p>
    <w:p w:rsidR="00E44FD4" w:rsidRPr="001F44BA" w:rsidRDefault="00E44FD4" w:rsidP="00BB2B95">
      <w:pPr>
        <w:rPr>
          <w:b/>
          <w:color w:val="000000"/>
          <w:u w:val="single"/>
        </w:rPr>
      </w:pPr>
      <w:r>
        <w:rPr>
          <w:b/>
          <w:color w:val="000000"/>
          <w:u w:val="single"/>
        </w:rPr>
        <w:t>Do Not Display Row - Section 2</w:t>
      </w:r>
      <w:r w:rsidRPr="001F44BA">
        <w:rPr>
          <w:b/>
          <w:color w:val="000000"/>
          <w:u w:val="single"/>
        </w:rPr>
        <w:t xml:space="preserve">: Coin </w:t>
      </w:r>
      <w:r>
        <w:rPr>
          <w:b/>
          <w:color w:val="000000"/>
          <w:u w:val="single"/>
        </w:rPr>
        <w:t>Collecting Behaviors, Attitudes, and Motivations</w:t>
      </w:r>
    </w:p>
    <w:p w:rsidR="00E44FD4" w:rsidRDefault="00E44FD4" w:rsidP="00BB2B95">
      <w:pPr>
        <w:rPr>
          <w:color w:val="000000"/>
        </w:rPr>
      </w:pPr>
    </w:p>
    <w:p w:rsidR="00E44FD4" w:rsidRPr="00555072" w:rsidRDefault="00E44FD4" w:rsidP="00555072">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rPr>
          <w:color w:val="000000"/>
        </w:rPr>
      </w:pPr>
    </w:p>
    <w:p w:rsidR="00E44FD4" w:rsidRDefault="00E44FD4" w:rsidP="00400957">
      <w:pPr>
        <w:ind w:left="900" w:hanging="900"/>
        <w:rPr>
          <w:rFonts w:ascii="Book Antiqua" w:hAnsi="Book Antiqua"/>
        </w:rPr>
      </w:pPr>
      <w:r w:rsidRPr="00400957">
        <w:rPr>
          <w:rFonts w:ascii="Book Antiqua" w:hAnsi="Book Antiqua"/>
        </w:rPr>
        <w:t>Q2-1a</w:t>
      </w:r>
      <w:r w:rsidRPr="00400957">
        <w:rPr>
          <w:rFonts w:ascii="Book Antiqua" w:hAnsi="Book Antiqua"/>
        </w:rPr>
        <w:tab/>
        <w:t>Now we would like to spend some time talking about coins and coin collecting.</w:t>
      </w:r>
    </w:p>
    <w:p w:rsidR="00E44FD4" w:rsidRDefault="00E44FD4" w:rsidP="00400957">
      <w:pPr>
        <w:ind w:left="900" w:hanging="900"/>
        <w:rPr>
          <w:rFonts w:ascii="Book Antiqua" w:hAnsi="Book Antiqua"/>
        </w:rPr>
      </w:pPr>
    </w:p>
    <w:p w:rsidR="00E44FD4" w:rsidRPr="00400957" w:rsidRDefault="00E44FD4" w:rsidP="00400957">
      <w:pPr>
        <w:ind w:left="900"/>
        <w:rPr>
          <w:rFonts w:ascii="Book Antiqua" w:hAnsi="Book Antiqua"/>
        </w:rPr>
      </w:pPr>
      <w:r w:rsidRPr="005B4934">
        <w:rPr>
          <w:rFonts w:ascii="Book Antiqua" w:hAnsi="Book Antiqua"/>
          <w:iCs/>
          <w:color w:val="000000"/>
        </w:rPr>
        <w:t xml:space="preserve">Have you </w:t>
      </w:r>
      <w:r w:rsidRPr="00035318">
        <w:rPr>
          <w:rFonts w:ascii="Book Antiqua" w:hAnsi="Book Antiqua"/>
          <w:b/>
          <w:iCs/>
          <w:color w:val="0000FF"/>
          <w:u w:val="single"/>
        </w:rPr>
        <w:t>ever</w:t>
      </w:r>
      <w:r w:rsidRPr="005B4934">
        <w:rPr>
          <w:rFonts w:ascii="Book Antiqua" w:hAnsi="Book Antiqua"/>
          <w:iCs/>
          <w:color w:val="000000"/>
        </w:rPr>
        <w:t xml:space="preserve"> collected, occasionally saved, or sometimes put aside any types of </w:t>
      </w:r>
      <w:r w:rsidRPr="005B4934">
        <w:rPr>
          <w:rFonts w:ascii="Book Antiqua" w:hAnsi="Book Antiqua"/>
          <w:b/>
          <w:color w:val="0000FF"/>
        </w:rPr>
        <w:t xml:space="preserve">coins (such as </w:t>
      </w:r>
      <w:r>
        <w:rPr>
          <w:rFonts w:ascii="Book Antiqua" w:hAnsi="Book Antiqua"/>
          <w:b/>
          <w:color w:val="0000FF"/>
        </w:rPr>
        <w:t xml:space="preserve">America The Beautiful Quarters, </w:t>
      </w:r>
      <w:r w:rsidRPr="005B4934">
        <w:rPr>
          <w:rFonts w:ascii="Book Antiqua" w:hAnsi="Book Antiqua"/>
          <w:b/>
          <w:color w:val="0000FF"/>
        </w:rPr>
        <w:t xml:space="preserve">State Quarters, </w:t>
      </w:r>
      <w:r>
        <w:rPr>
          <w:rFonts w:ascii="Book Antiqua" w:hAnsi="Book Antiqua"/>
          <w:b/>
          <w:color w:val="0000FF"/>
        </w:rPr>
        <w:t xml:space="preserve">Presidential $1 Coins, </w:t>
      </w:r>
      <w:r w:rsidRPr="005B4934">
        <w:rPr>
          <w:rFonts w:ascii="Book Antiqua" w:hAnsi="Book Antiqua"/>
          <w:b/>
          <w:color w:val="0000FF"/>
        </w:rPr>
        <w:t>etc.)</w:t>
      </w:r>
      <w:r w:rsidRPr="005B4934">
        <w:rPr>
          <w:rFonts w:ascii="Book Antiqua" w:hAnsi="Book Antiqua"/>
          <w:iCs/>
          <w:color w:val="000000"/>
        </w:rPr>
        <w:t>, either for yourself or for others?</w:t>
      </w:r>
    </w:p>
    <w:p w:rsidR="00E44FD4" w:rsidRPr="006D61FA" w:rsidRDefault="00E44FD4" w:rsidP="00BB2B95">
      <w:pPr>
        <w:pStyle w:val="BodyTextIndent"/>
        <w:outlineLvl w:val="0"/>
        <w:rPr>
          <w:rFonts w:ascii="Book Antiqua" w:hAnsi="Book Antiqua"/>
          <w:color w:val="000000"/>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Select one.</w:t>
      </w: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tblGrid>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Yes</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No</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rPr>
          <w:color w:val="000000"/>
        </w:rPr>
      </w:pPr>
    </w:p>
    <w:p w:rsidR="00E44FD4" w:rsidRPr="00555072" w:rsidRDefault="00E44FD4" w:rsidP="00BB2B95">
      <w:pPr>
        <w:pStyle w:val="BodyTextIndent"/>
        <w:ind w:left="0" w:firstLine="0"/>
        <w:jc w:val="left"/>
        <w:outlineLvl w:val="0"/>
        <w:rPr>
          <w:rStyle w:val="NAProgrammer"/>
        </w:rPr>
      </w:pPr>
      <w:r w:rsidRPr="00555072">
        <w:rPr>
          <w:rStyle w:val="NAProgrammer"/>
        </w:rPr>
        <w:t>Programming:</w:t>
      </w:r>
    </w:p>
    <w:p w:rsidR="00E44FD4" w:rsidRPr="00555072" w:rsidRDefault="00E44FD4" w:rsidP="00887044">
      <w:pPr>
        <w:pStyle w:val="BodyTextIndent"/>
        <w:numPr>
          <w:ilvl w:val="0"/>
          <w:numId w:val="17"/>
        </w:numPr>
        <w:jc w:val="left"/>
        <w:outlineLvl w:val="0"/>
        <w:rPr>
          <w:rStyle w:val="NAProgrammer"/>
        </w:rPr>
      </w:pPr>
      <w:r w:rsidRPr="00555072">
        <w:rPr>
          <w:rStyle w:val="NAProgrammer"/>
        </w:rPr>
        <w:t>If no, skip to 2-2a.</w:t>
      </w:r>
    </w:p>
    <w:p w:rsidR="00E44FD4" w:rsidRPr="00FC195A" w:rsidRDefault="00E44FD4" w:rsidP="00BB2B95">
      <w:pPr>
        <w:pStyle w:val="BodyTextIndent"/>
        <w:ind w:left="0" w:firstLine="0"/>
        <w:jc w:val="left"/>
        <w:outlineLvl w:val="0"/>
        <w:rPr>
          <w:rFonts w:ascii="Book Antiqua" w:hAnsi="Book Antiqua"/>
          <w:b/>
          <w:color w:val="000000"/>
        </w:rPr>
      </w:pPr>
    </w:p>
    <w:p w:rsidR="00E44FD4" w:rsidRPr="003B0734" w:rsidRDefault="00E44FD4" w:rsidP="0062085B">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62085B">
      <w:pPr>
        <w:autoSpaceDE w:val="0"/>
        <w:autoSpaceDN w:val="0"/>
        <w:adjustRightInd w:val="0"/>
        <w:spacing w:line="240" w:lineRule="atLeast"/>
        <w:rPr>
          <w:rFonts w:ascii="Arial" w:hAnsi="Arial" w:cs="Arial"/>
          <w:color w:val="000000"/>
          <w:sz w:val="20"/>
          <w:u w:val="single"/>
        </w:rPr>
      </w:pPr>
    </w:p>
    <w:p w:rsidR="00E44FD4" w:rsidRPr="002216DC" w:rsidRDefault="00E44FD4" w:rsidP="00BB2B95">
      <w:pPr>
        <w:rPr>
          <w:rFonts w:cs="Arial"/>
          <w:bCs/>
          <w:i/>
          <w:color w:val="000000"/>
        </w:rPr>
      </w:pPr>
    </w:p>
    <w:p w:rsidR="00E44FD4" w:rsidRPr="0062085B" w:rsidRDefault="00E44FD4" w:rsidP="0062085B">
      <w:pPr>
        <w:pStyle w:val="Footer"/>
        <w:tabs>
          <w:tab w:val="clear" w:pos="4320"/>
          <w:tab w:val="clear" w:pos="8640"/>
        </w:tabs>
        <w:ind w:left="450" w:hanging="450"/>
        <w:rPr>
          <w:noProof/>
          <w:color w:val="FF6600"/>
        </w:rPr>
      </w:pPr>
      <w:r w:rsidRPr="00C90070">
        <w:rPr>
          <w:rStyle w:val="NAClient"/>
        </w:rPr>
        <w:t xml:space="preserve">Programming:  Ask </w:t>
      </w:r>
      <w:r>
        <w:rPr>
          <w:rStyle w:val="NAClient"/>
        </w:rPr>
        <w:t>if yes to 2-1a</w:t>
      </w:r>
    </w:p>
    <w:p w:rsidR="00E44FD4" w:rsidRDefault="00E44FD4" w:rsidP="00BB2B95">
      <w:pPr>
        <w:pStyle w:val="BodyTextIndent"/>
        <w:ind w:left="0" w:firstLine="0"/>
        <w:outlineLvl w:val="0"/>
        <w:rPr>
          <w:rFonts w:ascii="Book Antiqua" w:hAnsi="Book Antiqua"/>
          <w:color w:val="000000"/>
        </w:rPr>
      </w:pPr>
    </w:p>
    <w:p w:rsidR="00E44FD4" w:rsidRPr="00035318" w:rsidRDefault="00E44FD4" w:rsidP="00035318">
      <w:pPr>
        <w:ind w:left="900" w:hanging="900"/>
        <w:rPr>
          <w:rFonts w:ascii="Book Antiqua" w:hAnsi="Book Antiqua"/>
        </w:rPr>
      </w:pPr>
      <w:r w:rsidRPr="00035318">
        <w:rPr>
          <w:rFonts w:ascii="Book Antiqua" w:hAnsi="Book Antiqua"/>
        </w:rPr>
        <w:t>Q2-1b-1</w:t>
      </w:r>
      <w:r w:rsidRPr="00035318">
        <w:rPr>
          <w:rFonts w:ascii="Book Antiqua" w:hAnsi="Book Antiqua"/>
        </w:rPr>
        <w:tab/>
        <w:t xml:space="preserve">Have you collected, occasionally saved, or sometimes put aside any type of </w:t>
      </w:r>
      <w:r w:rsidRPr="00035318">
        <w:rPr>
          <w:rFonts w:ascii="Book Antiqua" w:hAnsi="Book Antiqua"/>
          <w:b/>
          <w:color w:val="0000FF"/>
        </w:rPr>
        <w:t xml:space="preserve">coins (such as </w:t>
      </w:r>
      <w:r>
        <w:rPr>
          <w:rFonts w:ascii="Book Antiqua" w:hAnsi="Book Antiqua"/>
          <w:b/>
          <w:color w:val="0000FF"/>
        </w:rPr>
        <w:t xml:space="preserve">American The Beautiful Quarters, </w:t>
      </w:r>
      <w:r w:rsidRPr="00035318">
        <w:rPr>
          <w:rFonts w:ascii="Book Antiqua" w:hAnsi="Book Antiqua"/>
          <w:b/>
          <w:color w:val="0000FF"/>
        </w:rPr>
        <w:t>State Quarters, Presidential $1 Coins, etc.)</w:t>
      </w:r>
      <w:r w:rsidRPr="00035318">
        <w:rPr>
          <w:rFonts w:ascii="Book Antiqua" w:hAnsi="Book Antiqua"/>
        </w:rPr>
        <w:t xml:space="preserve">, either for yourself or for others, </w:t>
      </w:r>
      <w:r w:rsidRPr="00035318">
        <w:rPr>
          <w:rFonts w:ascii="Book Antiqua" w:hAnsi="Book Antiqua"/>
          <w:b/>
          <w:color w:val="0000FF"/>
          <w:u w:val="single"/>
        </w:rPr>
        <w:t>in the last 2 years</w:t>
      </w:r>
      <w:r w:rsidRPr="00035318">
        <w:rPr>
          <w:rFonts w:ascii="Book Antiqua" w:hAnsi="Book Antiqua"/>
        </w:rPr>
        <w:t>?</w:t>
      </w:r>
    </w:p>
    <w:p w:rsidR="00E44FD4" w:rsidRPr="006D61FA" w:rsidRDefault="00E44FD4" w:rsidP="00BB2B95">
      <w:pPr>
        <w:pStyle w:val="BodyTextIndent"/>
        <w:outlineLvl w:val="0"/>
        <w:rPr>
          <w:rFonts w:ascii="Book Antiqua" w:hAnsi="Book Antiqua"/>
          <w:color w:val="000000"/>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Select one.</w:t>
      </w: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tblGrid>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Yes</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900" w:type="dxa"/>
            <w:vAlign w:val="center"/>
          </w:tcPr>
          <w:p w:rsidR="00E44FD4" w:rsidRPr="006D61FA" w:rsidRDefault="00E44FD4" w:rsidP="00C90070">
            <w:pPr>
              <w:rPr>
                <w:snapToGrid w:val="0"/>
                <w:color w:val="000000"/>
              </w:rPr>
            </w:pPr>
            <w:r w:rsidRPr="006D61FA">
              <w:rPr>
                <w:snapToGrid w:val="0"/>
                <w:color w:val="000000"/>
              </w:rPr>
              <w:t>No</w:t>
            </w:r>
          </w:p>
        </w:tc>
        <w:tc>
          <w:tcPr>
            <w:tcW w:w="90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rPr>
          <w:color w:val="000000"/>
        </w:rPr>
      </w:pPr>
    </w:p>
    <w:p w:rsidR="00E44FD4" w:rsidRPr="0062085B" w:rsidRDefault="00E44FD4" w:rsidP="00BB2B95">
      <w:pPr>
        <w:pStyle w:val="BodyTextIndent"/>
        <w:ind w:left="0" w:firstLine="0"/>
        <w:jc w:val="left"/>
        <w:outlineLvl w:val="0"/>
        <w:rPr>
          <w:rStyle w:val="NAProgrammer"/>
        </w:rPr>
      </w:pPr>
      <w:r w:rsidRPr="0062085B">
        <w:rPr>
          <w:rStyle w:val="NAProgrammer"/>
        </w:rPr>
        <w:t>Programming:</w:t>
      </w:r>
    </w:p>
    <w:p w:rsidR="00E44FD4" w:rsidRPr="0062085B" w:rsidRDefault="00E44FD4" w:rsidP="00887044">
      <w:pPr>
        <w:pStyle w:val="BodyTextIndent"/>
        <w:numPr>
          <w:ilvl w:val="0"/>
          <w:numId w:val="17"/>
        </w:numPr>
        <w:jc w:val="left"/>
        <w:outlineLvl w:val="0"/>
        <w:rPr>
          <w:rStyle w:val="NAProgrammer"/>
        </w:rPr>
      </w:pPr>
      <w:r w:rsidRPr="0062085B">
        <w:rPr>
          <w:rStyle w:val="NAProgrammer"/>
        </w:rPr>
        <w:t>If yes, skip to 2-1c.</w:t>
      </w:r>
    </w:p>
    <w:p w:rsidR="00E44FD4" w:rsidRPr="009D3795" w:rsidRDefault="00E44FD4" w:rsidP="00BB2B95">
      <w:pPr>
        <w:pStyle w:val="BodyTextIndent"/>
        <w:ind w:left="0" w:firstLine="0"/>
        <w:jc w:val="left"/>
        <w:outlineLvl w:val="0"/>
        <w:rPr>
          <w:rFonts w:ascii="Book Antiqua" w:hAnsi="Book Antiqua"/>
          <w:b/>
          <w:color w:val="000000"/>
        </w:rPr>
      </w:pPr>
      <w:r>
        <w:rPr>
          <w:rFonts w:ascii="Book Antiqua" w:hAnsi="Book Antiqua"/>
          <w:b/>
        </w:rPr>
        <w:br w:type="page"/>
      </w:r>
    </w:p>
    <w:p w:rsidR="00E44FD4" w:rsidRPr="0062085B" w:rsidRDefault="00E44FD4" w:rsidP="0062085B">
      <w:pPr>
        <w:pStyle w:val="Footer"/>
        <w:tabs>
          <w:tab w:val="clear" w:pos="4320"/>
          <w:tab w:val="clear" w:pos="8640"/>
        </w:tabs>
        <w:ind w:left="450" w:hanging="450"/>
        <w:rPr>
          <w:noProof/>
          <w:color w:val="FF6600"/>
        </w:rPr>
      </w:pPr>
      <w:r w:rsidRPr="00C90070">
        <w:rPr>
          <w:rStyle w:val="NAClient"/>
        </w:rPr>
        <w:t xml:space="preserve">Programming:  Ask </w:t>
      </w:r>
      <w:r>
        <w:rPr>
          <w:rStyle w:val="NAClient"/>
        </w:rPr>
        <w:t>if No to 2-1b-1</w:t>
      </w:r>
    </w:p>
    <w:p w:rsidR="00E44FD4" w:rsidRDefault="00E44FD4" w:rsidP="00BB2B95">
      <w:pPr>
        <w:pStyle w:val="BodyTextIndent"/>
        <w:ind w:left="0" w:firstLine="0"/>
        <w:outlineLvl w:val="0"/>
        <w:rPr>
          <w:rFonts w:ascii="Book Antiqua" w:hAnsi="Book Antiqua"/>
          <w:color w:val="000000"/>
        </w:rPr>
      </w:pPr>
    </w:p>
    <w:p w:rsidR="00E44FD4" w:rsidRPr="00035318" w:rsidRDefault="00E44FD4" w:rsidP="00035318">
      <w:pPr>
        <w:ind w:left="900" w:hanging="900"/>
        <w:rPr>
          <w:rFonts w:ascii="Book Antiqua" w:hAnsi="Book Antiqua"/>
        </w:rPr>
      </w:pPr>
      <w:r w:rsidRPr="00035318">
        <w:rPr>
          <w:rFonts w:ascii="Book Antiqua" w:hAnsi="Book Antiqua"/>
        </w:rPr>
        <w:t>Q2-1b-2</w:t>
      </w:r>
      <w:r>
        <w:rPr>
          <w:rFonts w:ascii="Book Antiqua" w:hAnsi="Book Antiqua"/>
        </w:rPr>
        <w:tab/>
      </w:r>
      <w:r w:rsidRPr="00035318">
        <w:rPr>
          <w:rFonts w:ascii="Book Antiqua" w:hAnsi="Book Antiqua"/>
        </w:rPr>
        <w:t xml:space="preserve">Why have you not collected/saved any </w:t>
      </w:r>
      <w:r w:rsidRPr="00035318">
        <w:rPr>
          <w:rFonts w:ascii="Book Antiqua" w:hAnsi="Book Antiqua"/>
          <w:b/>
          <w:color w:val="0000FF"/>
        </w:rPr>
        <w:t>coins</w:t>
      </w:r>
      <w:r w:rsidRPr="00035318">
        <w:rPr>
          <w:rFonts w:ascii="Book Antiqua" w:hAnsi="Book Antiqua"/>
        </w:rPr>
        <w:t xml:space="preserve"> recently (in the past 2 years)?</w:t>
      </w:r>
    </w:p>
    <w:p w:rsidR="00E44FD4" w:rsidRPr="006D61FA" w:rsidRDefault="00E44FD4" w:rsidP="00BB2B95">
      <w:pPr>
        <w:pStyle w:val="BodyTextIndent"/>
        <w:outlineLvl w:val="0"/>
        <w:rPr>
          <w:rFonts w:ascii="Book Antiqua" w:hAnsi="Book Antiqua"/>
          <w:color w:val="000000"/>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Select all that apply.</w:t>
      </w:r>
    </w:p>
    <w:p w:rsidR="00E44FD4" w:rsidRPr="006D61FA" w:rsidRDefault="00E44FD4" w:rsidP="00BB2B95">
      <w:pPr>
        <w:pStyle w:val="BodyTextIndent"/>
        <w:outlineLvl w:val="0"/>
        <w:rPr>
          <w:rFonts w:ascii="Book Antiqua" w:hAnsi="Book Antiqua"/>
          <w:color w:val="000000"/>
        </w:rPr>
      </w:pP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2"/>
        <w:gridCol w:w="420"/>
      </w:tblGrid>
      <w:tr w:rsidR="00E44FD4" w:rsidRPr="006D61FA" w:rsidTr="0062085B">
        <w:tc>
          <w:tcPr>
            <w:tcW w:w="0" w:type="auto"/>
            <w:vAlign w:val="center"/>
          </w:tcPr>
          <w:p w:rsidR="00E44FD4" w:rsidRPr="006D61FA" w:rsidRDefault="00E44FD4" w:rsidP="00887044">
            <w:pPr>
              <w:numPr>
                <w:ilvl w:val="0"/>
                <w:numId w:val="30"/>
              </w:numPr>
              <w:spacing w:line="264" w:lineRule="atLeast"/>
              <w:rPr>
                <w:snapToGrid w:val="0"/>
                <w:color w:val="000000"/>
              </w:rPr>
            </w:pPr>
            <w:r>
              <w:rPr>
                <w:snapToGrid w:val="0"/>
                <w:color w:val="000000"/>
              </w:rPr>
              <w:t>I lost interest in coin collecting</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2085B">
        <w:tc>
          <w:tcPr>
            <w:tcW w:w="0" w:type="auto"/>
            <w:vAlign w:val="center"/>
          </w:tcPr>
          <w:p w:rsidR="00E44FD4" w:rsidRPr="006D61FA" w:rsidRDefault="00E44FD4" w:rsidP="00887044">
            <w:pPr>
              <w:numPr>
                <w:ilvl w:val="0"/>
                <w:numId w:val="30"/>
              </w:numPr>
              <w:spacing w:line="264" w:lineRule="atLeast"/>
              <w:rPr>
                <w:snapToGrid w:val="0"/>
                <w:color w:val="000000"/>
              </w:rPr>
            </w:pPr>
            <w:r>
              <w:rPr>
                <w:snapToGrid w:val="0"/>
                <w:color w:val="000000"/>
              </w:rPr>
              <w:t>The financial resources I have available for coin collecting have decreased</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2085B">
        <w:tc>
          <w:tcPr>
            <w:tcW w:w="0" w:type="auto"/>
            <w:vAlign w:val="center"/>
          </w:tcPr>
          <w:p w:rsidR="00E44FD4" w:rsidRPr="006D61FA" w:rsidRDefault="00E44FD4" w:rsidP="00887044">
            <w:pPr>
              <w:numPr>
                <w:ilvl w:val="0"/>
                <w:numId w:val="30"/>
              </w:numPr>
              <w:spacing w:line="264" w:lineRule="atLeast"/>
              <w:rPr>
                <w:snapToGrid w:val="0"/>
                <w:color w:val="000000"/>
              </w:rPr>
            </w:pPr>
            <w:r>
              <w:rPr>
                <w:snapToGrid w:val="0"/>
                <w:color w:val="000000"/>
              </w:rPr>
              <w:t>I now have less opportunity to connect with others who are interested in coins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2085B">
        <w:tc>
          <w:tcPr>
            <w:tcW w:w="0" w:type="auto"/>
            <w:vAlign w:val="center"/>
          </w:tcPr>
          <w:p w:rsidR="00E44FD4" w:rsidRPr="006D61FA" w:rsidRDefault="00E44FD4" w:rsidP="00887044">
            <w:pPr>
              <w:numPr>
                <w:ilvl w:val="0"/>
                <w:numId w:val="30"/>
              </w:numPr>
              <w:spacing w:line="264" w:lineRule="atLeast"/>
              <w:rPr>
                <w:snapToGrid w:val="0"/>
                <w:color w:val="000000"/>
              </w:rPr>
            </w:pPr>
            <w:r>
              <w:rPr>
                <w:snapToGrid w:val="0"/>
                <w:color w:val="000000"/>
              </w:rPr>
              <w:t>Other (specify) ______________________</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bl>
    <w:p w:rsidR="00E44FD4" w:rsidRDefault="00E44FD4" w:rsidP="00BB2B95">
      <w:pPr>
        <w:rPr>
          <w:color w:val="000000"/>
        </w:rPr>
      </w:pPr>
    </w:p>
    <w:p w:rsidR="00E44FD4" w:rsidRDefault="00E44FD4" w:rsidP="00BB2B95">
      <w:pPr>
        <w:rPr>
          <w:color w:val="000000"/>
        </w:rPr>
      </w:pPr>
    </w:p>
    <w:p w:rsidR="00E44FD4" w:rsidRPr="00555072" w:rsidRDefault="00E44FD4" w:rsidP="00035318">
      <w:pPr>
        <w:pStyle w:val="BodyTextIndent"/>
        <w:ind w:left="0" w:firstLine="0"/>
        <w:jc w:val="left"/>
        <w:outlineLvl w:val="0"/>
        <w:rPr>
          <w:rStyle w:val="NAProgrammer"/>
        </w:rPr>
      </w:pPr>
      <w:r w:rsidRPr="0062085B">
        <w:rPr>
          <w:rStyle w:val="NAProgrammer"/>
        </w:rPr>
        <w:t>Programming</w:t>
      </w:r>
      <w:r w:rsidRPr="00555072">
        <w:rPr>
          <w:rStyle w:val="NAProgrammer"/>
        </w:rPr>
        <w:t>:</w:t>
      </w:r>
    </w:p>
    <w:p w:rsidR="00E44FD4" w:rsidRDefault="00E44FD4" w:rsidP="00035318">
      <w:pPr>
        <w:pStyle w:val="BodyTextIndent"/>
        <w:numPr>
          <w:ilvl w:val="0"/>
          <w:numId w:val="17"/>
        </w:numPr>
        <w:jc w:val="left"/>
        <w:outlineLvl w:val="0"/>
        <w:rPr>
          <w:rStyle w:val="NAProgrammer"/>
        </w:rPr>
      </w:pPr>
      <w:r>
        <w:rPr>
          <w:rStyle w:val="NAProgrammer"/>
        </w:rPr>
        <w:t>Ask if no to 2-1b-1</w:t>
      </w:r>
    </w:p>
    <w:p w:rsidR="00E44FD4" w:rsidRPr="0062085B" w:rsidRDefault="00E44FD4" w:rsidP="00035318">
      <w:pPr>
        <w:pStyle w:val="BodyTextIndent"/>
        <w:numPr>
          <w:ilvl w:val="0"/>
          <w:numId w:val="17"/>
        </w:numPr>
        <w:jc w:val="left"/>
        <w:outlineLvl w:val="0"/>
        <w:rPr>
          <w:rStyle w:val="NAProgrammer"/>
        </w:rPr>
      </w:pPr>
      <w:r w:rsidRPr="0062085B">
        <w:rPr>
          <w:rStyle w:val="NAProgrammer"/>
        </w:rPr>
        <w:t>Allow for 150 words in text box.</w:t>
      </w:r>
    </w:p>
    <w:p w:rsidR="00E44FD4" w:rsidRDefault="00E44FD4" w:rsidP="00BB2B95">
      <w:pPr>
        <w:rPr>
          <w:color w:val="000000"/>
        </w:rPr>
      </w:pPr>
    </w:p>
    <w:p w:rsidR="00E44FD4" w:rsidRPr="003B0734" w:rsidRDefault="00E44FD4" w:rsidP="0062085B">
      <w:pPr>
        <w:pBdr>
          <w:bottom w:val="single" w:sz="12" w:space="1" w:color="auto"/>
        </w:pBdr>
        <w:autoSpaceDE w:val="0"/>
        <w:autoSpaceDN w:val="0"/>
        <w:adjustRightInd w:val="0"/>
        <w:spacing w:line="240" w:lineRule="atLeast"/>
        <w:rPr>
          <w:rFonts w:ascii="Arial" w:hAnsi="Arial" w:cs="Arial"/>
          <w:color w:val="000000"/>
          <w:sz w:val="20"/>
        </w:rPr>
      </w:pPr>
    </w:p>
    <w:p w:rsidR="00E44FD4" w:rsidRPr="006D61FA" w:rsidRDefault="00E44FD4" w:rsidP="00BB2B95">
      <w:pPr>
        <w:rPr>
          <w:color w:val="000000"/>
        </w:rPr>
      </w:pPr>
    </w:p>
    <w:p w:rsidR="00E44FD4" w:rsidRPr="0062085B" w:rsidRDefault="00E44FD4" w:rsidP="0062085B">
      <w:pPr>
        <w:pStyle w:val="Footer"/>
        <w:tabs>
          <w:tab w:val="clear" w:pos="4320"/>
          <w:tab w:val="clear" w:pos="8640"/>
        </w:tabs>
        <w:ind w:left="450" w:hanging="450"/>
        <w:rPr>
          <w:noProof/>
          <w:color w:val="FF6600"/>
        </w:rPr>
      </w:pPr>
      <w:r w:rsidRPr="00C90070">
        <w:rPr>
          <w:rStyle w:val="NAClient"/>
        </w:rPr>
        <w:t xml:space="preserve">Programming:  Ask </w:t>
      </w:r>
      <w:r>
        <w:rPr>
          <w:rStyle w:val="NAClient"/>
        </w:rPr>
        <w:t>if yes to 2-1b-1</w:t>
      </w:r>
    </w:p>
    <w:p w:rsidR="00E44FD4" w:rsidRDefault="00E44FD4" w:rsidP="0062085B">
      <w:pPr>
        <w:ind w:left="1440" w:hanging="1440"/>
        <w:rPr>
          <w:rFonts w:cs="Arial"/>
          <w:bCs/>
          <w:color w:val="000000"/>
        </w:rPr>
      </w:pPr>
    </w:p>
    <w:p w:rsidR="00E44FD4" w:rsidRPr="00035318" w:rsidRDefault="00E44FD4" w:rsidP="00035318">
      <w:pPr>
        <w:ind w:left="900" w:hanging="900"/>
        <w:rPr>
          <w:rFonts w:ascii="Book Antiqua" w:hAnsi="Book Antiqua"/>
        </w:rPr>
      </w:pPr>
      <w:r w:rsidRPr="00035318">
        <w:rPr>
          <w:rFonts w:ascii="Book Antiqua" w:hAnsi="Book Antiqua"/>
        </w:rPr>
        <w:t>Q2-1c</w:t>
      </w:r>
      <w:r w:rsidRPr="00035318">
        <w:rPr>
          <w:rFonts w:ascii="Book Antiqua" w:hAnsi="Book Antiqua"/>
        </w:rPr>
        <w:tab/>
      </w:r>
      <w:r w:rsidRPr="005B4934">
        <w:rPr>
          <w:rFonts w:ascii="Book Antiqua" w:hAnsi="Book Antiqua"/>
        </w:rPr>
        <w:t xml:space="preserve">Are the </w:t>
      </w:r>
      <w:r w:rsidRPr="00035318">
        <w:rPr>
          <w:rFonts w:ascii="Book Antiqua" w:hAnsi="Book Antiqua"/>
          <w:b/>
          <w:color w:val="0000FF"/>
        </w:rPr>
        <w:t>coins</w:t>
      </w:r>
      <w:r w:rsidRPr="005B4934">
        <w:rPr>
          <w:rFonts w:ascii="Book Antiqua" w:hAnsi="Book Antiqua"/>
        </w:rPr>
        <w:t xml:space="preserve"> you collect, occasionally save, or put aside for yourself, for others (e.g., gifts), or both?</w:t>
      </w:r>
    </w:p>
    <w:p w:rsidR="00E44FD4" w:rsidRPr="006D61FA" w:rsidRDefault="00E44FD4" w:rsidP="00BB2B95">
      <w:pPr>
        <w:ind w:left="900" w:hanging="900"/>
      </w:pPr>
    </w:p>
    <w:p w:rsidR="00E44FD4" w:rsidRPr="005B4934" w:rsidRDefault="00E44FD4" w:rsidP="00BB2B95">
      <w:pPr>
        <w:rPr>
          <w:rFonts w:ascii="Book Antiqua" w:hAnsi="Book Antiqua"/>
          <w:b/>
          <w:i/>
          <w:color w:val="339966"/>
        </w:rPr>
      </w:pPr>
      <w:r w:rsidRPr="005B4934">
        <w:rPr>
          <w:rFonts w:ascii="Book Antiqua" w:hAnsi="Book Antiqua"/>
          <w:b/>
          <w:i/>
          <w:color w:val="339966"/>
        </w:rPr>
        <w:t>Select one.</w:t>
      </w:r>
    </w:p>
    <w:p w:rsidR="00E44FD4" w:rsidRPr="006D61FA"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3"/>
        <w:gridCol w:w="348"/>
      </w:tblGrid>
      <w:tr w:rsidR="00E44FD4" w:rsidRPr="006D61FA" w:rsidTr="00C90070">
        <w:tc>
          <w:tcPr>
            <w:tcW w:w="0" w:type="auto"/>
            <w:vAlign w:val="center"/>
          </w:tcPr>
          <w:p w:rsidR="00E44FD4" w:rsidRPr="006D61FA" w:rsidRDefault="00E44FD4" w:rsidP="00C90070">
            <w:r>
              <w:t>For mys</w:t>
            </w:r>
            <w:r w:rsidRPr="006D61FA">
              <w:t>elf</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0" w:type="auto"/>
            <w:vAlign w:val="center"/>
          </w:tcPr>
          <w:p w:rsidR="00E44FD4" w:rsidRPr="006D61FA" w:rsidRDefault="00E44FD4" w:rsidP="00C90070">
            <w:r>
              <w:t>For o</w:t>
            </w:r>
            <w:r w:rsidRPr="006D61FA">
              <w:t>thers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0" w:type="auto"/>
            <w:vAlign w:val="center"/>
          </w:tcPr>
          <w:p w:rsidR="00E44FD4" w:rsidRPr="006D61FA" w:rsidRDefault="00E44FD4" w:rsidP="00C90070">
            <w:r>
              <w:t>Both</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bl>
    <w:p w:rsidR="00E44FD4" w:rsidRDefault="00E44FD4" w:rsidP="0062085B">
      <w:pPr>
        <w:pStyle w:val="BodyTextIndent"/>
        <w:ind w:left="0" w:firstLine="0"/>
        <w:jc w:val="left"/>
        <w:outlineLvl w:val="0"/>
        <w:rPr>
          <w:rFonts w:cs="Arial"/>
          <w:bCs/>
          <w:color w:val="FF0000"/>
        </w:rPr>
      </w:pPr>
    </w:p>
    <w:p w:rsidR="00E44FD4" w:rsidRPr="00555072" w:rsidRDefault="00E44FD4" w:rsidP="00035318">
      <w:pPr>
        <w:pStyle w:val="BodyTextIndent"/>
        <w:ind w:left="0" w:firstLine="0"/>
        <w:jc w:val="left"/>
        <w:outlineLvl w:val="0"/>
        <w:rPr>
          <w:rStyle w:val="NAProgrammer"/>
        </w:rPr>
      </w:pPr>
      <w:r w:rsidRPr="0062085B">
        <w:rPr>
          <w:rStyle w:val="NAProgrammer"/>
        </w:rPr>
        <w:t>Programming</w:t>
      </w:r>
      <w:r w:rsidRPr="00555072">
        <w:rPr>
          <w:rStyle w:val="NAProgrammer"/>
        </w:rPr>
        <w:t>:</w:t>
      </w:r>
    </w:p>
    <w:p w:rsidR="00E44FD4" w:rsidRPr="0062085B" w:rsidRDefault="00E44FD4" w:rsidP="00035318">
      <w:pPr>
        <w:pStyle w:val="BodyTextIndent"/>
        <w:numPr>
          <w:ilvl w:val="0"/>
          <w:numId w:val="17"/>
        </w:numPr>
        <w:jc w:val="left"/>
        <w:outlineLvl w:val="0"/>
        <w:rPr>
          <w:rStyle w:val="NAProgrammer"/>
        </w:rPr>
      </w:pPr>
      <w:r>
        <w:rPr>
          <w:rStyle w:val="NAProgrammer"/>
        </w:rPr>
        <w:t>Ask if yes to 2-1b-1</w:t>
      </w:r>
    </w:p>
    <w:p w:rsidR="00E44FD4" w:rsidRDefault="00E44FD4" w:rsidP="001B357A">
      <w:pPr>
        <w:pStyle w:val="Footer"/>
        <w:tabs>
          <w:tab w:val="clear" w:pos="4320"/>
          <w:tab w:val="clear" w:pos="8640"/>
        </w:tabs>
        <w:ind w:left="450" w:hanging="450"/>
        <w:rPr>
          <w:rStyle w:val="NAClient"/>
        </w:rPr>
      </w:pPr>
    </w:p>
    <w:p w:rsidR="00E44FD4" w:rsidRDefault="00E44FD4">
      <w:pPr>
        <w:rPr>
          <w:rStyle w:val="NAClient"/>
          <w:rFonts w:ascii="Book Antiqua" w:hAnsi="Book Antiqua"/>
          <w:szCs w:val="20"/>
        </w:rPr>
      </w:pPr>
      <w:r>
        <w:rPr>
          <w:rStyle w:val="NAClient"/>
        </w:rPr>
        <w:br w:type="page"/>
      </w:r>
    </w:p>
    <w:p w:rsidR="00E44FD4" w:rsidRPr="0062085B" w:rsidRDefault="00E44FD4" w:rsidP="001B357A">
      <w:pPr>
        <w:pStyle w:val="Footer"/>
        <w:tabs>
          <w:tab w:val="clear" w:pos="4320"/>
          <w:tab w:val="clear" w:pos="8640"/>
        </w:tabs>
        <w:ind w:left="450" w:hanging="450"/>
        <w:rPr>
          <w:noProof/>
          <w:color w:val="FF6600"/>
        </w:rPr>
      </w:pPr>
      <w:r w:rsidRPr="00C90070">
        <w:rPr>
          <w:rStyle w:val="NAClient"/>
        </w:rPr>
        <w:t>Programming:  Ask</w:t>
      </w:r>
      <w:r>
        <w:rPr>
          <w:rStyle w:val="NAClient"/>
        </w:rPr>
        <w:t xml:space="preserve"> if yes to 2-1b-1</w:t>
      </w:r>
    </w:p>
    <w:p w:rsidR="00E44FD4" w:rsidRDefault="00E44FD4" w:rsidP="00BB2B95">
      <w:pPr>
        <w:ind w:left="900" w:hanging="900"/>
        <w:rPr>
          <w:rFonts w:cs="Arial"/>
          <w:bCs/>
          <w:color w:val="000000"/>
        </w:rPr>
      </w:pPr>
    </w:p>
    <w:p w:rsidR="00E44FD4" w:rsidRPr="005B4934" w:rsidRDefault="00E44FD4" w:rsidP="00BB2B95">
      <w:pPr>
        <w:ind w:left="900" w:hanging="900"/>
        <w:rPr>
          <w:rFonts w:ascii="Book Antiqua" w:hAnsi="Book Antiqua"/>
        </w:rPr>
      </w:pPr>
      <w:r w:rsidRPr="005B4934">
        <w:rPr>
          <w:rFonts w:ascii="Book Antiqua" w:hAnsi="Book Antiqua" w:cs="Arial"/>
          <w:bCs/>
          <w:color w:val="000000"/>
        </w:rPr>
        <w:t>Q2-1d</w:t>
      </w:r>
      <w:r>
        <w:rPr>
          <w:rFonts w:ascii="Book Antiqua" w:hAnsi="Book Antiqua"/>
        </w:rPr>
        <w:tab/>
      </w:r>
      <w:r w:rsidRPr="005B4934">
        <w:rPr>
          <w:rFonts w:ascii="Book Antiqua" w:hAnsi="Book Antiqua"/>
        </w:rPr>
        <w:t xml:space="preserve">Which of these activities, if any, have you </w:t>
      </w:r>
      <w:r w:rsidRPr="005B4934">
        <w:rPr>
          <w:rFonts w:ascii="Book Antiqua" w:hAnsi="Book Antiqua"/>
          <w:u w:val="single"/>
        </w:rPr>
        <w:t>ever</w:t>
      </w:r>
      <w:r w:rsidRPr="005B4934">
        <w:rPr>
          <w:rFonts w:ascii="Book Antiqua" w:hAnsi="Book Antiqua"/>
        </w:rPr>
        <w:t xml:space="preserve"> done to collect or save </w:t>
      </w:r>
      <w:r w:rsidRPr="005B4934">
        <w:rPr>
          <w:rFonts w:ascii="Book Antiqua" w:hAnsi="Book Antiqua"/>
          <w:b/>
          <w:color w:val="0000FF"/>
        </w:rPr>
        <w:t>coins</w:t>
      </w:r>
      <w:r w:rsidRPr="005B4934">
        <w:rPr>
          <w:rFonts w:ascii="Book Antiqua" w:hAnsi="Book Antiqua"/>
        </w:rPr>
        <w:t>?</w:t>
      </w:r>
    </w:p>
    <w:p w:rsidR="00E44FD4" w:rsidRPr="005B4934" w:rsidRDefault="00E44FD4" w:rsidP="00BB2B95">
      <w:pPr>
        <w:ind w:left="900" w:hanging="900"/>
        <w:rPr>
          <w:rFonts w:ascii="Book Antiqua" w:hAnsi="Book Antiqua"/>
        </w:rPr>
      </w:pPr>
    </w:p>
    <w:p w:rsidR="00E44FD4" w:rsidRPr="005B4934" w:rsidRDefault="00E44FD4" w:rsidP="00BB2B95">
      <w:pPr>
        <w:rPr>
          <w:rFonts w:ascii="Book Antiqua" w:hAnsi="Book Antiqua"/>
          <w:b/>
          <w:i/>
          <w:color w:val="339966"/>
        </w:rPr>
      </w:pPr>
      <w:r w:rsidRPr="005B4934">
        <w:rPr>
          <w:rFonts w:ascii="Book Antiqua" w:hAnsi="Book Antiqua"/>
          <w:b/>
          <w:i/>
          <w:color w:val="339966"/>
        </w:rPr>
        <w:t>Select one in each row.</w:t>
      </w:r>
    </w:p>
    <w:p w:rsidR="00E44FD4" w:rsidRPr="006D61FA"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6"/>
        <w:gridCol w:w="788"/>
        <w:gridCol w:w="788"/>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Activity</w:t>
            </w:r>
          </w:p>
        </w:tc>
        <w:tc>
          <w:tcPr>
            <w:tcW w:w="788" w:type="dxa"/>
            <w:shd w:val="clear" w:color="auto" w:fill="0000FF"/>
          </w:tcPr>
          <w:p w:rsidR="00E44FD4" w:rsidRPr="00265836" w:rsidRDefault="00E44FD4" w:rsidP="00C90070">
            <w:pPr>
              <w:jc w:val="center"/>
              <w:rPr>
                <w:b/>
                <w:color w:val="FFFFFF"/>
              </w:rPr>
            </w:pPr>
            <w:r w:rsidRPr="00265836">
              <w:rPr>
                <w:b/>
                <w:color w:val="FFFFFF"/>
              </w:rPr>
              <w:t>Yes</w:t>
            </w:r>
          </w:p>
        </w:tc>
        <w:tc>
          <w:tcPr>
            <w:tcW w:w="788" w:type="dxa"/>
            <w:shd w:val="clear" w:color="auto" w:fill="0000FF"/>
          </w:tcPr>
          <w:p w:rsidR="00E44FD4" w:rsidRPr="00265836" w:rsidRDefault="00E44FD4" w:rsidP="00C90070">
            <w:pPr>
              <w:jc w:val="center"/>
              <w:rPr>
                <w:b/>
                <w:color w:val="FFFFFF"/>
              </w:rPr>
            </w:pPr>
            <w:r w:rsidRPr="00265836">
              <w:rPr>
                <w:b/>
                <w:color w:val="FFFFFF"/>
              </w:rPr>
              <w:t>No</w:t>
            </w:r>
          </w:p>
        </w:tc>
      </w:tr>
      <w:tr w:rsidR="00E44FD4" w:rsidRPr="006D61FA" w:rsidTr="001B357A">
        <w:tc>
          <w:tcPr>
            <w:tcW w:w="0" w:type="auto"/>
          </w:tcPr>
          <w:p w:rsidR="00E44FD4" w:rsidRPr="006D61FA" w:rsidRDefault="00E44FD4" w:rsidP="00887044">
            <w:pPr>
              <w:numPr>
                <w:ilvl w:val="0"/>
                <w:numId w:val="3"/>
              </w:numPr>
              <w:jc w:val="both"/>
            </w:pPr>
            <w:r>
              <w:t>Gone to banks/bank t</w:t>
            </w:r>
            <w:r w:rsidRPr="006D61FA">
              <w:t xml:space="preserve">ellers for “new” (uncirculated) </w:t>
            </w:r>
            <w:r w:rsidRPr="005B3CC2">
              <w:t>coin</w:t>
            </w:r>
            <w:r w:rsidRPr="006D61FA">
              <w:t>s</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 xml:space="preserve">Taken </w:t>
            </w:r>
            <w:r w:rsidRPr="005B3CC2">
              <w:t>coin</w:t>
            </w:r>
            <w:r w:rsidRPr="006D61FA">
              <w:t>s out of general circulation (from pocket/purse) and saved them</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 xml:space="preserve">Acquired/been given </w:t>
            </w:r>
            <w:r w:rsidRPr="005B3CC2">
              <w:t>coin</w:t>
            </w:r>
            <w:r w:rsidRPr="006D61FA">
              <w:t>s from relatives or friends</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Other</w:t>
            </w:r>
            <w:r>
              <w:t xml:space="preserve"> (specify) _____________________________________</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ind w:left="900" w:hanging="900"/>
        <w:rPr>
          <w:rFonts w:cs="Arial"/>
          <w:bCs/>
          <w:i/>
          <w:color w:val="FF0000"/>
          <w:sz w:val="28"/>
          <w:szCs w:val="28"/>
        </w:rPr>
      </w:pPr>
    </w:p>
    <w:p w:rsidR="00E44FD4" w:rsidRPr="001B357A" w:rsidRDefault="00E44FD4" w:rsidP="00BB2B95">
      <w:pPr>
        <w:pStyle w:val="BodyTextIndent"/>
        <w:ind w:left="0" w:firstLine="0"/>
        <w:jc w:val="left"/>
        <w:outlineLvl w:val="0"/>
        <w:rPr>
          <w:rStyle w:val="NAProgrammer"/>
        </w:rPr>
      </w:pPr>
      <w:r w:rsidRPr="001B357A">
        <w:rPr>
          <w:rStyle w:val="NAProgrammer"/>
        </w:rPr>
        <w:t>Programming:</w:t>
      </w:r>
    </w:p>
    <w:p w:rsidR="00E44FD4" w:rsidRPr="0062085B" w:rsidRDefault="00E44FD4" w:rsidP="00035318">
      <w:pPr>
        <w:pStyle w:val="BodyTextIndent"/>
        <w:numPr>
          <w:ilvl w:val="0"/>
          <w:numId w:val="17"/>
        </w:numPr>
        <w:jc w:val="left"/>
        <w:outlineLvl w:val="0"/>
        <w:rPr>
          <w:rStyle w:val="NAProgrammer"/>
        </w:rPr>
      </w:pPr>
      <w:r>
        <w:rPr>
          <w:rStyle w:val="NAProgrammer"/>
        </w:rPr>
        <w:t>Ask if yes to 2-1b-1</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Randomize order of a-c</w:t>
      </w:r>
    </w:p>
    <w:p w:rsidR="00E44FD4" w:rsidRPr="00035318" w:rsidRDefault="00E44FD4" w:rsidP="00035318">
      <w:pPr>
        <w:rPr>
          <w:color w:val="000000"/>
        </w:rPr>
      </w:pPr>
    </w:p>
    <w:p w:rsidR="00E44FD4" w:rsidRPr="00035318" w:rsidRDefault="00E44FD4" w:rsidP="00035318">
      <w:pPr>
        <w:pBdr>
          <w:bottom w:val="single" w:sz="12" w:space="1" w:color="auto"/>
        </w:pBdr>
        <w:autoSpaceDE w:val="0"/>
        <w:autoSpaceDN w:val="0"/>
        <w:adjustRightInd w:val="0"/>
        <w:spacing w:line="240" w:lineRule="atLeast"/>
        <w:rPr>
          <w:rFonts w:ascii="Arial" w:hAnsi="Arial" w:cs="Arial"/>
          <w:color w:val="000000"/>
          <w:sz w:val="20"/>
        </w:rPr>
      </w:pPr>
    </w:p>
    <w:p w:rsidR="00E44FD4" w:rsidRPr="00035318" w:rsidRDefault="00E44FD4" w:rsidP="00035318">
      <w:pPr>
        <w:rPr>
          <w:color w:val="000000"/>
        </w:rPr>
      </w:pPr>
    </w:p>
    <w:p w:rsidR="00E44FD4" w:rsidRDefault="00E44FD4" w:rsidP="00BB2B95">
      <w:pPr>
        <w:ind w:left="900" w:hanging="900"/>
        <w:rPr>
          <w:rFonts w:cs="Arial"/>
          <w:bCs/>
          <w:i/>
          <w:color w:val="FF0000"/>
          <w:sz w:val="28"/>
          <w:szCs w:val="28"/>
        </w:rPr>
      </w:pPr>
    </w:p>
    <w:p w:rsidR="00E44FD4" w:rsidRPr="0062085B" w:rsidRDefault="00E44FD4" w:rsidP="001B357A">
      <w:pPr>
        <w:pStyle w:val="Footer"/>
        <w:tabs>
          <w:tab w:val="clear" w:pos="4320"/>
          <w:tab w:val="clear" w:pos="8640"/>
        </w:tabs>
        <w:ind w:left="450" w:hanging="450"/>
        <w:rPr>
          <w:noProof/>
          <w:color w:val="FF6600"/>
        </w:rPr>
      </w:pPr>
      <w:r w:rsidRPr="00C90070">
        <w:rPr>
          <w:rStyle w:val="NAClient"/>
        </w:rPr>
        <w:t>Programming:  Ask</w:t>
      </w:r>
      <w:r>
        <w:rPr>
          <w:rStyle w:val="NAClient"/>
        </w:rPr>
        <w:t xml:space="preserve"> if yes to 2-1b-1</w:t>
      </w:r>
    </w:p>
    <w:p w:rsidR="00E44FD4" w:rsidRDefault="00E44FD4" w:rsidP="00BB2B95">
      <w:pPr>
        <w:ind w:left="900" w:hanging="900"/>
        <w:rPr>
          <w:rFonts w:cs="Arial"/>
          <w:bCs/>
          <w:color w:val="000000"/>
        </w:rPr>
      </w:pPr>
    </w:p>
    <w:p w:rsidR="00E44FD4" w:rsidRPr="005B4934" w:rsidRDefault="00E44FD4" w:rsidP="00BB2B95">
      <w:pPr>
        <w:ind w:left="900" w:hanging="900"/>
        <w:rPr>
          <w:rFonts w:ascii="Book Antiqua" w:hAnsi="Book Antiqua"/>
        </w:rPr>
      </w:pPr>
      <w:r w:rsidRPr="005B4934">
        <w:rPr>
          <w:rFonts w:ascii="Book Antiqua" w:hAnsi="Book Antiqua" w:cs="Arial"/>
          <w:bCs/>
          <w:color w:val="000000"/>
        </w:rPr>
        <w:t>Q2-1e</w:t>
      </w:r>
      <w:r>
        <w:rPr>
          <w:rFonts w:ascii="Book Antiqua" w:hAnsi="Book Antiqua" w:cs="Arial"/>
          <w:bCs/>
          <w:color w:val="000000"/>
        </w:rPr>
        <w:tab/>
      </w:r>
      <w:r w:rsidRPr="005B4934">
        <w:rPr>
          <w:rFonts w:ascii="Book Antiqua" w:hAnsi="Book Antiqua"/>
        </w:rPr>
        <w:t xml:space="preserve">Which of these activities, if any, have you done </w:t>
      </w:r>
      <w:r w:rsidRPr="005B4934">
        <w:rPr>
          <w:rFonts w:ascii="Book Antiqua" w:hAnsi="Book Antiqua"/>
          <w:b/>
          <w:i/>
          <w:u w:val="single"/>
        </w:rPr>
        <w:t>within the last 2 years</w:t>
      </w:r>
      <w:r w:rsidRPr="005B4934">
        <w:rPr>
          <w:rFonts w:ascii="Book Antiqua" w:hAnsi="Book Antiqua"/>
        </w:rPr>
        <w:t xml:space="preserve"> to collect or save </w:t>
      </w:r>
      <w:r w:rsidRPr="005B4934">
        <w:rPr>
          <w:rFonts w:ascii="Book Antiqua" w:hAnsi="Book Antiqua"/>
          <w:b/>
          <w:color w:val="0000FF"/>
        </w:rPr>
        <w:t>coin</w:t>
      </w:r>
      <w:r w:rsidRPr="001D7E7D">
        <w:rPr>
          <w:rFonts w:ascii="Palatino" w:hAnsi="Palatino"/>
          <w:b/>
          <w:color w:val="0000FF"/>
        </w:rPr>
        <w:t>s</w:t>
      </w:r>
      <w:r w:rsidRPr="005B4934">
        <w:rPr>
          <w:rFonts w:ascii="Book Antiqua" w:hAnsi="Book Antiqua"/>
        </w:rPr>
        <w:t>?</w:t>
      </w:r>
    </w:p>
    <w:p w:rsidR="00E44FD4" w:rsidRPr="005B4934" w:rsidRDefault="00E44FD4" w:rsidP="00BB2B95">
      <w:pPr>
        <w:ind w:left="900" w:hanging="900"/>
        <w:rPr>
          <w:rFonts w:ascii="Book Antiqua" w:hAnsi="Book Antiqua" w:cs="Arial"/>
          <w:bCs/>
          <w:i/>
          <w:color w:val="FF0000"/>
        </w:rPr>
      </w:pPr>
    </w:p>
    <w:p w:rsidR="00E44FD4" w:rsidRPr="005B4934" w:rsidRDefault="00E44FD4" w:rsidP="00BB2B95">
      <w:pPr>
        <w:rPr>
          <w:rFonts w:ascii="Book Antiqua" w:hAnsi="Book Antiqua"/>
          <w:b/>
          <w:i/>
          <w:color w:val="339966"/>
        </w:rPr>
      </w:pPr>
      <w:r w:rsidRPr="005B4934">
        <w:rPr>
          <w:rFonts w:ascii="Book Antiqua" w:hAnsi="Book Antiqua"/>
          <w:b/>
          <w:i/>
          <w:color w:val="339966"/>
        </w:rPr>
        <w:t>Select one in each row</w:t>
      </w:r>
    </w:p>
    <w:p w:rsidR="00E44FD4" w:rsidRDefault="00E44FD4" w:rsidP="00BB2B95">
      <w:pPr>
        <w:ind w:left="900" w:hanging="900"/>
        <w:rPr>
          <w:rFonts w:cs="Arial"/>
          <w:bCs/>
          <w:i/>
          <w:color w:val="FF0000"/>
          <w:sz w:val="28"/>
          <w:szCs w:val="28"/>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6"/>
        <w:gridCol w:w="788"/>
        <w:gridCol w:w="788"/>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Activity</w:t>
            </w:r>
          </w:p>
        </w:tc>
        <w:tc>
          <w:tcPr>
            <w:tcW w:w="788" w:type="dxa"/>
            <w:shd w:val="clear" w:color="auto" w:fill="0000FF"/>
          </w:tcPr>
          <w:p w:rsidR="00E44FD4" w:rsidRPr="00265836" w:rsidRDefault="00E44FD4" w:rsidP="00C90070">
            <w:pPr>
              <w:jc w:val="center"/>
              <w:rPr>
                <w:b/>
                <w:color w:val="FFFFFF"/>
              </w:rPr>
            </w:pPr>
            <w:r w:rsidRPr="00265836">
              <w:rPr>
                <w:b/>
                <w:color w:val="FFFFFF"/>
              </w:rPr>
              <w:t>Yes</w:t>
            </w:r>
          </w:p>
        </w:tc>
        <w:tc>
          <w:tcPr>
            <w:tcW w:w="788" w:type="dxa"/>
            <w:shd w:val="clear" w:color="auto" w:fill="0000FF"/>
          </w:tcPr>
          <w:p w:rsidR="00E44FD4" w:rsidRPr="00265836" w:rsidRDefault="00E44FD4" w:rsidP="00C90070">
            <w:pPr>
              <w:jc w:val="center"/>
              <w:rPr>
                <w:b/>
                <w:color w:val="FFFFFF"/>
              </w:rPr>
            </w:pPr>
            <w:r w:rsidRPr="00265836">
              <w:rPr>
                <w:b/>
                <w:color w:val="FFFFFF"/>
              </w:rPr>
              <w:t>No</w:t>
            </w:r>
          </w:p>
        </w:tc>
      </w:tr>
      <w:tr w:rsidR="00E44FD4" w:rsidRPr="006D61FA" w:rsidTr="001B357A">
        <w:tc>
          <w:tcPr>
            <w:tcW w:w="0" w:type="auto"/>
          </w:tcPr>
          <w:p w:rsidR="00E44FD4" w:rsidRPr="006D61FA" w:rsidRDefault="00E44FD4" w:rsidP="00887044">
            <w:pPr>
              <w:numPr>
                <w:ilvl w:val="0"/>
                <w:numId w:val="3"/>
              </w:numPr>
              <w:jc w:val="both"/>
            </w:pPr>
            <w:r>
              <w:t>Gone to banks/bank t</w:t>
            </w:r>
            <w:r w:rsidRPr="006D61FA">
              <w:t xml:space="preserve">ellers for “new” (uncirculated) </w:t>
            </w:r>
            <w:r w:rsidRPr="005B3CC2">
              <w:t>coin</w:t>
            </w:r>
            <w:r w:rsidRPr="006D61FA">
              <w:t>s</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 xml:space="preserve">Taken </w:t>
            </w:r>
            <w:r w:rsidRPr="005B3CC2">
              <w:t>coin</w:t>
            </w:r>
            <w:r w:rsidRPr="006D61FA">
              <w:t>s out of general circulation (from pocket/purse) and saved them</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 xml:space="preserve">Acquired/been given </w:t>
            </w:r>
            <w:r w:rsidRPr="005B3CC2">
              <w:t>coin</w:t>
            </w:r>
            <w:r w:rsidRPr="006D61FA">
              <w:t>s from relatives or friends</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B357A">
        <w:tc>
          <w:tcPr>
            <w:tcW w:w="0" w:type="auto"/>
          </w:tcPr>
          <w:p w:rsidR="00E44FD4" w:rsidRPr="006D61FA" w:rsidRDefault="00E44FD4" w:rsidP="00887044">
            <w:pPr>
              <w:numPr>
                <w:ilvl w:val="0"/>
                <w:numId w:val="3"/>
              </w:numPr>
              <w:jc w:val="both"/>
            </w:pPr>
            <w:r w:rsidRPr="006D61FA">
              <w:t>Other</w:t>
            </w:r>
            <w:r>
              <w:t xml:space="preserve"> (specify) _____________________________________</w:t>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788"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rPr>
          <w:rFonts w:cs="Arial"/>
          <w:bCs/>
          <w:i/>
          <w:color w:val="FF0000"/>
          <w:sz w:val="28"/>
          <w:szCs w:val="28"/>
        </w:rPr>
      </w:pPr>
    </w:p>
    <w:p w:rsidR="00E44FD4" w:rsidRPr="001B357A" w:rsidRDefault="00E44FD4" w:rsidP="00BB2B95">
      <w:pPr>
        <w:pStyle w:val="BodyTextIndent"/>
        <w:ind w:left="0" w:firstLine="0"/>
        <w:jc w:val="left"/>
        <w:outlineLvl w:val="0"/>
        <w:rPr>
          <w:rStyle w:val="NAProgrammer"/>
        </w:rPr>
      </w:pPr>
      <w:r w:rsidRPr="001B357A">
        <w:rPr>
          <w:rStyle w:val="NAProgrammer"/>
        </w:rPr>
        <w:t>Programming:</w:t>
      </w:r>
    </w:p>
    <w:p w:rsidR="00E44FD4" w:rsidRPr="0062085B" w:rsidRDefault="00E44FD4" w:rsidP="00035318">
      <w:pPr>
        <w:pStyle w:val="BodyTextIndent"/>
        <w:numPr>
          <w:ilvl w:val="0"/>
          <w:numId w:val="17"/>
        </w:numPr>
        <w:jc w:val="left"/>
        <w:outlineLvl w:val="0"/>
        <w:rPr>
          <w:rStyle w:val="NAProgrammer"/>
        </w:rPr>
      </w:pPr>
      <w:r>
        <w:rPr>
          <w:rStyle w:val="NAProgrammer"/>
        </w:rPr>
        <w:t>Ask if yes to 2-1b-1</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Only show rows “yes” in Q2-1d</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Same order as 2-1d</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Carry over “Other” from Q2-1d.</w:t>
      </w:r>
    </w:p>
    <w:p w:rsidR="00E44FD4" w:rsidRDefault="00E44FD4" w:rsidP="00BB2B95">
      <w:pPr>
        <w:tabs>
          <w:tab w:val="num" w:pos="180"/>
        </w:tabs>
        <w:autoSpaceDE w:val="0"/>
        <w:autoSpaceDN w:val="0"/>
        <w:adjustRightInd w:val="0"/>
        <w:spacing w:line="240" w:lineRule="atLeast"/>
      </w:pPr>
      <w:r>
        <w:rPr>
          <w:rFonts w:cs="Arial"/>
          <w:bCs/>
          <w:color w:val="000000"/>
        </w:rPr>
        <w:br w:type="page"/>
      </w:r>
    </w:p>
    <w:p w:rsidR="00E44FD4" w:rsidRPr="001B357A" w:rsidRDefault="00E44FD4" w:rsidP="001B357A">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ind w:left="900" w:hanging="900"/>
      </w:pPr>
    </w:p>
    <w:p w:rsidR="00E44FD4" w:rsidRPr="005B4934" w:rsidRDefault="00E44FD4" w:rsidP="00BB2B95">
      <w:pPr>
        <w:ind w:left="900" w:hanging="900"/>
        <w:rPr>
          <w:rFonts w:ascii="Book Antiqua" w:hAnsi="Book Antiqua"/>
        </w:rPr>
      </w:pPr>
      <w:r w:rsidRPr="005B4934">
        <w:rPr>
          <w:rFonts w:ascii="Book Antiqua" w:hAnsi="Book Antiqua"/>
        </w:rPr>
        <w:t>Q2-2a</w:t>
      </w:r>
      <w:r w:rsidRPr="005B4934">
        <w:rPr>
          <w:rFonts w:ascii="Book Antiqua" w:hAnsi="Book Antiqua"/>
        </w:rPr>
        <w:tab/>
        <w:t xml:space="preserve">Using a scale of 1 to 6, where 1 means “strongly disagree” and 6 means “strongly agree”, please rate the extent to which you agree or disagree with the following statements regarding </w:t>
      </w:r>
      <w:r w:rsidRPr="005B4934">
        <w:rPr>
          <w:rFonts w:ascii="Book Antiqua" w:hAnsi="Book Antiqua"/>
          <w:b/>
          <w:color w:val="0000FF"/>
        </w:rPr>
        <w:t>coin</w:t>
      </w:r>
      <w:r w:rsidRPr="005B4934">
        <w:rPr>
          <w:rFonts w:ascii="Book Antiqua" w:hAnsi="Book Antiqua"/>
        </w:rPr>
        <w:t xml:space="preserve"> collecting.</w:t>
      </w:r>
    </w:p>
    <w:p w:rsidR="00E44FD4" w:rsidRPr="005B4934" w:rsidRDefault="00E44FD4" w:rsidP="00BB2B95">
      <w:pPr>
        <w:rPr>
          <w:rFonts w:ascii="Book Antiqua" w:hAnsi="Book Antiqua"/>
          <w:i/>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 xml:space="preserve">Rate each item from 1-6.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
        <w:gridCol w:w="5956"/>
        <w:gridCol w:w="4191"/>
      </w:tblGrid>
      <w:tr w:rsidR="00E44FD4" w:rsidRPr="006D61FA" w:rsidTr="00265836">
        <w:tc>
          <w:tcPr>
            <w:tcW w:w="5958" w:type="dxa"/>
            <w:gridSpan w:val="2"/>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265836" w:rsidRDefault="00E44FD4" w:rsidP="00C90070">
            <w:pPr>
              <w:rPr>
                <w:b/>
                <w:color w:val="FFFFFF"/>
              </w:rPr>
            </w:pPr>
            <w:r w:rsidRPr="00265836">
              <w:rPr>
                <w:b/>
                <w:color w:val="FFFFFF"/>
              </w:rPr>
              <w:t>Strongly</w:t>
            </w:r>
            <w:r w:rsidRPr="00265836">
              <w:rPr>
                <w:b/>
                <w:color w:val="FFFFFF"/>
              </w:rPr>
              <w:tab/>
              <w:t xml:space="preserve">                           Strongly</w:t>
            </w:r>
          </w:p>
          <w:p w:rsidR="00E44FD4" w:rsidRPr="00265836" w:rsidRDefault="00E44FD4" w:rsidP="00C90070">
            <w:pPr>
              <w:rPr>
                <w:b/>
                <w:color w:val="FFFFFF"/>
              </w:rPr>
            </w:pPr>
            <w:r w:rsidRPr="00265836">
              <w:rPr>
                <w:b/>
                <w:color w:val="FFFFFF"/>
              </w:rPr>
              <w:t>Disagree</w:t>
            </w:r>
            <w:r w:rsidRPr="00265836">
              <w:rPr>
                <w:b/>
                <w:color w:val="FFFFFF"/>
              </w:rPr>
              <w:tab/>
              <w:t xml:space="preserve">                               Agree</w:t>
            </w:r>
          </w:p>
        </w:tc>
      </w:tr>
      <w:tr w:rsidR="00E44FD4" w:rsidRPr="006D61FA" w:rsidTr="00265836">
        <w:tc>
          <w:tcPr>
            <w:tcW w:w="5958" w:type="dxa"/>
            <w:gridSpan w:val="2"/>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265836"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265836">
              <w:rPr>
                <w:b/>
                <w:color w:val="FFFFFF"/>
              </w:rPr>
              <w:t>1          2          3          4          5         6</w:t>
            </w:r>
          </w:p>
        </w:tc>
      </w:tr>
      <w:tr w:rsidR="00E44FD4" w:rsidRPr="006D61FA" w:rsidTr="001B357A">
        <w:tc>
          <w:tcPr>
            <w:tcW w:w="5958" w:type="dxa"/>
            <w:gridSpan w:val="2"/>
          </w:tcPr>
          <w:p w:rsidR="00E44FD4" w:rsidRPr="005B3CC2" w:rsidRDefault="00E44FD4" w:rsidP="00887044">
            <w:pPr>
              <w:numPr>
                <w:ilvl w:val="0"/>
                <w:numId w:val="15"/>
              </w:numPr>
              <w:spacing w:line="264" w:lineRule="atLeast"/>
              <w:rPr>
                <w:color w:val="000000"/>
              </w:rPr>
            </w:pPr>
            <w:r>
              <w:rPr>
                <w:color w:val="000000"/>
              </w:rPr>
              <w:t xml:space="preserve">Collecting coins makes </w:t>
            </w:r>
            <w:r w:rsidRPr="005B3CC2">
              <w:rPr>
                <w:color w:val="000000"/>
              </w:rPr>
              <w:t xml:space="preserve">[would make] </w:t>
            </w:r>
            <w:r w:rsidRPr="0070762E">
              <w:rPr>
                <w:color w:val="000000"/>
              </w:rPr>
              <w:t>me</w:t>
            </w:r>
            <w:r>
              <w:rPr>
                <w:color w:val="000000"/>
              </w:rPr>
              <w:t xml:space="preserve"> feel like I spend</w:t>
            </w:r>
            <w:r w:rsidRPr="00811FA7">
              <w:rPr>
                <w:color w:val="000000"/>
              </w:rPr>
              <w:t xml:space="preserve"> my money on something that will retain its value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D7E7D">
        <w:tc>
          <w:tcPr>
            <w:tcW w:w="5958" w:type="dxa"/>
            <w:gridSpan w:val="2"/>
          </w:tcPr>
          <w:p w:rsidR="00E44FD4" w:rsidRPr="00DD4580" w:rsidRDefault="00E44FD4" w:rsidP="00887044">
            <w:pPr>
              <w:numPr>
                <w:ilvl w:val="0"/>
                <w:numId w:val="15"/>
              </w:numPr>
              <w:spacing w:line="264" w:lineRule="atLeast"/>
              <w:rPr>
                <w:color w:val="000000"/>
              </w:rPr>
            </w:pPr>
            <w:r w:rsidRPr="005B3CC2">
              <w:rPr>
                <w:color w:val="000000"/>
              </w:rPr>
              <w:t>Collecting coins is</w:t>
            </w:r>
            <w:r w:rsidRPr="00811FA7">
              <w:rPr>
                <w:color w:val="000000"/>
              </w:rPr>
              <w:t xml:space="preserve"> a good way to make money (a good investment)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D7E7D">
        <w:tc>
          <w:tcPr>
            <w:tcW w:w="5958" w:type="dxa"/>
            <w:gridSpan w:val="2"/>
          </w:tcPr>
          <w:p w:rsidR="00E44FD4" w:rsidRPr="001D7E7D" w:rsidRDefault="00E44FD4" w:rsidP="000F218F">
            <w:pPr>
              <w:numPr>
                <w:ilvl w:val="0"/>
                <w:numId w:val="15"/>
              </w:numPr>
              <w:spacing w:line="264" w:lineRule="atLeast"/>
              <w:rPr>
                <w:color w:val="000000"/>
              </w:rPr>
            </w:pPr>
            <w:r w:rsidRPr="001D7E7D">
              <w:rPr>
                <w:color w:val="000000"/>
              </w:rPr>
              <w:t>Collectible coins make a great gift to mark the birth of a new baby</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D7E7D">
        <w:tc>
          <w:tcPr>
            <w:tcW w:w="5958" w:type="dxa"/>
            <w:gridSpan w:val="2"/>
          </w:tcPr>
          <w:p w:rsidR="00E44FD4" w:rsidRPr="001D7E7D" w:rsidRDefault="00E44FD4" w:rsidP="00C74233">
            <w:pPr>
              <w:numPr>
                <w:ilvl w:val="0"/>
                <w:numId w:val="15"/>
              </w:numPr>
              <w:spacing w:line="264" w:lineRule="atLeast"/>
              <w:rPr>
                <w:color w:val="000000"/>
              </w:rPr>
            </w:pPr>
            <w:r w:rsidRPr="001D7E7D">
              <w:rPr>
                <w:color w:val="000000"/>
              </w:rPr>
              <w:t>Collectible coins make great holiday and/or birthday gifts</w:t>
            </w:r>
          </w:p>
        </w:tc>
        <w:tc>
          <w:tcPr>
            <w:tcW w:w="4194" w:type="dxa"/>
            <w:vAlign w:val="center"/>
          </w:tcPr>
          <w:p w:rsidR="00E44FD4" w:rsidRPr="00F6112E" w:rsidRDefault="00E44FD4" w:rsidP="00C74233">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D7E7D">
        <w:tc>
          <w:tcPr>
            <w:tcW w:w="5958" w:type="dxa"/>
            <w:gridSpan w:val="2"/>
          </w:tcPr>
          <w:p w:rsidR="00E44FD4" w:rsidRPr="001D7E7D" w:rsidRDefault="00E44FD4" w:rsidP="00887044">
            <w:pPr>
              <w:numPr>
                <w:ilvl w:val="0"/>
                <w:numId w:val="15"/>
              </w:numPr>
              <w:spacing w:line="264" w:lineRule="atLeast"/>
              <w:rPr>
                <w:color w:val="000000"/>
              </w:rPr>
            </w:pPr>
            <w:r w:rsidRPr="001D7E7D">
              <w:rPr>
                <w:color w:val="000000"/>
              </w:rPr>
              <w:t>Collecting coins is [would be] an interesting/exciting hobby for me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D7E7D">
        <w:tc>
          <w:tcPr>
            <w:tcW w:w="5958" w:type="dxa"/>
            <w:gridSpan w:val="2"/>
            <w:vAlign w:val="center"/>
          </w:tcPr>
          <w:p w:rsidR="00E44FD4" w:rsidRPr="001D7E7D" w:rsidRDefault="00E44FD4" w:rsidP="00C74233">
            <w:pPr>
              <w:numPr>
                <w:ilvl w:val="0"/>
                <w:numId w:val="15"/>
              </w:numPr>
              <w:spacing w:line="264" w:lineRule="atLeast"/>
              <w:rPr>
                <w:color w:val="000000"/>
              </w:rPr>
            </w:pPr>
            <w:r w:rsidRPr="001D7E7D">
              <w:rPr>
                <w:color w:val="000000"/>
              </w:rPr>
              <w:t>Giving collectible coins (or passing along a coin collection) to children/grandchildren will help create a lasting memory of me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tcPr>
          <w:p w:rsidR="00E44FD4" w:rsidRPr="005B3CC2" w:rsidRDefault="00E44FD4" w:rsidP="00887044">
            <w:pPr>
              <w:numPr>
                <w:ilvl w:val="0"/>
                <w:numId w:val="15"/>
              </w:numPr>
              <w:spacing w:line="264" w:lineRule="atLeast"/>
              <w:rPr>
                <w:color w:val="000000"/>
              </w:rPr>
            </w:pPr>
            <w:r w:rsidRPr="005B3CC2">
              <w:rPr>
                <w:color w:val="000000"/>
              </w:rPr>
              <w:t>I consider coins to be works of art, like paintings or sculpture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F140D5" w:rsidRDefault="00E44FD4" w:rsidP="00887044">
            <w:pPr>
              <w:numPr>
                <w:ilvl w:val="0"/>
                <w:numId w:val="15"/>
              </w:numPr>
              <w:spacing w:line="264" w:lineRule="atLeast"/>
              <w:rPr>
                <w:color w:val="000000"/>
              </w:rPr>
            </w:pPr>
            <w:r w:rsidRPr="005B3CC2">
              <w:rPr>
                <w:color w:val="000000"/>
              </w:rPr>
              <w:t xml:space="preserve">Coin collecting </w:t>
            </w:r>
            <w:r w:rsidRPr="00F140D5">
              <w:rPr>
                <w:color w:val="000000"/>
              </w:rPr>
              <w:t>provides</w:t>
            </w:r>
            <w:r>
              <w:rPr>
                <w:color w:val="000000"/>
              </w:rPr>
              <w:t xml:space="preserve"> </w:t>
            </w:r>
            <w:r w:rsidRPr="005B3CC2">
              <w:rPr>
                <w:color w:val="000000"/>
              </w:rPr>
              <w:t xml:space="preserve">[would provide] </w:t>
            </w:r>
            <w:r w:rsidRPr="00F140D5">
              <w:rPr>
                <w:color w:val="000000"/>
              </w:rPr>
              <w:t>a good opportunity to "connect" with other family members or acquaintances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C61499" w:rsidRDefault="00E44FD4" w:rsidP="00887044">
            <w:pPr>
              <w:numPr>
                <w:ilvl w:val="0"/>
                <w:numId w:val="15"/>
              </w:numPr>
              <w:spacing w:line="264" w:lineRule="atLeast"/>
              <w:rPr>
                <w:color w:val="000000"/>
              </w:rPr>
            </w:pPr>
            <w:r w:rsidRPr="00811FA7">
              <w:rPr>
                <w:color w:val="000000"/>
              </w:rPr>
              <w:t xml:space="preserve">I enjoy </w:t>
            </w:r>
            <w:r w:rsidRPr="005B3CC2">
              <w:rPr>
                <w:color w:val="000000"/>
              </w:rPr>
              <w:t>[would enjoy]</w:t>
            </w:r>
            <w:r>
              <w:rPr>
                <w:color w:val="000000"/>
              </w:rPr>
              <w:t xml:space="preserve"> </w:t>
            </w:r>
            <w:r w:rsidRPr="00811FA7">
              <w:rPr>
                <w:color w:val="000000"/>
              </w:rPr>
              <w:t xml:space="preserve">the fun of "hunting" for rare, hard-to-find </w:t>
            </w:r>
            <w:r>
              <w:rPr>
                <w:color w:val="000000"/>
              </w:rPr>
              <w:t>coins</w:t>
            </w:r>
            <w:r w:rsidRPr="00811FA7">
              <w:rPr>
                <w:color w:val="000000"/>
              </w:rPr>
              <w:t xml:space="preserve"> in my collection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AF6F8F" w:rsidRDefault="00E44FD4" w:rsidP="00887044">
            <w:pPr>
              <w:numPr>
                <w:ilvl w:val="0"/>
                <w:numId w:val="15"/>
              </w:numPr>
              <w:spacing w:line="264" w:lineRule="atLeast"/>
              <w:rPr>
                <w:color w:val="000000"/>
              </w:rPr>
            </w:pPr>
            <w:r w:rsidRPr="00811FA7">
              <w:rPr>
                <w:color w:val="000000"/>
              </w:rPr>
              <w:t xml:space="preserve">Collecting </w:t>
            </w:r>
            <w:r>
              <w:rPr>
                <w:color w:val="000000"/>
              </w:rPr>
              <w:t>coins</w:t>
            </w:r>
            <w:r w:rsidRPr="005B3CC2">
              <w:rPr>
                <w:color w:val="000000"/>
              </w:rPr>
              <w:t xml:space="preserve"> </w:t>
            </w:r>
            <w:r w:rsidRPr="00811FA7">
              <w:rPr>
                <w:color w:val="000000"/>
              </w:rPr>
              <w:t xml:space="preserve">is </w:t>
            </w:r>
            <w:r w:rsidRPr="005B3CC2">
              <w:rPr>
                <w:color w:val="000000"/>
              </w:rPr>
              <w:t>[would be]</w:t>
            </w:r>
            <w:r>
              <w:rPr>
                <w:color w:val="000000"/>
              </w:rPr>
              <w:t xml:space="preserve"> </w:t>
            </w:r>
            <w:r w:rsidRPr="00811FA7">
              <w:rPr>
                <w:color w:val="000000"/>
              </w:rPr>
              <w:t>a good way</w:t>
            </w:r>
            <w:r>
              <w:rPr>
                <w:color w:val="000000"/>
              </w:rPr>
              <w:t xml:space="preserve"> for me</w:t>
            </w:r>
            <w:r w:rsidRPr="00811FA7">
              <w:rPr>
                <w:color w:val="000000"/>
              </w:rPr>
              <w:t xml:space="preserve"> to get "in touch" with my country's history</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C61499" w:rsidRDefault="00E44FD4" w:rsidP="00887044">
            <w:pPr>
              <w:numPr>
                <w:ilvl w:val="0"/>
                <w:numId w:val="15"/>
              </w:numPr>
              <w:spacing w:line="264" w:lineRule="atLeast"/>
              <w:rPr>
                <w:color w:val="000000"/>
              </w:rPr>
            </w:pPr>
            <w:r w:rsidRPr="00811FA7">
              <w:rPr>
                <w:color w:val="000000"/>
              </w:rPr>
              <w:t xml:space="preserve">Collecting </w:t>
            </w:r>
            <w:r>
              <w:rPr>
                <w:color w:val="000000"/>
              </w:rPr>
              <w:t>coins</w:t>
            </w:r>
            <w:r w:rsidRPr="005B3CC2">
              <w:rPr>
                <w:color w:val="000000"/>
              </w:rPr>
              <w:t xml:space="preserve"> </w:t>
            </w:r>
            <w:r>
              <w:rPr>
                <w:color w:val="000000"/>
              </w:rPr>
              <w:t>m</w:t>
            </w:r>
            <w:r w:rsidRPr="00811FA7">
              <w:rPr>
                <w:color w:val="000000"/>
              </w:rPr>
              <w:t xml:space="preserve">akes </w:t>
            </w:r>
            <w:r w:rsidRPr="005B3CC2">
              <w:rPr>
                <w:color w:val="000000"/>
              </w:rPr>
              <w:t>[would make]</w:t>
            </w:r>
            <w:r>
              <w:rPr>
                <w:color w:val="000000"/>
              </w:rPr>
              <w:t xml:space="preserve"> </w:t>
            </w:r>
            <w:r w:rsidRPr="00811FA7">
              <w:rPr>
                <w:color w:val="000000"/>
              </w:rPr>
              <w:t>a positive statement about who I am</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5B3CC2" w:rsidRDefault="00E44FD4" w:rsidP="00887044">
            <w:pPr>
              <w:numPr>
                <w:ilvl w:val="0"/>
                <w:numId w:val="15"/>
              </w:numPr>
              <w:spacing w:line="264" w:lineRule="atLeast"/>
              <w:rPr>
                <w:color w:val="000000"/>
              </w:rPr>
            </w:pPr>
            <w:r w:rsidRPr="00811FA7">
              <w:rPr>
                <w:color w:val="000000"/>
              </w:rPr>
              <w:t>I enjoy </w:t>
            </w:r>
            <w:r w:rsidRPr="005B3CC2">
              <w:rPr>
                <w:color w:val="000000"/>
              </w:rPr>
              <w:t>[would enjoy]</w:t>
            </w:r>
            <w:r w:rsidRPr="003E5884">
              <w:rPr>
                <w:color w:val="000000"/>
              </w:rPr>
              <w:t xml:space="preserve"> </w:t>
            </w:r>
            <w:r>
              <w:rPr>
                <w:color w:val="000000"/>
              </w:rPr>
              <w:t xml:space="preserve">collecting coins </w:t>
            </w:r>
            <w:r w:rsidRPr="00811FA7">
              <w:rPr>
                <w:color w:val="000000"/>
              </w:rPr>
              <w:t>for their sheer beauty/artwork</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c>
          <w:tcPr>
            <w:tcW w:w="5958" w:type="dxa"/>
            <w:gridSpan w:val="2"/>
            <w:vAlign w:val="center"/>
          </w:tcPr>
          <w:p w:rsidR="00E44FD4" w:rsidRPr="005B3CC2" w:rsidRDefault="00E44FD4" w:rsidP="00887044">
            <w:pPr>
              <w:numPr>
                <w:ilvl w:val="0"/>
                <w:numId w:val="15"/>
              </w:numPr>
              <w:spacing w:line="264" w:lineRule="atLeast"/>
              <w:rPr>
                <w:color w:val="000000"/>
              </w:rPr>
            </w:pPr>
            <w:r w:rsidRPr="00811FA7">
              <w:rPr>
                <w:color w:val="000000"/>
              </w:rPr>
              <w:t xml:space="preserve">It gives </w:t>
            </w:r>
            <w:r w:rsidRPr="005B3CC2">
              <w:rPr>
                <w:color w:val="000000"/>
              </w:rPr>
              <w:t xml:space="preserve">[would give] </w:t>
            </w:r>
            <w:r w:rsidRPr="00811FA7">
              <w:rPr>
                <w:color w:val="000000"/>
              </w:rPr>
              <w:t xml:space="preserve">me a feeling of satisfaction/accomplishment as I work towards completing my </w:t>
            </w:r>
            <w:r>
              <w:rPr>
                <w:color w:val="000000"/>
              </w:rPr>
              <w:t xml:space="preserve">coin </w:t>
            </w:r>
            <w:r w:rsidRPr="00811FA7">
              <w:rPr>
                <w:color w:val="000000"/>
              </w:rPr>
              <w:t>sets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5B3CC2" w:rsidRDefault="00E44FD4" w:rsidP="007D0BB2">
            <w:pPr>
              <w:numPr>
                <w:ilvl w:val="0"/>
                <w:numId w:val="15"/>
              </w:numPr>
              <w:spacing w:line="264" w:lineRule="atLeast"/>
              <w:rPr>
                <w:color w:val="000000"/>
              </w:rPr>
            </w:pPr>
            <w:r>
              <w:rPr>
                <w:color w:val="000000"/>
              </w:rPr>
              <w:t>A c</w:t>
            </w:r>
            <w:r w:rsidRPr="005B3CC2">
              <w:rPr>
                <w:color w:val="000000"/>
              </w:rPr>
              <w:t>oin collection</w:t>
            </w:r>
            <w:r>
              <w:rPr>
                <w:color w:val="000000"/>
              </w:rPr>
              <w:t xml:space="preserve"> is</w:t>
            </w:r>
            <w:r w:rsidRPr="005B3CC2">
              <w:rPr>
                <w:color w:val="000000"/>
              </w:rPr>
              <w:t xml:space="preserve">[would be] </w:t>
            </w:r>
            <w:r>
              <w:rPr>
                <w:color w:val="000000"/>
              </w:rPr>
              <w:t xml:space="preserve">something interesting to </w:t>
            </w:r>
            <w:r w:rsidRPr="005B3CC2">
              <w:rPr>
                <w:color w:val="000000"/>
              </w:rPr>
              <w:t>display to guests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5B3CC2" w:rsidRDefault="00E44FD4" w:rsidP="00887044">
            <w:pPr>
              <w:numPr>
                <w:ilvl w:val="0"/>
                <w:numId w:val="15"/>
              </w:numPr>
              <w:spacing w:line="264" w:lineRule="atLeast"/>
              <w:rPr>
                <w:color w:val="000000"/>
              </w:rPr>
            </w:pPr>
            <w:r w:rsidRPr="005B3CC2">
              <w:rPr>
                <w:color w:val="000000"/>
              </w:rPr>
              <w:t>My primary motivation for collecting coins is [would be] to make money by eventually selling them</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tcPr>
          <w:p w:rsidR="00E44FD4" w:rsidRPr="005B3CC2" w:rsidRDefault="00E44FD4" w:rsidP="00887044">
            <w:pPr>
              <w:numPr>
                <w:ilvl w:val="0"/>
                <w:numId w:val="15"/>
              </w:numPr>
              <w:spacing w:line="264" w:lineRule="atLeast"/>
              <w:rPr>
                <w:color w:val="000000"/>
              </w:rPr>
            </w:pPr>
            <w:r w:rsidRPr="005B3CC2">
              <w:rPr>
                <w:color w:val="000000"/>
              </w:rPr>
              <w:t>My own interest in collecting coins is on the rise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60756E" w:rsidRDefault="00E44FD4" w:rsidP="00887044">
            <w:pPr>
              <w:numPr>
                <w:ilvl w:val="0"/>
                <w:numId w:val="15"/>
              </w:numPr>
              <w:spacing w:line="264" w:lineRule="atLeast"/>
              <w:rPr>
                <w:color w:val="000000"/>
              </w:rPr>
            </w:pPr>
            <w:r>
              <w:rPr>
                <w:color w:val="000000"/>
              </w:rPr>
              <w:t>Coin collecting is</w:t>
            </w:r>
            <w:r w:rsidRPr="00811FA7">
              <w:rPr>
                <w:color w:val="000000"/>
              </w:rPr>
              <w:t xml:space="preserve"> </w:t>
            </w:r>
            <w:r w:rsidRPr="005B3CC2">
              <w:rPr>
                <w:color w:val="000000"/>
              </w:rPr>
              <w:t>[would be]</w:t>
            </w:r>
            <w:r>
              <w:rPr>
                <w:color w:val="000000"/>
              </w:rPr>
              <w:t xml:space="preserve"> </w:t>
            </w:r>
            <w:r w:rsidRPr="00811FA7">
              <w:rPr>
                <w:color w:val="000000"/>
              </w:rPr>
              <w:t>an interesting topic to learn more about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5B3CC2" w:rsidRDefault="00E44FD4" w:rsidP="00887044">
            <w:pPr>
              <w:numPr>
                <w:ilvl w:val="0"/>
                <w:numId w:val="15"/>
              </w:numPr>
              <w:spacing w:line="264" w:lineRule="atLeast"/>
              <w:rPr>
                <w:color w:val="000000"/>
              </w:rPr>
            </w:pPr>
            <w:r>
              <w:rPr>
                <w:color w:val="000000"/>
              </w:rPr>
              <w:t xml:space="preserve">Coin collecting shows </w:t>
            </w:r>
            <w:r w:rsidRPr="005B3CC2">
              <w:rPr>
                <w:color w:val="000000"/>
              </w:rPr>
              <w:t>[would show]</w:t>
            </w:r>
            <w:r w:rsidRPr="00811FA7">
              <w:rPr>
                <w:color w:val="000000"/>
              </w:rPr>
              <w:t xml:space="preserve"> other people I care about collecting things that last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811FA7" w:rsidRDefault="00E44FD4" w:rsidP="00887044">
            <w:pPr>
              <w:numPr>
                <w:ilvl w:val="0"/>
                <w:numId w:val="15"/>
              </w:numPr>
              <w:spacing w:line="264" w:lineRule="atLeast"/>
              <w:rPr>
                <w:color w:val="000000"/>
              </w:rPr>
            </w:pPr>
            <w:r>
              <w:rPr>
                <w:color w:val="000000"/>
              </w:rPr>
              <w:t>I would be highly interested in coins that feature my favorite celebrities/athletes (e.g., Elvis or Michael Jordan)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811FA7" w:rsidRDefault="00E44FD4" w:rsidP="00887044">
            <w:pPr>
              <w:numPr>
                <w:ilvl w:val="0"/>
                <w:numId w:val="15"/>
              </w:numPr>
              <w:spacing w:line="264" w:lineRule="atLeast"/>
              <w:rPr>
                <w:color w:val="000000"/>
              </w:rPr>
            </w:pPr>
            <w:r>
              <w:rPr>
                <w:color w:val="000000"/>
              </w:rPr>
              <w:t>I like to look at the inscriptions/details on my pocket change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trHeight w:val="90"/>
        </w:trPr>
        <w:tc>
          <w:tcPr>
            <w:tcW w:w="5958" w:type="dxa"/>
            <w:gridSpan w:val="2"/>
            <w:vAlign w:val="center"/>
          </w:tcPr>
          <w:p w:rsidR="00E44FD4" w:rsidRPr="00144FEA" w:rsidRDefault="00E44FD4" w:rsidP="00887044">
            <w:pPr>
              <w:numPr>
                <w:ilvl w:val="0"/>
                <w:numId w:val="15"/>
              </w:numPr>
              <w:spacing w:line="264" w:lineRule="atLeast"/>
              <w:rPr>
                <w:b/>
                <w:i/>
                <w:color w:val="000000"/>
              </w:rPr>
            </w:pPr>
            <w:r w:rsidRPr="00144FEA">
              <w:rPr>
                <w:b/>
                <w:i/>
                <w:color w:val="000000"/>
              </w:rPr>
              <w:t>(ghosted)</w:t>
            </w:r>
          </w:p>
        </w:tc>
        <w:tc>
          <w:tcPr>
            <w:tcW w:w="4194" w:type="dxa"/>
            <w:vAlign w:val="center"/>
          </w:tcPr>
          <w:p w:rsidR="00E44FD4" w:rsidRPr="00F6112E" w:rsidRDefault="00E44FD4" w:rsidP="00C90070">
            <w:pPr>
              <w:jc w:val="center"/>
            </w:pPr>
          </w:p>
        </w:tc>
      </w:tr>
      <w:tr w:rsidR="00E44FD4" w:rsidRPr="006D61FA" w:rsidTr="001B357A">
        <w:trPr>
          <w:trHeight w:val="90"/>
        </w:trPr>
        <w:tc>
          <w:tcPr>
            <w:tcW w:w="5958" w:type="dxa"/>
            <w:gridSpan w:val="2"/>
            <w:vAlign w:val="center"/>
          </w:tcPr>
          <w:p w:rsidR="00E44FD4" w:rsidRPr="00144FEA" w:rsidRDefault="00E44FD4" w:rsidP="00887044">
            <w:pPr>
              <w:numPr>
                <w:ilvl w:val="0"/>
                <w:numId w:val="15"/>
              </w:numPr>
              <w:spacing w:line="264" w:lineRule="atLeast"/>
              <w:rPr>
                <w:b/>
                <w:i/>
                <w:color w:val="000000"/>
              </w:rPr>
            </w:pPr>
            <w:r w:rsidRPr="00144FEA">
              <w:rPr>
                <w:b/>
                <w:i/>
                <w:color w:val="000000"/>
              </w:rPr>
              <w:t>(ghosted)</w:t>
            </w:r>
          </w:p>
        </w:tc>
        <w:tc>
          <w:tcPr>
            <w:tcW w:w="4194" w:type="dxa"/>
            <w:vAlign w:val="center"/>
          </w:tcPr>
          <w:p w:rsidR="00E44FD4" w:rsidRPr="00F6112E" w:rsidRDefault="00E44FD4" w:rsidP="00C90070">
            <w:pPr>
              <w:jc w:val="center"/>
            </w:pPr>
          </w:p>
        </w:tc>
      </w:tr>
      <w:tr w:rsidR="00E44FD4" w:rsidRPr="006D61FA" w:rsidTr="001B357A">
        <w:trPr>
          <w:gridBefore w:val="1"/>
          <w:trHeight w:val="90"/>
        </w:trPr>
        <w:tc>
          <w:tcPr>
            <w:tcW w:w="5958" w:type="dxa"/>
            <w:vAlign w:val="center"/>
          </w:tcPr>
          <w:p w:rsidR="00E44FD4" w:rsidRPr="00811FA7" w:rsidRDefault="00E44FD4" w:rsidP="00887044">
            <w:pPr>
              <w:numPr>
                <w:ilvl w:val="0"/>
                <w:numId w:val="15"/>
              </w:numPr>
              <w:spacing w:line="264" w:lineRule="atLeast"/>
              <w:rPr>
                <w:color w:val="000000"/>
              </w:rPr>
            </w:pPr>
            <w:r>
              <w:rPr>
                <w:color w:val="000000"/>
              </w:rPr>
              <w:t>I am quite interested in American history</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tcPr>
          <w:p w:rsidR="00E44FD4" w:rsidRPr="005B3CC2" w:rsidRDefault="00E44FD4" w:rsidP="00887044">
            <w:pPr>
              <w:numPr>
                <w:ilvl w:val="0"/>
                <w:numId w:val="15"/>
              </w:numPr>
              <w:spacing w:line="264" w:lineRule="atLeast"/>
              <w:rPr>
                <w:color w:val="000000"/>
              </w:rPr>
            </w:pPr>
            <w:r w:rsidRPr="00B52F12">
              <w:rPr>
                <w:color w:val="000000"/>
              </w:rPr>
              <w:t xml:space="preserve">I am quite interested in </w:t>
            </w:r>
            <w:r>
              <w:rPr>
                <w:color w:val="000000"/>
              </w:rPr>
              <w:t>foreign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tcPr>
          <w:p w:rsidR="00E44FD4" w:rsidRPr="005B3CC2" w:rsidRDefault="00E44FD4" w:rsidP="00887044">
            <w:pPr>
              <w:numPr>
                <w:ilvl w:val="0"/>
                <w:numId w:val="15"/>
              </w:numPr>
              <w:spacing w:line="264" w:lineRule="atLeast"/>
              <w:rPr>
                <w:color w:val="000000"/>
              </w:rPr>
            </w:pPr>
            <w:r w:rsidRPr="00B52F12">
              <w:rPr>
                <w:color w:val="000000"/>
              </w:rPr>
              <w:t xml:space="preserve">I am quite interested in </w:t>
            </w:r>
            <w:r>
              <w:rPr>
                <w:color w:val="000000"/>
              </w:rPr>
              <w:t>military</w:t>
            </w:r>
            <w:r w:rsidRPr="00B52F12">
              <w:rPr>
                <w:color w:val="000000"/>
              </w:rPr>
              <w:t xml:space="preserve"> history</w:t>
            </w:r>
            <w:r>
              <w:rPr>
                <w:color w:val="000000"/>
              </w:rPr>
              <w:t xml:space="preserve"> (e.g., battles, etc.)</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vAlign w:val="center"/>
          </w:tcPr>
          <w:p w:rsidR="00E44FD4" w:rsidRPr="005B3CC2" w:rsidRDefault="00E44FD4" w:rsidP="00887044">
            <w:pPr>
              <w:numPr>
                <w:ilvl w:val="0"/>
                <w:numId w:val="15"/>
              </w:numPr>
              <w:spacing w:line="264" w:lineRule="atLeast"/>
              <w:rPr>
                <w:color w:val="000000"/>
              </w:rPr>
            </w:pPr>
            <w:r w:rsidRPr="005B3CC2">
              <w:rPr>
                <w:color w:val="000000"/>
              </w:rPr>
              <w:t>The artwork/themes/subjects depicted on coins are very relevant to my personal culture/heritage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vAlign w:val="center"/>
          </w:tcPr>
          <w:p w:rsidR="00E44FD4" w:rsidRPr="005B3CC2" w:rsidRDefault="00E44FD4" w:rsidP="00887044">
            <w:pPr>
              <w:numPr>
                <w:ilvl w:val="0"/>
                <w:numId w:val="15"/>
              </w:numPr>
              <w:spacing w:line="264" w:lineRule="atLeast"/>
              <w:rPr>
                <w:color w:val="000000"/>
              </w:rPr>
            </w:pPr>
            <w:r w:rsidRPr="005B3CC2">
              <w:rPr>
                <w:color w:val="000000"/>
              </w:rPr>
              <w:t>I found the 50 State Quarters to be highly interesting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vAlign w:val="center"/>
          </w:tcPr>
          <w:p w:rsidR="00E44FD4" w:rsidRPr="001D7E7D" w:rsidRDefault="00E44FD4" w:rsidP="007D0BB2">
            <w:pPr>
              <w:numPr>
                <w:ilvl w:val="0"/>
                <w:numId w:val="15"/>
              </w:numPr>
              <w:spacing w:line="264" w:lineRule="atLeast"/>
              <w:rPr>
                <w:color w:val="000000"/>
              </w:rPr>
            </w:pPr>
            <w:r w:rsidRPr="001D7E7D">
              <w:rPr>
                <w:color w:val="000000"/>
              </w:rPr>
              <w:t>I find the Presidential $1 coin series depicting U.S. Presidents highly interesting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vAlign w:val="center"/>
          </w:tcPr>
          <w:p w:rsidR="00E44FD4" w:rsidRPr="001D7E7D" w:rsidRDefault="00E44FD4" w:rsidP="007D0BB2">
            <w:pPr>
              <w:numPr>
                <w:ilvl w:val="0"/>
                <w:numId w:val="15"/>
              </w:numPr>
              <w:spacing w:line="264" w:lineRule="atLeast"/>
              <w:rPr>
                <w:color w:val="000000"/>
              </w:rPr>
            </w:pPr>
            <w:r w:rsidRPr="001D7E7D">
              <w:rPr>
                <w:color w:val="000000"/>
              </w:rPr>
              <w:t>I find (or would find) a series of coins depicting U.S. National Parks / Sites highly interesting</w:t>
            </w:r>
          </w:p>
        </w:tc>
        <w:tc>
          <w:tcPr>
            <w:tcW w:w="4194" w:type="dxa"/>
            <w:vAlign w:val="center"/>
          </w:tcPr>
          <w:p w:rsidR="00E44FD4" w:rsidRPr="00F6112E" w:rsidRDefault="00E44FD4" w:rsidP="007D0BB2">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B357A">
        <w:trPr>
          <w:gridBefore w:val="1"/>
          <w:trHeight w:val="90"/>
        </w:trPr>
        <w:tc>
          <w:tcPr>
            <w:tcW w:w="5958" w:type="dxa"/>
            <w:vAlign w:val="center"/>
          </w:tcPr>
          <w:p w:rsidR="00E44FD4" w:rsidRPr="001D7E7D" w:rsidRDefault="00E44FD4" w:rsidP="007D0BB2">
            <w:pPr>
              <w:numPr>
                <w:ilvl w:val="0"/>
                <w:numId w:val="15"/>
              </w:numPr>
              <w:spacing w:line="264" w:lineRule="atLeast"/>
              <w:rPr>
                <w:color w:val="000000"/>
              </w:rPr>
            </w:pPr>
            <w:r w:rsidRPr="001D7E7D">
              <w:rPr>
                <w:color w:val="000000"/>
              </w:rPr>
              <w:t>[PLACEHOLDER:  OPPORTUNITY TO GAUGE INTEREST IN ANY OTHER COIN THEMES]</w:t>
            </w:r>
          </w:p>
        </w:tc>
        <w:tc>
          <w:tcPr>
            <w:tcW w:w="4194" w:type="dxa"/>
            <w:vAlign w:val="center"/>
          </w:tcPr>
          <w:p w:rsidR="00E44FD4" w:rsidRPr="00F6112E" w:rsidRDefault="00E44FD4" w:rsidP="007D0BB2">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tabs>
          <w:tab w:val="num" w:pos="180"/>
        </w:tabs>
        <w:autoSpaceDE w:val="0"/>
        <w:autoSpaceDN w:val="0"/>
        <w:adjustRightInd w:val="0"/>
        <w:spacing w:line="240" w:lineRule="atLeast"/>
      </w:pPr>
    </w:p>
    <w:p w:rsidR="00E44FD4" w:rsidRDefault="00E44FD4" w:rsidP="00BB2B95">
      <w:pPr>
        <w:tabs>
          <w:tab w:val="num" w:pos="180"/>
        </w:tabs>
        <w:autoSpaceDE w:val="0"/>
        <w:autoSpaceDN w:val="0"/>
        <w:adjustRightInd w:val="0"/>
        <w:spacing w:line="240" w:lineRule="atLeast"/>
      </w:pPr>
    </w:p>
    <w:p w:rsidR="00E44FD4" w:rsidRPr="001B357A" w:rsidRDefault="00E44FD4" w:rsidP="00BB2B95">
      <w:pPr>
        <w:pStyle w:val="BodyTextIndent"/>
        <w:ind w:left="0" w:firstLine="0"/>
        <w:jc w:val="left"/>
        <w:outlineLvl w:val="0"/>
        <w:rPr>
          <w:rStyle w:val="NAProgrammer"/>
        </w:rPr>
      </w:pPr>
      <w:r w:rsidRPr="001B357A">
        <w:rPr>
          <w:rStyle w:val="NAProgrammer"/>
        </w:rPr>
        <w:t>Programming:</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 xml:space="preserve">Insert parenthetical italics text for non Coin Savers (those saying “No” in Q2-1a)  </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Display on 2 screens, cut at p</w:t>
      </w:r>
    </w:p>
    <w:p w:rsidR="00E44FD4" w:rsidRPr="001B357A" w:rsidRDefault="00E44FD4" w:rsidP="00887044">
      <w:pPr>
        <w:pStyle w:val="BodyTextIndent"/>
        <w:numPr>
          <w:ilvl w:val="0"/>
          <w:numId w:val="17"/>
        </w:numPr>
        <w:jc w:val="left"/>
        <w:outlineLvl w:val="0"/>
        <w:rPr>
          <w:rStyle w:val="NAProgrammer"/>
        </w:rPr>
      </w:pPr>
      <w:r w:rsidRPr="001B357A">
        <w:rPr>
          <w:rStyle w:val="NAProgrammer"/>
        </w:rPr>
        <w:t>Not random</w:t>
      </w:r>
    </w:p>
    <w:p w:rsidR="00E44FD4" w:rsidRDefault="00E44FD4" w:rsidP="00BB2B95">
      <w:pPr>
        <w:tabs>
          <w:tab w:val="num" w:pos="180"/>
        </w:tabs>
        <w:autoSpaceDE w:val="0"/>
        <w:autoSpaceDN w:val="0"/>
        <w:adjustRightInd w:val="0"/>
        <w:spacing w:line="240" w:lineRule="atLeast"/>
      </w:pPr>
    </w:p>
    <w:p w:rsidR="00E44FD4" w:rsidRDefault="00E44FD4" w:rsidP="00BB2B95">
      <w:pPr>
        <w:rPr>
          <w:i/>
          <w:color w:val="FF0000"/>
          <w:sz w:val="28"/>
          <w:szCs w:val="28"/>
        </w:rPr>
      </w:pPr>
      <w:r>
        <w:rPr>
          <w:i/>
          <w:color w:val="FF0000"/>
          <w:sz w:val="28"/>
          <w:szCs w:val="28"/>
        </w:rPr>
        <w:br w:type="page"/>
      </w:r>
    </w:p>
    <w:p w:rsidR="00E44FD4" w:rsidRPr="00C66B78" w:rsidRDefault="00E44FD4" w:rsidP="00A76CF7">
      <w:pPr>
        <w:pStyle w:val="Footer"/>
        <w:tabs>
          <w:tab w:val="clear" w:pos="4320"/>
          <w:tab w:val="clear" w:pos="8640"/>
        </w:tabs>
        <w:ind w:left="450" w:hanging="450"/>
        <w:rPr>
          <w:noProof/>
          <w:color w:val="FF6600"/>
        </w:rPr>
      </w:pPr>
      <w:r w:rsidRPr="00C66B78">
        <w:rPr>
          <w:rStyle w:val="NAClient"/>
        </w:rPr>
        <w:t>Programming:  Ask All</w:t>
      </w:r>
    </w:p>
    <w:p w:rsidR="00E44FD4" w:rsidRPr="00C66B78" w:rsidRDefault="00E44FD4" w:rsidP="00BB2B95">
      <w:pPr>
        <w:rPr>
          <w:rFonts w:ascii="Book Antiqua" w:hAnsi="Book Antiqua"/>
          <w:i/>
          <w:color w:val="FF0000"/>
          <w:sz w:val="28"/>
          <w:szCs w:val="28"/>
        </w:rPr>
      </w:pPr>
    </w:p>
    <w:p w:rsidR="00E44FD4" w:rsidRPr="005B4934" w:rsidRDefault="00E44FD4" w:rsidP="005E0F0A">
      <w:pPr>
        <w:ind w:left="900" w:hanging="900"/>
        <w:rPr>
          <w:rFonts w:ascii="Book Antiqua" w:hAnsi="Book Antiqua"/>
        </w:rPr>
      </w:pPr>
      <w:r>
        <w:rPr>
          <w:rFonts w:ascii="Book Antiqua" w:hAnsi="Book Antiqua"/>
        </w:rPr>
        <w:t>Q2-3a</w:t>
      </w:r>
      <w:r>
        <w:rPr>
          <w:rFonts w:ascii="Book Antiqua" w:hAnsi="Book Antiqua"/>
        </w:rPr>
        <w:tab/>
      </w:r>
      <w:r w:rsidRPr="005B4934">
        <w:rPr>
          <w:rFonts w:ascii="Book Antiqua" w:hAnsi="Book Antiqua"/>
        </w:rPr>
        <w:t xml:space="preserve">What organizations or sources, if any, are you aware of that </w:t>
      </w:r>
      <w:r w:rsidRPr="005E0F0A">
        <w:rPr>
          <w:rFonts w:ascii="Book Antiqua" w:hAnsi="Book Antiqua"/>
          <w:b/>
          <w:color w:val="0000FF"/>
        </w:rPr>
        <w:t>offer collectible coins for sale</w:t>
      </w:r>
      <w:r w:rsidRPr="005B4934">
        <w:rPr>
          <w:rFonts w:ascii="Book Antiqua" w:hAnsi="Book Antiqua"/>
        </w:rPr>
        <w:t xml:space="preserve">?  </w:t>
      </w:r>
    </w:p>
    <w:p w:rsidR="00E44FD4" w:rsidRPr="005254E5" w:rsidRDefault="00E44FD4" w:rsidP="00BB2B95">
      <w:pPr>
        <w:rPr>
          <w:rFonts w:ascii="Book Antiqua" w:hAnsi="Book Antiqua"/>
          <w:b/>
          <w:i/>
          <w:color w:val="339966"/>
        </w:rPr>
      </w:pPr>
    </w:p>
    <w:p w:rsidR="00E44FD4" w:rsidRPr="005254E5" w:rsidRDefault="00E44FD4" w:rsidP="00BB2B95">
      <w:pPr>
        <w:rPr>
          <w:rFonts w:ascii="Book Antiqua" w:hAnsi="Book Antiqua"/>
          <w:b/>
          <w:i/>
          <w:color w:val="339966"/>
        </w:rPr>
      </w:pPr>
      <w:r w:rsidRPr="005254E5">
        <w:rPr>
          <w:rFonts w:ascii="Book Antiqua" w:hAnsi="Book Antiqua"/>
          <w:b/>
          <w:i/>
          <w:color w:val="339966"/>
        </w:rPr>
        <w:t xml:space="preserve">Please list any organizations in the spaces below.  If you are not aware of any please indicate in the check-box below. </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 w:rsidR="00E44FD4" w:rsidRDefault="00E44FD4" w:rsidP="000F218F">
      <w:pPr>
        <w:rPr>
          <w:rFonts w:ascii="Helvetica" w:hAnsi="Helvetica"/>
        </w:rPr>
      </w:pPr>
      <w:r>
        <w:rPr>
          <w:color w:val="000000"/>
        </w:rPr>
        <w:t>______________________</w:t>
      </w:r>
      <w:r>
        <w:rPr>
          <w:color w:val="000000"/>
        </w:rPr>
        <w:tab/>
      </w:r>
      <w:r>
        <w:rPr>
          <w:color w:val="000000"/>
        </w:rPr>
        <w:tab/>
      </w:r>
      <w:r>
        <w:rPr>
          <w:color w:val="000000"/>
        </w:rPr>
        <w:tab/>
      </w:r>
      <w:r>
        <w:rPr>
          <w:color w:val="000000"/>
        </w:rPr>
        <w:tab/>
        <w:t>_____________________</w:t>
      </w:r>
    </w:p>
    <w:p w:rsidR="00E44FD4" w:rsidRDefault="00E44FD4" w:rsidP="000F218F">
      <w:pPr>
        <w:pStyle w:val="BodyTextIndent"/>
        <w:outlineLvl w:val="0"/>
        <w:rPr>
          <w:rFonts w:ascii="Book Antiqua" w:hAnsi="Book Antiqua"/>
          <w:color w:val="000000"/>
        </w:rPr>
      </w:pP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990"/>
      </w:tblGrid>
      <w:tr w:rsidR="00E44FD4" w:rsidRPr="006D61FA" w:rsidTr="00C90070">
        <w:tc>
          <w:tcPr>
            <w:tcW w:w="2790" w:type="dxa"/>
            <w:vAlign w:val="center"/>
          </w:tcPr>
          <w:p w:rsidR="00E44FD4" w:rsidRPr="006D61FA" w:rsidRDefault="00E44FD4" w:rsidP="00C90070">
            <w:pPr>
              <w:rPr>
                <w:snapToGrid w:val="0"/>
                <w:color w:val="000000"/>
              </w:rPr>
            </w:pPr>
            <w:r>
              <w:rPr>
                <w:snapToGrid w:val="0"/>
                <w:color w:val="000000"/>
              </w:rPr>
              <w:t>I am not aware of any organizations that offer collectible coins for sale</w:t>
            </w:r>
          </w:p>
        </w:tc>
        <w:tc>
          <w:tcPr>
            <w:tcW w:w="99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Pr>
        <w:pStyle w:val="BodyTextIndent"/>
        <w:ind w:left="450" w:hanging="450"/>
        <w:jc w:val="left"/>
        <w:outlineLvl w:val="0"/>
        <w:rPr>
          <w:rFonts w:ascii="Book Antiqua" w:hAnsi="Book Antiqua"/>
          <w:color w:val="000000"/>
        </w:rPr>
      </w:pPr>
    </w:p>
    <w:p w:rsidR="00E44FD4" w:rsidRPr="001B357A" w:rsidRDefault="00E44FD4" w:rsidP="00A76CF7">
      <w:pPr>
        <w:pStyle w:val="BodyTextIndent"/>
        <w:ind w:left="0" w:firstLine="0"/>
        <w:jc w:val="left"/>
        <w:outlineLvl w:val="0"/>
        <w:rPr>
          <w:rStyle w:val="NAProgrammer"/>
        </w:rPr>
      </w:pPr>
      <w:r w:rsidRPr="001B357A">
        <w:rPr>
          <w:rStyle w:val="NAProgrammer"/>
        </w:rPr>
        <w:t>Programming:</w:t>
      </w:r>
    </w:p>
    <w:p w:rsidR="00E44FD4" w:rsidRDefault="00E44FD4" w:rsidP="00887044">
      <w:pPr>
        <w:pStyle w:val="BodyTextIndent"/>
        <w:numPr>
          <w:ilvl w:val="0"/>
          <w:numId w:val="17"/>
        </w:numPr>
        <w:jc w:val="left"/>
        <w:outlineLvl w:val="0"/>
        <w:rPr>
          <w:rStyle w:val="NAProgrammer"/>
        </w:rPr>
      </w:pPr>
      <w:r>
        <w:rPr>
          <w:rStyle w:val="NAProgrammer"/>
        </w:rPr>
        <w:t xml:space="preserve">Display 12 lines for respondent to enter answers. </w:t>
      </w:r>
    </w:p>
    <w:p w:rsidR="00E44FD4" w:rsidRPr="001B357A" w:rsidRDefault="00E44FD4" w:rsidP="00887044">
      <w:pPr>
        <w:pStyle w:val="BodyTextIndent"/>
        <w:numPr>
          <w:ilvl w:val="0"/>
          <w:numId w:val="17"/>
        </w:numPr>
        <w:jc w:val="left"/>
        <w:outlineLvl w:val="0"/>
        <w:rPr>
          <w:rStyle w:val="NAProgrammer"/>
        </w:rPr>
      </w:pPr>
      <w:r>
        <w:rPr>
          <w:rStyle w:val="NAProgrammer"/>
        </w:rPr>
        <w:t xml:space="preserve">Do not allow “I am not aware”  box to be checked if there is text on any line. </w:t>
      </w:r>
    </w:p>
    <w:p w:rsidR="00E44FD4" w:rsidRPr="006D61FA" w:rsidRDefault="00E44FD4" w:rsidP="00BB2B95">
      <w:pPr>
        <w:rPr>
          <w:rFonts w:cs="Arial"/>
          <w:bCs/>
          <w:color w:val="000000"/>
        </w:rPr>
      </w:pPr>
      <w:r>
        <w:rPr>
          <w:rFonts w:cs="Arial"/>
          <w:bCs/>
          <w:color w:val="000000"/>
        </w:rPr>
        <w:br w:type="page"/>
      </w:r>
    </w:p>
    <w:p w:rsidR="00E44FD4" w:rsidRPr="00C76227" w:rsidRDefault="00E44FD4" w:rsidP="00C76227">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BB2B95">
      <w:pPr>
        <w:pStyle w:val="BodyTextIndent"/>
        <w:tabs>
          <w:tab w:val="right" w:pos="1080"/>
        </w:tabs>
        <w:ind w:left="0" w:firstLine="0"/>
        <w:rPr>
          <w:rFonts w:ascii="Book Antiqua" w:hAnsi="Book Antiqua" w:cs="Arial"/>
          <w:bCs/>
          <w:color w:val="000000"/>
        </w:rPr>
      </w:pPr>
    </w:p>
    <w:p w:rsidR="00E44FD4" w:rsidRPr="006D61FA" w:rsidRDefault="00E44FD4" w:rsidP="005E0F0A">
      <w:pPr>
        <w:ind w:left="900" w:hanging="900"/>
        <w:rPr>
          <w:rFonts w:ascii="Book Antiqua" w:hAnsi="Book Antiqua"/>
        </w:rPr>
      </w:pPr>
      <w:r w:rsidRPr="005E0F0A">
        <w:rPr>
          <w:rFonts w:ascii="Book Antiqua" w:hAnsi="Book Antiqua"/>
        </w:rPr>
        <w:t>Q2-3b</w:t>
      </w:r>
      <w:r>
        <w:rPr>
          <w:rFonts w:ascii="Book Antiqua" w:hAnsi="Book Antiqua"/>
        </w:rPr>
        <w:tab/>
        <w:t xml:space="preserve">Which, if any, of the following sources of </w:t>
      </w:r>
      <w:r w:rsidRPr="005E0F0A">
        <w:rPr>
          <w:rFonts w:ascii="Book Antiqua" w:hAnsi="Book Antiqua"/>
          <w:b/>
          <w:color w:val="0000FF"/>
        </w:rPr>
        <w:t>coins or collectible items</w:t>
      </w:r>
      <w:r>
        <w:rPr>
          <w:rFonts w:ascii="Book Antiqua" w:hAnsi="Book Antiqua"/>
        </w:rPr>
        <w:t xml:space="preserve"> have you heard of?</w:t>
      </w:r>
    </w:p>
    <w:p w:rsidR="00E44FD4" w:rsidRDefault="00E44FD4" w:rsidP="00BB2B95">
      <w:pPr>
        <w:pStyle w:val="BodyTextIndent"/>
        <w:tabs>
          <w:tab w:val="right" w:pos="1080"/>
        </w:tabs>
        <w:ind w:left="0" w:firstLine="0"/>
        <w:rPr>
          <w:rFonts w:ascii="Book Antiqua" w:hAnsi="Book Antiqua"/>
          <w:i/>
          <w:i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9"/>
        <w:gridCol w:w="650"/>
        <w:gridCol w:w="593"/>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Sources/Organizations</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C76227">
        <w:tc>
          <w:tcPr>
            <w:tcW w:w="0" w:type="auto"/>
            <w:vAlign w:val="center"/>
          </w:tcPr>
          <w:p w:rsidR="00E44FD4" w:rsidRPr="006D61FA" w:rsidRDefault="00E44FD4" w:rsidP="00887044">
            <w:pPr>
              <w:numPr>
                <w:ilvl w:val="0"/>
                <w:numId w:val="39"/>
              </w:numPr>
              <w:jc w:val="both"/>
            </w:pPr>
            <w:r>
              <w:t>The U.S.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rsidRPr="006D61FA">
              <w:t xml:space="preserve">eBay or other </w:t>
            </w:r>
            <w:r>
              <w:t>Internet a</w:t>
            </w:r>
            <w:r w:rsidRPr="006D61FA">
              <w:t>uction sites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39"/>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39"/>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39"/>
              </w:numPr>
              <w:jc w:val="both"/>
            </w:pPr>
            <w:r>
              <w:t>Other TV shopping program</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39"/>
              </w:numPr>
              <w:jc w:val="both"/>
            </w:pPr>
            <w:r>
              <w:t>Other c</w:t>
            </w:r>
            <w:r w:rsidRPr="006D61FA">
              <w:t>ompanies</w:t>
            </w:r>
            <w:r>
              <w:t xml:space="preserve"> or mints</w:t>
            </w:r>
            <w:r w:rsidRPr="006D61FA">
              <w:t xml:space="preserve"> offering </w:t>
            </w:r>
            <w:r w:rsidRPr="005B3CC2">
              <w:t>coin</w:t>
            </w:r>
            <w:r w:rsidRPr="006D61FA">
              <w:t>s in direct mail/newspaper/magazine ads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bl>
    <w:p w:rsidR="00E44FD4" w:rsidRDefault="00E44FD4" w:rsidP="00333963">
      <w:pPr>
        <w:pStyle w:val="BodyTextIndent"/>
        <w:tabs>
          <w:tab w:val="right" w:pos="1080"/>
        </w:tabs>
        <w:ind w:left="0" w:firstLine="0"/>
        <w:rPr>
          <w:rFonts w:ascii="Book Antiqua" w:hAnsi="Book Antiqua"/>
          <w:i/>
          <w:iCs/>
          <w:color w:val="000000"/>
        </w:rPr>
      </w:pPr>
    </w:p>
    <w:p w:rsidR="00E44FD4" w:rsidRDefault="00E44FD4" w:rsidP="00BB2B95">
      <w:pPr>
        <w:pStyle w:val="BodyTextIndent"/>
        <w:tabs>
          <w:tab w:val="right" w:pos="1080"/>
        </w:tabs>
        <w:ind w:left="0" w:firstLine="0"/>
        <w:rPr>
          <w:rFonts w:ascii="Book Antiqua" w:hAnsi="Book Antiqua"/>
          <w:i/>
          <w:iCs/>
          <w:color w:val="000000"/>
        </w:rPr>
      </w:pPr>
    </w:p>
    <w:p w:rsidR="00E44FD4" w:rsidRPr="00C76227" w:rsidRDefault="00E44FD4" w:rsidP="00BB2B95">
      <w:pPr>
        <w:pStyle w:val="BodyTextIndent"/>
        <w:ind w:left="0" w:firstLine="0"/>
        <w:jc w:val="left"/>
        <w:outlineLvl w:val="0"/>
        <w:rPr>
          <w:rStyle w:val="NAProgrammer"/>
        </w:rPr>
      </w:pPr>
      <w:r w:rsidRPr="00C76227">
        <w:rPr>
          <w:rStyle w:val="NAProgrammer"/>
        </w:rPr>
        <w:t>Programming:</w:t>
      </w:r>
    </w:p>
    <w:p w:rsidR="00E44FD4" w:rsidRPr="00C76227" w:rsidRDefault="00E44FD4" w:rsidP="00887044">
      <w:pPr>
        <w:pStyle w:val="BodyTextIndent"/>
        <w:numPr>
          <w:ilvl w:val="0"/>
          <w:numId w:val="17"/>
        </w:numPr>
        <w:jc w:val="left"/>
        <w:outlineLvl w:val="0"/>
        <w:rPr>
          <w:rStyle w:val="NAProgrammer"/>
        </w:rPr>
      </w:pPr>
      <w:r w:rsidRPr="00C76227">
        <w:rPr>
          <w:rStyle w:val="NAProgrammer"/>
        </w:rPr>
        <w:t>Randomize order;  l always second to last, m always last.  Retain same order in 2-3c to 2-3e, and 2-4a.</w:t>
      </w:r>
    </w:p>
    <w:p w:rsidR="00E44FD4" w:rsidRDefault="00E44FD4" w:rsidP="00C76227">
      <w:pPr>
        <w:pStyle w:val="BodyTextIndent"/>
        <w:tabs>
          <w:tab w:val="right" w:pos="1080"/>
        </w:tabs>
        <w:ind w:left="0" w:firstLine="0"/>
        <w:rPr>
          <w:rFonts w:ascii="Book Antiqua" w:hAnsi="Book Antiqua" w:cs="Arial"/>
          <w:bCs/>
          <w:color w:val="000000"/>
        </w:rPr>
      </w:pPr>
    </w:p>
    <w:p w:rsidR="00E44FD4" w:rsidRDefault="00E44FD4" w:rsidP="00C76227">
      <w:pPr>
        <w:pStyle w:val="BodyTextIndent"/>
        <w:tabs>
          <w:tab w:val="right" w:pos="1080"/>
        </w:tabs>
        <w:ind w:left="0" w:firstLine="0"/>
        <w:rPr>
          <w:rFonts w:ascii="Book Antiqua" w:hAnsi="Book Antiqua" w:cs="Arial"/>
          <w:bCs/>
          <w:color w:val="000000"/>
        </w:rPr>
      </w:pPr>
      <w:r>
        <w:rPr>
          <w:rFonts w:ascii="Book Antiqua" w:hAnsi="Book Antiqua" w:cs="Arial"/>
          <w:bCs/>
          <w:color w:val="000000"/>
        </w:rPr>
        <w:br w:type="page"/>
      </w:r>
    </w:p>
    <w:p w:rsidR="00E44FD4" w:rsidRPr="0062085B" w:rsidRDefault="00E44FD4" w:rsidP="00C76227">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C76227">
      <w:pPr>
        <w:pStyle w:val="BodyTextIndent"/>
        <w:tabs>
          <w:tab w:val="right" w:pos="1080"/>
        </w:tabs>
        <w:ind w:left="0" w:firstLine="0"/>
        <w:rPr>
          <w:rFonts w:ascii="Book Antiqua" w:hAnsi="Book Antiqua" w:cs="Arial"/>
          <w:bCs/>
          <w:color w:val="000000"/>
        </w:rPr>
      </w:pPr>
    </w:p>
    <w:p w:rsidR="00E44FD4" w:rsidRPr="006D61FA" w:rsidRDefault="00E44FD4" w:rsidP="005E0F0A">
      <w:pPr>
        <w:ind w:left="900" w:hanging="900"/>
        <w:rPr>
          <w:rFonts w:ascii="Book Antiqua" w:hAnsi="Book Antiqua"/>
        </w:rPr>
      </w:pPr>
      <w:r w:rsidRPr="005E0F0A">
        <w:rPr>
          <w:rFonts w:ascii="Book Antiqua" w:hAnsi="Book Antiqua"/>
        </w:rPr>
        <w:t xml:space="preserve">Q2-3c </w:t>
      </w:r>
      <w:r>
        <w:rPr>
          <w:rFonts w:ascii="Book Antiqua" w:hAnsi="Book Antiqua"/>
        </w:rPr>
        <w:tab/>
        <w:t xml:space="preserve">Which, if any, of the following organizations have you ever </w:t>
      </w:r>
      <w:r w:rsidRPr="005E0F0A">
        <w:rPr>
          <w:rFonts w:ascii="Book Antiqua" w:hAnsi="Book Antiqua"/>
        </w:rPr>
        <w:t xml:space="preserve">contacted </w:t>
      </w:r>
      <w:r>
        <w:rPr>
          <w:rFonts w:ascii="Book Antiqua" w:hAnsi="Book Antiqua"/>
        </w:rPr>
        <w:t xml:space="preserve">(e.g., called, visited their website, gone in person) regarding </w:t>
      </w:r>
      <w:r w:rsidRPr="005E0F0A">
        <w:rPr>
          <w:rFonts w:ascii="Book Antiqua" w:hAnsi="Book Antiqua"/>
          <w:b/>
          <w:color w:val="0000FF"/>
        </w:rPr>
        <w:t>coins or coin-related merchandise</w:t>
      </w:r>
      <w:r>
        <w:rPr>
          <w:rFonts w:ascii="Book Antiqua" w:hAnsi="Book Antiqua"/>
        </w:rPr>
        <w:t xml:space="preserve"> (e.g., </w:t>
      </w:r>
      <w:r w:rsidRPr="005B3CC2">
        <w:rPr>
          <w:rFonts w:ascii="Book Antiqua" w:hAnsi="Book Antiqua"/>
        </w:rPr>
        <w:t>coin</w:t>
      </w:r>
      <w:r>
        <w:rPr>
          <w:rFonts w:ascii="Book Antiqua" w:hAnsi="Book Antiqua"/>
        </w:rPr>
        <w:t xml:space="preserve"> jewelry, etc.)? </w:t>
      </w:r>
    </w:p>
    <w:p w:rsidR="00E44FD4" w:rsidRDefault="00E44FD4" w:rsidP="00BB2B95">
      <w:pPr>
        <w:pStyle w:val="BodyTextIndent"/>
        <w:tabs>
          <w:tab w:val="right" w:pos="1080"/>
        </w:tabs>
        <w:ind w:left="0" w:firstLine="0"/>
        <w:rPr>
          <w:rFonts w:ascii="Book Antiqua" w:hAnsi="Book Antiqua"/>
          <w:i/>
          <w:i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9"/>
        <w:gridCol w:w="650"/>
        <w:gridCol w:w="593"/>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Sources/Organizations</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C76227">
        <w:tc>
          <w:tcPr>
            <w:tcW w:w="0" w:type="auto"/>
            <w:vAlign w:val="center"/>
          </w:tcPr>
          <w:p w:rsidR="00E44FD4" w:rsidRPr="006D61FA" w:rsidRDefault="00E44FD4" w:rsidP="00887044">
            <w:pPr>
              <w:numPr>
                <w:ilvl w:val="0"/>
                <w:numId w:val="43"/>
              </w:numPr>
              <w:jc w:val="both"/>
            </w:pPr>
            <w:r>
              <w:t>The U.S.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rsidRPr="006D61FA">
              <w:t xml:space="preserve">eBay or other </w:t>
            </w:r>
            <w:r>
              <w:t>Internet a</w:t>
            </w:r>
            <w:r w:rsidRPr="006D61FA">
              <w:t>uction sites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C76227">
        <w:tc>
          <w:tcPr>
            <w:tcW w:w="0" w:type="auto"/>
            <w:vAlign w:val="center"/>
          </w:tcPr>
          <w:p w:rsidR="00E44FD4" w:rsidRPr="006D61FA" w:rsidRDefault="00E44FD4" w:rsidP="00887044">
            <w:pPr>
              <w:numPr>
                <w:ilvl w:val="0"/>
                <w:numId w:val="43"/>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43"/>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43"/>
              </w:numPr>
              <w:jc w:val="both"/>
            </w:pPr>
            <w:r>
              <w:t>Other TV shopping program</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C76227">
        <w:tc>
          <w:tcPr>
            <w:tcW w:w="0" w:type="auto"/>
            <w:vAlign w:val="center"/>
          </w:tcPr>
          <w:p w:rsidR="00E44FD4" w:rsidRDefault="00E44FD4" w:rsidP="00887044">
            <w:pPr>
              <w:numPr>
                <w:ilvl w:val="0"/>
                <w:numId w:val="43"/>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bl>
    <w:p w:rsidR="00E44FD4" w:rsidRDefault="00E44FD4" w:rsidP="00333963">
      <w:pPr>
        <w:pStyle w:val="BodyTextIndent"/>
        <w:tabs>
          <w:tab w:val="right" w:pos="1080"/>
        </w:tabs>
        <w:ind w:left="0" w:firstLine="0"/>
        <w:rPr>
          <w:rFonts w:ascii="Book Antiqua" w:hAnsi="Book Antiqua"/>
          <w:i/>
          <w:iCs/>
          <w:color w:val="000000"/>
        </w:rPr>
      </w:pPr>
    </w:p>
    <w:p w:rsidR="00E44FD4" w:rsidRDefault="00E44FD4" w:rsidP="00BB2B95">
      <w:pPr>
        <w:pStyle w:val="BodyTextIndent"/>
        <w:tabs>
          <w:tab w:val="right" w:pos="1080"/>
        </w:tabs>
        <w:ind w:left="540" w:hanging="540"/>
        <w:rPr>
          <w:rFonts w:ascii="Book Antiqua" w:hAnsi="Book Antiqua" w:cs="Arial"/>
          <w:bCs/>
          <w:color w:val="000000"/>
        </w:rPr>
      </w:pPr>
    </w:p>
    <w:p w:rsidR="00E44FD4" w:rsidRPr="0069621B" w:rsidRDefault="00E44FD4" w:rsidP="00BB2B95">
      <w:pPr>
        <w:pStyle w:val="BodyTextIndent"/>
        <w:ind w:left="0" w:firstLine="0"/>
        <w:jc w:val="left"/>
        <w:outlineLvl w:val="0"/>
        <w:rPr>
          <w:rStyle w:val="NAProgrammer"/>
        </w:rPr>
      </w:pPr>
      <w:r w:rsidRPr="0069621B">
        <w:rPr>
          <w:rStyle w:val="NAProgrammer"/>
        </w:rPr>
        <w:t>Programming:</w:t>
      </w:r>
    </w:p>
    <w:p w:rsidR="00E44FD4" w:rsidRPr="0069621B" w:rsidRDefault="00E44FD4" w:rsidP="00887044">
      <w:pPr>
        <w:pStyle w:val="BodyTextIndent"/>
        <w:numPr>
          <w:ilvl w:val="0"/>
          <w:numId w:val="17"/>
        </w:numPr>
        <w:jc w:val="left"/>
        <w:outlineLvl w:val="0"/>
        <w:rPr>
          <w:rStyle w:val="NAProgrammer"/>
        </w:rPr>
      </w:pPr>
      <w:r w:rsidRPr="0069621B">
        <w:rPr>
          <w:rStyle w:val="NAProgrammer"/>
        </w:rPr>
        <w:t>Same order as 2-3b.</w:t>
      </w:r>
    </w:p>
    <w:p w:rsidR="00E44FD4" w:rsidRPr="0069621B" w:rsidRDefault="00E44FD4" w:rsidP="00887044">
      <w:pPr>
        <w:pStyle w:val="BodyTextIndent"/>
        <w:numPr>
          <w:ilvl w:val="0"/>
          <w:numId w:val="17"/>
        </w:numPr>
        <w:jc w:val="left"/>
        <w:outlineLvl w:val="0"/>
        <w:rPr>
          <w:rStyle w:val="NAProgrammer"/>
        </w:rPr>
      </w:pPr>
      <w:r w:rsidRPr="0069621B">
        <w:rPr>
          <w:rStyle w:val="NAProgrammer"/>
        </w:rPr>
        <w:t>Only show rows “yes” in 2-3b</w:t>
      </w:r>
    </w:p>
    <w:p w:rsidR="00E44FD4" w:rsidRDefault="00E44FD4" w:rsidP="00BB2B95">
      <w:pPr>
        <w:pStyle w:val="BodyTextIndent"/>
        <w:tabs>
          <w:tab w:val="right" w:pos="1080"/>
        </w:tabs>
        <w:ind w:left="540" w:hanging="540"/>
        <w:rPr>
          <w:rFonts w:ascii="Book Antiqua" w:hAnsi="Book Antiqua" w:cs="Arial"/>
          <w:bCs/>
          <w:color w:val="000000"/>
        </w:rPr>
      </w:pPr>
    </w:p>
    <w:p w:rsidR="00E44FD4" w:rsidRDefault="00E44FD4" w:rsidP="0069621B">
      <w:pPr>
        <w:pStyle w:val="BodyTextIndent"/>
        <w:tabs>
          <w:tab w:val="right" w:pos="1080"/>
        </w:tabs>
        <w:ind w:left="540" w:hanging="540"/>
        <w:rPr>
          <w:rFonts w:ascii="Book Antiqua" w:hAnsi="Book Antiqua" w:cs="Arial"/>
          <w:bCs/>
          <w:color w:val="000000"/>
        </w:rPr>
      </w:pPr>
      <w:r>
        <w:rPr>
          <w:rFonts w:ascii="Book Antiqua" w:hAnsi="Book Antiqua" w:cs="Arial"/>
          <w:bCs/>
          <w:color w:val="000000"/>
        </w:rPr>
        <w:br w:type="page"/>
      </w:r>
    </w:p>
    <w:p w:rsidR="00E44FD4" w:rsidRPr="0062085B" w:rsidRDefault="00E44FD4" w:rsidP="0069621B">
      <w:pPr>
        <w:pStyle w:val="Footer"/>
        <w:tabs>
          <w:tab w:val="clear" w:pos="4320"/>
          <w:tab w:val="clear" w:pos="8640"/>
        </w:tabs>
        <w:ind w:left="450" w:hanging="450"/>
        <w:rPr>
          <w:noProof/>
          <w:color w:val="FF6600"/>
        </w:rPr>
      </w:pPr>
      <w:r w:rsidRPr="00C90070">
        <w:rPr>
          <w:rStyle w:val="NAClient"/>
        </w:rPr>
        <w:t>Programming:  Ask All</w:t>
      </w:r>
    </w:p>
    <w:p w:rsidR="00E44FD4" w:rsidRDefault="00E44FD4" w:rsidP="0069621B">
      <w:pPr>
        <w:pStyle w:val="BodyTextIndent"/>
        <w:tabs>
          <w:tab w:val="right" w:pos="1080"/>
        </w:tabs>
        <w:ind w:left="540" w:hanging="540"/>
        <w:rPr>
          <w:rFonts w:ascii="Book Antiqua" w:hAnsi="Book Antiqua" w:cs="Arial"/>
          <w:bCs/>
          <w:color w:val="000000"/>
        </w:rPr>
      </w:pPr>
    </w:p>
    <w:p w:rsidR="00E44FD4" w:rsidRDefault="00E44FD4" w:rsidP="005E0F0A">
      <w:pPr>
        <w:ind w:left="900" w:hanging="900"/>
        <w:rPr>
          <w:rFonts w:ascii="Book Antiqua" w:hAnsi="Book Antiqua"/>
        </w:rPr>
      </w:pPr>
      <w:r w:rsidRPr="005E0F0A">
        <w:rPr>
          <w:rFonts w:ascii="Book Antiqua" w:hAnsi="Book Antiqua"/>
        </w:rPr>
        <w:t xml:space="preserve">Q2-3d  </w:t>
      </w:r>
      <w:r>
        <w:rPr>
          <w:rFonts w:ascii="Book Antiqua" w:hAnsi="Book Antiqua"/>
        </w:rPr>
        <w:tab/>
      </w:r>
      <w:r w:rsidRPr="005E0F0A">
        <w:rPr>
          <w:rFonts w:ascii="Book Antiqua" w:hAnsi="Book Antiqua"/>
        </w:rPr>
        <w:t xml:space="preserve">From which of the following organizations have you </w:t>
      </w:r>
      <w:r w:rsidRPr="005E0F0A">
        <w:rPr>
          <w:rFonts w:ascii="Book Antiqua" w:hAnsi="Book Antiqua"/>
          <w:b/>
          <w:color w:val="0000FF"/>
        </w:rPr>
        <w:t>ever purchased</w:t>
      </w:r>
      <w:r w:rsidRPr="005E0F0A">
        <w:rPr>
          <w:rFonts w:ascii="Book Antiqua" w:hAnsi="Book Antiqua"/>
        </w:rPr>
        <w:t xml:space="preserve"> any</w:t>
      </w:r>
      <w:r>
        <w:rPr>
          <w:rFonts w:ascii="Book Antiqua" w:hAnsi="Book Antiqua"/>
        </w:rPr>
        <w:t xml:space="preserve"> </w:t>
      </w:r>
      <w:r w:rsidRPr="005E0F0A">
        <w:rPr>
          <w:rFonts w:ascii="Book Antiqua" w:hAnsi="Book Antiqua"/>
        </w:rPr>
        <w:t>collectible coins or coin-related merchandise (e.g., coin-jewelry, etc.)? Please only</w:t>
      </w:r>
      <w:r>
        <w:rPr>
          <w:rFonts w:ascii="Book Antiqua" w:hAnsi="Book Antiqua"/>
        </w:rPr>
        <w:t xml:space="preserve"> </w:t>
      </w:r>
      <w:r w:rsidRPr="005E0F0A">
        <w:rPr>
          <w:rFonts w:ascii="Book Antiqua" w:hAnsi="Book Antiqua"/>
        </w:rPr>
        <w:t>answer if you are sure that you have purchased from the source.  </w:t>
      </w:r>
    </w:p>
    <w:p w:rsidR="00E44FD4" w:rsidRDefault="00E44FD4" w:rsidP="005E0F0A">
      <w:pPr>
        <w:ind w:left="900" w:hanging="900"/>
        <w:rPr>
          <w:rFonts w:ascii="Book Antiqua" w:hAnsi="Book Antiqua"/>
        </w:rPr>
      </w:pPr>
    </w:p>
    <w:p w:rsidR="00E44FD4" w:rsidRPr="005254E5" w:rsidRDefault="00E44FD4" w:rsidP="00333963">
      <w:pPr>
        <w:rPr>
          <w:rFonts w:ascii="Book Antiqua" w:hAnsi="Book Antiqua"/>
          <w:b/>
          <w:i/>
          <w:color w:val="339966"/>
        </w:rPr>
      </w:pPr>
      <w:r w:rsidRPr="005254E5">
        <w:rPr>
          <w:rFonts w:ascii="Book Antiqua" w:hAnsi="Book Antiqua"/>
          <w:b/>
          <w:i/>
          <w:color w:val="339966"/>
        </w:rPr>
        <w:t>Do not say yes if you have only received a gift from the organization (but didn’t make the purchase yourself).</w:t>
      </w:r>
    </w:p>
    <w:p w:rsidR="00E44FD4" w:rsidRDefault="00E44FD4" w:rsidP="00BB2B95">
      <w:pPr>
        <w:pStyle w:val="BodyTextIndent"/>
        <w:tabs>
          <w:tab w:val="right" w:pos="1080"/>
        </w:tabs>
        <w:ind w:left="540" w:hanging="540"/>
        <w:rPr>
          <w:rFonts w:ascii="Book Antiqua" w:hAnsi="Book Antiqua"/>
          <w:i/>
          <w:iCs/>
          <w:color w:val="000000"/>
        </w:rPr>
      </w:pPr>
    </w:p>
    <w:p w:rsidR="00E44FD4" w:rsidRDefault="00E44FD4" w:rsidP="00BB2B95">
      <w:pPr>
        <w:pStyle w:val="BodyTextIndent"/>
        <w:tabs>
          <w:tab w:val="right" w:pos="1080"/>
        </w:tabs>
        <w:ind w:left="0" w:firstLine="0"/>
        <w:rPr>
          <w:rFonts w:ascii="Book Antiqua" w:hAnsi="Book Antiqua"/>
          <w:i/>
          <w:i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9"/>
        <w:gridCol w:w="650"/>
        <w:gridCol w:w="593"/>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Sources/Organizations</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69621B">
        <w:tc>
          <w:tcPr>
            <w:tcW w:w="0" w:type="auto"/>
            <w:vAlign w:val="center"/>
          </w:tcPr>
          <w:p w:rsidR="00E44FD4" w:rsidRPr="006D61FA" w:rsidRDefault="00E44FD4" w:rsidP="00887044">
            <w:pPr>
              <w:numPr>
                <w:ilvl w:val="0"/>
                <w:numId w:val="44"/>
              </w:numPr>
              <w:jc w:val="both"/>
            </w:pPr>
            <w:r>
              <w:t>The U.S.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rsidRPr="006D61FA">
              <w:t xml:space="preserve">eBay or other </w:t>
            </w:r>
            <w:r>
              <w:t>Internet a</w:t>
            </w:r>
            <w:r w:rsidRPr="006D61FA">
              <w:t>uction sites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4"/>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69621B">
        <w:tc>
          <w:tcPr>
            <w:tcW w:w="0" w:type="auto"/>
            <w:vAlign w:val="center"/>
          </w:tcPr>
          <w:p w:rsidR="00E44FD4" w:rsidRDefault="00E44FD4" w:rsidP="00887044">
            <w:pPr>
              <w:numPr>
                <w:ilvl w:val="0"/>
                <w:numId w:val="44"/>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69621B">
        <w:tc>
          <w:tcPr>
            <w:tcW w:w="0" w:type="auto"/>
            <w:vAlign w:val="center"/>
          </w:tcPr>
          <w:p w:rsidR="00E44FD4" w:rsidRDefault="00E44FD4" w:rsidP="00887044">
            <w:pPr>
              <w:numPr>
                <w:ilvl w:val="0"/>
                <w:numId w:val="44"/>
              </w:numPr>
              <w:jc w:val="both"/>
            </w:pPr>
            <w:r>
              <w:t>Other TV shopping program</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69621B">
        <w:tc>
          <w:tcPr>
            <w:tcW w:w="0" w:type="auto"/>
            <w:vAlign w:val="center"/>
          </w:tcPr>
          <w:p w:rsidR="00E44FD4" w:rsidRDefault="00E44FD4" w:rsidP="00887044">
            <w:pPr>
              <w:numPr>
                <w:ilvl w:val="0"/>
                <w:numId w:val="44"/>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bl>
    <w:p w:rsidR="00E44FD4" w:rsidRDefault="00E44FD4" w:rsidP="00BB2B95">
      <w:pPr>
        <w:pStyle w:val="BodyTextIndent"/>
        <w:tabs>
          <w:tab w:val="right" w:pos="1080"/>
        </w:tabs>
        <w:ind w:left="540" w:hanging="540"/>
        <w:rPr>
          <w:rFonts w:ascii="Book Antiqua" w:hAnsi="Book Antiqua" w:cs="Arial"/>
          <w:bCs/>
          <w:color w:val="000000"/>
        </w:rPr>
      </w:pPr>
    </w:p>
    <w:p w:rsidR="00E44FD4" w:rsidRDefault="00E44FD4" w:rsidP="00BB2B95">
      <w:pPr>
        <w:pStyle w:val="BodyTextIndent"/>
        <w:tabs>
          <w:tab w:val="right" w:pos="1080"/>
        </w:tabs>
        <w:ind w:left="540" w:hanging="540"/>
        <w:rPr>
          <w:rFonts w:ascii="Book Antiqua" w:hAnsi="Book Antiqua"/>
          <w:i/>
          <w:iCs/>
          <w:color w:val="000000"/>
        </w:rPr>
      </w:pPr>
    </w:p>
    <w:p w:rsidR="00E44FD4" w:rsidRPr="0069621B" w:rsidRDefault="00E44FD4" w:rsidP="00BB2B95">
      <w:pPr>
        <w:pStyle w:val="BodyTextIndent"/>
        <w:ind w:left="0" w:firstLine="0"/>
        <w:jc w:val="left"/>
        <w:outlineLvl w:val="0"/>
        <w:rPr>
          <w:rStyle w:val="NAProgrammer"/>
        </w:rPr>
      </w:pPr>
      <w:r w:rsidRPr="0069621B">
        <w:rPr>
          <w:rStyle w:val="NAProgrammer"/>
        </w:rPr>
        <w:t>Programming:</w:t>
      </w:r>
    </w:p>
    <w:p w:rsidR="00E44FD4" w:rsidRPr="00FC195A" w:rsidRDefault="00E44FD4" w:rsidP="00BB2B95">
      <w:pPr>
        <w:pStyle w:val="BodyTextIndent"/>
        <w:jc w:val="left"/>
        <w:outlineLvl w:val="0"/>
        <w:rPr>
          <w:rFonts w:ascii="Book Antiqua" w:hAnsi="Book Antiqua"/>
          <w:b/>
          <w:color w:val="000000"/>
        </w:rPr>
      </w:pPr>
    </w:p>
    <w:p w:rsidR="00E44FD4" w:rsidRPr="0062085B" w:rsidRDefault="00E44FD4" w:rsidP="0069621B">
      <w:pPr>
        <w:pStyle w:val="Footer"/>
        <w:tabs>
          <w:tab w:val="clear" w:pos="4320"/>
          <w:tab w:val="clear" w:pos="8640"/>
        </w:tabs>
        <w:ind w:left="450" w:hanging="450"/>
        <w:rPr>
          <w:noProof/>
          <w:color w:val="FF6600"/>
        </w:rPr>
      </w:pPr>
      <w:r>
        <w:rPr>
          <w:rFonts w:cs="Arial"/>
          <w:bCs/>
          <w:color w:val="000000"/>
        </w:rPr>
        <w:br w:type="page"/>
      </w:r>
      <w:r w:rsidRPr="00C90070">
        <w:rPr>
          <w:rStyle w:val="NAClient"/>
        </w:rPr>
        <w:t xml:space="preserve">Programming:  Ask </w:t>
      </w:r>
      <w:r>
        <w:rPr>
          <w:rStyle w:val="NAClient"/>
        </w:rPr>
        <w:t>if any rows “yes” in Q2-3d</w:t>
      </w:r>
    </w:p>
    <w:p w:rsidR="00E44FD4" w:rsidRDefault="00E44FD4" w:rsidP="00BB2B95">
      <w:pPr>
        <w:pStyle w:val="BodyTextIndent"/>
        <w:tabs>
          <w:tab w:val="right" w:pos="1080"/>
        </w:tabs>
        <w:ind w:left="540" w:hanging="540"/>
        <w:rPr>
          <w:rFonts w:ascii="Book Antiqua" w:hAnsi="Book Antiqua" w:cs="Arial"/>
          <w:bCs/>
          <w:color w:val="000000"/>
        </w:rPr>
      </w:pPr>
      <w:r>
        <w:rPr>
          <w:rFonts w:ascii="Book Antiqua" w:hAnsi="Book Antiqua" w:cs="Arial"/>
          <w:bCs/>
          <w:color w:val="000000"/>
        </w:rPr>
        <w:t xml:space="preserve"> </w:t>
      </w:r>
    </w:p>
    <w:p w:rsidR="00E44FD4" w:rsidRPr="00333963" w:rsidRDefault="00E44FD4" w:rsidP="00333963">
      <w:pPr>
        <w:ind w:left="900" w:hanging="900"/>
        <w:rPr>
          <w:rFonts w:ascii="Book Antiqua" w:hAnsi="Book Antiqua"/>
        </w:rPr>
      </w:pPr>
      <w:r w:rsidRPr="00333963">
        <w:rPr>
          <w:rFonts w:ascii="Book Antiqua" w:hAnsi="Book Antiqua"/>
        </w:rPr>
        <w:t xml:space="preserve">Q2-3e </w:t>
      </w:r>
      <w:r>
        <w:rPr>
          <w:rFonts w:ascii="Book Antiqua" w:hAnsi="Book Antiqua"/>
        </w:rPr>
        <w:tab/>
      </w:r>
      <w:r w:rsidRPr="00333963">
        <w:rPr>
          <w:rFonts w:ascii="Book Antiqua" w:hAnsi="Book Antiqua"/>
        </w:rPr>
        <w:t xml:space="preserve">From which of the following sources have you </w:t>
      </w:r>
      <w:r w:rsidRPr="00333963">
        <w:rPr>
          <w:rFonts w:ascii="Book Antiqua" w:hAnsi="Book Antiqua"/>
          <w:b/>
          <w:color w:val="0000FF"/>
        </w:rPr>
        <w:t>purchased</w:t>
      </w:r>
      <w:r w:rsidRPr="00333963">
        <w:rPr>
          <w:rFonts w:ascii="Book Antiqua" w:hAnsi="Book Antiqua"/>
        </w:rPr>
        <w:t xml:space="preserve"> any collectible coins or coin-related merchandise </w:t>
      </w:r>
      <w:r w:rsidRPr="00333963">
        <w:rPr>
          <w:rFonts w:ascii="Book Antiqua" w:hAnsi="Book Antiqua"/>
          <w:b/>
          <w:color w:val="0000FF"/>
        </w:rPr>
        <w:t>in the last 2 years</w:t>
      </w:r>
      <w:r w:rsidRPr="00333963">
        <w:rPr>
          <w:rFonts w:ascii="Book Antiqua" w:hAnsi="Book Antiqua"/>
        </w:rPr>
        <w:t xml:space="preserve">? </w:t>
      </w:r>
    </w:p>
    <w:p w:rsidR="00E44FD4" w:rsidRDefault="00E44FD4" w:rsidP="00BB2B95">
      <w:pPr>
        <w:rPr>
          <w:rFonts w:cs="Arial"/>
          <w:bCs/>
          <w:i/>
          <w:color w:val="FF0000"/>
          <w:sz w:val="28"/>
          <w:szCs w:val="28"/>
        </w:rPr>
      </w:pPr>
    </w:p>
    <w:p w:rsidR="00E44FD4" w:rsidRDefault="00E44FD4" w:rsidP="00BB2B95">
      <w:pPr>
        <w:pStyle w:val="BodyTextIndent"/>
        <w:tabs>
          <w:tab w:val="right" w:pos="1080"/>
        </w:tabs>
        <w:ind w:left="540" w:hanging="540"/>
        <w:rPr>
          <w:rFonts w:ascii="Book Antiqua" w:hAnsi="Book Antiqua" w:cs="Arial"/>
          <w:b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9"/>
        <w:gridCol w:w="650"/>
        <w:gridCol w:w="593"/>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Sources/Organizations</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Yes</w:t>
            </w:r>
          </w:p>
        </w:tc>
        <w:tc>
          <w:tcPr>
            <w:tcW w:w="0" w:type="auto"/>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No</w:t>
            </w:r>
          </w:p>
        </w:tc>
      </w:tr>
      <w:tr w:rsidR="00E44FD4" w:rsidRPr="006D61FA" w:rsidTr="0069621B">
        <w:tc>
          <w:tcPr>
            <w:tcW w:w="0" w:type="auto"/>
            <w:vAlign w:val="center"/>
          </w:tcPr>
          <w:p w:rsidR="00E44FD4" w:rsidRPr="006D61FA" w:rsidRDefault="00E44FD4" w:rsidP="00887044">
            <w:pPr>
              <w:numPr>
                <w:ilvl w:val="0"/>
                <w:numId w:val="41"/>
              </w:numPr>
              <w:jc w:val="both"/>
            </w:pPr>
            <w:r>
              <w:t>The U.S.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t>Other TV shopping program</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rsidRPr="006D61FA">
              <w:t xml:space="preserve">eBay or other </w:t>
            </w:r>
            <w:r>
              <w:t>Internet a</w:t>
            </w:r>
            <w:r w:rsidRPr="006D61FA">
              <w:t>uction sites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69621B">
        <w:tc>
          <w:tcPr>
            <w:tcW w:w="0" w:type="auto"/>
            <w:vAlign w:val="center"/>
          </w:tcPr>
          <w:p w:rsidR="00E44FD4" w:rsidRPr="006D61FA" w:rsidRDefault="00E44FD4" w:rsidP="00887044">
            <w:pPr>
              <w:numPr>
                <w:ilvl w:val="0"/>
                <w:numId w:val="41"/>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69621B">
        <w:tc>
          <w:tcPr>
            <w:tcW w:w="0" w:type="auto"/>
            <w:vAlign w:val="center"/>
          </w:tcPr>
          <w:p w:rsidR="00E44FD4" w:rsidRDefault="00E44FD4" w:rsidP="00887044">
            <w:pPr>
              <w:numPr>
                <w:ilvl w:val="0"/>
                <w:numId w:val="41"/>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r w:rsidR="00E44FD4" w:rsidRPr="006D61FA" w:rsidTr="0069621B">
        <w:tc>
          <w:tcPr>
            <w:tcW w:w="0" w:type="auto"/>
            <w:vAlign w:val="center"/>
          </w:tcPr>
          <w:p w:rsidR="00E44FD4" w:rsidRDefault="00E44FD4" w:rsidP="00887044">
            <w:pPr>
              <w:numPr>
                <w:ilvl w:val="0"/>
                <w:numId w:val="41"/>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r>
    </w:tbl>
    <w:p w:rsidR="00E44FD4" w:rsidRDefault="00E44FD4" w:rsidP="00BB2B95">
      <w:pPr>
        <w:pStyle w:val="BodyTextIndent"/>
        <w:tabs>
          <w:tab w:val="right" w:pos="1080"/>
        </w:tabs>
        <w:ind w:left="0" w:firstLine="0"/>
        <w:rPr>
          <w:rFonts w:ascii="Book Antiqua" w:hAnsi="Book Antiqua"/>
          <w:i/>
          <w:iCs/>
        </w:rPr>
      </w:pPr>
    </w:p>
    <w:p w:rsidR="00E44FD4" w:rsidRPr="009B0288" w:rsidRDefault="00E44FD4" w:rsidP="00BB2B95">
      <w:pPr>
        <w:pStyle w:val="BodyTextIndent"/>
        <w:tabs>
          <w:tab w:val="right" w:pos="1080"/>
        </w:tabs>
        <w:ind w:left="0" w:firstLine="0"/>
        <w:rPr>
          <w:rFonts w:ascii="Book Antiqua" w:hAnsi="Book Antiqua"/>
          <w:i/>
          <w:iCs/>
        </w:rPr>
      </w:pPr>
    </w:p>
    <w:p w:rsidR="00E44FD4" w:rsidRPr="0069621B" w:rsidRDefault="00E44FD4" w:rsidP="00BB2B95">
      <w:pPr>
        <w:pStyle w:val="BodyTextIndent"/>
        <w:ind w:left="0" w:firstLine="0"/>
        <w:jc w:val="left"/>
        <w:outlineLvl w:val="0"/>
        <w:rPr>
          <w:rStyle w:val="NAProgrammer"/>
        </w:rPr>
      </w:pPr>
      <w:r w:rsidRPr="0069621B">
        <w:rPr>
          <w:rStyle w:val="NAProgrammer"/>
        </w:rPr>
        <w:t>Programming:</w:t>
      </w:r>
    </w:p>
    <w:p w:rsidR="00E44FD4" w:rsidRPr="0069621B" w:rsidRDefault="00E44FD4" w:rsidP="00887044">
      <w:pPr>
        <w:pStyle w:val="BodyTextIndent"/>
        <w:numPr>
          <w:ilvl w:val="0"/>
          <w:numId w:val="17"/>
        </w:numPr>
        <w:jc w:val="left"/>
        <w:outlineLvl w:val="0"/>
        <w:rPr>
          <w:rStyle w:val="NAProgrammer"/>
        </w:rPr>
      </w:pPr>
      <w:r w:rsidRPr="0069621B">
        <w:rPr>
          <w:rStyle w:val="NAProgrammer"/>
        </w:rPr>
        <w:t>Only show rows “ever purchased,” in 2-3d.</w:t>
      </w:r>
    </w:p>
    <w:p w:rsidR="00E44FD4" w:rsidRPr="0069621B" w:rsidRDefault="00E44FD4" w:rsidP="00887044">
      <w:pPr>
        <w:pStyle w:val="BodyTextIndent"/>
        <w:numPr>
          <w:ilvl w:val="0"/>
          <w:numId w:val="17"/>
        </w:numPr>
        <w:jc w:val="left"/>
        <w:outlineLvl w:val="0"/>
        <w:rPr>
          <w:rStyle w:val="NAProgrammer"/>
        </w:rPr>
      </w:pPr>
      <w:r w:rsidRPr="0069621B">
        <w:rPr>
          <w:rStyle w:val="NAProgrammer"/>
        </w:rPr>
        <w:t>Sources appear in same order as 2-3b.</w:t>
      </w:r>
    </w:p>
    <w:p w:rsidR="00E44FD4" w:rsidRPr="0069621B" w:rsidRDefault="00E44FD4" w:rsidP="00887044">
      <w:pPr>
        <w:pStyle w:val="BodyTextIndent"/>
        <w:numPr>
          <w:ilvl w:val="0"/>
          <w:numId w:val="17"/>
        </w:numPr>
        <w:jc w:val="left"/>
        <w:outlineLvl w:val="0"/>
        <w:rPr>
          <w:rStyle w:val="NAProgrammer"/>
        </w:rPr>
      </w:pPr>
      <w:r w:rsidRPr="0069621B">
        <w:rPr>
          <w:rStyle w:val="NAProgrammer"/>
        </w:rPr>
        <w:t>If answer “No” to all, skip to 2-4a.</w:t>
      </w:r>
    </w:p>
    <w:p w:rsidR="00E44FD4" w:rsidRDefault="00E44FD4" w:rsidP="00BB2B95">
      <w:pPr>
        <w:pStyle w:val="BodyTextIndent"/>
        <w:tabs>
          <w:tab w:val="right" w:pos="1080"/>
        </w:tabs>
        <w:ind w:left="540" w:hanging="540"/>
        <w:rPr>
          <w:rFonts w:ascii="Book Antiqua" w:hAnsi="Book Antiqua" w:cs="Arial"/>
          <w:bCs/>
        </w:rPr>
      </w:pPr>
      <w:r w:rsidRPr="009B0288">
        <w:rPr>
          <w:rFonts w:ascii="Book Antiqua" w:hAnsi="Book Antiqua" w:cs="Arial"/>
          <w:bCs/>
        </w:rPr>
        <w:br w:type="page"/>
      </w:r>
    </w:p>
    <w:p w:rsidR="00E44FD4" w:rsidRDefault="00E44FD4" w:rsidP="00BB2B95">
      <w:pPr>
        <w:pStyle w:val="BodyTextIndent"/>
        <w:tabs>
          <w:tab w:val="right" w:pos="1080"/>
        </w:tabs>
        <w:ind w:left="540" w:hanging="540"/>
        <w:rPr>
          <w:rFonts w:ascii="Book Antiqua" w:hAnsi="Book Antiqua"/>
          <w:noProof/>
          <w:color w:val="FF6600"/>
        </w:rPr>
      </w:pPr>
      <w:r w:rsidRPr="003821DD">
        <w:rPr>
          <w:rFonts w:ascii="Book Antiqua" w:hAnsi="Book Antiqua"/>
          <w:noProof/>
          <w:color w:val="FF6600"/>
        </w:rPr>
        <w:t>Programming:  Ask if any rows “yes” in Q2-3</w:t>
      </w:r>
      <w:r>
        <w:rPr>
          <w:rFonts w:ascii="Book Antiqua" w:hAnsi="Book Antiqua"/>
          <w:noProof/>
          <w:color w:val="FF6600"/>
        </w:rPr>
        <w:t>e</w:t>
      </w:r>
    </w:p>
    <w:p w:rsidR="00E44FD4" w:rsidRDefault="00E44FD4" w:rsidP="00BB2B95">
      <w:pPr>
        <w:pStyle w:val="BodyTextIndent"/>
        <w:tabs>
          <w:tab w:val="right" w:pos="1080"/>
        </w:tabs>
        <w:ind w:left="540" w:hanging="540"/>
        <w:rPr>
          <w:rFonts w:ascii="Book Antiqua" w:hAnsi="Book Antiqua" w:cs="Arial"/>
          <w:bCs/>
        </w:rPr>
      </w:pPr>
    </w:p>
    <w:p w:rsidR="00E44FD4" w:rsidRDefault="00E44FD4" w:rsidP="00BB2B95">
      <w:pPr>
        <w:pStyle w:val="BodyTextIndent"/>
        <w:tabs>
          <w:tab w:val="right" w:pos="1080"/>
        </w:tabs>
        <w:ind w:left="540" w:hanging="540"/>
        <w:rPr>
          <w:rFonts w:ascii="Book Antiqua" w:hAnsi="Book Antiqua" w:cs="Arial"/>
          <w:bCs/>
          <w:color w:val="000000"/>
        </w:rPr>
      </w:pPr>
      <w:r>
        <w:rPr>
          <w:rFonts w:ascii="Book Antiqua" w:hAnsi="Book Antiqua" w:cs="Arial"/>
          <w:bCs/>
          <w:color w:val="000000"/>
        </w:rPr>
        <w:t xml:space="preserve">Q2-3f  </w:t>
      </w:r>
      <w:r>
        <w:rPr>
          <w:rFonts w:ascii="Book Antiqua" w:hAnsi="Book Antiqua" w:cs="Arial"/>
          <w:bCs/>
          <w:color w:val="000000"/>
        </w:rPr>
        <w:tab/>
        <w:t xml:space="preserve">     For each source listed, how did you primarily make your purchases in the last 2 years?  </w:t>
      </w:r>
    </w:p>
    <w:p w:rsidR="00E44FD4" w:rsidRDefault="00E44FD4" w:rsidP="00BB2B95">
      <w:pPr>
        <w:pStyle w:val="BodyTextIndent"/>
        <w:tabs>
          <w:tab w:val="right" w:pos="1080"/>
        </w:tabs>
        <w:ind w:left="540" w:hanging="540"/>
        <w:rPr>
          <w:rFonts w:ascii="Book Antiqua" w:hAnsi="Book Antiqua" w:cs="Arial"/>
          <w:bCs/>
          <w:color w:val="000000"/>
        </w:rPr>
      </w:pPr>
    </w:p>
    <w:p w:rsidR="00E44FD4" w:rsidRPr="0069621B" w:rsidRDefault="00E44FD4" w:rsidP="00BB2B95">
      <w:pPr>
        <w:pStyle w:val="BodyTextIndent"/>
        <w:tabs>
          <w:tab w:val="right" w:pos="1080"/>
        </w:tabs>
        <w:ind w:left="540" w:hanging="540"/>
        <w:rPr>
          <w:rFonts w:ascii="Book Antiqua" w:hAnsi="Book Antiqua"/>
          <w:b/>
          <w:i/>
          <w:iCs/>
          <w:color w:val="339966"/>
        </w:rPr>
      </w:pPr>
      <w:r w:rsidRPr="0069621B">
        <w:rPr>
          <w:rFonts w:ascii="Book Antiqua" w:hAnsi="Book Antiqua" w:cs="Arial"/>
          <w:b/>
          <w:bCs/>
          <w:i/>
          <w:color w:val="339966"/>
        </w:rPr>
        <w:t>Select one in each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92"/>
        <w:gridCol w:w="910"/>
        <w:gridCol w:w="736"/>
        <w:gridCol w:w="1096"/>
        <w:gridCol w:w="1218"/>
      </w:tblGrid>
      <w:tr w:rsidR="00E44FD4" w:rsidRPr="00265836" w:rsidTr="00265836">
        <w:tc>
          <w:tcPr>
            <w:tcW w:w="0" w:type="auto"/>
            <w:vMerge w:val="restart"/>
            <w:shd w:val="clear" w:color="auto" w:fill="0000FF"/>
            <w:vAlign w:val="bottom"/>
          </w:tcPr>
          <w:p w:rsidR="00E44FD4" w:rsidRPr="00265836" w:rsidRDefault="00E44FD4" w:rsidP="00C90070">
            <w:pPr>
              <w:ind w:left="360"/>
              <w:jc w:val="center"/>
              <w:rPr>
                <w:b/>
                <w:color w:val="FFFFFF"/>
              </w:rPr>
            </w:pPr>
            <w:r w:rsidRPr="00265836">
              <w:rPr>
                <w:b/>
                <w:color w:val="FFFFFF"/>
              </w:rPr>
              <w:t>Sources</w:t>
            </w:r>
          </w:p>
        </w:tc>
        <w:tc>
          <w:tcPr>
            <w:tcW w:w="0" w:type="auto"/>
            <w:gridSpan w:val="4"/>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Purchase Method</w:t>
            </w:r>
          </w:p>
        </w:tc>
      </w:tr>
      <w:tr w:rsidR="00E44FD4" w:rsidRPr="00265836" w:rsidTr="00265836">
        <w:tc>
          <w:tcPr>
            <w:tcW w:w="0" w:type="auto"/>
            <w:vMerge/>
            <w:shd w:val="clear" w:color="auto" w:fill="0000FF"/>
            <w:vAlign w:val="center"/>
          </w:tcPr>
          <w:p w:rsidR="00E44FD4" w:rsidRPr="00265836" w:rsidRDefault="00E44FD4" w:rsidP="00C90070">
            <w:pPr>
              <w:ind w:left="360"/>
              <w:jc w:val="both"/>
              <w:rPr>
                <w:b/>
                <w:color w:val="FFFFFF"/>
              </w:rPr>
            </w:pP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Phone</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Mail</w:t>
            </w:r>
          </w:p>
        </w:tc>
        <w:tc>
          <w:tcPr>
            <w:tcW w:w="0" w:type="auto"/>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Internet</w:t>
            </w:r>
          </w:p>
        </w:tc>
        <w:tc>
          <w:tcPr>
            <w:tcW w:w="0" w:type="auto"/>
            <w:shd w:val="clear" w:color="auto" w:fill="0000FF"/>
            <w:vAlign w:val="bottom"/>
          </w:tcPr>
          <w:p w:rsidR="00E44FD4" w:rsidRPr="00265836" w:rsidRDefault="00E44FD4" w:rsidP="00C90070">
            <w:pPr>
              <w:pStyle w:val="Footer"/>
              <w:tabs>
                <w:tab w:val="right" w:pos="9270"/>
              </w:tabs>
              <w:jc w:val="center"/>
              <w:rPr>
                <w:b/>
                <w:color w:val="FFFFFF"/>
                <w:szCs w:val="24"/>
              </w:rPr>
            </w:pPr>
            <w:r w:rsidRPr="00265836">
              <w:rPr>
                <w:b/>
                <w:color w:val="FFFFFF"/>
                <w:szCs w:val="24"/>
              </w:rPr>
              <w:t>In-Person</w:t>
            </w:r>
          </w:p>
        </w:tc>
      </w:tr>
      <w:tr w:rsidR="00E44FD4" w:rsidRPr="006D61FA" w:rsidTr="00EB1CE8">
        <w:tc>
          <w:tcPr>
            <w:tcW w:w="0" w:type="auto"/>
            <w:vAlign w:val="center"/>
          </w:tcPr>
          <w:p w:rsidR="00E44FD4" w:rsidRPr="006D61FA" w:rsidRDefault="00E44FD4" w:rsidP="00887044">
            <w:pPr>
              <w:numPr>
                <w:ilvl w:val="0"/>
                <w:numId w:val="10"/>
              </w:numPr>
              <w:jc w:val="both"/>
            </w:pPr>
            <w:r>
              <w:t>The U.S.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vAlign w:val="bottom"/>
          </w:tcPr>
          <w:p w:rsidR="00E44FD4" w:rsidRPr="006D61FA" w:rsidRDefault="00E44FD4" w:rsidP="00C90070">
            <w:pPr>
              <w:pStyle w:val="Footer"/>
              <w:tabs>
                <w:tab w:val="right" w:pos="9270"/>
              </w:tabs>
              <w:jc w:val="center"/>
              <w:rPr>
                <w:color w:val="000000"/>
                <w:szCs w:val="24"/>
              </w:rPr>
            </w:pPr>
            <w:r w:rsidRPr="006D61FA">
              <w:rPr>
                <w:color w:val="000000"/>
                <w:szCs w:val="24"/>
              </w:rPr>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rsidRPr="006D61FA">
              <w:t>The Franklin Mint</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rsidRPr="006D61FA">
              <w:t xml:space="preserve">Regional or local </w:t>
            </w:r>
            <w:r w:rsidRPr="005B3CC2">
              <w:t>coin</w:t>
            </w:r>
            <w:r w:rsidRPr="006D61FA">
              <w:t xml:space="preserve"> dealers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t>L</w:t>
            </w:r>
            <w:r w:rsidRPr="006D61FA">
              <w:t>ocal auction or estate sale</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rsidRPr="006D61FA">
              <w:t>Unicover Corporation</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t>Home Shopping Network</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9B0288" w:rsidRDefault="00E44FD4" w:rsidP="00C90070">
            <w:pPr>
              <w:jc w:val="center"/>
            </w:pPr>
            <w:r w:rsidRPr="009B0288">
              <w:t>Don’t allow</w:t>
            </w:r>
          </w:p>
        </w:tc>
      </w:tr>
      <w:tr w:rsidR="00E44FD4" w:rsidRPr="006D61FA" w:rsidTr="00EB1CE8">
        <w:tc>
          <w:tcPr>
            <w:tcW w:w="0" w:type="auto"/>
            <w:vAlign w:val="center"/>
          </w:tcPr>
          <w:p w:rsidR="00E44FD4" w:rsidRPr="006D61FA" w:rsidRDefault="00E44FD4" w:rsidP="00887044">
            <w:pPr>
              <w:numPr>
                <w:ilvl w:val="0"/>
                <w:numId w:val="10"/>
              </w:numPr>
              <w:jc w:val="both"/>
            </w:pPr>
            <w:r>
              <w:t>QVC</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9B0288" w:rsidRDefault="00E44FD4" w:rsidP="00C90070">
            <w:pPr>
              <w:jc w:val="center"/>
            </w:pPr>
            <w:r w:rsidRPr="009B0288">
              <w:t>Don’t allow</w:t>
            </w:r>
          </w:p>
        </w:tc>
      </w:tr>
      <w:tr w:rsidR="00E44FD4" w:rsidRPr="006D61FA" w:rsidTr="00EB1CE8">
        <w:tc>
          <w:tcPr>
            <w:tcW w:w="0" w:type="auto"/>
            <w:vAlign w:val="center"/>
          </w:tcPr>
          <w:p w:rsidR="00E44FD4" w:rsidRPr="006D61FA" w:rsidRDefault="00E44FD4" w:rsidP="00887044">
            <w:pPr>
              <w:numPr>
                <w:ilvl w:val="0"/>
                <w:numId w:val="10"/>
              </w:numPr>
              <w:jc w:val="both"/>
            </w:pPr>
            <w:r>
              <w:t>Other TV shopping program</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9B0288" w:rsidRDefault="00E44FD4" w:rsidP="00C90070">
            <w:pPr>
              <w:jc w:val="center"/>
            </w:pPr>
            <w:r w:rsidRPr="009B0288">
              <w:t>Don’t allow</w:t>
            </w:r>
          </w:p>
        </w:tc>
      </w:tr>
      <w:tr w:rsidR="00E44FD4" w:rsidRPr="006D61FA" w:rsidTr="00EB1CE8">
        <w:tc>
          <w:tcPr>
            <w:tcW w:w="0" w:type="auto"/>
            <w:vAlign w:val="center"/>
          </w:tcPr>
          <w:p w:rsidR="00E44FD4" w:rsidRPr="006D61FA" w:rsidRDefault="00E44FD4" w:rsidP="00887044">
            <w:pPr>
              <w:numPr>
                <w:ilvl w:val="0"/>
                <w:numId w:val="10"/>
              </w:numPr>
              <w:jc w:val="both"/>
            </w:pPr>
            <w:r w:rsidRPr="006D61FA">
              <w:t xml:space="preserve">The </w:t>
            </w:r>
            <w:r>
              <w:t>American Historical</w:t>
            </w:r>
            <w:r w:rsidRPr="006D61FA">
              <w:t xml:space="preserve"> Society</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9B0288" w:rsidRDefault="00E44FD4" w:rsidP="00C90070">
            <w:pPr>
              <w:jc w:val="center"/>
            </w:pPr>
            <w:r w:rsidRPr="009B0288">
              <w:sym w:font="Symbol" w:char="F06F"/>
            </w:r>
          </w:p>
        </w:tc>
      </w:tr>
      <w:tr w:rsidR="00E44FD4" w:rsidRPr="006D61FA" w:rsidTr="00EB1CE8">
        <w:tc>
          <w:tcPr>
            <w:tcW w:w="0" w:type="auto"/>
            <w:vAlign w:val="center"/>
          </w:tcPr>
          <w:p w:rsidR="00E44FD4" w:rsidRPr="005B3CC2" w:rsidRDefault="00E44FD4" w:rsidP="00887044">
            <w:pPr>
              <w:numPr>
                <w:ilvl w:val="0"/>
                <w:numId w:val="10"/>
              </w:numPr>
              <w:jc w:val="both"/>
            </w:pPr>
            <w:r w:rsidRPr="005B3CC2">
              <w:t>[Ebay/Internet auction sites removed intentionally]</w:t>
            </w:r>
          </w:p>
        </w:tc>
        <w:tc>
          <w:tcPr>
            <w:tcW w:w="0" w:type="auto"/>
          </w:tcPr>
          <w:p w:rsidR="00E44FD4" w:rsidRPr="009D3795" w:rsidRDefault="00E44FD4" w:rsidP="00C90070">
            <w:pPr>
              <w:jc w:val="center"/>
              <w:rPr>
                <w:i/>
              </w:rPr>
            </w:pPr>
          </w:p>
        </w:tc>
        <w:tc>
          <w:tcPr>
            <w:tcW w:w="0" w:type="auto"/>
          </w:tcPr>
          <w:p w:rsidR="00E44FD4" w:rsidRPr="006D61FA" w:rsidRDefault="00E44FD4" w:rsidP="00C90070">
            <w:pPr>
              <w:jc w:val="center"/>
            </w:pPr>
          </w:p>
        </w:tc>
        <w:tc>
          <w:tcPr>
            <w:tcW w:w="0" w:type="auto"/>
          </w:tcPr>
          <w:p w:rsidR="00E44FD4" w:rsidRPr="006D61FA" w:rsidRDefault="00E44FD4" w:rsidP="00C90070">
            <w:pPr>
              <w:jc w:val="center"/>
            </w:pPr>
          </w:p>
        </w:tc>
        <w:tc>
          <w:tcPr>
            <w:tcW w:w="0" w:type="auto"/>
          </w:tcPr>
          <w:p w:rsidR="00E44FD4" w:rsidRPr="009B0288" w:rsidRDefault="00E44FD4" w:rsidP="00C90070">
            <w:pPr>
              <w:jc w:val="center"/>
            </w:pPr>
          </w:p>
        </w:tc>
      </w:tr>
      <w:tr w:rsidR="00E44FD4" w:rsidRPr="006D61FA" w:rsidTr="00EB1CE8">
        <w:tc>
          <w:tcPr>
            <w:tcW w:w="0" w:type="auto"/>
            <w:vAlign w:val="center"/>
          </w:tcPr>
          <w:p w:rsidR="00E44FD4" w:rsidRPr="006D61FA" w:rsidRDefault="00E44FD4" w:rsidP="00887044">
            <w:pPr>
              <w:numPr>
                <w:ilvl w:val="0"/>
                <w:numId w:val="10"/>
              </w:numPr>
              <w:jc w:val="both"/>
            </w:pPr>
            <w:r>
              <w:t>Antique dealers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9B0288" w:rsidRDefault="00E44FD4" w:rsidP="00C90070">
            <w:pPr>
              <w:jc w:val="center"/>
            </w:pPr>
            <w:r w:rsidRPr="009B0288">
              <w:sym w:font="Symbol" w:char="F06F"/>
            </w:r>
          </w:p>
        </w:tc>
      </w:tr>
      <w:tr w:rsidR="00E44FD4" w:rsidRPr="006D61FA" w:rsidTr="00EB1CE8">
        <w:tc>
          <w:tcPr>
            <w:tcW w:w="0" w:type="auto"/>
            <w:vAlign w:val="center"/>
          </w:tcPr>
          <w:p w:rsidR="00E44FD4" w:rsidRDefault="00E44FD4" w:rsidP="00887044">
            <w:pPr>
              <w:numPr>
                <w:ilvl w:val="0"/>
                <w:numId w:val="10"/>
              </w:numPr>
              <w:jc w:val="both"/>
            </w:pPr>
            <w:r>
              <w:t>Flea markets</w:t>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6D61FA" w:rsidRDefault="00E44FD4" w:rsidP="00C90070">
            <w:pPr>
              <w:jc w:val="center"/>
              <w:rPr>
                <w:color w:val="000000"/>
              </w:rPr>
            </w:pPr>
            <w:r w:rsidRPr="006D61FA">
              <w:rPr>
                <w:color w:val="000000"/>
              </w:rPr>
              <w:sym w:font="Symbol" w:char="F06F"/>
            </w:r>
          </w:p>
        </w:tc>
        <w:tc>
          <w:tcPr>
            <w:tcW w:w="0" w:type="auto"/>
          </w:tcPr>
          <w:p w:rsidR="00E44FD4" w:rsidRPr="009B0288" w:rsidRDefault="00E44FD4" w:rsidP="00C90070">
            <w:pPr>
              <w:jc w:val="center"/>
            </w:pPr>
            <w:r w:rsidRPr="009B0288">
              <w:sym w:font="Symbol" w:char="F06F"/>
            </w:r>
          </w:p>
        </w:tc>
      </w:tr>
      <w:tr w:rsidR="00E44FD4" w:rsidRPr="006D61FA" w:rsidTr="00EB1CE8">
        <w:tc>
          <w:tcPr>
            <w:tcW w:w="0" w:type="auto"/>
            <w:vAlign w:val="center"/>
          </w:tcPr>
          <w:p w:rsidR="00E44FD4" w:rsidRPr="006D61FA" w:rsidRDefault="00E44FD4" w:rsidP="00887044">
            <w:pPr>
              <w:numPr>
                <w:ilvl w:val="0"/>
                <w:numId w:val="10"/>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6D61FA" w:rsidRDefault="00E44FD4" w:rsidP="00C90070">
            <w:pPr>
              <w:jc w:val="center"/>
            </w:pPr>
            <w:r w:rsidRPr="006D61FA">
              <w:rPr>
                <w:color w:val="000000"/>
              </w:rPr>
              <w:sym w:font="Symbol" w:char="F06F"/>
            </w:r>
          </w:p>
        </w:tc>
        <w:tc>
          <w:tcPr>
            <w:tcW w:w="0" w:type="auto"/>
          </w:tcPr>
          <w:p w:rsidR="00E44FD4" w:rsidRPr="009B0288" w:rsidRDefault="00E44FD4" w:rsidP="00C90070">
            <w:pPr>
              <w:jc w:val="center"/>
            </w:pPr>
            <w:r w:rsidRPr="009B0288">
              <w:sym w:font="Symbol" w:char="F06F"/>
            </w:r>
          </w:p>
        </w:tc>
      </w:tr>
    </w:tbl>
    <w:p w:rsidR="00E44FD4" w:rsidRDefault="00E44FD4" w:rsidP="00BB2B95">
      <w:pPr>
        <w:pStyle w:val="BodyTextIndent"/>
        <w:ind w:left="0" w:firstLine="0"/>
        <w:jc w:val="left"/>
        <w:outlineLvl w:val="0"/>
        <w:rPr>
          <w:rFonts w:ascii="Book Antiqua" w:hAnsi="Book Antiqua"/>
          <w:sz w:val="16"/>
        </w:rPr>
      </w:pPr>
    </w:p>
    <w:p w:rsidR="00E44FD4" w:rsidRPr="00EB1CE8" w:rsidRDefault="00E44FD4" w:rsidP="00BB2B95">
      <w:pPr>
        <w:pStyle w:val="BodyTextIndent"/>
        <w:ind w:left="0" w:firstLine="0"/>
        <w:jc w:val="left"/>
        <w:outlineLvl w:val="0"/>
        <w:rPr>
          <w:rStyle w:val="NAProgrammer"/>
        </w:rPr>
      </w:pPr>
      <w:r w:rsidRPr="00EB1CE8">
        <w:rPr>
          <w:rStyle w:val="NAProgrammer"/>
        </w:rPr>
        <w:t>Programming:</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Only show rows “purchased last 2 years,” in 2-3e.</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Sources appear in same order as 2-3b.</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Allow only 1 response per row.</w:t>
      </w:r>
    </w:p>
    <w:p w:rsidR="00E44FD4" w:rsidRPr="002134CB" w:rsidRDefault="00E44FD4" w:rsidP="00BB2B95">
      <w:pPr>
        <w:pStyle w:val="BodyTextIndent"/>
        <w:ind w:left="0" w:firstLine="0"/>
        <w:jc w:val="left"/>
        <w:outlineLvl w:val="0"/>
        <w:rPr>
          <w:rFonts w:ascii="Book Antiqua" w:hAnsi="Book Antiqua"/>
          <w:b/>
          <w:color w:val="000000"/>
        </w:rPr>
      </w:pPr>
    </w:p>
    <w:p w:rsidR="00E44FD4" w:rsidRDefault="00E44FD4" w:rsidP="00BB2B95">
      <w:pPr>
        <w:ind w:left="900" w:hanging="900"/>
        <w:rPr>
          <w:rFonts w:cs="Arial"/>
          <w:bCs/>
        </w:rPr>
      </w:pPr>
      <w:r w:rsidRPr="009B0288">
        <w:rPr>
          <w:rFonts w:cs="Arial"/>
          <w:bCs/>
        </w:rPr>
        <w:br w:type="page"/>
      </w:r>
    </w:p>
    <w:p w:rsidR="00E44FD4" w:rsidRDefault="00E44FD4" w:rsidP="003821DD">
      <w:pPr>
        <w:pStyle w:val="BodyTextIndent"/>
        <w:tabs>
          <w:tab w:val="right" w:pos="1080"/>
        </w:tabs>
        <w:ind w:left="540" w:hanging="540"/>
        <w:rPr>
          <w:rFonts w:ascii="Book Antiqua" w:hAnsi="Book Antiqua"/>
          <w:noProof/>
          <w:color w:val="FF6600"/>
        </w:rPr>
      </w:pPr>
      <w:r w:rsidRPr="003821DD">
        <w:rPr>
          <w:rFonts w:ascii="Book Antiqua" w:hAnsi="Book Antiqua"/>
          <w:noProof/>
          <w:color w:val="FF6600"/>
        </w:rPr>
        <w:t>Programming:  Ask if any rows “yes” in Q2-3</w:t>
      </w:r>
      <w:r>
        <w:rPr>
          <w:rFonts w:ascii="Book Antiqua" w:hAnsi="Book Antiqua"/>
          <w:noProof/>
          <w:color w:val="FF6600"/>
        </w:rPr>
        <w:t>e</w:t>
      </w:r>
    </w:p>
    <w:p w:rsidR="00E44FD4" w:rsidRPr="00EB1CE8" w:rsidRDefault="00E44FD4" w:rsidP="00BB2B95">
      <w:pPr>
        <w:ind w:left="900" w:hanging="900"/>
        <w:rPr>
          <w:rFonts w:ascii="Book Antiqua" w:hAnsi="Book Antiqua" w:cs="Arial"/>
          <w:bCs/>
        </w:rPr>
      </w:pPr>
    </w:p>
    <w:p w:rsidR="00E44FD4" w:rsidRPr="00EB1CE8" w:rsidRDefault="00E44FD4" w:rsidP="00BB2B95">
      <w:pPr>
        <w:ind w:left="900" w:hanging="900"/>
        <w:rPr>
          <w:rFonts w:ascii="Book Antiqua" w:hAnsi="Book Antiqua"/>
        </w:rPr>
      </w:pPr>
      <w:r w:rsidRPr="00EB1CE8">
        <w:rPr>
          <w:rFonts w:ascii="Book Antiqua" w:hAnsi="Book Antiqua" w:cs="Arial"/>
          <w:bCs/>
          <w:color w:val="000000"/>
        </w:rPr>
        <w:t>Q2-3g</w:t>
      </w:r>
      <w:r w:rsidRPr="00EB1CE8">
        <w:rPr>
          <w:rFonts w:ascii="Book Antiqua" w:hAnsi="Book Antiqua"/>
        </w:rPr>
        <w:tab/>
        <w:t xml:space="preserve">Approximately how much have you spent in total on </w:t>
      </w:r>
      <w:r w:rsidRPr="00EB1CE8">
        <w:rPr>
          <w:rFonts w:ascii="Book Antiqua" w:hAnsi="Book Antiqua"/>
          <w:b/>
          <w:color w:val="0000FF"/>
        </w:rPr>
        <w:t>coins and coin-related merchandise</w:t>
      </w:r>
      <w:r w:rsidRPr="00EB1CE8">
        <w:rPr>
          <w:rFonts w:ascii="Book Antiqua" w:hAnsi="Book Antiqua"/>
        </w:rPr>
        <w:t xml:space="preserve"> from each of these sources in the </w:t>
      </w:r>
      <w:r w:rsidRPr="00EB1CE8">
        <w:rPr>
          <w:rFonts w:ascii="Book Antiqua" w:hAnsi="Book Antiqua"/>
          <w:b/>
          <w:i/>
          <w:u w:val="single"/>
        </w:rPr>
        <w:t>last 12 months</w:t>
      </w:r>
      <w:r w:rsidRPr="00EB1CE8">
        <w:rPr>
          <w:rFonts w:ascii="Book Antiqua" w:hAnsi="Book Antiqua"/>
        </w:rPr>
        <w:t>?</w:t>
      </w:r>
    </w:p>
    <w:p w:rsidR="00E44FD4" w:rsidRPr="00EB1CE8" w:rsidRDefault="00E44FD4" w:rsidP="00BB2B95">
      <w:pPr>
        <w:ind w:left="900" w:hanging="900"/>
        <w:rPr>
          <w:rFonts w:ascii="Book Antiqua" w:hAnsi="Book Antiqua"/>
        </w:rPr>
      </w:pPr>
    </w:p>
    <w:p w:rsidR="00E44FD4" w:rsidRPr="005254E5" w:rsidRDefault="00E44FD4" w:rsidP="005254E5">
      <w:pPr>
        <w:rPr>
          <w:rFonts w:ascii="Book Antiqua" w:hAnsi="Book Antiqua"/>
          <w:b/>
          <w:i/>
          <w:color w:val="339966"/>
        </w:rPr>
      </w:pPr>
      <w:r w:rsidRPr="005254E5">
        <w:rPr>
          <w:rFonts w:ascii="Book Antiqua" w:hAnsi="Book Antiqua"/>
          <w:b/>
          <w:i/>
          <w:color w:val="339966"/>
        </w:rPr>
        <w:t>Please enter a value rounded to the nearest dollar in each space provided.</w:t>
      </w:r>
    </w:p>
    <w:p w:rsidR="00E44FD4" w:rsidRPr="006D61FA" w:rsidRDefault="00E44FD4" w:rsidP="00BB2B95">
      <w:pPr>
        <w:ind w:left="900" w:hanging="900"/>
      </w:pPr>
    </w:p>
    <w:p w:rsidR="00E44FD4" w:rsidRPr="006D61FA" w:rsidRDefault="00E44FD4" w:rsidP="00BB2B95">
      <w:pPr>
        <w:pStyle w:val="BodyTextIndent"/>
        <w:tabs>
          <w:tab w:val="right" w:pos="1080"/>
        </w:tabs>
        <w:ind w:left="0" w:firstLine="0"/>
        <w:rPr>
          <w:rFonts w:ascii="Book Antiqua" w:hAnsi="Book Antiqua"/>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4"/>
        <w:gridCol w:w="1960"/>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w:t>
            </w:r>
          </w:p>
        </w:tc>
        <w:tc>
          <w:tcPr>
            <w:tcW w:w="1960" w:type="dxa"/>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 Spent Last 12 Months</w:t>
            </w:r>
          </w:p>
        </w:tc>
      </w:tr>
      <w:tr w:rsidR="00E44FD4" w:rsidRPr="006D61FA" w:rsidTr="00C90070">
        <w:tc>
          <w:tcPr>
            <w:tcW w:w="0" w:type="auto"/>
            <w:vAlign w:val="center"/>
          </w:tcPr>
          <w:p w:rsidR="00E44FD4" w:rsidRPr="006D61FA" w:rsidRDefault="00E44FD4" w:rsidP="00887044">
            <w:pPr>
              <w:numPr>
                <w:ilvl w:val="0"/>
                <w:numId w:val="11"/>
              </w:numPr>
              <w:jc w:val="both"/>
            </w:pPr>
            <w:r>
              <w:t>The U.S. Mint</w:t>
            </w:r>
          </w:p>
        </w:tc>
        <w:tc>
          <w:tcPr>
            <w:tcW w:w="0" w:type="auto"/>
          </w:tcPr>
          <w:p w:rsidR="00E44FD4" w:rsidRPr="006D61FA" w:rsidRDefault="00E44FD4" w:rsidP="00C90070">
            <w:pPr>
              <w:jc w:val="center"/>
            </w:pPr>
            <w:r>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rsidRPr="006D61FA">
              <w:t>The Franklin Mint</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rsidRPr="006D61FA">
              <w:t xml:space="preserve">Regional or local </w:t>
            </w:r>
            <w:r w:rsidRPr="005B3CC2">
              <w:t>coin</w:t>
            </w:r>
            <w:r w:rsidRPr="006D61FA">
              <w:t xml:space="preserve"> dealers</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L</w:t>
            </w:r>
            <w:r w:rsidRPr="006D61FA">
              <w:t>ocal auction or estate sale</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rsidRPr="006D61FA">
              <w:t>Unicover Corporation</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Home Shopping Network</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QVC</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Other TV shopping program</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rsidRPr="006D61FA">
              <w:t xml:space="preserve">The </w:t>
            </w:r>
            <w:r>
              <w:t>American Historical</w:t>
            </w:r>
            <w:r w:rsidRPr="006D61FA">
              <w:t xml:space="preserve"> Society</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rsidRPr="006D61FA">
              <w:t>eBay or other Intern</w:t>
            </w:r>
            <w:r>
              <w:t>et a</w:t>
            </w:r>
            <w:r w:rsidRPr="006D61FA">
              <w:t>uction sites</w:t>
            </w:r>
          </w:p>
        </w:tc>
        <w:tc>
          <w:tcPr>
            <w:tcW w:w="0" w:type="auto"/>
          </w:tcPr>
          <w:p w:rsidR="00E44FD4" w:rsidRDefault="00E44FD4" w:rsidP="00C90070">
            <w:pPr>
              <w:jc w:val="cente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Antique dealers</w:t>
            </w:r>
          </w:p>
        </w:tc>
        <w:tc>
          <w:tcPr>
            <w:tcW w:w="0" w:type="auto"/>
          </w:tcPr>
          <w:p w:rsidR="00E44FD4" w:rsidRPr="008017A8" w:rsidRDefault="00E44FD4" w:rsidP="00C90070">
            <w:pPr>
              <w:jc w:val="center"/>
              <w:rPr>
                <w:color w:val="000000"/>
              </w:rPr>
            </w:pPr>
            <w:r w:rsidRPr="008017A8">
              <w:rPr>
                <w:color w:val="000000"/>
              </w:rPr>
              <w:t>$_____</w:t>
            </w:r>
          </w:p>
        </w:tc>
      </w:tr>
      <w:tr w:rsidR="00E44FD4" w:rsidRPr="006D61FA" w:rsidTr="00C90070">
        <w:tc>
          <w:tcPr>
            <w:tcW w:w="0" w:type="auto"/>
            <w:vAlign w:val="center"/>
          </w:tcPr>
          <w:p w:rsidR="00E44FD4" w:rsidRDefault="00E44FD4" w:rsidP="00887044">
            <w:pPr>
              <w:numPr>
                <w:ilvl w:val="0"/>
                <w:numId w:val="11"/>
              </w:numPr>
              <w:jc w:val="both"/>
            </w:pPr>
            <w:r>
              <w:t>Flea markets</w:t>
            </w:r>
          </w:p>
        </w:tc>
        <w:tc>
          <w:tcPr>
            <w:tcW w:w="0" w:type="auto"/>
          </w:tcPr>
          <w:p w:rsidR="00E44FD4" w:rsidRPr="008017A8" w:rsidRDefault="00E44FD4" w:rsidP="00C90070">
            <w:pPr>
              <w:jc w:val="center"/>
              <w:rPr>
                <w:color w:val="000000"/>
              </w:rPr>
            </w:pPr>
            <w:r w:rsidRPr="008017A8">
              <w:rPr>
                <w:color w:val="000000"/>
              </w:rPr>
              <w:t>$_____</w:t>
            </w:r>
          </w:p>
        </w:tc>
      </w:tr>
      <w:tr w:rsidR="00E44FD4" w:rsidRPr="006D61FA" w:rsidTr="00C90070">
        <w:tc>
          <w:tcPr>
            <w:tcW w:w="0" w:type="auto"/>
            <w:vAlign w:val="center"/>
          </w:tcPr>
          <w:p w:rsidR="00E44FD4" w:rsidRPr="006D61FA" w:rsidRDefault="00E44FD4" w:rsidP="00887044">
            <w:pPr>
              <w:numPr>
                <w:ilvl w:val="0"/>
                <w:numId w:val="11"/>
              </w:numPr>
              <w:jc w:val="both"/>
            </w:pPr>
            <w:r>
              <w:t xml:space="preserve">Other </w:t>
            </w:r>
            <w:r w:rsidRPr="006D61FA">
              <w:t xml:space="preserve">Companies </w:t>
            </w:r>
            <w:r>
              <w:t xml:space="preserve">or mints </w:t>
            </w:r>
            <w:r w:rsidRPr="006D61FA">
              <w:t xml:space="preserve">offering </w:t>
            </w:r>
            <w:r w:rsidRPr="005B3CC2">
              <w:t>coin</w:t>
            </w:r>
            <w:r w:rsidRPr="006D61FA">
              <w:t>s in direct mail/newspaper/magazine ads</w:t>
            </w:r>
          </w:p>
        </w:tc>
        <w:tc>
          <w:tcPr>
            <w:tcW w:w="0" w:type="auto"/>
          </w:tcPr>
          <w:p w:rsidR="00E44FD4" w:rsidRDefault="00E44FD4" w:rsidP="00C90070">
            <w:pPr>
              <w:jc w:val="center"/>
            </w:pPr>
            <w:r w:rsidRPr="008017A8">
              <w:rPr>
                <w:color w:val="000000"/>
              </w:rPr>
              <w:t>$_____</w:t>
            </w:r>
          </w:p>
        </w:tc>
      </w:tr>
    </w:tbl>
    <w:p w:rsidR="00E44FD4" w:rsidRDefault="00E44FD4" w:rsidP="00BB2B95">
      <w:pPr>
        <w:pStyle w:val="BodyTextIndent"/>
        <w:tabs>
          <w:tab w:val="right" w:pos="1080"/>
        </w:tabs>
        <w:ind w:left="0" w:firstLine="0"/>
        <w:rPr>
          <w:rFonts w:ascii="Book Antiqua" w:hAnsi="Book Antiqua"/>
          <w:i/>
          <w:iCs/>
        </w:rPr>
      </w:pPr>
    </w:p>
    <w:p w:rsidR="00E44FD4" w:rsidRDefault="00E44FD4" w:rsidP="00BB2B95">
      <w:pPr>
        <w:pStyle w:val="BodyTextIndent"/>
        <w:ind w:left="0" w:firstLine="0"/>
        <w:jc w:val="left"/>
        <w:outlineLvl w:val="0"/>
        <w:rPr>
          <w:rFonts w:ascii="Book Antiqua" w:hAnsi="Book Antiqua"/>
          <w:sz w:val="16"/>
        </w:rPr>
      </w:pPr>
    </w:p>
    <w:p w:rsidR="00E44FD4" w:rsidRPr="00EB1CE8" w:rsidRDefault="00E44FD4" w:rsidP="00BB2B95">
      <w:pPr>
        <w:pStyle w:val="BodyTextIndent"/>
        <w:ind w:left="0" w:firstLine="0"/>
        <w:jc w:val="left"/>
        <w:outlineLvl w:val="0"/>
        <w:rPr>
          <w:rStyle w:val="NAProgrammer"/>
        </w:rPr>
      </w:pPr>
      <w:r w:rsidRPr="00EB1CE8">
        <w:rPr>
          <w:rStyle w:val="NAProgrammer"/>
        </w:rPr>
        <w:t>Programming:</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Only show rows “purchased last 2 years,” in 2-3e.</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Sources appear in same order as 2-3b.</w:t>
      </w:r>
    </w:p>
    <w:p w:rsidR="00E44FD4" w:rsidRPr="00EB1CE8" w:rsidRDefault="00E44FD4" w:rsidP="00887044">
      <w:pPr>
        <w:pStyle w:val="BodyTextIndent"/>
        <w:numPr>
          <w:ilvl w:val="0"/>
          <w:numId w:val="17"/>
        </w:numPr>
        <w:jc w:val="left"/>
        <w:outlineLvl w:val="0"/>
        <w:rPr>
          <w:rStyle w:val="NAProgrammer"/>
        </w:rPr>
      </w:pPr>
      <w:r w:rsidRPr="00EB1CE8">
        <w:rPr>
          <w:rStyle w:val="NAProgrammer"/>
        </w:rPr>
        <w:t>Allowable range 0-$99,999 in each row, with error message (“The allowable range in … is $0-$99,999.  Please revise your answer.” ).    Warning text if answer over $999 (“You have indicated that you spent $... on … If this is correct, press “OK”, otherwise click “CANCEL” and adjust your answer.”).</w:t>
      </w:r>
    </w:p>
    <w:p w:rsidR="00E44FD4" w:rsidRDefault="00E44FD4" w:rsidP="00BB2B95">
      <w:pPr>
        <w:pStyle w:val="L1"/>
        <w:tabs>
          <w:tab w:val="left" w:pos="900"/>
        </w:tabs>
        <w:spacing w:before="0" w:after="0"/>
        <w:ind w:left="900" w:hanging="900"/>
        <w:rPr>
          <w:rFonts w:ascii="Book Antiqua" w:hAnsi="Book Antiqua"/>
          <w:color w:val="000000"/>
          <w:sz w:val="24"/>
          <w:szCs w:val="24"/>
        </w:rPr>
      </w:pPr>
      <w:r>
        <w:rPr>
          <w:rFonts w:ascii="Book Antiqua" w:hAnsi="Book Antiqua"/>
          <w:color w:val="000000"/>
          <w:sz w:val="24"/>
          <w:szCs w:val="24"/>
        </w:rPr>
        <w:br w:type="page"/>
      </w:r>
    </w:p>
    <w:p w:rsidR="00E44FD4" w:rsidRPr="00EB1CE8" w:rsidRDefault="00E44FD4" w:rsidP="00EB1CE8">
      <w:pPr>
        <w:ind w:left="900" w:hanging="900"/>
        <w:rPr>
          <w:rFonts w:ascii="Book Antiqua" w:hAnsi="Book Antiqua"/>
          <w:noProof/>
          <w:color w:val="FF6600"/>
        </w:rPr>
      </w:pPr>
      <w:r w:rsidRPr="00EB1CE8">
        <w:rPr>
          <w:rStyle w:val="NAClient"/>
          <w:rFonts w:ascii="Book Antiqua" w:hAnsi="Book Antiqua"/>
        </w:rPr>
        <w:t>Programming:  Ask All</w:t>
      </w:r>
    </w:p>
    <w:p w:rsidR="00E44FD4" w:rsidRDefault="00E44FD4" w:rsidP="00BB2B95">
      <w:pPr>
        <w:pStyle w:val="L1"/>
        <w:tabs>
          <w:tab w:val="left" w:pos="900"/>
        </w:tabs>
        <w:spacing w:before="0" w:after="0"/>
        <w:ind w:left="900" w:hanging="900"/>
        <w:rPr>
          <w:rFonts w:ascii="Book Antiqua" w:hAnsi="Book Antiqua"/>
          <w:color w:val="000000"/>
          <w:sz w:val="24"/>
          <w:szCs w:val="24"/>
        </w:rPr>
      </w:pPr>
    </w:p>
    <w:p w:rsidR="00E44FD4" w:rsidRDefault="00E44FD4" w:rsidP="00BB2B95">
      <w:pPr>
        <w:pStyle w:val="L1"/>
        <w:tabs>
          <w:tab w:val="left" w:pos="900"/>
        </w:tabs>
        <w:spacing w:before="0" w:after="0"/>
        <w:ind w:left="900" w:hanging="900"/>
        <w:rPr>
          <w:rFonts w:ascii="Book Antiqua" w:hAnsi="Book Antiqua"/>
          <w:color w:val="000000"/>
          <w:sz w:val="24"/>
          <w:szCs w:val="24"/>
        </w:rPr>
      </w:pPr>
      <w:r>
        <w:rPr>
          <w:rFonts w:ascii="Book Antiqua" w:hAnsi="Book Antiqua"/>
          <w:color w:val="000000"/>
          <w:sz w:val="24"/>
          <w:szCs w:val="24"/>
        </w:rPr>
        <w:t xml:space="preserve"> Q2-4a </w:t>
      </w:r>
      <w:r w:rsidRPr="00346FD9">
        <w:rPr>
          <w:rFonts w:ascii="Book Antiqua" w:hAnsi="Book Antiqua"/>
          <w:color w:val="000000"/>
          <w:sz w:val="24"/>
          <w:szCs w:val="24"/>
        </w:rPr>
        <w:t xml:space="preserve"> </w:t>
      </w:r>
      <w:r w:rsidRPr="00C16174">
        <w:rPr>
          <w:rFonts w:ascii="Book Antiqua" w:hAnsi="Book Antiqua"/>
          <w:b/>
          <w:color w:val="000000"/>
          <w:sz w:val="24"/>
          <w:szCs w:val="24"/>
        </w:rPr>
        <w:tab/>
        <w:t>[IF HAVE NOT PURCHASED COINS IN PAST</w:t>
      </w:r>
      <w:r>
        <w:rPr>
          <w:rFonts w:ascii="Book Antiqua" w:hAnsi="Book Antiqua"/>
          <w:b/>
          <w:color w:val="000000"/>
          <w:sz w:val="24"/>
          <w:szCs w:val="24"/>
        </w:rPr>
        <w:t xml:space="preserve"> (Q2-3d “no” to all)</w:t>
      </w:r>
      <w:r w:rsidRPr="00C16174">
        <w:rPr>
          <w:rFonts w:ascii="Book Antiqua" w:hAnsi="Book Antiqua"/>
          <w:b/>
          <w:color w:val="000000"/>
          <w:sz w:val="24"/>
          <w:szCs w:val="24"/>
        </w:rPr>
        <w:t>, INSERT</w:t>
      </w:r>
      <w:r>
        <w:rPr>
          <w:rFonts w:ascii="Book Antiqua" w:hAnsi="Book Antiqua"/>
          <w:b/>
          <w:color w:val="000000"/>
          <w:sz w:val="24"/>
          <w:szCs w:val="24"/>
        </w:rPr>
        <w:t xml:space="preserve"> </w:t>
      </w:r>
      <w:r w:rsidRPr="00C16174">
        <w:rPr>
          <w:rFonts w:ascii="Book Antiqua" w:hAnsi="Book Antiqua"/>
          <w:b/>
          <w:color w:val="000000"/>
          <w:sz w:val="24"/>
          <w:szCs w:val="24"/>
        </w:rPr>
        <w:t xml:space="preserve">- “If you were to purchase </w:t>
      </w:r>
      <w:r>
        <w:rPr>
          <w:rFonts w:ascii="Book Antiqua" w:hAnsi="Book Antiqua"/>
          <w:b/>
          <w:color w:val="000000"/>
          <w:sz w:val="24"/>
          <w:szCs w:val="24"/>
        </w:rPr>
        <w:t>collectible</w:t>
      </w:r>
      <w:r w:rsidRPr="00C16174">
        <w:rPr>
          <w:rFonts w:ascii="Book Antiqua" w:hAnsi="Book Antiqua"/>
          <w:b/>
          <w:color w:val="000000"/>
          <w:sz w:val="24"/>
          <w:szCs w:val="24"/>
        </w:rPr>
        <w:t xml:space="preserve"> coins in the future”]</w:t>
      </w:r>
      <w:r>
        <w:rPr>
          <w:rFonts w:ascii="Book Antiqua" w:hAnsi="Book Antiqua"/>
          <w:color w:val="000000"/>
          <w:sz w:val="24"/>
          <w:szCs w:val="24"/>
        </w:rPr>
        <w:t xml:space="preserve"> </w:t>
      </w:r>
      <w:r w:rsidRPr="00346FD9">
        <w:rPr>
          <w:rFonts w:ascii="Book Antiqua" w:hAnsi="Book Antiqua"/>
          <w:color w:val="000000"/>
          <w:sz w:val="24"/>
          <w:szCs w:val="24"/>
        </w:rPr>
        <w:t xml:space="preserve">Which of the following organizations would you </w:t>
      </w:r>
      <w:r>
        <w:rPr>
          <w:rFonts w:ascii="Book Antiqua" w:hAnsi="Book Antiqua"/>
          <w:color w:val="000000"/>
          <w:sz w:val="24"/>
          <w:szCs w:val="24"/>
        </w:rPr>
        <w:t>consider as a source for buying coins</w:t>
      </w:r>
      <w:r w:rsidRPr="00346FD9">
        <w:rPr>
          <w:rFonts w:ascii="Book Antiqua" w:hAnsi="Book Antiqua"/>
          <w:color w:val="000000"/>
          <w:sz w:val="24"/>
          <w:szCs w:val="24"/>
        </w:rPr>
        <w:t xml:space="preserve">?  </w:t>
      </w:r>
    </w:p>
    <w:p w:rsidR="00E44FD4" w:rsidRDefault="00E44FD4" w:rsidP="00BB2B95">
      <w:pPr>
        <w:pStyle w:val="BodyTextIndent"/>
        <w:tabs>
          <w:tab w:val="right" w:pos="1080"/>
        </w:tabs>
        <w:ind w:left="540" w:hanging="540"/>
        <w:rPr>
          <w:rFonts w:ascii="Book Antiqua" w:hAnsi="Book Antiqua" w:cs="Arial"/>
          <w:bCs/>
          <w:color w:val="000000"/>
        </w:rPr>
      </w:pPr>
    </w:p>
    <w:p w:rsidR="00E44FD4" w:rsidRPr="00EB1CE8" w:rsidRDefault="00E44FD4" w:rsidP="00BB2B95">
      <w:pPr>
        <w:pStyle w:val="BodyTextIndent"/>
        <w:tabs>
          <w:tab w:val="right" w:pos="1080"/>
        </w:tabs>
        <w:ind w:left="540" w:hanging="540"/>
        <w:rPr>
          <w:rFonts w:ascii="Book Antiqua" w:hAnsi="Book Antiqua"/>
          <w:b/>
          <w:i/>
          <w:iCs/>
          <w:color w:val="339966"/>
        </w:rPr>
      </w:pPr>
      <w:r w:rsidRPr="00EB1CE8">
        <w:rPr>
          <w:rFonts w:ascii="Book Antiqua" w:hAnsi="Book Antiqua" w:cs="Arial"/>
          <w:b/>
          <w:bCs/>
          <w:i/>
          <w:color w:val="339966"/>
        </w:rPr>
        <w:t>Check one for each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98"/>
        <w:gridCol w:w="1327"/>
        <w:gridCol w:w="1327"/>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w:t>
            </w:r>
          </w:p>
        </w:tc>
        <w:tc>
          <w:tcPr>
            <w:tcW w:w="1327" w:type="dxa"/>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Would Consider</w:t>
            </w:r>
          </w:p>
        </w:tc>
        <w:tc>
          <w:tcPr>
            <w:tcW w:w="1327" w:type="dxa"/>
            <w:shd w:val="clear" w:color="auto" w:fill="0000FF"/>
            <w:vAlign w:val="bottom"/>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Would not Consider</w:t>
            </w:r>
          </w:p>
        </w:tc>
      </w:tr>
      <w:tr w:rsidR="00E44FD4" w:rsidRPr="006D61FA" w:rsidTr="00EB1CE8">
        <w:tc>
          <w:tcPr>
            <w:tcW w:w="0" w:type="auto"/>
            <w:vAlign w:val="center"/>
          </w:tcPr>
          <w:p w:rsidR="00E44FD4" w:rsidRPr="006D61FA" w:rsidRDefault="00E44FD4" w:rsidP="00887044">
            <w:pPr>
              <w:numPr>
                <w:ilvl w:val="0"/>
                <w:numId w:val="12"/>
              </w:numPr>
              <w:jc w:val="both"/>
            </w:pPr>
            <w:r>
              <w:t>The U.S. Mint</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rsidRPr="006D61FA">
              <w:t>The Franklin Mint</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rsidRPr="006D61FA">
              <w:t xml:space="preserve">Regional or local </w:t>
            </w:r>
            <w:r w:rsidRPr="005B3CC2">
              <w:t>coin</w:t>
            </w:r>
            <w:r w:rsidRPr="006D61FA">
              <w:t xml:space="preserve"> dealers</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L</w:t>
            </w:r>
            <w:r w:rsidRPr="006D61FA">
              <w:t>ocal auction or estate sale</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 xml:space="preserve">Unicover </w:t>
            </w:r>
            <w:r w:rsidRPr="006D61FA">
              <w:t>Corporation</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Home Shopping Network</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QVC</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Other TV shopping program</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rsidRPr="006D61FA">
              <w:t xml:space="preserve">The </w:t>
            </w:r>
            <w:r>
              <w:t>American Historical</w:t>
            </w:r>
            <w:r w:rsidRPr="006D61FA">
              <w:t xml:space="preserve"> Society</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eBay or other Internet a</w:t>
            </w:r>
            <w:r w:rsidRPr="006D61FA">
              <w:t>uction sites</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Antique dealers</w:t>
            </w:r>
          </w:p>
        </w:tc>
        <w:tc>
          <w:tcPr>
            <w:tcW w:w="1327" w:type="dxa"/>
          </w:tcPr>
          <w:p w:rsidR="00E44FD4" w:rsidRPr="006D61FA" w:rsidRDefault="00E44FD4" w:rsidP="00C90070">
            <w:pPr>
              <w:jc w:val="center"/>
              <w:rPr>
                <w:color w:val="000000"/>
              </w:rPr>
            </w:pPr>
            <w:r w:rsidRPr="006D61FA">
              <w:rPr>
                <w:color w:val="000000"/>
              </w:rPr>
              <w:sym w:font="Symbol" w:char="F06F"/>
            </w:r>
          </w:p>
        </w:tc>
        <w:tc>
          <w:tcPr>
            <w:tcW w:w="1327" w:type="dxa"/>
          </w:tcPr>
          <w:p w:rsidR="00E44FD4" w:rsidRPr="006D61FA" w:rsidRDefault="00E44FD4" w:rsidP="00C90070">
            <w:pPr>
              <w:jc w:val="center"/>
              <w:rPr>
                <w:color w:val="000000"/>
              </w:rPr>
            </w:pPr>
            <w:r w:rsidRPr="006D61FA">
              <w:rPr>
                <w:color w:val="000000"/>
              </w:rPr>
              <w:sym w:font="Symbol" w:char="F06F"/>
            </w:r>
          </w:p>
        </w:tc>
      </w:tr>
      <w:tr w:rsidR="00E44FD4" w:rsidRPr="006D61FA" w:rsidTr="00EB1CE8">
        <w:tc>
          <w:tcPr>
            <w:tcW w:w="0" w:type="auto"/>
            <w:vAlign w:val="center"/>
          </w:tcPr>
          <w:p w:rsidR="00E44FD4" w:rsidRPr="006D61FA" w:rsidRDefault="00E44FD4" w:rsidP="00887044">
            <w:pPr>
              <w:numPr>
                <w:ilvl w:val="0"/>
                <w:numId w:val="12"/>
              </w:numPr>
              <w:jc w:val="both"/>
            </w:pPr>
            <w:r>
              <w:t>Flea markets</w:t>
            </w:r>
          </w:p>
        </w:tc>
        <w:tc>
          <w:tcPr>
            <w:tcW w:w="1327" w:type="dxa"/>
          </w:tcPr>
          <w:p w:rsidR="00E44FD4" w:rsidRPr="006D61FA" w:rsidRDefault="00E44FD4" w:rsidP="00C90070">
            <w:pPr>
              <w:jc w:val="center"/>
              <w:rPr>
                <w:color w:val="000000"/>
              </w:rPr>
            </w:pPr>
            <w:r w:rsidRPr="006D61FA">
              <w:rPr>
                <w:color w:val="000000"/>
              </w:rPr>
              <w:sym w:font="Symbol" w:char="F06F"/>
            </w:r>
          </w:p>
        </w:tc>
        <w:tc>
          <w:tcPr>
            <w:tcW w:w="1327" w:type="dxa"/>
          </w:tcPr>
          <w:p w:rsidR="00E44FD4" w:rsidRPr="006D61FA" w:rsidRDefault="00E44FD4" w:rsidP="00C90070">
            <w:pPr>
              <w:jc w:val="center"/>
              <w:rPr>
                <w:color w:val="000000"/>
              </w:rPr>
            </w:pPr>
            <w:r w:rsidRPr="006D61FA">
              <w:rPr>
                <w:color w:val="000000"/>
              </w:rPr>
              <w:sym w:font="Symbol" w:char="F06F"/>
            </w:r>
          </w:p>
        </w:tc>
      </w:tr>
      <w:tr w:rsidR="00E44FD4" w:rsidRPr="006D61FA" w:rsidTr="00EB1CE8">
        <w:tc>
          <w:tcPr>
            <w:tcW w:w="0" w:type="auto"/>
            <w:vAlign w:val="center"/>
          </w:tcPr>
          <w:p w:rsidR="00E44FD4" w:rsidRPr="006D61FA" w:rsidRDefault="00E44FD4" w:rsidP="003821DD">
            <w:pPr>
              <w:numPr>
                <w:ilvl w:val="0"/>
                <w:numId w:val="12"/>
              </w:numPr>
            </w:pPr>
            <w:r>
              <w:t>Other c</w:t>
            </w:r>
            <w:r w:rsidRPr="006D61FA">
              <w:t xml:space="preserve">ompanies </w:t>
            </w:r>
            <w:r>
              <w:t xml:space="preserve">or mints </w:t>
            </w:r>
            <w:r w:rsidRPr="006D61FA">
              <w:t xml:space="preserve">offering </w:t>
            </w:r>
            <w:r w:rsidRPr="005B3CC2">
              <w:t>coin</w:t>
            </w:r>
            <w:r>
              <w:t xml:space="preserve">s in direct </w:t>
            </w:r>
            <w:r w:rsidRPr="006D61FA">
              <w:t>mail/newspaper/magazine ads</w:t>
            </w:r>
          </w:p>
        </w:tc>
        <w:tc>
          <w:tcPr>
            <w:tcW w:w="1327" w:type="dxa"/>
          </w:tcPr>
          <w:p w:rsidR="00E44FD4" w:rsidRPr="006D61FA" w:rsidRDefault="00E44FD4" w:rsidP="00C90070">
            <w:pPr>
              <w:jc w:val="center"/>
            </w:pPr>
            <w:r w:rsidRPr="006D61FA">
              <w:rPr>
                <w:color w:val="000000"/>
              </w:rPr>
              <w:sym w:font="Symbol" w:char="F06F"/>
            </w:r>
          </w:p>
        </w:tc>
        <w:tc>
          <w:tcPr>
            <w:tcW w:w="1327" w:type="dxa"/>
          </w:tcPr>
          <w:p w:rsidR="00E44FD4" w:rsidRPr="006D61FA" w:rsidRDefault="00E44FD4" w:rsidP="00C90070">
            <w:pPr>
              <w:jc w:val="center"/>
            </w:pPr>
            <w:r w:rsidRPr="006D61FA">
              <w:rPr>
                <w:color w:val="000000"/>
              </w:rPr>
              <w:sym w:font="Symbol" w:char="F06F"/>
            </w:r>
          </w:p>
        </w:tc>
      </w:tr>
    </w:tbl>
    <w:p w:rsidR="00E44FD4" w:rsidRDefault="00E44FD4" w:rsidP="00BB2B95">
      <w:pPr>
        <w:pStyle w:val="BodyTextIndent"/>
        <w:tabs>
          <w:tab w:val="right" w:pos="1080"/>
        </w:tabs>
        <w:ind w:left="0" w:firstLine="0"/>
        <w:rPr>
          <w:rFonts w:ascii="Book Antiqua" w:hAnsi="Book Antiqua"/>
          <w:i/>
          <w:iCs/>
        </w:rPr>
      </w:pPr>
    </w:p>
    <w:p w:rsidR="00E44FD4" w:rsidRDefault="00E44FD4" w:rsidP="00BB2B95">
      <w:pPr>
        <w:pStyle w:val="BodyTextIndent"/>
        <w:ind w:left="0" w:firstLine="0"/>
        <w:jc w:val="left"/>
        <w:outlineLvl w:val="0"/>
        <w:rPr>
          <w:rFonts w:ascii="Book Antiqua" w:hAnsi="Book Antiqua"/>
          <w:sz w:val="16"/>
        </w:rPr>
      </w:pPr>
    </w:p>
    <w:p w:rsidR="00E44FD4" w:rsidRPr="00EB1CE8" w:rsidRDefault="00E44FD4" w:rsidP="00BB2B95">
      <w:pPr>
        <w:pStyle w:val="BodyTextIndent"/>
        <w:ind w:left="0" w:firstLine="0"/>
        <w:jc w:val="left"/>
        <w:outlineLvl w:val="0"/>
        <w:rPr>
          <w:rStyle w:val="NAProgrammer"/>
        </w:rPr>
      </w:pPr>
      <w:r w:rsidRPr="00EB1CE8">
        <w:rPr>
          <w:rStyle w:val="NAProgrammer"/>
        </w:rPr>
        <w:t>Programming:</w:t>
      </w:r>
    </w:p>
    <w:p w:rsidR="00E44FD4" w:rsidRPr="00EB1CE8" w:rsidRDefault="00E44FD4" w:rsidP="00887044">
      <w:pPr>
        <w:pStyle w:val="BodyTextIndent"/>
        <w:numPr>
          <w:ilvl w:val="0"/>
          <w:numId w:val="21"/>
        </w:numPr>
        <w:tabs>
          <w:tab w:val="right" w:pos="1080"/>
        </w:tabs>
        <w:rPr>
          <w:rStyle w:val="NAProgrammer"/>
        </w:rPr>
      </w:pPr>
      <w:r w:rsidRPr="00EB1CE8">
        <w:rPr>
          <w:rStyle w:val="NAProgrammer"/>
        </w:rPr>
        <w:t>Same order as 2-3b.</w:t>
      </w:r>
    </w:p>
    <w:p w:rsidR="00E44FD4" w:rsidRDefault="00E44FD4" w:rsidP="00BB2B95">
      <w:pPr>
        <w:pStyle w:val="BodyTextIndent"/>
        <w:jc w:val="left"/>
        <w:outlineLvl w:val="0"/>
        <w:rPr>
          <w:rFonts w:ascii="Book Antiqua" w:hAnsi="Book Antiqua"/>
          <w:b/>
          <w:iCs/>
        </w:rPr>
      </w:pPr>
    </w:p>
    <w:p w:rsidR="00E44FD4" w:rsidRPr="00BD2714" w:rsidRDefault="00E44FD4" w:rsidP="00BB2B95">
      <w:pPr>
        <w:outlineLvl w:val="0"/>
        <w:rPr>
          <w:rFonts w:ascii="Arial" w:hAnsi="Arial" w:cs="Arial"/>
          <w:b/>
          <w:bCs/>
          <w:color w:val="FF0000"/>
          <w:u w:val="single"/>
        </w:rPr>
      </w:pPr>
    </w:p>
    <w:p w:rsidR="00E44FD4" w:rsidRPr="00FC195A" w:rsidRDefault="00E44FD4" w:rsidP="00BB2B95">
      <w:pPr>
        <w:pStyle w:val="BodyTextIndent"/>
        <w:jc w:val="left"/>
        <w:outlineLvl w:val="0"/>
        <w:rPr>
          <w:rFonts w:ascii="Book Antiqua" w:hAnsi="Book Antiqua"/>
          <w:b/>
          <w:color w:val="000000"/>
        </w:rPr>
      </w:pPr>
    </w:p>
    <w:p w:rsidR="00E44FD4" w:rsidRDefault="00E44FD4" w:rsidP="00BB2B95">
      <w:pPr>
        <w:pStyle w:val="L1"/>
        <w:tabs>
          <w:tab w:val="left" w:pos="900"/>
        </w:tabs>
        <w:spacing w:before="0" w:after="0"/>
        <w:ind w:left="900" w:hanging="900"/>
        <w:rPr>
          <w:rFonts w:ascii="Book Antiqua" w:hAnsi="Book Antiqua"/>
          <w:bCs/>
          <w:szCs w:val="24"/>
        </w:rPr>
      </w:pPr>
      <w:r w:rsidRPr="009B0288">
        <w:rPr>
          <w:rFonts w:ascii="Book Antiqua" w:hAnsi="Book Antiqua"/>
          <w:bCs/>
          <w:szCs w:val="24"/>
        </w:rPr>
        <w:br w:type="page"/>
      </w:r>
    </w:p>
    <w:p w:rsidR="00E44FD4" w:rsidRPr="003C2AF6" w:rsidRDefault="00E44FD4" w:rsidP="003C2AF6">
      <w:pPr>
        <w:ind w:left="900" w:hanging="900"/>
        <w:rPr>
          <w:rFonts w:ascii="Book Antiqua" w:hAnsi="Book Antiqua"/>
          <w:noProof/>
          <w:color w:val="FF6600"/>
        </w:rPr>
      </w:pPr>
      <w:r w:rsidRPr="00EB1CE8">
        <w:rPr>
          <w:rStyle w:val="NAClient"/>
          <w:rFonts w:ascii="Book Antiqua" w:hAnsi="Book Antiqua"/>
        </w:rPr>
        <w:t>Programming:  Ask All</w:t>
      </w:r>
    </w:p>
    <w:p w:rsidR="00E44FD4" w:rsidRDefault="00E44FD4" w:rsidP="00BB2B95">
      <w:pPr>
        <w:pStyle w:val="L1"/>
        <w:tabs>
          <w:tab w:val="left" w:pos="900"/>
        </w:tabs>
        <w:spacing w:before="0" w:after="0"/>
        <w:ind w:left="900" w:hanging="900"/>
        <w:rPr>
          <w:rFonts w:ascii="Book Antiqua" w:hAnsi="Book Antiqua"/>
          <w:bCs/>
          <w:szCs w:val="24"/>
        </w:rPr>
      </w:pPr>
    </w:p>
    <w:p w:rsidR="00E44FD4" w:rsidRDefault="00E44FD4" w:rsidP="00BB2B95">
      <w:pPr>
        <w:pStyle w:val="L1"/>
        <w:tabs>
          <w:tab w:val="left" w:pos="900"/>
        </w:tabs>
        <w:spacing w:before="0" w:after="0"/>
        <w:ind w:left="900" w:hanging="900"/>
        <w:rPr>
          <w:rFonts w:ascii="Book Antiqua" w:hAnsi="Book Antiqua"/>
          <w:color w:val="000000"/>
          <w:sz w:val="24"/>
          <w:szCs w:val="24"/>
        </w:rPr>
      </w:pPr>
      <w:r>
        <w:rPr>
          <w:rFonts w:ascii="Book Antiqua" w:hAnsi="Book Antiqua"/>
          <w:color w:val="000000"/>
          <w:sz w:val="24"/>
          <w:szCs w:val="24"/>
        </w:rPr>
        <w:t>Q2-4b</w:t>
      </w:r>
      <w:r>
        <w:rPr>
          <w:rFonts w:ascii="Book Antiqua" w:hAnsi="Book Antiqua"/>
          <w:color w:val="000000"/>
          <w:sz w:val="24"/>
          <w:szCs w:val="24"/>
        </w:rPr>
        <w:tab/>
      </w:r>
      <w:r w:rsidRPr="00C16174">
        <w:rPr>
          <w:rFonts w:ascii="Book Antiqua" w:hAnsi="Book Antiqua"/>
          <w:b/>
          <w:color w:val="000000"/>
          <w:sz w:val="24"/>
          <w:szCs w:val="24"/>
        </w:rPr>
        <w:t>[IF HAVE NOT PURCHASED COINS IN PAST</w:t>
      </w:r>
      <w:r>
        <w:rPr>
          <w:rFonts w:ascii="Book Antiqua" w:hAnsi="Book Antiqua"/>
          <w:b/>
          <w:color w:val="000000"/>
          <w:sz w:val="24"/>
          <w:szCs w:val="24"/>
        </w:rPr>
        <w:t xml:space="preserve"> (Q2-3d “no” to all)</w:t>
      </w:r>
      <w:r w:rsidRPr="00C16174">
        <w:rPr>
          <w:rFonts w:ascii="Book Antiqua" w:hAnsi="Book Antiqua"/>
          <w:b/>
          <w:color w:val="000000"/>
          <w:sz w:val="24"/>
          <w:szCs w:val="24"/>
        </w:rPr>
        <w:t xml:space="preserve">, INSERT “If you were to purchase </w:t>
      </w:r>
      <w:r>
        <w:rPr>
          <w:rFonts w:ascii="Book Antiqua" w:hAnsi="Book Antiqua"/>
          <w:b/>
          <w:color w:val="000000"/>
          <w:sz w:val="24"/>
          <w:szCs w:val="24"/>
        </w:rPr>
        <w:t>collectible</w:t>
      </w:r>
      <w:r w:rsidRPr="00C16174">
        <w:rPr>
          <w:rFonts w:ascii="Book Antiqua" w:hAnsi="Book Antiqua"/>
          <w:b/>
          <w:color w:val="000000"/>
          <w:sz w:val="24"/>
          <w:szCs w:val="24"/>
        </w:rPr>
        <w:t xml:space="preserve"> coins in the future”]</w:t>
      </w:r>
      <w:r>
        <w:rPr>
          <w:rFonts w:ascii="Book Antiqua" w:hAnsi="Book Antiqua"/>
          <w:color w:val="000000"/>
          <w:sz w:val="24"/>
          <w:szCs w:val="24"/>
        </w:rPr>
        <w:t xml:space="preserve"> </w:t>
      </w:r>
      <w:r w:rsidRPr="00346FD9">
        <w:rPr>
          <w:rFonts w:ascii="Book Antiqua" w:hAnsi="Book Antiqua"/>
          <w:color w:val="000000"/>
          <w:sz w:val="24"/>
          <w:szCs w:val="24"/>
        </w:rPr>
        <w:t>Which of the f</w:t>
      </w:r>
      <w:r>
        <w:rPr>
          <w:rFonts w:ascii="Book Antiqua" w:hAnsi="Book Antiqua"/>
          <w:color w:val="000000"/>
          <w:sz w:val="24"/>
          <w:szCs w:val="24"/>
        </w:rPr>
        <w:t xml:space="preserve">ollowing organizations would be your </w:t>
      </w:r>
      <w:r w:rsidRPr="00AA253B">
        <w:rPr>
          <w:rFonts w:ascii="Book Antiqua" w:hAnsi="Book Antiqua"/>
          <w:b/>
          <w:i/>
          <w:color w:val="000000"/>
          <w:sz w:val="24"/>
          <w:szCs w:val="24"/>
          <w:u w:val="single"/>
        </w:rPr>
        <w:t>first choice</w:t>
      </w:r>
      <w:r>
        <w:rPr>
          <w:rFonts w:ascii="Book Antiqua" w:hAnsi="Book Antiqua"/>
          <w:color w:val="000000"/>
          <w:sz w:val="24"/>
          <w:szCs w:val="24"/>
        </w:rPr>
        <w:t xml:space="preserve"> as a source for buying coins</w:t>
      </w:r>
      <w:r w:rsidRPr="00346FD9">
        <w:rPr>
          <w:rFonts w:ascii="Book Antiqua" w:hAnsi="Book Antiqua"/>
          <w:color w:val="000000"/>
          <w:sz w:val="24"/>
          <w:szCs w:val="24"/>
        </w:rPr>
        <w:t xml:space="preserve">?  </w:t>
      </w:r>
    </w:p>
    <w:p w:rsidR="00E44FD4" w:rsidRDefault="00E44FD4" w:rsidP="00BB2B95">
      <w:pPr>
        <w:pStyle w:val="BodyTextIndent"/>
        <w:tabs>
          <w:tab w:val="right" w:pos="1080"/>
        </w:tabs>
        <w:ind w:left="540" w:hanging="540"/>
        <w:rPr>
          <w:rFonts w:ascii="Book Antiqua" w:hAnsi="Book Antiqua" w:cs="Arial"/>
          <w:bCs/>
          <w:color w:val="000000"/>
        </w:rPr>
      </w:pPr>
    </w:p>
    <w:p w:rsidR="00E44FD4" w:rsidRPr="003C2AF6" w:rsidRDefault="00E44FD4" w:rsidP="00BB2B95">
      <w:pPr>
        <w:pStyle w:val="BodyTextIndent"/>
        <w:tabs>
          <w:tab w:val="right" w:pos="1080"/>
        </w:tabs>
        <w:ind w:left="540" w:hanging="540"/>
        <w:rPr>
          <w:rFonts w:ascii="Book Antiqua" w:hAnsi="Book Antiqua"/>
          <w:b/>
          <w:i/>
          <w:iCs/>
          <w:color w:val="339966"/>
        </w:rPr>
      </w:pPr>
      <w:r w:rsidRPr="003C2AF6">
        <w:rPr>
          <w:rFonts w:ascii="Book Antiqua" w:hAnsi="Book Antiqua" w:cs="Arial"/>
          <w:b/>
          <w:bCs/>
          <w:i/>
          <w:color w:val="339966"/>
        </w:rPr>
        <w:t>Check one.</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5"/>
        <w:gridCol w:w="1327"/>
      </w:tblGrid>
      <w:tr w:rsidR="00E44FD4" w:rsidRPr="00265836" w:rsidTr="00265836">
        <w:tc>
          <w:tcPr>
            <w:tcW w:w="0" w:type="auto"/>
            <w:shd w:val="clear" w:color="auto" w:fill="0000FF"/>
            <w:vAlign w:val="bottom"/>
          </w:tcPr>
          <w:p w:rsidR="00E44FD4" w:rsidRPr="00265836" w:rsidRDefault="00E44FD4" w:rsidP="00C90070">
            <w:pPr>
              <w:ind w:left="360"/>
              <w:jc w:val="center"/>
              <w:rPr>
                <w:b/>
                <w:color w:val="FFFFFF"/>
              </w:rPr>
            </w:pPr>
            <w:r w:rsidRPr="00265836">
              <w:rPr>
                <w:b/>
                <w:color w:val="FFFFFF"/>
              </w:rPr>
              <w:t>Sources</w:t>
            </w:r>
          </w:p>
        </w:tc>
        <w:tc>
          <w:tcPr>
            <w:tcW w:w="1327" w:type="dxa"/>
            <w:shd w:val="clear" w:color="auto" w:fill="0000FF"/>
          </w:tcPr>
          <w:p w:rsidR="00E44FD4" w:rsidRPr="00265836" w:rsidRDefault="00E44FD4" w:rsidP="00C90070">
            <w:pPr>
              <w:pStyle w:val="Footer"/>
              <w:tabs>
                <w:tab w:val="clear" w:pos="4320"/>
                <w:tab w:val="clear" w:pos="8640"/>
                <w:tab w:val="right" w:pos="9270"/>
              </w:tabs>
              <w:jc w:val="center"/>
              <w:rPr>
                <w:b/>
                <w:color w:val="FFFFFF"/>
                <w:szCs w:val="24"/>
              </w:rPr>
            </w:pPr>
            <w:r w:rsidRPr="00265836">
              <w:rPr>
                <w:b/>
                <w:color w:val="FFFFFF"/>
                <w:szCs w:val="24"/>
              </w:rPr>
              <w:t>1</w:t>
            </w:r>
            <w:r w:rsidRPr="00265836">
              <w:rPr>
                <w:b/>
                <w:color w:val="FFFFFF"/>
                <w:szCs w:val="24"/>
                <w:vertAlign w:val="superscript"/>
              </w:rPr>
              <w:t>st</w:t>
            </w:r>
            <w:r w:rsidRPr="00265836">
              <w:rPr>
                <w:b/>
                <w:color w:val="FFFFFF"/>
                <w:szCs w:val="24"/>
              </w:rPr>
              <w:t xml:space="preserve"> Choice</w:t>
            </w:r>
          </w:p>
        </w:tc>
      </w:tr>
      <w:tr w:rsidR="00E44FD4" w:rsidRPr="006D61FA" w:rsidTr="003C2AF6">
        <w:tc>
          <w:tcPr>
            <w:tcW w:w="0" w:type="auto"/>
            <w:vAlign w:val="center"/>
          </w:tcPr>
          <w:p w:rsidR="00E44FD4" w:rsidRPr="006D61FA" w:rsidRDefault="00E44FD4" w:rsidP="00887044">
            <w:pPr>
              <w:numPr>
                <w:ilvl w:val="0"/>
                <w:numId w:val="22"/>
              </w:numPr>
              <w:jc w:val="both"/>
            </w:pPr>
            <w:r>
              <w:t>The U.S. Mint</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rsidRPr="006D61FA">
              <w:t>The Franklin Mint</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rsidRPr="006D61FA">
              <w:t xml:space="preserve">Regional or local </w:t>
            </w:r>
            <w:r w:rsidRPr="005B3CC2">
              <w:t>coin</w:t>
            </w:r>
            <w:r w:rsidRPr="006D61FA">
              <w:t xml:space="preserve"> dealers</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L</w:t>
            </w:r>
            <w:r w:rsidRPr="006D61FA">
              <w:t>ocal auction or estate sale</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rsidRPr="006D61FA">
              <w:t>Unicover Corporation</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Home Shopping Network</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QVC</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Other TV shopping program</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rsidRPr="006D61FA">
              <w:t xml:space="preserve">The </w:t>
            </w:r>
            <w:r>
              <w:t>American Historical</w:t>
            </w:r>
            <w:r w:rsidRPr="006D61FA">
              <w:t xml:space="preserve"> Society</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eBay or other Internet a</w:t>
            </w:r>
            <w:r w:rsidRPr="006D61FA">
              <w:t>uction sites</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Antique dealers</w:t>
            </w:r>
          </w:p>
        </w:tc>
        <w:tc>
          <w:tcPr>
            <w:tcW w:w="1327" w:type="dxa"/>
          </w:tcPr>
          <w:p w:rsidR="00E44FD4" w:rsidRPr="006D61FA" w:rsidRDefault="00E44FD4" w:rsidP="00C90070">
            <w:pPr>
              <w:jc w:val="center"/>
              <w:rPr>
                <w:color w:val="000000"/>
              </w:rP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Flea markets</w:t>
            </w:r>
          </w:p>
        </w:tc>
        <w:tc>
          <w:tcPr>
            <w:tcW w:w="1327" w:type="dxa"/>
          </w:tcPr>
          <w:p w:rsidR="00E44FD4" w:rsidRPr="006D61FA" w:rsidRDefault="00E44FD4" w:rsidP="00C90070">
            <w:pPr>
              <w:jc w:val="center"/>
              <w:rPr>
                <w:color w:val="000000"/>
              </w:rPr>
            </w:pPr>
            <w:r w:rsidRPr="006D61FA">
              <w:rPr>
                <w:color w:val="000000"/>
              </w:rPr>
              <w:sym w:font="Symbol" w:char="F06F"/>
            </w:r>
          </w:p>
        </w:tc>
      </w:tr>
      <w:tr w:rsidR="00E44FD4" w:rsidRPr="006D61FA" w:rsidTr="003C2AF6">
        <w:tc>
          <w:tcPr>
            <w:tcW w:w="0" w:type="auto"/>
            <w:vAlign w:val="center"/>
          </w:tcPr>
          <w:p w:rsidR="00E44FD4" w:rsidRPr="006D61FA" w:rsidRDefault="00E44FD4" w:rsidP="00887044">
            <w:pPr>
              <w:numPr>
                <w:ilvl w:val="0"/>
                <w:numId w:val="22"/>
              </w:numPr>
              <w:jc w:val="both"/>
            </w:pPr>
            <w:r>
              <w:t>Other c</w:t>
            </w:r>
            <w:r w:rsidRPr="006D61FA">
              <w:t xml:space="preserve">ompanies </w:t>
            </w:r>
            <w:r>
              <w:t xml:space="preserve">or mints </w:t>
            </w:r>
            <w:r w:rsidRPr="006D61FA">
              <w:t xml:space="preserve">offering </w:t>
            </w:r>
            <w:r w:rsidRPr="005B3CC2">
              <w:t>coin</w:t>
            </w:r>
            <w:r w:rsidRPr="006D61FA">
              <w:t>s in direct mail/newspaper/magazine ads</w:t>
            </w:r>
          </w:p>
        </w:tc>
        <w:tc>
          <w:tcPr>
            <w:tcW w:w="1327" w:type="dxa"/>
          </w:tcPr>
          <w:p w:rsidR="00E44FD4" w:rsidRPr="006D61FA" w:rsidRDefault="00E44FD4" w:rsidP="00C90070">
            <w:pPr>
              <w:jc w:val="center"/>
            </w:pPr>
            <w:r w:rsidRPr="006D61FA">
              <w:rPr>
                <w:color w:val="000000"/>
              </w:rPr>
              <w:sym w:font="Symbol" w:char="F06F"/>
            </w:r>
          </w:p>
        </w:tc>
      </w:tr>
    </w:tbl>
    <w:p w:rsidR="00E44FD4" w:rsidRDefault="00E44FD4" w:rsidP="00BB2B95">
      <w:pPr>
        <w:pStyle w:val="BodyTextIndent"/>
        <w:tabs>
          <w:tab w:val="right" w:pos="1080"/>
        </w:tabs>
        <w:ind w:left="0" w:firstLine="0"/>
        <w:rPr>
          <w:rFonts w:ascii="Book Antiqua" w:hAnsi="Book Antiqua"/>
          <w:i/>
          <w:iCs/>
        </w:rPr>
      </w:pPr>
    </w:p>
    <w:p w:rsidR="00E44FD4" w:rsidRDefault="00E44FD4" w:rsidP="00BB2B95">
      <w:pPr>
        <w:pStyle w:val="BodyTextIndent"/>
        <w:ind w:left="0" w:firstLine="0"/>
        <w:jc w:val="left"/>
        <w:outlineLvl w:val="0"/>
        <w:rPr>
          <w:rFonts w:ascii="Book Antiqua" w:hAnsi="Book Antiqua"/>
          <w:sz w:val="16"/>
        </w:rPr>
      </w:pPr>
    </w:p>
    <w:p w:rsidR="00E44FD4" w:rsidRPr="003C2AF6" w:rsidRDefault="00E44FD4" w:rsidP="00BB2B95">
      <w:pPr>
        <w:pStyle w:val="BodyTextIndent"/>
        <w:ind w:left="0" w:firstLine="0"/>
        <w:jc w:val="left"/>
        <w:outlineLvl w:val="0"/>
        <w:rPr>
          <w:rStyle w:val="NAProgrammer"/>
        </w:rPr>
      </w:pPr>
      <w:r w:rsidRPr="003C2AF6">
        <w:rPr>
          <w:rStyle w:val="NAProgrammer"/>
        </w:rPr>
        <w:t>Programming:</w:t>
      </w:r>
    </w:p>
    <w:p w:rsidR="00E44FD4" w:rsidRPr="003C2AF6" w:rsidRDefault="00E44FD4" w:rsidP="00887044">
      <w:pPr>
        <w:pStyle w:val="BodyTextIndent"/>
        <w:numPr>
          <w:ilvl w:val="0"/>
          <w:numId w:val="17"/>
        </w:numPr>
        <w:jc w:val="left"/>
        <w:outlineLvl w:val="0"/>
        <w:rPr>
          <w:rStyle w:val="NAProgrammer"/>
        </w:rPr>
      </w:pPr>
      <w:r w:rsidRPr="003C2AF6">
        <w:rPr>
          <w:rStyle w:val="NAProgrammer"/>
        </w:rPr>
        <w:t xml:space="preserve">Only show rows “would consider” in 2-4a.  If “would consider” is no for all rows in 2-4a, ask question with all rows shown. If only 1 row selected in 2-4a, count that row as the answer to 2-4b and do not ask 2-4b. </w:t>
      </w:r>
    </w:p>
    <w:p w:rsidR="00E44FD4" w:rsidRPr="003C2AF6" w:rsidRDefault="00E44FD4" w:rsidP="00887044">
      <w:pPr>
        <w:pStyle w:val="BodyTextIndent"/>
        <w:numPr>
          <w:ilvl w:val="0"/>
          <w:numId w:val="17"/>
        </w:numPr>
        <w:jc w:val="left"/>
        <w:outlineLvl w:val="0"/>
        <w:rPr>
          <w:rStyle w:val="NAProgrammer"/>
        </w:rPr>
      </w:pPr>
      <w:r w:rsidRPr="003C2AF6">
        <w:rPr>
          <w:rStyle w:val="NAProgrammer"/>
        </w:rPr>
        <w:t>Same order as 2-4a.</w:t>
      </w:r>
    </w:p>
    <w:p w:rsidR="00E44FD4" w:rsidRDefault="00E44FD4" w:rsidP="00BB2B95">
      <w:pPr>
        <w:pStyle w:val="BodyTextIndent"/>
        <w:jc w:val="left"/>
        <w:outlineLvl w:val="0"/>
        <w:rPr>
          <w:rFonts w:ascii="Book Antiqua" w:hAnsi="Book Antiqua"/>
          <w:b/>
          <w:iCs/>
        </w:rPr>
      </w:pPr>
    </w:p>
    <w:p w:rsidR="00E44FD4" w:rsidRPr="00FC195A" w:rsidRDefault="00E44FD4" w:rsidP="00BB2B95">
      <w:pPr>
        <w:pStyle w:val="BodyTextIndent"/>
        <w:jc w:val="left"/>
        <w:outlineLvl w:val="0"/>
        <w:rPr>
          <w:rFonts w:ascii="Book Antiqua" w:hAnsi="Book Antiqua"/>
          <w:b/>
          <w:color w:val="000000"/>
        </w:rPr>
      </w:pPr>
    </w:p>
    <w:p w:rsidR="00E44FD4" w:rsidRDefault="00E44FD4" w:rsidP="00BB2B95">
      <w:pPr>
        <w:ind w:left="432" w:hanging="432"/>
        <w:rPr>
          <w:color w:val="000000"/>
        </w:rPr>
      </w:pPr>
      <w:r>
        <w:rPr>
          <w:color w:val="000000"/>
        </w:rPr>
        <w:br w:type="page"/>
      </w:r>
    </w:p>
    <w:p w:rsidR="00E44FD4" w:rsidRPr="005B4934" w:rsidRDefault="00E44FD4" w:rsidP="003C2AF6">
      <w:pPr>
        <w:ind w:left="900" w:hanging="900"/>
        <w:rPr>
          <w:rFonts w:ascii="Book Antiqua" w:hAnsi="Book Antiqua"/>
          <w:noProof/>
          <w:color w:val="FF6600"/>
        </w:rPr>
      </w:pPr>
      <w:r w:rsidRPr="005B4934">
        <w:rPr>
          <w:rStyle w:val="NAClient"/>
          <w:rFonts w:ascii="Book Antiqua" w:hAnsi="Book Antiqua"/>
        </w:rPr>
        <w:t>Programming:  Ask Mint Customers</w:t>
      </w:r>
    </w:p>
    <w:p w:rsidR="00E44FD4" w:rsidRPr="005B4934" w:rsidRDefault="00E44FD4" w:rsidP="003C2AF6">
      <w:pPr>
        <w:ind w:left="432" w:hanging="432"/>
        <w:rPr>
          <w:rFonts w:ascii="Book Antiqua" w:hAnsi="Book Antiqua"/>
          <w:color w:val="000000"/>
        </w:rPr>
      </w:pPr>
    </w:p>
    <w:p w:rsidR="00E44FD4" w:rsidRPr="003821DD" w:rsidRDefault="00E44FD4" w:rsidP="003821DD">
      <w:pPr>
        <w:pStyle w:val="L1"/>
        <w:tabs>
          <w:tab w:val="left" w:pos="900"/>
        </w:tabs>
        <w:spacing w:before="0" w:after="0"/>
        <w:ind w:left="900" w:hanging="900"/>
        <w:rPr>
          <w:rFonts w:ascii="Book Antiqua" w:hAnsi="Book Antiqua"/>
          <w:color w:val="000000"/>
          <w:sz w:val="24"/>
          <w:szCs w:val="24"/>
        </w:rPr>
      </w:pPr>
      <w:r w:rsidRPr="003821DD">
        <w:rPr>
          <w:rFonts w:ascii="Book Antiqua" w:hAnsi="Book Antiqua"/>
          <w:color w:val="000000"/>
          <w:sz w:val="24"/>
          <w:szCs w:val="24"/>
        </w:rPr>
        <w:t>Q2-5a</w:t>
      </w:r>
      <w:r w:rsidRPr="003821DD">
        <w:rPr>
          <w:rFonts w:ascii="Book Antiqua" w:hAnsi="Book Antiqua"/>
          <w:color w:val="000000"/>
          <w:sz w:val="24"/>
          <w:szCs w:val="24"/>
        </w:rPr>
        <w:tab/>
        <w:t>Which of the following types of U.S. Mint products have you ever purchased?</w:t>
      </w:r>
    </w:p>
    <w:p w:rsidR="00E44FD4" w:rsidRDefault="00E44FD4" w:rsidP="003C2AF6">
      <w:pPr>
        <w:pStyle w:val="BodyTextIndent"/>
        <w:outlineLvl w:val="0"/>
        <w:rPr>
          <w:rFonts w:ascii="Book Antiqua" w:hAnsi="Book Antiqua"/>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76"/>
        <w:gridCol w:w="3676"/>
      </w:tblGrid>
      <w:tr w:rsidR="00E44FD4" w:rsidRPr="00DC5857" w:rsidTr="00DC5857">
        <w:tc>
          <w:tcPr>
            <w:tcW w:w="6476" w:type="dxa"/>
            <w:shd w:val="clear" w:color="auto" w:fill="0000FF"/>
          </w:tcPr>
          <w:p w:rsidR="00E44FD4" w:rsidRPr="00DC5857" w:rsidRDefault="00E44FD4" w:rsidP="00681A50">
            <w:pPr>
              <w:jc w:val="center"/>
              <w:rPr>
                <w:b/>
                <w:color w:val="FFFFFF"/>
              </w:rPr>
            </w:pPr>
          </w:p>
          <w:p w:rsidR="00E44FD4" w:rsidRPr="00DC5857" w:rsidRDefault="00E44FD4" w:rsidP="00681A50">
            <w:pPr>
              <w:jc w:val="center"/>
              <w:rPr>
                <w:b/>
                <w:color w:val="FFFFFF"/>
              </w:rPr>
            </w:pPr>
            <w:r w:rsidRPr="00DC5857">
              <w:rPr>
                <w:b/>
                <w:color w:val="FFFFFF"/>
              </w:rPr>
              <w:t>Product Types</w:t>
            </w:r>
          </w:p>
        </w:tc>
        <w:tc>
          <w:tcPr>
            <w:tcW w:w="3676" w:type="dxa"/>
            <w:shd w:val="clear" w:color="auto" w:fill="0000FF"/>
          </w:tcPr>
          <w:p w:rsidR="00E44FD4" w:rsidRPr="00DC5857" w:rsidRDefault="00E44FD4" w:rsidP="00681A50">
            <w:pPr>
              <w:jc w:val="center"/>
              <w:rPr>
                <w:b/>
                <w:color w:val="FFFFFF"/>
              </w:rPr>
            </w:pPr>
            <w:r w:rsidRPr="00DC5857">
              <w:rPr>
                <w:b/>
                <w:color w:val="FFFFFF"/>
              </w:rPr>
              <w:t xml:space="preserve">Select all that you </w:t>
            </w:r>
          </w:p>
          <w:p w:rsidR="00E44FD4" w:rsidRPr="00DC5857" w:rsidRDefault="00E44FD4" w:rsidP="00681A50">
            <w:pPr>
              <w:jc w:val="center"/>
              <w:rPr>
                <w:b/>
                <w:color w:val="FFFFFF"/>
              </w:rPr>
            </w:pPr>
            <w:r w:rsidRPr="00DC5857">
              <w:rPr>
                <w:b/>
                <w:color w:val="FFFFFF"/>
              </w:rPr>
              <w:t>have ever purchased</w:t>
            </w:r>
          </w:p>
        </w:tc>
      </w:tr>
      <w:tr w:rsidR="00E44FD4" w:rsidTr="003C2AF6">
        <w:tc>
          <w:tcPr>
            <w:tcW w:w="10152" w:type="dxa"/>
            <w:gridSpan w:val="2"/>
            <w:shd w:val="clear" w:color="auto" w:fill="D9D9D9"/>
          </w:tcPr>
          <w:p w:rsidR="00E44FD4" w:rsidRDefault="00E44FD4" w:rsidP="00681A50">
            <w:pPr>
              <w:jc w:val="both"/>
              <w:rPr>
                <w:b/>
              </w:rPr>
            </w:pPr>
            <w:r>
              <w:rPr>
                <w:b/>
              </w:rPr>
              <w:t>Annual Coin Sets</w:t>
            </w:r>
          </w:p>
        </w:tc>
      </w:tr>
      <w:tr w:rsidR="00E44FD4" w:rsidTr="003C2AF6">
        <w:tc>
          <w:tcPr>
            <w:tcW w:w="6476" w:type="dxa"/>
          </w:tcPr>
          <w:p w:rsidR="00E44FD4" w:rsidRDefault="00E44FD4" w:rsidP="00887044">
            <w:pPr>
              <w:numPr>
                <w:ilvl w:val="0"/>
                <w:numId w:val="27"/>
              </w:numPr>
              <w:jc w:val="both"/>
            </w:pPr>
            <w:r>
              <w:t>Proof Sets/Quarters Proof Sets/Presidential $1 Coin Proof Sets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pPr>
            <w:r>
              <w:t>Silver Proof Sets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pPr>
            <w:r>
              <w:t>Uncirculated Sets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10152" w:type="dxa"/>
            <w:gridSpan w:val="2"/>
            <w:shd w:val="clear" w:color="auto" w:fill="D9D9D9"/>
          </w:tcPr>
          <w:p w:rsidR="00E44FD4" w:rsidRDefault="00E44FD4" w:rsidP="00681A50">
            <w:pPr>
              <w:rPr>
                <w:b/>
                <w:color w:val="000000"/>
              </w:rPr>
            </w:pPr>
            <w:r>
              <w:rPr>
                <w:b/>
                <w:color w:val="000000"/>
              </w:rPr>
              <w:t>Other Coins and Merchandise</w:t>
            </w:r>
          </w:p>
        </w:tc>
      </w:tr>
      <w:tr w:rsidR="00E44FD4" w:rsidTr="003C2AF6">
        <w:tc>
          <w:tcPr>
            <w:tcW w:w="6476" w:type="dxa"/>
          </w:tcPr>
          <w:p w:rsidR="00E44FD4" w:rsidRDefault="00E44FD4" w:rsidP="00887044">
            <w:pPr>
              <w:numPr>
                <w:ilvl w:val="0"/>
                <w:numId w:val="27"/>
              </w:numPr>
              <w:jc w:val="both"/>
            </w:pPr>
            <w:r w:rsidRPr="005B3CC2">
              <w:t>Coin</w:t>
            </w:r>
            <w:r>
              <w:t xml:space="preserve"> Rolls/Bags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jc w:val="both"/>
            </w:pPr>
            <w:r>
              <w:t xml:space="preserve">American Eagle Silver Proof or Uncirculated </w:t>
            </w:r>
            <w:r w:rsidRPr="005B3CC2">
              <w:t>Coin</w:t>
            </w:r>
            <w:r>
              <w:t>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jc w:val="both"/>
            </w:pPr>
            <w:r>
              <w:t>American Eagle Gold or Platinum Proof or Uncirculated</w:t>
            </w:r>
            <w:r w:rsidRPr="005B3CC2">
              <w:t xml:space="preserve"> Coin</w:t>
            </w:r>
            <w:r>
              <w:t>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3821DD">
            <w:pPr>
              <w:numPr>
                <w:ilvl w:val="0"/>
                <w:numId w:val="27"/>
              </w:numPr>
              <w:jc w:val="both"/>
            </w:pPr>
            <w:r>
              <w:t xml:space="preserve">American Buffalo Gold Proof or Uncirculated </w:t>
            </w:r>
            <w:r w:rsidRPr="005B3CC2">
              <w:t>Coin</w:t>
            </w:r>
            <w:r>
              <w:t>s</w:t>
            </w:r>
          </w:p>
        </w:tc>
        <w:tc>
          <w:tcPr>
            <w:tcW w:w="3676" w:type="dxa"/>
          </w:tcPr>
          <w:p w:rsidR="00E44FD4" w:rsidRPr="006D61FA" w:rsidRDefault="00E44FD4" w:rsidP="008643EF">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jc w:val="both"/>
            </w:pPr>
            <w:r>
              <w:t xml:space="preserve">Commemorative </w:t>
            </w:r>
            <w:r w:rsidRPr="005B3CC2">
              <w:t>Coin</w:t>
            </w:r>
            <w:r>
              <w:t xml:space="preserve">s </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jc w:val="both"/>
            </w:pPr>
            <w:r>
              <w:t>Medals</w:t>
            </w:r>
          </w:p>
        </w:tc>
        <w:tc>
          <w:tcPr>
            <w:tcW w:w="3676" w:type="dxa"/>
          </w:tcPr>
          <w:p w:rsidR="00E44FD4" w:rsidRPr="006D61FA" w:rsidRDefault="00E44FD4" w:rsidP="00681A50">
            <w:pPr>
              <w:jc w:val="center"/>
            </w:pPr>
            <w:r w:rsidRPr="006D61FA">
              <w:rPr>
                <w:color w:val="000000"/>
              </w:rPr>
              <w:sym w:font="Symbol" w:char="F06F"/>
            </w:r>
          </w:p>
        </w:tc>
      </w:tr>
      <w:tr w:rsidR="00E44FD4" w:rsidTr="003C2AF6">
        <w:tc>
          <w:tcPr>
            <w:tcW w:w="6476" w:type="dxa"/>
          </w:tcPr>
          <w:p w:rsidR="00E44FD4" w:rsidRDefault="00E44FD4" w:rsidP="00887044">
            <w:pPr>
              <w:numPr>
                <w:ilvl w:val="0"/>
                <w:numId w:val="27"/>
              </w:numPr>
              <w:jc w:val="both"/>
            </w:pPr>
            <w:r>
              <w:t>Other U.S. Mint Products (e.g., containers, maps, etc.)</w:t>
            </w:r>
          </w:p>
        </w:tc>
        <w:tc>
          <w:tcPr>
            <w:tcW w:w="3676" w:type="dxa"/>
          </w:tcPr>
          <w:p w:rsidR="00E44FD4" w:rsidRPr="006D61FA" w:rsidRDefault="00E44FD4" w:rsidP="00681A50">
            <w:pPr>
              <w:jc w:val="center"/>
            </w:pPr>
            <w:r w:rsidRPr="006D61FA">
              <w:rPr>
                <w:color w:val="000000"/>
              </w:rPr>
              <w:sym w:font="Symbol" w:char="F06F"/>
            </w:r>
          </w:p>
        </w:tc>
      </w:tr>
    </w:tbl>
    <w:p w:rsidR="00E44FD4" w:rsidRDefault="00E44FD4" w:rsidP="003C2AF6">
      <w:pPr>
        <w:pStyle w:val="BodyTextIndent"/>
        <w:jc w:val="left"/>
        <w:outlineLvl w:val="0"/>
        <w:rPr>
          <w:rStyle w:val="NAProgrammer"/>
        </w:rPr>
      </w:pPr>
    </w:p>
    <w:p w:rsidR="00E44FD4" w:rsidRDefault="00E44FD4" w:rsidP="003C2AF6">
      <w:pPr>
        <w:pStyle w:val="BodyTextIndent"/>
        <w:jc w:val="left"/>
        <w:outlineLvl w:val="0"/>
        <w:rPr>
          <w:rStyle w:val="NAProgrammer"/>
        </w:rPr>
      </w:pPr>
    </w:p>
    <w:p w:rsidR="00E44FD4" w:rsidRPr="003C2AF6" w:rsidRDefault="00E44FD4" w:rsidP="003C2AF6">
      <w:pPr>
        <w:pStyle w:val="BodyTextIndent"/>
        <w:jc w:val="left"/>
        <w:outlineLvl w:val="0"/>
        <w:rPr>
          <w:rStyle w:val="NAProgrammer"/>
        </w:rPr>
      </w:pPr>
      <w:r w:rsidRPr="003C2AF6">
        <w:rPr>
          <w:rStyle w:val="NAProgrammer"/>
        </w:rPr>
        <w:t>Programming:</w:t>
      </w:r>
    </w:p>
    <w:p w:rsidR="00E44FD4" w:rsidRPr="003C2AF6" w:rsidRDefault="00E44FD4" w:rsidP="00887044">
      <w:pPr>
        <w:pStyle w:val="BodyTextIndent"/>
        <w:numPr>
          <w:ilvl w:val="0"/>
          <w:numId w:val="17"/>
        </w:numPr>
        <w:jc w:val="left"/>
        <w:outlineLvl w:val="0"/>
        <w:rPr>
          <w:rStyle w:val="NAProgrammer"/>
        </w:rPr>
      </w:pPr>
      <w:r w:rsidRPr="003C2AF6">
        <w:rPr>
          <w:rStyle w:val="NAProgrammer"/>
        </w:rPr>
        <w:t>Ask U.S. Mint Customers ( “yes” in 2-3d to “U.S. Mint” row a) Only</w:t>
      </w:r>
    </w:p>
    <w:p w:rsidR="00E44FD4" w:rsidRDefault="00E44FD4" w:rsidP="00BB2B95">
      <w:pPr>
        <w:rPr>
          <w:color w:val="000000"/>
          <w:u w:val="single"/>
        </w:rPr>
      </w:pPr>
      <w:r>
        <w:rPr>
          <w:color w:val="000000"/>
          <w:u w:val="single"/>
        </w:rPr>
        <w:br w:type="page"/>
      </w:r>
    </w:p>
    <w:p w:rsidR="00E44FD4" w:rsidRPr="003C2AF6" w:rsidRDefault="00E44FD4" w:rsidP="003C2AF6">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Recent Mint Customers</w:t>
      </w:r>
    </w:p>
    <w:p w:rsidR="00E44FD4" w:rsidRDefault="00E44FD4" w:rsidP="00BB2B95">
      <w:pPr>
        <w:ind w:left="432" w:hanging="432"/>
      </w:pPr>
    </w:p>
    <w:p w:rsidR="00E44FD4" w:rsidRPr="003821DD" w:rsidRDefault="00E44FD4" w:rsidP="003821DD">
      <w:pPr>
        <w:pStyle w:val="L1"/>
        <w:tabs>
          <w:tab w:val="left" w:pos="900"/>
        </w:tabs>
        <w:spacing w:before="0" w:after="0"/>
        <w:ind w:left="900" w:hanging="900"/>
        <w:rPr>
          <w:rFonts w:ascii="Book Antiqua" w:hAnsi="Book Antiqua"/>
          <w:color w:val="000000"/>
          <w:sz w:val="24"/>
          <w:szCs w:val="24"/>
        </w:rPr>
      </w:pPr>
      <w:r w:rsidRPr="003821DD">
        <w:rPr>
          <w:rFonts w:ascii="Book Antiqua" w:hAnsi="Book Antiqua"/>
          <w:color w:val="000000"/>
          <w:sz w:val="24"/>
          <w:szCs w:val="24"/>
        </w:rPr>
        <w:t>Q2-5b</w:t>
      </w:r>
      <w:r w:rsidRPr="003821DD">
        <w:rPr>
          <w:rFonts w:ascii="Book Antiqua" w:hAnsi="Book Antiqua"/>
          <w:color w:val="000000"/>
          <w:sz w:val="24"/>
          <w:szCs w:val="24"/>
        </w:rPr>
        <w:tab/>
        <w:t xml:space="preserve">Approximately how much, in total, have you spent with the U.S. Mint </w:t>
      </w:r>
      <w:r w:rsidRPr="003821DD">
        <w:rPr>
          <w:rFonts w:ascii="Book Antiqua" w:hAnsi="Book Antiqua"/>
          <w:b/>
          <w:color w:val="0000FF"/>
          <w:sz w:val="24"/>
          <w:szCs w:val="24"/>
        </w:rPr>
        <w:t xml:space="preserve">during the past 12 months </w:t>
      </w:r>
      <w:r w:rsidRPr="003821DD">
        <w:rPr>
          <w:rFonts w:ascii="Book Antiqua" w:hAnsi="Book Antiqua"/>
          <w:color w:val="000000"/>
          <w:sz w:val="24"/>
          <w:szCs w:val="24"/>
        </w:rPr>
        <w:t>on orders for each of the following items?</w:t>
      </w:r>
    </w:p>
    <w:p w:rsidR="00E44FD4" w:rsidRPr="005B4934" w:rsidRDefault="00E44FD4" w:rsidP="00BB2B95">
      <w:pPr>
        <w:pStyle w:val="BodyTextIndent"/>
        <w:outlineLvl w:val="0"/>
        <w:rPr>
          <w:rFonts w:ascii="Book Antiqua" w:hAnsi="Book Antiqua"/>
          <w:color w:val="000000"/>
        </w:rPr>
      </w:pPr>
    </w:p>
    <w:p w:rsidR="00E44FD4" w:rsidRPr="003821DD" w:rsidRDefault="00E44FD4" w:rsidP="003821DD">
      <w:pPr>
        <w:ind w:left="900" w:hanging="900"/>
        <w:rPr>
          <w:rFonts w:ascii="Book Antiqua" w:hAnsi="Book Antiqua"/>
          <w:b/>
          <w:i/>
          <w:color w:val="339966"/>
        </w:rPr>
      </w:pPr>
      <w:r w:rsidRPr="003821DD">
        <w:rPr>
          <w:rFonts w:ascii="Book Antiqua" w:hAnsi="Book Antiqua"/>
          <w:b/>
          <w:i/>
          <w:color w:val="339966"/>
        </w:rPr>
        <w:t>Please enter a value rounded to the nearest dollar in each space provided.</w:t>
      </w: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Your best estimate is fine.</w:t>
      </w:r>
    </w:p>
    <w:p w:rsidR="00E44FD4" w:rsidRDefault="00E44FD4" w:rsidP="00BB2B95">
      <w:pPr>
        <w:pStyle w:val="BodyTextIndent"/>
        <w:outlineLvl w:val="0"/>
        <w:rPr>
          <w:rFonts w:ascii="Book Antiqua" w:hAnsi="Book Antiqua"/>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76"/>
        <w:gridCol w:w="3676"/>
      </w:tblGrid>
      <w:tr w:rsidR="00E44FD4" w:rsidRPr="00DC5857" w:rsidTr="00DC5857">
        <w:tc>
          <w:tcPr>
            <w:tcW w:w="6498" w:type="dxa"/>
            <w:shd w:val="clear" w:color="auto" w:fill="0000FF"/>
          </w:tcPr>
          <w:p w:rsidR="00E44FD4" w:rsidRPr="00DC5857" w:rsidRDefault="00E44FD4" w:rsidP="00C90070">
            <w:pPr>
              <w:jc w:val="center"/>
              <w:rPr>
                <w:b/>
                <w:color w:val="FFFFFF"/>
              </w:rPr>
            </w:pPr>
          </w:p>
          <w:p w:rsidR="00E44FD4" w:rsidRPr="00DC5857" w:rsidRDefault="00E44FD4" w:rsidP="00C90070">
            <w:pPr>
              <w:jc w:val="center"/>
              <w:rPr>
                <w:b/>
                <w:color w:val="FFFFFF"/>
              </w:rPr>
            </w:pPr>
            <w:r w:rsidRPr="00DC5857">
              <w:rPr>
                <w:b/>
                <w:color w:val="FFFFFF"/>
              </w:rPr>
              <w:t>Product Types</w:t>
            </w:r>
          </w:p>
        </w:tc>
        <w:tc>
          <w:tcPr>
            <w:tcW w:w="3688" w:type="dxa"/>
            <w:shd w:val="clear" w:color="auto" w:fill="0000FF"/>
          </w:tcPr>
          <w:p w:rsidR="00E44FD4" w:rsidRPr="00DC5857" w:rsidRDefault="00E44FD4" w:rsidP="00C90070">
            <w:pPr>
              <w:jc w:val="center"/>
              <w:rPr>
                <w:b/>
                <w:color w:val="FFFFFF"/>
              </w:rPr>
            </w:pPr>
            <w:r w:rsidRPr="00DC5857">
              <w:rPr>
                <w:b/>
                <w:color w:val="FFFFFF"/>
              </w:rPr>
              <w:t>Total Purchases from U.S. Mint</w:t>
            </w:r>
          </w:p>
          <w:p w:rsidR="00E44FD4" w:rsidRPr="00DC5857" w:rsidRDefault="00E44FD4" w:rsidP="00C90070">
            <w:pPr>
              <w:jc w:val="center"/>
              <w:rPr>
                <w:b/>
                <w:color w:val="FFFFFF"/>
              </w:rPr>
            </w:pPr>
            <w:r w:rsidRPr="00DC5857">
              <w:rPr>
                <w:b/>
                <w:color w:val="FFFFFF"/>
              </w:rPr>
              <w:t>(Past 12 Months)</w:t>
            </w:r>
          </w:p>
        </w:tc>
      </w:tr>
      <w:tr w:rsidR="00E44FD4" w:rsidTr="003C2AF6">
        <w:tc>
          <w:tcPr>
            <w:tcW w:w="10186" w:type="dxa"/>
            <w:gridSpan w:val="2"/>
            <w:shd w:val="clear" w:color="auto" w:fill="D9D9D9"/>
          </w:tcPr>
          <w:p w:rsidR="00E44FD4" w:rsidRDefault="00E44FD4" w:rsidP="00C90070">
            <w:pPr>
              <w:jc w:val="both"/>
              <w:rPr>
                <w:b/>
              </w:rPr>
            </w:pPr>
            <w:r>
              <w:rPr>
                <w:b/>
              </w:rPr>
              <w:t>Annual Coin Sets</w:t>
            </w:r>
          </w:p>
        </w:tc>
      </w:tr>
      <w:tr w:rsidR="00E44FD4" w:rsidTr="003C2AF6">
        <w:tc>
          <w:tcPr>
            <w:tcW w:w="6498" w:type="dxa"/>
          </w:tcPr>
          <w:p w:rsidR="00E44FD4" w:rsidRDefault="00E44FD4" w:rsidP="00887044">
            <w:pPr>
              <w:numPr>
                <w:ilvl w:val="0"/>
                <w:numId w:val="28"/>
              </w:numPr>
              <w:jc w:val="both"/>
            </w:pPr>
            <w:r>
              <w:t>Proof Sets/Quarters Proof Sets/Presidential $1 Coin Proof Sets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Silver Proof Sets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Uncirculated Sets</w:t>
            </w:r>
          </w:p>
        </w:tc>
        <w:tc>
          <w:tcPr>
            <w:tcW w:w="3688" w:type="dxa"/>
          </w:tcPr>
          <w:p w:rsidR="00E44FD4" w:rsidRDefault="00E44FD4" w:rsidP="00C90070">
            <w:pPr>
              <w:jc w:val="center"/>
              <w:rPr>
                <w:color w:val="000000"/>
              </w:rPr>
            </w:pPr>
            <w:r>
              <w:rPr>
                <w:color w:val="000000"/>
              </w:rPr>
              <w:t>$ _______</w:t>
            </w:r>
          </w:p>
        </w:tc>
      </w:tr>
      <w:tr w:rsidR="00E44FD4" w:rsidTr="003C2AF6">
        <w:tc>
          <w:tcPr>
            <w:tcW w:w="10186" w:type="dxa"/>
            <w:gridSpan w:val="2"/>
            <w:shd w:val="clear" w:color="auto" w:fill="D9D9D9"/>
          </w:tcPr>
          <w:p w:rsidR="00E44FD4" w:rsidRDefault="00E44FD4" w:rsidP="00C90070">
            <w:pPr>
              <w:rPr>
                <w:b/>
                <w:color w:val="000000"/>
              </w:rPr>
            </w:pPr>
            <w:r>
              <w:rPr>
                <w:b/>
                <w:color w:val="000000"/>
              </w:rPr>
              <w:t>Other Coins and Merchandise</w:t>
            </w:r>
          </w:p>
        </w:tc>
      </w:tr>
      <w:tr w:rsidR="00E44FD4" w:rsidTr="003C2AF6">
        <w:tc>
          <w:tcPr>
            <w:tcW w:w="6498" w:type="dxa"/>
          </w:tcPr>
          <w:p w:rsidR="00E44FD4" w:rsidRDefault="00E44FD4" w:rsidP="00887044">
            <w:pPr>
              <w:numPr>
                <w:ilvl w:val="0"/>
                <w:numId w:val="28"/>
              </w:numPr>
            </w:pPr>
            <w:r w:rsidRPr="005B3CC2">
              <w:t>Coin</w:t>
            </w:r>
            <w:r>
              <w:t xml:space="preserve"> Rolls/Bags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American Eagle Silver Proof or Uncirculated</w:t>
            </w:r>
            <w:r w:rsidRPr="005B3CC2">
              <w:t xml:space="preserve"> Coin</w:t>
            </w:r>
            <w:r>
              <w:t>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American Eagle Gold or Platinum Proof or Uncirculated</w:t>
            </w:r>
            <w:r w:rsidRPr="005B3CC2">
              <w:t xml:space="preserve"> Coin</w:t>
            </w:r>
            <w:r>
              <w:t>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American Buffalo Gold Proof or Uncirculated Coins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 xml:space="preserve">Commemorative </w:t>
            </w:r>
            <w:r w:rsidRPr="005B3CC2">
              <w:t>Coin</w:t>
            </w:r>
            <w:r>
              <w:t xml:space="preserve">s </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Pr>
          <w:p w:rsidR="00E44FD4" w:rsidRDefault="00E44FD4" w:rsidP="00887044">
            <w:pPr>
              <w:numPr>
                <w:ilvl w:val="0"/>
                <w:numId w:val="28"/>
              </w:numPr>
            </w:pPr>
            <w:r>
              <w:t>Medals</w:t>
            </w:r>
          </w:p>
        </w:tc>
        <w:tc>
          <w:tcPr>
            <w:tcW w:w="3688" w:type="dxa"/>
          </w:tcPr>
          <w:p w:rsidR="00E44FD4" w:rsidRDefault="00E44FD4" w:rsidP="00C90070">
            <w:pPr>
              <w:jc w:val="center"/>
              <w:rPr>
                <w:color w:val="000000"/>
              </w:rPr>
            </w:pPr>
            <w:r>
              <w:rPr>
                <w:color w:val="000000"/>
              </w:rPr>
              <w:t>$ _______</w:t>
            </w:r>
          </w:p>
        </w:tc>
      </w:tr>
      <w:tr w:rsidR="00E44FD4" w:rsidTr="003C2AF6">
        <w:tc>
          <w:tcPr>
            <w:tcW w:w="6498" w:type="dxa"/>
            <w:tcBorders>
              <w:bottom w:val="double" w:sz="4" w:space="0" w:color="auto"/>
            </w:tcBorders>
          </w:tcPr>
          <w:p w:rsidR="00E44FD4" w:rsidRDefault="00E44FD4" w:rsidP="00887044">
            <w:pPr>
              <w:numPr>
                <w:ilvl w:val="0"/>
                <w:numId w:val="28"/>
              </w:numPr>
            </w:pPr>
            <w:r>
              <w:t>Other U.S. Mint Products (e.g., containers, maps, etc.)</w:t>
            </w:r>
          </w:p>
        </w:tc>
        <w:tc>
          <w:tcPr>
            <w:tcW w:w="3688" w:type="dxa"/>
            <w:tcBorders>
              <w:bottom w:val="double" w:sz="4" w:space="0" w:color="auto"/>
            </w:tcBorders>
          </w:tcPr>
          <w:p w:rsidR="00E44FD4" w:rsidRDefault="00E44FD4" w:rsidP="00C90070">
            <w:pPr>
              <w:jc w:val="center"/>
              <w:rPr>
                <w:color w:val="000000"/>
              </w:rPr>
            </w:pPr>
            <w:r>
              <w:rPr>
                <w:color w:val="000000"/>
              </w:rPr>
              <w:t>$ _______</w:t>
            </w:r>
          </w:p>
        </w:tc>
      </w:tr>
      <w:tr w:rsidR="00E44FD4" w:rsidTr="003C2AF6">
        <w:tc>
          <w:tcPr>
            <w:tcW w:w="6498" w:type="dxa"/>
            <w:tcBorders>
              <w:top w:val="double" w:sz="4" w:space="0" w:color="auto"/>
            </w:tcBorders>
          </w:tcPr>
          <w:p w:rsidR="00E44FD4" w:rsidRDefault="00E44FD4" w:rsidP="00C90070">
            <w:pPr>
              <w:ind w:left="360"/>
              <w:jc w:val="both"/>
            </w:pPr>
            <w:r>
              <w:t xml:space="preserve">Total </w:t>
            </w:r>
          </w:p>
        </w:tc>
        <w:tc>
          <w:tcPr>
            <w:tcW w:w="3688" w:type="dxa"/>
            <w:tcBorders>
              <w:top w:val="double" w:sz="4" w:space="0" w:color="auto"/>
            </w:tcBorders>
          </w:tcPr>
          <w:p w:rsidR="00E44FD4" w:rsidRDefault="00E44FD4" w:rsidP="00C90070">
            <w:pPr>
              <w:jc w:val="center"/>
              <w:rPr>
                <w:color w:val="000000"/>
              </w:rPr>
            </w:pPr>
            <w:r>
              <w:rPr>
                <w:color w:val="000000"/>
              </w:rPr>
              <w:t>(Auto sum)</w:t>
            </w:r>
          </w:p>
        </w:tc>
      </w:tr>
    </w:tbl>
    <w:p w:rsidR="00E44FD4" w:rsidRPr="009D3795" w:rsidRDefault="00E44FD4" w:rsidP="00BB2B95">
      <w:pPr>
        <w:ind w:left="450" w:hanging="450"/>
      </w:pPr>
      <w:r>
        <w:tab/>
      </w:r>
      <w:r>
        <w:tab/>
      </w:r>
      <w:r>
        <w:tab/>
      </w:r>
      <w:r>
        <w:tab/>
      </w:r>
      <w:r>
        <w:tab/>
      </w:r>
    </w:p>
    <w:p w:rsidR="00E44FD4" w:rsidRDefault="00E44FD4" w:rsidP="00BB2B95">
      <w:pPr>
        <w:pStyle w:val="BodyTextIndent"/>
        <w:ind w:left="0" w:firstLine="0"/>
        <w:jc w:val="left"/>
        <w:outlineLvl w:val="0"/>
        <w:rPr>
          <w:rFonts w:ascii="Book Antiqua" w:hAnsi="Book Antiqua"/>
          <w:sz w:val="16"/>
        </w:rPr>
      </w:pPr>
    </w:p>
    <w:p w:rsidR="00E44FD4" w:rsidRPr="003C2AF6" w:rsidRDefault="00E44FD4" w:rsidP="00BB2B95">
      <w:pPr>
        <w:pStyle w:val="BodyTextIndent"/>
        <w:ind w:left="0" w:firstLine="0"/>
        <w:jc w:val="left"/>
        <w:outlineLvl w:val="0"/>
        <w:rPr>
          <w:rStyle w:val="NAProgrammer"/>
        </w:rPr>
      </w:pPr>
      <w:r w:rsidRPr="003C2AF6">
        <w:rPr>
          <w:rStyle w:val="NAProgrammer"/>
        </w:rPr>
        <w:t>Programming:</w:t>
      </w:r>
    </w:p>
    <w:p w:rsidR="00E44FD4" w:rsidRPr="003C2AF6" w:rsidRDefault="00E44FD4" w:rsidP="00887044">
      <w:pPr>
        <w:pStyle w:val="BodyTextIndent"/>
        <w:numPr>
          <w:ilvl w:val="0"/>
          <w:numId w:val="42"/>
        </w:numPr>
        <w:jc w:val="left"/>
        <w:outlineLvl w:val="0"/>
        <w:rPr>
          <w:rStyle w:val="NAProgrammer"/>
        </w:rPr>
      </w:pPr>
      <w:r w:rsidRPr="003C2AF6">
        <w:rPr>
          <w:rStyle w:val="NAProgrammer"/>
        </w:rPr>
        <w:t xml:space="preserve">Ask (“Yes” to 2-3e row a) Only </w:t>
      </w:r>
    </w:p>
    <w:p w:rsidR="00E44FD4" w:rsidRPr="003C2AF6" w:rsidRDefault="00E44FD4" w:rsidP="00887044">
      <w:pPr>
        <w:pStyle w:val="BodyTextIndent"/>
        <w:numPr>
          <w:ilvl w:val="0"/>
          <w:numId w:val="42"/>
        </w:numPr>
        <w:jc w:val="left"/>
        <w:outlineLvl w:val="0"/>
        <w:rPr>
          <w:rStyle w:val="NAProgrammer"/>
        </w:rPr>
      </w:pPr>
      <w:r w:rsidRPr="003C2AF6">
        <w:rPr>
          <w:rStyle w:val="NAProgrammer"/>
        </w:rPr>
        <w:t>Only show rows “yes” in 2-5a</w:t>
      </w:r>
    </w:p>
    <w:p w:rsidR="00E44FD4" w:rsidRPr="003C2AF6" w:rsidRDefault="00E44FD4" w:rsidP="00887044">
      <w:pPr>
        <w:pStyle w:val="BodyTextIndent"/>
        <w:numPr>
          <w:ilvl w:val="0"/>
          <w:numId w:val="42"/>
        </w:numPr>
        <w:jc w:val="left"/>
        <w:outlineLvl w:val="0"/>
        <w:rPr>
          <w:rStyle w:val="NAProgrammer"/>
        </w:rPr>
      </w:pPr>
      <w:r w:rsidRPr="003C2AF6">
        <w:rPr>
          <w:rStyle w:val="NAProgrammer"/>
        </w:rPr>
        <w:t>Insert a warning in 2-5b, triggered if the autosum in 2-5b is more than $100 away from 2-3g.  "You indicated previously that your spending over the last 12 months with the U.S. Mint was __(2-3g row a)_____. Are you sure ___(autosum in 2-5b)____ is correct?”</w:t>
      </w:r>
    </w:p>
    <w:p w:rsidR="00E44FD4" w:rsidRPr="003C2AF6" w:rsidRDefault="00E44FD4" w:rsidP="00887044">
      <w:pPr>
        <w:pStyle w:val="BodyTextIndent"/>
        <w:numPr>
          <w:ilvl w:val="0"/>
          <w:numId w:val="42"/>
        </w:numPr>
        <w:jc w:val="left"/>
        <w:outlineLvl w:val="0"/>
        <w:rPr>
          <w:rStyle w:val="NAProgrammer"/>
        </w:rPr>
      </w:pPr>
      <w:r w:rsidRPr="003C2AF6">
        <w:rPr>
          <w:rStyle w:val="NAProgrammer"/>
        </w:rPr>
        <w:t>Allowable range 0-$99,999 in each row, with error message (“The allowable range in … is $0-$99,999.  Please revise your answer.”).  The sum of the rows cannot be over $99,999   Warning text if answer over $999 (“You have indicated that you spent $... on … If this is correct, press “OK”, otherwise click “CANCEL” and adjust your answer.”).</w:t>
      </w:r>
    </w:p>
    <w:p w:rsidR="00E44FD4" w:rsidRPr="003C2AF6" w:rsidRDefault="00E44FD4" w:rsidP="00887044">
      <w:pPr>
        <w:pStyle w:val="BodyTextIndent"/>
        <w:numPr>
          <w:ilvl w:val="0"/>
          <w:numId w:val="42"/>
        </w:numPr>
        <w:jc w:val="left"/>
        <w:outlineLvl w:val="0"/>
        <w:rPr>
          <w:rStyle w:val="NAProgrammer"/>
        </w:rPr>
      </w:pPr>
      <w:r w:rsidRPr="003C2AF6">
        <w:rPr>
          <w:rStyle w:val="NAProgrammer"/>
        </w:rPr>
        <w:t>For SSI panelists in 2-5b (identified by a 5 in the 1st digit of the ID), we need to place them into one of the 3 spending quota bins. The survey is basing quotas for Mint customers (900) off of the ISMINT flag, not the userids.</w:t>
      </w:r>
    </w:p>
    <w:p w:rsidR="00E44FD4" w:rsidRDefault="00E44FD4" w:rsidP="00BB2B95">
      <w:pPr>
        <w:rPr>
          <w:color w:val="000000"/>
          <w:u w:val="single"/>
        </w:rPr>
      </w:pPr>
      <w:r>
        <w:rPr>
          <w:color w:val="000000"/>
          <w:u w:val="single"/>
        </w:rPr>
        <w:br w:type="page"/>
      </w:r>
    </w:p>
    <w:p w:rsidR="00E44FD4" w:rsidRPr="00E5317A" w:rsidRDefault="00E44FD4" w:rsidP="00E5317A">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Coin Purchasers/Savers</w:t>
      </w:r>
    </w:p>
    <w:p w:rsidR="00E44FD4" w:rsidRDefault="00E44FD4" w:rsidP="00BB2B95">
      <w:pPr>
        <w:rPr>
          <w:rFonts w:cs="Arial"/>
          <w:bCs/>
          <w:color w:val="000000"/>
        </w:rPr>
      </w:pPr>
    </w:p>
    <w:p w:rsidR="00E44FD4" w:rsidRPr="008643EF" w:rsidRDefault="00E44FD4" w:rsidP="008643EF">
      <w:pPr>
        <w:pStyle w:val="L1"/>
        <w:tabs>
          <w:tab w:val="left" w:pos="900"/>
        </w:tabs>
        <w:spacing w:before="0" w:after="0"/>
        <w:ind w:left="900" w:hanging="900"/>
        <w:rPr>
          <w:rFonts w:ascii="Book Antiqua" w:hAnsi="Book Antiqua"/>
          <w:color w:val="000000"/>
          <w:sz w:val="24"/>
          <w:szCs w:val="24"/>
        </w:rPr>
      </w:pPr>
      <w:r w:rsidRPr="008643EF">
        <w:rPr>
          <w:rFonts w:ascii="Book Antiqua" w:hAnsi="Book Antiqua"/>
          <w:color w:val="000000"/>
          <w:sz w:val="24"/>
          <w:szCs w:val="24"/>
        </w:rPr>
        <w:t xml:space="preserve">Q2-6a </w:t>
      </w:r>
      <w:r w:rsidRPr="008643EF">
        <w:rPr>
          <w:rFonts w:ascii="Book Antiqua" w:hAnsi="Book Antiqua"/>
          <w:color w:val="000000"/>
          <w:sz w:val="24"/>
          <w:szCs w:val="24"/>
        </w:rPr>
        <w:tab/>
        <w:t xml:space="preserve">Which of the following types of </w:t>
      </w:r>
      <w:r w:rsidRPr="008643EF">
        <w:rPr>
          <w:rFonts w:ascii="Book Antiqua" w:hAnsi="Book Antiqua"/>
          <w:b/>
          <w:color w:val="0000FF"/>
          <w:sz w:val="24"/>
          <w:szCs w:val="24"/>
        </w:rPr>
        <w:t>coins or coin-related merchandise</w:t>
      </w:r>
      <w:r w:rsidRPr="008643EF">
        <w:rPr>
          <w:rFonts w:ascii="Book Antiqua" w:hAnsi="Book Antiqua"/>
          <w:color w:val="000000"/>
          <w:sz w:val="24"/>
          <w:szCs w:val="24"/>
        </w:rPr>
        <w:t xml:space="preserve"> have you </w:t>
      </w:r>
      <w:r w:rsidRPr="008643EF">
        <w:rPr>
          <w:rFonts w:ascii="Book Antiqua" w:hAnsi="Book Antiqua"/>
          <w:b/>
          <w:color w:val="0000FF"/>
          <w:sz w:val="24"/>
          <w:szCs w:val="24"/>
          <w:u w:val="single"/>
        </w:rPr>
        <w:t xml:space="preserve">ever </w:t>
      </w:r>
      <w:r w:rsidRPr="008643EF">
        <w:rPr>
          <w:rFonts w:ascii="Book Antiqua" w:hAnsi="Book Antiqua"/>
          <w:color w:val="000000"/>
          <w:sz w:val="24"/>
          <w:szCs w:val="24"/>
        </w:rPr>
        <w:t>purchased, collected, occasionally saved, or put aside?</w:t>
      </w:r>
    </w:p>
    <w:p w:rsidR="00E44FD4" w:rsidRPr="005B4934" w:rsidRDefault="00E44FD4" w:rsidP="00BB2B95">
      <w:pPr>
        <w:ind w:left="900" w:hanging="900"/>
        <w:rPr>
          <w:rFonts w:ascii="Book Antiqua" w:hAnsi="Book Antiqua"/>
        </w:rPr>
      </w:pPr>
    </w:p>
    <w:p w:rsidR="00E44FD4" w:rsidRPr="005B4934" w:rsidRDefault="00E44FD4" w:rsidP="00BB2B95">
      <w:pPr>
        <w:rPr>
          <w:rFonts w:ascii="Book Antiqua" w:hAnsi="Book Antiqua"/>
          <w:b/>
          <w:i/>
          <w:color w:val="339966"/>
        </w:rPr>
      </w:pPr>
      <w:r w:rsidRPr="005B4934">
        <w:rPr>
          <w:rFonts w:ascii="Book Antiqua" w:hAnsi="Book Antiqua"/>
          <w:b/>
          <w:i/>
          <w:color w:val="339966"/>
        </w:rPr>
        <w:t>Select one in each row</w:t>
      </w:r>
    </w:p>
    <w:p w:rsidR="00E44FD4" w:rsidRPr="006D61FA"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9"/>
        <w:gridCol w:w="603"/>
        <w:gridCol w:w="550"/>
      </w:tblGrid>
      <w:tr w:rsidR="00E44FD4" w:rsidRPr="00DC5857" w:rsidTr="00DC5857">
        <w:tc>
          <w:tcPr>
            <w:tcW w:w="0" w:type="auto"/>
            <w:shd w:val="clear" w:color="auto" w:fill="0000FF"/>
            <w:vAlign w:val="bottom"/>
          </w:tcPr>
          <w:p w:rsidR="00E44FD4" w:rsidRPr="00DC5857" w:rsidRDefault="00E44FD4" w:rsidP="00C90070">
            <w:pPr>
              <w:ind w:left="360"/>
              <w:jc w:val="center"/>
              <w:rPr>
                <w:b/>
                <w:color w:val="FFFFFF"/>
              </w:rPr>
            </w:pPr>
            <w:r w:rsidRPr="00DC5857">
              <w:rPr>
                <w:b/>
                <w:color w:val="FFFFFF"/>
              </w:rPr>
              <w:t>Coin Type</w:t>
            </w:r>
          </w:p>
        </w:tc>
        <w:tc>
          <w:tcPr>
            <w:tcW w:w="0" w:type="auto"/>
            <w:shd w:val="clear" w:color="auto" w:fill="0000FF"/>
            <w:vAlign w:val="center"/>
          </w:tcPr>
          <w:p w:rsidR="00E44FD4" w:rsidRPr="00DC5857" w:rsidRDefault="00E44FD4" w:rsidP="00DC5857">
            <w:pPr>
              <w:pStyle w:val="Footer"/>
              <w:tabs>
                <w:tab w:val="clear" w:pos="4320"/>
                <w:tab w:val="clear" w:pos="8640"/>
                <w:tab w:val="right" w:pos="9270"/>
              </w:tabs>
              <w:jc w:val="center"/>
              <w:rPr>
                <w:b/>
                <w:color w:val="FFFFFF"/>
                <w:szCs w:val="24"/>
              </w:rPr>
            </w:pPr>
            <w:r w:rsidRPr="00DC5857">
              <w:rPr>
                <w:b/>
                <w:color w:val="FFFFFF"/>
                <w:szCs w:val="24"/>
              </w:rPr>
              <w:t>Yes</w:t>
            </w:r>
          </w:p>
        </w:tc>
        <w:tc>
          <w:tcPr>
            <w:tcW w:w="0" w:type="auto"/>
            <w:shd w:val="clear" w:color="auto" w:fill="0000FF"/>
            <w:vAlign w:val="center"/>
          </w:tcPr>
          <w:p w:rsidR="00E44FD4" w:rsidRPr="00DC5857" w:rsidRDefault="00E44FD4" w:rsidP="00DC5857">
            <w:pPr>
              <w:pStyle w:val="Footer"/>
              <w:tabs>
                <w:tab w:val="clear" w:pos="4320"/>
                <w:tab w:val="clear" w:pos="8640"/>
                <w:tab w:val="right" w:pos="9270"/>
              </w:tabs>
              <w:jc w:val="center"/>
              <w:rPr>
                <w:b/>
                <w:color w:val="FFFFFF"/>
                <w:szCs w:val="24"/>
              </w:rPr>
            </w:pPr>
            <w:r w:rsidRPr="00DC5857">
              <w:rPr>
                <w:b/>
                <w:color w:val="FFFFFF"/>
                <w:szCs w:val="24"/>
              </w:rPr>
              <w:t>No</w:t>
            </w:r>
          </w:p>
        </w:tc>
      </w:tr>
      <w:tr w:rsidR="00E44FD4" w:rsidRPr="006D61FA" w:rsidTr="00E5317A">
        <w:tc>
          <w:tcPr>
            <w:tcW w:w="0" w:type="auto"/>
            <w:shd w:val="clear" w:color="auto" w:fill="E6E6E6"/>
          </w:tcPr>
          <w:p w:rsidR="00E44FD4" w:rsidRPr="006D61FA" w:rsidRDefault="00E44FD4" w:rsidP="00C90070">
            <w:pPr>
              <w:ind w:left="360"/>
            </w:pPr>
            <w:r>
              <w:t>Official U.S. Currency</w:t>
            </w:r>
          </w:p>
        </w:tc>
        <w:tc>
          <w:tcPr>
            <w:tcW w:w="0" w:type="auto"/>
            <w:shd w:val="clear" w:color="auto" w:fill="E6E6E6"/>
          </w:tcPr>
          <w:p w:rsidR="00E44FD4" w:rsidRPr="006D61FA" w:rsidRDefault="00E44FD4" w:rsidP="00C90070">
            <w:pPr>
              <w:pStyle w:val="Footer"/>
              <w:tabs>
                <w:tab w:val="clear" w:pos="4320"/>
                <w:tab w:val="clear" w:pos="8640"/>
                <w:tab w:val="right" w:pos="9270"/>
              </w:tabs>
              <w:jc w:val="center"/>
            </w:pPr>
          </w:p>
        </w:tc>
        <w:tc>
          <w:tcPr>
            <w:tcW w:w="0" w:type="auto"/>
            <w:shd w:val="clear" w:color="auto" w:fill="E6E6E6"/>
          </w:tcPr>
          <w:p w:rsidR="00E44FD4" w:rsidRPr="006D61FA" w:rsidRDefault="00E44FD4" w:rsidP="00C90070">
            <w:pPr>
              <w:pStyle w:val="Footer"/>
              <w:tabs>
                <w:tab w:val="clear" w:pos="4320"/>
                <w:tab w:val="clear" w:pos="8640"/>
                <w:tab w:val="right" w:pos="9270"/>
              </w:tabs>
              <w:jc w:val="center"/>
            </w:pPr>
          </w:p>
        </w:tc>
      </w:tr>
      <w:tr w:rsidR="00E44FD4" w:rsidRPr="006D61FA" w:rsidTr="00E5317A">
        <w:tc>
          <w:tcPr>
            <w:tcW w:w="0" w:type="auto"/>
          </w:tcPr>
          <w:p w:rsidR="00E44FD4" w:rsidRPr="006D61FA" w:rsidRDefault="00E44FD4" w:rsidP="008643EF">
            <w:pPr>
              <w:numPr>
                <w:ilvl w:val="0"/>
                <w:numId w:val="5"/>
              </w:numPr>
              <w:jc w:val="both"/>
            </w:pPr>
            <w:r>
              <w:t>Pennies (e.g., Wheat pennies,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F5480A" w:rsidRDefault="00E44FD4" w:rsidP="008643EF">
            <w:pPr>
              <w:numPr>
                <w:ilvl w:val="0"/>
                <w:numId w:val="5"/>
              </w:numPr>
              <w:jc w:val="both"/>
              <w:rPr>
                <w:lang w:val="de-DE"/>
              </w:rPr>
            </w:pPr>
            <w:r w:rsidRPr="00F5480A">
              <w:rPr>
                <w:lang w:val="de-DE"/>
              </w:rPr>
              <w:t xml:space="preserve">Nickels (e.g., </w:t>
            </w:r>
            <w:r>
              <w:rPr>
                <w:lang w:val="de-DE"/>
              </w:rPr>
              <w:t xml:space="preserve">Westward Journey </w:t>
            </w:r>
            <w:r w:rsidRPr="00F5480A">
              <w:rPr>
                <w:lang w:val="de-DE"/>
              </w:rPr>
              <w:t>nickels</w:t>
            </w:r>
            <w:r>
              <w:rPr>
                <w:lang w:val="de-DE"/>
              </w:rPr>
              <w:t>)</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F5480A" w:rsidRDefault="00E44FD4" w:rsidP="00887044">
            <w:pPr>
              <w:numPr>
                <w:ilvl w:val="0"/>
                <w:numId w:val="5"/>
              </w:numPr>
              <w:jc w:val="both"/>
              <w:rPr>
                <w:lang w:val="es-ES"/>
              </w:rPr>
            </w:pPr>
            <w:r>
              <w:rPr>
                <w:lang w:val="es-ES"/>
              </w:rPr>
              <w:t>Dimes (e.g., M</w:t>
            </w:r>
            <w:r w:rsidRPr="00F5480A">
              <w:rPr>
                <w:lang w:val="es-ES"/>
              </w:rPr>
              <w:t>ercury dimes,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Quarters (America The Beautiful Quarters, 50 State Quarters, Greetings from America Quarters, Bicentennial,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Silver dollars or half dollars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Pr="006D61FA" w:rsidRDefault="00E44FD4" w:rsidP="008643EF">
            <w:pPr>
              <w:numPr>
                <w:ilvl w:val="0"/>
                <w:numId w:val="5"/>
              </w:numPr>
              <w:jc w:val="both"/>
            </w:pPr>
            <w:r>
              <w:t>Presidential $1 coins</w:t>
            </w:r>
          </w:p>
        </w:tc>
        <w:tc>
          <w:tcPr>
            <w:tcW w:w="0" w:type="auto"/>
          </w:tcPr>
          <w:p w:rsidR="00E44FD4" w:rsidRPr="006D61FA" w:rsidRDefault="00E44FD4" w:rsidP="008643EF">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8643EF">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 xml:space="preserve">Commemorative </w:t>
            </w:r>
            <w:r w:rsidRPr="005B3CC2">
              <w:t>coin</w:t>
            </w:r>
            <w:r>
              <w:t>s (e.g., picturing Benjamin Franklin, etc.)</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 xml:space="preserve">Gold and/or platinum </w:t>
            </w:r>
            <w:r w:rsidRPr="005B3CC2">
              <w:t>coin</w:t>
            </w:r>
            <w:r>
              <w:t>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Default="00E44FD4" w:rsidP="00887044">
            <w:pPr>
              <w:numPr>
                <w:ilvl w:val="0"/>
                <w:numId w:val="5"/>
              </w:numPr>
              <w:jc w:val="both"/>
            </w:pPr>
            <w:r>
              <w:t>Other official U.S. currency</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shd w:val="clear" w:color="auto" w:fill="E6E6E6"/>
          </w:tcPr>
          <w:p w:rsidR="00E44FD4" w:rsidRDefault="00E44FD4" w:rsidP="00C90070">
            <w:pPr>
              <w:ind w:left="360"/>
            </w:pPr>
            <w:r>
              <w:t>NOT Official U.S. Currency</w:t>
            </w:r>
          </w:p>
        </w:tc>
        <w:tc>
          <w:tcPr>
            <w:tcW w:w="0" w:type="auto"/>
            <w:shd w:val="clear" w:color="auto" w:fill="E6E6E6"/>
          </w:tcPr>
          <w:p w:rsidR="00E44FD4" w:rsidRPr="006D61FA" w:rsidRDefault="00E44FD4" w:rsidP="00C90070">
            <w:pPr>
              <w:pStyle w:val="Footer"/>
              <w:tabs>
                <w:tab w:val="clear" w:pos="4320"/>
                <w:tab w:val="clear" w:pos="8640"/>
                <w:tab w:val="right" w:pos="9270"/>
              </w:tabs>
              <w:jc w:val="center"/>
              <w:rPr>
                <w:color w:val="000000"/>
                <w:szCs w:val="24"/>
              </w:rPr>
            </w:pPr>
          </w:p>
        </w:tc>
        <w:tc>
          <w:tcPr>
            <w:tcW w:w="0" w:type="auto"/>
            <w:shd w:val="clear" w:color="auto" w:fill="E6E6E6"/>
          </w:tcPr>
          <w:p w:rsidR="00E44FD4" w:rsidRPr="006D61FA" w:rsidRDefault="00E44FD4" w:rsidP="00C90070">
            <w:pPr>
              <w:pStyle w:val="Footer"/>
              <w:tabs>
                <w:tab w:val="clear" w:pos="4320"/>
                <w:tab w:val="clear" w:pos="8640"/>
                <w:tab w:val="right" w:pos="9270"/>
              </w:tabs>
              <w:jc w:val="center"/>
              <w:rPr>
                <w:color w:val="000000"/>
                <w:szCs w:val="24"/>
              </w:rPr>
            </w:pPr>
          </w:p>
        </w:tc>
      </w:tr>
      <w:tr w:rsidR="00E44FD4" w:rsidRPr="006D61FA" w:rsidTr="00E5317A">
        <w:tc>
          <w:tcPr>
            <w:tcW w:w="0" w:type="auto"/>
          </w:tcPr>
          <w:p w:rsidR="00E44FD4" w:rsidRPr="006D61FA" w:rsidRDefault="00E44FD4" w:rsidP="00887044">
            <w:pPr>
              <w:numPr>
                <w:ilvl w:val="0"/>
                <w:numId w:val="5"/>
              </w:numPr>
              <w:jc w:val="both"/>
            </w:pPr>
            <w:r>
              <w:t xml:space="preserve">Other commemorative </w:t>
            </w:r>
            <w:r w:rsidRPr="005B3CC2">
              <w:t>coin</w:t>
            </w:r>
            <w:r w:rsidRPr="006D61FA">
              <w:t xml:space="preserve">s not from the U.S. Mint (e.g., </w:t>
            </w:r>
            <w:r>
              <w:t xml:space="preserve">commemorating </w:t>
            </w:r>
            <w:r w:rsidRPr="006D61FA">
              <w:t>a sports team series</w:t>
            </w:r>
            <w:r>
              <w:t>,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Special collectible f</w:t>
            </w:r>
            <w:r w:rsidRPr="006D61FA">
              <w:t xml:space="preserve">oreign </w:t>
            </w:r>
            <w:r w:rsidRPr="005B3CC2">
              <w:t>coin</w:t>
            </w:r>
            <w:r w:rsidRPr="006D61FA">
              <w:t>s</w:t>
            </w:r>
            <w:r>
              <w:t xml:space="preserve"> or foreign </w:t>
            </w:r>
            <w:r w:rsidRPr="005B3CC2">
              <w:t>coin</w:t>
            </w:r>
            <w:r>
              <w:t xml:space="preserve"> sets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rsidRPr="006D61FA">
              <w:t xml:space="preserve">Other </w:t>
            </w:r>
            <w:r>
              <w:t>not official U.S. currency</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E5317A">
        <w:tc>
          <w:tcPr>
            <w:tcW w:w="0" w:type="auto"/>
            <w:shd w:val="clear" w:color="auto" w:fill="E6E6E6"/>
          </w:tcPr>
          <w:p w:rsidR="00E44FD4" w:rsidRPr="006D61FA" w:rsidRDefault="00E44FD4" w:rsidP="00C90070">
            <w:pPr>
              <w:ind w:left="360"/>
            </w:pPr>
            <w:r w:rsidRPr="005B3CC2">
              <w:t>Coin</w:t>
            </w:r>
            <w:r>
              <w:t>-related Merchandise</w:t>
            </w:r>
          </w:p>
        </w:tc>
        <w:tc>
          <w:tcPr>
            <w:tcW w:w="0" w:type="auto"/>
            <w:shd w:val="clear" w:color="auto" w:fill="E0E0E0"/>
          </w:tcPr>
          <w:p w:rsidR="00E44FD4" w:rsidRPr="006D61FA" w:rsidRDefault="00E44FD4" w:rsidP="00C90070">
            <w:pPr>
              <w:pStyle w:val="Footer"/>
              <w:tabs>
                <w:tab w:val="clear" w:pos="4320"/>
                <w:tab w:val="clear" w:pos="8640"/>
                <w:tab w:val="right" w:pos="9270"/>
              </w:tabs>
              <w:jc w:val="center"/>
              <w:rPr>
                <w:color w:val="000000"/>
                <w:szCs w:val="24"/>
              </w:rPr>
            </w:pPr>
          </w:p>
        </w:tc>
        <w:tc>
          <w:tcPr>
            <w:tcW w:w="0" w:type="auto"/>
            <w:shd w:val="clear" w:color="auto" w:fill="E0E0E0"/>
          </w:tcPr>
          <w:p w:rsidR="00E44FD4" w:rsidRPr="006D61FA" w:rsidRDefault="00E44FD4" w:rsidP="00C90070">
            <w:pPr>
              <w:pStyle w:val="Footer"/>
              <w:tabs>
                <w:tab w:val="clear" w:pos="4320"/>
                <w:tab w:val="clear" w:pos="8640"/>
                <w:tab w:val="right" w:pos="9270"/>
              </w:tabs>
              <w:jc w:val="center"/>
              <w:rPr>
                <w:color w:val="000000"/>
                <w:szCs w:val="24"/>
              </w:rPr>
            </w:pPr>
          </w:p>
        </w:tc>
      </w:tr>
      <w:tr w:rsidR="00E44FD4" w:rsidRPr="006D61FA" w:rsidTr="00E5317A">
        <w:tc>
          <w:tcPr>
            <w:tcW w:w="0" w:type="auto"/>
          </w:tcPr>
          <w:p w:rsidR="00E44FD4" w:rsidRPr="006D61FA" w:rsidRDefault="00E44FD4" w:rsidP="00887044">
            <w:pPr>
              <w:numPr>
                <w:ilvl w:val="0"/>
                <w:numId w:val="5"/>
              </w:numPr>
              <w:jc w:val="both"/>
            </w:pPr>
            <w:r w:rsidRPr="005B3CC2">
              <w:t>Coin</w:t>
            </w:r>
            <w:r>
              <w:t>-related jewelry</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rsidRPr="005B3CC2">
              <w:t>Coin</w:t>
            </w:r>
            <w:r>
              <w:t xml:space="preserve"> storage/collecting aids (maps for quarters, collectible </w:t>
            </w:r>
            <w:r w:rsidRPr="005B3CC2">
              <w:t>coin</w:t>
            </w:r>
            <w:r>
              <w:t xml:space="preserve"> storage boxes)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E5317A">
        <w:tc>
          <w:tcPr>
            <w:tcW w:w="0" w:type="auto"/>
          </w:tcPr>
          <w:p w:rsidR="00E44FD4" w:rsidRPr="006D61FA" w:rsidRDefault="00E44FD4" w:rsidP="00887044">
            <w:pPr>
              <w:numPr>
                <w:ilvl w:val="0"/>
                <w:numId w:val="5"/>
              </w:numPr>
              <w:jc w:val="both"/>
            </w:pPr>
            <w:r>
              <w:t xml:space="preserve">Books or magazines about </w:t>
            </w:r>
            <w:r w:rsidRPr="005B3CC2">
              <w:t>coin</w:t>
            </w:r>
            <w:r>
              <w:t xml:space="preserve"> collecting</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bl>
    <w:p w:rsidR="00E44FD4" w:rsidRDefault="00E44FD4" w:rsidP="00BB2B95">
      <w:pPr>
        <w:pStyle w:val="BodyTextIndent"/>
        <w:ind w:left="0" w:firstLine="0"/>
        <w:jc w:val="left"/>
        <w:outlineLvl w:val="0"/>
        <w:rPr>
          <w:rFonts w:ascii="Book Antiqua" w:hAnsi="Book Antiqua"/>
          <w:sz w:val="16"/>
        </w:rPr>
      </w:pPr>
    </w:p>
    <w:p w:rsidR="00E44FD4" w:rsidRPr="00E5317A" w:rsidRDefault="00E44FD4" w:rsidP="00BB2B95">
      <w:pPr>
        <w:pStyle w:val="BodyTextIndent"/>
        <w:ind w:left="0" w:firstLine="0"/>
        <w:jc w:val="left"/>
        <w:outlineLvl w:val="0"/>
        <w:rPr>
          <w:rStyle w:val="NAProgrammer"/>
        </w:rPr>
      </w:pPr>
      <w:r w:rsidRPr="00E5317A">
        <w:rPr>
          <w:rStyle w:val="NAProgrammer"/>
        </w:rPr>
        <w:t>Programming:</w:t>
      </w:r>
    </w:p>
    <w:p w:rsidR="00E44FD4" w:rsidRPr="00E5317A" w:rsidRDefault="00E44FD4" w:rsidP="00887044">
      <w:pPr>
        <w:pStyle w:val="BodyTextIndent"/>
        <w:numPr>
          <w:ilvl w:val="0"/>
          <w:numId w:val="17"/>
        </w:numPr>
        <w:jc w:val="left"/>
        <w:outlineLvl w:val="0"/>
        <w:rPr>
          <w:rStyle w:val="NAProgrammer"/>
        </w:rPr>
      </w:pPr>
      <w:r w:rsidRPr="00E5317A">
        <w:rPr>
          <w:rStyle w:val="NAProgrammer"/>
        </w:rPr>
        <w:t>Ask  if (”Yes” in Q2-1a) OR (“Yes” to any in Q2-3d)</w:t>
      </w:r>
    </w:p>
    <w:p w:rsidR="00E44FD4" w:rsidRDefault="00E44FD4" w:rsidP="00BB2B95">
      <w:pPr>
        <w:rPr>
          <w:rFonts w:cs="Arial"/>
          <w:bCs/>
          <w:i/>
          <w:color w:val="FF0000"/>
        </w:rPr>
      </w:pPr>
    </w:p>
    <w:p w:rsidR="00E44FD4" w:rsidRDefault="00E44FD4" w:rsidP="00BB2B95">
      <w:pPr>
        <w:rPr>
          <w:rFonts w:cs="Arial"/>
          <w:bCs/>
          <w:color w:val="000000"/>
        </w:rPr>
      </w:pPr>
      <w:r>
        <w:rPr>
          <w:rFonts w:cs="Arial"/>
          <w:bCs/>
          <w:color w:val="000000"/>
        </w:rPr>
        <w:br w:type="page"/>
      </w:r>
    </w:p>
    <w:p w:rsidR="00E44FD4" w:rsidRPr="00E5317A" w:rsidRDefault="00E44FD4" w:rsidP="008643EF">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Coin Purchasers/Savers</w:t>
      </w:r>
    </w:p>
    <w:p w:rsidR="00E44FD4" w:rsidRDefault="00E44FD4" w:rsidP="00BB2B95">
      <w:pPr>
        <w:rPr>
          <w:rFonts w:cs="Arial"/>
          <w:bCs/>
          <w:color w:val="000000"/>
        </w:rPr>
      </w:pPr>
    </w:p>
    <w:p w:rsidR="00E44FD4" w:rsidRPr="008643EF" w:rsidRDefault="00E44FD4" w:rsidP="008643EF">
      <w:pPr>
        <w:pStyle w:val="L1"/>
        <w:tabs>
          <w:tab w:val="left" w:pos="900"/>
        </w:tabs>
        <w:spacing w:before="0" w:after="0"/>
        <w:ind w:left="900" w:hanging="900"/>
        <w:rPr>
          <w:rFonts w:ascii="Book Antiqua" w:hAnsi="Book Antiqua"/>
          <w:color w:val="000000"/>
          <w:sz w:val="24"/>
          <w:szCs w:val="24"/>
        </w:rPr>
      </w:pPr>
      <w:r w:rsidRPr="008643EF">
        <w:rPr>
          <w:rFonts w:ascii="Book Antiqua" w:hAnsi="Book Antiqua"/>
          <w:color w:val="000000"/>
          <w:sz w:val="24"/>
          <w:szCs w:val="24"/>
        </w:rPr>
        <w:t xml:space="preserve">Q2-6b </w:t>
      </w:r>
      <w:r w:rsidRPr="008643EF">
        <w:rPr>
          <w:rFonts w:ascii="Book Antiqua" w:hAnsi="Book Antiqua"/>
          <w:color w:val="000000"/>
          <w:sz w:val="24"/>
          <w:szCs w:val="24"/>
        </w:rPr>
        <w:tab/>
        <w:t xml:space="preserve">Which of the following types of </w:t>
      </w:r>
      <w:r w:rsidRPr="008643EF">
        <w:rPr>
          <w:rFonts w:ascii="Book Antiqua" w:hAnsi="Book Antiqua"/>
          <w:b/>
          <w:color w:val="0000FF"/>
          <w:sz w:val="24"/>
          <w:szCs w:val="24"/>
        </w:rPr>
        <w:t>coins or coin-related merchandise</w:t>
      </w:r>
      <w:r w:rsidRPr="008643EF">
        <w:rPr>
          <w:rFonts w:ascii="Book Antiqua" w:hAnsi="Book Antiqua"/>
          <w:color w:val="000000"/>
          <w:sz w:val="24"/>
          <w:szCs w:val="24"/>
        </w:rPr>
        <w:t xml:space="preserve"> have you purchased, collected, occasionally saved, or put aside </w:t>
      </w:r>
      <w:r w:rsidRPr="008643EF">
        <w:rPr>
          <w:rFonts w:ascii="Book Antiqua" w:hAnsi="Book Antiqua"/>
          <w:b/>
          <w:color w:val="0000FF"/>
          <w:sz w:val="24"/>
          <w:szCs w:val="24"/>
          <w:u w:val="single"/>
        </w:rPr>
        <w:t>in the last 2 years</w:t>
      </w:r>
      <w:r w:rsidRPr="008643EF">
        <w:rPr>
          <w:rFonts w:ascii="Book Antiqua" w:hAnsi="Book Antiqua"/>
          <w:color w:val="000000"/>
          <w:sz w:val="24"/>
          <w:szCs w:val="24"/>
        </w:rPr>
        <w:t>?</w:t>
      </w:r>
    </w:p>
    <w:p w:rsidR="00E44FD4" w:rsidRPr="005B4934" w:rsidRDefault="00E44FD4" w:rsidP="00BB2B95">
      <w:pPr>
        <w:ind w:left="900" w:hanging="900"/>
        <w:rPr>
          <w:rFonts w:ascii="Book Antiqua" w:hAnsi="Book Antiqua"/>
        </w:rPr>
      </w:pPr>
    </w:p>
    <w:p w:rsidR="00E44FD4" w:rsidRPr="005B4934" w:rsidRDefault="00E44FD4" w:rsidP="00BB2B95">
      <w:pPr>
        <w:rPr>
          <w:rFonts w:ascii="Book Antiqua" w:hAnsi="Book Antiqua"/>
          <w:b/>
          <w:i/>
          <w:color w:val="339966"/>
        </w:rPr>
      </w:pPr>
      <w:r w:rsidRPr="005B4934">
        <w:rPr>
          <w:rFonts w:ascii="Book Antiqua" w:hAnsi="Book Antiqua"/>
          <w:b/>
          <w:i/>
          <w:color w:val="339966"/>
        </w:rPr>
        <w:t>Select all that apply</w:t>
      </w:r>
    </w:p>
    <w:p w:rsidR="00E44FD4" w:rsidRPr="006D61FA"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9"/>
        <w:gridCol w:w="603"/>
        <w:gridCol w:w="550"/>
      </w:tblGrid>
      <w:tr w:rsidR="00E44FD4" w:rsidRPr="00DC5857" w:rsidTr="00DC5857">
        <w:tc>
          <w:tcPr>
            <w:tcW w:w="0" w:type="auto"/>
            <w:shd w:val="clear" w:color="auto" w:fill="0000FF"/>
            <w:vAlign w:val="bottom"/>
          </w:tcPr>
          <w:p w:rsidR="00E44FD4" w:rsidRPr="00DC5857" w:rsidRDefault="00E44FD4" w:rsidP="00C90070">
            <w:pPr>
              <w:ind w:left="360"/>
              <w:jc w:val="center"/>
              <w:rPr>
                <w:b/>
                <w:color w:val="FFFFFF"/>
              </w:rPr>
            </w:pPr>
            <w:r w:rsidRPr="00DC5857">
              <w:rPr>
                <w:b/>
                <w:color w:val="FFFFFF"/>
              </w:rPr>
              <w:t>Coin Type</w:t>
            </w:r>
          </w:p>
        </w:tc>
        <w:tc>
          <w:tcPr>
            <w:tcW w:w="0" w:type="auto"/>
            <w:shd w:val="clear" w:color="auto" w:fill="0000FF"/>
            <w:vAlign w:val="center"/>
          </w:tcPr>
          <w:p w:rsidR="00E44FD4" w:rsidRPr="00DC5857" w:rsidRDefault="00E44FD4" w:rsidP="00DC5857">
            <w:pPr>
              <w:pStyle w:val="Footer"/>
              <w:tabs>
                <w:tab w:val="clear" w:pos="4320"/>
                <w:tab w:val="clear" w:pos="8640"/>
                <w:tab w:val="right" w:pos="9270"/>
              </w:tabs>
              <w:jc w:val="center"/>
              <w:rPr>
                <w:b/>
                <w:color w:val="FFFFFF"/>
                <w:szCs w:val="24"/>
              </w:rPr>
            </w:pPr>
            <w:r w:rsidRPr="00DC5857">
              <w:rPr>
                <w:b/>
                <w:color w:val="FFFFFF"/>
                <w:szCs w:val="24"/>
              </w:rPr>
              <w:t>Yes</w:t>
            </w:r>
          </w:p>
        </w:tc>
        <w:tc>
          <w:tcPr>
            <w:tcW w:w="0" w:type="auto"/>
            <w:shd w:val="clear" w:color="auto" w:fill="0000FF"/>
            <w:vAlign w:val="center"/>
          </w:tcPr>
          <w:p w:rsidR="00E44FD4" w:rsidRPr="00DC5857" w:rsidRDefault="00E44FD4" w:rsidP="00DC5857">
            <w:pPr>
              <w:pStyle w:val="Footer"/>
              <w:tabs>
                <w:tab w:val="clear" w:pos="4320"/>
                <w:tab w:val="clear" w:pos="8640"/>
                <w:tab w:val="right" w:pos="9270"/>
              </w:tabs>
              <w:jc w:val="center"/>
              <w:rPr>
                <w:b/>
                <w:color w:val="FFFFFF"/>
                <w:szCs w:val="24"/>
              </w:rPr>
            </w:pPr>
            <w:r w:rsidRPr="00DC5857">
              <w:rPr>
                <w:b/>
                <w:color w:val="FFFFFF"/>
                <w:szCs w:val="24"/>
              </w:rPr>
              <w:t>No</w:t>
            </w:r>
          </w:p>
        </w:tc>
      </w:tr>
      <w:tr w:rsidR="00E44FD4" w:rsidRPr="006D61FA" w:rsidTr="00635208">
        <w:tc>
          <w:tcPr>
            <w:tcW w:w="0" w:type="auto"/>
            <w:shd w:val="clear" w:color="auto" w:fill="E6E6E6"/>
          </w:tcPr>
          <w:p w:rsidR="00E44FD4" w:rsidRPr="006D61FA" w:rsidRDefault="00E44FD4" w:rsidP="00887044">
            <w:pPr>
              <w:numPr>
                <w:ilvl w:val="0"/>
                <w:numId w:val="45"/>
              </w:numPr>
            </w:pPr>
            <w:r>
              <w:t>Official U.S. Currency</w:t>
            </w:r>
          </w:p>
        </w:tc>
        <w:tc>
          <w:tcPr>
            <w:tcW w:w="0" w:type="auto"/>
            <w:shd w:val="clear" w:color="auto" w:fill="E6E6E6"/>
          </w:tcPr>
          <w:p w:rsidR="00E44FD4" w:rsidRPr="006D61FA" w:rsidRDefault="00E44FD4" w:rsidP="00C90070">
            <w:pPr>
              <w:pStyle w:val="Footer"/>
              <w:tabs>
                <w:tab w:val="clear" w:pos="4320"/>
                <w:tab w:val="clear" w:pos="8640"/>
                <w:tab w:val="right" w:pos="9270"/>
              </w:tabs>
              <w:jc w:val="center"/>
            </w:pPr>
          </w:p>
        </w:tc>
        <w:tc>
          <w:tcPr>
            <w:tcW w:w="0" w:type="auto"/>
            <w:shd w:val="clear" w:color="auto" w:fill="E6E6E6"/>
          </w:tcPr>
          <w:p w:rsidR="00E44FD4" w:rsidRPr="006D61FA" w:rsidRDefault="00E44FD4" w:rsidP="00C90070">
            <w:pPr>
              <w:pStyle w:val="Footer"/>
              <w:tabs>
                <w:tab w:val="clear" w:pos="4320"/>
                <w:tab w:val="clear" w:pos="8640"/>
                <w:tab w:val="right" w:pos="9270"/>
              </w:tabs>
              <w:jc w:val="center"/>
            </w:pPr>
          </w:p>
        </w:tc>
      </w:tr>
      <w:tr w:rsidR="00E44FD4" w:rsidRPr="006D61FA" w:rsidTr="00635208">
        <w:tc>
          <w:tcPr>
            <w:tcW w:w="0" w:type="auto"/>
          </w:tcPr>
          <w:p w:rsidR="00E44FD4" w:rsidRPr="006D61FA" w:rsidRDefault="00E44FD4" w:rsidP="008643EF">
            <w:pPr>
              <w:numPr>
                <w:ilvl w:val="0"/>
                <w:numId w:val="45"/>
              </w:numPr>
              <w:jc w:val="both"/>
            </w:pPr>
            <w:r>
              <w:t>Pennies (e.g., Wheat pennies,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F5480A" w:rsidRDefault="00E44FD4" w:rsidP="008643EF">
            <w:pPr>
              <w:numPr>
                <w:ilvl w:val="0"/>
                <w:numId w:val="45"/>
              </w:numPr>
              <w:jc w:val="both"/>
              <w:rPr>
                <w:lang w:val="de-DE"/>
              </w:rPr>
            </w:pPr>
            <w:r w:rsidRPr="00F5480A">
              <w:rPr>
                <w:lang w:val="de-DE"/>
              </w:rPr>
              <w:t xml:space="preserve">Nickels (e.g., </w:t>
            </w:r>
            <w:r>
              <w:rPr>
                <w:lang w:val="de-DE"/>
              </w:rPr>
              <w:t>Westward Journey</w:t>
            </w:r>
            <w:r w:rsidRPr="00F5480A">
              <w:rPr>
                <w:lang w:val="de-DE"/>
              </w:rPr>
              <w:t xml:space="preserve"> nickels</w:t>
            </w:r>
            <w:r>
              <w:rPr>
                <w:lang w:val="de-DE"/>
              </w:rPr>
              <w:t>)</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F5480A" w:rsidRDefault="00E44FD4" w:rsidP="00887044">
            <w:pPr>
              <w:numPr>
                <w:ilvl w:val="0"/>
                <w:numId w:val="45"/>
              </w:numPr>
              <w:jc w:val="both"/>
              <w:rPr>
                <w:lang w:val="es-ES"/>
              </w:rPr>
            </w:pPr>
            <w:r>
              <w:rPr>
                <w:lang w:val="es-ES"/>
              </w:rPr>
              <w:t>Dimes (e.g., M</w:t>
            </w:r>
            <w:r w:rsidRPr="00F5480A">
              <w:rPr>
                <w:lang w:val="es-ES"/>
              </w:rPr>
              <w:t>ercury dimes,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t>Quarters (America The Beautiful Quarters, 50 State Quarters, Greetings from America Quarters, Bicentennial,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t>Silver dollars or half dollars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35208">
        <w:tc>
          <w:tcPr>
            <w:tcW w:w="0" w:type="auto"/>
          </w:tcPr>
          <w:p w:rsidR="00E44FD4" w:rsidRDefault="00E44FD4" w:rsidP="00887044">
            <w:pPr>
              <w:numPr>
                <w:ilvl w:val="0"/>
                <w:numId w:val="45"/>
              </w:numPr>
              <w:jc w:val="both"/>
            </w:pPr>
            <w:r>
              <w:t>Presidential $1 coins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p>
        </w:tc>
      </w:tr>
      <w:tr w:rsidR="00E44FD4" w:rsidRPr="006D61FA" w:rsidTr="00635208">
        <w:tc>
          <w:tcPr>
            <w:tcW w:w="0" w:type="auto"/>
          </w:tcPr>
          <w:p w:rsidR="00E44FD4" w:rsidRPr="006D61FA" w:rsidRDefault="00E44FD4" w:rsidP="00887044">
            <w:pPr>
              <w:numPr>
                <w:ilvl w:val="0"/>
                <w:numId w:val="45"/>
              </w:numPr>
              <w:jc w:val="both"/>
            </w:pPr>
            <w:r>
              <w:t xml:space="preserve">Commemorative </w:t>
            </w:r>
            <w:r w:rsidRPr="005B3CC2">
              <w:t>coin</w:t>
            </w:r>
            <w:r>
              <w:t>s (e.g., picturing Benjamin Franklin, etc.)</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t xml:space="preserve">Gold and/or platinum </w:t>
            </w:r>
            <w:r w:rsidRPr="005B3CC2">
              <w:t>coin</w:t>
            </w:r>
            <w:r>
              <w:t>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35208">
        <w:tc>
          <w:tcPr>
            <w:tcW w:w="0" w:type="auto"/>
          </w:tcPr>
          <w:p w:rsidR="00E44FD4" w:rsidRDefault="00E44FD4" w:rsidP="00887044">
            <w:pPr>
              <w:numPr>
                <w:ilvl w:val="0"/>
                <w:numId w:val="45"/>
              </w:numPr>
              <w:jc w:val="both"/>
            </w:pPr>
            <w:r>
              <w:t>Other official U.S. currency</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shd w:val="clear" w:color="auto" w:fill="E0E0E0"/>
          </w:tcPr>
          <w:p w:rsidR="00E44FD4" w:rsidRDefault="00E44FD4" w:rsidP="00C90070">
            <w:pPr>
              <w:ind w:left="360"/>
            </w:pPr>
            <w:r>
              <w:t>NOT Official U.S. Currency</w:t>
            </w:r>
          </w:p>
        </w:tc>
        <w:tc>
          <w:tcPr>
            <w:tcW w:w="0" w:type="auto"/>
            <w:shd w:val="clear" w:color="auto" w:fill="E6E6E6"/>
          </w:tcPr>
          <w:p w:rsidR="00E44FD4" w:rsidRPr="006D61FA" w:rsidRDefault="00E44FD4" w:rsidP="00C90070">
            <w:pPr>
              <w:pStyle w:val="Footer"/>
              <w:tabs>
                <w:tab w:val="clear" w:pos="4320"/>
                <w:tab w:val="clear" w:pos="8640"/>
                <w:tab w:val="right" w:pos="9270"/>
              </w:tabs>
              <w:jc w:val="center"/>
              <w:rPr>
                <w:color w:val="000000"/>
                <w:szCs w:val="24"/>
              </w:rPr>
            </w:pPr>
          </w:p>
        </w:tc>
        <w:tc>
          <w:tcPr>
            <w:tcW w:w="0" w:type="auto"/>
            <w:shd w:val="clear" w:color="auto" w:fill="E6E6E6"/>
          </w:tcPr>
          <w:p w:rsidR="00E44FD4" w:rsidRPr="006D61FA" w:rsidRDefault="00E44FD4" w:rsidP="00C90070">
            <w:pPr>
              <w:pStyle w:val="Footer"/>
              <w:tabs>
                <w:tab w:val="clear" w:pos="4320"/>
                <w:tab w:val="clear" w:pos="8640"/>
                <w:tab w:val="right" w:pos="9270"/>
              </w:tabs>
              <w:jc w:val="center"/>
              <w:rPr>
                <w:color w:val="000000"/>
                <w:szCs w:val="24"/>
              </w:rPr>
            </w:pPr>
          </w:p>
        </w:tc>
      </w:tr>
      <w:tr w:rsidR="00E44FD4" w:rsidRPr="006D61FA" w:rsidTr="00635208">
        <w:tc>
          <w:tcPr>
            <w:tcW w:w="0" w:type="auto"/>
          </w:tcPr>
          <w:p w:rsidR="00E44FD4" w:rsidRPr="006D61FA" w:rsidRDefault="00E44FD4" w:rsidP="00887044">
            <w:pPr>
              <w:numPr>
                <w:ilvl w:val="0"/>
                <w:numId w:val="45"/>
              </w:numPr>
              <w:jc w:val="both"/>
            </w:pPr>
            <w:r>
              <w:t xml:space="preserve">Other commemorative </w:t>
            </w:r>
            <w:r w:rsidRPr="005B3CC2">
              <w:t>coin</w:t>
            </w:r>
            <w:r w:rsidRPr="006D61FA">
              <w:t xml:space="preserve">s not from the U.S. Mint (e.g., </w:t>
            </w:r>
            <w:r>
              <w:t xml:space="preserve">commemorating </w:t>
            </w:r>
            <w:r w:rsidRPr="006D61FA">
              <w:t>a sports team series</w:t>
            </w:r>
            <w:r>
              <w:t>, etc.)</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t>Special collectible f</w:t>
            </w:r>
            <w:r w:rsidRPr="006D61FA">
              <w:t xml:space="preserve">oreign </w:t>
            </w:r>
            <w:r w:rsidRPr="005B3CC2">
              <w:t>coin</w:t>
            </w:r>
            <w:r w:rsidRPr="006D61FA">
              <w:t>s</w:t>
            </w:r>
            <w:r>
              <w:t xml:space="preserve"> or foreign </w:t>
            </w:r>
            <w:r w:rsidRPr="005B3CC2">
              <w:t>coin</w:t>
            </w:r>
            <w:r>
              <w:t xml:space="preserve"> sets</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rsidRPr="006D61FA">
              <w:t xml:space="preserve">Other </w:t>
            </w:r>
            <w:r>
              <w:t>not official U.S. currency</w:t>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635208">
        <w:tc>
          <w:tcPr>
            <w:tcW w:w="0" w:type="auto"/>
            <w:shd w:val="clear" w:color="auto" w:fill="E0E0E0"/>
          </w:tcPr>
          <w:p w:rsidR="00E44FD4" w:rsidRPr="006D61FA" w:rsidRDefault="00E44FD4" w:rsidP="00C90070">
            <w:pPr>
              <w:ind w:left="360"/>
            </w:pPr>
            <w:r w:rsidRPr="005B3CC2">
              <w:t>Coin</w:t>
            </w:r>
            <w:r>
              <w:t>-related Merchandise</w:t>
            </w:r>
          </w:p>
        </w:tc>
        <w:tc>
          <w:tcPr>
            <w:tcW w:w="0" w:type="auto"/>
            <w:shd w:val="clear" w:color="auto" w:fill="E0E0E0"/>
          </w:tcPr>
          <w:p w:rsidR="00E44FD4" w:rsidRPr="006D61FA" w:rsidRDefault="00E44FD4" w:rsidP="00C90070">
            <w:pPr>
              <w:pStyle w:val="Footer"/>
              <w:tabs>
                <w:tab w:val="clear" w:pos="4320"/>
                <w:tab w:val="clear" w:pos="8640"/>
                <w:tab w:val="right" w:pos="9270"/>
              </w:tabs>
              <w:jc w:val="center"/>
              <w:rPr>
                <w:color w:val="000000"/>
                <w:szCs w:val="24"/>
              </w:rPr>
            </w:pPr>
          </w:p>
        </w:tc>
        <w:tc>
          <w:tcPr>
            <w:tcW w:w="0" w:type="auto"/>
            <w:shd w:val="clear" w:color="auto" w:fill="E0E0E0"/>
          </w:tcPr>
          <w:p w:rsidR="00E44FD4" w:rsidRPr="006D61FA" w:rsidRDefault="00E44FD4" w:rsidP="00C90070">
            <w:pPr>
              <w:pStyle w:val="Footer"/>
              <w:tabs>
                <w:tab w:val="clear" w:pos="4320"/>
                <w:tab w:val="clear" w:pos="8640"/>
                <w:tab w:val="right" w:pos="9270"/>
              </w:tabs>
              <w:jc w:val="center"/>
              <w:rPr>
                <w:color w:val="000000"/>
                <w:szCs w:val="24"/>
              </w:rPr>
            </w:pPr>
          </w:p>
        </w:tc>
      </w:tr>
      <w:tr w:rsidR="00E44FD4" w:rsidRPr="006D61FA" w:rsidTr="00635208">
        <w:tc>
          <w:tcPr>
            <w:tcW w:w="0" w:type="auto"/>
          </w:tcPr>
          <w:p w:rsidR="00E44FD4" w:rsidRPr="006D61FA" w:rsidRDefault="00E44FD4" w:rsidP="00887044">
            <w:pPr>
              <w:numPr>
                <w:ilvl w:val="0"/>
                <w:numId w:val="45"/>
              </w:numPr>
              <w:jc w:val="both"/>
            </w:pPr>
            <w:r w:rsidRPr="005B3CC2">
              <w:t>Coin</w:t>
            </w:r>
            <w:r>
              <w:t>-related jewelry</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rsidRPr="005B3CC2">
              <w:t>Coin</w:t>
            </w:r>
            <w:r>
              <w:t xml:space="preserve"> storage/collecting aids (maps for quarters, collectible </w:t>
            </w:r>
            <w:r w:rsidRPr="005B3CC2">
              <w:t>coin</w:t>
            </w:r>
            <w:r>
              <w:t xml:space="preserve"> storage boxes)</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r w:rsidR="00E44FD4" w:rsidRPr="006D61FA" w:rsidTr="00635208">
        <w:tc>
          <w:tcPr>
            <w:tcW w:w="0" w:type="auto"/>
          </w:tcPr>
          <w:p w:rsidR="00E44FD4" w:rsidRPr="006D61FA" w:rsidRDefault="00E44FD4" w:rsidP="00887044">
            <w:pPr>
              <w:numPr>
                <w:ilvl w:val="0"/>
                <w:numId w:val="45"/>
              </w:numPr>
              <w:jc w:val="both"/>
            </w:pPr>
            <w:r>
              <w:t xml:space="preserve">Books or magazines about </w:t>
            </w:r>
            <w:r w:rsidRPr="005B3CC2">
              <w:t>coin</w:t>
            </w:r>
            <w:r>
              <w:t xml:space="preserve"> collecting</w:t>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c>
          <w:tcPr>
            <w:tcW w:w="0" w:type="auto"/>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bl>
    <w:p w:rsidR="00E44FD4" w:rsidRDefault="00E44FD4" w:rsidP="00BB2B95">
      <w:pPr>
        <w:rPr>
          <w:rFonts w:cs="Arial"/>
          <w:bCs/>
          <w:i/>
          <w:color w:val="FF0000"/>
          <w:sz w:val="28"/>
          <w:szCs w:val="28"/>
        </w:rPr>
      </w:pPr>
    </w:p>
    <w:p w:rsidR="00E44FD4" w:rsidRDefault="00E44FD4" w:rsidP="00BB2B95">
      <w:pPr>
        <w:pStyle w:val="BodyTextIndent"/>
        <w:ind w:left="0" w:firstLine="0"/>
        <w:jc w:val="left"/>
        <w:outlineLvl w:val="0"/>
        <w:rPr>
          <w:rFonts w:ascii="Book Antiqua" w:hAnsi="Book Antiqua"/>
          <w:sz w:val="16"/>
        </w:rPr>
      </w:pPr>
    </w:p>
    <w:p w:rsidR="00E44FD4" w:rsidRPr="00635208" w:rsidRDefault="00E44FD4" w:rsidP="00BB2B95">
      <w:pPr>
        <w:pStyle w:val="BodyTextIndent"/>
        <w:ind w:left="0" w:firstLine="0"/>
        <w:jc w:val="left"/>
        <w:outlineLvl w:val="0"/>
        <w:rPr>
          <w:rStyle w:val="NAProgrammer"/>
        </w:rPr>
      </w:pPr>
      <w:r w:rsidRPr="00635208">
        <w:rPr>
          <w:rStyle w:val="NAProgrammer"/>
        </w:rPr>
        <w:t>Programming:</w:t>
      </w:r>
    </w:p>
    <w:p w:rsidR="00E44FD4" w:rsidRPr="00635208" w:rsidRDefault="00E44FD4" w:rsidP="00887044">
      <w:pPr>
        <w:pStyle w:val="BodyTextIndent"/>
        <w:numPr>
          <w:ilvl w:val="0"/>
          <w:numId w:val="17"/>
        </w:numPr>
        <w:jc w:val="left"/>
        <w:outlineLvl w:val="0"/>
        <w:rPr>
          <w:rStyle w:val="NAProgrammer"/>
        </w:rPr>
      </w:pPr>
      <w:r w:rsidRPr="00635208">
        <w:rPr>
          <w:rStyle w:val="NAProgrammer"/>
        </w:rPr>
        <w:t>Ask if (”Yes” in Q2-1a) OR (“Yes” to any in Q2-3d)</w:t>
      </w:r>
    </w:p>
    <w:p w:rsidR="00E44FD4" w:rsidRPr="00635208" w:rsidRDefault="00E44FD4" w:rsidP="00887044">
      <w:pPr>
        <w:pStyle w:val="BodyTextIndent"/>
        <w:numPr>
          <w:ilvl w:val="0"/>
          <w:numId w:val="17"/>
        </w:numPr>
        <w:jc w:val="left"/>
        <w:outlineLvl w:val="0"/>
        <w:rPr>
          <w:rStyle w:val="NAProgrammer"/>
        </w:rPr>
      </w:pPr>
      <w:r w:rsidRPr="00635208">
        <w:rPr>
          <w:rStyle w:val="NAProgrammer"/>
        </w:rPr>
        <w:t>Show only rows “yes” in 2-6a. If “No” to all in 2-6a, skip.</w:t>
      </w:r>
    </w:p>
    <w:p w:rsidR="00E44FD4" w:rsidRPr="006D61FA" w:rsidRDefault="00E44FD4" w:rsidP="00BB2B95">
      <w:pPr>
        <w:rPr>
          <w:rFonts w:cs="Arial"/>
          <w:bCs/>
          <w:i/>
          <w:color w:val="FF0000"/>
        </w:rPr>
      </w:pPr>
    </w:p>
    <w:p w:rsidR="00E44FD4" w:rsidRDefault="00E44FD4" w:rsidP="00BB2B95">
      <w:pPr>
        <w:rPr>
          <w:rFonts w:cs="Arial"/>
          <w:bCs/>
        </w:rPr>
      </w:pPr>
      <w:r>
        <w:rPr>
          <w:rFonts w:cs="Arial"/>
          <w:bCs/>
        </w:rPr>
        <w:br w:type="page"/>
      </w:r>
    </w:p>
    <w:p w:rsidR="00E44FD4" w:rsidRPr="00E5317A" w:rsidRDefault="00E44FD4" w:rsidP="00E4167A">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Coin Purchasers/Savers</w:t>
      </w:r>
    </w:p>
    <w:p w:rsidR="00E44FD4" w:rsidRPr="005B4934" w:rsidRDefault="00E44FD4" w:rsidP="00BB2B95">
      <w:pPr>
        <w:rPr>
          <w:rFonts w:ascii="Book Antiqua" w:hAnsi="Book Antiqua" w:cs="Arial"/>
          <w:bCs/>
        </w:rPr>
      </w:pPr>
    </w:p>
    <w:p w:rsidR="00E44FD4" w:rsidRPr="008643EF" w:rsidRDefault="00E44FD4" w:rsidP="008643EF">
      <w:pPr>
        <w:pStyle w:val="L1"/>
        <w:tabs>
          <w:tab w:val="left" w:pos="900"/>
        </w:tabs>
        <w:spacing w:before="0" w:after="0"/>
        <w:ind w:left="900" w:hanging="900"/>
        <w:rPr>
          <w:rFonts w:ascii="Book Antiqua" w:hAnsi="Book Antiqua"/>
          <w:color w:val="000000"/>
          <w:sz w:val="24"/>
          <w:szCs w:val="24"/>
        </w:rPr>
      </w:pPr>
      <w:r w:rsidRPr="008643EF">
        <w:rPr>
          <w:rFonts w:ascii="Book Antiqua" w:hAnsi="Book Antiqua"/>
          <w:color w:val="000000"/>
          <w:sz w:val="24"/>
          <w:szCs w:val="24"/>
        </w:rPr>
        <w:t>Q2-7a</w:t>
      </w:r>
      <w:r w:rsidRPr="008643EF">
        <w:rPr>
          <w:rFonts w:ascii="Book Antiqua" w:hAnsi="Book Antiqua"/>
          <w:color w:val="000000"/>
          <w:sz w:val="24"/>
          <w:szCs w:val="24"/>
        </w:rPr>
        <w:tab/>
        <w:t xml:space="preserve">For approximately how many years have you been saving/collecting </w:t>
      </w:r>
      <w:r w:rsidRPr="008643EF">
        <w:rPr>
          <w:rFonts w:ascii="Book Antiqua" w:hAnsi="Book Antiqua"/>
          <w:b/>
          <w:color w:val="0000FF"/>
          <w:sz w:val="24"/>
          <w:szCs w:val="24"/>
        </w:rPr>
        <w:t>coins or coin-related merchandise</w:t>
      </w:r>
      <w:r w:rsidRPr="008643EF">
        <w:rPr>
          <w:rFonts w:ascii="Book Antiqua" w:hAnsi="Book Antiqua"/>
          <w:color w:val="000000"/>
          <w:sz w:val="24"/>
          <w:szCs w:val="24"/>
        </w:rPr>
        <w:t>?</w:t>
      </w:r>
    </w:p>
    <w:p w:rsidR="00E44FD4" w:rsidRPr="005B4934" w:rsidRDefault="00E44FD4" w:rsidP="00BB2B95">
      <w:pPr>
        <w:pStyle w:val="BodyTextIndent"/>
        <w:outlineLvl w:val="0"/>
        <w:rPr>
          <w:rFonts w:ascii="Book Antiqua" w:hAnsi="Book Antiqua"/>
          <w:color w:val="000000"/>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Enter a number of years.</w:t>
      </w: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tblGrid>
      <w:tr w:rsidR="00E44FD4" w:rsidRPr="006D61FA" w:rsidTr="00C90070">
        <w:tc>
          <w:tcPr>
            <w:tcW w:w="1980" w:type="dxa"/>
          </w:tcPr>
          <w:p w:rsidR="00E44FD4" w:rsidRPr="006D61FA" w:rsidRDefault="00E44FD4" w:rsidP="00C90070">
            <w:pPr>
              <w:pStyle w:val="Footer"/>
              <w:tabs>
                <w:tab w:val="clear" w:pos="4320"/>
                <w:tab w:val="clear" w:pos="8640"/>
                <w:tab w:val="right" w:pos="9270"/>
              </w:tabs>
              <w:jc w:val="center"/>
            </w:pPr>
            <w:r>
              <w:rPr>
                <w:color w:val="000000"/>
                <w:szCs w:val="24"/>
              </w:rPr>
              <w:t>_____</w:t>
            </w:r>
          </w:p>
        </w:tc>
      </w:tr>
    </w:tbl>
    <w:p w:rsidR="00E44FD4" w:rsidRDefault="00E44FD4" w:rsidP="00BB2B95">
      <w:pPr>
        <w:rPr>
          <w:color w:val="000000"/>
        </w:rPr>
      </w:pPr>
    </w:p>
    <w:p w:rsidR="00E44FD4" w:rsidRDefault="00E44FD4" w:rsidP="00BB2B95">
      <w:pPr>
        <w:pStyle w:val="BodyTextIndent"/>
        <w:ind w:left="0" w:firstLine="0"/>
        <w:jc w:val="left"/>
        <w:outlineLvl w:val="0"/>
        <w:rPr>
          <w:rFonts w:ascii="Book Antiqua" w:hAnsi="Book Antiqua"/>
          <w:sz w:val="16"/>
        </w:rPr>
      </w:pPr>
    </w:p>
    <w:p w:rsidR="00E44FD4" w:rsidRPr="00E4167A" w:rsidRDefault="00E44FD4" w:rsidP="00BB2B95">
      <w:pPr>
        <w:pStyle w:val="BodyTextIndent"/>
        <w:ind w:left="0" w:firstLine="0"/>
        <w:jc w:val="left"/>
        <w:outlineLvl w:val="0"/>
        <w:rPr>
          <w:rStyle w:val="NAProgrammer"/>
        </w:rPr>
      </w:pPr>
      <w:r w:rsidRPr="00E4167A">
        <w:rPr>
          <w:rStyle w:val="NAProgrammer"/>
        </w:rPr>
        <w:t>Programming:</w:t>
      </w:r>
    </w:p>
    <w:p w:rsidR="00E44FD4" w:rsidRPr="00E4167A" w:rsidRDefault="00E44FD4" w:rsidP="00887044">
      <w:pPr>
        <w:pStyle w:val="BodyTextIndent"/>
        <w:numPr>
          <w:ilvl w:val="0"/>
          <w:numId w:val="17"/>
        </w:numPr>
        <w:jc w:val="left"/>
        <w:outlineLvl w:val="0"/>
        <w:rPr>
          <w:rStyle w:val="NAProgrammer"/>
        </w:rPr>
      </w:pPr>
      <w:r w:rsidRPr="00E4167A">
        <w:rPr>
          <w:rStyle w:val="NAProgrammer"/>
        </w:rPr>
        <w:t>Ask  if (”Yes” in Q2-1a) OR (“Yes” to any in Q2-3d)</w:t>
      </w:r>
    </w:p>
    <w:p w:rsidR="00E44FD4" w:rsidRPr="00E4167A" w:rsidRDefault="00E44FD4" w:rsidP="00887044">
      <w:pPr>
        <w:pStyle w:val="BodyTextIndent"/>
        <w:numPr>
          <w:ilvl w:val="0"/>
          <w:numId w:val="17"/>
        </w:numPr>
        <w:jc w:val="left"/>
        <w:outlineLvl w:val="0"/>
        <w:rPr>
          <w:rStyle w:val="NAProgrammer"/>
        </w:rPr>
      </w:pPr>
      <w:r w:rsidRPr="00E4167A">
        <w:rPr>
          <w:rStyle w:val="NAProgrammer"/>
        </w:rPr>
        <w:t>Must be less than level selected in S-3, otherwise insert error.</w:t>
      </w:r>
    </w:p>
    <w:p w:rsidR="00E44FD4" w:rsidRDefault="00E44FD4" w:rsidP="00BB2B95"/>
    <w:p w:rsidR="00E44FD4" w:rsidRPr="003B0734" w:rsidRDefault="00E44FD4" w:rsidP="00E4167A">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E4167A">
      <w:pPr>
        <w:autoSpaceDE w:val="0"/>
        <w:autoSpaceDN w:val="0"/>
        <w:adjustRightInd w:val="0"/>
        <w:spacing w:line="240" w:lineRule="atLeast"/>
        <w:rPr>
          <w:rFonts w:ascii="Arial" w:hAnsi="Arial" w:cs="Arial"/>
          <w:color w:val="000000"/>
          <w:sz w:val="20"/>
          <w:u w:val="single"/>
        </w:rPr>
      </w:pPr>
    </w:p>
    <w:p w:rsidR="00E44FD4" w:rsidRDefault="00E44FD4" w:rsidP="00BB2B95"/>
    <w:p w:rsidR="00E44FD4" w:rsidRPr="00E5317A" w:rsidRDefault="00E44FD4" w:rsidP="00E4167A">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Mint Customers</w:t>
      </w:r>
    </w:p>
    <w:p w:rsidR="00E44FD4" w:rsidRDefault="00E44FD4" w:rsidP="00BB2B95"/>
    <w:p w:rsidR="00E44FD4" w:rsidRDefault="00E44FD4" w:rsidP="00BB2B95"/>
    <w:p w:rsidR="00E44FD4" w:rsidRPr="008643EF" w:rsidRDefault="00E44FD4" w:rsidP="008643EF">
      <w:pPr>
        <w:pStyle w:val="L1"/>
        <w:tabs>
          <w:tab w:val="left" w:pos="900"/>
        </w:tabs>
        <w:spacing w:before="0" w:after="0"/>
        <w:ind w:left="900" w:hanging="900"/>
        <w:rPr>
          <w:rFonts w:ascii="Book Antiqua" w:hAnsi="Book Antiqua"/>
          <w:color w:val="000000"/>
          <w:sz w:val="24"/>
          <w:szCs w:val="24"/>
        </w:rPr>
      </w:pPr>
      <w:r w:rsidRPr="008643EF">
        <w:rPr>
          <w:rFonts w:ascii="Book Antiqua" w:hAnsi="Book Antiqua"/>
          <w:color w:val="000000"/>
          <w:sz w:val="24"/>
          <w:szCs w:val="24"/>
        </w:rPr>
        <w:t>Q2-7b-1</w:t>
      </w:r>
      <w:r w:rsidRPr="008643EF">
        <w:rPr>
          <w:rFonts w:ascii="Book Antiqua" w:hAnsi="Book Antiqua"/>
          <w:color w:val="000000"/>
          <w:sz w:val="24"/>
          <w:szCs w:val="24"/>
        </w:rPr>
        <w:tab/>
        <w:t xml:space="preserve">For approximately how many years have you been purchasing coins </w:t>
      </w:r>
      <w:r w:rsidRPr="008643EF">
        <w:rPr>
          <w:rFonts w:ascii="Book Antiqua" w:hAnsi="Book Antiqua"/>
          <w:b/>
          <w:color w:val="0000FF"/>
          <w:sz w:val="24"/>
          <w:szCs w:val="24"/>
        </w:rPr>
        <w:t>from the U.S. Mint</w:t>
      </w:r>
      <w:r w:rsidRPr="008643EF">
        <w:rPr>
          <w:rFonts w:ascii="Book Antiqua" w:hAnsi="Book Antiqua"/>
          <w:color w:val="000000"/>
          <w:sz w:val="24"/>
          <w:szCs w:val="24"/>
        </w:rPr>
        <w:t>?</w:t>
      </w:r>
    </w:p>
    <w:p w:rsidR="00E44FD4" w:rsidRPr="005B4934" w:rsidRDefault="00E44FD4" w:rsidP="00BB2B95">
      <w:pPr>
        <w:pStyle w:val="BodyTextIndent"/>
        <w:outlineLvl w:val="0"/>
        <w:rPr>
          <w:rFonts w:ascii="Book Antiqua" w:hAnsi="Book Antiqua"/>
          <w:color w:val="000000"/>
        </w:rPr>
      </w:pPr>
    </w:p>
    <w:p w:rsidR="00E44FD4" w:rsidRPr="005B4934" w:rsidRDefault="00E44FD4" w:rsidP="00BB2B95">
      <w:pPr>
        <w:ind w:left="900" w:hanging="900"/>
        <w:rPr>
          <w:rFonts w:ascii="Book Antiqua" w:hAnsi="Book Antiqua"/>
          <w:b/>
          <w:i/>
          <w:color w:val="339966"/>
        </w:rPr>
      </w:pPr>
      <w:r w:rsidRPr="005B4934">
        <w:rPr>
          <w:rFonts w:ascii="Book Antiqua" w:hAnsi="Book Antiqua"/>
          <w:b/>
          <w:i/>
          <w:color w:val="339966"/>
        </w:rPr>
        <w:t>Enter a number of years.</w:t>
      </w:r>
    </w:p>
    <w:p w:rsidR="00E44FD4" w:rsidRPr="006D61FA" w:rsidRDefault="00E44FD4" w:rsidP="00BB2B95">
      <w:pPr>
        <w:pStyle w:val="BodyTextIndent"/>
        <w:outlineLvl w:val="0"/>
        <w:rPr>
          <w:rFonts w:ascii="Book Antiqua" w:hAnsi="Book Antiqu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tblGrid>
      <w:tr w:rsidR="00E44FD4" w:rsidRPr="006D61FA" w:rsidTr="00C90070">
        <w:tc>
          <w:tcPr>
            <w:tcW w:w="1980" w:type="dxa"/>
          </w:tcPr>
          <w:p w:rsidR="00E44FD4" w:rsidRPr="006D61FA" w:rsidRDefault="00E44FD4" w:rsidP="00C90070">
            <w:pPr>
              <w:pStyle w:val="Footer"/>
              <w:tabs>
                <w:tab w:val="clear" w:pos="4320"/>
                <w:tab w:val="clear" w:pos="8640"/>
                <w:tab w:val="right" w:pos="9270"/>
              </w:tabs>
              <w:jc w:val="center"/>
            </w:pPr>
            <w:r>
              <w:rPr>
                <w:color w:val="000000"/>
                <w:szCs w:val="24"/>
              </w:rPr>
              <w:t>_____</w:t>
            </w:r>
          </w:p>
        </w:tc>
      </w:tr>
    </w:tbl>
    <w:p w:rsidR="00E44FD4" w:rsidRDefault="00E44FD4" w:rsidP="00BB2B95">
      <w:pPr>
        <w:rPr>
          <w:color w:val="000000"/>
        </w:rPr>
      </w:pPr>
    </w:p>
    <w:p w:rsidR="00E44FD4" w:rsidRDefault="00E44FD4" w:rsidP="00BB2B95">
      <w:pPr>
        <w:pStyle w:val="BodyTextIndent"/>
        <w:ind w:left="0" w:firstLine="0"/>
        <w:jc w:val="left"/>
        <w:outlineLvl w:val="0"/>
        <w:rPr>
          <w:rFonts w:ascii="Book Antiqua" w:hAnsi="Book Antiqua"/>
          <w:sz w:val="16"/>
        </w:rPr>
      </w:pPr>
    </w:p>
    <w:p w:rsidR="00E44FD4" w:rsidRPr="00E4167A" w:rsidRDefault="00E44FD4" w:rsidP="00BB2B95">
      <w:pPr>
        <w:pStyle w:val="BodyTextIndent"/>
        <w:ind w:left="0" w:firstLine="0"/>
        <w:jc w:val="left"/>
        <w:outlineLvl w:val="0"/>
        <w:rPr>
          <w:rStyle w:val="NAProgrammer"/>
        </w:rPr>
      </w:pPr>
      <w:r w:rsidRPr="00E4167A">
        <w:rPr>
          <w:rStyle w:val="NAProgrammer"/>
        </w:rPr>
        <w:t>Programming:</w:t>
      </w:r>
    </w:p>
    <w:p w:rsidR="00E44FD4" w:rsidRPr="00E4167A" w:rsidRDefault="00E44FD4" w:rsidP="00887044">
      <w:pPr>
        <w:pStyle w:val="BodyTextIndent"/>
        <w:numPr>
          <w:ilvl w:val="0"/>
          <w:numId w:val="17"/>
        </w:numPr>
        <w:jc w:val="left"/>
        <w:outlineLvl w:val="0"/>
        <w:rPr>
          <w:rStyle w:val="NAProgrammer"/>
        </w:rPr>
      </w:pPr>
      <w:r w:rsidRPr="00E4167A">
        <w:rPr>
          <w:rStyle w:val="NAProgrammer"/>
        </w:rPr>
        <w:t>Ask U.S. Mint Customers (2-3d row a “Yes”) only</w:t>
      </w:r>
    </w:p>
    <w:p w:rsidR="00E44FD4" w:rsidRPr="00E4167A" w:rsidRDefault="00E44FD4" w:rsidP="00887044">
      <w:pPr>
        <w:pStyle w:val="BodyTextIndent"/>
        <w:numPr>
          <w:ilvl w:val="0"/>
          <w:numId w:val="17"/>
        </w:numPr>
        <w:jc w:val="left"/>
        <w:outlineLvl w:val="0"/>
        <w:rPr>
          <w:rStyle w:val="NAProgrammer"/>
        </w:rPr>
      </w:pPr>
      <w:r w:rsidRPr="00E4167A">
        <w:rPr>
          <w:rStyle w:val="NAProgrammer"/>
        </w:rPr>
        <w:t>Must be less than level selected in S-3, otherwise insert warning text. Does not need to be less than 2-7a since you can purchase US Mint coins for others and not “save/collect” them.</w:t>
      </w:r>
    </w:p>
    <w:p w:rsidR="00E44FD4" w:rsidRPr="00E4167A" w:rsidRDefault="00E44FD4" w:rsidP="00887044">
      <w:pPr>
        <w:pStyle w:val="BodyTextIndent"/>
        <w:numPr>
          <w:ilvl w:val="0"/>
          <w:numId w:val="17"/>
        </w:numPr>
        <w:jc w:val="left"/>
        <w:outlineLvl w:val="0"/>
        <w:rPr>
          <w:rStyle w:val="NAProgrammer"/>
        </w:rPr>
      </w:pPr>
      <w:r w:rsidRPr="00E4167A">
        <w:rPr>
          <w:rStyle w:val="NAProgrammer"/>
        </w:rPr>
        <w:t>If answer is less than 10, skip to Q2-8a.</w:t>
      </w:r>
    </w:p>
    <w:p w:rsidR="00E44FD4" w:rsidRDefault="00E44FD4" w:rsidP="00BB2B95">
      <w:pPr>
        <w:pStyle w:val="L1"/>
        <w:tabs>
          <w:tab w:val="left" w:pos="900"/>
        </w:tabs>
        <w:spacing w:before="0" w:after="0"/>
        <w:ind w:left="900" w:hanging="900"/>
        <w:rPr>
          <w:rFonts w:ascii="Book Antiqua" w:hAnsi="Book Antiqua"/>
          <w:b/>
          <w:color w:val="000000"/>
        </w:rPr>
      </w:pPr>
      <w:r>
        <w:rPr>
          <w:rFonts w:ascii="Book Antiqua" w:hAnsi="Book Antiqua"/>
          <w:b/>
          <w:color w:val="000000"/>
        </w:rPr>
        <w:br w:type="page"/>
      </w:r>
    </w:p>
    <w:p w:rsidR="00E44FD4" w:rsidRPr="00E5317A" w:rsidRDefault="00E44FD4" w:rsidP="00E4167A">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Mint Customers</w:t>
      </w:r>
    </w:p>
    <w:p w:rsidR="00E44FD4" w:rsidRDefault="00E44FD4" w:rsidP="00BB2B95">
      <w:pPr>
        <w:pStyle w:val="L1"/>
        <w:tabs>
          <w:tab w:val="left" w:pos="900"/>
        </w:tabs>
        <w:spacing w:before="0" w:after="0"/>
        <w:ind w:left="900" w:hanging="900"/>
        <w:rPr>
          <w:rFonts w:ascii="Book Antiqua" w:hAnsi="Book Antiqua"/>
          <w:b/>
          <w:color w:val="000000"/>
        </w:rPr>
      </w:pPr>
    </w:p>
    <w:p w:rsidR="00E44FD4" w:rsidRDefault="00E44FD4" w:rsidP="00BB2B95">
      <w:pPr>
        <w:pStyle w:val="L1"/>
        <w:tabs>
          <w:tab w:val="left" w:pos="900"/>
        </w:tabs>
        <w:spacing w:before="0" w:after="0"/>
        <w:ind w:left="900" w:hanging="900"/>
        <w:rPr>
          <w:rFonts w:ascii="Book Antiqua" w:hAnsi="Book Antiqua"/>
          <w:b/>
          <w:color w:val="000000"/>
        </w:rPr>
      </w:pPr>
    </w:p>
    <w:p w:rsidR="00E44FD4" w:rsidRDefault="00E44FD4" w:rsidP="00BB2B95">
      <w:pPr>
        <w:pStyle w:val="L1"/>
        <w:tabs>
          <w:tab w:val="left" w:pos="900"/>
        </w:tabs>
        <w:spacing w:before="0" w:after="0"/>
        <w:ind w:left="900" w:hanging="900"/>
        <w:rPr>
          <w:rFonts w:ascii="Book Antiqua" w:hAnsi="Book Antiqua"/>
          <w:color w:val="000000"/>
          <w:sz w:val="24"/>
          <w:szCs w:val="24"/>
        </w:rPr>
      </w:pPr>
      <w:r>
        <w:rPr>
          <w:rFonts w:ascii="Book Antiqua" w:hAnsi="Book Antiqua"/>
          <w:color w:val="000000"/>
          <w:sz w:val="24"/>
          <w:szCs w:val="24"/>
        </w:rPr>
        <w:t>Q2-7b-2</w:t>
      </w:r>
      <w:r>
        <w:rPr>
          <w:rFonts w:ascii="Book Antiqua" w:hAnsi="Book Antiqua"/>
          <w:color w:val="000000"/>
          <w:sz w:val="24"/>
          <w:szCs w:val="24"/>
        </w:rPr>
        <w:tab/>
        <w:t>Over the time in which you have been purchasing U.S. Mint coins, which of the following best describes your purchase history</w:t>
      </w:r>
      <w:r w:rsidRPr="00346FD9">
        <w:rPr>
          <w:rFonts w:ascii="Book Antiqua" w:hAnsi="Book Antiqua"/>
          <w:color w:val="000000"/>
          <w:sz w:val="24"/>
          <w:szCs w:val="24"/>
        </w:rPr>
        <w:t xml:space="preserve">?  </w:t>
      </w:r>
    </w:p>
    <w:p w:rsidR="00E44FD4" w:rsidRDefault="00E44FD4" w:rsidP="00BB2B95">
      <w:pPr>
        <w:pStyle w:val="BodyTextIndent"/>
        <w:tabs>
          <w:tab w:val="right" w:pos="1080"/>
        </w:tabs>
        <w:ind w:left="540" w:hanging="540"/>
        <w:rPr>
          <w:rFonts w:ascii="Book Antiqua" w:hAnsi="Book Antiqua" w:cs="Arial"/>
          <w:bCs/>
          <w:color w:val="000000"/>
        </w:rPr>
      </w:pPr>
    </w:p>
    <w:p w:rsidR="00E44FD4" w:rsidRDefault="00E44FD4" w:rsidP="00BB2B95">
      <w:pPr>
        <w:pStyle w:val="BodyTextIndent"/>
        <w:tabs>
          <w:tab w:val="right" w:pos="1080"/>
        </w:tabs>
        <w:ind w:left="540" w:hanging="540"/>
        <w:rPr>
          <w:rFonts w:ascii="Book Antiqua" w:hAnsi="Book Antiqua" w:cs="Arial"/>
          <w:b/>
          <w:bCs/>
          <w:i/>
          <w:color w:val="339966"/>
        </w:rPr>
      </w:pPr>
      <w:r w:rsidRPr="00E4167A">
        <w:rPr>
          <w:rFonts w:ascii="Book Antiqua" w:hAnsi="Book Antiqua" w:cs="Arial"/>
          <w:b/>
          <w:bCs/>
          <w:i/>
          <w:color w:val="339966"/>
        </w:rPr>
        <w:t>Check one.</w:t>
      </w:r>
    </w:p>
    <w:p w:rsidR="00E44FD4" w:rsidRPr="00E4167A" w:rsidRDefault="00E44FD4" w:rsidP="00BB2B95">
      <w:pPr>
        <w:pStyle w:val="BodyTextIndent"/>
        <w:tabs>
          <w:tab w:val="right" w:pos="1080"/>
        </w:tabs>
        <w:ind w:left="540" w:hanging="540"/>
        <w:rPr>
          <w:rFonts w:ascii="Book Antiqua" w:hAnsi="Book Antiqua"/>
          <w:b/>
          <w:i/>
          <w:iCs/>
          <w:color w:val="339966"/>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5"/>
        <w:gridCol w:w="1327"/>
      </w:tblGrid>
      <w:tr w:rsidR="00E44FD4" w:rsidRPr="006D61FA" w:rsidTr="00DC5857">
        <w:tc>
          <w:tcPr>
            <w:tcW w:w="0" w:type="auto"/>
            <w:shd w:val="clear" w:color="auto" w:fill="0000FF"/>
            <w:vAlign w:val="bottom"/>
          </w:tcPr>
          <w:p w:rsidR="00E44FD4" w:rsidRPr="00051F87" w:rsidRDefault="00E44FD4" w:rsidP="00C90070">
            <w:pPr>
              <w:ind w:left="360"/>
              <w:jc w:val="center"/>
              <w:rPr>
                <w:b/>
              </w:rPr>
            </w:pPr>
          </w:p>
        </w:tc>
        <w:tc>
          <w:tcPr>
            <w:tcW w:w="1327" w:type="dxa"/>
            <w:shd w:val="clear" w:color="auto" w:fill="0000FF"/>
          </w:tcPr>
          <w:p w:rsidR="00E44FD4" w:rsidRPr="00051F87" w:rsidRDefault="00E44FD4" w:rsidP="00C90070">
            <w:pPr>
              <w:pStyle w:val="Footer"/>
              <w:tabs>
                <w:tab w:val="clear" w:pos="4320"/>
                <w:tab w:val="clear" w:pos="8640"/>
                <w:tab w:val="right" w:pos="9270"/>
              </w:tabs>
              <w:jc w:val="center"/>
              <w:rPr>
                <w:b/>
                <w:color w:val="000000"/>
                <w:szCs w:val="24"/>
              </w:rPr>
            </w:pPr>
          </w:p>
        </w:tc>
      </w:tr>
      <w:tr w:rsidR="00E44FD4" w:rsidRPr="006D61FA" w:rsidTr="00E4167A">
        <w:tc>
          <w:tcPr>
            <w:tcW w:w="0" w:type="auto"/>
            <w:vAlign w:val="center"/>
          </w:tcPr>
          <w:p w:rsidR="00E44FD4" w:rsidRPr="006D61FA" w:rsidRDefault="00E44FD4" w:rsidP="00887044">
            <w:pPr>
              <w:numPr>
                <w:ilvl w:val="0"/>
                <w:numId w:val="31"/>
              </w:numPr>
              <w:jc w:val="both"/>
            </w:pPr>
            <w:r>
              <w:t>Continuously (nearly every year)</w:t>
            </w:r>
          </w:p>
        </w:tc>
        <w:tc>
          <w:tcPr>
            <w:tcW w:w="1327" w:type="dxa"/>
          </w:tcPr>
          <w:p w:rsidR="00E44FD4" w:rsidRPr="006D61FA" w:rsidRDefault="00E44FD4" w:rsidP="00C90070">
            <w:pPr>
              <w:jc w:val="center"/>
            </w:pPr>
            <w:r w:rsidRPr="006D61FA">
              <w:rPr>
                <w:color w:val="000000"/>
              </w:rPr>
              <w:sym w:font="Symbol" w:char="F06F"/>
            </w:r>
          </w:p>
        </w:tc>
      </w:tr>
      <w:tr w:rsidR="00E44FD4" w:rsidRPr="006D61FA" w:rsidTr="00E4167A">
        <w:tc>
          <w:tcPr>
            <w:tcW w:w="0" w:type="auto"/>
            <w:vAlign w:val="center"/>
          </w:tcPr>
          <w:p w:rsidR="00E44FD4" w:rsidRPr="006D61FA" w:rsidRDefault="00E44FD4" w:rsidP="00887044">
            <w:pPr>
              <w:numPr>
                <w:ilvl w:val="0"/>
                <w:numId w:val="31"/>
              </w:numPr>
              <w:jc w:val="both"/>
            </w:pPr>
            <w:r>
              <w:t>Intermittent (may have stopped for a few years and then started again)</w:t>
            </w:r>
          </w:p>
        </w:tc>
        <w:tc>
          <w:tcPr>
            <w:tcW w:w="1327" w:type="dxa"/>
          </w:tcPr>
          <w:p w:rsidR="00E44FD4" w:rsidRPr="006D61FA" w:rsidRDefault="00E44FD4" w:rsidP="00C90070">
            <w:pPr>
              <w:jc w:val="center"/>
            </w:pPr>
            <w:r w:rsidRPr="006D61FA">
              <w:rPr>
                <w:color w:val="000000"/>
              </w:rPr>
              <w:sym w:font="Symbol" w:char="F06F"/>
            </w:r>
          </w:p>
        </w:tc>
      </w:tr>
    </w:tbl>
    <w:p w:rsidR="00E44FD4" w:rsidRDefault="00E44FD4" w:rsidP="00BB2B95">
      <w:pPr>
        <w:pStyle w:val="BodyTextIndent"/>
        <w:tabs>
          <w:tab w:val="right" w:pos="1080"/>
        </w:tabs>
        <w:ind w:left="0" w:firstLine="0"/>
        <w:rPr>
          <w:rFonts w:ascii="Book Antiqua" w:hAnsi="Book Antiqua"/>
          <w:i/>
          <w:iCs/>
        </w:rPr>
      </w:pPr>
    </w:p>
    <w:p w:rsidR="00E44FD4" w:rsidRDefault="00E44FD4" w:rsidP="00BB2B95">
      <w:pPr>
        <w:pStyle w:val="BodyTextIndent"/>
        <w:ind w:left="0" w:firstLine="0"/>
        <w:jc w:val="left"/>
        <w:outlineLvl w:val="0"/>
        <w:rPr>
          <w:rFonts w:ascii="Book Antiqua" w:hAnsi="Book Antiqua"/>
          <w:sz w:val="16"/>
        </w:rPr>
      </w:pPr>
    </w:p>
    <w:p w:rsidR="00E44FD4" w:rsidRPr="00E4167A" w:rsidRDefault="00E44FD4" w:rsidP="00BB2B95">
      <w:pPr>
        <w:pStyle w:val="BodyTextIndent"/>
        <w:ind w:left="0" w:firstLine="0"/>
        <w:jc w:val="left"/>
        <w:outlineLvl w:val="0"/>
        <w:rPr>
          <w:rStyle w:val="NAProgrammer"/>
        </w:rPr>
      </w:pPr>
      <w:r w:rsidRPr="00E4167A">
        <w:rPr>
          <w:rStyle w:val="NAProgrammer"/>
        </w:rPr>
        <w:t>Programming:</w:t>
      </w:r>
    </w:p>
    <w:p w:rsidR="00E44FD4" w:rsidRPr="00E4167A" w:rsidRDefault="00E44FD4" w:rsidP="00887044">
      <w:pPr>
        <w:pStyle w:val="BodyTextIndent"/>
        <w:numPr>
          <w:ilvl w:val="0"/>
          <w:numId w:val="21"/>
        </w:numPr>
        <w:tabs>
          <w:tab w:val="right" w:pos="1080"/>
        </w:tabs>
        <w:rPr>
          <w:rStyle w:val="NAProgrammer"/>
        </w:rPr>
      </w:pPr>
      <w:r w:rsidRPr="00E4167A">
        <w:rPr>
          <w:rStyle w:val="NAProgrammer"/>
        </w:rPr>
        <w:t>If row a, skip to Q2-8a.</w:t>
      </w:r>
    </w:p>
    <w:p w:rsidR="00E44FD4" w:rsidRPr="00E4167A" w:rsidRDefault="00E44FD4" w:rsidP="00887044">
      <w:pPr>
        <w:pStyle w:val="BodyTextIndent"/>
        <w:numPr>
          <w:ilvl w:val="0"/>
          <w:numId w:val="21"/>
        </w:numPr>
        <w:jc w:val="left"/>
        <w:outlineLvl w:val="0"/>
        <w:rPr>
          <w:rStyle w:val="NAProgrammer"/>
        </w:rPr>
      </w:pPr>
      <w:r w:rsidRPr="00E4167A">
        <w:rPr>
          <w:rStyle w:val="NAProgrammer"/>
        </w:rPr>
        <w:t>Ask U.S. Mint Customers (2-3d row a “Yes”) only</w:t>
      </w:r>
    </w:p>
    <w:p w:rsidR="00E44FD4" w:rsidRPr="00930F85" w:rsidRDefault="00E44FD4" w:rsidP="00E4167A">
      <w:pPr>
        <w:pStyle w:val="BodyTextIndent"/>
        <w:tabs>
          <w:tab w:val="right" w:pos="1080"/>
        </w:tabs>
        <w:ind w:firstLine="0"/>
        <w:rPr>
          <w:rFonts w:ascii="Book Antiqua" w:hAnsi="Book Antiqua"/>
          <w:b/>
          <w:iCs/>
        </w:rPr>
      </w:pPr>
    </w:p>
    <w:p w:rsidR="00E44FD4" w:rsidRPr="003B0734" w:rsidRDefault="00E44FD4" w:rsidP="00E76ABC">
      <w:pPr>
        <w:pBdr>
          <w:bottom w:val="single" w:sz="12" w:space="1" w:color="auto"/>
        </w:pBdr>
        <w:autoSpaceDE w:val="0"/>
        <w:autoSpaceDN w:val="0"/>
        <w:adjustRightInd w:val="0"/>
        <w:spacing w:line="240" w:lineRule="atLeast"/>
        <w:rPr>
          <w:rFonts w:ascii="Arial" w:hAnsi="Arial" w:cs="Arial"/>
          <w:color w:val="000000"/>
          <w:sz w:val="20"/>
        </w:rPr>
      </w:pPr>
    </w:p>
    <w:p w:rsidR="00E44FD4" w:rsidRPr="002134CB" w:rsidRDefault="00E44FD4" w:rsidP="00BB2B95">
      <w:pPr>
        <w:pStyle w:val="BodyTextIndent"/>
        <w:ind w:left="0" w:firstLine="0"/>
        <w:jc w:val="left"/>
        <w:outlineLvl w:val="0"/>
        <w:rPr>
          <w:rFonts w:ascii="Book Antiqua" w:hAnsi="Book Antiqua"/>
          <w:b/>
          <w:color w:val="000000"/>
        </w:rPr>
      </w:pPr>
    </w:p>
    <w:p w:rsidR="00E44FD4" w:rsidRPr="00E5317A" w:rsidRDefault="00E44FD4" w:rsidP="00B22320">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Intermittent Mint Customers</w:t>
      </w:r>
    </w:p>
    <w:p w:rsidR="00E44FD4" w:rsidRDefault="00E44FD4" w:rsidP="00BB2B95">
      <w:pPr>
        <w:pStyle w:val="L1"/>
        <w:tabs>
          <w:tab w:val="left" w:pos="900"/>
        </w:tabs>
        <w:spacing w:before="0" w:after="0"/>
        <w:ind w:left="900" w:hanging="900"/>
        <w:rPr>
          <w:bCs/>
          <w:color w:val="000000"/>
          <w:szCs w:val="24"/>
        </w:rPr>
      </w:pPr>
    </w:p>
    <w:p w:rsidR="00E44FD4" w:rsidRDefault="00E44FD4" w:rsidP="00BB2B95">
      <w:pPr>
        <w:pStyle w:val="L1"/>
        <w:tabs>
          <w:tab w:val="left" w:pos="900"/>
        </w:tabs>
        <w:spacing w:before="0" w:after="0"/>
        <w:ind w:left="900" w:hanging="900"/>
        <w:rPr>
          <w:bCs/>
          <w:color w:val="000000"/>
          <w:szCs w:val="24"/>
        </w:rPr>
      </w:pPr>
    </w:p>
    <w:p w:rsidR="00E44FD4" w:rsidRDefault="00E44FD4" w:rsidP="00BB2B95">
      <w:pPr>
        <w:pStyle w:val="L1"/>
        <w:tabs>
          <w:tab w:val="left" w:pos="900"/>
        </w:tabs>
        <w:spacing w:before="0" w:after="0"/>
        <w:ind w:left="900" w:hanging="900"/>
        <w:rPr>
          <w:rFonts w:ascii="Book Antiqua" w:hAnsi="Book Antiqua"/>
          <w:color w:val="000000"/>
          <w:sz w:val="24"/>
          <w:szCs w:val="24"/>
        </w:rPr>
      </w:pPr>
      <w:r>
        <w:rPr>
          <w:rFonts w:ascii="Book Antiqua" w:hAnsi="Book Antiqua"/>
          <w:color w:val="000000"/>
          <w:sz w:val="24"/>
          <w:szCs w:val="24"/>
        </w:rPr>
        <w:t>Q2-7b-3</w:t>
      </w:r>
      <w:r>
        <w:rPr>
          <w:rFonts w:ascii="Book Antiqua" w:hAnsi="Book Antiqua"/>
          <w:color w:val="000000"/>
          <w:sz w:val="24"/>
          <w:szCs w:val="24"/>
        </w:rPr>
        <w:tab/>
        <w:t>You mentioned that you stopped purchasing from the U.S. Mint in the past, but began purchasing again.  What inspired you to start purchasing from the U.S. Mint again?</w:t>
      </w:r>
    </w:p>
    <w:p w:rsidR="00E44FD4" w:rsidRDefault="00E44FD4" w:rsidP="00BB2B95">
      <w:pPr>
        <w:pStyle w:val="BodyTextIndent"/>
        <w:tabs>
          <w:tab w:val="right" w:pos="1080"/>
        </w:tabs>
        <w:ind w:left="540" w:hanging="540"/>
        <w:rPr>
          <w:rFonts w:ascii="Book Antiqua" w:hAnsi="Book Antiqua" w:cs="Arial"/>
          <w:bCs/>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E44FD4" w:rsidTr="00480B98">
        <w:tc>
          <w:tcPr>
            <w:tcW w:w="10440" w:type="dxa"/>
          </w:tcPr>
          <w:p w:rsidR="00E44FD4" w:rsidRPr="00480B98" w:rsidRDefault="00E44FD4" w:rsidP="00480B98">
            <w:pPr>
              <w:pStyle w:val="BodyTextIndent"/>
              <w:ind w:left="0" w:firstLine="0"/>
              <w:jc w:val="left"/>
              <w:outlineLvl w:val="0"/>
              <w:rPr>
                <w:rFonts w:ascii="Book Antiqua" w:hAnsi="Book Antiqua"/>
                <w:sz w:val="16"/>
              </w:rPr>
            </w:pPr>
          </w:p>
          <w:p w:rsidR="00E44FD4" w:rsidRPr="00480B98" w:rsidRDefault="00E44FD4" w:rsidP="00480B98">
            <w:pPr>
              <w:pStyle w:val="BodyTextIndent"/>
              <w:ind w:left="0" w:firstLine="0"/>
              <w:jc w:val="left"/>
              <w:outlineLvl w:val="0"/>
              <w:rPr>
                <w:rFonts w:ascii="Book Antiqua" w:hAnsi="Book Antiqua"/>
                <w:sz w:val="16"/>
              </w:rPr>
            </w:pPr>
          </w:p>
          <w:p w:rsidR="00E44FD4" w:rsidRPr="00480B98" w:rsidRDefault="00E44FD4" w:rsidP="00480B98">
            <w:pPr>
              <w:pStyle w:val="BodyTextIndent"/>
              <w:ind w:left="0" w:firstLine="0"/>
              <w:jc w:val="left"/>
              <w:outlineLvl w:val="0"/>
              <w:rPr>
                <w:rFonts w:ascii="Book Antiqua" w:hAnsi="Book Antiqua"/>
                <w:sz w:val="16"/>
              </w:rPr>
            </w:pPr>
          </w:p>
        </w:tc>
      </w:tr>
    </w:tbl>
    <w:p w:rsidR="00E44FD4" w:rsidRDefault="00E44FD4" w:rsidP="00BB2B95">
      <w:pPr>
        <w:pStyle w:val="BodyTextIndent"/>
        <w:ind w:left="0" w:firstLine="0"/>
        <w:jc w:val="left"/>
        <w:outlineLvl w:val="0"/>
        <w:rPr>
          <w:rFonts w:ascii="Book Antiqua" w:hAnsi="Book Antiqua"/>
          <w:sz w:val="16"/>
        </w:rPr>
      </w:pPr>
    </w:p>
    <w:p w:rsidR="00E44FD4" w:rsidRDefault="00E44FD4" w:rsidP="00BB2B95">
      <w:pPr>
        <w:pStyle w:val="BodyTextIndent"/>
        <w:ind w:left="0" w:firstLine="0"/>
        <w:jc w:val="left"/>
        <w:outlineLvl w:val="0"/>
        <w:rPr>
          <w:rFonts w:ascii="Book Antiqua" w:hAnsi="Book Antiqua"/>
          <w:sz w:val="16"/>
        </w:rPr>
      </w:pPr>
    </w:p>
    <w:p w:rsidR="00E44FD4" w:rsidRPr="00B22320" w:rsidRDefault="00E44FD4" w:rsidP="00BB2B95">
      <w:pPr>
        <w:pStyle w:val="BodyTextIndent"/>
        <w:ind w:left="0" w:firstLine="0"/>
        <w:jc w:val="left"/>
        <w:outlineLvl w:val="0"/>
        <w:rPr>
          <w:rStyle w:val="NAProgrammer"/>
        </w:rPr>
      </w:pPr>
      <w:r w:rsidRPr="00B22320">
        <w:rPr>
          <w:rStyle w:val="NAProgrammer"/>
        </w:rPr>
        <w:t>Programming:</w:t>
      </w:r>
    </w:p>
    <w:p w:rsidR="00E44FD4" w:rsidRDefault="00E44FD4" w:rsidP="00887044">
      <w:pPr>
        <w:pStyle w:val="BodyTextIndent"/>
        <w:numPr>
          <w:ilvl w:val="0"/>
          <w:numId w:val="21"/>
        </w:numPr>
        <w:tabs>
          <w:tab w:val="right" w:pos="1080"/>
        </w:tabs>
        <w:rPr>
          <w:rStyle w:val="NAProgrammer"/>
        </w:rPr>
      </w:pPr>
      <w:r w:rsidRPr="00B22320">
        <w:rPr>
          <w:rStyle w:val="NAProgrammer"/>
        </w:rPr>
        <w:t>500 characters max.</w:t>
      </w:r>
    </w:p>
    <w:p w:rsidR="00E44FD4" w:rsidRPr="00B22320" w:rsidRDefault="00E44FD4" w:rsidP="00887044">
      <w:pPr>
        <w:pStyle w:val="BodyTextIndent"/>
        <w:numPr>
          <w:ilvl w:val="0"/>
          <w:numId w:val="21"/>
        </w:numPr>
        <w:tabs>
          <w:tab w:val="right" w:pos="1080"/>
        </w:tabs>
        <w:rPr>
          <w:rStyle w:val="NAProgrammer"/>
        </w:rPr>
      </w:pPr>
      <w:r>
        <w:rPr>
          <w:rStyle w:val="NAProgrammer"/>
        </w:rPr>
        <w:t xml:space="preserve">Ask if Intermittent Mint Customer (2-7b-2 is row b) only. </w:t>
      </w:r>
    </w:p>
    <w:p w:rsidR="00E44FD4" w:rsidRDefault="00E44FD4" w:rsidP="00BB2B95">
      <w:pPr>
        <w:rPr>
          <w:rFonts w:cs="Arial"/>
          <w:bCs/>
          <w:color w:val="000000"/>
        </w:rPr>
      </w:pPr>
      <w:r>
        <w:rPr>
          <w:rFonts w:cs="Arial"/>
          <w:bCs/>
          <w:color w:val="000000"/>
        </w:rPr>
        <w:br w:type="page"/>
      </w:r>
    </w:p>
    <w:p w:rsidR="00E44FD4" w:rsidRPr="00E5317A" w:rsidRDefault="00E44FD4" w:rsidP="00E76ABC">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Mint Customers</w:t>
      </w:r>
    </w:p>
    <w:p w:rsidR="00E44FD4" w:rsidRDefault="00E44FD4" w:rsidP="00BB2B95">
      <w:pPr>
        <w:rPr>
          <w:rFonts w:cs="Arial"/>
          <w:bCs/>
          <w:color w:val="000000"/>
        </w:rPr>
      </w:pPr>
    </w:p>
    <w:p w:rsidR="00E44FD4" w:rsidRPr="00544704" w:rsidRDefault="00E44FD4" w:rsidP="00E76ABC">
      <w:pPr>
        <w:ind w:left="720" w:hanging="720"/>
        <w:rPr>
          <w:rFonts w:ascii="Book Antiqua" w:hAnsi="Book Antiqua"/>
        </w:rPr>
      </w:pPr>
      <w:r w:rsidRPr="00544704">
        <w:rPr>
          <w:rFonts w:ascii="Book Antiqua" w:hAnsi="Book Antiqua" w:cs="Arial"/>
          <w:bCs/>
          <w:color w:val="000000"/>
        </w:rPr>
        <w:t>Q2-8a</w:t>
      </w:r>
      <w:r w:rsidRPr="00544704">
        <w:rPr>
          <w:rFonts w:ascii="Book Antiqua" w:hAnsi="Book Antiqua"/>
        </w:rPr>
        <w:tab/>
        <w:t xml:space="preserve">To what extent did each of the following factors play a role in your </w:t>
      </w:r>
      <w:r w:rsidRPr="00544704">
        <w:rPr>
          <w:rFonts w:ascii="Book Antiqua" w:hAnsi="Book Antiqua"/>
          <w:b/>
          <w:i/>
          <w:u w:val="single"/>
        </w:rPr>
        <w:t>initial decision</w:t>
      </w:r>
      <w:r w:rsidRPr="00544704">
        <w:rPr>
          <w:rFonts w:ascii="Book Antiqua" w:hAnsi="Book Antiqua"/>
        </w:rPr>
        <w:t xml:space="preserve"> to </w:t>
      </w:r>
      <w:r w:rsidRPr="00544704">
        <w:rPr>
          <w:rFonts w:ascii="Book Antiqua" w:hAnsi="Book Antiqua"/>
          <w:u w:val="single"/>
        </w:rPr>
        <w:t>start purchasing coins from the U.S. Mint</w:t>
      </w:r>
      <w:r w:rsidRPr="00544704">
        <w:rPr>
          <w:rFonts w:ascii="Book Antiqua" w:hAnsi="Book Antiqua"/>
        </w:rPr>
        <w:t>?</w:t>
      </w:r>
    </w:p>
    <w:p w:rsidR="00E44FD4" w:rsidRPr="00544704" w:rsidRDefault="00E44FD4" w:rsidP="00BB2B95">
      <w:pPr>
        <w:ind w:left="900" w:hanging="900"/>
        <w:rPr>
          <w:rFonts w:ascii="Book Antiqua" w:hAnsi="Book Antiqua"/>
        </w:rPr>
      </w:pPr>
    </w:p>
    <w:p w:rsidR="00E44FD4" w:rsidRPr="00EE26BF" w:rsidRDefault="00E44FD4" w:rsidP="00EE26BF">
      <w:pPr>
        <w:rPr>
          <w:rFonts w:ascii="Book Antiqua" w:hAnsi="Book Antiqua"/>
          <w:b/>
          <w:i/>
          <w:color w:val="339966"/>
          <w:szCs w:val="20"/>
        </w:rPr>
      </w:pPr>
      <w:r w:rsidRPr="00EE26BF">
        <w:rPr>
          <w:rFonts w:ascii="Book Antiqua" w:hAnsi="Book Antiqua"/>
          <w:b/>
          <w:i/>
          <w:color w:val="339966"/>
          <w:szCs w:val="20"/>
        </w:rPr>
        <w:t>Rate each item from 1-6, where 1 means “Not at All” and 6 means “Played a Very Substantial Role.”</w:t>
      </w:r>
    </w:p>
    <w:p w:rsidR="00E44FD4" w:rsidRPr="00E76ABC" w:rsidRDefault="00E44FD4" w:rsidP="00BB2B95">
      <w:pPr>
        <w:ind w:left="900" w:hanging="900"/>
        <w:rPr>
          <w:b/>
          <w:i/>
          <w:color w:val="339966"/>
        </w:rPr>
      </w:pPr>
      <w:r w:rsidRPr="00E76ABC">
        <w:rPr>
          <w:b/>
          <w:i/>
          <w:color w:val="339966"/>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6D61FA" w:rsidTr="00DC5857">
        <w:tc>
          <w:tcPr>
            <w:tcW w:w="59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Played a Very</w:t>
            </w:r>
          </w:p>
          <w:p w:rsidR="00E44FD4" w:rsidRPr="00DC5857" w:rsidRDefault="00E44FD4" w:rsidP="00C90070">
            <w:pPr>
              <w:rPr>
                <w:b/>
                <w:color w:val="FFFFFF"/>
              </w:rPr>
            </w:pPr>
            <w:r w:rsidRPr="00DC5857">
              <w:rPr>
                <w:b/>
                <w:color w:val="FFFFFF"/>
              </w:rPr>
              <w:t>All</w:t>
            </w:r>
            <w:r w:rsidRPr="00DC5857">
              <w:rPr>
                <w:b/>
                <w:color w:val="FFFFFF"/>
              </w:rPr>
              <w:tab/>
              <w:t xml:space="preserve">                          Substantial Role</w:t>
            </w:r>
          </w:p>
        </w:tc>
      </w:tr>
      <w:tr w:rsidR="00E44FD4" w:rsidRPr="006D61FA" w:rsidTr="00DC5857">
        <w:tc>
          <w:tcPr>
            <w:tcW w:w="5958" w:type="dxa"/>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D91A9C">
        <w:tc>
          <w:tcPr>
            <w:tcW w:w="5958" w:type="dxa"/>
          </w:tcPr>
          <w:p w:rsidR="00E44FD4" w:rsidRPr="006D61FA" w:rsidRDefault="00E44FD4" w:rsidP="00887044">
            <w:pPr>
              <w:numPr>
                <w:ilvl w:val="0"/>
                <w:numId w:val="25"/>
              </w:numPr>
              <w:spacing w:line="264" w:lineRule="atLeast"/>
              <w:rPr>
                <w:color w:val="000000"/>
              </w:rPr>
            </w:pPr>
            <w:r>
              <w:rPr>
                <w:color w:val="000000"/>
              </w:rPr>
              <w:t>My level of interest in U.S. history increased</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6D61FA" w:rsidRDefault="00E44FD4" w:rsidP="00887044">
            <w:pPr>
              <w:numPr>
                <w:ilvl w:val="0"/>
                <w:numId w:val="25"/>
              </w:numPr>
              <w:spacing w:line="264" w:lineRule="atLeast"/>
              <w:rPr>
                <w:color w:val="000000"/>
              </w:rPr>
            </w:pPr>
            <w:r>
              <w:rPr>
                <w:color w:val="000000"/>
              </w:rPr>
              <w:t>I learned about the increase in value of specific types of coins/sets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Default="00E44FD4" w:rsidP="00887044">
            <w:pPr>
              <w:numPr>
                <w:ilvl w:val="0"/>
                <w:numId w:val="25"/>
              </w:numPr>
              <w:spacing w:line="264" w:lineRule="atLeast"/>
              <w:rPr>
                <w:color w:val="000000"/>
              </w:rPr>
            </w:pPr>
            <w:r>
              <w:rPr>
                <w:color w:val="000000"/>
              </w:rPr>
              <w:t>I visited the</w:t>
            </w:r>
            <w:r w:rsidRPr="006E0B88">
              <w:t xml:space="preserve"> U.S. Mint</w:t>
            </w:r>
            <w:r>
              <w:t xml:space="preserve"> in person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Saw documentary/informational show on the</w:t>
            </w:r>
            <w:r w:rsidRPr="006E0B88">
              <w:t xml:space="preserve"> U.S. Mint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8D365B" w:rsidRDefault="00E44FD4" w:rsidP="00887044">
            <w:pPr>
              <w:numPr>
                <w:ilvl w:val="0"/>
                <w:numId w:val="25"/>
              </w:numPr>
              <w:spacing w:line="264" w:lineRule="atLeast"/>
            </w:pPr>
            <w:r w:rsidRPr="008D365B">
              <w:t xml:space="preserve">I became interested in the subject matter of a particular type/set of U.S. Mint </w:t>
            </w:r>
            <w:r w:rsidRPr="005B3CC2">
              <w:t>coin</w:t>
            </w:r>
            <w:r w:rsidRPr="008D365B">
              <w: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I had more free time to devote to coin collecting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8D365B" w:rsidRDefault="00E44FD4" w:rsidP="00887044">
            <w:pPr>
              <w:numPr>
                <w:ilvl w:val="0"/>
                <w:numId w:val="25"/>
              </w:numPr>
              <w:spacing w:line="264" w:lineRule="atLeast"/>
            </w:pPr>
            <w:r>
              <w:t>I s</w:t>
            </w:r>
            <w:r w:rsidRPr="008D365B">
              <w:t xml:space="preserve">aw </w:t>
            </w:r>
            <w:r>
              <w:t>U.S. Mint</w:t>
            </w:r>
            <w:r w:rsidRPr="008D365B">
              <w:t xml:space="preserve"> advertising</w:t>
            </w:r>
            <w:r>
              <w:t xml:space="preserve"> that increased my awareness/interest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8D365B" w:rsidRDefault="00E44FD4" w:rsidP="00887044">
            <w:pPr>
              <w:numPr>
                <w:ilvl w:val="0"/>
                <w:numId w:val="25"/>
              </w:numPr>
              <w:spacing w:line="264" w:lineRule="atLeast"/>
            </w:pPr>
            <w:r w:rsidRPr="008D365B">
              <w:t xml:space="preserve">Visited a </w:t>
            </w:r>
            <w:r w:rsidRPr="005B3CC2">
              <w:t>coin</w:t>
            </w:r>
            <w:r w:rsidRPr="008D365B">
              <w:t xml:space="preserve"> dealer</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I read a book or magazine about coin collecting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Read an article about coins, etc., in the newspaper</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Received a special U.S. Mint coin/set as a gift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Received a collectible coin (taken from a bank or circulation) as a gift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c>
          <w:tcPr>
            <w:tcW w:w="5958" w:type="dxa"/>
          </w:tcPr>
          <w:p w:rsidR="00E44FD4" w:rsidRPr="005B3CC2" w:rsidRDefault="00E44FD4" w:rsidP="00887044">
            <w:pPr>
              <w:numPr>
                <w:ilvl w:val="0"/>
                <w:numId w:val="25"/>
              </w:numPr>
              <w:spacing w:line="264" w:lineRule="atLeast"/>
            </w:pPr>
            <w:r w:rsidRPr="005B3CC2">
              <w:t>Went to a coin show</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5958" w:type="dxa"/>
          </w:tcPr>
          <w:p w:rsidR="00E44FD4" w:rsidRPr="005B3CC2" w:rsidRDefault="00E44FD4" w:rsidP="00887044">
            <w:pPr>
              <w:numPr>
                <w:ilvl w:val="0"/>
                <w:numId w:val="25"/>
              </w:numPr>
              <w:spacing w:line="264" w:lineRule="atLeast"/>
            </w:pPr>
            <w:r w:rsidRPr="005B3CC2">
              <w:t>I wanted to diversify my financial investment options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5958" w:type="dxa"/>
          </w:tcPr>
          <w:p w:rsidR="00E44FD4" w:rsidRPr="005B3CC2" w:rsidRDefault="00E44FD4" w:rsidP="00887044">
            <w:pPr>
              <w:numPr>
                <w:ilvl w:val="0"/>
                <w:numId w:val="25"/>
              </w:numPr>
              <w:spacing w:line="264" w:lineRule="atLeast"/>
            </w:pPr>
            <w:r w:rsidRPr="005B3CC2">
              <w:t>Saw a rare coin display (e.g., in a museum)</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5958" w:type="dxa"/>
          </w:tcPr>
          <w:p w:rsidR="00E44FD4" w:rsidRPr="005B3CC2" w:rsidRDefault="00E44FD4" w:rsidP="00887044">
            <w:pPr>
              <w:numPr>
                <w:ilvl w:val="0"/>
                <w:numId w:val="25"/>
              </w:numPr>
              <w:spacing w:line="264" w:lineRule="atLeast"/>
            </w:pPr>
            <w:r w:rsidRPr="005B3CC2">
              <w:t>A</w:t>
            </w:r>
            <w:r w:rsidRPr="008D365B">
              <w:t xml:space="preserve"> family</w:t>
            </w:r>
            <w:r>
              <w:t xml:space="preserve"> member or friend</w:t>
            </w:r>
            <w:r w:rsidRPr="008D365B">
              <w:t xml:space="preserve"> increased my level of interest in U.S. Mint </w:t>
            </w:r>
            <w:r w:rsidRPr="005B3CC2">
              <w:t>coin</w:t>
            </w:r>
            <w:r w:rsidRPr="008D365B">
              <w: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5958" w:type="dxa"/>
          </w:tcPr>
          <w:p w:rsidR="00E44FD4" w:rsidRPr="008D365B" w:rsidRDefault="00E44FD4" w:rsidP="00887044">
            <w:pPr>
              <w:numPr>
                <w:ilvl w:val="0"/>
                <w:numId w:val="25"/>
              </w:numPr>
              <w:spacing w:line="264" w:lineRule="atLeast"/>
              <w:rPr>
                <w:color w:val="000000"/>
              </w:rPr>
            </w:pPr>
            <w:r w:rsidRPr="008D365B">
              <w:rPr>
                <w:color w:val="000000"/>
              </w:rPr>
              <w:t xml:space="preserve">I inherited a coin collection </w:t>
            </w:r>
            <w:r>
              <w:rPr>
                <w:color w:val="000000"/>
              </w:rPr>
              <w:t>(e.g., from a relative, etc.)</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D91A9C">
        <w:trPr>
          <w:trHeight w:val="90"/>
        </w:trPr>
        <w:tc>
          <w:tcPr>
            <w:tcW w:w="5958" w:type="dxa"/>
          </w:tcPr>
          <w:p w:rsidR="00E44FD4" w:rsidRDefault="00E44FD4" w:rsidP="00887044">
            <w:pPr>
              <w:numPr>
                <w:ilvl w:val="0"/>
                <w:numId w:val="25"/>
              </w:numPr>
              <w:spacing w:line="264" w:lineRule="atLeast"/>
              <w:rPr>
                <w:color w:val="000000"/>
              </w:rPr>
            </w:pPr>
            <w:r>
              <w:rPr>
                <w:color w:val="000000"/>
              </w:rPr>
              <w:t>I was exposed to (or participated in) a coin collecting club</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pStyle w:val="BodyTextIndent"/>
        <w:ind w:left="0" w:firstLine="0"/>
        <w:jc w:val="left"/>
        <w:outlineLvl w:val="0"/>
        <w:rPr>
          <w:rFonts w:ascii="Book Antiqua" w:hAnsi="Book Antiqua"/>
          <w:sz w:val="16"/>
        </w:rPr>
      </w:pPr>
    </w:p>
    <w:p w:rsidR="00E44FD4" w:rsidRDefault="00E44FD4" w:rsidP="00BB2B95">
      <w:pPr>
        <w:pStyle w:val="BodyTextIndent"/>
        <w:ind w:left="0" w:firstLine="0"/>
        <w:jc w:val="left"/>
        <w:outlineLvl w:val="0"/>
        <w:rPr>
          <w:rFonts w:ascii="Book Antiqua" w:hAnsi="Book Antiqua"/>
          <w:sz w:val="16"/>
        </w:rPr>
      </w:pPr>
    </w:p>
    <w:p w:rsidR="00E44FD4" w:rsidRPr="00E76ABC" w:rsidRDefault="00E44FD4" w:rsidP="00BB2B95">
      <w:pPr>
        <w:pStyle w:val="BodyTextIndent"/>
        <w:ind w:left="0" w:firstLine="0"/>
        <w:jc w:val="left"/>
        <w:outlineLvl w:val="0"/>
        <w:rPr>
          <w:rStyle w:val="NAProgrammer"/>
        </w:rPr>
      </w:pPr>
      <w:r w:rsidRPr="00E76ABC">
        <w:rPr>
          <w:rStyle w:val="NAProgrammer"/>
        </w:rPr>
        <w:t>Programming:</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Randomize order</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Ask U.S. Mint Customers ( “yes” in 2-3d to “U.S. Mint”) only</w:t>
      </w:r>
    </w:p>
    <w:p w:rsidR="00E44FD4" w:rsidRDefault="00E44FD4" w:rsidP="00BB2B95">
      <w:pPr>
        <w:rPr>
          <w:color w:val="000000"/>
        </w:rPr>
      </w:pPr>
      <w:r>
        <w:rPr>
          <w:color w:val="000000"/>
        </w:rPr>
        <w:br w:type="page"/>
      </w:r>
    </w:p>
    <w:p w:rsidR="00E44FD4" w:rsidRPr="00B248E4" w:rsidRDefault="00E44FD4" w:rsidP="00E76ABC">
      <w:pPr>
        <w:ind w:left="900" w:hanging="900"/>
        <w:rPr>
          <w:rFonts w:ascii="Book Antiqua" w:hAnsi="Book Antiqua"/>
          <w:noProof/>
          <w:color w:val="FF6600"/>
        </w:rPr>
      </w:pPr>
      <w:r w:rsidRPr="00B248E4">
        <w:rPr>
          <w:rStyle w:val="NAClient"/>
          <w:rFonts w:ascii="Book Antiqua" w:hAnsi="Book Antiqua"/>
        </w:rPr>
        <w:t>Programming:  Ask Tenured Mint Customers</w:t>
      </w:r>
    </w:p>
    <w:p w:rsidR="00E44FD4" w:rsidRPr="00B248E4" w:rsidRDefault="00E44FD4" w:rsidP="00BB2B95">
      <w:pPr>
        <w:rPr>
          <w:rFonts w:ascii="Book Antiqua" w:hAnsi="Book Antiqua"/>
          <w:color w:val="000000"/>
        </w:rPr>
      </w:pPr>
    </w:p>
    <w:p w:rsidR="00E44FD4" w:rsidRDefault="00E44FD4" w:rsidP="00B248E4">
      <w:pPr>
        <w:rPr>
          <w:rFonts w:ascii="Book Antiqua" w:hAnsi="Book Antiqua"/>
          <w:b/>
          <w:color w:val="000000"/>
        </w:rPr>
      </w:pPr>
      <w:r w:rsidRPr="00B248E4">
        <w:rPr>
          <w:rFonts w:ascii="Book Antiqua" w:hAnsi="Book Antiqua"/>
          <w:color w:val="000000"/>
        </w:rPr>
        <w:t xml:space="preserve">Q2-8b  Earlier, you indicated you spent approximately </w:t>
      </w:r>
      <w:r w:rsidRPr="00B248E4">
        <w:rPr>
          <w:rFonts w:ascii="Book Antiqua" w:hAnsi="Book Antiqua"/>
          <w:b/>
          <w:color w:val="000000"/>
        </w:rPr>
        <w:t xml:space="preserve">$__[INSERT ANSWER FROM 2-5b, if </w:t>
      </w:r>
    </w:p>
    <w:p w:rsidR="00E44FD4" w:rsidRPr="00B248E4" w:rsidRDefault="00E44FD4" w:rsidP="00E76ABC">
      <w:pPr>
        <w:rPr>
          <w:rFonts w:ascii="Book Antiqua" w:hAnsi="Book Antiqua"/>
          <w:b/>
          <w:color w:val="000000"/>
        </w:rPr>
      </w:pPr>
      <w:r>
        <w:rPr>
          <w:rFonts w:ascii="Book Antiqua" w:hAnsi="Book Antiqua"/>
          <w:b/>
          <w:color w:val="000000"/>
        </w:rPr>
        <w:tab/>
      </w:r>
      <w:r w:rsidRPr="00B248E4">
        <w:rPr>
          <w:rFonts w:ascii="Book Antiqua" w:hAnsi="Book Antiqua"/>
          <w:b/>
          <w:color w:val="000000"/>
        </w:rPr>
        <w:t>2-5b not asked then fill in 0]</w:t>
      </w:r>
      <w:r>
        <w:rPr>
          <w:rFonts w:ascii="Book Antiqua" w:hAnsi="Book Antiqua"/>
          <w:b/>
          <w:color w:val="000000"/>
        </w:rPr>
        <w:t xml:space="preserve"> </w:t>
      </w:r>
      <w:r w:rsidRPr="00B248E4">
        <w:rPr>
          <w:rFonts w:ascii="Book Antiqua" w:hAnsi="Book Antiqua"/>
          <w:color w:val="000000"/>
        </w:rPr>
        <w:t xml:space="preserve">over the past 12 months with the U.S. Mint.  How has your </w:t>
      </w:r>
    </w:p>
    <w:p w:rsidR="00E44FD4" w:rsidRPr="00B248E4" w:rsidRDefault="00E44FD4" w:rsidP="00B248E4">
      <w:pPr>
        <w:ind w:left="720"/>
        <w:rPr>
          <w:rFonts w:ascii="Book Antiqua" w:hAnsi="Book Antiqua"/>
          <w:color w:val="000000"/>
        </w:rPr>
      </w:pPr>
      <w:r w:rsidRPr="00B248E4">
        <w:rPr>
          <w:rFonts w:ascii="Book Antiqua" w:hAnsi="Book Antiqua"/>
          <w:color w:val="000000"/>
        </w:rPr>
        <w:t xml:space="preserve">annual spending with the U.S. Mint changed over time?  Approximately how much have you spent </w:t>
      </w:r>
      <w:r w:rsidRPr="00B248E4">
        <w:rPr>
          <w:rFonts w:ascii="Book Antiqua" w:hAnsi="Book Antiqua"/>
          <w:b/>
          <w:i/>
          <w:color w:val="000000"/>
          <w:u w:val="single"/>
        </w:rPr>
        <w:t>per year</w:t>
      </w:r>
      <w:r w:rsidRPr="00B248E4">
        <w:rPr>
          <w:rFonts w:ascii="Book Antiqua" w:hAnsi="Book Antiqua"/>
          <w:b/>
          <w:i/>
          <w:color w:val="000000"/>
        </w:rPr>
        <w:t xml:space="preserve"> </w:t>
      </w:r>
      <w:r w:rsidRPr="00B248E4">
        <w:rPr>
          <w:rFonts w:ascii="Book Antiqua" w:hAnsi="Book Antiqua"/>
          <w:color w:val="000000"/>
        </w:rPr>
        <w:t>during each of the following time frames</w:t>
      </w:r>
    </w:p>
    <w:p w:rsidR="00E44FD4" w:rsidRDefault="00E44FD4" w:rsidP="00BB2B95">
      <w:pPr>
        <w:rPr>
          <w:color w:val="000000"/>
        </w:rPr>
      </w:pPr>
    </w:p>
    <w:p w:rsidR="00E44FD4" w:rsidRDefault="00E44FD4" w:rsidP="00BB2B95">
      <w:pPr>
        <w:rPr>
          <w:color w:val="000000"/>
        </w:rPr>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4"/>
        <w:gridCol w:w="3058"/>
      </w:tblGrid>
      <w:tr w:rsidR="00E44FD4" w:rsidRPr="006D61FA" w:rsidTr="000C128F">
        <w:trPr>
          <w:jc w:val="center"/>
        </w:trPr>
        <w:tc>
          <w:tcPr>
            <w:tcW w:w="7534" w:type="dxa"/>
            <w:vAlign w:val="bottom"/>
          </w:tcPr>
          <w:p w:rsidR="00E44FD4" w:rsidRDefault="00E44FD4" w:rsidP="000C128F">
            <w:r>
              <w:t>Past 12 months</w:t>
            </w:r>
          </w:p>
        </w:tc>
        <w:tc>
          <w:tcPr>
            <w:tcW w:w="3239" w:type="dxa"/>
          </w:tcPr>
          <w:p w:rsidR="00E44FD4" w:rsidRPr="006D61FA" w:rsidRDefault="00E44FD4" w:rsidP="00C90070">
            <w:pPr>
              <w:pStyle w:val="Footer"/>
              <w:tabs>
                <w:tab w:val="clear" w:pos="4320"/>
                <w:tab w:val="clear" w:pos="8640"/>
                <w:tab w:val="right" w:pos="9270"/>
              </w:tabs>
              <w:jc w:val="center"/>
              <w:rPr>
                <w:color w:val="000000"/>
                <w:szCs w:val="24"/>
              </w:rPr>
            </w:pPr>
            <w:r w:rsidRPr="0026535F">
              <w:rPr>
                <w:b/>
                <w:color w:val="000000"/>
                <w:szCs w:val="24"/>
              </w:rPr>
              <w:t>$__[INSERT ANSWER FROM 2-5b</w:t>
            </w:r>
            <w:r>
              <w:rPr>
                <w:b/>
                <w:color w:val="000000"/>
                <w:szCs w:val="24"/>
              </w:rPr>
              <w:t>, if 2-5b not asked then fill in 0</w:t>
            </w:r>
            <w:r w:rsidRPr="0026535F">
              <w:rPr>
                <w:b/>
                <w:color w:val="000000"/>
                <w:szCs w:val="24"/>
              </w:rPr>
              <w:t>]</w:t>
            </w:r>
          </w:p>
        </w:tc>
      </w:tr>
      <w:tr w:rsidR="00E44FD4" w:rsidRPr="006D61FA" w:rsidTr="000E1BC6">
        <w:trPr>
          <w:jc w:val="center"/>
        </w:trPr>
        <w:tc>
          <w:tcPr>
            <w:tcW w:w="7534" w:type="dxa"/>
          </w:tcPr>
          <w:p w:rsidR="00E44FD4" w:rsidRPr="006D61FA" w:rsidRDefault="00E44FD4" w:rsidP="00C90070">
            <w:r>
              <w:t xml:space="preserve">Annual average the </w:t>
            </w:r>
            <w:r w:rsidRPr="006E0B88">
              <w:rPr>
                <w:b/>
                <w:i/>
                <w:u w:val="single"/>
              </w:rPr>
              <w:t>first few years</w:t>
            </w:r>
            <w:r>
              <w:t xml:space="preserve"> I purchased from the U.S. Mint</w:t>
            </w:r>
          </w:p>
        </w:tc>
        <w:tc>
          <w:tcPr>
            <w:tcW w:w="3239" w:type="dxa"/>
            <w:vAlign w:val="center"/>
          </w:tcPr>
          <w:p w:rsidR="00E44FD4" w:rsidRPr="006D61FA" w:rsidRDefault="00E44FD4" w:rsidP="00C90070">
            <w:pPr>
              <w:pStyle w:val="Footer"/>
              <w:tabs>
                <w:tab w:val="clear" w:pos="4320"/>
                <w:tab w:val="clear" w:pos="8640"/>
                <w:tab w:val="right" w:pos="9270"/>
              </w:tabs>
              <w:jc w:val="center"/>
            </w:pPr>
            <w:r>
              <w:rPr>
                <w:color w:val="000000"/>
                <w:szCs w:val="24"/>
              </w:rPr>
              <w:t>$______</w:t>
            </w:r>
          </w:p>
        </w:tc>
      </w:tr>
      <w:tr w:rsidR="00E44FD4" w:rsidRPr="006D61FA" w:rsidTr="000E1BC6">
        <w:trPr>
          <w:jc w:val="center"/>
        </w:trPr>
        <w:tc>
          <w:tcPr>
            <w:tcW w:w="7534" w:type="dxa"/>
          </w:tcPr>
          <w:p w:rsidR="00E44FD4" w:rsidRPr="006D61FA" w:rsidRDefault="00E44FD4" w:rsidP="00C90070">
            <w:r>
              <w:t>Highest annual amount ever</w:t>
            </w:r>
          </w:p>
        </w:tc>
        <w:tc>
          <w:tcPr>
            <w:tcW w:w="3239" w:type="dxa"/>
            <w:vAlign w:val="center"/>
          </w:tcPr>
          <w:p w:rsidR="00E44FD4" w:rsidRPr="006D61FA" w:rsidRDefault="00E44FD4" w:rsidP="00C90070">
            <w:pPr>
              <w:pStyle w:val="Footer"/>
              <w:tabs>
                <w:tab w:val="clear" w:pos="4320"/>
                <w:tab w:val="clear" w:pos="8640"/>
                <w:tab w:val="right" w:pos="9270"/>
              </w:tabs>
              <w:jc w:val="center"/>
            </w:pPr>
            <w:r>
              <w:rPr>
                <w:color w:val="000000"/>
                <w:szCs w:val="24"/>
              </w:rPr>
              <w:t>$______</w:t>
            </w:r>
          </w:p>
        </w:tc>
      </w:tr>
      <w:tr w:rsidR="00E44FD4" w:rsidRPr="006D61FA" w:rsidTr="000E1BC6">
        <w:trPr>
          <w:jc w:val="center"/>
        </w:trPr>
        <w:tc>
          <w:tcPr>
            <w:tcW w:w="7534" w:type="dxa"/>
          </w:tcPr>
          <w:p w:rsidR="00E44FD4" w:rsidRDefault="00E44FD4" w:rsidP="00C90070">
            <w:r>
              <w:t xml:space="preserve">Lowest annual amount ever </w:t>
            </w:r>
          </w:p>
        </w:tc>
        <w:tc>
          <w:tcPr>
            <w:tcW w:w="3239" w:type="dxa"/>
            <w:vAlign w:val="center"/>
          </w:tcPr>
          <w:p w:rsidR="00E44FD4" w:rsidRPr="006D61FA" w:rsidRDefault="00E44FD4" w:rsidP="00C90070">
            <w:pPr>
              <w:pStyle w:val="Footer"/>
              <w:tabs>
                <w:tab w:val="clear" w:pos="4320"/>
                <w:tab w:val="clear" w:pos="8640"/>
                <w:tab w:val="right" w:pos="9270"/>
              </w:tabs>
              <w:jc w:val="center"/>
            </w:pPr>
            <w:r>
              <w:rPr>
                <w:color w:val="000000"/>
                <w:szCs w:val="24"/>
              </w:rPr>
              <w:t>$______</w:t>
            </w:r>
          </w:p>
        </w:tc>
      </w:tr>
    </w:tbl>
    <w:p w:rsidR="00E44FD4" w:rsidRDefault="00E44FD4" w:rsidP="00BB2B95">
      <w:pPr>
        <w:pStyle w:val="BodyTextIndent"/>
        <w:ind w:left="0" w:firstLine="0"/>
        <w:jc w:val="left"/>
        <w:outlineLvl w:val="0"/>
        <w:rPr>
          <w:rFonts w:ascii="Book Antiqua" w:hAnsi="Book Antiqua"/>
          <w:sz w:val="16"/>
        </w:rPr>
      </w:pPr>
    </w:p>
    <w:p w:rsidR="00E44FD4" w:rsidRPr="00E76ABC" w:rsidRDefault="00E44FD4" w:rsidP="00BB2B95">
      <w:pPr>
        <w:pStyle w:val="BodyTextIndent"/>
        <w:ind w:left="0" w:firstLine="0"/>
        <w:jc w:val="left"/>
        <w:outlineLvl w:val="0"/>
        <w:rPr>
          <w:rStyle w:val="NAProgrammer"/>
        </w:rPr>
      </w:pPr>
      <w:r w:rsidRPr="00E76ABC">
        <w:rPr>
          <w:rStyle w:val="NAProgrammer"/>
        </w:rPr>
        <w:t>Programming:</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Only ask U.S. Mint Customers ( “yes” in 2-3d to “U.S. Mint”) who have been customers over 1 yr (as per 2-7b-1)</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If Q2-7b1 &lt;= 3, display only rows 1-2. If Q2-7b1 &gt; 3, display all of rows 1-4.</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Row 4 must be &lt;= row 3 AND &lt;= row 1 AND &lt;=row2</w:t>
      </w:r>
    </w:p>
    <w:p w:rsidR="00E44FD4" w:rsidRPr="00E76ABC" w:rsidRDefault="00E44FD4" w:rsidP="00887044">
      <w:pPr>
        <w:pStyle w:val="BodyTextIndent"/>
        <w:numPr>
          <w:ilvl w:val="0"/>
          <w:numId w:val="17"/>
        </w:numPr>
        <w:jc w:val="left"/>
        <w:outlineLvl w:val="0"/>
        <w:rPr>
          <w:rStyle w:val="NAProgrammer"/>
        </w:rPr>
      </w:pPr>
      <w:r w:rsidRPr="00E76ABC">
        <w:rPr>
          <w:rStyle w:val="NAProgrammer"/>
        </w:rPr>
        <w:t>Row 3 must &gt;= row 1 and &gt;=row2</w:t>
      </w:r>
    </w:p>
    <w:p w:rsidR="00E44FD4" w:rsidRDefault="00E44FD4" w:rsidP="00BB2B95">
      <w:pPr>
        <w:rPr>
          <w:i/>
          <w:color w:val="000000"/>
        </w:rPr>
      </w:pPr>
    </w:p>
    <w:p w:rsidR="00E44FD4" w:rsidRDefault="00E44FD4" w:rsidP="00BB2B95">
      <w:r>
        <w:br w:type="page"/>
      </w:r>
    </w:p>
    <w:p w:rsidR="00E44FD4" w:rsidRPr="00E5317A" w:rsidRDefault="00E44FD4" w:rsidP="00544704">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Some Mint Customers (based on spend)</w:t>
      </w:r>
    </w:p>
    <w:p w:rsidR="00E44FD4" w:rsidRDefault="00E44FD4" w:rsidP="00BB2B95"/>
    <w:p w:rsidR="00E44FD4" w:rsidRPr="00544704" w:rsidRDefault="00E44FD4" w:rsidP="00544704">
      <w:pPr>
        <w:ind w:left="1440" w:hanging="1440"/>
        <w:rPr>
          <w:rFonts w:ascii="Book Antiqua" w:hAnsi="Book Antiqua"/>
          <w:b/>
          <w:i/>
          <w:u w:val="single"/>
        </w:rPr>
      </w:pPr>
      <w:r w:rsidRPr="00544704">
        <w:rPr>
          <w:rFonts w:ascii="Book Antiqua" w:hAnsi="Book Antiqua"/>
        </w:rPr>
        <w:t>Q2-8c-1</w:t>
      </w:r>
      <w:r w:rsidRPr="00544704">
        <w:rPr>
          <w:rFonts w:ascii="Book Antiqua" w:hAnsi="Book Antiqua"/>
        </w:rPr>
        <w:tab/>
        <w:t xml:space="preserve">To what extent have each of the following factors played a role in causing you to </w:t>
      </w:r>
      <w:r w:rsidRPr="00544704">
        <w:rPr>
          <w:rFonts w:ascii="Book Antiqua" w:hAnsi="Book Antiqua"/>
          <w:b/>
          <w:i/>
          <w:u w:val="single"/>
        </w:rPr>
        <w:t>increase your purchasing levels/amounts</w:t>
      </w:r>
      <w:r w:rsidRPr="00544704">
        <w:rPr>
          <w:rFonts w:ascii="Book Antiqua" w:hAnsi="Book Antiqua"/>
        </w:rPr>
        <w:t xml:space="preserve"> from the U.S. Mint (relative to when you started purchasing from the U.S. Mint)?</w:t>
      </w:r>
    </w:p>
    <w:p w:rsidR="00E44FD4" w:rsidRPr="00544704" w:rsidRDefault="00E44FD4" w:rsidP="00BB2B95">
      <w:pPr>
        <w:ind w:left="900" w:hanging="900"/>
        <w:rPr>
          <w:rFonts w:ascii="Book Antiqua" w:hAnsi="Book Antiqua"/>
        </w:rPr>
      </w:pPr>
    </w:p>
    <w:p w:rsidR="00E44FD4" w:rsidRPr="00EE26BF" w:rsidRDefault="00E44FD4" w:rsidP="00EE26BF">
      <w:pPr>
        <w:rPr>
          <w:rFonts w:ascii="Book Antiqua" w:hAnsi="Book Antiqua"/>
          <w:b/>
          <w:i/>
          <w:color w:val="339966"/>
          <w:szCs w:val="20"/>
        </w:rPr>
      </w:pPr>
      <w:r w:rsidRPr="00EE26BF">
        <w:rPr>
          <w:rFonts w:ascii="Book Antiqua" w:hAnsi="Book Antiqua"/>
          <w:b/>
          <w:i/>
          <w:color w:val="339966"/>
          <w:szCs w:val="20"/>
        </w:rPr>
        <w:t>Rate each item from 1-6, where 1 means “Not at All” and 6 means “Played a Very Substantial Role”.</w:t>
      </w:r>
    </w:p>
    <w:p w:rsidR="00E44FD4" w:rsidRDefault="00E44FD4" w:rsidP="00BB2B95">
      <w:pPr>
        <w:ind w:left="900" w:hanging="900"/>
        <w:rPr>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4284"/>
      </w:tblGrid>
      <w:tr w:rsidR="00E44FD4" w:rsidRPr="006D61FA" w:rsidTr="00EE26BF">
        <w:trPr>
          <w:trHeight w:val="602"/>
        </w:trPr>
        <w:tc>
          <w:tcPr>
            <w:tcW w:w="586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28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Played a Very</w:t>
            </w:r>
          </w:p>
          <w:p w:rsidR="00E44FD4" w:rsidRPr="00DC5857" w:rsidRDefault="00E44FD4" w:rsidP="00C90070">
            <w:pPr>
              <w:rPr>
                <w:b/>
                <w:color w:val="FFFFFF"/>
              </w:rPr>
            </w:pPr>
            <w:r w:rsidRPr="00DC5857">
              <w:rPr>
                <w:b/>
                <w:color w:val="FFFFFF"/>
              </w:rPr>
              <w:t>All</w:t>
            </w:r>
            <w:r w:rsidRPr="00DC5857">
              <w:rPr>
                <w:b/>
                <w:color w:val="FFFFFF"/>
              </w:rPr>
              <w:tab/>
              <w:t xml:space="preserve">                           Substantial Role</w:t>
            </w:r>
          </w:p>
        </w:tc>
      </w:tr>
      <w:tr w:rsidR="00E44FD4" w:rsidRPr="006D61FA" w:rsidTr="00DC5857">
        <w:tc>
          <w:tcPr>
            <w:tcW w:w="5868" w:type="dxa"/>
            <w:tcBorders>
              <w:top w:val="nil"/>
              <w:left w:val="nil"/>
            </w:tcBorders>
            <w:vAlign w:val="center"/>
          </w:tcPr>
          <w:p w:rsidR="00E44FD4" w:rsidRPr="007C251F" w:rsidRDefault="00E44FD4" w:rsidP="00C90070">
            <w:pPr>
              <w:rPr>
                <w:color w:val="000000"/>
                <w:sz w:val="28"/>
                <w:szCs w:val="28"/>
              </w:rPr>
            </w:pPr>
          </w:p>
        </w:tc>
        <w:tc>
          <w:tcPr>
            <w:tcW w:w="428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1A45A9">
        <w:tc>
          <w:tcPr>
            <w:tcW w:w="5868" w:type="dxa"/>
          </w:tcPr>
          <w:p w:rsidR="00E44FD4" w:rsidRPr="006D61FA" w:rsidRDefault="00E44FD4" w:rsidP="00887044">
            <w:pPr>
              <w:numPr>
                <w:ilvl w:val="0"/>
                <w:numId w:val="23"/>
              </w:numPr>
              <w:spacing w:line="264" w:lineRule="atLeast"/>
              <w:rPr>
                <w:color w:val="000000"/>
              </w:rPr>
            </w:pPr>
            <w:r>
              <w:rPr>
                <w:color w:val="000000"/>
              </w:rPr>
              <w:t>My level of interest in U.S. history increased</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6D61FA" w:rsidRDefault="00E44FD4" w:rsidP="00887044">
            <w:pPr>
              <w:numPr>
                <w:ilvl w:val="0"/>
                <w:numId w:val="23"/>
              </w:numPr>
              <w:spacing w:line="264" w:lineRule="atLeast"/>
              <w:rPr>
                <w:color w:val="000000"/>
              </w:rPr>
            </w:pPr>
            <w:r>
              <w:rPr>
                <w:color w:val="000000"/>
              </w:rPr>
              <w:t>I learned about the increase in value of specific types of coins/sets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Default="00E44FD4" w:rsidP="00887044">
            <w:pPr>
              <w:numPr>
                <w:ilvl w:val="0"/>
                <w:numId w:val="23"/>
              </w:numPr>
              <w:spacing w:line="264" w:lineRule="atLeast"/>
              <w:rPr>
                <w:color w:val="000000"/>
              </w:rPr>
            </w:pPr>
            <w:r>
              <w:rPr>
                <w:color w:val="000000"/>
              </w:rPr>
              <w:t>I visited the</w:t>
            </w:r>
            <w:r w:rsidRPr="006E0B88">
              <w:t xml:space="preserve"> U.S. Mint</w:t>
            </w:r>
            <w:r>
              <w:t xml:space="preserve"> in person</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Saw documentary/informational show on the</w:t>
            </w:r>
            <w:r w:rsidRPr="006E0B88">
              <w:t xml:space="preserve"> U.S. Mint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8D365B" w:rsidRDefault="00E44FD4" w:rsidP="00887044">
            <w:pPr>
              <w:numPr>
                <w:ilvl w:val="0"/>
                <w:numId w:val="23"/>
              </w:numPr>
              <w:spacing w:line="264" w:lineRule="atLeast"/>
            </w:pPr>
            <w:r w:rsidRPr="008D365B">
              <w:t xml:space="preserve">I became interested in the subject matter of a particular type/set of U.S. Mint </w:t>
            </w:r>
            <w:r w:rsidRPr="005B3CC2">
              <w:t>coin</w:t>
            </w:r>
            <w:r w:rsidRPr="008D365B">
              <w:t>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I had more free time to devote to coin collecting</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8D365B" w:rsidRDefault="00E44FD4" w:rsidP="00887044">
            <w:pPr>
              <w:numPr>
                <w:ilvl w:val="0"/>
                <w:numId w:val="23"/>
              </w:numPr>
              <w:spacing w:line="264" w:lineRule="atLeast"/>
            </w:pPr>
            <w:r>
              <w:t>I s</w:t>
            </w:r>
            <w:r w:rsidRPr="008D365B">
              <w:t xml:space="preserve">aw </w:t>
            </w:r>
            <w:r>
              <w:t>U.S. Mint</w:t>
            </w:r>
            <w:r w:rsidRPr="008D365B">
              <w:t xml:space="preserve"> advertising</w:t>
            </w:r>
            <w:r>
              <w:t xml:space="preserve"> that increased my awareness/interest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8D365B" w:rsidRDefault="00E44FD4" w:rsidP="00887044">
            <w:pPr>
              <w:numPr>
                <w:ilvl w:val="0"/>
                <w:numId w:val="23"/>
              </w:numPr>
              <w:spacing w:line="264" w:lineRule="atLeast"/>
            </w:pPr>
            <w:r w:rsidRPr="008D365B">
              <w:t xml:space="preserve">Visited a </w:t>
            </w:r>
            <w:r w:rsidRPr="005B3CC2">
              <w:t>coin</w:t>
            </w:r>
            <w:r w:rsidRPr="008D365B">
              <w:t xml:space="preserve"> dealer</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I read a book or magazine about coin collecting</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Read an article about coins, etc., in the newspaper</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Received a special U.S. Mint coin/set as a gift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Received a collectible coin (taken from a bank or circulation) as a gift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868" w:type="dxa"/>
          </w:tcPr>
          <w:p w:rsidR="00E44FD4" w:rsidRPr="005B3CC2" w:rsidRDefault="00E44FD4" w:rsidP="00887044">
            <w:pPr>
              <w:numPr>
                <w:ilvl w:val="0"/>
                <w:numId w:val="23"/>
              </w:numPr>
              <w:spacing w:line="264" w:lineRule="atLeast"/>
            </w:pPr>
            <w:r w:rsidRPr="005B3CC2">
              <w:t>Went to a coin show</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5B3CC2" w:rsidRDefault="00E44FD4" w:rsidP="00887044">
            <w:pPr>
              <w:numPr>
                <w:ilvl w:val="0"/>
                <w:numId w:val="23"/>
              </w:numPr>
              <w:spacing w:line="264" w:lineRule="atLeast"/>
            </w:pPr>
            <w:r w:rsidRPr="005B3CC2">
              <w:t>I wanted to diversify my financial investment options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5B3CC2" w:rsidRDefault="00E44FD4" w:rsidP="00887044">
            <w:pPr>
              <w:numPr>
                <w:ilvl w:val="0"/>
                <w:numId w:val="23"/>
              </w:numPr>
              <w:spacing w:line="264" w:lineRule="atLeast"/>
            </w:pPr>
            <w:r w:rsidRPr="005B3CC2">
              <w:t>Saw a rare coin display (e.g., in a museum)</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5B3CC2" w:rsidRDefault="00E44FD4" w:rsidP="00887044">
            <w:pPr>
              <w:numPr>
                <w:ilvl w:val="0"/>
                <w:numId w:val="23"/>
              </w:numPr>
              <w:spacing w:line="264" w:lineRule="atLeast"/>
            </w:pPr>
            <w:r w:rsidRPr="005B3CC2">
              <w:t>A</w:t>
            </w:r>
            <w:r w:rsidRPr="008D365B">
              <w:t xml:space="preserve"> family</w:t>
            </w:r>
            <w:r>
              <w:t xml:space="preserve"> member or friend</w:t>
            </w:r>
            <w:r w:rsidRPr="008D365B">
              <w:t xml:space="preserve"> increased my level of interest in U.S. Mint </w:t>
            </w:r>
            <w:r w:rsidRPr="005B3CC2">
              <w:t>coin</w:t>
            </w:r>
            <w:r w:rsidRPr="008D365B">
              <w:t>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8D365B" w:rsidRDefault="00E44FD4" w:rsidP="00887044">
            <w:pPr>
              <w:numPr>
                <w:ilvl w:val="0"/>
                <w:numId w:val="23"/>
              </w:numPr>
              <w:spacing w:line="264" w:lineRule="atLeast"/>
              <w:rPr>
                <w:color w:val="000000"/>
              </w:rPr>
            </w:pPr>
            <w:r>
              <w:rPr>
                <w:color w:val="000000"/>
              </w:rPr>
              <w:t xml:space="preserve">I inherited </w:t>
            </w:r>
            <w:r w:rsidRPr="008D365B">
              <w:rPr>
                <w:color w:val="000000"/>
              </w:rPr>
              <w:t>coin</w:t>
            </w:r>
            <w:r>
              <w:rPr>
                <w:color w:val="000000"/>
              </w:rPr>
              <w:t>s</w:t>
            </w:r>
            <w:r w:rsidRPr="008D365B">
              <w:rPr>
                <w:color w:val="000000"/>
              </w:rPr>
              <w:t xml:space="preserve"> </w:t>
            </w:r>
            <w:r>
              <w:rPr>
                <w:color w:val="000000"/>
              </w:rPr>
              <w:t>(e.g., from a relative, etc.)</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was exposed to (or participated in) a coin collecting club</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became aware of a broader set of products that they had to offer</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grew more interested in precious metal (e.g. gold, platinum, silver) coins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started buying coins/sets as gifts for others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started viewing coins</w:t>
            </w:r>
            <w:r>
              <w:rPr>
                <w:color w:val="000000"/>
              </w:rPr>
              <w:t xml:space="preserve"> as more of </w:t>
            </w:r>
            <w:r w:rsidRPr="002134CB">
              <w:rPr>
                <w:color w:val="000000"/>
              </w:rPr>
              <w:t>an</w:t>
            </w:r>
            <w:r>
              <w:rPr>
                <w:color w:val="000000"/>
              </w:rPr>
              <w:t xml:space="preserve"> attractive</w:t>
            </w:r>
            <w:r w:rsidRPr="002134CB">
              <w:rPr>
                <w:color w:val="000000"/>
              </w:rPr>
              <w:t xml:space="preserve"> investment option</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My desire to eventually pass along m</w:t>
            </w:r>
            <w:r w:rsidRPr="005B3CC2">
              <w:rPr>
                <w:color w:val="000000"/>
              </w:rPr>
              <w:t>y U.S. Mint coin</w:t>
            </w:r>
            <w:r w:rsidRPr="002134CB">
              <w:rPr>
                <w:color w:val="000000"/>
              </w:rPr>
              <w:t xml:space="preserve"> collection increased</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I developed friendships/associations with other coin collectors</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My interest was increased through U.S. Mint newsletters/information</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My interest was increased through coin collecting periodicals/magazines I received</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The financial resources I could devote to coin collecting increased</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868" w:type="dxa"/>
          </w:tcPr>
          <w:p w:rsidR="00E44FD4" w:rsidRPr="002134CB" w:rsidRDefault="00E44FD4" w:rsidP="00887044">
            <w:pPr>
              <w:numPr>
                <w:ilvl w:val="0"/>
                <w:numId w:val="23"/>
              </w:numPr>
              <w:spacing w:line="264" w:lineRule="atLeast"/>
              <w:rPr>
                <w:color w:val="000000"/>
              </w:rPr>
            </w:pPr>
            <w:r w:rsidRPr="002134CB">
              <w:rPr>
                <w:color w:val="000000"/>
              </w:rPr>
              <w:t>The ability to buy and sell</w:t>
            </w:r>
            <w:r w:rsidRPr="002134CB">
              <w:t xml:space="preserve"> </w:t>
            </w:r>
            <w:r>
              <w:t>U.S. Mint c</w:t>
            </w:r>
            <w:r w:rsidRPr="002134CB">
              <w:rPr>
                <w:color w:val="000000"/>
              </w:rPr>
              <w:t>oins on the Internet increased my interest/purchasing</w:t>
            </w:r>
          </w:p>
        </w:tc>
        <w:tc>
          <w:tcPr>
            <w:tcW w:w="428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ind w:left="900" w:hanging="900"/>
        <w:rPr>
          <w:color w:val="FF0000"/>
        </w:rPr>
      </w:pPr>
    </w:p>
    <w:p w:rsidR="00E44FD4" w:rsidRDefault="00E44FD4" w:rsidP="00544704">
      <w:pPr>
        <w:pStyle w:val="BodyTextIndent"/>
        <w:ind w:left="0" w:firstLine="0"/>
        <w:jc w:val="left"/>
        <w:outlineLvl w:val="0"/>
      </w:pPr>
    </w:p>
    <w:p w:rsidR="00E44FD4" w:rsidRPr="00544704" w:rsidRDefault="00E44FD4" w:rsidP="00544704">
      <w:pPr>
        <w:pStyle w:val="BodyTextIndent"/>
        <w:ind w:left="0" w:firstLine="0"/>
        <w:jc w:val="left"/>
        <w:outlineLvl w:val="0"/>
        <w:rPr>
          <w:rStyle w:val="NAProgrammer"/>
        </w:rPr>
      </w:pPr>
      <w:r w:rsidRPr="00544704">
        <w:rPr>
          <w:rStyle w:val="NAProgrammer"/>
        </w:rPr>
        <w:t>Programming:</w:t>
      </w:r>
    </w:p>
    <w:p w:rsidR="00E44FD4" w:rsidRPr="00544704" w:rsidRDefault="00E44FD4" w:rsidP="00887044">
      <w:pPr>
        <w:pStyle w:val="BodyTextIndent"/>
        <w:numPr>
          <w:ilvl w:val="0"/>
          <w:numId w:val="17"/>
        </w:numPr>
        <w:jc w:val="left"/>
        <w:outlineLvl w:val="0"/>
        <w:rPr>
          <w:rStyle w:val="NAProgrammer"/>
        </w:rPr>
      </w:pPr>
      <w:r w:rsidRPr="00544704">
        <w:rPr>
          <w:rStyle w:val="NAProgrammer"/>
        </w:rPr>
        <w:t>Randomize order</w:t>
      </w:r>
    </w:p>
    <w:p w:rsidR="00E44FD4" w:rsidRPr="00544704" w:rsidRDefault="00E44FD4" w:rsidP="00887044">
      <w:pPr>
        <w:pStyle w:val="BodyTextIndent"/>
        <w:numPr>
          <w:ilvl w:val="0"/>
          <w:numId w:val="17"/>
        </w:numPr>
        <w:jc w:val="left"/>
        <w:outlineLvl w:val="0"/>
        <w:rPr>
          <w:rStyle w:val="NAProgrammer"/>
        </w:rPr>
      </w:pPr>
      <w:r w:rsidRPr="00544704">
        <w:rPr>
          <w:rStyle w:val="NAProgrammer"/>
        </w:rPr>
        <w:t xml:space="preserve">Ask “yes” in 2-3d to row a.  Additionally, Q2-8c-1 is only asked to those whose answer to row 2 of Q2-8b is $100 less than either row 1 or row 3 of Q2-8b OR is $25 less and 50% less than either row 1 or row 3 of Q2-8b                                                                                </w:t>
      </w:r>
    </w:p>
    <w:p w:rsidR="00E44FD4" w:rsidRDefault="00E44FD4" w:rsidP="00544704">
      <w:pPr>
        <w:pStyle w:val="BodyTextIndent"/>
        <w:ind w:left="0" w:firstLine="0"/>
        <w:jc w:val="left"/>
        <w:outlineLvl w:val="0"/>
      </w:pPr>
      <w:r>
        <w:br w:type="page"/>
      </w:r>
    </w:p>
    <w:p w:rsidR="00E44FD4" w:rsidRPr="00E5317A" w:rsidRDefault="00E44FD4" w:rsidP="000E1BC6">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Mint Customers who are not spending at their peak level (based on 2-8b)</w:t>
      </w:r>
    </w:p>
    <w:p w:rsidR="00E44FD4" w:rsidRDefault="00E44FD4" w:rsidP="00544704">
      <w:pPr>
        <w:pStyle w:val="BodyTextIndent"/>
        <w:ind w:left="0" w:firstLine="0"/>
        <w:jc w:val="left"/>
        <w:outlineLvl w:val="0"/>
      </w:pPr>
    </w:p>
    <w:p w:rsidR="00E44FD4" w:rsidRPr="004059ED" w:rsidRDefault="00E44FD4" w:rsidP="000E1BC6">
      <w:pPr>
        <w:pStyle w:val="BodyTextIndent"/>
        <w:ind w:left="900" w:hanging="900"/>
        <w:jc w:val="left"/>
        <w:outlineLvl w:val="0"/>
        <w:rPr>
          <w:rFonts w:ascii="Book Antiqua" w:hAnsi="Book Antiqua"/>
        </w:rPr>
      </w:pPr>
      <w:r w:rsidRPr="004059ED">
        <w:rPr>
          <w:rFonts w:ascii="Book Antiqua" w:hAnsi="Book Antiqua"/>
        </w:rPr>
        <w:t>Q2-8c-2</w:t>
      </w:r>
      <w:r w:rsidRPr="004059ED">
        <w:rPr>
          <w:rFonts w:ascii="Book Antiqua" w:hAnsi="Book Antiqua"/>
        </w:rPr>
        <w:tab/>
      </w:r>
      <w:r w:rsidRPr="003F30D9">
        <w:rPr>
          <w:rFonts w:ascii="Book Antiqua" w:hAnsi="Book Antiqua" w:cs="Arial"/>
          <w:bCs/>
        </w:rPr>
        <w:t xml:space="preserve">To what extent have each of the following factors played a role in causing your </w:t>
      </w:r>
      <w:r w:rsidRPr="003F30D9">
        <w:rPr>
          <w:rFonts w:ascii="Book Antiqua" w:hAnsi="Book Antiqua" w:cs="Arial"/>
          <w:bCs/>
          <w:i/>
          <w:iCs/>
          <w:color w:val="0000FF"/>
          <w:u w:val="single"/>
        </w:rPr>
        <w:t>current purchasing levels/amounts</w:t>
      </w:r>
      <w:r w:rsidRPr="003F30D9">
        <w:rPr>
          <w:rFonts w:ascii="Book Antiqua" w:hAnsi="Book Antiqua" w:cs="Arial"/>
          <w:bCs/>
        </w:rPr>
        <w:t xml:space="preserve"> from the U.S. Mint to be </w:t>
      </w:r>
      <w:r w:rsidRPr="003F30D9">
        <w:rPr>
          <w:rFonts w:ascii="Book Antiqua" w:hAnsi="Book Antiqua" w:cs="Arial"/>
          <w:bCs/>
          <w:color w:val="0000FF"/>
          <w:u w:val="single"/>
        </w:rPr>
        <w:t>lower</w:t>
      </w:r>
      <w:r w:rsidRPr="003F30D9">
        <w:rPr>
          <w:rFonts w:ascii="Book Antiqua" w:hAnsi="Book Antiqua" w:cs="Arial"/>
          <w:bCs/>
        </w:rPr>
        <w:t xml:space="preserve"> than your maximum annual level</w:t>
      </w:r>
      <w:r>
        <w:rPr>
          <w:rFonts w:ascii="Book Antiqua" w:hAnsi="Book Antiqua" w:cs="Arial"/>
          <w:bCs/>
        </w:rPr>
        <w:t>/amount</w:t>
      </w:r>
      <w:r w:rsidRPr="003F30D9">
        <w:rPr>
          <w:rFonts w:ascii="Book Antiqua" w:hAnsi="Book Antiqua" w:cs="Arial"/>
          <w:bCs/>
        </w:rPr>
        <w:t>?</w:t>
      </w:r>
    </w:p>
    <w:p w:rsidR="00E44FD4" w:rsidRDefault="00E44FD4" w:rsidP="00BB2B95">
      <w:pPr>
        <w:ind w:left="900" w:hanging="900"/>
      </w:pPr>
    </w:p>
    <w:p w:rsidR="00E44FD4" w:rsidRPr="005254E5" w:rsidRDefault="00E44FD4" w:rsidP="005254E5">
      <w:pPr>
        <w:rPr>
          <w:rFonts w:ascii="Book Antiqua" w:hAnsi="Book Antiqua"/>
          <w:b/>
          <w:i/>
          <w:color w:val="339966"/>
        </w:rPr>
      </w:pPr>
      <w:r w:rsidRPr="005254E5">
        <w:rPr>
          <w:rFonts w:ascii="Book Antiqua" w:hAnsi="Book Antiqua"/>
          <w:b/>
          <w:i/>
          <w:color w:val="339966"/>
        </w:rPr>
        <w:t>Rate each item from 1-6, where 1 means “Not at All” and 6 means “Played a Very Substantial Role”.</w:t>
      </w:r>
    </w:p>
    <w:p w:rsidR="00E44FD4" w:rsidRDefault="00E44FD4" w:rsidP="00BB2B95">
      <w:pPr>
        <w:ind w:left="900" w:hanging="900"/>
        <w:rPr>
          <w:i/>
        </w:rPr>
      </w:pPr>
      <w:r w:rsidRPr="006D61FA">
        <w:rPr>
          <w:i/>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6D61FA" w:rsidTr="00DC5857">
        <w:tc>
          <w:tcPr>
            <w:tcW w:w="59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Played a Very</w:t>
            </w:r>
          </w:p>
          <w:p w:rsidR="00E44FD4" w:rsidRPr="00DC5857" w:rsidRDefault="00E44FD4" w:rsidP="00C90070">
            <w:pPr>
              <w:rPr>
                <w:b/>
                <w:color w:val="FFFFFF"/>
              </w:rPr>
            </w:pPr>
            <w:r w:rsidRPr="00DC5857">
              <w:rPr>
                <w:b/>
                <w:color w:val="FFFFFF"/>
              </w:rPr>
              <w:t>All</w:t>
            </w:r>
            <w:r w:rsidRPr="00DC5857">
              <w:rPr>
                <w:b/>
                <w:color w:val="FFFFFF"/>
              </w:rPr>
              <w:tab/>
              <w:t xml:space="preserve">                          Substantial Role</w:t>
            </w:r>
          </w:p>
        </w:tc>
      </w:tr>
      <w:tr w:rsidR="00E44FD4" w:rsidRPr="006D61FA" w:rsidTr="00DC5857">
        <w:tc>
          <w:tcPr>
            <w:tcW w:w="5958" w:type="dxa"/>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1A45A9">
        <w:tc>
          <w:tcPr>
            <w:tcW w:w="5958" w:type="dxa"/>
          </w:tcPr>
          <w:p w:rsidR="00E44FD4" w:rsidRPr="006D61FA" w:rsidRDefault="00E44FD4" w:rsidP="00887044">
            <w:pPr>
              <w:numPr>
                <w:ilvl w:val="0"/>
                <w:numId w:val="38"/>
              </w:numPr>
              <w:spacing w:line="264" w:lineRule="atLeast"/>
              <w:rPr>
                <w:color w:val="000000"/>
              </w:rPr>
            </w:pPr>
            <w:r>
              <w:rPr>
                <w:color w:val="000000"/>
              </w:rPr>
              <w:t>My level of interest in U.S. history decreased</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c>
          <w:tcPr>
            <w:tcW w:w="5958" w:type="dxa"/>
          </w:tcPr>
          <w:p w:rsidR="00E44FD4" w:rsidRPr="008D365B" w:rsidRDefault="00E44FD4" w:rsidP="00887044">
            <w:pPr>
              <w:numPr>
                <w:ilvl w:val="0"/>
                <w:numId w:val="38"/>
              </w:numPr>
              <w:spacing w:line="264" w:lineRule="atLeast"/>
              <w:rPr>
                <w:color w:val="000000"/>
              </w:rPr>
            </w:pPr>
            <w:r>
              <w:rPr>
                <w:color w:val="000000"/>
              </w:rPr>
              <w:t>I had less</w:t>
            </w:r>
            <w:r w:rsidRPr="008D365B">
              <w:rPr>
                <w:color w:val="000000"/>
              </w:rPr>
              <w:t xml:space="preserve"> time to devote to coin collecting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Pr="008D365B" w:rsidRDefault="00E44FD4" w:rsidP="00887044">
            <w:pPr>
              <w:numPr>
                <w:ilvl w:val="0"/>
                <w:numId w:val="38"/>
              </w:numPr>
              <w:spacing w:line="264" w:lineRule="atLeast"/>
              <w:rPr>
                <w:color w:val="000000"/>
              </w:rPr>
            </w:pPr>
            <w:r w:rsidRPr="008D365B">
              <w:rPr>
                <w:color w:val="000000"/>
              </w:rPr>
              <w:t>I wanted to diversify my financial investment options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Pr="008D365B" w:rsidRDefault="00E44FD4" w:rsidP="00887044">
            <w:pPr>
              <w:numPr>
                <w:ilvl w:val="0"/>
                <w:numId w:val="38"/>
              </w:numPr>
              <w:spacing w:line="264" w:lineRule="atLeast"/>
              <w:rPr>
                <w:color w:val="000000"/>
              </w:rPr>
            </w:pPr>
            <w:r>
              <w:rPr>
                <w:color w:val="000000"/>
              </w:rPr>
              <w:t>I bought less</w:t>
            </w:r>
            <w:r w:rsidRPr="002134CB">
              <w:rPr>
                <w:color w:val="000000"/>
              </w:rPr>
              <w:t xml:space="preserve"> coins/sets as gifts for others</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Pr="008D365B" w:rsidRDefault="00E44FD4" w:rsidP="00887044">
            <w:pPr>
              <w:numPr>
                <w:ilvl w:val="0"/>
                <w:numId w:val="38"/>
              </w:numPr>
              <w:spacing w:line="264" w:lineRule="atLeast"/>
              <w:rPr>
                <w:color w:val="000000"/>
              </w:rPr>
            </w:pPr>
            <w:r w:rsidRPr="002134CB">
              <w:rPr>
                <w:color w:val="000000"/>
              </w:rPr>
              <w:t xml:space="preserve">I </w:t>
            </w:r>
            <w:r>
              <w:rPr>
                <w:color w:val="000000"/>
              </w:rPr>
              <w:t>viewed</w:t>
            </w:r>
            <w:r w:rsidRPr="002134CB">
              <w:rPr>
                <w:color w:val="000000"/>
              </w:rPr>
              <w:t xml:space="preserve"> coins </w:t>
            </w:r>
            <w:r>
              <w:rPr>
                <w:color w:val="000000"/>
              </w:rPr>
              <w:t>as less</w:t>
            </w:r>
            <w:r w:rsidRPr="002134CB">
              <w:rPr>
                <w:color w:val="000000"/>
              </w:rPr>
              <w:t xml:space="preserve"> </w:t>
            </w:r>
            <w:r>
              <w:rPr>
                <w:color w:val="000000"/>
              </w:rPr>
              <w:t>of</w:t>
            </w:r>
            <w:r w:rsidRPr="002134CB">
              <w:rPr>
                <w:color w:val="000000"/>
              </w:rPr>
              <w:t xml:space="preserve"> an investment option</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Pr="008D365B" w:rsidRDefault="00E44FD4" w:rsidP="00887044">
            <w:pPr>
              <w:numPr>
                <w:ilvl w:val="0"/>
                <w:numId w:val="38"/>
              </w:numPr>
              <w:spacing w:line="264" w:lineRule="atLeast"/>
              <w:rPr>
                <w:color w:val="000000"/>
              </w:rPr>
            </w:pPr>
            <w:r>
              <w:rPr>
                <w:color w:val="000000"/>
              </w:rPr>
              <w:t>My desire to pass along my U.S. Mint coin collection decreased</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Default="00E44FD4" w:rsidP="00887044">
            <w:pPr>
              <w:numPr>
                <w:ilvl w:val="0"/>
                <w:numId w:val="38"/>
              </w:numPr>
              <w:spacing w:line="264" w:lineRule="atLeast"/>
              <w:rPr>
                <w:color w:val="000000"/>
              </w:rPr>
            </w:pPr>
            <w:r>
              <w:rPr>
                <w:color w:val="000000"/>
              </w:rPr>
              <w:t>My</w:t>
            </w:r>
            <w:r w:rsidRPr="002134CB">
              <w:rPr>
                <w:color w:val="000000"/>
              </w:rPr>
              <w:t xml:space="preserve"> friendships/associations with other coin collectors</w:t>
            </w:r>
            <w:r>
              <w:rPr>
                <w:color w:val="000000"/>
              </w:rPr>
              <w:t xml:space="preserve"> decreased</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Default="00E44FD4" w:rsidP="00887044">
            <w:pPr>
              <w:numPr>
                <w:ilvl w:val="0"/>
                <w:numId w:val="38"/>
              </w:numPr>
              <w:spacing w:line="264" w:lineRule="atLeast"/>
              <w:rPr>
                <w:color w:val="000000"/>
              </w:rPr>
            </w:pPr>
            <w:r w:rsidRPr="002134CB">
              <w:rPr>
                <w:color w:val="000000"/>
              </w:rPr>
              <w:t xml:space="preserve">The financial resources I could devote to coin collecting </w:t>
            </w:r>
            <w:r>
              <w:rPr>
                <w:color w:val="000000"/>
              </w:rPr>
              <w:t>decreased</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A45A9">
        <w:trPr>
          <w:trHeight w:val="90"/>
        </w:trPr>
        <w:tc>
          <w:tcPr>
            <w:tcW w:w="5958" w:type="dxa"/>
          </w:tcPr>
          <w:p w:rsidR="00E44FD4" w:rsidRPr="002134CB" w:rsidRDefault="00E44FD4" w:rsidP="00887044">
            <w:pPr>
              <w:numPr>
                <w:ilvl w:val="0"/>
                <w:numId w:val="38"/>
              </w:numPr>
              <w:spacing w:line="264" w:lineRule="atLeast"/>
              <w:rPr>
                <w:color w:val="000000"/>
              </w:rPr>
            </w:pPr>
            <w:r>
              <w:rPr>
                <w:color w:val="000000"/>
              </w:rPr>
              <w:t>I became less satisfied with U.S. Mint products</w:t>
            </w:r>
          </w:p>
        </w:tc>
        <w:tc>
          <w:tcPr>
            <w:tcW w:w="4194" w:type="dxa"/>
          </w:tcPr>
          <w:p w:rsidR="00E44FD4" w:rsidRPr="00F6112E" w:rsidRDefault="00E44FD4" w:rsidP="00C90070">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887044">
            <w:pPr>
              <w:numPr>
                <w:ilvl w:val="0"/>
                <w:numId w:val="38"/>
              </w:numPr>
              <w:spacing w:line="264" w:lineRule="atLeast"/>
              <w:rPr>
                <w:color w:val="000000"/>
              </w:rPr>
            </w:pPr>
            <w:r w:rsidRPr="001D7E7D">
              <w:rPr>
                <w:color w:val="000000"/>
              </w:rPr>
              <w:t>I felt I was spending too much on coins</w:t>
            </w:r>
          </w:p>
        </w:tc>
        <w:tc>
          <w:tcPr>
            <w:tcW w:w="4194" w:type="dxa"/>
          </w:tcPr>
          <w:p w:rsidR="00E44FD4" w:rsidRPr="00F6112E" w:rsidRDefault="00E44FD4" w:rsidP="00C90070">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EE26BF">
            <w:pPr>
              <w:numPr>
                <w:ilvl w:val="0"/>
                <w:numId w:val="38"/>
              </w:numPr>
              <w:spacing w:line="264" w:lineRule="atLeast"/>
              <w:rPr>
                <w:color w:val="000000"/>
              </w:rPr>
            </w:pPr>
            <w:r w:rsidRPr="001D7E7D">
              <w:rPr>
                <w:color w:val="000000"/>
              </w:rPr>
              <w:t>I’ve become frustrated by the increase in the number of products the U.S. Mint offers</w:t>
            </w:r>
          </w:p>
        </w:tc>
        <w:tc>
          <w:tcPr>
            <w:tcW w:w="4194" w:type="dxa"/>
          </w:tcPr>
          <w:p w:rsidR="00E44FD4" w:rsidRPr="00934F15" w:rsidRDefault="00E44FD4" w:rsidP="00C90070">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887044">
            <w:pPr>
              <w:numPr>
                <w:ilvl w:val="0"/>
                <w:numId w:val="38"/>
              </w:numPr>
              <w:spacing w:line="264" w:lineRule="atLeast"/>
              <w:rPr>
                <w:color w:val="000000"/>
              </w:rPr>
            </w:pPr>
            <w:r w:rsidRPr="001D7E7D">
              <w:rPr>
                <w:color w:val="000000"/>
              </w:rPr>
              <w:t>U.S. Mint has eliminated products I wanted to buy</w:t>
            </w:r>
          </w:p>
        </w:tc>
        <w:tc>
          <w:tcPr>
            <w:tcW w:w="4194" w:type="dxa"/>
          </w:tcPr>
          <w:p w:rsidR="00E44FD4" w:rsidRPr="00F6112E" w:rsidRDefault="00E44FD4" w:rsidP="00EE26BF">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A776DC">
            <w:pPr>
              <w:numPr>
                <w:ilvl w:val="0"/>
                <w:numId w:val="38"/>
              </w:numPr>
              <w:spacing w:line="264" w:lineRule="atLeast"/>
              <w:rPr>
                <w:color w:val="000000"/>
              </w:rPr>
            </w:pPr>
            <w:r w:rsidRPr="001D7E7D">
              <w:rPr>
                <w:color w:val="000000"/>
              </w:rPr>
              <w:t>Difficulty getting access to products I wanted to buy</w:t>
            </w:r>
          </w:p>
        </w:tc>
        <w:tc>
          <w:tcPr>
            <w:tcW w:w="4194" w:type="dxa"/>
          </w:tcPr>
          <w:p w:rsidR="00E44FD4" w:rsidRPr="00934F15" w:rsidRDefault="00E44FD4" w:rsidP="00EE26BF">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A776DC">
            <w:pPr>
              <w:numPr>
                <w:ilvl w:val="0"/>
                <w:numId w:val="38"/>
              </w:numPr>
              <w:spacing w:line="264" w:lineRule="atLeast"/>
              <w:rPr>
                <w:color w:val="000000"/>
              </w:rPr>
            </w:pPr>
            <w:r w:rsidRPr="001D7E7D">
              <w:rPr>
                <w:color w:val="000000"/>
              </w:rPr>
              <w:t>Poor U.S. Mint customer service</w:t>
            </w:r>
          </w:p>
        </w:tc>
        <w:tc>
          <w:tcPr>
            <w:tcW w:w="4194" w:type="dxa"/>
          </w:tcPr>
          <w:p w:rsidR="00E44FD4" w:rsidRPr="00F6112E" w:rsidRDefault="00E44FD4" w:rsidP="00EE26BF">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r w:rsidR="00E44FD4" w:rsidRPr="006D61FA" w:rsidTr="001A45A9">
        <w:trPr>
          <w:trHeight w:val="90"/>
        </w:trPr>
        <w:tc>
          <w:tcPr>
            <w:tcW w:w="5958" w:type="dxa"/>
          </w:tcPr>
          <w:p w:rsidR="00E44FD4" w:rsidRPr="001D7E7D" w:rsidRDefault="00E44FD4" w:rsidP="00EE26BF">
            <w:pPr>
              <w:numPr>
                <w:ilvl w:val="0"/>
                <w:numId w:val="38"/>
              </w:numPr>
              <w:spacing w:line="264" w:lineRule="atLeast"/>
              <w:rPr>
                <w:color w:val="000000"/>
              </w:rPr>
            </w:pPr>
            <w:r w:rsidRPr="001D7E7D">
              <w:rPr>
                <w:color w:val="000000"/>
              </w:rPr>
              <w:t>Poor communications from the U.S. Mint regarding product availability and release dates</w:t>
            </w:r>
          </w:p>
        </w:tc>
        <w:tc>
          <w:tcPr>
            <w:tcW w:w="4194" w:type="dxa"/>
          </w:tcPr>
          <w:p w:rsidR="00E44FD4" w:rsidRPr="00934F15" w:rsidRDefault="00E44FD4" w:rsidP="00EE26BF">
            <w:pPr>
              <w:jc w:val="center"/>
              <w:rPr>
                <w:color w:val="000000"/>
              </w:rPr>
            </w:pP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r w:rsidRPr="00934F15">
              <w:rPr>
                <w:color w:val="000000"/>
              </w:rPr>
              <w:t xml:space="preserve">         </w:t>
            </w:r>
            <w:r w:rsidRPr="00934F15">
              <w:rPr>
                <w:color w:val="000000"/>
              </w:rPr>
              <w:sym w:font="Symbol" w:char="F06F"/>
            </w:r>
          </w:p>
        </w:tc>
      </w:tr>
    </w:tbl>
    <w:p w:rsidR="00E44FD4" w:rsidRDefault="00E44FD4" w:rsidP="00BB2B95">
      <w:pPr>
        <w:pStyle w:val="BodyTextIndent"/>
        <w:jc w:val="left"/>
        <w:outlineLvl w:val="0"/>
        <w:rPr>
          <w:rFonts w:ascii="Book Antiqua" w:hAnsi="Book Antiqua"/>
          <w:b/>
          <w:color w:val="000000"/>
        </w:rPr>
      </w:pPr>
    </w:p>
    <w:p w:rsidR="00E44FD4" w:rsidRDefault="00E44FD4" w:rsidP="00BB2B95">
      <w:pPr>
        <w:pStyle w:val="BodyTextIndent"/>
        <w:ind w:left="0" w:firstLine="0"/>
        <w:jc w:val="left"/>
        <w:outlineLvl w:val="0"/>
        <w:rPr>
          <w:rFonts w:ascii="Book Antiqua" w:hAnsi="Book Antiqua"/>
          <w:sz w:val="16"/>
        </w:rPr>
      </w:pPr>
    </w:p>
    <w:p w:rsidR="00E44FD4" w:rsidRPr="000E1BC6" w:rsidRDefault="00E44FD4" w:rsidP="00BB2B95">
      <w:pPr>
        <w:pStyle w:val="BodyTextIndent"/>
        <w:ind w:left="0" w:firstLine="0"/>
        <w:jc w:val="left"/>
        <w:outlineLvl w:val="0"/>
        <w:rPr>
          <w:rStyle w:val="NAProgrammer"/>
        </w:rPr>
      </w:pPr>
      <w:r w:rsidRPr="000E1BC6">
        <w:rPr>
          <w:rStyle w:val="NAProgrammer"/>
        </w:rPr>
        <w:t>Programming:</w:t>
      </w:r>
    </w:p>
    <w:p w:rsidR="00E44FD4" w:rsidRPr="000E1BC6" w:rsidRDefault="00E44FD4" w:rsidP="00887044">
      <w:pPr>
        <w:pStyle w:val="BodyTextIndent"/>
        <w:numPr>
          <w:ilvl w:val="0"/>
          <w:numId w:val="17"/>
        </w:numPr>
        <w:jc w:val="left"/>
        <w:outlineLvl w:val="0"/>
        <w:rPr>
          <w:rStyle w:val="NAProgrammer"/>
        </w:rPr>
      </w:pPr>
      <w:r w:rsidRPr="000E1BC6">
        <w:rPr>
          <w:rStyle w:val="NAProgrammer"/>
        </w:rPr>
        <w:t>Randomize order</w:t>
      </w:r>
    </w:p>
    <w:p w:rsidR="00E44FD4" w:rsidRPr="000E1BC6" w:rsidRDefault="00E44FD4" w:rsidP="00887044">
      <w:pPr>
        <w:pStyle w:val="BodyTextIndent"/>
        <w:numPr>
          <w:ilvl w:val="0"/>
          <w:numId w:val="17"/>
        </w:numPr>
        <w:jc w:val="left"/>
        <w:outlineLvl w:val="0"/>
        <w:rPr>
          <w:rStyle w:val="NAProgrammer"/>
        </w:rPr>
      </w:pPr>
      <w:r w:rsidRPr="000E1BC6">
        <w:rPr>
          <w:rStyle w:val="NAProgrammer"/>
        </w:rPr>
        <w:t xml:space="preserve"> “yes” in Q2-3d row a. Additionally, Q2-8c-2 is only asked to those whose answer to row 1 of Q2-8b is $100 less than either row 2 or row 3 of Q2-8b OR is $25 less and 50% less than either row 2 or row 3 of Q2-8b</w:t>
      </w:r>
    </w:p>
    <w:p w:rsidR="00E44FD4" w:rsidRPr="002134CB" w:rsidRDefault="00E44FD4" w:rsidP="00BB2B95">
      <w:pPr>
        <w:pStyle w:val="BodyTextIndent"/>
        <w:jc w:val="left"/>
        <w:outlineLvl w:val="0"/>
        <w:rPr>
          <w:rFonts w:ascii="Book Antiqua" w:hAnsi="Book Antiqua"/>
          <w:b/>
          <w:color w:val="000000"/>
        </w:rPr>
      </w:pPr>
    </w:p>
    <w:p w:rsidR="00E44FD4" w:rsidRDefault="00E44FD4" w:rsidP="00BB2B95">
      <w:pPr>
        <w:ind w:left="900" w:hanging="900"/>
      </w:pPr>
      <w:r>
        <w:br w:type="page"/>
      </w:r>
    </w:p>
    <w:p w:rsidR="00E44FD4" w:rsidRPr="00E5317A" w:rsidRDefault="00E44FD4" w:rsidP="00C66B78">
      <w:pPr>
        <w:ind w:left="900" w:hanging="900"/>
        <w:rPr>
          <w:rFonts w:ascii="Book Antiqua" w:hAnsi="Book Antiqua"/>
          <w:noProof/>
          <w:color w:val="FF6600"/>
        </w:rPr>
      </w:pPr>
      <w:r w:rsidRPr="00EB1CE8">
        <w:rPr>
          <w:rStyle w:val="NAClient"/>
          <w:rFonts w:ascii="Book Antiqua" w:hAnsi="Book Antiqua"/>
        </w:rPr>
        <w:t xml:space="preserve">Programming:  Ask </w:t>
      </w:r>
      <w:r>
        <w:rPr>
          <w:rStyle w:val="NAClient"/>
          <w:rFonts w:ascii="Book Antiqua" w:hAnsi="Book Antiqua"/>
        </w:rPr>
        <w:t>Not-Mint Customers</w:t>
      </w:r>
    </w:p>
    <w:p w:rsidR="00E44FD4" w:rsidRPr="005B4934" w:rsidRDefault="00E44FD4" w:rsidP="00BB2B95">
      <w:pPr>
        <w:ind w:left="900" w:hanging="900"/>
        <w:rPr>
          <w:rFonts w:ascii="Book Antiqua" w:hAnsi="Book Antiqua"/>
        </w:rPr>
      </w:pPr>
    </w:p>
    <w:p w:rsidR="00E44FD4" w:rsidRPr="005B4934" w:rsidRDefault="00E44FD4" w:rsidP="00BB2B95">
      <w:pPr>
        <w:ind w:left="900" w:hanging="900"/>
        <w:rPr>
          <w:rFonts w:ascii="Book Antiqua" w:hAnsi="Book Antiqua"/>
        </w:rPr>
      </w:pPr>
      <w:r w:rsidRPr="005B4934">
        <w:rPr>
          <w:rFonts w:ascii="Book Antiqua" w:hAnsi="Book Antiqua"/>
        </w:rPr>
        <w:t>Q2-8d-1</w:t>
      </w:r>
      <w:r w:rsidRPr="005B4934">
        <w:rPr>
          <w:rFonts w:ascii="Book Antiqua" w:hAnsi="Book Antiqua"/>
        </w:rPr>
        <w:tab/>
        <w:t xml:space="preserve">To what degree has each of the following factors contributed to your </w:t>
      </w:r>
      <w:r w:rsidRPr="005B4934">
        <w:rPr>
          <w:rFonts w:ascii="Book Antiqua" w:hAnsi="Book Antiqua"/>
          <w:b/>
          <w:i/>
          <w:u w:val="single"/>
        </w:rPr>
        <w:t>not purchasing</w:t>
      </w:r>
      <w:r w:rsidRPr="005B4934">
        <w:rPr>
          <w:rFonts w:ascii="Book Antiqua" w:hAnsi="Book Antiqua"/>
        </w:rPr>
        <w:t xml:space="preserve"> any collectible </w:t>
      </w:r>
      <w:r w:rsidRPr="005B4934">
        <w:rPr>
          <w:rFonts w:ascii="Book Antiqua" w:hAnsi="Book Antiqua"/>
          <w:b/>
          <w:color w:val="0000FF"/>
        </w:rPr>
        <w:t>coin</w:t>
      </w:r>
      <w:r w:rsidRPr="005B4934">
        <w:rPr>
          <w:rFonts w:ascii="Book Antiqua" w:hAnsi="Book Antiqua"/>
        </w:rPr>
        <w:t xml:space="preserve">s or </w:t>
      </w:r>
      <w:r w:rsidRPr="005B4934">
        <w:rPr>
          <w:rFonts w:ascii="Book Antiqua" w:hAnsi="Book Antiqua"/>
          <w:b/>
          <w:color w:val="0000FF"/>
        </w:rPr>
        <w:t>coin</w:t>
      </w:r>
      <w:r w:rsidRPr="005B4934">
        <w:rPr>
          <w:rFonts w:ascii="Book Antiqua" w:hAnsi="Book Antiqua"/>
        </w:rPr>
        <w:t>-related products from the U.S. Mint?</w:t>
      </w:r>
    </w:p>
    <w:p w:rsidR="00E44FD4" w:rsidRPr="005B4934" w:rsidRDefault="00E44FD4" w:rsidP="00BB2B95">
      <w:pPr>
        <w:ind w:left="900" w:hanging="900"/>
        <w:rPr>
          <w:rFonts w:ascii="Book Antiqua" w:hAnsi="Book Antiqua"/>
        </w:rPr>
      </w:pPr>
    </w:p>
    <w:p w:rsidR="00E44FD4" w:rsidRPr="005254E5" w:rsidRDefault="00E44FD4" w:rsidP="005254E5">
      <w:pPr>
        <w:rPr>
          <w:rFonts w:ascii="Book Antiqua" w:hAnsi="Book Antiqua"/>
          <w:b/>
          <w:i/>
          <w:color w:val="339966"/>
        </w:rPr>
      </w:pPr>
      <w:r w:rsidRPr="005254E5">
        <w:rPr>
          <w:rFonts w:ascii="Book Antiqua" w:hAnsi="Book Antiqua"/>
          <w:b/>
          <w:i/>
          <w:color w:val="339966"/>
        </w:rPr>
        <w:t xml:space="preserve">Rate each item from 1-6, where 1 means “Not at All a Barrier” and 6 means                                                         “Has Been a Major Barrier.”.   </w:t>
      </w:r>
    </w:p>
    <w:p w:rsidR="00E44FD4" w:rsidRPr="00C66B78" w:rsidRDefault="00E44FD4" w:rsidP="00C66B78">
      <w:pPr>
        <w:ind w:left="900" w:hanging="180"/>
        <w:rPr>
          <w:rFonts w:ascii="Book Antiqua" w:hAnsi="Book Antiqua"/>
          <w:b/>
          <w:i/>
          <w:color w:val="339966"/>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6D61FA" w:rsidTr="00DC5857">
        <w:tc>
          <w:tcPr>
            <w:tcW w:w="59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Has Been a</w:t>
            </w:r>
          </w:p>
          <w:p w:rsidR="00E44FD4" w:rsidRPr="00DC5857" w:rsidRDefault="00E44FD4" w:rsidP="00C90070">
            <w:pPr>
              <w:rPr>
                <w:b/>
                <w:color w:val="FFFFFF"/>
              </w:rPr>
            </w:pPr>
            <w:r w:rsidRPr="00DC5857">
              <w:rPr>
                <w:b/>
                <w:color w:val="FFFFFF"/>
              </w:rPr>
              <w:t>All a Barrier                   Major Barrier</w:t>
            </w:r>
          </w:p>
        </w:tc>
      </w:tr>
      <w:tr w:rsidR="00E44FD4" w:rsidRPr="006D61FA" w:rsidTr="00DC5857">
        <w:tc>
          <w:tcPr>
            <w:tcW w:w="5958" w:type="dxa"/>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176E68">
        <w:tc>
          <w:tcPr>
            <w:tcW w:w="5958" w:type="dxa"/>
          </w:tcPr>
          <w:p w:rsidR="00E44FD4" w:rsidRPr="006D61FA" w:rsidRDefault="00E44FD4" w:rsidP="00887044">
            <w:pPr>
              <w:numPr>
                <w:ilvl w:val="0"/>
                <w:numId w:val="7"/>
              </w:numPr>
              <w:spacing w:line="264" w:lineRule="atLeast"/>
              <w:rPr>
                <w:color w:val="000000"/>
              </w:rPr>
            </w:pPr>
            <w:r>
              <w:rPr>
                <w:color w:val="000000"/>
              </w:rPr>
              <w:t>I know very little about collectible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Pr="006D61FA" w:rsidRDefault="00E44FD4" w:rsidP="00887044">
            <w:pPr>
              <w:numPr>
                <w:ilvl w:val="0"/>
                <w:numId w:val="7"/>
              </w:numPr>
              <w:spacing w:line="264" w:lineRule="atLeast"/>
              <w:rPr>
                <w:color w:val="000000"/>
              </w:rPr>
            </w:pPr>
            <w:r>
              <w:rPr>
                <w:color w:val="000000"/>
              </w:rPr>
              <w:t>I don’t see any point to ever pay over “face value” for a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wasn’t aware I could purchase coins from the U.S. Mint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do not know how to contact the U.S. Mint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I’m not familiar with the types of items the U.S. Mint offers for sale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fear I might overpay for products or buy something that isn’t worth much</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Overall, I feel coin collecting is boring</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 xml:space="preserve">I do not enjoy building collections of items (of any kind) </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am uninterested in the subject matter of collectible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have no time for collecting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need to see/handle an object in person before I buy it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Coin collecting is too expensive for me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do not think coins make a good investment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do not feel that coins make good display items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do not feel that coins make good gifts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did not even know that collectible coins existed</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176E68">
        <w:tc>
          <w:tcPr>
            <w:tcW w:w="5958" w:type="dxa"/>
          </w:tcPr>
          <w:p w:rsidR="00E44FD4" w:rsidRDefault="00E44FD4" w:rsidP="00887044">
            <w:pPr>
              <w:numPr>
                <w:ilvl w:val="0"/>
                <w:numId w:val="7"/>
              </w:numPr>
              <w:spacing w:line="264" w:lineRule="atLeast"/>
              <w:rPr>
                <w:color w:val="000000"/>
              </w:rPr>
            </w:pPr>
            <w:r>
              <w:rPr>
                <w:color w:val="000000"/>
              </w:rPr>
              <w:t>I have no interest in coin collecting</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ind w:left="900" w:hanging="900"/>
        <w:rPr>
          <w:color w:val="FF0000"/>
        </w:rPr>
      </w:pPr>
    </w:p>
    <w:p w:rsidR="00E44FD4" w:rsidRPr="00C66B78" w:rsidRDefault="00E44FD4" w:rsidP="00BB2B95">
      <w:pPr>
        <w:pStyle w:val="BodyTextIndent"/>
        <w:ind w:left="0" w:firstLine="0"/>
        <w:jc w:val="left"/>
        <w:outlineLvl w:val="0"/>
        <w:rPr>
          <w:rStyle w:val="NAProgrammer"/>
        </w:rPr>
      </w:pPr>
      <w:r w:rsidRPr="00C66B78">
        <w:rPr>
          <w:rStyle w:val="NAProgrammer"/>
        </w:rPr>
        <w:t>Programming:</w:t>
      </w:r>
    </w:p>
    <w:p w:rsidR="00E44FD4" w:rsidRPr="00C66B78" w:rsidRDefault="00E44FD4" w:rsidP="00887044">
      <w:pPr>
        <w:pStyle w:val="BodyTextIndent"/>
        <w:numPr>
          <w:ilvl w:val="0"/>
          <w:numId w:val="17"/>
        </w:numPr>
        <w:jc w:val="left"/>
        <w:outlineLvl w:val="0"/>
        <w:rPr>
          <w:rStyle w:val="NAProgrammer"/>
        </w:rPr>
      </w:pPr>
      <w:r w:rsidRPr="00C66B78">
        <w:rPr>
          <w:rStyle w:val="NAProgrammer"/>
        </w:rPr>
        <w:t>Randomize order</w:t>
      </w:r>
    </w:p>
    <w:p w:rsidR="00E44FD4" w:rsidRPr="00C66B78" w:rsidRDefault="00E44FD4" w:rsidP="00887044">
      <w:pPr>
        <w:pStyle w:val="BodyTextIndent"/>
        <w:numPr>
          <w:ilvl w:val="0"/>
          <w:numId w:val="17"/>
        </w:numPr>
        <w:jc w:val="left"/>
        <w:outlineLvl w:val="0"/>
        <w:rPr>
          <w:rStyle w:val="NAProgrammer"/>
        </w:rPr>
      </w:pPr>
      <w:r w:rsidRPr="00C66B78">
        <w:rPr>
          <w:rStyle w:val="NAProgrammer"/>
        </w:rPr>
        <w:t>Ask all who are NOT U.S. Mint Customers (“No” in Q2-3d row a) only</w:t>
      </w:r>
    </w:p>
    <w:p w:rsidR="00E44FD4" w:rsidRDefault="00E44FD4" w:rsidP="00BB2B95">
      <w:pPr>
        <w:pStyle w:val="BodyTextIndent"/>
        <w:ind w:left="900" w:hanging="900"/>
        <w:jc w:val="left"/>
        <w:outlineLvl w:val="0"/>
        <w:rPr>
          <w:rFonts w:ascii="Book Antiqua" w:hAnsi="Book Antiqua"/>
          <w:b/>
        </w:rPr>
      </w:pPr>
      <w:r>
        <w:rPr>
          <w:rFonts w:ascii="Book Antiqua" w:hAnsi="Book Antiqua"/>
          <w:b/>
        </w:rPr>
        <w:br w:type="page"/>
      </w:r>
    </w:p>
    <w:p w:rsidR="00E44FD4" w:rsidRPr="00E5317A" w:rsidRDefault="00E44FD4" w:rsidP="00C66B78">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Tie-Breaker for Q2-8d-1</w:t>
      </w:r>
    </w:p>
    <w:p w:rsidR="00E44FD4" w:rsidRDefault="00E44FD4" w:rsidP="00BB2B95">
      <w:pPr>
        <w:pStyle w:val="BodyTextIndent"/>
        <w:ind w:left="900" w:hanging="900"/>
        <w:jc w:val="left"/>
        <w:outlineLvl w:val="0"/>
        <w:rPr>
          <w:rFonts w:ascii="Book Antiqua" w:hAnsi="Book Antiqua"/>
          <w:b/>
        </w:rPr>
      </w:pPr>
    </w:p>
    <w:p w:rsidR="00E44FD4" w:rsidRPr="00602373" w:rsidRDefault="00E44FD4" w:rsidP="00BB2B95">
      <w:pPr>
        <w:pStyle w:val="BodyTextIndent"/>
        <w:ind w:left="900" w:hanging="900"/>
        <w:jc w:val="left"/>
        <w:outlineLvl w:val="0"/>
        <w:rPr>
          <w:rFonts w:ascii="Book Antiqua" w:hAnsi="Book Antiqua"/>
        </w:rPr>
      </w:pPr>
      <w:r w:rsidRPr="00602373">
        <w:rPr>
          <w:rFonts w:ascii="Book Antiqua" w:hAnsi="Book Antiqua"/>
        </w:rPr>
        <w:t>Q2-8d-2 Which of these would you say is the most important barrier that has prevented you from purchasing from the U.S. Mint?</w:t>
      </w:r>
    </w:p>
    <w:p w:rsidR="00E44FD4" w:rsidRDefault="00E44FD4" w:rsidP="00BB2B95">
      <w:pPr>
        <w:pStyle w:val="BodyTextIndent"/>
        <w:jc w:val="left"/>
        <w:outlineLvl w:val="0"/>
        <w:rPr>
          <w:rFonts w:ascii="Book Antiqua" w:hAnsi="Book Antiqua"/>
          <w:b/>
          <w:color w:val="000000"/>
        </w:rPr>
      </w:pPr>
    </w:p>
    <w:p w:rsidR="00E44FD4" w:rsidRDefault="00E44FD4" w:rsidP="00BB2B95">
      <w:pPr>
        <w:ind w:left="900" w:hanging="900"/>
        <w:rPr>
          <w:rFonts w:ascii="Book Antiqua" w:hAnsi="Book Antiqua"/>
          <w:b/>
          <w:i/>
          <w:color w:val="339966"/>
        </w:rPr>
      </w:pPr>
      <w:r w:rsidRPr="00C66B78">
        <w:rPr>
          <w:rFonts w:ascii="Book Antiqua" w:hAnsi="Book Antiqua"/>
          <w:b/>
          <w:i/>
          <w:color w:val="339966"/>
        </w:rPr>
        <w:t xml:space="preserve">Please select one.   </w:t>
      </w:r>
    </w:p>
    <w:p w:rsidR="00E44FD4" w:rsidRPr="00C66B78" w:rsidRDefault="00E44FD4" w:rsidP="00BB2B95">
      <w:pPr>
        <w:ind w:left="900" w:hanging="900"/>
        <w:rPr>
          <w:rFonts w:ascii="Book Antiqua" w:hAnsi="Book Antiqua"/>
          <w:b/>
          <w:i/>
          <w:color w:val="33996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8"/>
        <w:gridCol w:w="810"/>
      </w:tblGrid>
      <w:tr w:rsidR="00E44FD4" w:rsidRPr="006D61FA" w:rsidTr="00C90070">
        <w:tc>
          <w:tcPr>
            <w:tcW w:w="8928" w:type="dxa"/>
          </w:tcPr>
          <w:p w:rsidR="00E44FD4" w:rsidRPr="006D61FA" w:rsidRDefault="00E44FD4" w:rsidP="00887044">
            <w:pPr>
              <w:numPr>
                <w:ilvl w:val="0"/>
                <w:numId w:val="34"/>
              </w:numPr>
              <w:spacing w:line="264" w:lineRule="atLeast"/>
              <w:rPr>
                <w:color w:val="000000"/>
              </w:rPr>
            </w:pPr>
            <w:r>
              <w:rPr>
                <w:color w:val="000000"/>
              </w:rPr>
              <w:t>I know very little about collectible coins</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Pr="006D61FA" w:rsidRDefault="00E44FD4" w:rsidP="00887044">
            <w:pPr>
              <w:numPr>
                <w:ilvl w:val="0"/>
                <w:numId w:val="34"/>
              </w:numPr>
              <w:spacing w:line="264" w:lineRule="atLeast"/>
              <w:rPr>
                <w:color w:val="000000"/>
              </w:rPr>
            </w:pPr>
            <w:r>
              <w:rPr>
                <w:color w:val="000000"/>
              </w:rPr>
              <w:t>I don’t see any point to ever pay over “face value” for a coin</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wasn’t aware I could purchase coins from the U.S. Mint</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do not know how to contact the U.S. Mint</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I’m not familiar with the types of items the U.S. Mint offers for sale</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fear I might overpay for products or buy something that isn’t worth much</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Overall, I feel coin collecting is boring</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 xml:space="preserve">I do not enjoy building collections of  items (of any kind) </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am uninterested in the subject matter of collectible coins</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have no time for collecting coins</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need to see/handle an object in person before I buy it</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Coin collecting is too expensive for me</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do not think coins make a good investment</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do not feel that coins make good display items</w:t>
            </w:r>
          </w:p>
        </w:tc>
        <w:tc>
          <w:tcPr>
            <w:tcW w:w="81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do not feel that coins make good gifts</w:t>
            </w:r>
          </w:p>
        </w:tc>
        <w:tc>
          <w:tcPr>
            <w:tcW w:w="810" w:type="dxa"/>
          </w:tcPr>
          <w:p w:rsidR="00E44FD4" w:rsidRDefault="00E44FD4" w:rsidP="00C90070">
            <w:pPr>
              <w:jc w:val="center"/>
            </w:pPr>
            <w:r w:rsidRPr="005964A2">
              <w:rPr>
                <w:color w:val="000000"/>
              </w:rPr>
              <w:sym w:font="Symbol" w:char="F06F"/>
            </w:r>
          </w:p>
        </w:tc>
      </w:tr>
      <w:tr w:rsidR="00E44FD4" w:rsidRPr="006D61FA" w:rsidTr="00C90070">
        <w:tc>
          <w:tcPr>
            <w:tcW w:w="8928" w:type="dxa"/>
          </w:tcPr>
          <w:p w:rsidR="00E44FD4" w:rsidRDefault="00E44FD4" w:rsidP="00887044">
            <w:pPr>
              <w:numPr>
                <w:ilvl w:val="0"/>
                <w:numId w:val="34"/>
              </w:numPr>
              <w:spacing w:line="264" w:lineRule="atLeast"/>
              <w:rPr>
                <w:color w:val="000000"/>
              </w:rPr>
            </w:pPr>
            <w:r>
              <w:rPr>
                <w:color w:val="000000"/>
              </w:rPr>
              <w:t>I did not even know that collectible coins existed</w:t>
            </w:r>
          </w:p>
        </w:tc>
        <w:tc>
          <w:tcPr>
            <w:tcW w:w="810" w:type="dxa"/>
          </w:tcPr>
          <w:p w:rsidR="00E44FD4" w:rsidRDefault="00E44FD4" w:rsidP="00C90070">
            <w:pPr>
              <w:jc w:val="center"/>
            </w:pPr>
            <w:r w:rsidRPr="005964A2">
              <w:rPr>
                <w:color w:val="000000"/>
              </w:rPr>
              <w:sym w:font="Symbol" w:char="F06F"/>
            </w:r>
          </w:p>
        </w:tc>
      </w:tr>
      <w:tr w:rsidR="00E44FD4" w:rsidRPr="00F6112E" w:rsidTr="00C90070">
        <w:tc>
          <w:tcPr>
            <w:tcW w:w="8928" w:type="dxa"/>
          </w:tcPr>
          <w:p w:rsidR="00E44FD4" w:rsidRDefault="00E44FD4" w:rsidP="00887044">
            <w:pPr>
              <w:numPr>
                <w:ilvl w:val="0"/>
                <w:numId w:val="34"/>
              </w:numPr>
              <w:spacing w:line="264" w:lineRule="atLeast"/>
              <w:rPr>
                <w:color w:val="000000"/>
              </w:rPr>
            </w:pPr>
            <w:r>
              <w:rPr>
                <w:color w:val="000000"/>
              </w:rPr>
              <w:t>I have no interest in coin collecting</w:t>
            </w:r>
          </w:p>
        </w:tc>
        <w:tc>
          <w:tcPr>
            <w:tcW w:w="810" w:type="dxa"/>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p>
        </w:tc>
      </w:tr>
    </w:tbl>
    <w:p w:rsidR="00E44FD4" w:rsidRDefault="00E44FD4" w:rsidP="00BB2B95">
      <w:pPr>
        <w:pStyle w:val="BodyTextIndent"/>
        <w:jc w:val="left"/>
        <w:outlineLvl w:val="0"/>
        <w:rPr>
          <w:rFonts w:ascii="Book Antiqua" w:hAnsi="Book Antiqua"/>
          <w:b/>
          <w:color w:val="000000"/>
        </w:rPr>
      </w:pPr>
    </w:p>
    <w:p w:rsidR="00E44FD4" w:rsidRPr="00C66B78" w:rsidRDefault="00E44FD4" w:rsidP="00BB2B95">
      <w:pPr>
        <w:pStyle w:val="BodyTextIndent"/>
        <w:ind w:left="0" w:firstLine="0"/>
        <w:jc w:val="left"/>
        <w:outlineLvl w:val="0"/>
        <w:rPr>
          <w:rStyle w:val="NAProgrammer"/>
        </w:rPr>
      </w:pPr>
      <w:r w:rsidRPr="00C66B78">
        <w:rPr>
          <w:rStyle w:val="NAProgrammer"/>
        </w:rPr>
        <w:t>Programming:</w:t>
      </w:r>
    </w:p>
    <w:p w:rsidR="00E44FD4" w:rsidRPr="00C66B78" w:rsidRDefault="00E44FD4" w:rsidP="00887044">
      <w:pPr>
        <w:pStyle w:val="BodyTextIndent"/>
        <w:numPr>
          <w:ilvl w:val="0"/>
          <w:numId w:val="21"/>
        </w:numPr>
        <w:jc w:val="left"/>
        <w:outlineLvl w:val="0"/>
        <w:rPr>
          <w:rStyle w:val="NAProgrammer"/>
        </w:rPr>
      </w:pPr>
      <w:r w:rsidRPr="00C66B78">
        <w:rPr>
          <w:rStyle w:val="NAProgrammer"/>
        </w:rPr>
        <w:t>Show only if a tie exists in 2-8d-1 for biggest barrier.  Force respondent to select exactly one.</w:t>
      </w:r>
    </w:p>
    <w:p w:rsidR="00E44FD4" w:rsidRDefault="00E44FD4" w:rsidP="00BB2B95">
      <w:pPr>
        <w:ind w:left="900" w:hanging="900"/>
        <w:rPr>
          <w:color w:val="000000"/>
        </w:rPr>
      </w:pPr>
      <w:r>
        <w:rPr>
          <w:color w:val="000000"/>
        </w:rPr>
        <w:br w:type="page"/>
      </w:r>
    </w:p>
    <w:p w:rsidR="00E44FD4" w:rsidRPr="005B4934" w:rsidRDefault="00E44FD4" w:rsidP="005B4934">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Non-Mint Coin Purchasers</w:t>
      </w:r>
    </w:p>
    <w:p w:rsidR="00E44FD4" w:rsidRDefault="00E44FD4" w:rsidP="00BB2B95">
      <w:pPr>
        <w:ind w:left="900" w:hanging="900"/>
        <w:rPr>
          <w:color w:val="000000"/>
        </w:rPr>
      </w:pPr>
    </w:p>
    <w:p w:rsidR="00E44FD4" w:rsidRPr="005B4934" w:rsidRDefault="00E44FD4" w:rsidP="00BB2B95">
      <w:pPr>
        <w:ind w:left="900" w:hanging="900"/>
        <w:rPr>
          <w:rFonts w:ascii="Book Antiqua" w:hAnsi="Book Antiqua"/>
        </w:rPr>
      </w:pPr>
      <w:r w:rsidRPr="005B4934">
        <w:rPr>
          <w:rFonts w:ascii="Book Antiqua" w:hAnsi="Book Antiqua"/>
        </w:rPr>
        <w:t>Q2-8e-1</w:t>
      </w:r>
      <w:r w:rsidRPr="005B4934">
        <w:rPr>
          <w:rFonts w:ascii="Book Antiqua" w:hAnsi="Book Antiqua"/>
        </w:rPr>
        <w:tab/>
        <w:t xml:space="preserve">Earlier you indicated you have purchased coins from other sources, but not the U.S. Mint.  To what degree have each of the following factors contributed to your </w:t>
      </w:r>
      <w:r w:rsidRPr="005B4934">
        <w:rPr>
          <w:rFonts w:ascii="Book Antiqua" w:hAnsi="Book Antiqua"/>
          <w:b/>
          <w:i/>
          <w:u w:val="single"/>
        </w:rPr>
        <w:t>purchasing</w:t>
      </w:r>
      <w:r w:rsidRPr="005B4934">
        <w:rPr>
          <w:rFonts w:ascii="Book Antiqua" w:hAnsi="Book Antiqua"/>
        </w:rPr>
        <w:t xml:space="preserve"> from other sources </w:t>
      </w:r>
      <w:r w:rsidRPr="005B4934">
        <w:rPr>
          <w:rFonts w:ascii="Book Antiqua" w:hAnsi="Book Antiqua"/>
          <w:b/>
          <w:i/>
          <w:u w:val="single"/>
        </w:rPr>
        <w:t>instead of</w:t>
      </w:r>
      <w:r w:rsidRPr="005B4934">
        <w:rPr>
          <w:rFonts w:ascii="Book Antiqua" w:hAnsi="Book Antiqua"/>
        </w:rPr>
        <w:t xml:space="preserve"> the U.S. Mint?</w:t>
      </w:r>
    </w:p>
    <w:p w:rsidR="00E44FD4" w:rsidRPr="005B4934" w:rsidRDefault="00E44FD4" w:rsidP="00BB2B95">
      <w:pPr>
        <w:ind w:left="900" w:hanging="900"/>
        <w:rPr>
          <w:rFonts w:ascii="Book Antiqua" w:hAnsi="Book Antiqua"/>
        </w:rPr>
      </w:pPr>
    </w:p>
    <w:p w:rsidR="00E44FD4" w:rsidRPr="005254E5" w:rsidRDefault="00E44FD4" w:rsidP="005254E5">
      <w:pPr>
        <w:rPr>
          <w:rFonts w:ascii="Book Antiqua" w:hAnsi="Book Antiqua"/>
          <w:b/>
          <w:i/>
          <w:color w:val="339966"/>
        </w:rPr>
      </w:pPr>
      <w:r w:rsidRPr="005254E5">
        <w:rPr>
          <w:rFonts w:ascii="Book Antiqua" w:hAnsi="Book Antiqua"/>
          <w:b/>
          <w:i/>
          <w:color w:val="339966"/>
        </w:rPr>
        <w:t>Rate each item from 1-6, where 1 means “Not at All a Reason ” and 6 means “Has Been a Major Reason”</w:t>
      </w:r>
    </w:p>
    <w:p w:rsidR="00E44FD4" w:rsidRPr="005B4934" w:rsidRDefault="00E44FD4" w:rsidP="00BB2B95">
      <w:pPr>
        <w:ind w:left="900" w:hanging="900"/>
        <w:rPr>
          <w:rFonts w:ascii="Book Antiqua" w:hAnsi="Book Antiqua"/>
          <w:b/>
          <w:i/>
          <w:color w:val="339966"/>
          <w:sz w:val="20"/>
          <w:szCs w:val="20"/>
        </w:rPr>
      </w:pPr>
      <w:r w:rsidRPr="005B4934">
        <w:rPr>
          <w:rFonts w:ascii="Book Antiqua" w:hAnsi="Book Antiqua"/>
          <w:b/>
          <w:i/>
          <w:color w:val="339966"/>
          <w:sz w:val="20"/>
          <w:szCs w:val="20"/>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6D61FA" w:rsidTr="00DC5857">
        <w:tc>
          <w:tcPr>
            <w:tcW w:w="59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Has Been a</w:t>
            </w:r>
          </w:p>
          <w:p w:rsidR="00E44FD4" w:rsidRPr="00DC5857" w:rsidRDefault="00E44FD4" w:rsidP="00C90070">
            <w:pPr>
              <w:rPr>
                <w:b/>
                <w:color w:val="FFFFFF"/>
              </w:rPr>
            </w:pPr>
            <w:r w:rsidRPr="00DC5857">
              <w:rPr>
                <w:b/>
                <w:color w:val="FFFFFF"/>
              </w:rPr>
              <w:t xml:space="preserve">All a Reason                    Major Reason          </w:t>
            </w:r>
          </w:p>
        </w:tc>
      </w:tr>
      <w:tr w:rsidR="00E44FD4" w:rsidRPr="006D61FA" w:rsidTr="00DC5857">
        <w:tc>
          <w:tcPr>
            <w:tcW w:w="5958" w:type="dxa"/>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I wasn’t aware I could purchase coins from the U.S. Mint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I do not know how to contact the U.S. Mint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I’m not familiar with the types of items the U.S. Mint offers for sale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I need to see/handle an object in person before I buy it</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make better investments than U.S. Mint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U.S. Mint coins are too expensive for me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are more interesting than U.S. Mint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are more attractive to display than U.S. Mint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are better made than U.S. Mint coins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are easier to buy and/or sell</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Coins from other sources make better gift items</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6A73F1">
        <w:tc>
          <w:tcPr>
            <w:tcW w:w="5958" w:type="dxa"/>
          </w:tcPr>
          <w:p w:rsidR="00E44FD4" w:rsidRDefault="00E44FD4" w:rsidP="00887044">
            <w:pPr>
              <w:numPr>
                <w:ilvl w:val="0"/>
                <w:numId w:val="13"/>
              </w:numPr>
              <w:spacing w:line="264" w:lineRule="atLeast"/>
              <w:rPr>
                <w:color w:val="000000"/>
              </w:rPr>
            </w:pPr>
            <w:r>
              <w:rPr>
                <w:color w:val="000000"/>
              </w:rPr>
              <w:t>I do not trust the authenticity/quality of U.S. Mint coins</w:t>
            </w:r>
          </w:p>
        </w:tc>
        <w:tc>
          <w:tcPr>
            <w:tcW w:w="4194" w:type="dxa"/>
            <w:vAlign w:val="center"/>
          </w:tcPr>
          <w:p w:rsidR="00E44FD4" w:rsidRPr="00F6112E" w:rsidRDefault="00E44FD4" w:rsidP="00C90070">
            <w:pPr>
              <w:jc w:val="center"/>
              <w:rPr>
                <w:color w:val="000000"/>
              </w:rP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ind w:left="900" w:hanging="900"/>
        <w:rPr>
          <w:color w:val="FF0000"/>
        </w:rPr>
      </w:pPr>
    </w:p>
    <w:p w:rsidR="00E44FD4" w:rsidRPr="005B4934" w:rsidRDefault="00E44FD4" w:rsidP="00BB2B95">
      <w:pPr>
        <w:pStyle w:val="BodyTextIndent"/>
        <w:ind w:left="0" w:firstLine="0"/>
        <w:jc w:val="left"/>
        <w:outlineLvl w:val="0"/>
        <w:rPr>
          <w:rStyle w:val="NAProgrammer"/>
        </w:rPr>
      </w:pPr>
      <w:r w:rsidRPr="005B4934">
        <w:rPr>
          <w:rStyle w:val="NAProgrammer"/>
        </w:rPr>
        <w:t>Programming:</w:t>
      </w:r>
    </w:p>
    <w:p w:rsidR="00E44FD4" w:rsidRPr="005B4934" w:rsidRDefault="00E44FD4" w:rsidP="00887044">
      <w:pPr>
        <w:pStyle w:val="BodyTextIndent"/>
        <w:numPr>
          <w:ilvl w:val="0"/>
          <w:numId w:val="17"/>
        </w:numPr>
        <w:jc w:val="left"/>
        <w:outlineLvl w:val="0"/>
        <w:rPr>
          <w:rStyle w:val="NAProgrammer"/>
        </w:rPr>
      </w:pPr>
      <w:r w:rsidRPr="005B4934">
        <w:rPr>
          <w:rStyle w:val="NAProgrammer"/>
        </w:rPr>
        <w:t>Randomize order</w:t>
      </w:r>
    </w:p>
    <w:p w:rsidR="00E44FD4" w:rsidRPr="005B4934" w:rsidRDefault="00E44FD4" w:rsidP="00887044">
      <w:pPr>
        <w:pStyle w:val="BodyTextIndent"/>
        <w:numPr>
          <w:ilvl w:val="0"/>
          <w:numId w:val="17"/>
        </w:numPr>
        <w:jc w:val="left"/>
        <w:outlineLvl w:val="0"/>
        <w:rPr>
          <w:rStyle w:val="NAProgrammer"/>
        </w:rPr>
      </w:pPr>
      <w:r w:rsidRPr="005B4934">
        <w:rPr>
          <w:rStyle w:val="NAProgrammer"/>
        </w:rPr>
        <w:t>Ask Coin Purchaser who are NOT U.S. Mint purchasers (“No” in 2-3d row a, AND “Yes” in 2-3d to any row except for row a) only</w:t>
      </w:r>
    </w:p>
    <w:p w:rsidR="00E44FD4" w:rsidRPr="005B4934" w:rsidRDefault="00E44FD4" w:rsidP="00887044">
      <w:pPr>
        <w:pStyle w:val="BodyTextIndent"/>
        <w:numPr>
          <w:ilvl w:val="0"/>
          <w:numId w:val="17"/>
        </w:numPr>
        <w:jc w:val="left"/>
        <w:outlineLvl w:val="0"/>
        <w:rPr>
          <w:rStyle w:val="NAProgrammer"/>
        </w:rPr>
      </w:pPr>
      <w:r w:rsidRPr="005B4934">
        <w:rPr>
          <w:rStyle w:val="NAProgrammer"/>
        </w:rPr>
        <w:t>If more than 1 row is tied for highest rating, ask Q2-8e-2</w:t>
      </w:r>
    </w:p>
    <w:p w:rsidR="00E44FD4" w:rsidRDefault="00E44FD4" w:rsidP="00BB2B95">
      <w:pPr>
        <w:pStyle w:val="BodyTextIndent"/>
        <w:ind w:left="0" w:firstLine="0"/>
        <w:jc w:val="left"/>
        <w:outlineLvl w:val="0"/>
        <w:rPr>
          <w:rFonts w:ascii="Book Antiqua" w:hAnsi="Book Antiqua"/>
          <w:b/>
        </w:rPr>
      </w:pPr>
      <w:r>
        <w:rPr>
          <w:rFonts w:ascii="Book Antiqua" w:hAnsi="Book Antiqua"/>
          <w:b/>
        </w:rPr>
        <w:br w:type="page"/>
      </w:r>
    </w:p>
    <w:p w:rsidR="00E44FD4" w:rsidRPr="005B4934" w:rsidRDefault="00E44FD4" w:rsidP="005B4934">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Tie-Breaker for Q2-8e-1</w:t>
      </w:r>
    </w:p>
    <w:p w:rsidR="00E44FD4" w:rsidRDefault="00E44FD4" w:rsidP="00BB2B95">
      <w:pPr>
        <w:pStyle w:val="BodyTextIndent"/>
        <w:ind w:left="0" w:firstLine="0"/>
        <w:jc w:val="left"/>
        <w:outlineLvl w:val="0"/>
        <w:rPr>
          <w:rFonts w:ascii="Book Antiqua" w:hAnsi="Book Antiqua"/>
          <w:b/>
        </w:rPr>
      </w:pPr>
    </w:p>
    <w:p w:rsidR="00E44FD4" w:rsidRPr="00602373" w:rsidRDefault="00E44FD4" w:rsidP="00A776DC">
      <w:pPr>
        <w:ind w:left="900" w:hanging="900"/>
        <w:rPr>
          <w:rFonts w:ascii="Book Antiqua" w:hAnsi="Book Antiqua"/>
        </w:rPr>
      </w:pPr>
      <w:r w:rsidRPr="00602373">
        <w:rPr>
          <w:rFonts w:ascii="Book Antiqua" w:hAnsi="Book Antiqua"/>
        </w:rPr>
        <w:t xml:space="preserve">Q2-8e-2 </w:t>
      </w:r>
      <w:r>
        <w:rPr>
          <w:rFonts w:ascii="Book Antiqua" w:hAnsi="Book Antiqua"/>
        </w:rPr>
        <w:tab/>
      </w:r>
      <w:r w:rsidRPr="00602373">
        <w:rPr>
          <w:rFonts w:ascii="Book Antiqua" w:hAnsi="Book Antiqua"/>
        </w:rPr>
        <w:t>Which of these would you say is the most important barrier that has contributed</w:t>
      </w:r>
      <w:r>
        <w:rPr>
          <w:rFonts w:ascii="Book Antiqua" w:hAnsi="Book Antiqua"/>
        </w:rPr>
        <w:t xml:space="preserve"> </w:t>
      </w:r>
      <w:r w:rsidRPr="00602373">
        <w:rPr>
          <w:rFonts w:ascii="Book Antiqua" w:hAnsi="Book Antiqua"/>
        </w:rPr>
        <w:t>to your purchasing from other sources instead of the U.S. Mint?</w:t>
      </w:r>
    </w:p>
    <w:p w:rsidR="00E44FD4" w:rsidRDefault="00E44FD4" w:rsidP="00BB2B95">
      <w:pPr>
        <w:pStyle w:val="BodyTextIndent"/>
        <w:ind w:left="0" w:firstLine="0"/>
        <w:jc w:val="left"/>
        <w:outlineLvl w:val="0"/>
        <w:rPr>
          <w:rFonts w:ascii="Book Antiqua" w:hAnsi="Book Antiqua"/>
          <w:b/>
        </w:rPr>
      </w:pPr>
    </w:p>
    <w:p w:rsidR="00E44FD4" w:rsidRDefault="00E44FD4" w:rsidP="00BB2B95">
      <w:pPr>
        <w:pStyle w:val="BodyTextIndent"/>
        <w:ind w:left="0" w:firstLine="0"/>
        <w:jc w:val="left"/>
        <w:outlineLvl w:val="0"/>
        <w:rPr>
          <w:rFonts w:ascii="Book Antiqua" w:hAnsi="Book Antiqua"/>
          <w:b/>
          <w:color w:val="000000"/>
        </w:rPr>
      </w:pPr>
    </w:p>
    <w:p w:rsidR="00E44FD4" w:rsidRDefault="00E44FD4" w:rsidP="00BB2B95">
      <w:pPr>
        <w:ind w:left="900" w:hanging="900"/>
        <w:rPr>
          <w:rFonts w:ascii="Book Antiqua" w:hAnsi="Book Antiqua"/>
          <w:b/>
          <w:i/>
          <w:color w:val="339966"/>
        </w:rPr>
      </w:pPr>
      <w:r w:rsidRPr="005B4934">
        <w:rPr>
          <w:rFonts w:ascii="Book Antiqua" w:hAnsi="Book Antiqua"/>
          <w:b/>
          <w:i/>
          <w:color w:val="339966"/>
        </w:rPr>
        <w:t xml:space="preserve">Choose one   </w:t>
      </w:r>
    </w:p>
    <w:p w:rsidR="00E44FD4" w:rsidRPr="005B4934" w:rsidRDefault="00E44FD4" w:rsidP="00BB2B95">
      <w:pPr>
        <w:ind w:left="900" w:hanging="900"/>
        <w:rPr>
          <w:rFonts w:ascii="Book Antiqua" w:hAnsi="Book Antiqua"/>
          <w:b/>
          <w:i/>
          <w:color w:val="33996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8"/>
        <w:gridCol w:w="630"/>
      </w:tblGrid>
      <w:tr w:rsidR="00E44FD4" w:rsidRPr="006D61FA" w:rsidTr="00C90070">
        <w:tc>
          <w:tcPr>
            <w:tcW w:w="8928" w:type="dxa"/>
          </w:tcPr>
          <w:p w:rsidR="00E44FD4" w:rsidRPr="006D61FA" w:rsidRDefault="00E44FD4" w:rsidP="00887044">
            <w:pPr>
              <w:numPr>
                <w:ilvl w:val="0"/>
                <w:numId w:val="24"/>
              </w:numPr>
              <w:spacing w:line="264" w:lineRule="atLeast"/>
              <w:rPr>
                <w:color w:val="000000"/>
              </w:rPr>
            </w:pPr>
            <w:r>
              <w:rPr>
                <w:color w:val="000000"/>
              </w:rPr>
              <w:t>I wasn’t aware I could purchase coins from the U.S. Mint</w:t>
            </w:r>
          </w:p>
        </w:tc>
        <w:tc>
          <w:tcPr>
            <w:tcW w:w="63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Pr="006D61FA" w:rsidRDefault="00E44FD4" w:rsidP="00887044">
            <w:pPr>
              <w:numPr>
                <w:ilvl w:val="0"/>
                <w:numId w:val="24"/>
              </w:numPr>
              <w:spacing w:line="264" w:lineRule="atLeast"/>
              <w:rPr>
                <w:color w:val="000000"/>
              </w:rPr>
            </w:pPr>
            <w:r>
              <w:rPr>
                <w:color w:val="000000"/>
              </w:rPr>
              <w:t>I do not know how to contact the U.S. Mint</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I’m not familiar with the types of items the U.S. Mint offers for sale</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I need to see/handle an object in person before I buy it</w:t>
            </w:r>
          </w:p>
        </w:tc>
        <w:tc>
          <w:tcPr>
            <w:tcW w:w="63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make better investments than U.S. Mint coins</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U.S. Mint coins are too expensive for me</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are more interesting than U.S. Mint coins</w:t>
            </w:r>
          </w:p>
        </w:tc>
        <w:tc>
          <w:tcPr>
            <w:tcW w:w="63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are more attractive to display than U.S. Mint coins</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are better made than U.S. Mint coins</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are easier to buy and/or sell</w:t>
            </w:r>
          </w:p>
        </w:tc>
        <w:tc>
          <w:tcPr>
            <w:tcW w:w="630" w:type="dxa"/>
            <w:vAlign w:val="center"/>
          </w:tcPr>
          <w:p w:rsidR="00E44FD4" w:rsidRPr="00F6112E" w:rsidRDefault="00E44FD4" w:rsidP="00C90070">
            <w:pPr>
              <w:jc w:val="center"/>
            </w:pPr>
            <w:r w:rsidRPr="00F6112E">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Coins from other sources make better gift items</w:t>
            </w:r>
          </w:p>
        </w:tc>
        <w:tc>
          <w:tcPr>
            <w:tcW w:w="630" w:type="dxa"/>
          </w:tcPr>
          <w:p w:rsidR="00E44FD4" w:rsidRDefault="00E44FD4" w:rsidP="00C90070">
            <w:pPr>
              <w:jc w:val="center"/>
            </w:pPr>
            <w:r w:rsidRPr="007D1568">
              <w:rPr>
                <w:color w:val="000000"/>
              </w:rPr>
              <w:sym w:font="Symbol" w:char="F06F"/>
            </w:r>
          </w:p>
        </w:tc>
      </w:tr>
      <w:tr w:rsidR="00E44FD4" w:rsidRPr="006D61FA" w:rsidTr="00C90070">
        <w:tc>
          <w:tcPr>
            <w:tcW w:w="8928" w:type="dxa"/>
          </w:tcPr>
          <w:p w:rsidR="00E44FD4" w:rsidRDefault="00E44FD4" w:rsidP="00887044">
            <w:pPr>
              <w:numPr>
                <w:ilvl w:val="0"/>
                <w:numId w:val="24"/>
              </w:numPr>
              <w:spacing w:line="264" w:lineRule="atLeast"/>
              <w:rPr>
                <w:color w:val="000000"/>
              </w:rPr>
            </w:pPr>
            <w:r>
              <w:rPr>
                <w:color w:val="000000"/>
              </w:rPr>
              <w:t>I do not trust the authenticity/quality of U.S. Mint coins</w:t>
            </w:r>
          </w:p>
        </w:tc>
        <w:tc>
          <w:tcPr>
            <w:tcW w:w="630" w:type="dxa"/>
          </w:tcPr>
          <w:p w:rsidR="00E44FD4" w:rsidRPr="007D1568" w:rsidRDefault="00E44FD4" w:rsidP="00C90070">
            <w:pPr>
              <w:jc w:val="center"/>
              <w:rPr>
                <w:color w:val="000000"/>
              </w:rPr>
            </w:pPr>
            <w:r w:rsidRPr="007D1568">
              <w:rPr>
                <w:color w:val="000000"/>
              </w:rPr>
              <w:sym w:font="Symbol" w:char="F06F"/>
            </w:r>
          </w:p>
        </w:tc>
      </w:tr>
    </w:tbl>
    <w:p w:rsidR="00E44FD4" w:rsidRDefault="00E44FD4" w:rsidP="00BB2B95">
      <w:pPr>
        <w:pStyle w:val="BodyTextIndent"/>
        <w:jc w:val="left"/>
        <w:outlineLvl w:val="0"/>
        <w:rPr>
          <w:rFonts w:ascii="Book Antiqua" w:hAnsi="Book Antiqua"/>
          <w:b/>
          <w:color w:val="000000"/>
        </w:rPr>
      </w:pPr>
    </w:p>
    <w:p w:rsidR="00E44FD4" w:rsidRPr="005B4934" w:rsidRDefault="00E44FD4" w:rsidP="00BB2B95">
      <w:pPr>
        <w:pStyle w:val="BodyTextIndent"/>
        <w:ind w:left="0" w:firstLine="0"/>
        <w:jc w:val="left"/>
        <w:outlineLvl w:val="0"/>
        <w:rPr>
          <w:rStyle w:val="NAProgrammer"/>
        </w:rPr>
      </w:pPr>
      <w:r w:rsidRPr="005B4934">
        <w:rPr>
          <w:rStyle w:val="NAProgrammer"/>
        </w:rPr>
        <w:t>Programming:</w:t>
      </w:r>
    </w:p>
    <w:p w:rsidR="00E44FD4" w:rsidRPr="005B4934" w:rsidRDefault="00E44FD4" w:rsidP="00887044">
      <w:pPr>
        <w:pStyle w:val="BodyTextIndent"/>
        <w:numPr>
          <w:ilvl w:val="0"/>
          <w:numId w:val="21"/>
        </w:numPr>
        <w:jc w:val="left"/>
        <w:outlineLvl w:val="0"/>
        <w:rPr>
          <w:rStyle w:val="NAProgrammer"/>
        </w:rPr>
      </w:pPr>
      <w:r w:rsidRPr="005B4934">
        <w:rPr>
          <w:rStyle w:val="NAProgrammer"/>
        </w:rPr>
        <w:t>Show only if a tie exists in 2-8e-1 for biggest barrier.  Force respondent to select exactly one.</w:t>
      </w:r>
    </w:p>
    <w:p w:rsidR="00E44FD4" w:rsidRPr="002134CB" w:rsidRDefault="00E44FD4" w:rsidP="00BB2B95">
      <w:pPr>
        <w:pStyle w:val="BodyTextIndent"/>
        <w:ind w:left="0" w:firstLine="0"/>
        <w:jc w:val="left"/>
        <w:outlineLvl w:val="0"/>
        <w:rPr>
          <w:rFonts w:ascii="Book Antiqua" w:hAnsi="Book Antiqua"/>
          <w:b/>
          <w:color w:val="000000"/>
        </w:rPr>
      </w:pPr>
    </w:p>
    <w:p w:rsidR="00E44FD4" w:rsidRDefault="00E44FD4" w:rsidP="00BB2B95">
      <w:pPr>
        <w:tabs>
          <w:tab w:val="left" w:pos="561"/>
        </w:tabs>
        <w:autoSpaceDE w:val="0"/>
        <w:autoSpaceDN w:val="0"/>
        <w:adjustRightInd w:val="0"/>
        <w:ind w:left="561" w:hanging="561"/>
        <w:rPr>
          <w:color w:val="000000"/>
        </w:rPr>
      </w:pPr>
      <w:r>
        <w:rPr>
          <w:color w:val="000000"/>
        </w:rPr>
        <w:br w:type="page"/>
      </w:r>
    </w:p>
    <w:p w:rsidR="00E44FD4" w:rsidRPr="005B4934" w:rsidRDefault="00E44FD4" w:rsidP="00C518A8">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tabs>
          <w:tab w:val="left" w:pos="561"/>
        </w:tabs>
        <w:autoSpaceDE w:val="0"/>
        <w:autoSpaceDN w:val="0"/>
        <w:adjustRightInd w:val="0"/>
        <w:ind w:left="561" w:hanging="561"/>
        <w:rPr>
          <w:color w:val="000000"/>
        </w:rPr>
      </w:pPr>
    </w:p>
    <w:p w:rsidR="00E44FD4" w:rsidRPr="00C518A8" w:rsidRDefault="00E44FD4" w:rsidP="00C518A8">
      <w:pPr>
        <w:tabs>
          <w:tab w:val="left" w:pos="561"/>
        </w:tabs>
        <w:autoSpaceDE w:val="0"/>
        <w:autoSpaceDN w:val="0"/>
        <w:adjustRightInd w:val="0"/>
        <w:ind w:left="720" w:hanging="720"/>
        <w:rPr>
          <w:rFonts w:ascii="Book Antiqua" w:hAnsi="Book Antiqua" w:cs="Arial"/>
          <w:b/>
          <w:bCs/>
          <w:color w:val="000000"/>
        </w:rPr>
      </w:pPr>
      <w:r w:rsidRPr="00C518A8">
        <w:rPr>
          <w:rFonts w:ascii="Book Antiqua" w:hAnsi="Book Antiqua" w:cs="Arial"/>
          <w:color w:val="000000"/>
        </w:rPr>
        <w:t xml:space="preserve">Q2-8f </w:t>
      </w:r>
      <w:r w:rsidRPr="00C518A8">
        <w:rPr>
          <w:rFonts w:ascii="Book Antiqua" w:hAnsi="Book Antiqua" w:cs="Arial"/>
          <w:color w:val="000000"/>
        </w:rPr>
        <w:tab/>
        <w:t xml:space="preserve">Please indicate whether or not, to the best of your knowledge, each of the following coin or coin-related products is offered for sale by the </w:t>
      </w:r>
      <w:r w:rsidRPr="00C518A8">
        <w:rPr>
          <w:rFonts w:ascii="Book Antiqua" w:hAnsi="Book Antiqua" w:cs="Arial"/>
          <w:i/>
          <w:iCs/>
          <w:color w:val="000000"/>
        </w:rPr>
        <w:t>United States Mint</w:t>
      </w:r>
      <w:r w:rsidRPr="00C518A8">
        <w:rPr>
          <w:rFonts w:ascii="Book Antiqua" w:hAnsi="Book Antiqua" w:cs="Arial"/>
          <w:color w:val="000000"/>
        </w:rPr>
        <w:t>.</w:t>
      </w:r>
    </w:p>
    <w:p w:rsidR="00E44FD4" w:rsidRPr="006D61FA" w:rsidRDefault="00E44FD4" w:rsidP="00BB2B95">
      <w:pPr>
        <w:pStyle w:val="L1"/>
        <w:spacing w:before="0" w:after="0"/>
        <w:rPr>
          <w:rFonts w:ascii="Book Antiqua" w:hAnsi="Book Antiqua"/>
          <w:color w:val="000000"/>
          <w:sz w:val="20"/>
          <w:szCs w:val="2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5"/>
        <w:gridCol w:w="1345"/>
        <w:gridCol w:w="1226"/>
        <w:gridCol w:w="1226"/>
      </w:tblGrid>
      <w:tr w:rsidR="00E44FD4" w:rsidRPr="00DC5857" w:rsidTr="00A776DC">
        <w:tc>
          <w:tcPr>
            <w:tcW w:w="6355" w:type="dxa"/>
            <w:shd w:val="clear" w:color="auto" w:fill="0000FF"/>
            <w:vAlign w:val="center"/>
          </w:tcPr>
          <w:p w:rsidR="00E44FD4" w:rsidRPr="00DC5857" w:rsidRDefault="00E44FD4" w:rsidP="00C90070">
            <w:pPr>
              <w:pStyle w:val="Level-abc"/>
              <w:numPr>
                <w:ilvl w:val="0"/>
                <w:numId w:val="0"/>
              </w:numPr>
              <w:spacing w:before="0" w:after="0"/>
              <w:jc w:val="center"/>
              <w:rPr>
                <w:rFonts w:ascii="Book Antiqua" w:hAnsi="Book Antiqua"/>
                <w:b/>
                <w:bCs/>
                <w:color w:val="FFFFFF"/>
                <w:sz w:val="20"/>
                <w:szCs w:val="20"/>
              </w:rPr>
            </w:pPr>
          </w:p>
        </w:tc>
        <w:tc>
          <w:tcPr>
            <w:tcW w:w="1345" w:type="dxa"/>
            <w:shd w:val="clear" w:color="auto" w:fill="0000FF"/>
            <w:vAlign w:val="center"/>
          </w:tcPr>
          <w:p w:rsidR="00E44FD4" w:rsidRPr="00DC5857" w:rsidRDefault="00E44FD4" w:rsidP="00C90070">
            <w:pPr>
              <w:tabs>
                <w:tab w:val="left" w:pos="3060"/>
              </w:tabs>
              <w:ind w:left="360" w:hanging="360"/>
              <w:jc w:val="center"/>
              <w:rPr>
                <w:rFonts w:cs="Arial"/>
                <w:b/>
                <w:bCs/>
                <w:color w:val="FFFFFF"/>
              </w:rPr>
            </w:pPr>
            <w:r w:rsidRPr="00DC5857">
              <w:rPr>
                <w:rFonts w:cs="Arial"/>
                <w:b/>
                <w:bCs/>
                <w:color w:val="FFFFFF"/>
              </w:rPr>
              <w:t>Yes</w:t>
            </w:r>
          </w:p>
        </w:tc>
        <w:tc>
          <w:tcPr>
            <w:tcW w:w="1226" w:type="dxa"/>
            <w:shd w:val="clear" w:color="auto" w:fill="0000FF"/>
          </w:tcPr>
          <w:p w:rsidR="00E44FD4" w:rsidRPr="00DC5857" w:rsidRDefault="00E44FD4" w:rsidP="00C90070">
            <w:pPr>
              <w:tabs>
                <w:tab w:val="left" w:pos="3060"/>
              </w:tabs>
              <w:ind w:left="360" w:hanging="360"/>
              <w:jc w:val="center"/>
              <w:rPr>
                <w:rFonts w:cs="Arial"/>
                <w:b/>
                <w:bCs/>
                <w:color w:val="FFFFFF"/>
              </w:rPr>
            </w:pPr>
            <w:r w:rsidRPr="00DC5857">
              <w:rPr>
                <w:rFonts w:cs="Arial"/>
                <w:b/>
                <w:bCs/>
                <w:color w:val="FFFFFF"/>
              </w:rPr>
              <w:t>No</w:t>
            </w:r>
          </w:p>
        </w:tc>
        <w:tc>
          <w:tcPr>
            <w:tcW w:w="1226" w:type="dxa"/>
            <w:shd w:val="clear" w:color="auto" w:fill="0000FF"/>
          </w:tcPr>
          <w:p w:rsidR="00E44FD4" w:rsidRPr="00DC5857" w:rsidRDefault="00E44FD4" w:rsidP="00C90070">
            <w:pPr>
              <w:tabs>
                <w:tab w:val="left" w:pos="3060"/>
              </w:tabs>
              <w:ind w:left="360" w:hanging="360"/>
              <w:jc w:val="center"/>
              <w:rPr>
                <w:rFonts w:cs="Arial"/>
                <w:b/>
                <w:bCs/>
                <w:color w:val="FFFFFF"/>
              </w:rPr>
            </w:pPr>
            <w:r w:rsidRPr="00DC5857">
              <w:rPr>
                <w:rFonts w:cs="Arial"/>
                <w:b/>
                <w:bCs/>
                <w:color w:val="FFFFFF"/>
              </w:rPr>
              <w:t>Unsure</w:t>
            </w:r>
          </w:p>
        </w:tc>
      </w:tr>
      <w:tr w:rsidR="00E44FD4" w:rsidRPr="006D61FA" w:rsidTr="00A776DC">
        <w:trPr>
          <w:trHeight w:val="98"/>
        </w:trPr>
        <w:tc>
          <w:tcPr>
            <w:tcW w:w="6355" w:type="dxa"/>
            <w:vAlign w:val="center"/>
          </w:tcPr>
          <w:p w:rsidR="00E44FD4" w:rsidRPr="006D61FA" w:rsidRDefault="00E44FD4" w:rsidP="00887044">
            <w:pPr>
              <w:numPr>
                <w:ilvl w:val="0"/>
                <w:numId w:val="2"/>
              </w:numPr>
              <w:spacing w:line="264" w:lineRule="atLeast"/>
              <w:rPr>
                <w:color w:val="000000"/>
              </w:rPr>
            </w:pPr>
            <w:r>
              <w:rPr>
                <w:color w:val="000000"/>
              </w:rPr>
              <w:t>50 State</w:t>
            </w:r>
            <w:r w:rsidRPr="006D61FA">
              <w:rPr>
                <w:color w:val="000000"/>
              </w:rPr>
              <w:t xml:space="preserve"> Quarters </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Default="00E44FD4" w:rsidP="00887044">
            <w:pPr>
              <w:numPr>
                <w:ilvl w:val="0"/>
                <w:numId w:val="2"/>
              </w:numPr>
              <w:spacing w:line="264" w:lineRule="atLeast"/>
              <w:rPr>
                <w:color w:val="000000"/>
              </w:rPr>
            </w:pPr>
            <w:r>
              <w:rPr>
                <w:color w:val="000000"/>
              </w:rPr>
              <w:t>American the Beautiful Quarters</w:t>
            </w:r>
          </w:p>
        </w:tc>
        <w:tc>
          <w:tcPr>
            <w:tcW w:w="1345"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r>
      <w:tr w:rsidR="00E44FD4" w:rsidRPr="006D61FA" w:rsidTr="00A776DC">
        <w:tc>
          <w:tcPr>
            <w:tcW w:w="6355" w:type="dxa"/>
            <w:vAlign w:val="center"/>
          </w:tcPr>
          <w:p w:rsidR="00E44FD4" w:rsidRDefault="00E44FD4" w:rsidP="00887044">
            <w:pPr>
              <w:numPr>
                <w:ilvl w:val="0"/>
                <w:numId w:val="2"/>
              </w:numPr>
              <w:spacing w:line="264" w:lineRule="atLeast"/>
              <w:rPr>
                <w:color w:val="000000"/>
              </w:rPr>
            </w:pPr>
            <w:r>
              <w:rPr>
                <w:color w:val="000000"/>
              </w:rPr>
              <w:t>Presidential $1 Coins</w:t>
            </w:r>
          </w:p>
        </w:tc>
        <w:tc>
          <w:tcPr>
            <w:tcW w:w="1345"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Pr>
                <w:color w:val="000000"/>
              </w:rPr>
              <w:t>Special commemorative coins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sidRPr="006D61FA">
              <w:rPr>
                <w:color w:val="000000"/>
              </w:rPr>
              <w:t>Antique U.S. coins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sidRPr="006D61FA">
              <w:rPr>
                <w:color w:val="000000"/>
              </w:rPr>
              <w:t>Painted, gold-plated, or colorized U.S. coins such as colorized</w:t>
            </w:r>
            <w:r>
              <w:rPr>
                <w:color w:val="000000"/>
              </w:rPr>
              <w:t xml:space="preserve"> State Q</w:t>
            </w:r>
            <w:r w:rsidRPr="006D61FA">
              <w:rPr>
                <w:color w:val="000000"/>
              </w:rPr>
              <w:t>uarters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Pr>
                <w:color w:val="000000"/>
              </w:rPr>
              <w:t>Collectible Presidential bronze medals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sidRPr="006D61FA">
              <w:rPr>
                <w:color w:val="000000"/>
              </w:rPr>
              <w:t>Coin jewelry and other coin-related gift items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Default="00E44FD4" w:rsidP="00887044">
            <w:pPr>
              <w:numPr>
                <w:ilvl w:val="0"/>
                <w:numId w:val="2"/>
              </w:numPr>
              <w:spacing w:line="264" w:lineRule="atLeast"/>
              <w:rPr>
                <w:color w:val="000000"/>
              </w:rPr>
            </w:pPr>
            <w:r>
              <w:rPr>
                <w:color w:val="000000"/>
              </w:rPr>
              <w:t>American Buffalo Coins</w:t>
            </w:r>
          </w:p>
        </w:tc>
        <w:tc>
          <w:tcPr>
            <w:tcW w:w="1345"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c>
          <w:tcPr>
            <w:tcW w:w="1226" w:type="dxa"/>
          </w:tcPr>
          <w:p w:rsidR="00E44FD4" w:rsidRPr="006D61FA" w:rsidRDefault="00E44FD4" w:rsidP="00A776DC">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Pr>
                <w:color w:val="000000"/>
              </w:rPr>
              <w:t>American Eagle Silver, Gold, and Platinum coins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r w:rsidR="00E44FD4" w:rsidRPr="006D61FA" w:rsidTr="00A776DC">
        <w:tc>
          <w:tcPr>
            <w:tcW w:w="6355" w:type="dxa"/>
            <w:vAlign w:val="center"/>
          </w:tcPr>
          <w:p w:rsidR="00E44FD4" w:rsidRPr="006D61FA" w:rsidRDefault="00E44FD4" w:rsidP="00887044">
            <w:pPr>
              <w:numPr>
                <w:ilvl w:val="0"/>
                <w:numId w:val="2"/>
              </w:numPr>
              <w:spacing w:line="264" w:lineRule="atLeast"/>
              <w:rPr>
                <w:color w:val="000000"/>
              </w:rPr>
            </w:pPr>
            <w:r>
              <w:rPr>
                <w:color w:val="000000"/>
              </w:rPr>
              <w:t>Annual U.S. Proof coin sets</w:t>
            </w:r>
          </w:p>
        </w:tc>
        <w:tc>
          <w:tcPr>
            <w:tcW w:w="1345"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c>
          <w:tcPr>
            <w:tcW w:w="1226" w:type="dxa"/>
          </w:tcPr>
          <w:p w:rsidR="00E44FD4" w:rsidRPr="006D61FA" w:rsidRDefault="00E44FD4" w:rsidP="00C90070">
            <w:pPr>
              <w:jc w:val="center"/>
            </w:pPr>
            <w:r w:rsidRPr="006D61FA">
              <w:rPr>
                <w:color w:val="000000"/>
              </w:rPr>
              <w:sym w:font="Symbol" w:char="F06F"/>
            </w:r>
          </w:p>
        </w:tc>
      </w:tr>
    </w:tbl>
    <w:p w:rsidR="00E44FD4" w:rsidRPr="006D61FA" w:rsidRDefault="00E44FD4" w:rsidP="00BB2B95">
      <w:pPr>
        <w:rPr>
          <w:color w:val="000000"/>
          <w:u w:val="single"/>
        </w:rPr>
      </w:pPr>
    </w:p>
    <w:p w:rsidR="00E44FD4" w:rsidRPr="006D61FA" w:rsidRDefault="00E44FD4" w:rsidP="00BB2B95">
      <w:pPr>
        <w:rPr>
          <w:color w:val="000000"/>
          <w:u w:val="single"/>
        </w:rPr>
      </w:pPr>
    </w:p>
    <w:p w:rsidR="00E44FD4" w:rsidRPr="005B4934" w:rsidRDefault="00E44FD4" w:rsidP="00C518A8">
      <w:pPr>
        <w:pStyle w:val="BodyTextIndent"/>
        <w:ind w:left="0" w:firstLine="0"/>
        <w:jc w:val="left"/>
        <w:outlineLvl w:val="0"/>
        <w:rPr>
          <w:rStyle w:val="NAProgrammer"/>
        </w:rPr>
      </w:pPr>
      <w:r w:rsidRPr="005B4934">
        <w:rPr>
          <w:rStyle w:val="NAProgrammer"/>
        </w:rPr>
        <w:t>Programming:</w:t>
      </w:r>
    </w:p>
    <w:p w:rsidR="00E44FD4" w:rsidRPr="005B4934" w:rsidRDefault="00E44FD4" w:rsidP="00887044">
      <w:pPr>
        <w:pStyle w:val="BodyTextIndent"/>
        <w:numPr>
          <w:ilvl w:val="0"/>
          <w:numId w:val="21"/>
        </w:numPr>
        <w:jc w:val="left"/>
        <w:outlineLvl w:val="0"/>
        <w:rPr>
          <w:rStyle w:val="NAProgrammer"/>
        </w:rPr>
      </w:pPr>
      <w:r>
        <w:rPr>
          <w:rStyle w:val="NAProgrammer"/>
        </w:rPr>
        <w:t>Ask All</w:t>
      </w:r>
    </w:p>
    <w:p w:rsidR="00E44FD4" w:rsidRPr="001F44BA" w:rsidRDefault="00E44FD4" w:rsidP="00BB2B95">
      <w:pPr>
        <w:rPr>
          <w:b/>
          <w:color w:val="000000"/>
          <w:u w:val="single"/>
        </w:rPr>
      </w:pPr>
      <w:r>
        <w:rPr>
          <w:color w:val="000000"/>
          <w:u w:val="single"/>
        </w:rPr>
        <w:br w:type="page"/>
        <w:t xml:space="preserve">DO NOT DISPLAY LINE - </w:t>
      </w:r>
      <w:r w:rsidRPr="001F44BA">
        <w:rPr>
          <w:b/>
          <w:color w:val="000000"/>
          <w:u w:val="single"/>
        </w:rPr>
        <w:t>Section 3: Coin Purchasing Interest and Past Experiences/Exposures</w:t>
      </w:r>
    </w:p>
    <w:p w:rsidR="00E44FD4" w:rsidRDefault="00E44FD4" w:rsidP="00BB2B95">
      <w:pPr>
        <w:rPr>
          <w:color w:val="000000"/>
          <w:u w:val="single"/>
        </w:rPr>
      </w:pPr>
    </w:p>
    <w:p w:rsidR="00E44FD4" w:rsidRPr="003230C8" w:rsidRDefault="00E44FD4" w:rsidP="003230C8">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rPr>
          <w:rFonts w:ascii="Book Antiqua" w:hAnsi="Book Antiqua" w:cs="Arial"/>
          <w:bCs/>
          <w:color w:val="000000"/>
        </w:rPr>
      </w:pPr>
    </w:p>
    <w:p w:rsidR="00E44FD4" w:rsidRDefault="00E44FD4" w:rsidP="003230C8">
      <w:pPr>
        <w:rPr>
          <w:rFonts w:ascii="Book Antiqua" w:hAnsi="Book Antiqua"/>
        </w:rPr>
      </w:pPr>
      <w:r w:rsidRPr="003230C8">
        <w:rPr>
          <w:rFonts w:ascii="Book Antiqua" w:hAnsi="Book Antiqua" w:cs="Arial"/>
          <w:bCs/>
          <w:color w:val="000000"/>
        </w:rPr>
        <w:t>Q3-1a</w:t>
      </w:r>
      <w:r w:rsidRPr="003230C8">
        <w:rPr>
          <w:rFonts w:ascii="Book Antiqua" w:hAnsi="Book Antiqua"/>
        </w:rPr>
        <w:t xml:space="preserve">  Several different types of products that are available from the U.S. Mint are shown on</w:t>
      </w:r>
    </w:p>
    <w:p w:rsidR="00E44FD4" w:rsidRDefault="00E44FD4" w:rsidP="003230C8">
      <w:pPr>
        <w:ind w:firstLine="720"/>
        <w:rPr>
          <w:rFonts w:ascii="Book Antiqua" w:hAnsi="Book Antiqua"/>
        </w:rPr>
      </w:pPr>
      <w:r w:rsidRPr="003230C8">
        <w:rPr>
          <w:rFonts w:ascii="Book Antiqua" w:hAnsi="Book Antiqua"/>
        </w:rPr>
        <w:t xml:space="preserve"> this page.  Please take a moment to read the descriptions provided, and for each, please </w:t>
      </w:r>
    </w:p>
    <w:p w:rsidR="00E44FD4" w:rsidRDefault="00E44FD4" w:rsidP="003230C8">
      <w:pPr>
        <w:ind w:firstLine="720"/>
        <w:rPr>
          <w:rFonts w:ascii="Book Antiqua" w:hAnsi="Book Antiqua"/>
        </w:rPr>
      </w:pPr>
      <w:r w:rsidRPr="003230C8">
        <w:rPr>
          <w:rFonts w:ascii="Book Antiqua" w:hAnsi="Book Antiqua"/>
        </w:rPr>
        <w:t xml:space="preserve">indicate the degree to which you would be likely to consider purchasing them, either for </w:t>
      </w:r>
    </w:p>
    <w:p w:rsidR="00E44FD4" w:rsidRPr="003230C8" w:rsidRDefault="00E44FD4" w:rsidP="003230C8">
      <w:pPr>
        <w:ind w:firstLine="720"/>
        <w:rPr>
          <w:rFonts w:ascii="Book Antiqua" w:hAnsi="Book Antiqua"/>
        </w:rPr>
      </w:pPr>
      <w:r w:rsidRPr="003230C8">
        <w:rPr>
          <w:rFonts w:ascii="Book Antiqua" w:hAnsi="Book Antiqua"/>
        </w:rPr>
        <w:t>yourself, or as a gift for someone else, in the next few years.</w:t>
      </w:r>
    </w:p>
    <w:p w:rsidR="00E44FD4" w:rsidRPr="003230C8" w:rsidRDefault="00E44FD4" w:rsidP="00BB2B95">
      <w:pPr>
        <w:ind w:left="900" w:hanging="900"/>
        <w:rPr>
          <w:rFonts w:ascii="Book Antiqua" w:hAnsi="Book Antiqua"/>
        </w:rPr>
      </w:pPr>
    </w:p>
    <w:p w:rsidR="00E44FD4" w:rsidRPr="003230C8" w:rsidRDefault="00E44FD4" w:rsidP="00BB2B95">
      <w:pPr>
        <w:ind w:left="900" w:hanging="900"/>
        <w:rPr>
          <w:rFonts w:ascii="Book Antiqua" w:hAnsi="Book Antiqua"/>
          <w:b/>
          <w:i/>
          <w:color w:val="339966"/>
          <w:sz w:val="22"/>
          <w:szCs w:val="22"/>
        </w:rPr>
      </w:pPr>
      <w:r w:rsidRPr="003230C8">
        <w:rPr>
          <w:rFonts w:ascii="Book Antiqua" w:hAnsi="Book Antiqua"/>
          <w:b/>
          <w:i/>
          <w:color w:val="339966"/>
          <w:sz w:val="22"/>
          <w:szCs w:val="22"/>
        </w:rPr>
        <w:t xml:space="preserve">Rate each item from 1-6, where 1 means “Not at All Likely” and 6 means “Extremely Likely”.  </w:t>
      </w:r>
    </w:p>
    <w:p w:rsidR="00E44FD4" w:rsidRPr="00B64CCD" w:rsidRDefault="00E44FD4" w:rsidP="00BB2B95">
      <w:pPr>
        <w:ind w:left="900" w:hanging="900"/>
        <w:rPr>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B64CCD" w:rsidTr="00DC5857">
        <w:tc>
          <w:tcPr>
            <w:tcW w:w="5958" w:type="dxa"/>
            <w:tcBorders>
              <w:top w:val="nil"/>
              <w:left w:val="nil"/>
              <w:bottom w:val="nil"/>
            </w:tcBorders>
          </w:tcPr>
          <w:p w:rsidR="00E44FD4" w:rsidRPr="00B64CCD" w:rsidRDefault="00E44FD4" w:rsidP="00C90070">
            <w:pPr>
              <w:ind w:left="900" w:hanging="900"/>
              <w:rPr>
                <w:i/>
                <w:sz w:val="32"/>
                <w:szCs w:val="32"/>
              </w:rPr>
            </w:pPr>
          </w:p>
          <w:p w:rsidR="00E44FD4" w:rsidRPr="00B64CCD"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Likely                                     Likely</w:t>
            </w:r>
          </w:p>
        </w:tc>
      </w:tr>
      <w:tr w:rsidR="00E44FD4" w:rsidRPr="00B64CCD" w:rsidTr="00DC5857">
        <w:tc>
          <w:tcPr>
            <w:tcW w:w="5958" w:type="dxa"/>
            <w:tcBorders>
              <w:top w:val="nil"/>
              <w:left w:val="nil"/>
            </w:tcBorders>
            <w:vAlign w:val="center"/>
          </w:tcPr>
          <w:p w:rsidR="00E44FD4" w:rsidRPr="00B64CCD"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B64CCD" w:rsidTr="006A73F1">
        <w:tc>
          <w:tcPr>
            <w:tcW w:w="5958" w:type="dxa"/>
            <w:vAlign w:val="bottom"/>
          </w:tcPr>
          <w:p w:rsidR="00E44FD4" w:rsidRPr="00B64CCD" w:rsidRDefault="00E44FD4" w:rsidP="00C90070">
            <w:pPr>
              <w:tabs>
                <w:tab w:val="num" w:pos="360"/>
              </w:tabs>
              <w:ind w:left="360" w:hanging="360"/>
              <w:rPr>
                <w:b/>
                <w:u w:val="single"/>
              </w:rPr>
            </w:pPr>
            <w:r w:rsidRPr="00B64CCD">
              <w:rPr>
                <w:rFonts w:cs="Book Antiqua"/>
              </w:rPr>
              <w:t>a.</w:t>
            </w:r>
            <w:r w:rsidRPr="00B64CCD">
              <w:t xml:space="preserve">      An Annual </w:t>
            </w:r>
            <w:r w:rsidRPr="00B64CCD">
              <w:rPr>
                <w:b/>
                <w:u w:val="single"/>
              </w:rPr>
              <w:t xml:space="preserve">U.S. Mint Proof Set® </w:t>
            </w:r>
          </w:p>
          <w:p w:rsidR="00E44FD4" w:rsidRPr="00B64CCD" w:rsidRDefault="00E44FD4" w:rsidP="00C90070"/>
          <w:p w:rsidR="00E44FD4" w:rsidRPr="00B64CCD" w:rsidRDefault="00E44FD4" w:rsidP="00894B9A">
            <w:pPr>
              <w:rPr>
                <w:b/>
              </w:rPr>
            </w:pPr>
            <w:r w:rsidRPr="00B64CCD">
              <w:t>Pr</w:t>
            </w:r>
            <w:r>
              <w:t xml:space="preserve">oof </w:t>
            </w:r>
            <w:r w:rsidRPr="005B3CC2">
              <w:t>coin</w:t>
            </w:r>
            <w:r>
              <w:t>s are</w:t>
            </w:r>
            <w:r w:rsidRPr="00B64CCD">
              <w:t xml:space="preserve"> extraordinarily well crafted and </w:t>
            </w:r>
            <w:r>
              <w:t>have a polished or mirror-like appearance. The United States Mint Proof Set contains all 14 circulating coins in stunning proof condition displayed in three protective lenses. Each of these coins bears the “S” mint mark of the United States Mint at San Francisco.</w:t>
            </w:r>
            <w:r w:rsidRPr="00B64CCD">
              <w:t xml:space="preserve"> </w:t>
            </w:r>
            <w:r w:rsidRPr="00B64CCD">
              <w:rPr>
                <w:b/>
              </w:rPr>
              <w:t>Price: $</w:t>
            </w:r>
            <w:r>
              <w:rPr>
                <w:b/>
              </w:rPr>
              <w:t>31</w:t>
            </w:r>
            <w:r w:rsidRPr="00B64CCD">
              <w:rPr>
                <w:b/>
              </w:rPr>
              <w:t>.95</w:t>
            </w:r>
          </w:p>
          <w:p w:rsidR="00E44FD4" w:rsidRDefault="00E44FD4" w:rsidP="00C90070">
            <w:hyperlink r:id="rId12" w:history="1">
              <w:r w:rsidRPr="00480B98">
                <w:rPr>
                  <w:rFonts w:ascii="Verdana" w:hAnsi="Verdana"/>
                  <w:noProof/>
                  <w:color w:val="0000FF"/>
                  <w:sz w:val="16"/>
                  <w:szCs w:val="16"/>
                </w:rPr>
                <w:pict>
                  <v:shape id="Picture 28" o:spid="_x0000_i1026" type="#_x0000_t75" alt="2010 United States Mint Proof Set® (P12)" href="javascript:ViewLargerImage('/wcsstore/ConsumerDirect/images/catalog/en_US/P12_popup.jpg" style="width:157.5pt;height:157.5pt;visibility:visible" o:button="t">
                    <v:fill o:detectmouseclick="t"/>
                    <v:imagedata r:id="rId13" o:title=""/>
                  </v:shape>
                </w:pict>
              </w:r>
            </w:hyperlink>
          </w:p>
          <w:p w:rsidR="00E44FD4" w:rsidRPr="00275102" w:rsidRDefault="00E44FD4" w:rsidP="00C90070">
            <w:pPr>
              <w:jc w:val="center"/>
              <w:rPr>
                <w:rFonts w:ascii="Verdana" w:hAnsi="Verdana"/>
                <w:color w:val="000000"/>
                <w:sz w:val="16"/>
                <w:szCs w:val="16"/>
              </w:rPr>
            </w:pPr>
            <w:r w:rsidRPr="00275102">
              <w:rPr>
                <w:rFonts w:ascii="Verdana" w:hAnsi="Verdana"/>
                <w:b/>
                <w:bCs/>
                <w:color w:val="003366"/>
                <w:sz w:val="15"/>
              </w:rPr>
              <w:t xml:space="preserve">Image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B64CCD" w:rsidRDefault="00E44FD4" w:rsidP="00C90070">
            <w:pPr>
              <w:tabs>
                <w:tab w:val="num" w:pos="360"/>
              </w:tabs>
              <w:ind w:left="360" w:hanging="360"/>
              <w:rPr>
                <w:b/>
                <w:u w:val="single"/>
              </w:rPr>
            </w:pPr>
            <w:r>
              <w:rPr>
                <w:rFonts w:cs="Book Antiqua"/>
              </w:rPr>
              <w:t>b</w:t>
            </w:r>
            <w:r w:rsidRPr="00B64CCD">
              <w:rPr>
                <w:rFonts w:cs="Book Antiqua"/>
              </w:rPr>
              <w:t>.</w:t>
            </w:r>
            <w:r w:rsidRPr="00B64CCD">
              <w:t xml:space="preserve">       An Annual </w:t>
            </w:r>
            <w:r w:rsidRPr="00B64CCD">
              <w:rPr>
                <w:b/>
                <w:u w:val="single"/>
              </w:rPr>
              <w:t xml:space="preserve">U.S. Mint Uncirculated Coin Set® </w:t>
            </w:r>
          </w:p>
          <w:p w:rsidR="00E44FD4" w:rsidRPr="00B64CCD" w:rsidRDefault="00E44FD4" w:rsidP="00C90070"/>
          <w:p w:rsidR="00E44FD4" w:rsidRPr="00B64CCD" w:rsidRDefault="00E44FD4" w:rsidP="00C90070">
            <w:pPr>
              <w:rPr>
                <w:b/>
              </w:rPr>
            </w:pPr>
            <w:r>
              <w:t>The</w:t>
            </w:r>
            <w:r w:rsidRPr="00E85361">
              <w:t xml:space="preserve"> United States Mint Uncirculated Coin Set contains two folders of 14 coins each, one with coins from the United States Mint at Denver and the other with coins from the United States Mint at Philadelphia, for a total of 28 coins. Each folder includes uncirculated versions of the following 2010-dated coins</w:t>
            </w:r>
            <w:r>
              <w:t xml:space="preserve">. </w:t>
            </w:r>
            <w:r w:rsidRPr="00B64CCD">
              <w:rPr>
                <w:b/>
              </w:rPr>
              <w:t>Price: $</w:t>
            </w:r>
            <w:r>
              <w:rPr>
                <w:b/>
              </w:rPr>
              <w:t>31</w:t>
            </w:r>
            <w:r w:rsidRPr="00B64CCD">
              <w:rPr>
                <w:b/>
              </w:rPr>
              <w:t>.95</w:t>
            </w:r>
          </w:p>
          <w:p w:rsidR="00E44FD4" w:rsidRDefault="00E44FD4" w:rsidP="00C90070">
            <w:pPr>
              <w:rPr>
                <w:b/>
              </w:rPr>
            </w:pPr>
            <w:hyperlink r:id="rId14" w:history="1">
              <w:r w:rsidRPr="00480B98">
                <w:rPr>
                  <w:rFonts w:ascii="Verdana" w:hAnsi="Verdana"/>
                  <w:noProof/>
                  <w:color w:val="0000FF"/>
                  <w:sz w:val="16"/>
                  <w:szCs w:val="16"/>
                </w:rPr>
                <w:pict>
                  <v:shape id="Picture 25" o:spid="_x0000_i1027" type="#_x0000_t75" alt="2010 United States Mint Uncirculated Coin Set® (U10)" href="javascript:ViewLargerImage('/wcsstore/ConsumerDirect/images/catalog/en_US/U10_popup.jpg" style="width:157.5pt;height:157.5pt;visibility:visible" o:button="t">
                    <v:fill o:detectmouseclick="t"/>
                    <v:imagedata r:id="rId15" o:title=""/>
                  </v:shape>
                </w:pict>
              </w:r>
            </w:hyperlink>
          </w:p>
          <w:p w:rsidR="00E44FD4" w:rsidRPr="00275102" w:rsidRDefault="00E44FD4" w:rsidP="00C90070">
            <w:pPr>
              <w:jc w:val="center"/>
              <w:rPr>
                <w:rFonts w:ascii="Verdana" w:hAnsi="Verdana"/>
                <w:color w:val="000000"/>
                <w:sz w:val="16"/>
                <w:szCs w:val="16"/>
              </w:rPr>
            </w:pPr>
            <w:r w:rsidRPr="00275102">
              <w:rPr>
                <w:rFonts w:ascii="Verdana" w:hAnsi="Verdana"/>
                <w:b/>
                <w:bCs/>
                <w:color w:val="003366"/>
                <w:sz w:val="15"/>
              </w:rPr>
              <w:t xml:space="preserve">Image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B64CCD" w:rsidRDefault="00E44FD4" w:rsidP="00C90070">
            <w:pPr>
              <w:tabs>
                <w:tab w:val="num" w:pos="360"/>
              </w:tabs>
              <w:ind w:left="360" w:hanging="360"/>
              <w:rPr>
                <w:b/>
                <w:u w:val="single"/>
              </w:rPr>
            </w:pPr>
            <w:r>
              <w:rPr>
                <w:rFonts w:cs="Book Antiqua"/>
              </w:rPr>
              <w:t>c</w:t>
            </w:r>
            <w:r w:rsidRPr="00B64CCD">
              <w:rPr>
                <w:rFonts w:cs="Book Antiqua"/>
              </w:rPr>
              <w:t>.</w:t>
            </w:r>
            <w:r w:rsidRPr="00B64CCD">
              <w:t xml:space="preserve">     An </w:t>
            </w:r>
            <w:r w:rsidRPr="00B64CCD">
              <w:rPr>
                <w:b/>
                <w:u w:val="single"/>
              </w:rPr>
              <w:t>American Eagle Silver Proof One Ounce Coin</w:t>
            </w:r>
          </w:p>
          <w:p w:rsidR="00E44FD4" w:rsidRPr="00B64CCD" w:rsidRDefault="00E44FD4" w:rsidP="00C90070"/>
          <w:p w:rsidR="00E44FD4" w:rsidRPr="004D2EAB" w:rsidRDefault="00E44FD4" w:rsidP="00C90070">
            <w:pPr>
              <w:rPr>
                <w:b/>
              </w:rPr>
            </w:pPr>
            <w:r w:rsidRPr="00B64CCD">
              <w:t xml:space="preserve">The American Eagle Proof </w:t>
            </w:r>
            <w:r w:rsidRPr="005B3CC2">
              <w:t>Coin</w:t>
            </w:r>
            <w:r w:rsidRPr="00B64CCD">
              <w:t xml:space="preserve">s are collector versions of the official U.S. Mint American Eagle Bullion </w:t>
            </w:r>
            <w:r w:rsidRPr="005B3CC2">
              <w:t>Coin</w:t>
            </w:r>
            <w:r w:rsidRPr="00B64CCD">
              <w:t xml:space="preserve">s. </w:t>
            </w:r>
            <w:r>
              <w:t xml:space="preserve"> A full-length figure of L</w:t>
            </w:r>
            <w:r w:rsidRPr="00B64CCD">
              <w:t xml:space="preserve">iberty </w:t>
            </w:r>
            <w:r>
              <w:t xml:space="preserve">in full stride </w:t>
            </w:r>
            <w:r w:rsidRPr="00B64CCD">
              <w:t>is featured on one side, and an eagle holding a shield and olive branch is featured on the other.</w:t>
            </w:r>
            <w:r>
              <w:t xml:space="preserve">  The </w:t>
            </w:r>
            <w:r w:rsidRPr="005B3CC2">
              <w:t>coin</w:t>
            </w:r>
            <w:r>
              <w:t xml:space="preserve"> is packaged in an attractive velvet case.  (1.5” diameter) </w:t>
            </w:r>
          </w:p>
          <w:p w:rsidR="00E44FD4" w:rsidRDefault="00E44FD4" w:rsidP="00C90070">
            <w:r w:rsidRPr="000205AB">
              <w:rPr>
                <w:noProof/>
              </w:rPr>
              <w:pict>
                <v:shape id="Picture 3" o:spid="_x0000_i1028" type="#_x0000_t75" alt="543204019@05072006-120D" style="width:165pt;height:165pt;visibility:visible">
                  <v:imagedata r:id="rId16" o:title=""/>
                </v:shape>
              </w:pict>
            </w:r>
            <w:r w:rsidRPr="000205AB">
              <w:rPr>
                <w:noProof/>
              </w:rPr>
              <w:pict>
                <v:shape id="Picture 4" o:spid="_x0000_i1029" type="#_x0000_t75" alt="aes p" style="width:106.5pt;height:106.5pt;visibility:visible">
                  <v:imagedata r:id="rId17" o:title=""/>
                </v:shape>
              </w:pict>
            </w:r>
          </w:p>
          <w:p w:rsidR="00E44FD4" w:rsidRDefault="00E44FD4" w:rsidP="00C90070"/>
          <w:p w:rsidR="00E44FD4" w:rsidRPr="00275102" w:rsidRDefault="00E44FD4" w:rsidP="00C90070">
            <w:pPr>
              <w:jc w:val="center"/>
              <w:rPr>
                <w:rFonts w:ascii="Verdana" w:hAnsi="Verdana"/>
                <w:color w:val="000000"/>
                <w:sz w:val="16"/>
                <w:szCs w:val="16"/>
              </w:rPr>
            </w:pPr>
            <w:r w:rsidRPr="00275102">
              <w:rPr>
                <w:rFonts w:ascii="Verdana" w:hAnsi="Verdana"/>
                <w:b/>
                <w:bCs/>
                <w:color w:val="003366"/>
                <w:sz w:val="15"/>
              </w:rPr>
              <w:t>Image</w:t>
            </w:r>
            <w:r>
              <w:rPr>
                <w:rFonts w:ascii="Verdana" w:hAnsi="Verdana"/>
                <w:b/>
                <w:bCs/>
                <w:color w:val="003366"/>
                <w:sz w:val="15"/>
              </w:rPr>
              <w:t>s</w:t>
            </w:r>
            <w:r w:rsidRPr="00275102">
              <w:rPr>
                <w:rFonts w:ascii="Verdana" w:hAnsi="Verdana"/>
                <w:b/>
                <w:bCs/>
                <w:color w:val="003366"/>
                <w:sz w:val="15"/>
              </w:rPr>
              <w:t xml:space="preserv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B64CCD" w:rsidRDefault="00E44FD4" w:rsidP="00C90070">
            <w:pPr>
              <w:tabs>
                <w:tab w:val="num" w:pos="360"/>
              </w:tabs>
              <w:ind w:left="360" w:hanging="360"/>
              <w:rPr>
                <w:b/>
                <w:u w:val="single"/>
              </w:rPr>
            </w:pPr>
            <w:r>
              <w:rPr>
                <w:rFonts w:cs="Book Antiqua"/>
              </w:rPr>
              <w:t>d</w:t>
            </w:r>
            <w:r w:rsidRPr="00B64CCD">
              <w:rPr>
                <w:rFonts w:cs="Book Antiqua"/>
              </w:rPr>
              <w:t>.</w:t>
            </w:r>
            <w:r w:rsidRPr="00B64CCD">
              <w:t xml:space="preserve">      An </w:t>
            </w:r>
            <w:r w:rsidRPr="00B64CCD">
              <w:rPr>
                <w:b/>
                <w:u w:val="single"/>
              </w:rPr>
              <w:t>American Eagle Gold Proof One Ounce Coin</w:t>
            </w:r>
          </w:p>
          <w:p w:rsidR="00E44FD4" w:rsidRPr="00B64CCD" w:rsidRDefault="00E44FD4" w:rsidP="00C90070"/>
          <w:p w:rsidR="00E44FD4" w:rsidRDefault="00E44FD4" w:rsidP="00C90070">
            <w:pPr>
              <w:rPr>
                <w:b/>
              </w:rPr>
            </w:pPr>
            <w:r>
              <w:t xml:space="preserve">A full-length figure of </w:t>
            </w:r>
            <w:r w:rsidRPr="00B64CCD">
              <w:t>Liberty is featured on one side, and an eagle in flight is featured on the other.</w:t>
            </w:r>
            <w:r>
              <w:t xml:space="preserve">  The </w:t>
            </w:r>
            <w:r w:rsidRPr="005B3CC2">
              <w:t>coin</w:t>
            </w:r>
            <w:r>
              <w:t xml:space="preserve"> is packaged in an attractive velvet case.  (1.5” diameter) </w:t>
            </w:r>
            <w:r w:rsidRPr="00B64CCD">
              <w:rPr>
                <w:b/>
              </w:rPr>
              <w:t>Price: $</w:t>
            </w:r>
            <w:r>
              <w:rPr>
                <w:b/>
              </w:rPr>
              <w:t>1,5</w:t>
            </w:r>
            <w:r w:rsidRPr="00B64CCD">
              <w:rPr>
                <w:b/>
              </w:rPr>
              <w:t>85.00</w:t>
            </w:r>
          </w:p>
          <w:p w:rsidR="00E44FD4" w:rsidRDefault="00E44FD4" w:rsidP="00C90070">
            <w:pPr>
              <w:rPr>
                <w:rFonts w:ascii="Verdana" w:hAnsi="Verdana"/>
                <w:color w:val="000000"/>
                <w:sz w:val="16"/>
                <w:szCs w:val="16"/>
              </w:rPr>
            </w:pPr>
          </w:p>
          <w:p w:rsidR="00E44FD4" w:rsidRDefault="00E44FD4" w:rsidP="00C90070">
            <w:hyperlink r:id="rId18" w:history="1">
              <w:r w:rsidRPr="00480B98">
                <w:rPr>
                  <w:rFonts w:ascii="Verdana" w:hAnsi="Verdana"/>
                  <w:noProof/>
                  <w:color w:val="0000FF"/>
                  <w:sz w:val="16"/>
                  <w:szCs w:val="16"/>
                </w:rPr>
                <w:pict>
                  <v:shape id="Picture 19" o:spid="_x0000_i1030" type="#_x0000_t75" alt="2010 American Eagle One Ounce Gold Proof Coin (PG1)" href="javascript:ViewLargerImage('/wcsstore/ConsumerDirect/images/catalog/en_US/PG1_popup.jpg" style="width:157.5pt;height:157.5pt;visibility:visible" o:button="t">
                    <v:fill o:detectmouseclick="t"/>
                    <v:imagedata r:id="rId19" o:title=""/>
                  </v:shape>
                </w:pict>
              </w:r>
            </w:hyperlink>
            <w:r w:rsidRPr="000205AB">
              <w:rPr>
                <w:noProof/>
              </w:rPr>
              <w:pict>
                <v:shape id="Picture 6" o:spid="_x0000_i1031" type="#_x0000_t75" alt="aeg pack" style="width:116.25pt;height:116.25pt;visibility:visible">
                  <v:imagedata r:id="rId20" o:title=""/>
                </v:shape>
              </w:pict>
            </w:r>
          </w:p>
          <w:p w:rsidR="00E44FD4" w:rsidRPr="00275102" w:rsidRDefault="00E44FD4" w:rsidP="00C90070">
            <w:pPr>
              <w:jc w:val="center"/>
              <w:rPr>
                <w:rFonts w:ascii="Verdana" w:hAnsi="Verdana"/>
                <w:color w:val="000000"/>
                <w:sz w:val="16"/>
                <w:szCs w:val="16"/>
              </w:rPr>
            </w:pPr>
            <w:r w:rsidRPr="00275102">
              <w:rPr>
                <w:rFonts w:ascii="Verdana" w:hAnsi="Verdana"/>
                <w:b/>
                <w:bCs/>
                <w:color w:val="003366"/>
                <w:sz w:val="15"/>
              </w:rPr>
              <w:t>Image</w:t>
            </w:r>
            <w:r>
              <w:rPr>
                <w:rFonts w:ascii="Verdana" w:hAnsi="Verdana"/>
                <w:b/>
                <w:bCs/>
                <w:color w:val="003366"/>
                <w:sz w:val="15"/>
              </w:rPr>
              <w:t>s</w:t>
            </w:r>
            <w:r w:rsidRPr="00275102">
              <w:rPr>
                <w:rFonts w:ascii="Verdana" w:hAnsi="Verdana"/>
                <w:b/>
                <w:bCs/>
                <w:color w:val="003366"/>
                <w:sz w:val="15"/>
              </w:rPr>
              <w:t xml:space="preserv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5B3CC2" w:rsidRDefault="00E44FD4" w:rsidP="00C90070">
            <w:r>
              <w:rPr>
                <w:rFonts w:cs="Book Antiqua"/>
              </w:rPr>
              <w:t>e</w:t>
            </w:r>
            <w:r w:rsidRPr="00B64CCD">
              <w:rPr>
                <w:rFonts w:cs="Book Antiqua"/>
              </w:rPr>
              <w:t>.</w:t>
            </w:r>
            <w:r w:rsidRPr="00B64CCD">
              <w:t>        A  </w:t>
            </w:r>
            <w:r w:rsidRPr="00B64CCD">
              <w:rPr>
                <w:b/>
                <w:bCs/>
                <w:u w:val="single"/>
              </w:rPr>
              <w:t>Beginners Set</w:t>
            </w:r>
            <w:r w:rsidRPr="00B64CCD">
              <w:t xml:space="preserve"> such as the Collecting America's </w:t>
            </w:r>
            <w:r w:rsidRPr="005B3CC2">
              <w:t>Coin</w:t>
            </w:r>
            <w:r w:rsidRPr="00B64CCD">
              <w:t>s: Beginner Basics </w:t>
            </w:r>
          </w:p>
          <w:p w:rsidR="00E44FD4" w:rsidRPr="00B64CCD" w:rsidRDefault="00E44FD4" w:rsidP="00C90070">
            <w:r w:rsidRPr="00B64CCD">
              <w:t xml:space="preserve">  </w:t>
            </w:r>
          </w:p>
          <w:p w:rsidR="00E44FD4" w:rsidRPr="00B64CCD" w:rsidRDefault="00E44FD4" w:rsidP="00C90070">
            <w:r w:rsidRPr="00B64CCD">
              <w:t xml:space="preserve">To highlight the </w:t>
            </w:r>
            <w:r w:rsidRPr="005B3CC2">
              <w:t>coin</w:t>
            </w:r>
            <w:r w:rsidRPr="00B64CCD">
              <w:t xml:space="preserve"> manufacturing process, this set includes a one-cent </w:t>
            </w:r>
            <w:r>
              <w:t>blank</w:t>
            </w:r>
            <w:r w:rsidRPr="00B64CCD">
              <w:t xml:space="preserve">, a pair of circulating one-cent </w:t>
            </w:r>
            <w:r w:rsidRPr="005B3CC2">
              <w:t>coin</w:t>
            </w:r>
            <w:r w:rsidRPr="00B64CCD">
              <w:t>s, a pair of satin-finish uncirculated dimes and a proof-condition half-dollar. The booklet also briefly discusses the history, design and manufacturing processes that have co</w:t>
            </w:r>
            <w:r>
              <w:t xml:space="preserve">ntributed to American </w:t>
            </w:r>
            <w:r w:rsidRPr="005B3CC2">
              <w:t>coin</w:t>
            </w:r>
            <w:r>
              <w:t xml:space="preserve">age. </w:t>
            </w:r>
          </w:p>
          <w:p w:rsidR="00E44FD4" w:rsidRPr="00B64CCD" w:rsidRDefault="00E44FD4" w:rsidP="00C90070">
            <w:r w:rsidRPr="000205AB">
              <w:rPr>
                <w:noProof/>
              </w:rPr>
              <w:pict>
                <v:shape id="Picture 7" o:spid="_x0000_i1032" type="#_x0000_t75" alt="543204019@05072006-121B" style="width:93.75pt;height:93.75pt;visibility:visible">
                  <v:imagedata r:id="rId21" o:title=""/>
                </v:shape>
              </w:pict>
            </w:r>
          </w:p>
          <w:p w:rsidR="00E44FD4" w:rsidRDefault="00E44FD4" w:rsidP="00C90070"/>
          <w:p w:rsidR="00E44FD4" w:rsidRPr="007A3963" w:rsidRDefault="00E44FD4" w:rsidP="00C90070">
            <w:pPr>
              <w:jc w:val="center"/>
              <w:rPr>
                <w:rFonts w:ascii="Verdana" w:hAnsi="Verdana"/>
                <w:color w:val="000000"/>
                <w:sz w:val="16"/>
                <w:szCs w:val="16"/>
              </w:rPr>
            </w:pPr>
            <w:r w:rsidRPr="007A3963">
              <w:rPr>
                <w:rFonts w:ascii="Verdana" w:hAnsi="Verdana"/>
                <w:b/>
                <w:bCs/>
                <w:color w:val="003366"/>
                <w:sz w:val="15"/>
              </w:rPr>
              <w:t xml:space="preserve">Image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Default="00E44FD4" w:rsidP="00C90070">
            <w:pPr>
              <w:ind w:left="360"/>
              <w:rPr>
                <w:b/>
                <w:bCs/>
              </w:rPr>
            </w:pPr>
            <w:r>
              <w:t xml:space="preserve">f. </w:t>
            </w:r>
            <w:r w:rsidRPr="00B64CCD">
              <w:t>A </w:t>
            </w:r>
            <w:r w:rsidRPr="00B64CCD">
              <w:rPr>
                <w:b/>
                <w:bCs/>
                <w:u w:val="single"/>
              </w:rPr>
              <w:t xml:space="preserve">Commemorative </w:t>
            </w:r>
            <w:r>
              <w:rPr>
                <w:b/>
                <w:bCs/>
                <w:u w:val="single"/>
              </w:rPr>
              <w:t xml:space="preserve">Proof </w:t>
            </w:r>
            <w:r w:rsidRPr="00B64CCD">
              <w:rPr>
                <w:b/>
                <w:bCs/>
                <w:u w:val="single"/>
              </w:rPr>
              <w:t>Silver Dollar</w:t>
            </w:r>
            <w:r w:rsidRPr="00B64CCD">
              <w:t> </w:t>
            </w:r>
            <w:r w:rsidRPr="005B3CC2">
              <w:t>coin</w:t>
            </w:r>
            <w:r w:rsidRPr="00B64CCD">
              <w:t> depicting an </w:t>
            </w:r>
            <w:r w:rsidRPr="00B64CCD">
              <w:rPr>
                <w:b/>
                <w:bCs/>
                <w:u w:val="single"/>
              </w:rPr>
              <w:t>important American icon</w:t>
            </w:r>
            <w:r w:rsidRPr="00B64CCD">
              <w:t>, such as </w:t>
            </w:r>
            <w:r>
              <w:t>Abraham Lincoln</w:t>
            </w:r>
            <w:r w:rsidRPr="00B64CCD">
              <w:t>. </w:t>
            </w:r>
            <w:r>
              <w:t xml:space="preserve">  The </w:t>
            </w:r>
            <w:r w:rsidRPr="005B3CC2">
              <w:t>coin</w:t>
            </w:r>
            <w:r>
              <w:t xml:space="preserve"> is packaged in an attractive velvet case.  (1.5” diameter) </w:t>
            </w:r>
            <w:r w:rsidRPr="00B64CCD">
              <w:rPr>
                <w:b/>
                <w:bCs/>
              </w:rPr>
              <w:t>Price: $</w:t>
            </w:r>
            <w:r>
              <w:rPr>
                <w:b/>
                <w:bCs/>
              </w:rPr>
              <w:t>43</w:t>
            </w:r>
            <w:r w:rsidRPr="00B64CCD">
              <w:rPr>
                <w:b/>
                <w:bCs/>
              </w:rPr>
              <w:t>.</w:t>
            </w:r>
            <w:r>
              <w:rPr>
                <w:b/>
                <w:bCs/>
              </w:rPr>
              <w:t>95</w:t>
            </w:r>
          </w:p>
          <w:p w:rsidR="00E44FD4" w:rsidRDefault="00E44FD4" w:rsidP="00C90070">
            <w:pPr>
              <w:rPr>
                <w:b/>
                <w:bCs/>
              </w:rPr>
            </w:pPr>
          </w:p>
          <w:p w:rsidR="00E44FD4" w:rsidRDefault="00E44FD4" w:rsidP="00C90070">
            <w:pPr>
              <w:rPr>
                <w:b/>
                <w:bCs/>
              </w:rPr>
            </w:pPr>
            <w:r w:rsidRPr="00480B98">
              <w:rPr>
                <w:rFonts w:ascii="Arial" w:hAnsi="Arial" w:cs="Arial"/>
                <w:noProof/>
                <w:color w:val="000000"/>
                <w:sz w:val="22"/>
                <w:szCs w:val="22"/>
              </w:rPr>
              <w:pict>
                <v:shape id="Picture 10" o:spid="_x0000_i1033" type="#_x0000_t75" alt="2009 Abraham Lincoln Commemorative Silver Dollar Proof." style="width:76.5pt;height:61.5pt;visibility:visible">
                  <v:imagedata r:id="rId22" o:title=""/>
                </v:shape>
              </w:pict>
            </w:r>
          </w:p>
          <w:p w:rsidR="00E44FD4" w:rsidRDefault="00E44FD4" w:rsidP="00C90070">
            <w:pPr>
              <w:rPr>
                <w:b/>
              </w:rPr>
            </w:pPr>
          </w:p>
          <w:p w:rsidR="00E44FD4" w:rsidRPr="007A3963" w:rsidRDefault="00E44FD4" w:rsidP="00C90070">
            <w:pPr>
              <w:jc w:val="center"/>
              <w:rPr>
                <w:rFonts w:ascii="Verdana" w:hAnsi="Verdana"/>
                <w:color w:val="000000"/>
                <w:sz w:val="16"/>
                <w:szCs w:val="16"/>
              </w:rPr>
            </w:pPr>
            <w:r w:rsidRPr="007A3963">
              <w:rPr>
                <w:rFonts w:ascii="Verdana" w:hAnsi="Verdana"/>
                <w:b/>
                <w:bCs/>
                <w:color w:val="003366"/>
                <w:sz w:val="15"/>
              </w:rPr>
              <w:t>Image</w:t>
            </w:r>
            <w:r>
              <w:rPr>
                <w:rFonts w:ascii="Verdana" w:hAnsi="Verdana"/>
                <w:b/>
                <w:bCs/>
                <w:color w:val="003366"/>
                <w:sz w:val="15"/>
              </w:rPr>
              <w:t>s</w:t>
            </w:r>
            <w:r w:rsidRPr="007A3963">
              <w:rPr>
                <w:rFonts w:ascii="Verdana" w:hAnsi="Verdana"/>
                <w:b/>
                <w:bCs/>
                <w:color w:val="003366"/>
                <w:sz w:val="15"/>
              </w:rPr>
              <w:t xml:space="preserv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Default="00E44FD4" w:rsidP="00C90070">
            <w:pPr>
              <w:ind w:left="360"/>
            </w:pPr>
            <w:r>
              <w:t xml:space="preserve">g. </w:t>
            </w:r>
            <w:r w:rsidRPr="00B64CCD">
              <w:t>A </w:t>
            </w:r>
            <w:r w:rsidRPr="00B64CCD">
              <w:rPr>
                <w:b/>
                <w:bCs/>
                <w:u w:val="single"/>
              </w:rPr>
              <w:t>Bronze Medal</w:t>
            </w:r>
            <w:r w:rsidRPr="00B64CCD">
              <w:t> depicting an important part of U.S. history or heritage, such as </w:t>
            </w:r>
            <w:r>
              <w:t>Yosemite National Park Centennial</w:t>
            </w:r>
            <w:r w:rsidRPr="00B64CCD">
              <w:t>.</w:t>
            </w:r>
            <w:r>
              <w:t xml:space="preserve">  (3” diameter)</w:t>
            </w:r>
            <w:r w:rsidRPr="00B64CCD">
              <w:t xml:space="preserve"> </w:t>
            </w:r>
            <w:r w:rsidRPr="00B64CCD">
              <w:rPr>
                <w:b/>
              </w:rPr>
              <w:t>Price: $38.00</w:t>
            </w:r>
          </w:p>
          <w:p w:rsidR="00E44FD4" w:rsidRDefault="00E44FD4" w:rsidP="00C90070">
            <w:pPr>
              <w:ind w:left="360"/>
            </w:pPr>
            <w:hyperlink r:id="rId23" w:history="1">
              <w:r w:rsidRPr="00480B98">
                <w:rPr>
                  <w:rFonts w:ascii="Verdana" w:hAnsi="Verdana"/>
                  <w:noProof/>
                  <w:color w:val="0000FF"/>
                  <w:sz w:val="16"/>
                  <w:szCs w:val="16"/>
                </w:rPr>
                <w:pict>
                  <v:shape id="_x0000_i1034" type="#_x0000_t75" alt="Yosemite National Park Centennial Bronze Medal 3" href="http://catalog.usmint.gov/webapp/wcs/stores/servlet/ProductDisplay?catalogId=10001&amp;storeId=10001&amp;productId=11060&amp;langId=-1&amp;parent_category_rn=102" style="width:75.75pt;height:70.5pt;visibility:visible" o:button="t">
                    <v:fill o:detectmouseclick="t"/>
                    <v:imagedata r:id="rId24" o:title=""/>
                  </v:shape>
                </w:pict>
              </w:r>
            </w:hyperlink>
          </w:p>
          <w:p w:rsidR="00E44FD4" w:rsidRDefault="00E44FD4" w:rsidP="00C90070">
            <w:pPr>
              <w:ind w:left="360"/>
            </w:pPr>
          </w:p>
          <w:p w:rsidR="00E44FD4" w:rsidRPr="007A3963" w:rsidRDefault="00E44FD4" w:rsidP="00C90070">
            <w:pPr>
              <w:jc w:val="center"/>
              <w:rPr>
                <w:rFonts w:ascii="Verdana" w:hAnsi="Verdana"/>
                <w:color w:val="000000"/>
                <w:sz w:val="16"/>
                <w:szCs w:val="16"/>
              </w:rPr>
            </w:pPr>
            <w:r w:rsidRPr="007A3963">
              <w:rPr>
                <w:rFonts w:ascii="Verdana" w:hAnsi="Verdana"/>
                <w:b/>
                <w:bCs/>
                <w:color w:val="003366"/>
                <w:sz w:val="15"/>
              </w:rPr>
              <w:t>Image</w:t>
            </w:r>
            <w:r>
              <w:rPr>
                <w:rFonts w:ascii="Verdana" w:hAnsi="Verdana"/>
                <w:b/>
                <w:bCs/>
                <w:color w:val="003366"/>
                <w:sz w:val="15"/>
              </w:rPr>
              <w:t>s</w:t>
            </w:r>
            <w:r w:rsidRPr="007A3963">
              <w:rPr>
                <w:rFonts w:ascii="Verdana" w:hAnsi="Verdana"/>
                <w:b/>
                <w:bCs/>
                <w:color w:val="003366"/>
                <w:sz w:val="15"/>
              </w:rPr>
              <w:t xml:space="preserve"> not actual size </w:t>
            </w:r>
          </w:p>
          <w:p w:rsidR="00E44FD4" w:rsidRPr="00B64CCD" w:rsidRDefault="00E44FD4" w:rsidP="00C90070">
            <w:pPr>
              <w:ind w:left="360"/>
            </w:pPr>
          </w:p>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856DA2" w:rsidRDefault="00E44FD4" w:rsidP="00C90070">
            <w:pPr>
              <w:tabs>
                <w:tab w:val="num" w:pos="360"/>
              </w:tabs>
              <w:ind w:left="360" w:hanging="360"/>
              <w:rPr>
                <w:b/>
              </w:rPr>
            </w:pPr>
            <w:r>
              <w:rPr>
                <w:rFonts w:cs="Book Antiqua"/>
              </w:rPr>
              <w:t xml:space="preserve">h. </w:t>
            </w:r>
            <w:r w:rsidRPr="00B64CCD">
              <w:t xml:space="preserve">A </w:t>
            </w:r>
            <w:r w:rsidRPr="00B64CCD">
              <w:rPr>
                <w:b/>
                <w:bCs/>
                <w:u w:val="single"/>
              </w:rPr>
              <w:t>military themed </w:t>
            </w:r>
            <w:r w:rsidRPr="007A3963">
              <w:rPr>
                <w:b/>
                <w:bCs/>
                <w:u w:val="single"/>
              </w:rPr>
              <w:t>C</w:t>
            </w:r>
            <w:r w:rsidRPr="00B64CCD">
              <w:rPr>
                <w:b/>
                <w:bCs/>
                <w:u w:val="single"/>
              </w:rPr>
              <w:t>ommemorative Silver Dollar coin</w:t>
            </w:r>
            <w:r w:rsidRPr="00B64CCD">
              <w:t>, such as the </w:t>
            </w:r>
            <w:r>
              <w:t>American Veterans Disabled for Life Proof Silver Dollar</w:t>
            </w:r>
            <w:r w:rsidRPr="00B64CCD">
              <w:t>.</w:t>
            </w:r>
            <w:r>
              <w:t xml:space="preserve">  The </w:t>
            </w:r>
            <w:r w:rsidRPr="005B3CC2">
              <w:t>coin</w:t>
            </w:r>
            <w:r>
              <w:t xml:space="preserve"> is packaged in an attractive velvet case. </w:t>
            </w:r>
            <w:r w:rsidRPr="00B64CCD">
              <w:t xml:space="preserve"> </w:t>
            </w:r>
            <w:r>
              <w:t xml:space="preserve">(1.5” diameter) </w:t>
            </w:r>
            <w:r>
              <w:rPr>
                <w:b/>
              </w:rPr>
              <w:t xml:space="preserve">Price: </w:t>
            </w:r>
            <w:r w:rsidRPr="00B64CCD">
              <w:rPr>
                <w:b/>
              </w:rPr>
              <w:t>$</w:t>
            </w:r>
            <w:r>
              <w:rPr>
                <w:b/>
              </w:rPr>
              <w:t>43</w:t>
            </w:r>
            <w:r w:rsidRPr="00B64CCD">
              <w:rPr>
                <w:b/>
              </w:rPr>
              <w:t>.</w:t>
            </w:r>
            <w:r>
              <w:rPr>
                <w:b/>
              </w:rPr>
              <w:t>95</w:t>
            </w:r>
          </w:p>
          <w:p w:rsidR="00E44FD4" w:rsidRDefault="00E44FD4" w:rsidP="00C90070">
            <w:pPr>
              <w:rPr>
                <w:b/>
              </w:rPr>
            </w:pPr>
            <w:hyperlink r:id="rId25" w:history="1">
              <w:r w:rsidRPr="00480B98">
                <w:rPr>
                  <w:rFonts w:ascii="Verdana" w:hAnsi="Verdana"/>
                  <w:noProof/>
                  <w:color w:val="0000FF"/>
                  <w:sz w:val="16"/>
                  <w:szCs w:val="16"/>
                </w:rPr>
                <w:pict>
                  <v:shape id="_x0000_i1035" type="#_x0000_t75" alt="2010 American Veterans Disabled for Life Proof Silver Dollar (AV1)" href="javascript:ViewLargerImage('/wcsstore/ConsumerDirect/images/catalog/en_US/AV1_popup.jpg" style="width:97.5pt;height:97.5pt;visibility:visible" o:button="t">
                    <v:fill o:detectmouseclick="t"/>
                    <v:imagedata r:id="rId26" o:title=""/>
                  </v:shape>
                </w:pict>
              </w:r>
            </w:hyperlink>
          </w:p>
          <w:p w:rsidR="00E44FD4" w:rsidRPr="007A3963" w:rsidRDefault="00E44FD4" w:rsidP="00C90070">
            <w:pPr>
              <w:jc w:val="center"/>
              <w:rPr>
                <w:rFonts w:ascii="Verdana" w:hAnsi="Verdana"/>
                <w:color w:val="000000"/>
                <w:sz w:val="16"/>
                <w:szCs w:val="16"/>
              </w:rPr>
            </w:pPr>
            <w:r w:rsidRPr="007A3963">
              <w:rPr>
                <w:rFonts w:ascii="Verdana" w:hAnsi="Verdana"/>
                <w:b/>
                <w:bCs/>
                <w:color w:val="003366"/>
                <w:sz w:val="15"/>
              </w:rPr>
              <w:t>Image</w:t>
            </w:r>
            <w:r>
              <w:rPr>
                <w:rFonts w:ascii="Verdana" w:hAnsi="Verdana"/>
                <w:b/>
                <w:bCs/>
                <w:color w:val="003366"/>
                <w:sz w:val="15"/>
              </w:rPr>
              <w:t>s</w:t>
            </w:r>
            <w:r w:rsidRPr="007A3963">
              <w:rPr>
                <w:rFonts w:ascii="Verdana" w:hAnsi="Verdana"/>
                <w:b/>
                <w:bCs/>
                <w:color w:val="003366"/>
                <w:sz w:val="15"/>
              </w:rPr>
              <w:t xml:space="preserve"> not actual size </w:t>
            </w:r>
          </w:p>
          <w:p w:rsidR="00E44FD4" w:rsidRPr="00B64CCD" w:rsidRDefault="00E44FD4" w:rsidP="00C90070"/>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6A73F1">
        <w:tc>
          <w:tcPr>
            <w:tcW w:w="5958" w:type="dxa"/>
            <w:vAlign w:val="bottom"/>
          </w:tcPr>
          <w:p w:rsidR="00E44FD4" w:rsidRPr="00B64CCD" w:rsidRDefault="00E44FD4" w:rsidP="00C90070">
            <w:pPr>
              <w:tabs>
                <w:tab w:val="num" w:pos="360"/>
              </w:tabs>
              <w:ind w:left="360" w:hanging="360"/>
            </w:pPr>
            <w:r>
              <w:rPr>
                <w:rFonts w:cs="Book Antiqua"/>
              </w:rPr>
              <w:t>i</w:t>
            </w:r>
            <w:r w:rsidRPr="00B64CCD">
              <w:rPr>
                <w:rFonts w:cs="Book Antiqua"/>
              </w:rPr>
              <w:t>.</w:t>
            </w:r>
            <w:r w:rsidRPr="00B64CCD">
              <w:rPr>
                <w:sz w:val="14"/>
                <w:szCs w:val="14"/>
              </w:rPr>
              <w:t xml:space="preserve">        </w:t>
            </w:r>
            <w:r w:rsidRPr="00B64CCD">
              <w:t>Any other U.S. Mint Products</w:t>
            </w:r>
          </w:p>
        </w:tc>
        <w:tc>
          <w:tcPr>
            <w:tcW w:w="419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bl>
    <w:p w:rsidR="00E44FD4" w:rsidRDefault="00E44FD4" w:rsidP="003230C8">
      <w:pPr>
        <w:pStyle w:val="BodyTextIndent"/>
        <w:ind w:left="0" w:firstLine="0"/>
        <w:jc w:val="left"/>
        <w:outlineLvl w:val="0"/>
        <w:rPr>
          <w:rFonts w:ascii="Book Antiqua" w:hAnsi="Book Antiqua"/>
          <w:b/>
          <w:color w:val="000000"/>
        </w:rPr>
      </w:pPr>
    </w:p>
    <w:p w:rsidR="00E44FD4" w:rsidRPr="003230C8" w:rsidRDefault="00E44FD4" w:rsidP="003230C8">
      <w:pPr>
        <w:pStyle w:val="BodyTextIndent"/>
        <w:ind w:left="0" w:firstLine="0"/>
        <w:jc w:val="left"/>
        <w:outlineLvl w:val="0"/>
        <w:rPr>
          <w:rStyle w:val="NAProgrammer"/>
        </w:rPr>
      </w:pPr>
      <w:r w:rsidRPr="003230C8">
        <w:rPr>
          <w:rStyle w:val="NAProgrammer"/>
        </w:rPr>
        <w:t>Programming:</w:t>
      </w:r>
    </w:p>
    <w:p w:rsidR="00E44FD4" w:rsidRPr="003230C8" w:rsidRDefault="00E44FD4" w:rsidP="00887044">
      <w:pPr>
        <w:pStyle w:val="BodyTextIndent"/>
        <w:numPr>
          <w:ilvl w:val="0"/>
          <w:numId w:val="21"/>
        </w:numPr>
        <w:jc w:val="left"/>
        <w:outlineLvl w:val="0"/>
        <w:rPr>
          <w:rStyle w:val="NAProgrammer"/>
        </w:rPr>
      </w:pPr>
      <w:r w:rsidRPr="003230C8">
        <w:rPr>
          <w:rStyle w:val="NAProgrammer"/>
        </w:rPr>
        <w:t>Randomize except for i last.</w:t>
      </w:r>
    </w:p>
    <w:p w:rsidR="00E44FD4" w:rsidRDefault="00E44FD4" w:rsidP="00BB2B95">
      <w:pPr>
        <w:rPr>
          <w:rFonts w:cs="Arial"/>
          <w:bCs/>
          <w:color w:val="000000"/>
        </w:rPr>
      </w:pPr>
    </w:p>
    <w:p w:rsidR="00E44FD4" w:rsidRDefault="00E44FD4" w:rsidP="00BB2B95">
      <w:pPr>
        <w:rPr>
          <w:rFonts w:cs="Arial"/>
          <w:bCs/>
          <w:color w:val="000000"/>
        </w:rPr>
      </w:pPr>
    </w:p>
    <w:p w:rsidR="00E44FD4" w:rsidRDefault="00E44FD4">
      <w:pPr>
        <w:rPr>
          <w:rStyle w:val="NAClient"/>
          <w:rFonts w:ascii="Book Antiqua" w:hAnsi="Book Antiqua"/>
        </w:rPr>
      </w:pPr>
      <w:r>
        <w:rPr>
          <w:rStyle w:val="NAClient"/>
          <w:rFonts w:ascii="Book Antiqua" w:hAnsi="Book Antiqua"/>
        </w:rPr>
        <w:br w:type="page"/>
      </w:r>
    </w:p>
    <w:p w:rsidR="00E44FD4" w:rsidRPr="003230C8" w:rsidRDefault="00E44FD4" w:rsidP="003230C8">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autoSpaceDE w:val="0"/>
        <w:autoSpaceDN w:val="0"/>
        <w:adjustRightInd w:val="0"/>
        <w:rPr>
          <w:rFonts w:ascii="Book Antiqua" w:hAnsi="Book Antiqua"/>
        </w:rPr>
      </w:pPr>
    </w:p>
    <w:p w:rsidR="00E44FD4" w:rsidRDefault="00E44FD4" w:rsidP="00BB2B95">
      <w:pPr>
        <w:autoSpaceDE w:val="0"/>
        <w:autoSpaceDN w:val="0"/>
        <w:adjustRightInd w:val="0"/>
        <w:rPr>
          <w:rFonts w:ascii="Book Antiqua" w:hAnsi="Book Antiqua" w:cs="Courier New"/>
          <w:b/>
          <w:color w:val="0000FF"/>
        </w:rPr>
      </w:pPr>
      <w:r w:rsidRPr="003230C8">
        <w:rPr>
          <w:rFonts w:ascii="Book Antiqua" w:hAnsi="Book Antiqua"/>
        </w:rPr>
        <w:t>Q3-1b</w:t>
      </w:r>
      <w:r w:rsidRPr="003230C8">
        <w:rPr>
          <w:rFonts w:ascii="Book Antiqua" w:hAnsi="Book Antiqua"/>
          <w:i/>
        </w:rPr>
        <w:t xml:space="preserve"> </w:t>
      </w:r>
      <w:r w:rsidRPr="003230C8">
        <w:rPr>
          <w:rFonts w:ascii="Book Antiqua" w:hAnsi="Book Antiqua"/>
          <w:i/>
        </w:rPr>
        <w:tab/>
      </w:r>
      <w:r w:rsidRPr="003230C8">
        <w:rPr>
          <w:rFonts w:ascii="Book Antiqua" w:hAnsi="Book Antiqua" w:cs="Courier New"/>
        </w:rPr>
        <w:t xml:space="preserve">Overall, how likely are you to consider purchasing </w:t>
      </w:r>
      <w:r w:rsidRPr="003230C8">
        <w:rPr>
          <w:rFonts w:ascii="Book Antiqua" w:hAnsi="Book Antiqua" w:cs="Courier New"/>
          <w:b/>
          <w:u w:val="single"/>
        </w:rPr>
        <w:t>any</w:t>
      </w:r>
      <w:r w:rsidRPr="003230C8">
        <w:rPr>
          <w:rFonts w:ascii="Book Antiqua" w:hAnsi="Book Antiqua" w:cs="Courier New"/>
        </w:rPr>
        <w:t xml:space="preserve"> types of </w:t>
      </w:r>
      <w:r w:rsidRPr="003230C8">
        <w:rPr>
          <w:rFonts w:ascii="Book Antiqua" w:hAnsi="Book Antiqua" w:cs="Courier New"/>
          <w:b/>
          <w:color w:val="0000FF"/>
        </w:rPr>
        <w:t xml:space="preserve">collectible coins or coin </w:t>
      </w:r>
    </w:p>
    <w:p w:rsidR="00E44FD4" w:rsidRPr="003230C8" w:rsidRDefault="00E44FD4" w:rsidP="00BB2B95">
      <w:pPr>
        <w:autoSpaceDE w:val="0"/>
        <w:autoSpaceDN w:val="0"/>
        <w:adjustRightInd w:val="0"/>
        <w:rPr>
          <w:rFonts w:ascii="Book Antiqua" w:hAnsi="Book Antiqua" w:cs="Courier New"/>
          <w:b/>
          <w:color w:val="0000FF"/>
        </w:rPr>
      </w:pPr>
      <w:r>
        <w:rPr>
          <w:rFonts w:ascii="Book Antiqua" w:hAnsi="Book Antiqua" w:cs="Courier New"/>
          <w:b/>
          <w:color w:val="0000FF"/>
        </w:rPr>
        <w:tab/>
      </w:r>
      <w:r w:rsidRPr="003230C8">
        <w:rPr>
          <w:rFonts w:ascii="Book Antiqua" w:hAnsi="Book Antiqua" w:cs="Courier New"/>
          <w:b/>
          <w:color w:val="0000FF"/>
        </w:rPr>
        <w:t xml:space="preserve">products </w:t>
      </w:r>
      <w:r w:rsidRPr="003230C8">
        <w:rPr>
          <w:rFonts w:ascii="Book Antiqua" w:hAnsi="Book Antiqua" w:cs="Courier New"/>
          <w:color w:val="0000FF"/>
        </w:rPr>
        <w:t>(</w:t>
      </w:r>
      <w:r w:rsidRPr="003230C8">
        <w:rPr>
          <w:rFonts w:ascii="Book Antiqua" w:hAnsi="Book Antiqua" w:cs="Courier New"/>
          <w:color w:val="0000FF"/>
          <w:u w:val="single"/>
        </w:rPr>
        <w:t xml:space="preserve">from any source) </w:t>
      </w:r>
      <w:r w:rsidRPr="003230C8">
        <w:rPr>
          <w:rFonts w:ascii="Book Antiqua" w:hAnsi="Book Antiqua" w:cs="Courier New"/>
          <w:color w:val="0000FF"/>
        </w:rPr>
        <w:t>during the next few years</w:t>
      </w:r>
      <w:r w:rsidRPr="003230C8">
        <w:rPr>
          <w:rFonts w:ascii="Book Antiqua" w:hAnsi="Book Antiqua" w:cs="Courier New"/>
          <w:b/>
          <w:color w:val="0000FF"/>
        </w:rPr>
        <w:t>…</w:t>
      </w:r>
    </w:p>
    <w:p w:rsidR="00E44FD4" w:rsidRDefault="00E44FD4" w:rsidP="00BB2B95">
      <w:pPr>
        <w:autoSpaceDE w:val="0"/>
        <w:autoSpaceDN w:val="0"/>
        <w:adjustRightInd w:val="0"/>
        <w:rPr>
          <w:rFonts w:cs="Courier New"/>
          <w:b/>
          <w:color w:val="0000FF"/>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4824"/>
      </w:tblGrid>
      <w:tr w:rsidR="00E44FD4" w:rsidRPr="00B64CCD" w:rsidTr="00DC5857">
        <w:tc>
          <w:tcPr>
            <w:tcW w:w="5328" w:type="dxa"/>
            <w:tcBorders>
              <w:top w:val="nil"/>
              <w:left w:val="nil"/>
              <w:bottom w:val="nil"/>
            </w:tcBorders>
          </w:tcPr>
          <w:p w:rsidR="00E44FD4" w:rsidRPr="00B64CCD" w:rsidRDefault="00E44FD4" w:rsidP="00C90070">
            <w:pPr>
              <w:ind w:left="900" w:hanging="900"/>
              <w:rPr>
                <w:i/>
                <w:sz w:val="32"/>
                <w:szCs w:val="32"/>
              </w:rPr>
            </w:pPr>
          </w:p>
          <w:p w:rsidR="00E44FD4" w:rsidRPr="00B64CCD" w:rsidRDefault="00E44FD4" w:rsidP="00C90070">
            <w:pPr>
              <w:rPr>
                <w:b/>
                <w:color w:val="000000"/>
                <w:sz w:val="36"/>
                <w:szCs w:val="36"/>
              </w:rPr>
            </w:pPr>
          </w:p>
        </w:tc>
        <w:tc>
          <w:tcPr>
            <w:tcW w:w="482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Likely                                               Likely</w:t>
            </w:r>
          </w:p>
        </w:tc>
      </w:tr>
      <w:tr w:rsidR="00E44FD4" w:rsidRPr="00B64CCD" w:rsidTr="00DC5857">
        <w:tc>
          <w:tcPr>
            <w:tcW w:w="5328" w:type="dxa"/>
            <w:tcBorders>
              <w:top w:val="nil"/>
              <w:left w:val="nil"/>
            </w:tcBorders>
            <w:vAlign w:val="center"/>
          </w:tcPr>
          <w:p w:rsidR="00E44FD4" w:rsidRPr="00B64CCD" w:rsidRDefault="00E44FD4" w:rsidP="00C90070">
            <w:pPr>
              <w:rPr>
                <w:color w:val="000000"/>
                <w:sz w:val="28"/>
                <w:szCs w:val="28"/>
              </w:rPr>
            </w:pPr>
          </w:p>
        </w:tc>
        <w:tc>
          <w:tcPr>
            <w:tcW w:w="482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B64CCD" w:rsidTr="00070FDE">
        <w:tc>
          <w:tcPr>
            <w:tcW w:w="5328" w:type="dxa"/>
            <w:vAlign w:val="bottom"/>
          </w:tcPr>
          <w:p w:rsidR="00E44FD4" w:rsidRPr="00B64CCD" w:rsidRDefault="00E44FD4" w:rsidP="00C90070">
            <w:r>
              <w:t>a.  …For yourself</w:t>
            </w:r>
          </w:p>
        </w:tc>
        <w:tc>
          <w:tcPr>
            <w:tcW w:w="482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r w:rsidR="00E44FD4" w:rsidRPr="00B64CCD" w:rsidTr="00070FDE">
        <w:tc>
          <w:tcPr>
            <w:tcW w:w="5328" w:type="dxa"/>
            <w:vAlign w:val="bottom"/>
          </w:tcPr>
          <w:p w:rsidR="00E44FD4" w:rsidRDefault="00E44FD4" w:rsidP="00C90070">
            <w:r>
              <w:t>b.  …For someone else (as a gift)</w:t>
            </w:r>
          </w:p>
        </w:tc>
        <w:tc>
          <w:tcPr>
            <w:tcW w:w="4824" w:type="dxa"/>
            <w:vAlign w:val="center"/>
          </w:tcPr>
          <w:p w:rsidR="00E44FD4" w:rsidRPr="00B64CCD" w:rsidRDefault="00E44FD4" w:rsidP="00C90070">
            <w:pPr>
              <w:jc w:val="center"/>
              <w:rPr>
                <w:color w:val="000000"/>
              </w:rPr>
            </w:pP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r w:rsidRPr="00B64CCD">
              <w:rPr>
                <w:color w:val="000000"/>
              </w:rPr>
              <w:t xml:space="preserve">         </w:t>
            </w:r>
            <w:r w:rsidRPr="00B64CCD">
              <w:rPr>
                <w:color w:val="000000"/>
              </w:rPr>
              <w:sym w:font="Symbol" w:char="F06F"/>
            </w:r>
          </w:p>
        </w:tc>
      </w:tr>
    </w:tbl>
    <w:p w:rsidR="00E44FD4" w:rsidRDefault="00E44FD4" w:rsidP="00BB2B95">
      <w:pPr>
        <w:pStyle w:val="BodyTextIndent"/>
        <w:ind w:left="0" w:firstLine="0"/>
        <w:jc w:val="left"/>
        <w:outlineLvl w:val="0"/>
        <w:rPr>
          <w:rFonts w:ascii="Book Antiqua" w:hAnsi="Book Antiqua"/>
          <w:sz w:val="16"/>
        </w:rPr>
      </w:pPr>
    </w:p>
    <w:p w:rsidR="00E44FD4" w:rsidRPr="003230C8" w:rsidRDefault="00E44FD4" w:rsidP="00BB2B95">
      <w:pPr>
        <w:pStyle w:val="BodyTextIndent"/>
        <w:ind w:left="0" w:firstLine="0"/>
        <w:jc w:val="left"/>
        <w:outlineLvl w:val="0"/>
        <w:rPr>
          <w:rStyle w:val="NAProgrammer"/>
        </w:rPr>
      </w:pPr>
      <w:r w:rsidRPr="003230C8">
        <w:rPr>
          <w:rStyle w:val="NAProgrammer"/>
        </w:rPr>
        <w:t>Programming:</w:t>
      </w:r>
    </w:p>
    <w:p w:rsidR="00E44FD4" w:rsidRPr="003230C8" w:rsidRDefault="00E44FD4" w:rsidP="00887044">
      <w:pPr>
        <w:pStyle w:val="BodyTextIndent"/>
        <w:numPr>
          <w:ilvl w:val="0"/>
          <w:numId w:val="17"/>
        </w:numPr>
        <w:jc w:val="left"/>
        <w:outlineLvl w:val="0"/>
        <w:rPr>
          <w:rStyle w:val="NAProgrammer"/>
        </w:rPr>
      </w:pPr>
      <w:r w:rsidRPr="003230C8">
        <w:rPr>
          <w:rStyle w:val="NAProgrammer"/>
        </w:rPr>
        <w:t>Don’t randomize order of a,b</w:t>
      </w:r>
    </w:p>
    <w:p w:rsidR="00E44FD4" w:rsidRPr="003230C8" w:rsidRDefault="00E44FD4" w:rsidP="00887044">
      <w:pPr>
        <w:pStyle w:val="BodyTextIndent"/>
        <w:numPr>
          <w:ilvl w:val="0"/>
          <w:numId w:val="17"/>
        </w:numPr>
        <w:jc w:val="left"/>
        <w:outlineLvl w:val="0"/>
        <w:rPr>
          <w:rStyle w:val="NAProgrammer"/>
        </w:rPr>
      </w:pPr>
      <w:r w:rsidRPr="003230C8">
        <w:rPr>
          <w:rStyle w:val="NAProgrammer"/>
        </w:rPr>
        <w:t>If rows “a” and “b” are &lt;3, skip to Q3-2</w:t>
      </w:r>
    </w:p>
    <w:p w:rsidR="00E44FD4" w:rsidRPr="003230C8" w:rsidRDefault="00E44FD4" w:rsidP="00887044">
      <w:pPr>
        <w:pStyle w:val="BodyTextIndent"/>
        <w:numPr>
          <w:ilvl w:val="0"/>
          <w:numId w:val="17"/>
        </w:numPr>
        <w:jc w:val="left"/>
        <w:outlineLvl w:val="0"/>
        <w:rPr>
          <w:rStyle w:val="NAProgrammer"/>
        </w:rPr>
      </w:pPr>
      <w:r w:rsidRPr="003230C8">
        <w:rPr>
          <w:rStyle w:val="NAProgrammer"/>
        </w:rPr>
        <w:t xml:space="preserve">If only row “b” is &lt;3, skip to Q3-1e </w:t>
      </w:r>
    </w:p>
    <w:p w:rsidR="00E44FD4" w:rsidRPr="003B0734" w:rsidRDefault="00E44FD4" w:rsidP="003230C8">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3230C8">
      <w:pPr>
        <w:autoSpaceDE w:val="0"/>
        <w:autoSpaceDN w:val="0"/>
        <w:adjustRightInd w:val="0"/>
        <w:spacing w:line="240" w:lineRule="atLeast"/>
        <w:rPr>
          <w:rFonts w:ascii="Arial" w:hAnsi="Arial" w:cs="Arial"/>
          <w:color w:val="000000"/>
          <w:sz w:val="20"/>
          <w:u w:val="single"/>
        </w:rPr>
      </w:pPr>
    </w:p>
    <w:p w:rsidR="00E44FD4" w:rsidRPr="003230C8" w:rsidRDefault="00E44FD4" w:rsidP="003230C8">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rPr>
          <w:rFonts w:cs="Arial"/>
          <w:bCs/>
          <w:color w:val="000000"/>
        </w:rPr>
      </w:pPr>
    </w:p>
    <w:p w:rsidR="00E44FD4" w:rsidRDefault="00E44FD4" w:rsidP="003230C8">
      <w:pPr>
        <w:rPr>
          <w:rFonts w:ascii="Book Antiqua" w:hAnsi="Book Antiqua"/>
        </w:rPr>
      </w:pPr>
      <w:r w:rsidRPr="003230C8">
        <w:rPr>
          <w:rFonts w:ascii="Book Antiqua" w:hAnsi="Book Antiqua" w:cs="Arial"/>
          <w:bCs/>
          <w:color w:val="000000"/>
        </w:rPr>
        <w:t>Q3-1c</w:t>
      </w:r>
      <w:r w:rsidRPr="003230C8">
        <w:rPr>
          <w:rFonts w:ascii="Book Antiqua" w:hAnsi="Book Antiqua"/>
        </w:rPr>
        <w:t xml:space="preserve">  To what degree would you be likely to consider </w:t>
      </w:r>
      <w:r w:rsidRPr="00E85361">
        <w:rPr>
          <w:rFonts w:ascii="Book Antiqua" w:hAnsi="Book Antiqua"/>
          <w:b/>
          <w:color w:val="0000FF"/>
          <w:u w:val="single"/>
        </w:rPr>
        <w:t xml:space="preserve">giving coins as gifts </w:t>
      </w:r>
      <w:r w:rsidRPr="003230C8">
        <w:rPr>
          <w:rFonts w:ascii="Book Antiqua" w:hAnsi="Book Antiqua"/>
        </w:rPr>
        <w:t xml:space="preserve">for each of the </w:t>
      </w:r>
    </w:p>
    <w:p w:rsidR="00E44FD4" w:rsidRPr="003230C8" w:rsidRDefault="00E44FD4" w:rsidP="003230C8">
      <w:pPr>
        <w:rPr>
          <w:rFonts w:ascii="Book Antiqua" w:hAnsi="Book Antiqua"/>
        </w:rPr>
      </w:pPr>
      <w:r>
        <w:rPr>
          <w:rFonts w:ascii="Book Antiqua" w:hAnsi="Book Antiqua"/>
        </w:rPr>
        <w:tab/>
      </w:r>
      <w:r w:rsidRPr="003230C8">
        <w:rPr>
          <w:rFonts w:ascii="Book Antiqua" w:hAnsi="Book Antiqua"/>
        </w:rPr>
        <w:t>following types of occasions?</w:t>
      </w:r>
    </w:p>
    <w:p w:rsidR="00E44FD4" w:rsidRPr="003230C8" w:rsidRDefault="00E44FD4" w:rsidP="00BB2B95">
      <w:pPr>
        <w:ind w:left="900" w:hanging="900"/>
        <w:rPr>
          <w:rFonts w:ascii="Book Antiqua" w:hAnsi="Book Antiqua"/>
        </w:rPr>
      </w:pPr>
    </w:p>
    <w:p w:rsidR="00E44FD4" w:rsidRPr="003230C8" w:rsidRDefault="00E44FD4" w:rsidP="00BB2B95">
      <w:pPr>
        <w:ind w:left="900" w:hanging="900"/>
        <w:rPr>
          <w:rFonts w:ascii="Book Antiqua" w:hAnsi="Book Antiqua"/>
          <w:b/>
          <w:i/>
          <w:color w:val="339966"/>
          <w:sz w:val="22"/>
          <w:szCs w:val="22"/>
        </w:rPr>
      </w:pPr>
      <w:r w:rsidRPr="003230C8">
        <w:rPr>
          <w:rFonts w:ascii="Book Antiqua" w:hAnsi="Book Antiqua"/>
          <w:b/>
          <w:i/>
          <w:color w:val="339966"/>
          <w:sz w:val="22"/>
          <w:szCs w:val="22"/>
        </w:rPr>
        <w:t xml:space="preserve">Rate each item from 1-6, where 1 means “Not at All Likely” and 6 means “Extremely Likely”.   </w:t>
      </w:r>
    </w:p>
    <w:p w:rsidR="00E44FD4" w:rsidRDefault="00E44FD4" w:rsidP="00BB2B95">
      <w:pPr>
        <w:ind w:left="900" w:hanging="900"/>
        <w:rPr>
          <w:i/>
        </w:rPr>
      </w:pPr>
      <w:r w:rsidRPr="006D61FA">
        <w:rPr>
          <w:i/>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4284"/>
      </w:tblGrid>
      <w:tr w:rsidR="00E44FD4" w:rsidRPr="006D61FA" w:rsidTr="00DC5857">
        <w:tc>
          <w:tcPr>
            <w:tcW w:w="586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28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Likely                                       Likely</w:t>
            </w:r>
          </w:p>
        </w:tc>
      </w:tr>
      <w:tr w:rsidR="00E44FD4" w:rsidRPr="006D61FA" w:rsidTr="00DC5857">
        <w:tc>
          <w:tcPr>
            <w:tcW w:w="5868" w:type="dxa"/>
            <w:tcBorders>
              <w:top w:val="nil"/>
              <w:left w:val="nil"/>
            </w:tcBorders>
            <w:vAlign w:val="center"/>
          </w:tcPr>
          <w:p w:rsidR="00E44FD4" w:rsidRPr="007C251F" w:rsidRDefault="00E44FD4" w:rsidP="00C90070">
            <w:pPr>
              <w:rPr>
                <w:color w:val="000000"/>
                <w:sz w:val="28"/>
                <w:szCs w:val="28"/>
              </w:rPr>
            </w:pPr>
          </w:p>
        </w:tc>
        <w:tc>
          <w:tcPr>
            <w:tcW w:w="428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4A50F8">
        <w:tc>
          <w:tcPr>
            <w:tcW w:w="5868" w:type="dxa"/>
            <w:vAlign w:val="bottom"/>
          </w:tcPr>
          <w:p w:rsidR="00E44FD4" w:rsidRPr="006D61FA" w:rsidRDefault="00E44FD4" w:rsidP="00887044">
            <w:pPr>
              <w:numPr>
                <w:ilvl w:val="0"/>
                <w:numId w:val="26"/>
              </w:numPr>
            </w:pPr>
            <w:r w:rsidRPr="006D61FA">
              <w:t>Birthday</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4A50F8">
        <w:tc>
          <w:tcPr>
            <w:tcW w:w="5868" w:type="dxa"/>
          </w:tcPr>
          <w:p w:rsidR="00E44FD4" w:rsidRPr="006D61FA" w:rsidRDefault="00E44FD4" w:rsidP="00887044">
            <w:pPr>
              <w:numPr>
                <w:ilvl w:val="0"/>
                <w:numId w:val="26"/>
              </w:numPr>
            </w:pPr>
            <w:r>
              <w:t>Year-end ho</w:t>
            </w:r>
            <w:r w:rsidRPr="006D61FA">
              <w:t xml:space="preserve">liday </w:t>
            </w:r>
            <w:r>
              <w:t>g</w:t>
            </w:r>
            <w:r w:rsidRPr="006D61FA">
              <w:t>ift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4A50F8">
        <w:tc>
          <w:tcPr>
            <w:tcW w:w="5868" w:type="dxa"/>
          </w:tcPr>
          <w:p w:rsidR="00E44FD4" w:rsidRPr="006D61FA" w:rsidRDefault="00E44FD4" w:rsidP="00887044">
            <w:pPr>
              <w:numPr>
                <w:ilvl w:val="0"/>
                <w:numId w:val="26"/>
              </w:numPr>
            </w:pPr>
            <w:r>
              <w:t>Other holiday gift</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4A50F8">
        <w:tc>
          <w:tcPr>
            <w:tcW w:w="5868" w:type="dxa"/>
          </w:tcPr>
          <w:p w:rsidR="00E44FD4" w:rsidRPr="006D61FA" w:rsidRDefault="00E44FD4" w:rsidP="00887044">
            <w:pPr>
              <w:numPr>
                <w:ilvl w:val="0"/>
                <w:numId w:val="26"/>
              </w:numPr>
            </w:pPr>
            <w:r>
              <w:t>Wedding/a</w:t>
            </w:r>
            <w:r w:rsidRPr="006D61FA">
              <w:t>nniversary</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4A50F8">
        <w:tc>
          <w:tcPr>
            <w:tcW w:w="5868" w:type="dxa"/>
          </w:tcPr>
          <w:p w:rsidR="00E44FD4" w:rsidRPr="006D61FA" w:rsidRDefault="00E44FD4" w:rsidP="00887044">
            <w:pPr>
              <w:numPr>
                <w:ilvl w:val="0"/>
                <w:numId w:val="26"/>
              </w:numPr>
            </w:pPr>
            <w:r>
              <w:t>Birth of child</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4A50F8">
        <w:tc>
          <w:tcPr>
            <w:tcW w:w="5868" w:type="dxa"/>
          </w:tcPr>
          <w:p w:rsidR="00E44FD4" w:rsidRDefault="00E44FD4" w:rsidP="00887044">
            <w:pPr>
              <w:numPr>
                <w:ilvl w:val="0"/>
                <w:numId w:val="26"/>
              </w:numPr>
            </w:pPr>
            <w:r>
              <w:t>Graduation</w:t>
            </w:r>
          </w:p>
        </w:tc>
        <w:tc>
          <w:tcPr>
            <w:tcW w:w="428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rPr>
          <w:rFonts w:cs="Arial"/>
          <w:bCs/>
          <w:i/>
          <w:color w:val="FF0000"/>
          <w:sz w:val="28"/>
          <w:szCs w:val="28"/>
        </w:rPr>
      </w:pPr>
    </w:p>
    <w:p w:rsidR="00E44FD4" w:rsidRPr="003230C8" w:rsidRDefault="00E44FD4" w:rsidP="00BB2B95">
      <w:pPr>
        <w:pStyle w:val="BodyTextIndent"/>
        <w:ind w:left="0" w:firstLine="0"/>
        <w:jc w:val="left"/>
        <w:outlineLvl w:val="0"/>
        <w:rPr>
          <w:rStyle w:val="NAProgrammer"/>
        </w:rPr>
      </w:pPr>
      <w:r w:rsidRPr="003230C8">
        <w:rPr>
          <w:rStyle w:val="NAProgrammer"/>
        </w:rPr>
        <w:t>Programming:</w:t>
      </w:r>
    </w:p>
    <w:p w:rsidR="00E44FD4" w:rsidRPr="003230C8" w:rsidRDefault="00E44FD4" w:rsidP="00887044">
      <w:pPr>
        <w:pStyle w:val="BodyTextIndent"/>
        <w:numPr>
          <w:ilvl w:val="0"/>
          <w:numId w:val="17"/>
        </w:numPr>
        <w:jc w:val="left"/>
        <w:outlineLvl w:val="0"/>
        <w:rPr>
          <w:rStyle w:val="NAProgrammer"/>
        </w:rPr>
      </w:pPr>
      <w:r w:rsidRPr="003230C8">
        <w:rPr>
          <w:rStyle w:val="NAProgrammer"/>
        </w:rPr>
        <w:t>Randomize order; c should follow b</w:t>
      </w:r>
    </w:p>
    <w:p w:rsidR="00E44FD4" w:rsidRPr="006D61FA" w:rsidRDefault="00E44FD4" w:rsidP="00BB2B95">
      <w:pPr>
        <w:rPr>
          <w:rFonts w:cs="Arial"/>
          <w:bCs/>
          <w:i/>
          <w:color w:val="FF0000"/>
          <w:sz w:val="28"/>
          <w:szCs w:val="28"/>
        </w:rPr>
      </w:pPr>
    </w:p>
    <w:p w:rsidR="00E44FD4" w:rsidRDefault="00E44FD4" w:rsidP="007C6E15">
      <w:pPr>
        <w:rPr>
          <w:rFonts w:cs="Arial"/>
          <w:bCs/>
          <w:color w:val="000000"/>
        </w:rPr>
      </w:pPr>
    </w:p>
    <w:p w:rsidR="00E44FD4" w:rsidRDefault="00E44FD4" w:rsidP="007C6E15">
      <w:pPr>
        <w:rPr>
          <w:rFonts w:cs="Arial"/>
          <w:bCs/>
          <w:color w:val="000000"/>
        </w:rPr>
      </w:pPr>
    </w:p>
    <w:p w:rsidR="00E44FD4" w:rsidRDefault="00E44FD4" w:rsidP="007C6E15">
      <w:pPr>
        <w:rPr>
          <w:rFonts w:cs="Arial"/>
          <w:bCs/>
          <w:color w:val="000000"/>
        </w:rPr>
      </w:pPr>
    </w:p>
    <w:p w:rsidR="00E44FD4" w:rsidRDefault="00E44FD4" w:rsidP="007C6E15">
      <w:pPr>
        <w:rPr>
          <w:rFonts w:cs="Arial"/>
          <w:bCs/>
          <w:color w:val="000000"/>
        </w:rPr>
      </w:pPr>
    </w:p>
    <w:p w:rsidR="00E44FD4" w:rsidRDefault="00E44FD4" w:rsidP="007C6E15">
      <w:pPr>
        <w:rPr>
          <w:rFonts w:cs="Arial"/>
          <w:bCs/>
          <w:color w:val="000000"/>
        </w:rPr>
      </w:pPr>
    </w:p>
    <w:p w:rsidR="00E44FD4" w:rsidRPr="007C6E15" w:rsidRDefault="00E44FD4" w:rsidP="007C6E15">
      <w:pPr>
        <w:rPr>
          <w:rFonts w:cs="Arial"/>
          <w:bCs/>
          <w:color w:val="0000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rPr>
          <w:rFonts w:cs="Arial"/>
          <w:bCs/>
          <w:color w:val="000000"/>
        </w:rPr>
      </w:pPr>
    </w:p>
    <w:p w:rsidR="00E44FD4" w:rsidRDefault="00E44FD4" w:rsidP="00BB2B95">
      <w:pPr>
        <w:rPr>
          <w:rFonts w:ascii="Book Antiqua" w:hAnsi="Book Antiqua"/>
        </w:rPr>
      </w:pPr>
      <w:r w:rsidRPr="00070FDE">
        <w:rPr>
          <w:rFonts w:ascii="Book Antiqua" w:hAnsi="Book Antiqua" w:cs="Arial"/>
          <w:bCs/>
          <w:color w:val="000000"/>
        </w:rPr>
        <w:t>Q3-1d</w:t>
      </w:r>
      <w:r>
        <w:rPr>
          <w:rFonts w:ascii="Book Antiqua" w:hAnsi="Book Antiqua"/>
        </w:rPr>
        <w:t xml:space="preserve"> </w:t>
      </w:r>
      <w:r w:rsidRPr="00070FDE">
        <w:rPr>
          <w:rFonts w:ascii="Book Antiqua" w:hAnsi="Book Antiqua"/>
        </w:rPr>
        <w:t xml:space="preserve">To what degree would you be likely to </w:t>
      </w:r>
      <w:r w:rsidRPr="00E85361">
        <w:rPr>
          <w:rFonts w:ascii="Book Antiqua" w:hAnsi="Book Antiqua"/>
          <w:b/>
          <w:color w:val="0000FF"/>
          <w:u w:val="single"/>
        </w:rPr>
        <w:t>consider purchasing coins to give as gifts</w:t>
      </w:r>
    </w:p>
    <w:p w:rsidR="00E44FD4" w:rsidRPr="00070FDE" w:rsidRDefault="00E44FD4" w:rsidP="00070FDE">
      <w:pPr>
        <w:ind w:firstLine="720"/>
        <w:rPr>
          <w:rFonts w:ascii="Book Antiqua" w:hAnsi="Book Antiqua" w:cs="Arial"/>
          <w:bCs/>
          <w:i/>
          <w:color w:val="FF0000"/>
          <w:sz w:val="28"/>
          <w:szCs w:val="28"/>
        </w:rPr>
      </w:pPr>
      <w:r w:rsidRPr="00070FDE">
        <w:rPr>
          <w:rFonts w:ascii="Book Antiqua" w:hAnsi="Book Antiqua"/>
        </w:rPr>
        <w:t>to each of the following types of recipients?</w:t>
      </w:r>
    </w:p>
    <w:p w:rsidR="00E44FD4" w:rsidRPr="00070FDE" w:rsidRDefault="00E44FD4" w:rsidP="00BB2B95">
      <w:pPr>
        <w:ind w:left="900" w:hanging="900"/>
        <w:rPr>
          <w:rFonts w:ascii="Book Antiqua" w:hAnsi="Book Antiqua"/>
        </w:rPr>
      </w:pPr>
    </w:p>
    <w:p w:rsidR="00E44FD4" w:rsidRPr="00070FDE" w:rsidRDefault="00E44FD4" w:rsidP="00BB2B95">
      <w:pPr>
        <w:ind w:left="900" w:hanging="900"/>
        <w:rPr>
          <w:rFonts w:ascii="Book Antiqua" w:hAnsi="Book Antiqua"/>
          <w:b/>
          <w:i/>
          <w:color w:val="339966"/>
        </w:rPr>
      </w:pPr>
      <w:r w:rsidRPr="00070FDE">
        <w:rPr>
          <w:rFonts w:ascii="Book Antiqua" w:hAnsi="Book Antiqua"/>
          <w:b/>
          <w:i/>
          <w:color w:val="339966"/>
        </w:rPr>
        <w:t xml:space="preserve">Rate each item from 1-6, where 1 means “Not at All Likely” and 6 means “Extremely Likely”.   </w:t>
      </w:r>
    </w:p>
    <w:p w:rsidR="00E44FD4" w:rsidRDefault="00E44FD4" w:rsidP="00BB2B95">
      <w:pPr>
        <w:ind w:left="900" w:hanging="900"/>
        <w:rPr>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8"/>
        <w:gridCol w:w="5094"/>
      </w:tblGrid>
      <w:tr w:rsidR="00E44FD4" w:rsidRPr="006D61FA" w:rsidTr="00DC5857">
        <w:tc>
          <w:tcPr>
            <w:tcW w:w="50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50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Likely                                                     Likely</w:t>
            </w:r>
          </w:p>
        </w:tc>
      </w:tr>
      <w:tr w:rsidR="00E44FD4" w:rsidRPr="006D61FA" w:rsidTr="00DC5857">
        <w:tc>
          <w:tcPr>
            <w:tcW w:w="5058" w:type="dxa"/>
            <w:tcBorders>
              <w:top w:val="nil"/>
              <w:left w:val="nil"/>
            </w:tcBorders>
            <w:vAlign w:val="center"/>
          </w:tcPr>
          <w:p w:rsidR="00E44FD4" w:rsidRPr="007C251F" w:rsidRDefault="00E44FD4" w:rsidP="00C90070">
            <w:pPr>
              <w:rPr>
                <w:color w:val="000000"/>
                <w:sz w:val="28"/>
                <w:szCs w:val="28"/>
              </w:rPr>
            </w:pPr>
          </w:p>
        </w:tc>
        <w:tc>
          <w:tcPr>
            <w:tcW w:w="50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070FDE">
        <w:tc>
          <w:tcPr>
            <w:tcW w:w="5058" w:type="dxa"/>
            <w:vAlign w:val="bottom"/>
          </w:tcPr>
          <w:p w:rsidR="00E44FD4" w:rsidRPr="002229AF" w:rsidRDefault="00E44FD4" w:rsidP="00887044">
            <w:pPr>
              <w:numPr>
                <w:ilvl w:val="0"/>
                <w:numId w:val="32"/>
              </w:numPr>
            </w:pPr>
            <w:r>
              <w:t>Child, grandchild</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t>Parent or g</w:t>
            </w:r>
            <w:r w:rsidRPr="002229AF">
              <w:t>randparent</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t>Other r</w:t>
            </w:r>
            <w:r w:rsidRPr="002229AF">
              <w:t>elative</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t>Spouse/significant other</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rsidRPr="002229AF">
              <w:t>Friend</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rsidRPr="002229AF">
              <w:t>Co-worker</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070FDE">
        <w:tc>
          <w:tcPr>
            <w:tcW w:w="5058" w:type="dxa"/>
          </w:tcPr>
          <w:p w:rsidR="00E44FD4" w:rsidRPr="002229AF" w:rsidRDefault="00E44FD4" w:rsidP="00887044">
            <w:pPr>
              <w:numPr>
                <w:ilvl w:val="0"/>
                <w:numId w:val="32"/>
              </w:numPr>
            </w:pPr>
            <w:r>
              <w:t>Business associate (in another company)</w:t>
            </w:r>
          </w:p>
        </w:tc>
        <w:tc>
          <w:tcPr>
            <w:tcW w:w="50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rPr>
          <w:rFonts w:cs="Arial"/>
          <w:bCs/>
          <w:i/>
          <w:color w:val="FF0000"/>
          <w:sz w:val="28"/>
          <w:szCs w:val="28"/>
        </w:rPr>
      </w:pPr>
    </w:p>
    <w:p w:rsidR="00E44FD4" w:rsidRPr="003230C8" w:rsidRDefault="00E44FD4" w:rsidP="00070FDE">
      <w:pPr>
        <w:pStyle w:val="BodyTextIndent"/>
        <w:ind w:left="0" w:firstLine="0"/>
        <w:jc w:val="left"/>
        <w:outlineLvl w:val="0"/>
        <w:rPr>
          <w:rStyle w:val="NAProgrammer"/>
        </w:rPr>
      </w:pPr>
      <w:r w:rsidRPr="003230C8">
        <w:rPr>
          <w:rStyle w:val="NAProgrammer"/>
        </w:rPr>
        <w:t>Programming:</w:t>
      </w:r>
    </w:p>
    <w:p w:rsidR="00E44FD4" w:rsidRPr="003230C8" w:rsidRDefault="00E44FD4" w:rsidP="00887044">
      <w:pPr>
        <w:pStyle w:val="BodyTextIndent"/>
        <w:numPr>
          <w:ilvl w:val="0"/>
          <w:numId w:val="17"/>
        </w:numPr>
        <w:jc w:val="left"/>
        <w:outlineLvl w:val="0"/>
        <w:rPr>
          <w:rStyle w:val="NAProgrammer"/>
        </w:rPr>
      </w:pPr>
      <w:r w:rsidRPr="003230C8">
        <w:rPr>
          <w:rStyle w:val="NAProgrammer"/>
        </w:rPr>
        <w:t>Ra</w:t>
      </w:r>
      <w:r>
        <w:rPr>
          <w:rStyle w:val="NAProgrammer"/>
        </w:rPr>
        <w:t>ndomize order</w:t>
      </w:r>
    </w:p>
    <w:p w:rsidR="00E44FD4" w:rsidRPr="003B0734" w:rsidRDefault="00E44FD4" w:rsidP="007C6E15">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7C6E15">
      <w:pPr>
        <w:autoSpaceDE w:val="0"/>
        <w:autoSpaceDN w:val="0"/>
        <w:adjustRightInd w:val="0"/>
        <w:spacing w:line="240" w:lineRule="atLeast"/>
        <w:rPr>
          <w:rFonts w:ascii="Arial" w:hAnsi="Arial" w:cs="Arial"/>
          <w:color w:val="000000"/>
          <w:sz w:val="20"/>
          <w:u w:val="single"/>
        </w:rPr>
      </w:pPr>
    </w:p>
    <w:p w:rsidR="00E44FD4" w:rsidRPr="00070FDE" w:rsidRDefault="00E44FD4" w:rsidP="007C6E15">
      <w:pPr>
        <w:ind w:left="900" w:hanging="900"/>
        <w:rPr>
          <w:rFonts w:ascii="Book Antiqua" w:hAnsi="Book Antiqua"/>
          <w:noProof/>
          <w:color w:val="FF6600"/>
        </w:rPr>
      </w:pPr>
      <w:r w:rsidRPr="00EB1CE8">
        <w:rPr>
          <w:rStyle w:val="NAClient"/>
          <w:rFonts w:ascii="Book Antiqua" w:hAnsi="Book Antiqua"/>
        </w:rPr>
        <w:t xml:space="preserve">Programming:  </w:t>
      </w:r>
      <w:r>
        <w:rPr>
          <w:rStyle w:val="NAClient"/>
          <w:rFonts w:ascii="Book Antiqua" w:hAnsi="Book Antiqua"/>
        </w:rPr>
        <w:t>Ask All</w:t>
      </w:r>
    </w:p>
    <w:p w:rsidR="00E44FD4" w:rsidRDefault="00E44FD4" w:rsidP="00BB2B95">
      <w:pPr>
        <w:rPr>
          <w:rFonts w:cs="Arial"/>
          <w:bCs/>
          <w:color w:val="000000"/>
        </w:rPr>
      </w:pPr>
    </w:p>
    <w:p w:rsidR="00E44FD4" w:rsidRDefault="00E44FD4" w:rsidP="00BB2B95">
      <w:pPr>
        <w:rPr>
          <w:rFonts w:ascii="Book Antiqua" w:hAnsi="Book Antiqua"/>
        </w:rPr>
      </w:pPr>
      <w:r w:rsidRPr="007C6E15">
        <w:rPr>
          <w:rFonts w:ascii="Book Antiqua" w:hAnsi="Book Antiqua" w:cs="Arial"/>
          <w:bCs/>
          <w:color w:val="000000"/>
        </w:rPr>
        <w:t>Q3-1e</w:t>
      </w:r>
      <w:r w:rsidRPr="007C6E15">
        <w:rPr>
          <w:rFonts w:ascii="Book Antiqua" w:hAnsi="Book Antiqua"/>
        </w:rPr>
        <w:tab/>
        <w:t>To what degree are each of the following types of themes/topics of interest to you for</w:t>
      </w:r>
    </w:p>
    <w:p w:rsidR="00E44FD4" w:rsidRDefault="00E44FD4" w:rsidP="007C6E15">
      <w:pPr>
        <w:ind w:firstLine="720"/>
        <w:rPr>
          <w:rFonts w:ascii="Book Antiqua" w:hAnsi="Book Antiqua"/>
        </w:rPr>
      </w:pPr>
      <w:r w:rsidRPr="007C6E15">
        <w:rPr>
          <w:rFonts w:ascii="Book Antiqua" w:hAnsi="Book Antiqua"/>
        </w:rPr>
        <w:t xml:space="preserve"> </w:t>
      </w:r>
      <w:r w:rsidRPr="007C6E15">
        <w:rPr>
          <w:rFonts w:ascii="Book Antiqua" w:hAnsi="Book Antiqua"/>
          <w:b/>
          <w:color w:val="0000FF"/>
        </w:rPr>
        <w:t>coins</w:t>
      </w:r>
      <w:r w:rsidRPr="007C6E15">
        <w:rPr>
          <w:rFonts w:ascii="Book Antiqua" w:hAnsi="Book Antiqua"/>
        </w:rPr>
        <w:t xml:space="preserve"> (for example, themes that could be put on coins similar to the 50 State Quarters®</w:t>
      </w:r>
    </w:p>
    <w:p w:rsidR="00E44FD4" w:rsidRPr="007C6E15" w:rsidRDefault="00E44FD4" w:rsidP="007C6E15">
      <w:pPr>
        <w:ind w:left="180" w:firstLine="540"/>
        <w:rPr>
          <w:rFonts w:ascii="Book Antiqua" w:hAnsi="Book Antiqua"/>
        </w:rPr>
      </w:pPr>
      <w:r w:rsidRPr="007C6E15">
        <w:rPr>
          <w:rFonts w:ascii="Book Antiqua" w:hAnsi="Book Antiqua"/>
        </w:rPr>
        <w:t xml:space="preserve"> idea, or on special commemorative coins that you might like to purchase)?</w:t>
      </w:r>
    </w:p>
    <w:p w:rsidR="00E44FD4" w:rsidRPr="007C6E15" w:rsidRDefault="00E44FD4" w:rsidP="00BB2B95">
      <w:pPr>
        <w:ind w:left="900" w:hanging="900"/>
        <w:rPr>
          <w:rFonts w:ascii="Book Antiqua" w:hAnsi="Book Antiqua"/>
        </w:rPr>
      </w:pPr>
    </w:p>
    <w:p w:rsidR="00E44FD4" w:rsidRPr="007C6E15" w:rsidRDefault="00E44FD4" w:rsidP="007C6E15">
      <w:pPr>
        <w:ind w:left="900" w:hanging="900"/>
        <w:rPr>
          <w:rFonts w:ascii="Book Antiqua" w:hAnsi="Book Antiqua"/>
          <w:i/>
          <w:color w:val="339966"/>
        </w:rPr>
      </w:pPr>
      <w:r w:rsidRPr="007C6E15">
        <w:rPr>
          <w:rFonts w:ascii="Book Antiqua" w:hAnsi="Book Antiqua"/>
          <w:i/>
          <w:color w:val="339966"/>
        </w:rPr>
        <w:t xml:space="preserve">Rate each item from 1-6, where 1 means “Not at All Appealing” and 6 means “Extremely Appealing”.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4464"/>
      </w:tblGrid>
      <w:tr w:rsidR="00E44FD4" w:rsidRPr="006D61FA" w:rsidTr="00DC5857">
        <w:tc>
          <w:tcPr>
            <w:tcW w:w="568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46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Appealing                             Appealing</w:t>
            </w:r>
          </w:p>
        </w:tc>
      </w:tr>
      <w:tr w:rsidR="00E44FD4" w:rsidRPr="006D61FA" w:rsidTr="00DC5857">
        <w:tc>
          <w:tcPr>
            <w:tcW w:w="5688" w:type="dxa"/>
            <w:tcBorders>
              <w:top w:val="nil"/>
              <w:left w:val="nil"/>
            </w:tcBorders>
            <w:vAlign w:val="center"/>
          </w:tcPr>
          <w:p w:rsidR="00E44FD4" w:rsidRPr="007C251F" w:rsidRDefault="00E44FD4" w:rsidP="00C90070">
            <w:pPr>
              <w:rPr>
                <w:color w:val="000000"/>
                <w:sz w:val="28"/>
                <w:szCs w:val="28"/>
              </w:rPr>
            </w:pPr>
          </w:p>
        </w:tc>
        <w:tc>
          <w:tcPr>
            <w:tcW w:w="446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9373F0">
        <w:tc>
          <w:tcPr>
            <w:tcW w:w="5688" w:type="dxa"/>
          </w:tcPr>
          <w:p w:rsidR="00E44FD4" w:rsidRPr="006D61FA" w:rsidRDefault="00E44FD4" w:rsidP="00887044">
            <w:pPr>
              <w:numPr>
                <w:ilvl w:val="0"/>
                <w:numId w:val="14"/>
              </w:numPr>
              <w:spacing w:line="264" w:lineRule="atLeast"/>
              <w:rPr>
                <w:color w:val="000000"/>
              </w:rPr>
            </w:pPr>
            <w:r>
              <w:rPr>
                <w:color w:val="000000"/>
              </w:rPr>
              <w:t>Military history</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Pr="006D61FA" w:rsidRDefault="00E44FD4" w:rsidP="00887044">
            <w:pPr>
              <w:numPr>
                <w:ilvl w:val="0"/>
                <w:numId w:val="14"/>
              </w:numPr>
              <w:spacing w:line="264" w:lineRule="atLeast"/>
              <w:rPr>
                <w:color w:val="000000"/>
              </w:rPr>
            </w:pPr>
            <w:r>
              <w:rPr>
                <w:color w:val="000000"/>
              </w:rPr>
              <w:t>Political history</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Default="00E44FD4" w:rsidP="00887044">
            <w:pPr>
              <w:numPr>
                <w:ilvl w:val="0"/>
                <w:numId w:val="14"/>
              </w:numPr>
              <w:spacing w:line="264" w:lineRule="atLeast"/>
              <w:rPr>
                <w:color w:val="000000"/>
              </w:rPr>
            </w:pPr>
            <w:r>
              <w:rPr>
                <w:color w:val="000000"/>
              </w:rPr>
              <w:t>Popular figures/entertainers</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Default="00E44FD4" w:rsidP="00887044">
            <w:pPr>
              <w:numPr>
                <w:ilvl w:val="0"/>
                <w:numId w:val="14"/>
              </w:numPr>
              <w:spacing w:line="264" w:lineRule="atLeast"/>
              <w:rPr>
                <w:color w:val="000000"/>
              </w:rPr>
            </w:pPr>
            <w:r>
              <w:rPr>
                <w:color w:val="000000"/>
              </w:rPr>
              <w:t>Nature</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Default="00E44FD4" w:rsidP="00887044">
            <w:pPr>
              <w:numPr>
                <w:ilvl w:val="0"/>
                <w:numId w:val="14"/>
              </w:numPr>
              <w:spacing w:line="264" w:lineRule="atLeast"/>
              <w:rPr>
                <w:color w:val="000000"/>
              </w:rPr>
            </w:pPr>
            <w:r>
              <w:rPr>
                <w:color w:val="000000"/>
              </w:rPr>
              <w:t>Sports</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Default="00E44FD4" w:rsidP="00887044">
            <w:pPr>
              <w:numPr>
                <w:ilvl w:val="0"/>
                <w:numId w:val="14"/>
              </w:numPr>
              <w:spacing w:line="264" w:lineRule="atLeast"/>
              <w:rPr>
                <w:color w:val="000000"/>
              </w:rPr>
            </w:pPr>
            <w:r>
              <w:rPr>
                <w:color w:val="000000"/>
              </w:rPr>
              <w:t>Science/technology/inventions</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688" w:type="dxa"/>
          </w:tcPr>
          <w:p w:rsidR="00E44FD4" w:rsidRDefault="00E44FD4" w:rsidP="00887044">
            <w:pPr>
              <w:numPr>
                <w:ilvl w:val="0"/>
                <w:numId w:val="14"/>
              </w:numPr>
              <w:spacing w:line="264" w:lineRule="atLeast"/>
              <w:rPr>
                <w:color w:val="000000"/>
              </w:rPr>
            </w:pPr>
            <w:r>
              <w:rPr>
                <w:color w:val="000000"/>
              </w:rPr>
              <w:t>Fine arts</w:t>
            </w:r>
          </w:p>
        </w:tc>
        <w:tc>
          <w:tcPr>
            <w:tcW w:w="446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Pr="006D61FA" w:rsidRDefault="00E44FD4" w:rsidP="00BB2B95">
      <w:pPr>
        <w:rPr>
          <w:rFonts w:cs="Arial"/>
          <w:bCs/>
          <w:i/>
          <w:color w:val="FF0000"/>
          <w:sz w:val="28"/>
          <w:szCs w:val="28"/>
        </w:rPr>
      </w:pPr>
    </w:p>
    <w:p w:rsidR="00E44FD4" w:rsidRPr="007C6E15" w:rsidRDefault="00E44FD4" w:rsidP="007C6E15">
      <w:pPr>
        <w:pStyle w:val="BodyTextIndent"/>
        <w:ind w:left="0" w:firstLine="0"/>
        <w:jc w:val="left"/>
        <w:outlineLvl w:val="0"/>
        <w:rPr>
          <w:rStyle w:val="NAProgrammer"/>
        </w:rPr>
      </w:pPr>
      <w:r w:rsidRPr="007C6E15">
        <w:rPr>
          <w:rStyle w:val="NAProgrammer"/>
        </w:rPr>
        <w:t>Programming:</w:t>
      </w:r>
    </w:p>
    <w:p w:rsidR="00E44FD4" w:rsidRPr="007C6E15" w:rsidRDefault="00E44FD4" w:rsidP="00887044">
      <w:pPr>
        <w:pStyle w:val="BodyTextIndent"/>
        <w:numPr>
          <w:ilvl w:val="0"/>
          <w:numId w:val="17"/>
        </w:numPr>
        <w:jc w:val="left"/>
        <w:outlineLvl w:val="0"/>
        <w:rPr>
          <w:rStyle w:val="NAProgrammer"/>
        </w:rPr>
      </w:pPr>
      <w:r w:rsidRPr="007C6E15">
        <w:rPr>
          <w:rStyle w:val="NAProgrammer"/>
        </w:rPr>
        <w:t>Randomize order</w:t>
      </w:r>
    </w:p>
    <w:p w:rsidR="00E44FD4" w:rsidRPr="00F31ECA" w:rsidRDefault="00E44FD4" w:rsidP="00F31ECA">
      <w:pPr>
        <w:rPr>
          <w:rFonts w:ascii="Book Antiqua" w:hAnsi="Book Antiqua"/>
          <w:noProof/>
          <w:color w:val="FF6600"/>
        </w:rPr>
      </w:pPr>
      <w:r w:rsidRPr="00F31ECA">
        <w:rPr>
          <w:rStyle w:val="NAClient"/>
          <w:rFonts w:ascii="Book Antiqua" w:hAnsi="Book Antiqua"/>
        </w:rPr>
        <w:t>Programming:  Ask All</w:t>
      </w:r>
    </w:p>
    <w:p w:rsidR="00E44FD4" w:rsidRPr="00F31ECA" w:rsidRDefault="00E44FD4" w:rsidP="00BB2B95">
      <w:pPr>
        <w:outlineLvl w:val="0"/>
        <w:rPr>
          <w:rFonts w:ascii="Book Antiqua" w:hAnsi="Book Antiqua"/>
        </w:rPr>
      </w:pPr>
    </w:p>
    <w:p w:rsidR="00E44FD4" w:rsidRPr="00F31ECA" w:rsidRDefault="00E44FD4" w:rsidP="004A22E8">
      <w:pPr>
        <w:ind w:left="720" w:hanging="720"/>
        <w:outlineLvl w:val="0"/>
        <w:rPr>
          <w:rFonts w:ascii="Book Antiqua" w:hAnsi="Book Antiqua"/>
        </w:rPr>
      </w:pPr>
      <w:r w:rsidRPr="00F31ECA">
        <w:rPr>
          <w:rFonts w:ascii="Book Antiqua" w:hAnsi="Book Antiqua"/>
        </w:rPr>
        <w:t>Q3-1f</w:t>
      </w:r>
      <w:r w:rsidRPr="00F31ECA">
        <w:rPr>
          <w:rFonts w:ascii="Book Antiqua" w:hAnsi="Book Antiqua"/>
        </w:rPr>
        <w:tab/>
        <w:t>If you were to consider the purchasing of a coin or coin product, how important would each of the following considerations be in influencing your decision to buy or not buy?</w:t>
      </w:r>
    </w:p>
    <w:p w:rsidR="00E44FD4" w:rsidRPr="00F31ECA" w:rsidRDefault="00E44FD4" w:rsidP="00BB2B95">
      <w:pPr>
        <w:ind w:left="900" w:hanging="900"/>
        <w:rPr>
          <w:rFonts w:ascii="Book Antiqua" w:hAnsi="Book Antiqua"/>
          <w:i/>
        </w:rPr>
      </w:pPr>
    </w:p>
    <w:p w:rsidR="00E44FD4" w:rsidRPr="00F31ECA" w:rsidRDefault="00E44FD4" w:rsidP="00BB2B95">
      <w:pPr>
        <w:ind w:left="900" w:hanging="900"/>
        <w:rPr>
          <w:rFonts w:ascii="Book Antiqua" w:hAnsi="Book Antiqua"/>
          <w:b/>
          <w:i/>
          <w:color w:val="339966"/>
          <w:sz w:val="22"/>
          <w:szCs w:val="22"/>
        </w:rPr>
      </w:pPr>
      <w:r w:rsidRPr="00F31ECA">
        <w:rPr>
          <w:rFonts w:ascii="Book Antiqua" w:hAnsi="Book Antiqua"/>
          <w:b/>
          <w:i/>
          <w:color w:val="339966"/>
          <w:sz w:val="22"/>
          <w:szCs w:val="22"/>
        </w:rPr>
        <w:t xml:space="preserve">Rate each item from 1-6, where 1 means “Not at All Important” and 6 means “Extremely Important”.   </w:t>
      </w:r>
    </w:p>
    <w:p w:rsidR="00E44FD4" w:rsidRDefault="00E44FD4" w:rsidP="00BB2B95">
      <w:pPr>
        <w:ind w:left="900" w:hanging="900"/>
        <w:rPr>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194"/>
      </w:tblGrid>
      <w:tr w:rsidR="00E44FD4" w:rsidRPr="006D61FA" w:rsidTr="00DC5857">
        <w:tc>
          <w:tcPr>
            <w:tcW w:w="5958" w:type="dxa"/>
            <w:tcBorders>
              <w:top w:val="nil"/>
              <w:left w:val="nil"/>
              <w:bottom w:val="nil"/>
            </w:tcBorders>
          </w:tcPr>
          <w:p w:rsidR="00E44FD4" w:rsidRPr="00D65F6E" w:rsidRDefault="00E44FD4" w:rsidP="00C90070">
            <w:pPr>
              <w:ind w:left="900" w:hanging="900"/>
              <w:rPr>
                <w:i/>
                <w:sz w:val="32"/>
                <w:szCs w:val="32"/>
              </w:rPr>
            </w:pPr>
          </w:p>
          <w:p w:rsidR="00E44FD4" w:rsidRPr="00E851D8" w:rsidRDefault="00E44FD4" w:rsidP="00C90070">
            <w:pPr>
              <w:rPr>
                <w:b/>
                <w:color w:val="000000"/>
                <w:sz w:val="36"/>
                <w:szCs w:val="36"/>
              </w:rPr>
            </w:pPr>
          </w:p>
        </w:tc>
        <w:tc>
          <w:tcPr>
            <w:tcW w:w="4194" w:type="dxa"/>
            <w:shd w:val="clear" w:color="auto" w:fill="0000FF"/>
          </w:tcPr>
          <w:p w:rsidR="00E44FD4" w:rsidRPr="00DC5857" w:rsidRDefault="00E44FD4" w:rsidP="00C90070">
            <w:pPr>
              <w:rPr>
                <w:b/>
                <w:color w:val="FFFFFF"/>
              </w:rPr>
            </w:pPr>
            <w:r w:rsidRPr="00DC5857">
              <w:rPr>
                <w:b/>
                <w:color w:val="FFFFFF"/>
              </w:rPr>
              <w:t>Not at</w:t>
            </w:r>
            <w:r w:rsidRPr="00DC5857">
              <w:rPr>
                <w:b/>
                <w:color w:val="FFFFFF"/>
              </w:rPr>
              <w:tab/>
              <w:t xml:space="preserve">                                    Extremely</w:t>
            </w:r>
          </w:p>
          <w:p w:rsidR="00E44FD4" w:rsidRPr="00DC5857" w:rsidRDefault="00E44FD4" w:rsidP="00C90070">
            <w:pPr>
              <w:rPr>
                <w:b/>
                <w:color w:val="FFFFFF"/>
              </w:rPr>
            </w:pPr>
            <w:r w:rsidRPr="00DC5857">
              <w:rPr>
                <w:b/>
                <w:color w:val="FFFFFF"/>
              </w:rPr>
              <w:t>All Important                        Important</w:t>
            </w:r>
          </w:p>
        </w:tc>
      </w:tr>
      <w:tr w:rsidR="00E44FD4" w:rsidRPr="006D61FA" w:rsidTr="00DC5857">
        <w:tc>
          <w:tcPr>
            <w:tcW w:w="5958" w:type="dxa"/>
            <w:tcBorders>
              <w:top w:val="nil"/>
              <w:left w:val="nil"/>
            </w:tcBorders>
            <w:vAlign w:val="center"/>
          </w:tcPr>
          <w:p w:rsidR="00E44FD4" w:rsidRPr="007C251F" w:rsidRDefault="00E44FD4" w:rsidP="00C90070">
            <w:pPr>
              <w:rPr>
                <w:color w:val="000000"/>
                <w:sz w:val="28"/>
                <w:szCs w:val="28"/>
              </w:rPr>
            </w:pPr>
          </w:p>
        </w:tc>
        <w:tc>
          <w:tcPr>
            <w:tcW w:w="4194"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1          2          3          4          5         6</w:t>
            </w:r>
          </w:p>
        </w:tc>
      </w:tr>
      <w:tr w:rsidR="00E44FD4" w:rsidRPr="006D61FA" w:rsidTr="009373F0">
        <w:tc>
          <w:tcPr>
            <w:tcW w:w="5958" w:type="dxa"/>
          </w:tcPr>
          <w:p w:rsidR="00E44FD4" w:rsidRPr="006D61FA" w:rsidRDefault="00E44FD4" w:rsidP="00887044">
            <w:pPr>
              <w:numPr>
                <w:ilvl w:val="0"/>
                <w:numId w:val="8"/>
              </w:numPr>
              <w:spacing w:line="264" w:lineRule="atLeast"/>
              <w:rPr>
                <w:color w:val="000000"/>
              </w:rPr>
            </w:pPr>
            <w:r>
              <w:rPr>
                <w:color w:val="000000"/>
              </w:rPr>
              <w:t>The historical relevance of the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Pr="006D61FA" w:rsidRDefault="00E44FD4" w:rsidP="00887044">
            <w:pPr>
              <w:numPr>
                <w:ilvl w:val="0"/>
                <w:numId w:val="8"/>
              </w:numPr>
              <w:spacing w:line="264" w:lineRule="atLeast"/>
              <w:rPr>
                <w:color w:val="000000"/>
              </w:rPr>
            </w:pPr>
            <w:r>
              <w:rPr>
                <w:color w:val="000000"/>
              </w:rPr>
              <w:t>The packaging and/or inserts accompanying the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place the coin was made (e.g., U.S. Mint, etc.)</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person, place, event, or object featured on the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ability to sell the coin for profit in the future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rarity of the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Whether or not the coin is a “Proof”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source from which I am purchasing the coin (e.g., direct from the U.S. Mint, from a coin dealer, etc.)</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coin’s brightness/polished appearance</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quality/appeal/beauty of the artwork on the coin</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r w:rsidR="00E44FD4" w:rsidRPr="006D61FA" w:rsidTr="009373F0">
        <w:tc>
          <w:tcPr>
            <w:tcW w:w="5958" w:type="dxa"/>
          </w:tcPr>
          <w:p w:rsidR="00E44FD4" w:rsidRDefault="00E44FD4" w:rsidP="00887044">
            <w:pPr>
              <w:numPr>
                <w:ilvl w:val="0"/>
                <w:numId w:val="8"/>
              </w:numPr>
              <w:spacing w:line="264" w:lineRule="atLeast"/>
              <w:rPr>
                <w:color w:val="000000"/>
              </w:rPr>
            </w:pPr>
            <w:r>
              <w:rPr>
                <w:color w:val="000000"/>
              </w:rPr>
              <w:t>The coin’s metal content (e.g., gold, silver, etc.)</w:t>
            </w:r>
          </w:p>
        </w:tc>
        <w:tc>
          <w:tcPr>
            <w:tcW w:w="4194" w:type="dxa"/>
            <w:vAlign w:val="center"/>
          </w:tcPr>
          <w:p w:rsidR="00E44FD4" w:rsidRPr="00F6112E" w:rsidRDefault="00E44FD4" w:rsidP="00C90070">
            <w:pPr>
              <w:jc w:val="center"/>
            </w:pP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r w:rsidRPr="00F6112E">
              <w:rPr>
                <w:color w:val="000000"/>
              </w:rPr>
              <w:t xml:space="preserve">         </w:t>
            </w:r>
            <w:r w:rsidRPr="00F6112E">
              <w:rPr>
                <w:color w:val="000000"/>
              </w:rPr>
              <w:sym w:font="Symbol" w:char="F06F"/>
            </w:r>
          </w:p>
        </w:tc>
      </w:tr>
    </w:tbl>
    <w:p w:rsidR="00E44FD4" w:rsidRDefault="00E44FD4" w:rsidP="00BB2B95">
      <w:pPr>
        <w:rPr>
          <w:i/>
          <w:color w:val="FF0000"/>
        </w:rPr>
      </w:pPr>
    </w:p>
    <w:p w:rsidR="00E44FD4" w:rsidRPr="00F31ECA" w:rsidRDefault="00E44FD4" w:rsidP="00BB2B95">
      <w:pPr>
        <w:pStyle w:val="BodyTextIndent"/>
        <w:ind w:left="0" w:firstLine="0"/>
        <w:jc w:val="left"/>
        <w:outlineLvl w:val="0"/>
        <w:rPr>
          <w:rStyle w:val="NAProgrammer"/>
        </w:rPr>
      </w:pPr>
      <w:r w:rsidRPr="00F31ECA">
        <w:rPr>
          <w:rStyle w:val="NAProgrammer"/>
        </w:rPr>
        <w:t>Programming:</w:t>
      </w:r>
    </w:p>
    <w:p w:rsidR="00E44FD4" w:rsidRPr="00F31ECA" w:rsidRDefault="00E44FD4" w:rsidP="00887044">
      <w:pPr>
        <w:pStyle w:val="BodyTextIndent"/>
        <w:numPr>
          <w:ilvl w:val="0"/>
          <w:numId w:val="17"/>
        </w:numPr>
        <w:jc w:val="left"/>
        <w:outlineLvl w:val="0"/>
        <w:rPr>
          <w:rStyle w:val="NAProgrammer"/>
        </w:rPr>
      </w:pPr>
      <w:r w:rsidRPr="00F31ECA">
        <w:rPr>
          <w:rStyle w:val="NAProgrammer"/>
        </w:rPr>
        <w:t>Randomize order</w:t>
      </w:r>
    </w:p>
    <w:p w:rsidR="00E44FD4" w:rsidRPr="00F57C4B" w:rsidRDefault="00E44FD4" w:rsidP="00BB2B95">
      <w:pPr>
        <w:rPr>
          <w:i/>
          <w:color w:val="FF0000"/>
        </w:rPr>
      </w:pPr>
    </w:p>
    <w:p w:rsidR="00E44FD4" w:rsidRDefault="00E44FD4" w:rsidP="00BB2B95">
      <w:pPr>
        <w:outlineLvl w:val="0"/>
      </w:pPr>
    </w:p>
    <w:p w:rsidR="00E44FD4" w:rsidRDefault="00E44FD4" w:rsidP="00BB2B95">
      <w:pPr>
        <w:outlineLvl w:val="0"/>
        <w:rPr>
          <w:rFonts w:cs="Arial"/>
          <w:color w:val="000000"/>
        </w:rPr>
      </w:pPr>
      <w:r>
        <w:br w:type="page"/>
      </w:r>
    </w:p>
    <w:p w:rsidR="00E44FD4" w:rsidRPr="00F31ECA" w:rsidRDefault="00E44FD4" w:rsidP="00A975F3">
      <w:pPr>
        <w:rPr>
          <w:rFonts w:ascii="Book Antiqua" w:hAnsi="Book Antiqua"/>
          <w:noProof/>
          <w:color w:val="FF6600"/>
        </w:rPr>
      </w:pPr>
      <w:r w:rsidRPr="00F31ECA">
        <w:rPr>
          <w:rStyle w:val="NAClient"/>
          <w:rFonts w:ascii="Book Antiqua" w:hAnsi="Book Antiqua"/>
        </w:rPr>
        <w:t>Programming:  Ask All</w:t>
      </w:r>
    </w:p>
    <w:p w:rsidR="00E44FD4" w:rsidRDefault="00E44FD4" w:rsidP="00BB2B95">
      <w:pPr>
        <w:tabs>
          <w:tab w:val="left" w:pos="561"/>
        </w:tabs>
        <w:autoSpaceDE w:val="0"/>
        <w:autoSpaceDN w:val="0"/>
        <w:adjustRightInd w:val="0"/>
        <w:ind w:left="561" w:hanging="561"/>
        <w:rPr>
          <w:rFonts w:ascii="Book Antiqua" w:hAnsi="Book Antiqua"/>
        </w:rPr>
      </w:pPr>
    </w:p>
    <w:p w:rsidR="00E44FD4" w:rsidRPr="00A975F3" w:rsidRDefault="00E44FD4" w:rsidP="00BB2B95">
      <w:pPr>
        <w:tabs>
          <w:tab w:val="left" w:pos="561"/>
        </w:tabs>
        <w:autoSpaceDE w:val="0"/>
        <w:autoSpaceDN w:val="0"/>
        <w:adjustRightInd w:val="0"/>
        <w:ind w:left="561" w:hanging="561"/>
        <w:rPr>
          <w:rFonts w:ascii="Book Antiqua" w:hAnsi="Book Antiqua"/>
        </w:rPr>
      </w:pPr>
      <w:r w:rsidRPr="00A975F3">
        <w:rPr>
          <w:rFonts w:ascii="Book Antiqua" w:hAnsi="Book Antiqua"/>
        </w:rPr>
        <w:t>Q3-2 Please indicate which of the following is true or false with respect to you.</w:t>
      </w:r>
    </w:p>
    <w:p w:rsidR="00E44FD4" w:rsidRPr="00A975F3" w:rsidRDefault="00E44FD4" w:rsidP="00BB2B95">
      <w:pPr>
        <w:ind w:left="900" w:hanging="900"/>
        <w:rPr>
          <w:rFonts w:ascii="Book Antiqua" w:hAnsi="Book Antiqua"/>
        </w:rPr>
      </w:pPr>
    </w:p>
    <w:p w:rsidR="00E44FD4" w:rsidRPr="00A975F3" w:rsidRDefault="00E44FD4" w:rsidP="00BB2B95">
      <w:pPr>
        <w:ind w:left="900" w:hanging="900"/>
        <w:rPr>
          <w:rFonts w:ascii="Book Antiqua" w:hAnsi="Book Antiqua"/>
          <w:b/>
          <w:i/>
          <w:color w:val="339966"/>
        </w:rPr>
      </w:pPr>
      <w:r w:rsidRPr="00A975F3">
        <w:rPr>
          <w:rFonts w:ascii="Book Antiqua" w:hAnsi="Book Antiqua"/>
          <w:b/>
          <w:i/>
          <w:color w:val="339966"/>
        </w:rPr>
        <w:t>Check one for each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04"/>
        <w:gridCol w:w="1270"/>
        <w:gridCol w:w="1278"/>
      </w:tblGrid>
      <w:tr w:rsidR="00E44FD4" w:rsidRPr="006D61FA" w:rsidTr="00DC5857">
        <w:tc>
          <w:tcPr>
            <w:tcW w:w="7604" w:type="dxa"/>
            <w:tcBorders>
              <w:top w:val="nil"/>
              <w:left w:val="nil"/>
            </w:tcBorders>
            <w:vAlign w:val="center"/>
          </w:tcPr>
          <w:p w:rsidR="00E44FD4" w:rsidRPr="007C251F" w:rsidRDefault="00E44FD4" w:rsidP="00C90070">
            <w:pPr>
              <w:rPr>
                <w:color w:val="000000"/>
                <w:sz w:val="28"/>
                <w:szCs w:val="28"/>
              </w:rPr>
            </w:pPr>
          </w:p>
        </w:tc>
        <w:tc>
          <w:tcPr>
            <w:tcW w:w="1270"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True</w:t>
            </w:r>
          </w:p>
        </w:tc>
        <w:tc>
          <w:tcPr>
            <w:tcW w:w="1278" w:type="dxa"/>
            <w:shd w:val="clear" w:color="auto" w:fill="0000FF"/>
          </w:tcPr>
          <w:p w:rsidR="00E44FD4" w:rsidRPr="00DC5857" w:rsidRDefault="00E44FD4"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b/>
                <w:color w:val="FFFFFF"/>
              </w:rPr>
            </w:pPr>
            <w:r w:rsidRPr="00DC5857">
              <w:rPr>
                <w:b/>
                <w:color w:val="FFFFFF"/>
              </w:rPr>
              <w:t>False</w:t>
            </w:r>
          </w:p>
        </w:tc>
      </w:tr>
      <w:tr w:rsidR="00E44FD4" w:rsidRPr="006D61FA" w:rsidTr="009373F0">
        <w:tc>
          <w:tcPr>
            <w:tcW w:w="7604" w:type="dxa"/>
            <w:vAlign w:val="center"/>
          </w:tcPr>
          <w:p w:rsidR="00E44FD4" w:rsidRPr="006D61FA" w:rsidRDefault="00E44FD4" w:rsidP="00887044">
            <w:pPr>
              <w:numPr>
                <w:ilvl w:val="0"/>
                <w:numId w:val="16"/>
              </w:numPr>
              <w:spacing w:line="264" w:lineRule="atLeast"/>
              <w:rPr>
                <w:color w:val="000000"/>
              </w:rPr>
            </w:pPr>
            <w:r>
              <w:rPr>
                <w:color w:val="000000"/>
              </w:rPr>
              <w:t>I have a close relative or friend who is a serious collector</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vAlign w:val="center"/>
          </w:tcPr>
          <w:p w:rsidR="00E44FD4" w:rsidRDefault="00E44FD4" w:rsidP="00887044">
            <w:pPr>
              <w:numPr>
                <w:ilvl w:val="0"/>
                <w:numId w:val="16"/>
              </w:numPr>
              <w:spacing w:line="264" w:lineRule="atLeast"/>
              <w:rPr>
                <w:color w:val="000000"/>
              </w:rPr>
            </w:pPr>
            <w:r>
              <w:rPr>
                <w:color w:val="000000"/>
              </w:rPr>
              <w:t>I have looked for coins on the Internet</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6D61FA" w:rsidRDefault="00E44FD4" w:rsidP="00887044">
            <w:pPr>
              <w:numPr>
                <w:ilvl w:val="0"/>
                <w:numId w:val="16"/>
              </w:numPr>
              <w:spacing w:line="264" w:lineRule="atLeast"/>
              <w:rPr>
                <w:color w:val="000000"/>
              </w:rPr>
            </w:pPr>
            <w:r>
              <w:rPr>
                <w:color w:val="000000"/>
              </w:rPr>
              <w:t>I have read about the increase in value of specific types of coins/sets</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Default="00E44FD4" w:rsidP="00887044">
            <w:pPr>
              <w:numPr>
                <w:ilvl w:val="0"/>
                <w:numId w:val="16"/>
              </w:numPr>
              <w:spacing w:line="264" w:lineRule="atLeast"/>
              <w:rPr>
                <w:color w:val="000000"/>
              </w:rPr>
            </w:pPr>
            <w:r>
              <w:rPr>
                <w:color w:val="000000"/>
              </w:rPr>
              <w:t>I have visited the</w:t>
            </w:r>
            <w:r w:rsidRPr="006E0B88">
              <w:t xml:space="preserve"> U.S. Mint</w:t>
            </w:r>
            <w:r>
              <w:t xml:space="preserve"> in person</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Default="00E44FD4" w:rsidP="00887044">
            <w:pPr>
              <w:numPr>
                <w:ilvl w:val="0"/>
                <w:numId w:val="16"/>
              </w:numPr>
              <w:spacing w:line="264" w:lineRule="atLeast"/>
              <w:rPr>
                <w:color w:val="000000"/>
              </w:rPr>
            </w:pPr>
            <w:r>
              <w:rPr>
                <w:color w:val="000000"/>
              </w:rPr>
              <w:t>I have seen a documentary/informational show on the</w:t>
            </w:r>
            <w:r w:rsidRPr="006E0B88">
              <w:t xml:space="preserve"> U.S. Mint</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8D365B" w:rsidRDefault="00E44FD4" w:rsidP="00887044">
            <w:pPr>
              <w:numPr>
                <w:ilvl w:val="0"/>
                <w:numId w:val="16"/>
              </w:numPr>
              <w:spacing w:line="264" w:lineRule="atLeast"/>
            </w:pPr>
            <w:r>
              <w:rPr>
                <w:color w:val="000000"/>
              </w:rPr>
              <w:t xml:space="preserve">I have seen </w:t>
            </w:r>
            <w:r>
              <w:t>U.S. Mint</w:t>
            </w:r>
            <w:r w:rsidRPr="008D365B">
              <w:t xml:space="preserve"> advertising</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8D365B" w:rsidRDefault="00E44FD4" w:rsidP="00887044">
            <w:pPr>
              <w:numPr>
                <w:ilvl w:val="0"/>
                <w:numId w:val="16"/>
              </w:numPr>
              <w:spacing w:line="264" w:lineRule="atLeast"/>
            </w:pPr>
            <w:r>
              <w:t>I have v</w:t>
            </w:r>
            <w:r w:rsidRPr="008D365B">
              <w:t xml:space="preserve">isited a </w:t>
            </w:r>
            <w:r w:rsidRPr="005B3CC2">
              <w:t>coin</w:t>
            </w:r>
            <w:r w:rsidRPr="008D365B">
              <w:t xml:space="preserve"> dealer</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5B3CC2" w:rsidRDefault="00E44FD4" w:rsidP="00887044">
            <w:pPr>
              <w:numPr>
                <w:ilvl w:val="0"/>
                <w:numId w:val="16"/>
              </w:numPr>
              <w:spacing w:line="264" w:lineRule="atLeast"/>
            </w:pPr>
            <w:r>
              <w:t xml:space="preserve">Have </w:t>
            </w:r>
            <w:r w:rsidRPr="005B3CC2">
              <w:t>read a book or magazine about coin collecting</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8D365B" w:rsidRDefault="00E44FD4" w:rsidP="00887044">
            <w:pPr>
              <w:numPr>
                <w:ilvl w:val="0"/>
                <w:numId w:val="16"/>
              </w:numPr>
              <w:spacing w:line="264" w:lineRule="atLeast"/>
              <w:rPr>
                <w:color w:val="000000"/>
              </w:rPr>
            </w:pPr>
            <w:r>
              <w:t>Have</w:t>
            </w:r>
            <w:r w:rsidRPr="008D365B">
              <w:rPr>
                <w:color w:val="000000"/>
              </w:rPr>
              <w:t xml:space="preserve"> </w:t>
            </w:r>
            <w:r>
              <w:rPr>
                <w:color w:val="000000"/>
              </w:rPr>
              <w:t>r</w:t>
            </w:r>
            <w:r w:rsidRPr="008D365B">
              <w:rPr>
                <w:color w:val="000000"/>
              </w:rPr>
              <w:t>ead an article about coins, etc., in the newspaper</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c>
          <w:tcPr>
            <w:tcW w:w="7604" w:type="dxa"/>
          </w:tcPr>
          <w:p w:rsidR="00E44FD4" w:rsidRPr="008D365B" w:rsidRDefault="00E44FD4" w:rsidP="00887044">
            <w:pPr>
              <w:numPr>
                <w:ilvl w:val="0"/>
                <w:numId w:val="16"/>
              </w:numPr>
              <w:spacing w:line="264" w:lineRule="atLeast"/>
              <w:rPr>
                <w:color w:val="000000"/>
              </w:rPr>
            </w:pPr>
            <w:r>
              <w:t>Have</w:t>
            </w:r>
            <w:r w:rsidRPr="008D365B">
              <w:rPr>
                <w:color w:val="000000"/>
              </w:rPr>
              <w:t xml:space="preserve"> </w:t>
            </w:r>
            <w:r>
              <w:rPr>
                <w:color w:val="000000"/>
              </w:rPr>
              <w:t xml:space="preserve">gone </w:t>
            </w:r>
            <w:r w:rsidRPr="008D365B">
              <w:rPr>
                <w:color w:val="000000"/>
              </w:rPr>
              <w:t>to a coin show</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rPr>
          <w:trHeight w:val="90"/>
        </w:trPr>
        <w:tc>
          <w:tcPr>
            <w:tcW w:w="7604" w:type="dxa"/>
          </w:tcPr>
          <w:p w:rsidR="00E44FD4" w:rsidRPr="008D365B" w:rsidRDefault="00E44FD4" w:rsidP="00887044">
            <w:pPr>
              <w:numPr>
                <w:ilvl w:val="0"/>
                <w:numId w:val="16"/>
              </w:numPr>
              <w:spacing w:line="264" w:lineRule="atLeast"/>
              <w:rPr>
                <w:color w:val="000000"/>
              </w:rPr>
            </w:pPr>
            <w:r>
              <w:rPr>
                <w:color w:val="000000"/>
              </w:rPr>
              <w:t>Have seen</w:t>
            </w:r>
            <w:r w:rsidRPr="008D365B">
              <w:rPr>
                <w:color w:val="000000"/>
              </w:rPr>
              <w:t xml:space="preserve"> a rare coin display (e.g., in a museum)</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rPr>
          <w:trHeight w:val="90"/>
        </w:trPr>
        <w:tc>
          <w:tcPr>
            <w:tcW w:w="7604" w:type="dxa"/>
          </w:tcPr>
          <w:p w:rsidR="00E44FD4" w:rsidRPr="008D365B" w:rsidRDefault="00E44FD4" w:rsidP="00887044">
            <w:pPr>
              <w:numPr>
                <w:ilvl w:val="0"/>
                <w:numId w:val="16"/>
              </w:numPr>
              <w:spacing w:line="264" w:lineRule="atLeast"/>
              <w:rPr>
                <w:color w:val="000000"/>
              </w:rPr>
            </w:pPr>
            <w:r>
              <w:rPr>
                <w:color w:val="000000"/>
              </w:rPr>
              <w:t>Have</w:t>
            </w:r>
            <w:r w:rsidRPr="008D365B">
              <w:rPr>
                <w:color w:val="000000"/>
              </w:rPr>
              <w:t xml:space="preserve"> inherited </w:t>
            </w:r>
            <w:r>
              <w:rPr>
                <w:color w:val="000000"/>
              </w:rPr>
              <w:t>coins (e.g., from a relative, etc.)</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Pr>
                <w:color w:val="000000"/>
              </w:rPr>
              <w:t>Have participated in a coin collecting club</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Pr>
                <w:color w:val="000000"/>
              </w:rPr>
              <w:t>I have received U.S. Mint catalogs/newsletters/information</w:t>
            </w:r>
          </w:p>
        </w:tc>
        <w:tc>
          <w:tcPr>
            <w:tcW w:w="127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Pr>
                <w:color w:val="000000"/>
              </w:rPr>
              <w:t>I set aside/collected coins as a child</w:t>
            </w:r>
          </w:p>
        </w:tc>
        <w:tc>
          <w:tcPr>
            <w:tcW w:w="127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sidRPr="008D365B">
              <w:rPr>
                <w:color w:val="000000"/>
              </w:rPr>
              <w:t xml:space="preserve">Received a </w:t>
            </w:r>
            <w:r>
              <w:rPr>
                <w:color w:val="000000"/>
              </w:rPr>
              <w:t xml:space="preserve">special U.S. Mint coin/set </w:t>
            </w:r>
            <w:r w:rsidRPr="008D365B">
              <w:rPr>
                <w:color w:val="000000"/>
              </w:rPr>
              <w:t>as a gift</w:t>
            </w:r>
            <w:r>
              <w:rPr>
                <w:color w:val="000000"/>
              </w:rPr>
              <w:t xml:space="preserve"> when I was a child (under 18)</w:t>
            </w:r>
          </w:p>
        </w:tc>
        <w:tc>
          <w:tcPr>
            <w:tcW w:w="127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sidRPr="008D365B">
              <w:rPr>
                <w:color w:val="000000"/>
              </w:rPr>
              <w:t xml:space="preserve">Received a </w:t>
            </w:r>
            <w:r>
              <w:rPr>
                <w:color w:val="000000"/>
              </w:rPr>
              <w:t xml:space="preserve">collectible </w:t>
            </w:r>
            <w:r w:rsidRPr="008D365B">
              <w:rPr>
                <w:color w:val="000000"/>
              </w:rPr>
              <w:t xml:space="preserve">coin </w:t>
            </w:r>
            <w:r>
              <w:rPr>
                <w:color w:val="000000"/>
              </w:rPr>
              <w:t xml:space="preserve">(taken from a bank or circulation) </w:t>
            </w:r>
            <w:r w:rsidRPr="008D365B">
              <w:rPr>
                <w:color w:val="000000"/>
              </w:rPr>
              <w:t>as a gift</w:t>
            </w:r>
            <w:r>
              <w:rPr>
                <w:color w:val="000000"/>
              </w:rPr>
              <w:t xml:space="preserve"> when I was a child (under 18)</w:t>
            </w:r>
          </w:p>
        </w:tc>
        <w:tc>
          <w:tcPr>
            <w:tcW w:w="127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sidRPr="008D365B">
              <w:rPr>
                <w:color w:val="000000"/>
              </w:rPr>
              <w:t xml:space="preserve">Received a </w:t>
            </w:r>
            <w:r>
              <w:rPr>
                <w:color w:val="000000"/>
              </w:rPr>
              <w:t xml:space="preserve">special U.S. Mint coin/set </w:t>
            </w:r>
            <w:r w:rsidRPr="008D365B">
              <w:rPr>
                <w:color w:val="000000"/>
              </w:rPr>
              <w:t>as a gift</w:t>
            </w:r>
            <w:r>
              <w:rPr>
                <w:color w:val="000000"/>
              </w:rPr>
              <w:t xml:space="preserve"> when I was an adult</w:t>
            </w:r>
          </w:p>
        </w:tc>
        <w:tc>
          <w:tcPr>
            <w:tcW w:w="127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r w:rsidR="00E44FD4" w:rsidRPr="006D61FA" w:rsidTr="009373F0">
        <w:trPr>
          <w:trHeight w:val="90"/>
        </w:trPr>
        <w:tc>
          <w:tcPr>
            <w:tcW w:w="7604" w:type="dxa"/>
          </w:tcPr>
          <w:p w:rsidR="00E44FD4" w:rsidRDefault="00E44FD4" w:rsidP="00887044">
            <w:pPr>
              <w:numPr>
                <w:ilvl w:val="0"/>
                <w:numId w:val="16"/>
              </w:numPr>
              <w:spacing w:line="264" w:lineRule="atLeast"/>
              <w:rPr>
                <w:color w:val="000000"/>
              </w:rPr>
            </w:pPr>
            <w:r w:rsidRPr="008D365B">
              <w:rPr>
                <w:color w:val="000000"/>
              </w:rPr>
              <w:t xml:space="preserve">Received a </w:t>
            </w:r>
            <w:r>
              <w:rPr>
                <w:color w:val="000000"/>
              </w:rPr>
              <w:t xml:space="preserve">collectible </w:t>
            </w:r>
            <w:r w:rsidRPr="008D365B">
              <w:rPr>
                <w:color w:val="000000"/>
              </w:rPr>
              <w:t xml:space="preserve">coin </w:t>
            </w:r>
            <w:r>
              <w:rPr>
                <w:color w:val="000000"/>
              </w:rPr>
              <w:t xml:space="preserve">(taken from a bank or circulation) </w:t>
            </w:r>
            <w:r w:rsidRPr="008D365B">
              <w:rPr>
                <w:color w:val="000000"/>
              </w:rPr>
              <w:t>as a gift</w:t>
            </w:r>
            <w:r>
              <w:rPr>
                <w:color w:val="000000"/>
              </w:rPr>
              <w:t xml:space="preserve"> when I was an adult</w:t>
            </w:r>
          </w:p>
        </w:tc>
        <w:tc>
          <w:tcPr>
            <w:tcW w:w="127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c>
          <w:tcPr>
            <w:tcW w:w="1278"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bl>
    <w:p w:rsidR="00E44FD4" w:rsidRDefault="00E44FD4" w:rsidP="00BB2B95">
      <w:pPr>
        <w:tabs>
          <w:tab w:val="left" w:pos="561"/>
        </w:tabs>
        <w:autoSpaceDE w:val="0"/>
        <w:autoSpaceDN w:val="0"/>
        <w:adjustRightInd w:val="0"/>
        <w:rPr>
          <w:rFonts w:cs="Arial"/>
          <w:color w:val="000000"/>
        </w:rPr>
      </w:pPr>
    </w:p>
    <w:p w:rsidR="00E44FD4" w:rsidRDefault="00E44FD4" w:rsidP="00BB2B95">
      <w:pPr>
        <w:pStyle w:val="BodyTextIndent"/>
        <w:ind w:left="0" w:firstLine="0"/>
        <w:jc w:val="left"/>
        <w:outlineLvl w:val="0"/>
        <w:rPr>
          <w:rFonts w:ascii="Book Antiqua" w:hAnsi="Book Antiqua"/>
          <w:sz w:val="16"/>
        </w:rPr>
      </w:pPr>
    </w:p>
    <w:p w:rsidR="00E44FD4" w:rsidRPr="00A975F3" w:rsidRDefault="00E44FD4" w:rsidP="00BB2B95">
      <w:pPr>
        <w:pStyle w:val="BodyTextIndent"/>
        <w:ind w:left="0" w:firstLine="0"/>
        <w:jc w:val="left"/>
        <w:outlineLvl w:val="0"/>
        <w:rPr>
          <w:rStyle w:val="NAProgrammer"/>
        </w:rPr>
      </w:pPr>
      <w:r w:rsidRPr="00A975F3">
        <w:rPr>
          <w:rStyle w:val="NAProgrammer"/>
        </w:rPr>
        <w:t>Programming:</w:t>
      </w:r>
    </w:p>
    <w:p w:rsidR="00E44FD4" w:rsidRPr="00A975F3" w:rsidRDefault="00E44FD4" w:rsidP="00887044">
      <w:pPr>
        <w:pStyle w:val="BodyTextIndent"/>
        <w:numPr>
          <w:ilvl w:val="0"/>
          <w:numId w:val="17"/>
        </w:numPr>
        <w:jc w:val="left"/>
        <w:outlineLvl w:val="0"/>
        <w:rPr>
          <w:rStyle w:val="NAProgrammer"/>
        </w:rPr>
      </w:pPr>
      <w:r w:rsidRPr="00A975F3">
        <w:rPr>
          <w:rStyle w:val="NAProgrammer"/>
        </w:rPr>
        <w:t xml:space="preserve">Randomize order, except the last 4 rows always appear in the same order </w:t>
      </w:r>
    </w:p>
    <w:p w:rsidR="00E44FD4" w:rsidRDefault="00E44FD4" w:rsidP="00BB2B95">
      <w:pPr>
        <w:tabs>
          <w:tab w:val="left" w:pos="561"/>
        </w:tabs>
        <w:autoSpaceDE w:val="0"/>
        <w:autoSpaceDN w:val="0"/>
        <w:adjustRightInd w:val="0"/>
        <w:rPr>
          <w:rFonts w:cs="Arial"/>
          <w:color w:val="000000"/>
        </w:rPr>
      </w:pPr>
    </w:p>
    <w:p w:rsidR="00E44FD4" w:rsidRDefault="00E44FD4" w:rsidP="00BB2B95">
      <w:pPr>
        <w:tabs>
          <w:tab w:val="left" w:pos="561"/>
        </w:tabs>
        <w:autoSpaceDE w:val="0"/>
        <w:autoSpaceDN w:val="0"/>
        <w:adjustRightInd w:val="0"/>
        <w:rPr>
          <w:rFonts w:cs="Arial"/>
          <w:color w:val="000000"/>
        </w:rPr>
      </w:pPr>
      <w:r>
        <w:rPr>
          <w:rFonts w:cs="Arial"/>
          <w:color w:val="000000"/>
        </w:rPr>
        <w:br w:type="page"/>
      </w:r>
    </w:p>
    <w:p w:rsidR="00E44FD4" w:rsidRPr="00F31ECA" w:rsidRDefault="00E44FD4" w:rsidP="00A975F3">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Non-Coin Collectors</w:t>
      </w:r>
    </w:p>
    <w:p w:rsidR="00E44FD4" w:rsidRDefault="00E44FD4" w:rsidP="00BB2B95">
      <w:pPr>
        <w:tabs>
          <w:tab w:val="left" w:pos="561"/>
        </w:tabs>
        <w:autoSpaceDE w:val="0"/>
        <w:autoSpaceDN w:val="0"/>
        <w:adjustRightInd w:val="0"/>
        <w:rPr>
          <w:rFonts w:ascii="Book Antiqua" w:hAnsi="Book Antiqua" w:cs="Arial"/>
          <w:color w:val="000000"/>
        </w:rPr>
      </w:pPr>
    </w:p>
    <w:p w:rsidR="00E44FD4" w:rsidRPr="00A975F3" w:rsidRDefault="00E44FD4" w:rsidP="00BB2B95">
      <w:pPr>
        <w:tabs>
          <w:tab w:val="left" w:pos="561"/>
        </w:tabs>
        <w:autoSpaceDE w:val="0"/>
        <w:autoSpaceDN w:val="0"/>
        <w:adjustRightInd w:val="0"/>
        <w:rPr>
          <w:rFonts w:ascii="Book Antiqua" w:hAnsi="Book Antiqua" w:cs="Arial"/>
          <w:color w:val="000000"/>
        </w:rPr>
      </w:pPr>
      <w:r w:rsidRPr="00A975F3">
        <w:rPr>
          <w:rFonts w:ascii="Book Antiqua" w:hAnsi="Book Antiqua" w:cs="Arial"/>
          <w:color w:val="000000"/>
        </w:rPr>
        <w:t>Q3-3a</w:t>
      </w:r>
      <w:r>
        <w:rPr>
          <w:rFonts w:ascii="Book Antiqua" w:hAnsi="Book Antiqua" w:cs="Arial"/>
          <w:color w:val="000000"/>
        </w:rPr>
        <w:tab/>
      </w:r>
      <w:r w:rsidRPr="00A975F3">
        <w:rPr>
          <w:rFonts w:ascii="Book Antiqua" w:hAnsi="Book Antiqua" w:cs="Arial"/>
          <w:color w:val="000000"/>
        </w:rPr>
        <w:t xml:space="preserve">Why have you never chosen to collect or set aside coins?  </w:t>
      </w:r>
    </w:p>
    <w:p w:rsidR="00E44FD4" w:rsidRDefault="00E44FD4" w:rsidP="00BB2B95">
      <w:pPr>
        <w:tabs>
          <w:tab w:val="left" w:pos="561"/>
        </w:tabs>
        <w:autoSpaceDE w:val="0"/>
        <w:autoSpaceDN w:val="0"/>
        <w:adjustRightInd w:val="0"/>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E44FD4" w:rsidTr="00480B98">
        <w:tc>
          <w:tcPr>
            <w:tcW w:w="13176" w:type="dxa"/>
          </w:tcPr>
          <w:p w:rsidR="00E44FD4" w:rsidRPr="00480B98" w:rsidRDefault="00E44FD4" w:rsidP="00480B98">
            <w:pPr>
              <w:tabs>
                <w:tab w:val="left" w:pos="561"/>
              </w:tabs>
              <w:autoSpaceDE w:val="0"/>
              <w:autoSpaceDN w:val="0"/>
              <w:adjustRightInd w:val="0"/>
              <w:spacing w:line="264" w:lineRule="atLeast"/>
              <w:rPr>
                <w:rFonts w:cs="Arial"/>
                <w:color w:val="000000"/>
              </w:rPr>
            </w:pPr>
          </w:p>
        </w:tc>
      </w:tr>
    </w:tbl>
    <w:p w:rsidR="00E44FD4" w:rsidRDefault="00E44FD4" w:rsidP="00BB2B95">
      <w:pPr>
        <w:tabs>
          <w:tab w:val="left" w:pos="561"/>
        </w:tabs>
        <w:autoSpaceDE w:val="0"/>
        <w:autoSpaceDN w:val="0"/>
        <w:adjustRightInd w:val="0"/>
        <w:rPr>
          <w:rFonts w:cs="Arial"/>
          <w:color w:val="000000"/>
        </w:rPr>
      </w:pPr>
    </w:p>
    <w:p w:rsidR="00E44FD4" w:rsidRDefault="00E44FD4" w:rsidP="00BB2B95">
      <w:pPr>
        <w:pStyle w:val="BodyTextIndent"/>
        <w:ind w:left="0" w:firstLine="0"/>
        <w:jc w:val="left"/>
        <w:outlineLvl w:val="0"/>
        <w:rPr>
          <w:rFonts w:ascii="Book Antiqua" w:hAnsi="Book Antiqua"/>
          <w:sz w:val="16"/>
        </w:rPr>
      </w:pPr>
    </w:p>
    <w:p w:rsidR="00E44FD4" w:rsidRPr="00A975F3" w:rsidRDefault="00E44FD4" w:rsidP="00BB2B95">
      <w:pPr>
        <w:pStyle w:val="BodyTextIndent"/>
        <w:ind w:left="0" w:firstLine="0"/>
        <w:jc w:val="left"/>
        <w:outlineLvl w:val="0"/>
        <w:rPr>
          <w:rStyle w:val="NAProgrammer"/>
        </w:rPr>
      </w:pPr>
      <w:r w:rsidRPr="00A975F3">
        <w:rPr>
          <w:rStyle w:val="NAProgrammer"/>
        </w:rPr>
        <w:t>Programming:</w:t>
      </w:r>
    </w:p>
    <w:p w:rsidR="00E44FD4" w:rsidRPr="00A975F3" w:rsidRDefault="00E44FD4" w:rsidP="00887044">
      <w:pPr>
        <w:pStyle w:val="BodyTextIndent"/>
        <w:numPr>
          <w:ilvl w:val="0"/>
          <w:numId w:val="17"/>
        </w:numPr>
        <w:jc w:val="left"/>
        <w:outlineLvl w:val="0"/>
        <w:rPr>
          <w:rStyle w:val="NAProgrammer"/>
        </w:rPr>
      </w:pPr>
      <w:r w:rsidRPr="00A975F3">
        <w:rPr>
          <w:rStyle w:val="NAProgrammer"/>
        </w:rPr>
        <w:t>Ask only those who answered “No” to 2-1a, and selected “no” Q3-2 row q.</w:t>
      </w:r>
    </w:p>
    <w:p w:rsidR="00E44FD4" w:rsidRPr="00A975F3" w:rsidRDefault="00E44FD4" w:rsidP="00887044">
      <w:pPr>
        <w:pStyle w:val="BodyTextIndent"/>
        <w:numPr>
          <w:ilvl w:val="0"/>
          <w:numId w:val="17"/>
        </w:numPr>
        <w:jc w:val="left"/>
        <w:outlineLvl w:val="0"/>
        <w:rPr>
          <w:rStyle w:val="NAProgrammer"/>
        </w:rPr>
      </w:pPr>
      <w:r w:rsidRPr="00A975F3">
        <w:rPr>
          <w:rStyle w:val="NAProgrammer"/>
        </w:rPr>
        <w:t>Limit answer to 500 characters.</w:t>
      </w:r>
    </w:p>
    <w:p w:rsidR="00E44FD4" w:rsidRDefault="00E44FD4" w:rsidP="00BB2B95">
      <w:pPr>
        <w:tabs>
          <w:tab w:val="left" w:pos="561"/>
        </w:tabs>
        <w:autoSpaceDE w:val="0"/>
        <w:autoSpaceDN w:val="0"/>
        <w:adjustRightInd w:val="0"/>
        <w:rPr>
          <w:rFonts w:cs="Arial"/>
          <w:color w:val="000000"/>
        </w:rPr>
      </w:pPr>
    </w:p>
    <w:p w:rsidR="00E44FD4" w:rsidRPr="003B0734" w:rsidRDefault="00E44FD4" w:rsidP="00A975F3">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A975F3">
      <w:pPr>
        <w:autoSpaceDE w:val="0"/>
        <w:autoSpaceDN w:val="0"/>
        <w:adjustRightInd w:val="0"/>
        <w:spacing w:line="240" w:lineRule="atLeast"/>
        <w:rPr>
          <w:rFonts w:ascii="Arial" w:hAnsi="Arial" w:cs="Arial"/>
          <w:color w:val="000000"/>
          <w:sz w:val="20"/>
          <w:u w:val="single"/>
        </w:rPr>
      </w:pPr>
    </w:p>
    <w:p w:rsidR="00E44FD4" w:rsidRPr="00AA21E8" w:rsidRDefault="00E44FD4" w:rsidP="00AA21E8">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Lapsed Coin Collectors</w:t>
      </w:r>
    </w:p>
    <w:p w:rsidR="00E44FD4" w:rsidRPr="00AA21E8" w:rsidRDefault="00E44FD4" w:rsidP="00BB2B95">
      <w:pPr>
        <w:tabs>
          <w:tab w:val="left" w:pos="561"/>
        </w:tabs>
        <w:autoSpaceDE w:val="0"/>
        <w:autoSpaceDN w:val="0"/>
        <w:adjustRightInd w:val="0"/>
        <w:rPr>
          <w:rFonts w:ascii="Book Antiqua" w:hAnsi="Book Antiqua" w:cs="Arial"/>
          <w:color w:val="000000"/>
        </w:rPr>
      </w:pPr>
    </w:p>
    <w:p w:rsidR="00E44FD4" w:rsidRPr="00AA21E8" w:rsidRDefault="00E44FD4" w:rsidP="00AA21E8">
      <w:pPr>
        <w:tabs>
          <w:tab w:val="left" w:pos="561"/>
        </w:tabs>
        <w:autoSpaceDE w:val="0"/>
        <w:autoSpaceDN w:val="0"/>
        <w:adjustRightInd w:val="0"/>
        <w:ind w:left="720" w:hanging="720"/>
        <w:rPr>
          <w:rFonts w:ascii="Book Antiqua" w:hAnsi="Book Antiqua" w:cs="Arial"/>
          <w:color w:val="000000"/>
        </w:rPr>
      </w:pPr>
      <w:r w:rsidRPr="00AA21E8">
        <w:rPr>
          <w:rFonts w:ascii="Book Antiqua" w:hAnsi="Book Antiqua" w:cs="Arial"/>
          <w:color w:val="000000"/>
        </w:rPr>
        <w:t>Q3-3b</w:t>
      </w:r>
      <w:r w:rsidRPr="00AA21E8">
        <w:rPr>
          <w:rFonts w:ascii="Book Antiqua" w:hAnsi="Book Antiqua" w:cs="Arial"/>
          <w:color w:val="000000"/>
        </w:rPr>
        <w:tab/>
        <w:t xml:space="preserve">You indicated earlier that you collected coins as a child, but have not done so recently.  What caused you to stop collecting coins?  </w:t>
      </w:r>
    </w:p>
    <w:p w:rsidR="00E44FD4" w:rsidRDefault="00E44FD4" w:rsidP="00BB2B95">
      <w:pPr>
        <w:tabs>
          <w:tab w:val="left" w:pos="561"/>
        </w:tabs>
        <w:autoSpaceDE w:val="0"/>
        <w:autoSpaceDN w:val="0"/>
        <w:adjustRightInd w:val="0"/>
        <w:rPr>
          <w:rFonts w:cs="Arial"/>
          <w:color w:val="000000"/>
        </w:rPr>
      </w:pPr>
    </w:p>
    <w:p w:rsidR="00E44FD4" w:rsidRDefault="00E44FD4" w:rsidP="00BB2B95">
      <w:pPr>
        <w:tabs>
          <w:tab w:val="left" w:pos="561"/>
        </w:tabs>
        <w:autoSpaceDE w:val="0"/>
        <w:autoSpaceDN w:val="0"/>
        <w:adjustRightInd w:val="0"/>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E44FD4" w:rsidTr="00480B98">
        <w:tc>
          <w:tcPr>
            <w:tcW w:w="13176" w:type="dxa"/>
          </w:tcPr>
          <w:p w:rsidR="00E44FD4" w:rsidRPr="00480B98" w:rsidRDefault="00E44FD4" w:rsidP="00480B98">
            <w:pPr>
              <w:tabs>
                <w:tab w:val="left" w:pos="561"/>
              </w:tabs>
              <w:autoSpaceDE w:val="0"/>
              <w:autoSpaceDN w:val="0"/>
              <w:adjustRightInd w:val="0"/>
              <w:spacing w:line="264" w:lineRule="atLeast"/>
              <w:rPr>
                <w:rFonts w:cs="Arial"/>
                <w:color w:val="000000"/>
              </w:rPr>
            </w:pPr>
          </w:p>
        </w:tc>
      </w:tr>
    </w:tbl>
    <w:p w:rsidR="00E44FD4" w:rsidRDefault="00E44FD4" w:rsidP="00BB2B95">
      <w:pPr>
        <w:tabs>
          <w:tab w:val="left" w:pos="561"/>
        </w:tabs>
        <w:autoSpaceDE w:val="0"/>
        <w:autoSpaceDN w:val="0"/>
        <w:adjustRightInd w:val="0"/>
        <w:rPr>
          <w:rFonts w:cs="Arial"/>
          <w:color w:val="000000"/>
        </w:rPr>
      </w:pPr>
    </w:p>
    <w:p w:rsidR="00E44FD4" w:rsidRDefault="00E44FD4" w:rsidP="00BB2B95">
      <w:pPr>
        <w:pStyle w:val="BodyTextIndent"/>
        <w:ind w:left="0" w:firstLine="0"/>
        <w:jc w:val="left"/>
        <w:outlineLvl w:val="0"/>
        <w:rPr>
          <w:rFonts w:ascii="Book Antiqua" w:hAnsi="Book Antiqua"/>
          <w:sz w:val="16"/>
        </w:rPr>
      </w:pPr>
    </w:p>
    <w:p w:rsidR="00E44FD4" w:rsidRPr="00AA21E8" w:rsidRDefault="00E44FD4" w:rsidP="00BB2B95">
      <w:pPr>
        <w:pStyle w:val="BodyTextIndent"/>
        <w:ind w:left="0" w:firstLine="0"/>
        <w:jc w:val="left"/>
        <w:outlineLvl w:val="0"/>
        <w:rPr>
          <w:rStyle w:val="NAProgrammer"/>
        </w:rPr>
      </w:pPr>
      <w:r w:rsidRPr="00AA21E8">
        <w:rPr>
          <w:rStyle w:val="NAProgrammer"/>
        </w:rPr>
        <w:t>Programming:</w:t>
      </w:r>
    </w:p>
    <w:p w:rsidR="00E44FD4" w:rsidRPr="00AA21E8" w:rsidRDefault="00E44FD4" w:rsidP="00887044">
      <w:pPr>
        <w:pStyle w:val="BodyTextIndent"/>
        <w:numPr>
          <w:ilvl w:val="0"/>
          <w:numId w:val="17"/>
        </w:numPr>
        <w:jc w:val="left"/>
        <w:outlineLvl w:val="0"/>
        <w:rPr>
          <w:rStyle w:val="NAProgrammer"/>
        </w:rPr>
      </w:pPr>
      <w:r w:rsidRPr="00AA21E8">
        <w:rPr>
          <w:rStyle w:val="NAProgrammer"/>
        </w:rPr>
        <w:t>Ask only those answered who answered “No” to 2-1b, but yes to Q3-2 row q.</w:t>
      </w:r>
    </w:p>
    <w:p w:rsidR="00E44FD4" w:rsidRPr="00AA21E8" w:rsidRDefault="00E44FD4" w:rsidP="00887044">
      <w:pPr>
        <w:pStyle w:val="BodyTextIndent"/>
        <w:numPr>
          <w:ilvl w:val="0"/>
          <w:numId w:val="17"/>
        </w:numPr>
        <w:jc w:val="left"/>
        <w:outlineLvl w:val="0"/>
        <w:rPr>
          <w:rStyle w:val="NAProgrammer"/>
        </w:rPr>
      </w:pPr>
      <w:r w:rsidRPr="00AA21E8">
        <w:rPr>
          <w:rStyle w:val="NAProgrammer"/>
        </w:rPr>
        <w:t>Limit answer to 500 characters.</w:t>
      </w:r>
    </w:p>
    <w:p w:rsidR="00E44FD4" w:rsidRDefault="00E44FD4" w:rsidP="00BB2B95">
      <w:pPr>
        <w:tabs>
          <w:tab w:val="left" w:pos="561"/>
        </w:tabs>
        <w:autoSpaceDE w:val="0"/>
        <w:autoSpaceDN w:val="0"/>
        <w:adjustRightInd w:val="0"/>
        <w:rPr>
          <w:rFonts w:cs="Arial"/>
          <w:color w:val="000000"/>
        </w:rPr>
      </w:pPr>
    </w:p>
    <w:p w:rsidR="00E44FD4" w:rsidRDefault="00E44FD4" w:rsidP="00BB2B95">
      <w:pPr>
        <w:tabs>
          <w:tab w:val="left" w:pos="561"/>
        </w:tabs>
        <w:autoSpaceDE w:val="0"/>
        <w:autoSpaceDN w:val="0"/>
        <w:adjustRightInd w:val="0"/>
        <w:rPr>
          <w:rFonts w:cs="Arial"/>
          <w:color w:val="000000"/>
        </w:rPr>
      </w:pPr>
    </w:p>
    <w:p w:rsidR="00E44FD4" w:rsidRPr="00AA21E8" w:rsidRDefault="00E44FD4" w:rsidP="00BB2B95">
      <w:pPr>
        <w:tabs>
          <w:tab w:val="num" w:pos="180"/>
        </w:tabs>
        <w:autoSpaceDE w:val="0"/>
        <w:autoSpaceDN w:val="0"/>
        <w:adjustRightInd w:val="0"/>
        <w:spacing w:line="240" w:lineRule="atLeast"/>
        <w:rPr>
          <w:sz w:val="22"/>
          <w:szCs w:val="22"/>
        </w:rPr>
      </w:pPr>
      <w:r>
        <w:rPr>
          <w:rFonts w:cs="Arial"/>
          <w:color w:val="000000"/>
        </w:rPr>
        <w:br w:type="page"/>
      </w:r>
      <w:r w:rsidRPr="00AA21E8">
        <w:rPr>
          <w:rFonts w:cs="Arial"/>
          <w:color w:val="000000"/>
          <w:sz w:val="22"/>
          <w:szCs w:val="22"/>
          <w:u w:val="single"/>
        </w:rPr>
        <w:t xml:space="preserve">DO NOT DISPLAY ROW: </w:t>
      </w:r>
      <w:r w:rsidRPr="00AA21E8">
        <w:rPr>
          <w:rFonts w:cs="Arial"/>
          <w:b/>
          <w:bCs/>
          <w:color w:val="000000"/>
          <w:sz w:val="22"/>
          <w:szCs w:val="22"/>
        </w:rPr>
        <w:t>Section 4-1: Purchasing/Communications Channels and Spending Potential</w:t>
      </w:r>
    </w:p>
    <w:p w:rsidR="00E44FD4" w:rsidRDefault="00E44FD4" w:rsidP="00BB2B95">
      <w:pPr>
        <w:tabs>
          <w:tab w:val="num" w:pos="180"/>
        </w:tabs>
        <w:autoSpaceDE w:val="0"/>
        <w:autoSpaceDN w:val="0"/>
        <w:adjustRightInd w:val="0"/>
        <w:spacing w:line="240" w:lineRule="atLeast"/>
      </w:pPr>
    </w:p>
    <w:p w:rsidR="00E44FD4" w:rsidRPr="00F31ECA" w:rsidRDefault="00E44FD4" w:rsidP="00AA21E8">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tabs>
          <w:tab w:val="num" w:pos="180"/>
        </w:tabs>
        <w:autoSpaceDE w:val="0"/>
        <w:autoSpaceDN w:val="0"/>
        <w:adjustRightInd w:val="0"/>
        <w:spacing w:line="240" w:lineRule="atLeast"/>
        <w:rPr>
          <w:rFonts w:ascii="Book Antiqua" w:hAnsi="Book Antiqua"/>
        </w:rPr>
      </w:pPr>
    </w:p>
    <w:p w:rsidR="00E44FD4" w:rsidRPr="00AA21E8" w:rsidRDefault="00E44FD4" w:rsidP="00BB2B95">
      <w:pPr>
        <w:tabs>
          <w:tab w:val="num" w:pos="180"/>
        </w:tabs>
        <w:autoSpaceDE w:val="0"/>
        <w:autoSpaceDN w:val="0"/>
        <w:adjustRightInd w:val="0"/>
        <w:spacing w:line="240" w:lineRule="atLeast"/>
        <w:rPr>
          <w:rFonts w:ascii="Book Antiqua" w:hAnsi="Book Antiqua" w:cs="Arial"/>
          <w:b/>
          <w:bCs/>
          <w:i/>
          <w:color w:val="000000"/>
        </w:rPr>
      </w:pPr>
      <w:r w:rsidRPr="00AA21E8">
        <w:rPr>
          <w:rFonts w:ascii="Book Antiqua" w:hAnsi="Book Antiqua"/>
        </w:rPr>
        <w:t>Q4-3a</w:t>
      </w:r>
      <w:r w:rsidRPr="00AA21E8">
        <w:rPr>
          <w:rFonts w:ascii="Book Antiqua" w:hAnsi="Book Antiqua"/>
        </w:rPr>
        <w:tab/>
        <w:t xml:space="preserve">Thinking about advertisements and solicitations for all types of products, how often do you usually make purchases (or take action) in response to: </w:t>
      </w:r>
    </w:p>
    <w:p w:rsidR="00E44FD4" w:rsidRPr="00AA21E8" w:rsidRDefault="00E44FD4" w:rsidP="00BB2B95">
      <w:pPr>
        <w:rPr>
          <w:rFonts w:ascii="Book Antiqua" w:hAnsi="Book Antiqua"/>
        </w:rPr>
      </w:pPr>
    </w:p>
    <w:p w:rsidR="00E44FD4" w:rsidRPr="00AA21E8" w:rsidRDefault="00E44FD4" w:rsidP="00BB2B95">
      <w:pPr>
        <w:rPr>
          <w:rFonts w:ascii="Book Antiqua" w:hAnsi="Book Antiqua"/>
          <w:b/>
          <w:color w:val="000000"/>
        </w:rPr>
      </w:pPr>
      <w:r w:rsidRPr="00AA21E8">
        <w:rPr>
          <w:rFonts w:ascii="Book Antiqua" w:hAnsi="Book Antiqua"/>
          <w:b/>
          <w:i/>
          <w:color w:val="339966"/>
        </w:rPr>
        <w:t>Select one for each type</w:t>
      </w:r>
      <w:r>
        <w:rPr>
          <w:rFonts w:ascii="Book Antiqua" w:hAnsi="Book Antiqua"/>
          <w:b/>
          <w:i/>
          <w:color w:val="339966"/>
        </w:rPr>
        <w:t>.</w:t>
      </w:r>
      <w:r w:rsidRPr="00AA21E8">
        <w:rPr>
          <w:rFonts w:ascii="Book Antiqua" w:hAnsi="Book Antiqua"/>
          <w:b/>
          <w:i/>
          <w:color w:val="339966"/>
        </w:rPr>
        <w:t xml:space="preserve"> </w:t>
      </w:r>
      <w:r w:rsidRPr="00AA21E8">
        <w:rPr>
          <w:rFonts w:ascii="Book Antiqua" w:hAnsi="Book Antiqua"/>
          <w:b/>
          <w:color w:val="000000"/>
        </w:rPr>
        <w:t xml:space="preserve"> </w:t>
      </w:r>
    </w:p>
    <w:p w:rsidR="00E44FD4" w:rsidRDefault="00E44FD4" w:rsidP="00BB2B95">
      <w:pPr>
        <w:pStyle w:val="BodyTextIndent"/>
        <w:jc w:val="left"/>
        <w:outlineLvl w:val="0"/>
        <w:rPr>
          <w:rFonts w:ascii="Book Antiqua" w:hAnsi="Book Antiqua"/>
          <w:b/>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1566"/>
        <w:gridCol w:w="1566"/>
        <w:gridCol w:w="1566"/>
        <w:gridCol w:w="1566"/>
      </w:tblGrid>
      <w:tr w:rsidR="00E44FD4" w:rsidRPr="004A3D48" w:rsidTr="00DC5857">
        <w:tc>
          <w:tcPr>
            <w:tcW w:w="3888" w:type="dxa"/>
            <w:tcBorders>
              <w:top w:val="nil"/>
              <w:left w:val="nil"/>
            </w:tcBorders>
          </w:tcPr>
          <w:p w:rsidR="00E44FD4" w:rsidRPr="00127F28" w:rsidRDefault="00E44FD4" w:rsidP="00C90070">
            <w:pPr>
              <w:rPr>
                <w:b/>
              </w:rPr>
            </w:pPr>
          </w:p>
          <w:p w:rsidR="00E44FD4" w:rsidRPr="00127F28" w:rsidRDefault="00E44FD4" w:rsidP="00C90070">
            <w:pPr>
              <w:rPr>
                <w:b/>
              </w:rPr>
            </w:pPr>
          </w:p>
        </w:tc>
        <w:tc>
          <w:tcPr>
            <w:tcW w:w="1566" w:type="dxa"/>
            <w:shd w:val="clear" w:color="auto" w:fill="0000FF"/>
            <w:vAlign w:val="bottom"/>
          </w:tcPr>
          <w:p w:rsidR="00E44FD4" w:rsidRPr="00DC5857" w:rsidRDefault="00E44FD4" w:rsidP="00C90070">
            <w:pPr>
              <w:pStyle w:val="Footer"/>
              <w:tabs>
                <w:tab w:val="clear" w:pos="4320"/>
                <w:tab w:val="clear" w:pos="8640"/>
                <w:tab w:val="right" w:pos="9270"/>
              </w:tabs>
              <w:jc w:val="center"/>
              <w:rPr>
                <w:b/>
                <w:color w:val="FFFFFF"/>
                <w:szCs w:val="24"/>
              </w:rPr>
            </w:pPr>
          </w:p>
          <w:p w:rsidR="00E44FD4" w:rsidRPr="00DC5857" w:rsidRDefault="00E44FD4" w:rsidP="00C90070">
            <w:pPr>
              <w:pStyle w:val="Footer"/>
              <w:tabs>
                <w:tab w:val="clear" w:pos="4320"/>
                <w:tab w:val="clear" w:pos="8640"/>
                <w:tab w:val="right" w:pos="9270"/>
              </w:tabs>
              <w:jc w:val="center"/>
              <w:rPr>
                <w:b/>
                <w:color w:val="FFFFFF"/>
                <w:szCs w:val="24"/>
              </w:rPr>
            </w:pPr>
            <w:r w:rsidRPr="00DC5857">
              <w:rPr>
                <w:b/>
                <w:color w:val="FFFFFF"/>
                <w:szCs w:val="24"/>
              </w:rPr>
              <w:t>Never</w:t>
            </w:r>
          </w:p>
        </w:tc>
        <w:tc>
          <w:tcPr>
            <w:tcW w:w="1566" w:type="dxa"/>
            <w:shd w:val="clear" w:color="auto" w:fill="0000FF"/>
            <w:vAlign w:val="bottom"/>
          </w:tcPr>
          <w:p w:rsidR="00E44FD4" w:rsidRPr="00DC5857" w:rsidRDefault="00E44FD4" w:rsidP="00C90070">
            <w:pPr>
              <w:pStyle w:val="Footer"/>
              <w:tabs>
                <w:tab w:val="clear" w:pos="4320"/>
                <w:tab w:val="clear" w:pos="8640"/>
                <w:tab w:val="right" w:pos="9270"/>
              </w:tabs>
              <w:jc w:val="center"/>
              <w:rPr>
                <w:b/>
                <w:color w:val="FFFFFF"/>
                <w:szCs w:val="24"/>
              </w:rPr>
            </w:pPr>
          </w:p>
          <w:p w:rsidR="00E44FD4" w:rsidRPr="00DC5857" w:rsidRDefault="00E44FD4" w:rsidP="00C90070">
            <w:pPr>
              <w:pStyle w:val="Footer"/>
              <w:tabs>
                <w:tab w:val="clear" w:pos="4320"/>
                <w:tab w:val="clear" w:pos="8640"/>
                <w:tab w:val="right" w:pos="9270"/>
              </w:tabs>
              <w:jc w:val="center"/>
              <w:rPr>
                <w:b/>
                <w:color w:val="FFFFFF"/>
                <w:szCs w:val="24"/>
              </w:rPr>
            </w:pPr>
            <w:r w:rsidRPr="00DC5857">
              <w:rPr>
                <w:b/>
                <w:color w:val="FFFFFF"/>
                <w:szCs w:val="24"/>
              </w:rPr>
              <w:t>Rarely</w:t>
            </w:r>
          </w:p>
        </w:tc>
        <w:tc>
          <w:tcPr>
            <w:tcW w:w="1566" w:type="dxa"/>
            <w:shd w:val="clear" w:color="auto" w:fill="0000FF"/>
            <w:vAlign w:val="bottom"/>
          </w:tcPr>
          <w:p w:rsidR="00E44FD4" w:rsidRPr="00DC5857" w:rsidRDefault="00E44FD4" w:rsidP="00C90070">
            <w:pPr>
              <w:pStyle w:val="Footer"/>
              <w:tabs>
                <w:tab w:val="clear" w:pos="4320"/>
                <w:tab w:val="clear" w:pos="8640"/>
                <w:tab w:val="right" w:pos="9270"/>
              </w:tabs>
              <w:jc w:val="center"/>
              <w:rPr>
                <w:b/>
                <w:color w:val="FFFFFF"/>
                <w:szCs w:val="24"/>
              </w:rPr>
            </w:pPr>
            <w:r w:rsidRPr="00DC5857">
              <w:rPr>
                <w:b/>
                <w:color w:val="FFFFFF"/>
                <w:szCs w:val="24"/>
              </w:rPr>
              <w:t>Sometimes</w:t>
            </w:r>
          </w:p>
        </w:tc>
        <w:tc>
          <w:tcPr>
            <w:tcW w:w="1566" w:type="dxa"/>
            <w:shd w:val="clear" w:color="auto" w:fill="0000FF"/>
            <w:vAlign w:val="bottom"/>
          </w:tcPr>
          <w:p w:rsidR="00E44FD4" w:rsidRPr="00DC5857" w:rsidRDefault="00E44FD4" w:rsidP="00C90070">
            <w:pPr>
              <w:pStyle w:val="Footer"/>
              <w:tabs>
                <w:tab w:val="clear" w:pos="4320"/>
                <w:tab w:val="clear" w:pos="8640"/>
                <w:tab w:val="right" w:pos="9270"/>
              </w:tabs>
              <w:jc w:val="center"/>
              <w:rPr>
                <w:b/>
                <w:color w:val="FFFFFF"/>
                <w:szCs w:val="24"/>
              </w:rPr>
            </w:pPr>
            <w:r w:rsidRPr="00DC5857">
              <w:rPr>
                <w:b/>
                <w:color w:val="FFFFFF"/>
                <w:szCs w:val="24"/>
              </w:rPr>
              <w:t>Nearly Always</w:t>
            </w:r>
          </w:p>
        </w:tc>
      </w:tr>
      <w:tr w:rsidR="00E44FD4" w:rsidRPr="004A3D48" w:rsidTr="00B72ECE">
        <w:tc>
          <w:tcPr>
            <w:tcW w:w="3888" w:type="dxa"/>
          </w:tcPr>
          <w:p w:rsidR="00E44FD4" w:rsidRPr="004A3D48" w:rsidRDefault="00E44FD4" w:rsidP="00887044">
            <w:pPr>
              <w:numPr>
                <w:ilvl w:val="0"/>
                <w:numId w:val="35"/>
              </w:numPr>
              <w:spacing w:line="264" w:lineRule="atLeast"/>
            </w:pPr>
            <w:r>
              <w:t>Postal mail s</w:t>
            </w:r>
            <w:r w:rsidRPr="004A3D48">
              <w:t>olicitation</w:t>
            </w:r>
            <w:r>
              <w:t>s</w:t>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rsidRPr="004A3D48">
              <w:t>E-mail</w:t>
            </w:r>
            <w:r>
              <w:t xml:space="preserve"> solicitations</w:t>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t>Telephone solicitations</w:t>
            </w:r>
            <w:r w:rsidRPr="004A3D48">
              <w:t xml:space="preserve"> </w:t>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t>Newspaper a</w:t>
            </w:r>
            <w:r w:rsidRPr="004A3D48">
              <w:t>d</w:t>
            </w:r>
            <w:r>
              <w:t>vertisements</w:t>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rsidRPr="004A3D48">
              <w:t>Mag</w:t>
            </w:r>
            <w:r>
              <w:t>azine a</w:t>
            </w:r>
            <w:r w:rsidRPr="004A3D48">
              <w:t>d</w:t>
            </w:r>
            <w:r>
              <w:t>vertisements</w:t>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t>Radio a</w:t>
            </w:r>
            <w:r w:rsidRPr="004A3D48">
              <w:t>d</w:t>
            </w:r>
            <w:r>
              <w:t>vertisements</w:t>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rsidRPr="004A3D48">
              <w:t>T</w:t>
            </w:r>
            <w:r>
              <w:t>elevision a</w:t>
            </w:r>
            <w:r w:rsidRPr="004A3D48">
              <w:t>d</w:t>
            </w:r>
            <w:r>
              <w:t>vertisements</w:t>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c>
          <w:tcPr>
            <w:tcW w:w="1566" w:type="dxa"/>
          </w:tcPr>
          <w:p w:rsidR="00E44FD4" w:rsidRPr="004A3D48" w:rsidRDefault="00E44FD4" w:rsidP="00C90070">
            <w:pPr>
              <w:jc w:val="center"/>
            </w:pPr>
            <w:r w:rsidRPr="004A3D48">
              <w:rPr>
                <w:color w:val="000000"/>
              </w:rPr>
              <w:sym w:font="Symbol" w:char="F06F"/>
            </w:r>
          </w:p>
        </w:tc>
      </w:tr>
      <w:tr w:rsidR="00E44FD4" w:rsidRPr="004A3D48" w:rsidTr="00B72ECE">
        <w:tc>
          <w:tcPr>
            <w:tcW w:w="3888" w:type="dxa"/>
          </w:tcPr>
          <w:p w:rsidR="00E44FD4" w:rsidRPr="004A3D48" w:rsidRDefault="00E44FD4" w:rsidP="00887044">
            <w:pPr>
              <w:numPr>
                <w:ilvl w:val="0"/>
                <w:numId w:val="35"/>
              </w:numPr>
              <w:spacing w:line="264" w:lineRule="atLeast"/>
            </w:pPr>
            <w:r>
              <w:t>Web a</w:t>
            </w:r>
            <w:r w:rsidRPr="004A3D48">
              <w:t>d</w:t>
            </w:r>
            <w:r>
              <w:t>vertisements</w:t>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c>
          <w:tcPr>
            <w:tcW w:w="1566"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bl>
    <w:p w:rsidR="00E44FD4" w:rsidRDefault="00E44FD4" w:rsidP="00BB2B95">
      <w:pPr>
        <w:outlineLvl w:val="0"/>
        <w:rPr>
          <w:rFonts w:cs="Arial"/>
          <w:b/>
          <w:bCs/>
          <w:color w:val="000000"/>
        </w:rPr>
      </w:pPr>
    </w:p>
    <w:p w:rsidR="00E44FD4" w:rsidRDefault="00E44FD4" w:rsidP="00BB2B95">
      <w:pPr>
        <w:pStyle w:val="BodyTextIndent"/>
        <w:ind w:left="0" w:firstLine="0"/>
        <w:jc w:val="left"/>
        <w:outlineLvl w:val="0"/>
        <w:rPr>
          <w:rFonts w:ascii="Book Antiqua" w:hAnsi="Book Antiqua"/>
          <w:sz w:val="16"/>
        </w:rPr>
      </w:pPr>
    </w:p>
    <w:p w:rsidR="00E44FD4" w:rsidRPr="00AA21E8" w:rsidRDefault="00E44FD4" w:rsidP="00BB2B95">
      <w:pPr>
        <w:pStyle w:val="BodyTextIndent"/>
        <w:ind w:left="0" w:firstLine="0"/>
        <w:jc w:val="left"/>
        <w:outlineLvl w:val="0"/>
        <w:rPr>
          <w:rStyle w:val="NAProgrammer"/>
        </w:rPr>
      </w:pPr>
      <w:r w:rsidRPr="00AA21E8">
        <w:rPr>
          <w:rStyle w:val="NAProgrammer"/>
        </w:rPr>
        <w:t>Programming:</w:t>
      </w:r>
    </w:p>
    <w:p w:rsidR="00E44FD4" w:rsidRPr="00AA21E8" w:rsidRDefault="00E44FD4" w:rsidP="00887044">
      <w:pPr>
        <w:pStyle w:val="BodyTextIndent"/>
        <w:numPr>
          <w:ilvl w:val="0"/>
          <w:numId w:val="18"/>
        </w:numPr>
        <w:jc w:val="left"/>
        <w:outlineLvl w:val="0"/>
        <w:rPr>
          <w:rStyle w:val="NAProgrammer"/>
        </w:rPr>
      </w:pPr>
      <w:r w:rsidRPr="00AA21E8">
        <w:rPr>
          <w:rStyle w:val="NAProgrammer"/>
        </w:rPr>
        <w:t>Show all rows</w:t>
      </w:r>
    </w:p>
    <w:p w:rsidR="00E44FD4" w:rsidRPr="00AA21E8" w:rsidRDefault="00E44FD4" w:rsidP="00887044">
      <w:pPr>
        <w:pStyle w:val="BodyTextIndent"/>
        <w:numPr>
          <w:ilvl w:val="0"/>
          <w:numId w:val="18"/>
        </w:numPr>
        <w:jc w:val="left"/>
        <w:outlineLvl w:val="0"/>
        <w:rPr>
          <w:rStyle w:val="NAProgrammer"/>
        </w:rPr>
      </w:pPr>
      <w:r w:rsidRPr="00AA21E8">
        <w:rPr>
          <w:rStyle w:val="NAProgrammer"/>
        </w:rPr>
        <w:t>Same order as 4-2a</w:t>
      </w:r>
    </w:p>
    <w:p w:rsidR="00E44FD4" w:rsidRDefault="00E44FD4" w:rsidP="00BB2B95">
      <w:pPr>
        <w:pStyle w:val="BodyTextIndent"/>
        <w:ind w:left="360" w:firstLine="0"/>
        <w:jc w:val="left"/>
        <w:outlineLvl w:val="0"/>
        <w:rPr>
          <w:rFonts w:ascii="Book Antiqua" w:hAnsi="Book Antiqua"/>
          <w:b/>
          <w:color w:val="000000"/>
        </w:rPr>
      </w:pPr>
    </w:p>
    <w:p w:rsidR="00E44FD4" w:rsidRDefault="00E44FD4" w:rsidP="00AA21E8">
      <w:r>
        <w:br w:type="page"/>
      </w:r>
    </w:p>
    <w:p w:rsidR="00E44FD4" w:rsidRPr="00F31ECA" w:rsidRDefault="00E44FD4" w:rsidP="00AA21E8">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AA21E8"/>
    <w:p w:rsidR="00E44FD4" w:rsidRDefault="00E44FD4" w:rsidP="00AA21E8">
      <w:pPr>
        <w:rPr>
          <w:rFonts w:ascii="Book Antiqua" w:hAnsi="Book Antiqua"/>
        </w:rPr>
      </w:pPr>
      <w:r w:rsidRPr="00AA21E8">
        <w:rPr>
          <w:rFonts w:ascii="Book Antiqua" w:hAnsi="Book Antiqua"/>
        </w:rPr>
        <w:t>Q4-4a</w:t>
      </w:r>
      <w:r w:rsidRPr="00AA21E8">
        <w:rPr>
          <w:rFonts w:ascii="Book Antiqua" w:hAnsi="Book Antiqua"/>
        </w:rPr>
        <w:tab/>
        <w:t xml:space="preserve">In general, for some type of collectible product (like coins or something else I might wish </w:t>
      </w:r>
    </w:p>
    <w:p w:rsidR="00E44FD4" w:rsidRPr="00AA21E8" w:rsidRDefault="00E44FD4" w:rsidP="00AA21E8">
      <w:pPr>
        <w:rPr>
          <w:rFonts w:ascii="Book Antiqua" w:hAnsi="Book Antiqua"/>
        </w:rPr>
      </w:pPr>
      <w:r>
        <w:rPr>
          <w:rFonts w:ascii="Book Antiqua" w:hAnsi="Book Antiqua"/>
        </w:rPr>
        <w:tab/>
      </w:r>
      <w:r w:rsidRPr="00AA21E8">
        <w:rPr>
          <w:rFonts w:ascii="Book Antiqua" w:hAnsi="Book Antiqua"/>
        </w:rPr>
        <w:t>to collect) I would be most likely to respond to something I saw in …?</w:t>
      </w:r>
    </w:p>
    <w:p w:rsidR="00E44FD4" w:rsidRPr="00AA21E8" w:rsidRDefault="00E44FD4" w:rsidP="00BB2B95">
      <w:pPr>
        <w:rPr>
          <w:rFonts w:ascii="Book Antiqua" w:hAnsi="Book Antiqua"/>
          <w:i/>
        </w:rPr>
      </w:pPr>
    </w:p>
    <w:p w:rsidR="00E44FD4" w:rsidRPr="00AA21E8" w:rsidRDefault="00E44FD4" w:rsidP="00BB2B95">
      <w:pPr>
        <w:rPr>
          <w:rFonts w:ascii="Book Antiqua" w:hAnsi="Book Antiqua"/>
          <w:b/>
          <w:color w:val="339966"/>
        </w:rPr>
      </w:pPr>
      <w:r w:rsidRPr="00AA21E8">
        <w:rPr>
          <w:rFonts w:ascii="Book Antiqua" w:hAnsi="Book Antiqua"/>
          <w:b/>
          <w:i/>
          <w:color w:val="339966"/>
        </w:rPr>
        <w:t>Select only one</w:t>
      </w:r>
    </w:p>
    <w:p w:rsidR="00E44FD4" w:rsidRPr="004A3D48"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8"/>
        <w:gridCol w:w="1324"/>
      </w:tblGrid>
      <w:tr w:rsidR="00E44FD4" w:rsidRPr="004A3D48" w:rsidTr="00AA21E8">
        <w:tc>
          <w:tcPr>
            <w:tcW w:w="5400" w:type="dxa"/>
          </w:tcPr>
          <w:p w:rsidR="00E44FD4" w:rsidRPr="004A3D48" w:rsidRDefault="00E44FD4" w:rsidP="00887044">
            <w:pPr>
              <w:numPr>
                <w:ilvl w:val="0"/>
                <w:numId w:val="46"/>
              </w:numPr>
              <w:spacing w:line="264" w:lineRule="atLeast"/>
            </w:pPr>
            <w:r>
              <w:t>A letter sent to me in the mail</w:t>
            </w:r>
          </w:p>
        </w:tc>
        <w:tc>
          <w:tcPr>
            <w:tcW w:w="81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 xml:space="preserve">An ad received via </w:t>
            </w:r>
            <w:r w:rsidRPr="004A3D48">
              <w:t>E-mail</w:t>
            </w:r>
          </w:p>
        </w:tc>
        <w:tc>
          <w:tcPr>
            <w:tcW w:w="81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 xml:space="preserve">A short article in the newspaper </w:t>
            </w:r>
            <w:r w:rsidRPr="004A3D48">
              <w:t xml:space="preserve"> </w:t>
            </w:r>
          </w:p>
        </w:tc>
        <w:tc>
          <w:tcPr>
            <w:tcW w:w="810" w:type="dxa"/>
          </w:tcPr>
          <w:p w:rsidR="00E44FD4" w:rsidRPr="004A3D48" w:rsidRDefault="00E44FD4" w:rsidP="00C90070">
            <w:pPr>
              <w:jc w:val="center"/>
            </w:pPr>
            <w:r w:rsidRPr="004A3D48">
              <w:rPr>
                <w:color w:val="000000"/>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 xml:space="preserve">An advertisement in the newspaper </w:t>
            </w:r>
          </w:p>
        </w:tc>
        <w:tc>
          <w:tcPr>
            <w:tcW w:w="810" w:type="dxa"/>
          </w:tcPr>
          <w:p w:rsidR="00E44FD4" w:rsidRPr="004A3D48" w:rsidRDefault="00E44FD4" w:rsidP="00C90070">
            <w:pPr>
              <w:jc w:val="center"/>
            </w:pPr>
            <w:r w:rsidRPr="004A3D48">
              <w:rPr>
                <w:color w:val="000000"/>
              </w:rPr>
              <w:sym w:font="Symbol" w:char="F06F"/>
            </w:r>
          </w:p>
        </w:tc>
      </w:tr>
      <w:tr w:rsidR="00E44FD4" w:rsidRPr="004A3D48" w:rsidTr="00AA21E8">
        <w:tc>
          <w:tcPr>
            <w:tcW w:w="5400" w:type="dxa"/>
          </w:tcPr>
          <w:p w:rsidR="00E44FD4" w:rsidRDefault="00E44FD4" w:rsidP="00887044">
            <w:pPr>
              <w:numPr>
                <w:ilvl w:val="0"/>
                <w:numId w:val="46"/>
              </w:numPr>
              <w:spacing w:line="264" w:lineRule="atLeast"/>
            </w:pPr>
            <w:r>
              <w:t>A short article in a magazine</w:t>
            </w:r>
          </w:p>
        </w:tc>
        <w:tc>
          <w:tcPr>
            <w:tcW w:w="810" w:type="dxa"/>
          </w:tcPr>
          <w:p w:rsidR="00E44FD4" w:rsidRPr="004A3D48" w:rsidRDefault="00E44FD4" w:rsidP="00C90070">
            <w:pPr>
              <w:jc w:val="center"/>
              <w:rPr>
                <w:color w:val="000000"/>
              </w:rPr>
            </w:pPr>
            <w:r w:rsidRPr="004A3D48">
              <w:rPr>
                <w:color w:val="000000"/>
              </w:rPr>
              <w:sym w:font="Symbol" w:char="F06F"/>
            </w:r>
          </w:p>
        </w:tc>
      </w:tr>
      <w:tr w:rsidR="00E44FD4" w:rsidRPr="004A3D48" w:rsidTr="00AA21E8">
        <w:tc>
          <w:tcPr>
            <w:tcW w:w="5400" w:type="dxa"/>
          </w:tcPr>
          <w:p w:rsidR="00E44FD4" w:rsidRDefault="00E44FD4" w:rsidP="00887044">
            <w:pPr>
              <w:numPr>
                <w:ilvl w:val="0"/>
                <w:numId w:val="46"/>
              </w:numPr>
              <w:spacing w:line="264" w:lineRule="atLeast"/>
            </w:pPr>
            <w:r>
              <w:t>A magazine advertisement</w:t>
            </w:r>
          </w:p>
        </w:tc>
        <w:tc>
          <w:tcPr>
            <w:tcW w:w="810" w:type="dxa"/>
          </w:tcPr>
          <w:p w:rsidR="00E44FD4" w:rsidRPr="004A3D48" w:rsidRDefault="00E44FD4" w:rsidP="00C90070">
            <w:pPr>
              <w:jc w:val="center"/>
              <w:rPr>
                <w:color w:val="000000"/>
              </w:rPr>
            </w:pPr>
            <w:r w:rsidRPr="004A3D48">
              <w:rPr>
                <w:color w:val="000000"/>
              </w:rPr>
              <w:sym w:font="Symbol" w:char="F06F"/>
            </w:r>
          </w:p>
        </w:tc>
      </w:tr>
      <w:tr w:rsidR="00E44FD4" w:rsidRPr="004A3D48" w:rsidTr="00AA21E8">
        <w:tc>
          <w:tcPr>
            <w:tcW w:w="5400" w:type="dxa"/>
          </w:tcPr>
          <w:p w:rsidR="00E44FD4" w:rsidRDefault="00E44FD4" w:rsidP="00887044">
            <w:pPr>
              <w:numPr>
                <w:ilvl w:val="0"/>
                <w:numId w:val="46"/>
              </w:numPr>
              <w:spacing w:line="264" w:lineRule="atLeast"/>
            </w:pPr>
            <w:r>
              <w:t>A radio advertisement/announcement</w:t>
            </w:r>
          </w:p>
        </w:tc>
        <w:tc>
          <w:tcPr>
            <w:tcW w:w="810" w:type="dxa"/>
          </w:tcPr>
          <w:p w:rsidR="00E44FD4" w:rsidRPr="004A3D48" w:rsidRDefault="00E44FD4" w:rsidP="00C90070">
            <w:pPr>
              <w:jc w:val="center"/>
              <w:rPr>
                <w:color w:val="000000"/>
              </w:rPr>
            </w:pPr>
            <w:r w:rsidRPr="004A3D48">
              <w:rPr>
                <w:color w:val="000000"/>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A short TV news piece</w:t>
            </w:r>
          </w:p>
        </w:tc>
        <w:tc>
          <w:tcPr>
            <w:tcW w:w="810" w:type="dxa"/>
          </w:tcPr>
          <w:p w:rsidR="00E44FD4" w:rsidRPr="004A3D48" w:rsidRDefault="00E44FD4" w:rsidP="00C90070">
            <w:pPr>
              <w:jc w:val="center"/>
            </w:pPr>
            <w:r w:rsidRPr="004A3D48">
              <w:rPr>
                <w:color w:val="000000"/>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A TV a</w:t>
            </w:r>
            <w:r w:rsidRPr="004A3D48">
              <w:t>d</w:t>
            </w:r>
            <w:r>
              <w:t>vertisement</w:t>
            </w:r>
          </w:p>
        </w:tc>
        <w:tc>
          <w:tcPr>
            <w:tcW w:w="810" w:type="dxa"/>
          </w:tcPr>
          <w:p w:rsidR="00E44FD4" w:rsidRPr="004A3D48" w:rsidRDefault="00E44FD4" w:rsidP="00C90070">
            <w:pPr>
              <w:jc w:val="center"/>
            </w:pPr>
            <w:r w:rsidRPr="004A3D48">
              <w:rPr>
                <w:color w:val="000000"/>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A short news piece</w:t>
            </w:r>
            <w:r w:rsidRPr="004A3D48" w:rsidDel="00737880">
              <w:t xml:space="preserve"> </w:t>
            </w:r>
            <w:r>
              <w:t>on the Internet</w:t>
            </w:r>
          </w:p>
        </w:tc>
        <w:tc>
          <w:tcPr>
            <w:tcW w:w="810" w:type="dxa"/>
          </w:tcPr>
          <w:p w:rsidR="00E44FD4" w:rsidRPr="004A3D48" w:rsidRDefault="00E44FD4" w:rsidP="00C90070">
            <w:pPr>
              <w:jc w:val="center"/>
            </w:pPr>
            <w:r w:rsidRPr="004A3D48">
              <w:rPr>
                <w:color w:val="000000"/>
              </w:rPr>
              <w:sym w:font="Symbol" w:char="F06F"/>
            </w:r>
          </w:p>
        </w:tc>
      </w:tr>
      <w:tr w:rsidR="00E44FD4" w:rsidRPr="004A3D48" w:rsidTr="00AA21E8">
        <w:tc>
          <w:tcPr>
            <w:tcW w:w="5400" w:type="dxa"/>
          </w:tcPr>
          <w:p w:rsidR="00E44FD4" w:rsidRPr="004A3D48" w:rsidRDefault="00E44FD4" w:rsidP="00887044">
            <w:pPr>
              <w:numPr>
                <w:ilvl w:val="0"/>
                <w:numId w:val="46"/>
              </w:numPr>
              <w:spacing w:line="264" w:lineRule="atLeast"/>
            </w:pPr>
            <w:r>
              <w:t>An Internet banner a</w:t>
            </w:r>
            <w:r w:rsidRPr="004A3D48">
              <w:t>d</w:t>
            </w:r>
            <w:r>
              <w:t>vertisement</w:t>
            </w:r>
          </w:p>
        </w:tc>
        <w:tc>
          <w:tcPr>
            <w:tcW w:w="81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bl>
    <w:p w:rsidR="00E44FD4" w:rsidRDefault="00E44FD4" w:rsidP="00BB2B95"/>
    <w:p w:rsidR="00E44FD4" w:rsidRDefault="00E44FD4" w:rsidP="00BB2B95">
      <w:pPr>
        <w:pStyle w:val="BodyTextIndent"/>
        <w:ind w:left="0" w:firstLine="0"/>
        <w:jc w:val="left"/>
        <w:outlineLvl w:val="0"/>
        <w:rPr>
          <w:rFonts w:ascii="Book Antiqua" w:hAnsi="Book Antiqua"/>
          <w:sz w:val="16"/>
        </w:rPr>
      </w:pPr>
    </w:p>
    <w:p w:rsidR="00E44FD4" w:rsidRPr="00681A50" w:rsidRDefault="00E44FD4" w:rsidP="00BB2B95">
      <w:pPr>
        <w:pStyle w:val="BodyTextIndent"/>
        <w:ind w:left="0" w:firstLine="0"/>
        <w:jc w:val="left"/>
        <w:outlineLvl w:val="0"/>
        <w:rPr>
          <w:rStyle w:val="NAProgrammer"/>
        </w:rPr>
      </w:pPr>
      <w:r w:rsidRPr="00681A50">
        <w:rPr>
          <w:rStyle w:val="NAProgrammer"/>
        </w:rPr>
        <w:t>Programming:</w:t>
      </w:r>
    </w:p>
    <w:p w:rsidR="00E44FD4" w:rsidRPr="00681A50" w:rsidRDefault="00E44FD4" w:rsidP="00887044">
      <w:pPr>
        <w:pStyle w:val="BodyTextIndent"/>
        <w:numPr>
          <w:ilvl w:val="0"/>
          <w:numId w:val="18"/>
        </w:numPr>
        <w:jc w:val="left"/>
        <w:outlineLvl w:val="0"/>
        <w:rPr>
          <w:rStyle w:val="NAProgrammer"/>
        </w:rPr>
      </w:pPr>
      <w:r w:rsidRPr="00681A50">
        <w:rPr>
          <w:rStyle w:val="NAProgrammer"/>
        </w:rPr>
        <w:t>Randomize</w:t>
      </w:r>
    </w:p>
    <w:p w:rsidR="00E44FD4" w:rsidRDefault="00E44FD4" w:rsidP="00BB2B95"/>
    <w:p w:rsidR="00E44FD4" w:rsidRPr="003B0734" w:rsidRDefault="00E44FD4" w:rsidP="00681A50">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681A50">
      <w:pPr>
        <w:autoSpaceDE w:val="0"/>
        <w:autoSpaceDN w:val="0"/>
        <w:adjustRightInd w:val="0"/>
        <w:spacing w:line="240" w:lineRule="atLeast"/>
        <w:rPr>
          <w:rFonts w:ascii="Arial" w:hAnsi="Arial" w:cs="Arial"/>
          <w:color w:val="000000"/>
          <w:sz w:val="20"/>
          <w:u w:val="single"/>
        </w:rPr>
      </w:pPr>
    </w:p>
    <w:p w:rsidR="00E44FD4" w:rsidRPr="00681A50" w:rsidRDefault="00E44FD4" w:rsidP="00681A50">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pStyle w:val="L1"/>
        <w:tabs>
          <w:tab w:val="left" w:pos="540"/>
        </w:tabs>
        <w:spacing w:before="0" w:after="0"/>
        <w:ind w:left="561" w:hanging="561"/>
        <w:rPr>
          <w:rFonts w:ascii="Book Antiqua" w:hAnsi="Book Antiqua"/>
          <w:bCs/>
          <w:color w:val="000000"/>
          <w:sz w:val="24"/>
          <w:szCs w:val="24"/>
        </w:rPr>
      </w:pPr>
    </w:p>
    <w:p w:rsidR="00E44FD4" w:rsidRDefault="00E44FD4" w:rsidP="00BB2B95">
      <w:pPr>
        <w:rPr>
          <w:rFonts w:ascii="Book Antiqua" w:hAnsi="Book Antiqua"/>
        </w:rPr>
      </w:pPr>
      <w:r w:rsidRPr="00681A50">
        <w:rPr>
          <w:rFonts w:ascii="Book Antiqua" w:hAnsi="Book Antiqua"/>
        </w:rPr>
        <w:t>Q4-5</w:t>
      </w:r>
      <w:r w:rsidRPr="00681A50">
        <w:rPr>
          <w:rFonts w:ascii="Book Antiqua" w:hAnsi="Book Antiqua"/>
        </w:rPr>
        <w:tab/>
        <w:t xml:space="preserve">Some people think about </w:t>
      </w:r>
      <w:r w:rsidRPr="00681A50">
        <w:rPr>
          <w:rFonts w:ascii="Book Antiqua" w:hAnsi="Book Antiqua"/>
          <w:b/>
          <w:color w:val="0000FF"/>
        </w:rPr>
        <w:t>coin collecting</w:t>
      </w:r>
      <w:r w:rsidRPr="00681A50">
        <w:rPr>
          <w:rFonts w:ascii="Book Antiqua" w:hAnsi="Book Antiqua"/>
        </w:rPr>
        <w:t xml:space="preserve"> as a hobby while others consider it an </w:t>
      </w:r>
    </w:p>
    <w:p w:rsidR="00E44FD4" w:rsidRPr="00681A50" w:rsidRDefault="00E44FD4" w:rsidP="00BB2B95">
      <w:pPr>
        <w:rPr>
          <w:rFonts w:ascii="Book Antiqua" w:hAnsi="Book Antiqua"/>
        </w:rPr>
      </w:pPr>
      <w:r>
        <w:rPr>
          <w:rFonts w:ascii="Book Antiqua" w:hAnsi="Book Antiqua"/>
        </w:rPr>
        <w:tab/>
      </w:r>
      <w:r w:rsidRPr="00681A50">
        <w:rPr>
          <w:rFonts w:ascii="Book Antiqua" w:hAnsi="Book Antiqua"/>
        </w:rPr>
        <w:t xml:space="preserve">investment.  How do you feel about coin collecting?  </w:t>
      </w:r>
    </w:p>
    <w:p w:rsidR="00E44FD4" w:rsidRPr="00681A50" w:rsidRDefault="00E44FD4" w:rsidP="00BB2B95">
      <w:pPr>
        <w:rPr>
          <w:rFonts w:ascii="Book Antiqua" w:hAnsi="Book Antiqua"/>
          <w:i/>
        </w:rPr>
      </w:pPr>
    </w:p>
    <w:p w:rsidR="00E44FD4" w:rsidRPr="00681A50" w:rsidRDefault="00E44FD4" w:rsidP="00BB2B95">
      <w:pPr>
        <w:rPr>
          <w:rFonts w:ascii="Book Antiqua" w:hAnsi="Book Antiqua"/>
          <w:b/>
          <w:color w:val="339966"/>
        </w:rPr>
      </w:pPr>
      <w:r w:rsidRPr="00681A50">
        <w:rPr>
          <w:rFonts w:ascii="Book Antiqua" w:hAnsi="Book Antiqua"/>
          <w:b/>
          <w:i/>
          <w:color w:val="339966"/>
        </w:rPr>
        <w:t>Select only one</w:t>
      </w:r>
    </w:p>
    <w:p w:rsidR="00E44FD4" w:rsidRPr="004A3D48"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8"/>
        <w:gridCol w:w="1324"/>
      </w:tblGrid>
      <w:tr w:rsidR="00E44FD4" w:rsidRPr="004A3D48" w:rsidTr="00681A50">
        <w:tc>
          <w:tcPr>
            <w:tcW w:w="5400" w:type="dxa"/>
          </w:tcPr>
          <w:p w:rsidR="00E44FD4" w:rsidRPr="004A3D48" w:rsidRDefault="00E44FD4" w:rsidP="00887044">
            <w:pPr>
              <w:numPr>
                <w:ilvl w:val="0"/>
                <w:numId w:val="36"/>
              </w:numPr>
              <w:spacing w:line="264" w:lineRule="atLeast"/>
            </w:pPr>
            <w:r>
              <w:t>It is primarily a hobby</w:t>
            </w:r>
          </w:p>
        </w:tc>
        <w:tc>
          <w:tcPr>
            <w:tcW w:w="81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681A50">
        <w:tc>
          <w:tcPr>
            <w:tcW w:w="5400" w:type="dxa"/>
          </w:tcPr>
          <w:p w:rsidR="00E44FD4" w:rsidRPr="004A3D48" w:rsidRDefault="00E44FD4" w:rsidP="00887044">
            <w:pPr>
              <w:numPr>
                <w:ilvl w:val="0"/>
                <w:numId w:val="36"/>
              </w:numPr>
              <w:spacing w:line="264" w:lineRule="atLeast"/>
            </w:pPr>
            <w:r>
              <w:t>It is primarily an investment</w:t>
            </w:r>
          </w:p>
        </w:tc>
        <w:tc>
          <w:tcPr>
            <w:tcW w:w="810" w:type="dxa"/>
          </w:tcPr>
          <w:p w:rsidR="00E44FD4" w:rsidRPr="004A3D48" w:rsidRDefault="00E44FD4" w:rsidP="00C90070">
            <w:pPr>
              <w:pStyle w:val="Footer"/>
              <w:tabs>
                <w:tab w:val="clear" w:pos="4320"/>
                <w:tab w:val="clear" w:pos="8640"/>
                <w:tab w:val="right" w:pos="9270"/>
              </w:tabs>
              <w:jc w:val="center"/>
              <w:rPr>
                <w:color w:val="000000"/>
                <w:szCs w:val="24"/>
              </w:rPr>
            </w:pPr>
            <w:r w:rsidRPr="004A3D48">
              <w:rPr>
                <w:color w:val="000000"/>
                <w:szCs w:val="24"/>
              </w:rPr>
              <w:sym w:font="Symbol" w:char="F06F"/>
            </w:r>
          </w:p>
        </w:tc>
      </w:tr>
      <w:tr w:rsidR="00E44FD4" w:rsidRPr="004A3D48" w:rsidTr="00681A50">
        <w:tc>
          <w:tcPr>
            <w:tcW w:w="5400" w:type="dxa"/>
          </w:tcPr>
          <w:p w:rsidR="00E44FD4" w:rsidRPr="004A3D48" w:rsidRDefault="00E44FD4" w:rsidP="00887044">
            <w:pPr>
              <w:numPr>
                <w:ilvl w:val="0"/>
                <w:numId w:val="36"/>
              </w:numPr>
              <w:spacing w:line="264" w:lineRule="atLeast"/>
            </w:pPr>
            <w:r>
              <w:t>It is equal parts hobby and investment</w:t>
            </w:r>
          </w:p>
        </w:tc>
        <w:tc>
          <w:tcPr>
            <w:tcW w:w="810"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bl>
    <w:p w:rsidR="00E44FD4" w:rsidRDefault="00E44FD4" w:rsidP="00BB2B95">
      <w:pPr>
        <w:pStyle w:val="L1"/>
        <w:tabs>
          <w:tab w:val="left" w:pos="540"/>
        </w:tabs>
        <w:spacing w:before="0" w:after="0"/>
        <w:ind w:left="561" w:hanging="561"/>
        <w:rPr>
          <w:rFonts w:ascii="Book Antiqua" w:hAnsi="Book Antiqua"/>
          <w:bCs/>
          <w:color w:val="000000"/>
          <w:sz w:val="24"/>
          <w:szCs w:val="24"/>
        </w:rPr>
      </w:pPr>
    </w:p>
    <w:p w:rsidR="00E44FD4" w:rsidRDefault="00E44FD4" w:rsidP="00BB2B95">
      <w:pPr>
        <w:pStyle w:val="BodyTextIndent"/>
        <w:ind w:left="0" w:firstLine="0"/>
        <w:jc w:val="left"/>
        <w:outlineLvl w:val="0"/>
        <w:rPr>
          <w:rFonts w:ascii="Book Antiqua" w:hAnsi="Book Antiqua"/>
          <w:sz w:val="16"/>
        </w:rPr>
      </w:pPr>
    </w:p>
    <w:p w:rsidR="00E44FD4" w:rsidRPr="00681A50" w:rsidRDefault="00E44FD4" w:rsidP="00BB2B95">
      <w:pPr>
        <w:pStyle w:val="BodyTextIndent"/>
        <w:ind w:left="0" w:firstLine="0"/>
        <w:jc w:val="left"/>
        <w:outlineLvl w:val="0"/>
        <w:rPr>
          <w:rStyle w:val="NAProgrammer"/>
        </w:rPr>
      </w:pPr>
      <w:r w:rsidRPr="00681A50">
        <w:rPr>
          <w:rStyle w:val="NAProgrammer"/>
        </w:rPr>
        <w:t>Programming:</w:t>
      </w:r>
    </w:p>
    <w:p w:rsidR="00E44FD4" w:rsidRPr="00681A50" w:rsidRDefault="00E44FD4" w:rsidP="00887044">
      <w:pPr>
        <w:pStyle w:val="BodyTextIndent"/>
        <w:numPr>
          <w:ilvl w:val="0"/>
          <w:numId w:val="18"/>
        </w:numPr>
        <w:jc w:val="left"/>
        <w:outlineLvl w:val="0"/>
        <w:rPr>
          <w:rStyle w:val="NAProgrammer"/>
        </w:rPr>
      </w:pPr>
      <w:r w:rsidRPr="00681A50">
        <w:rPr>
          <w:rStyle w:val="NAProgrammer"/>
        </w:rPr>
        <w:t>Randomize</w:t>
      </w:r>
    </w:p>
    <w:p w:rsidR="00E44FD4" w:rsidRDefault="00E44FD4" w:rsidP="00BB2B95">
      <w:pPr>
        <w:pStyle w:val="L1"/>
        <w:tabs>
          <w:tab w:val="left" w:pos="540"/>
        </w:tabs>
        <w:spacing w:before="0" w:after="0"/>
        <w:ind w:left="561" w:hanging="561"/>
        <w:rPr>
          <w:rFonts w:ascii="Book Antiqua" w:hAnsi="Book Antiqua"/>
          <w:bCs/>
          <w:color w:val="000000"/>
          <w:sz w:val="24"/>
          <w:szCs w:val="24"/>
        </w:rPr>
      </w:pPr>
    </w:p>
    <w:p w:rsidR="00E44FD4" w:rsidRDefault="00E44FD4" w:rsidP="00BB2B95">
      <w:pPr>
        <w:rPr>
          <w:rFonts w:cs="Arial"/>
          <w:b/>
          <w:bCs/>
          <w:color w:val="000000"/>
        </w:rPr>
      </w:pPr>
      <w:r>
        <w:rPr>
          <w:rFonts w:cs="Arial"/>
          <w:b/>
          <w:bCs/>
          <w:color w:val="000000"/>
        </w:rPr>
        <w:br w:type="page"/>
      </w:r>
    </w:p>
    <w:p w:rsidR="00E44FD4" w:rsidRDefault="00E44FD4" w:rsidP="00BB2B95">
      <w:pPr>
        <w:rPr>
          <w:rFonts w:cs="Arial"/>
          <w:b/>
          <w:bCs/>
          <w:color w:val="000000"/>
        </w:rPr>
      </w:pPr>
    </w:p>
    <w:p w:rsidR="00E44FD4" w:rsidRPr="00681A50" w:rsidRDefault="00E44FD4" w:rsidP="00681A50">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 text based on hobby vs. investment question</w:t>
      </w:r>
    </w:p>
    <w:p w:rsidR="00E44FD4" w:rsidRDefault="00E44FD4" w:rsidP="00BB2B95">
      <w:pPr>
        <w:rPr>
          <w:rFonts w:ascii="Book Antiqua" w:hAnsi="Book Antiqua"/>
        </w:rPr>
      </w:pPr>
    </w:p>
    <w:p w:rsidR="00E44FD4" w:rsidRPr="00681A50" w:rsidRDefault="00E44FD4" w:rsidP="00BB2B95">
      <w:pPr>
        <w:rPr>
          <w:rFonts w:ascii="Book Antiqua" w:hAnsi="Book Antiqua" w:cs="Arial"/>
          <w:b/>
          <w:bCs/>
          <w:color w:val="000000"/>
        </w:rPr>
      </w:pPr>
      <w:r w:rsidRPr="00681A50">
        <w:rPr>
          <w:rFonts w:ascii="Book Antiqua" w:hAnsi="Book Antiqua"/>
        </w:rPr>
        <w:t>Q4-6h</w:t>
      </w:r>
      <w:r w:rsidRPr="00681A50">
        <w:rPr>
          <w:rFonts w:ascii="Book Antiqua" w:hAnsi="Book Antiqua"/>
        </w:rPr>
        <w:tab/>
        <w:t xml:space="preserve">How much are you likely to spend on a hobby, like </w:t>
      </w:r>
      <w:r w:rsidRPr="00681A50">
        <w:rPr>
          <w:rFonts w:ascii="Book Antiqua" w:hAnsi="Book Antiqua"/>
          <w:b/>
          <w:color w:val="0000FF"/>
        </w:rPr>
        <w:t>coin collecting</w:t>
      </w:r>
      <w:r w:rsidRPr="00681A50">
        <w:rPr>
          <w:rFonts w:ascii="Book Antiqua" w:hAnsi="Book Antiqua"/>
        </w:rPr>
        <w:t>, in a year?</w:t>
      </w:r>
    </w:p>
    <w:p w:rsidR="00E44FD4" w:rsidRPr="00681A50" w:rsidRDefault="00E44FD4" w:rsidP="00BB2B95">
      <w:pPr>
        <w:rPr>
          <w:rFonts w:ascii="Book Antiqua" w:hAnsi="Book Antiqua"/>
        </w:rPr>
      </w:pPr>
      <w:r w:rsidRPr="00681A50">
        <w:rPr>
          <w:rFonts w:ascii="Book Antiqua" w:hAnsi="Book Antiqua"/>
        </w:rPr>
        <w:t>Q4-6i</w:t>
      </w:r>
      <w:r w:rsidRPr="00681A50">
        <w:rPr>
          <w:rFonts w:ascii="Book Antiqua" w:hAnsi="Book Antiqua"/>
        </w:rPr>
        <w:tab/>
        <w:t xml:space="preserve">How much are you likely to spend on an investment, like </w:t>
      </w:r>
      <w:r w:rsidRPr="00681A50">
        <w:rPr>
          <w:rFonts w:ascii="Book Antiqua" w:hAnsi="Book Antiqua"/>
          <w:b/>
          <w:color w:val="0000FF"/>
        </w:rPr>
        <w:t>coin collecting</w:t>
      </w:r>
      <w:r w:rsidRPr="00681A50">
        <w:rPr>
          <w:rFonts w:ascii="Book Antiqua" w:hAnsi="Book Antiqua"/>
        </w:rPr>
        <w:t>, in a year?</w:t>
      </w:r>
    </w:p>
    <w:p w:rsidR="00E44FD4" w:rsidRPr="00681A50" w:rsidRDefault="00E44FD4" w:rsidP="00681A50">
      <w:pPr>
        <w:ind w:left="720" w:hanging="720"/>
        <w:rPr>
          <w:rFonts w:ascii="Book Antiqua" w:hAnsi="Book Antiqua"/>
        </w:rPr>
      </w:pPr>
      <w:r w:rsidRPr="00681A50">
        <w:rPr>
          <w:rFonts w:ascii="Book Antiqua" w:hAnsi="Book Antiqua"/>
        </w:rPr>
        <w:t xml:space="preserve">Q4-6b </w:t>
      </w:r>
      <w:r w:rsidRPr="00681A50">
        <w:rPr>
          <w:rFonts w:ascii="Book Antiqua" w:hAnsi="Book Antiqua"/>
        </w:rPr>
        <w:tab/>
        <w:t xml:space="preserve">How much are you likely to spend on something that is both a hobby and an investment, like </w:t>
      </w:r>
      <w:r w:rsidRPr="00681A50">
        <w:rPr>
          <w:rFonts w:ascii="Book Antiqua" w:hAnsi="Book Antiqua"/>
          <w:b/>
          <w:color w:val="0000FF"/>
        </w:rPr>
        <w:t>coin collecting</w:t>
      </w:r>
      <w:r w:rsidRPr="00681A50">
        <w:rPr>
          <w:rFonts w:ascii="Book Antiqua" w:hAnsi="Book Antiqua"/>
        </w:rPr>
        <w:t>, in a year?</w:t>
      </w:r>
    </w:p>
    <w:p w:rsidR="00E44FD4" w:rsidRPr="00681A50" w:rsidRDefault="00E44FD4" w:rsidP="00BB2B95">
      <w:pPr>
        <w:rPr>
          <w:rFonts w:ascii="Book Antiqua" w:hAnsi="Book Antiqua"/>
          <w:i/>
        </w:rPr>
      </w:pPr>
    </w:p>
    <w:p w:rsidR="00E44FD4" w:rsidRPr="00681A50" w:rsidRDefault="00E44FD4" w:rsidP="00BB2B95">
      <w:pPr>
        <w:rPr>
          <w:rFonts w:ascii="Book Antiqua" w:hAnsi="Book Antiqua"/>
          <w:i/>
        </w:rPr>
      </w:pPr>
      <w:r w:rsidRPr="00681A50">
        <w:rPr>
          <w:rFonts w:ascii="Book Antiqua" w:hAnsi="Book Antiqua"/>
          <w:i/>
        </w:rPr>
        <w:t>Please enter a dollar amount below.</w:t>
      </w:r>
    </w:p>
    <w:p w:rsidR="00E44FD4" w:rsidRDefault="00E44FD4" w:rsidP="00BB2B95">
      <w:pPr>
        <w:pStyle w:val="BodyTextIndent"/>
        <w:ind w:left="0" w:firstLine="0"/>
        <w:jc w:val="left"/>
        <w:outlineLvl w:val="0"/>
        <w:rPr>
          <w:rFonts w:ascii="Book Antiqua" w:hAnsi="Book Antiqua"/>
          <w:b/>
          <w:color w:val="000000"/>
        </w:rPr>
      </w:pPr>
    </w:p>
    <w:tbl>
      <w:tblPr>
        <w:tblW w:w="2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7"/>
      </w:tblGrid>
      <w:tr w:rsidR="00E44FD4" w:rsidRPr="004A3D48" w:rsidTr="00681A50">
        <w:trPr>
          <w:trHeight w:val="932"/>
        </w:trPr>
        <w:tc>
          <w:tcPr>
            <w:tcW w:w="2497" w:type="dxa"/>
            <w:vAlign w:val="center"/>
          </w:tcPr>
          <w:p w:rsidR="00E44FD4" w:rsidRPr="004A3D48" w:rsidRDefault="00E44FD4" w:rsidP="00681A50">
            <w:pPr>
              <w:pStyle w:val="Footer"/>
              <w:tabs>
                <w:tab w:val="right" w:pos="9270"/>
              </w:tabs>
              <w:jc w:val="center"/>
              <w:rPr>
                <w:szCs w:val="24"/>
              </w:rPr>
            </w:pPr>
            <w:r>
              <w:rPr>
                <w:szCs w:val="24"/>
              </w:rPr>
              <w:t>$_______</w:t>
            </w:r>
          </w:p>
        </w:tc>
      </w:tr>
    </w:tbl>
    <w:p w:rsidR="00E44FD4" w:rsidRDefault="00E44FD4" w:rsidP="00BB2B95">
      <w:pPr>
        <w:pStyle w:val="BodyTextIndent"/>
        <w:ind w:left="0" w:firstLine="0"/>
        <w:jc w:val="left"/>
        <w:outlineLvl w:val="0"/>
        <w:rPr>
          <w:rFonts w:ascii="Book Antiqua" w:hAnsi="Book Antiqua"/>
          <w:b/>
          <w:color w:val="000000"/>
        </w:rPr>
      </w:pPr>
    </w:p>
    <w:p w:rsidR="00E44FD4" w:rsidRDefault="00E44FD4" w:rsidP="00BB2B95">
      <w:pPr>
        <w:pStyle w:val="BodyTextIndent"/>
        <w:ind w:left="0" w:firstLine="0"/>
        <w:jc w:val="left"/>
        <w:outlineLvl w:val="0"/>
        <w:rPr>
          <w:rFonts w:ascii="Book Antiqua" w:hAnsi="Book Antiqua"/>
          <w:b/>
          <w:color w:val="000000"/>
        </w:rPr>
      </w:pPr>
    </w:p>
    <w:p w:rsidR="00E44FD4" w:rsidRPr="00681A50" w:rsidRDefault="00E44FD4" w:rsidP="00BB2B95">
      <w:pPr>
        <w:pStyle w:val="BodyTextIndent"/>
        <w:ind w:left="0" w:firstLine="0"/>
        <w:jc w:val="left"/>
        <w:outlineLvl w:val="0"/>
        <w:rPr>
          <w:rStyle w:val="NAProgrammer"/>
        </w:rPr>
      </w:pPr>
      <w:r w:rsidRPr="00681A50">
        <w:rPr>
          <w:rStyle w:val="NAProgrammer"/>
        </w:rPr>
        <w:t>Programming:</w:t>
      </w:r>
    </w:p>
    <w:p w:rsidR="00E44FD4" w:rsidRPr="00681A50" w:rsidRDefault="00E44FD4" w:rsidP="00887044">
      <w:pPr>
        <w:pStyle w:val="BodyTextIndent"/>
        <w:numPr>
          <w:ilvl w:val="0"/>
          <w:numId w:val="19"/>
        </w:numPr>
        <w:jc w:val="left"/>
        <w:outlineLvl w:val="0"/>
        <w:rPr>
          <w:rStyle w:val="NAProgrammer"/>
        </w:rPr>
      </w:pPr>
      <w:r w:rsidRPr="00681A50">
        <w:rPr>
          <w:rStyle w:val="NAProgrammer"/>
        </w:rPr>
        <w:t>Ask Q4-6h of those who said “hobby” in Q4-5.</w:t>
      </w:r>
    </w:p>
    <w:p w:rsidR="00E44FD4" w:rsidRPr="00681A50" w:rsidRDefault="00E44FD4" w:rsidP="00887044">
      <w:pPr>
        <w:pStyle w:val="BodyTextIndent"/>
        <w:numPr>
          <w:ilvl w:val="0"/>
          <w:numId w:val="19"/>
        </w:numPr>
        <w:jc w:val="left"/>
        <w:outlineLvl w:val="0"/>
        <w:rPr>
          <w:rStyle w:val="NAProgrammer"/>
        </w:rPr>
      </w:pPr>
      <w:r w:rsidRPr="00681A50">
        <w:rPr>
          <w:rStyle w:val="NAProgrammer"/>
        </w:rPr>
        <w:t>Ask Q4-6I of those who said “investment” in Q4-5</w:t>
      </w:r>
    </w:p>
    <w:p w:rsidR="00E44FD4" w:rsidRPr="00681A50" w:rsidRDefault="00E44FD4" w:rsidP="00887044">
      <w:pPr>
        <w:pStyle w:val="BodyTextIndent"/>
        <w:numPr>
          <w:ilvl w:val="0"/>
          <w:numId w:val="19"/>
        </w:numPr>
        <w:jc w:val="left"/>
        <w:outlineLvl w:val="0"/>
        <w:rPr>
          <w:rStyle w:val="NAProgrammer"/>
        </w:rPr>
      </w:pPr>
      <w:r w:rsidRPr="00681A50">
        <w:rPr>
          <w:rStyle w:val="NAProgrammer"/>
        </w:rPr>
        <w:t>Ask Q4-6b of those who said both in Q4-5</w:t>
      </w:r>
    </w:p>
    <w:p w:rsidR="00E44FD4" w:rsidRPr="00681A50" w:rsidRDefault="00E44FD4" w:rsidP="00887044">
      <w:pPr>
        <w:pStyle w:val="ListParagraph"/>
        <w:numPr>
          <w:ilvl w:val="0"/>
          <w:numId w:val="19"/>
        </w:numPr>
        <w:outlineLvl w:val="0"/>
        <w:rPr>
          <w:rStyle w:val="NAProgrammer"/>
        </w:rPr>
      </w:pPr>
      <w:r w:rsidRPr="00681A50">
        <w:rPr>
          <w:rStyle w:val="NAProgrammer"/>
        </w:rPr>
        <w:t>Error message if over $99,999. Warning message if over $999. Same text as other warning/error messages.</w:t>
      </w:r>
    </w:p>
    <w:p w:rsidR="00E44FD4" w:rsidRDefault="00E44FD4" w:rsidP="00681A50">
      <w:pPr>
        <w:pStyle w:val="BodyTextIndent"/>
        <w:ind w:firstLine="0"/>
        <w:jc w:val="left"/>
        <w:outlineLvl w:val="0"/>
        <w:rPr>
          <w:rFonts w:ascii="Book Antiqua" w:hAnsi="Book Antiqua"/>
          <w:b/>
          <w:color w:val="000000"/>
        </w:rPr>
      </w:pPr>
    </w:p>
    <w:p w:rsidR="00E44FD4" w:rsidRPr="004A3D48" w:rsidRDefault="00E44FD4" w:rsidP="00BB2B95">
      <w:pPr>
        <w:pStyle w:val="L1"/>
        <w:tabs>
          <w:tab w:val="left" w:pos="540"/>
        </w:tabs>
        <w:spacing w:before="0" w:after="0"/>
        <w:rPr>
          <w:rFonts w:ascii="Book Antiqua" w:hAnsi="Book Antiqua"/>
          <w:color w:val="000000"/>
          <w:sz w:val="24"/>
          <w:szCs w:val="24"/>
        </w:rPr>
      </w:pPr>
      <w:r>
        <w:rPr>
          <w:rFonts w:ascii="Book Antiqua" w:hAnsi="Book Antiqua"/>
          <w:bCs/>
          <w:color w:val="000000"/>
          <w:sz w:val="24"/>
          <w:szCs w:val="24"/>
        </w:rPr>
        <w:br w:type="page"/>
      </w:r>
    </w:p>
    <w:p w:rsidR="00E44FD4" w:rsidRPr="000A2640" w:rsidRDefault="00E44FD4" w:rsidP="000A2640">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pStyle w:val="L1"/>
        <w:tabs>
          <w:tab w:val="left" w:pos="540"/>
        </w:tabs>
        <w:spacing w:before="0" w:after="0"/>
        <w:ind w:left="561" w:hanging="561"/>
        <w:rPr>
          <w:rFonts w:ascii="Book Antiqua" w:hAnsi="Book Antiqua"/>
          <w:bCs/>
          <w:color w:val="000000"/>
          <w:sz w:val="24"/>
          <w:szCs w:val="24"/>
        </w:rPr>
      </w:pPr>
    </w:p>
    <w:p w:rsidR="00E44FD4" w:rsidRPr="00681A50" w:rsidRDefault="00E44FD4" w:rsidP="000A2640">
      <w:pPr>
        <w:pStyle w:val="L1"/>
        <w:tabs>
          <w:tab w:val="left" w:pos="540"/>
        </w:tabs>
        <w:spacing w:before="0" w:after="0"/>
        <w:ind w:left="1440" w:hanging="1440"/>
        <w:rPr>
          <w:rFonts w:ascii="Book Antiqua" w:hAnsi="Book Antiqua"/>
          <w:color w:val="000000"/>
          <w:sz w:val="24"/>
          <w:szCs w:val="24"/>
        </w:rPr>
      </w:pPr>
      <w:r w:rsidRPr="00681A50">
        <w:rPr>
          <w:rFonts w:ascii="Book Antiqua" w:hAnsi="Book Antiqua"/>
          <w:bCs/>
          <w:color w:val="000000"/>
          <w:sz w:val="24"/>
          <w:szCs w:val="24"/>
        </w:rPr>
        <w:t xml:space="preserve">Q4-9 </w:t>
      </w:r>
      <w:r>
        <w:rPr>
          <w:rFonts w:ascii="Book Antiqua" w:hAnsi="Book Antiqua"/>
          <w:bCs/>
          <w:color w:val="000000"/>
          <w:sz w:val="24"/>
          <w:szCs w:val="24"/>
        </w:rPr>
        <w:tab/>
      </w:r>
      <w:r w:rsidRPr="00681A50">
        <w:rPr>
          <w:rFonts w:ascii="Book Antiqua" w:hAnsi="Book Antiqua"/>
          <w:bCs/>
          <w:color w:val="000000"/>
          <w:sz w:val="24"/>
          <w:szCs w:val="24"/>
        </w:rPr>
        <w:t xml:space="preserve">Which of the following </w:t>
      </w:r>
      <w:r w:rsidRPr="00681A50">
        <w:rPr>
          <w:rFonts w:ascii="Book Antiqua" w:hAnsi="Book Antiqua"/>
          <w:color w:val="000000"/>
          <w:sz w:val="24"/>
          <w:szCs w:val="24"/>
        </w:rPr>
        <w:t xml:space="preserve">types of magazines or periodicals do you read, at least occasionally?  </w:t>
      </w:r>
    </w:p>
    <w:p w:rsidR="00E44FD4" w:rsidRPr="00681A50" w:rsidRDefault="00E44FD4" w:rsidP="00BB2B95">
      <w:pPr>
        <w:rPr>
          <w:rFonts w:ascii="Book Antiqua" w:hAnsi="Book Antiqua"/>
          <w:i/>
        </w:rPr>
      </w:pPr>
    </w:p>
    <w:p w:rsidR="00E44FD4" w:rsidRPr="00681A50" w:rsidRDefault="00E44FD4" w:rsidP="00BB2B95">
      <w:pPr>
        <w:rPr>
          <w:rFonts w:ascii="Book Antiqua" w:hAnsi="Book Antiqua"/>
          <w:b/>
          <w:i/>
          <w:color w:val="339966"/>
        </w:rPr>
      </w:pPr>
      <w:r w:rsidRPr="00681A50">
        <w:rPr>
          <w:rFonts w:ascii="Book Antiqua" w:hAnsi="Book Antiqua"/>
          <w:b/>
          <w:i/>
          <w:color w:val="339966"/>
        </w:rPr>
        <w:t>Select one per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9"/>
        <w:gridCol w:w="2288"/>
        <w:gridCol w:w="2145"/>
      </w:tblGrid>
      <w:tr w:rsidR="00E44FD4" w:rsidRPr="00DC5857" w:rsidTr="00DC5857">
        <w:tc>
          <w:tcPr>
            <w:tcW w:w="5719" w:type="dxa"/>
            <w:shd w:val="clear" w:color="auto" w:fill="0000FF"/>
            <w:vAlign w:val="center"/>
          </w:tcPr>
          <w:p w:rsidR="00E44FD4" w:rsidRPr="00DC5857" w:rsidRDefault="00E44FD4" w:rsidP="00DC5857">
            <w:pPr>
              <w:ind w:left="864" w:hanging="864"/>
              <w:rPr>
                <w:b/>
                <w:color w:val="FFFFFF"/>
              </w:rPr>
            </w:pPr>
            <w:r w:rsidRPr="00DC5857">
              <w:rPr>
                <w:b/>
                <w:color w:val="FFFFFF"/>
              </w:rPr>
              <w:t>Magazine</w:t>
            </w:r>
          </w:p>
        </w:tc>
        <w:tc>
          <w:tcPr>
            <w:tcW w:w="2288" w:type="dxa"/>
            <w:shd w:val="clear" w:color="auto" w:fill="0000FF"/>
            <w:vAlign w:val="center"/>
          </w:tcPr>
          <w:p w:rsidR="00E44FD4" w:rsidRPr="00DC5857" w:rsidRDefault="00E44FD4" w:rsidP="00DC5857">
            <w:pPr>
              <w:jc w:val="center"/>
              <w:rPr>
                <w:b/>
                <w:color w:val="FFFFFF"/>
              </w:rPr>
            </w:pPr>
            <w:r w:rsidRPr="00DC5857">
              <w:rPr>
                <w:b/>
                <w:color w:val="FFFFFF"/>
              </w:rPr>
              <w:t>Read at Least Occasionally</w:t>
            </w:r>
          </w:p>
        </w:tc>
        <w:tc>
          <w:tcPr>
            <w:tcW w:w="2145" w:type="dxa"/>
            <w:shd w:val="clear" w:color="auto" w:fill="0000FF"/>
            <w:vAlign w:val="center"/>
          </w:tcPr>
          <w:p w:rsidR="00E44FD4" w:rsidRPr="00DC5857" w:rsidRDefault="00E44FD4" w:rsidP="00DC5857">
            <w:pPr>
              <w:tabs>
                <w:tab w:val="left" w:pos="540"/>
              </w:tabs>
              <w:jc w:val="center"/>
              <w:rPr>
                <w:b/>
                <w:color w:val="FFFFFF"/>
              </w:rPr>
            </w:pPr>
            <w:r w:rsidRPr="00DC5857">
              <w:rPr>
                <w:b/>
                <w:color w:val="FFFFFF"/>
              </w:rPr>
              <w:t>Do Not Read</w:t>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Automotive</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Business or personal f</w:t>
            </w:r>
            <w:r w:rsidRPr="004A3D48">
              <w:t>inance</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Hobbies or c</w:t>
            </w:r>
            <w:r w:rsidRPr="004A3D48">
              <w:t>ollecting</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Educational, science, or n</w:t>
            </w:r>
            <w:r w:rsidRPr="004A3D48">
              <w:t>ature</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Entertainment</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Fashion</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Home</w:t>
            </w:r>
            <w:r>
              <w:t xml:space="preserve"> and g</w:t>
            </w:r>
            <w:r w:rsidRPr="004A3D48">
              <w:t>arden</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News</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rsidRPr="004A3D48">
              <w:t>Sports</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Family or p</w:t>
            </w:r>
            <w:r w:rsidRPr="004A3D48">
              <w:t>arenting</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Popular c</w:t>
            </w:r>
            <w:r w:rsidRPr="004A3D48">
              <w:t>ulture</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r w:rsidR="00E44FD4" w:rsidRPr="004A3D48" w:rsidTr="000A2640">
        <w:tc>
          <w:tcPr>
            <w:tcW w:w="5719" w:type="dxa"/>
          </w:tcPr>
          <w:p w:rsidR="00E44FD4" w:rsidRPr="004A3D48" w:rsidRDefault="00E44FD4" w:rsidP="00887044">
            <w:pPr>
              <w:numPr>
                <w:ilvl w:val="0"/>
                <w:numId w:val="4"/>
              </w:numPr>
              <w:spacing w:line="264" w:lineRule="atLeast"/>
            </w:pPr>
            <w:r>
              <w:t>Computers/technology</w:t>
            </w:r>
          </w:p>
        </w:tc>
        <w:tc>
          <w:tcPr>
            <w:tcW w:w="2288" w:type="dxa"/>
          </w:tcPr>
          <w:p w:rsidR="00E44FD4" w:rsidRDefault="00E44FD4" w:rsidP="000A2640">
            <w:pPr>
              <w:jc w:val="center"/>
            </w:pPr>
            <w:r w:rsidRPr="00321B5B">
              <w:rPr>
                <w:color w:val="000000"/>
              </w:rPr>
              <w:sym w:font="Symbol" w:char="F06F"/>
            </w:r>
          </w:p>
        </w:tc>
        <w:tc>
          <w:tcPr>
            <w:tcW w:w="2145" w:type="dxa"/>
          </w:tcPr>
          <w:p w:rsidR="00E44FD4" w:rsidRDefault="00E44FD4" w:rsidP="000A2640">
            <w:pPr>
              <w:jc w:val="center"/>
            </w:pPr>
            <w:r w:rsidRPr="00321B5B">
              <w:rPr>
                <w:color w:val="000000"/>
              </w:rPr>
              <w:sym w:font="Symbol" w:char="F06F"/>
            </w:r>
          </w:p>
        </w:tc>
      </w:tr>
    </w:tbl>
    <w:p w:rsidR="00E44FD4" w:rsidRDefault="00E44FD4" w:rsidP="00BB2B95"/>
    <w:p w:rsidR="00E44FD4" w:rsidRDefault="00E44FD4" w:rsidP="00BB2B95">
      <w:pPr>
        <w:pStyle w:val="BodyTextIndent"/>
        <w:ind w:left="0" w:firstLine="0"/>
        <w:jc w:val="left"/>
        <w:outlineLvl w:val="0"/>
        <w:rPr>
          <w:rFonts w:ascii="Book Antiqua" w:hAnsi="Book Antiqua"/>
          <w:sz w:val="16"/>
        </w:rPr>
      </w:pPr>
    </w:p>
    <w:p w:rsidR="00E44FD4" w:rsidRPr="000A2640" w:rsidRDefault="00E44FD4" w:rsidP="00BB2B95">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BodyTextIndent"/>
        <w:numPr>
          <w:ilvl w:val="0"/>
          <w:numId w:val="19"/>
        </w:numPr>
        <w:jc w:val="left"/>
        <w:outlineLvl w:val="0"/>
        <w:rPr>
          <w:rStyle w:val="NAProgrammer"/>
        </w:rPr>
      </w:pPr>
      <w:r w:rsidRPr="000A2640">
        <w:rPr>
          <w:rStyle w:val="NAProgrammer"/>
        </w:rPr>
        <w:t>Randomize</w:t>
      </w:r>
    </w:p>
    <w:p w:rsidR="00E44FD4" w:rsidRPr="004A3D48" w:rsidRDefault="00E44FD4" w:rsidP="00BB2B95"/>
    <w:p w:rsidR="00E44FD4" w:rsidRPr="003B0734" w:rsidRDefault="00E44FD4" w:rsidP="000A2640">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0A2640">
      <w:pPr>
        <w:autoSpaceDE w:val="0"/>
        <w:autoSpaceDN w:val="0"/>
        <w:adjustRightInd w:val="0"/>
        <w:spacing w:line="240" w:lineRule="atLeast"/>
        <w:rPr>
          <w:rFonts w:ascii="Arial" w:hAnsi="Arial" w:cs="Arial"/>
          <w:color w:val="000000"/>
          <w:sz w:val="20"/>
          <w:u w:val="single"/>
        </w:rPr>
      </w:pPr>
    </w:p>
    <w:p w:rsidR="00E44FD4" w:rsidRPr="000A2640" w:rsidRDefault="00E44FD4" w:rsidP="000A2640">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pStyle w:val="L1"/>
        <w:tabs>
          <w:tab w:val="left" w:pos="540"/>
        </w:tabs>
        <w:spacing w:before="0" w:after="0"/>
        <w:ind w:left="561" w:hanging="561"/>
        <w:rPr>
          <w:rFonts w:ascii="Book Antiqua" w:hAnsi="Book Antiqua"/>
          <w:color w:val="000000"/>
          <w:sz w:val="24"/>
          <w:szCs w:val="24"/>
        </w:rPr>
      </w:pPr>
    </w:p>
    <w:p w:rsidR="00E44FD4" w:rsidRPr="004A3D48" w:rsidRDefault="00E44FD4" w:rsidP="00BB2B95">
      <w:pPr>
        <w:pStyle w:val="L1"/>
        <w:tabs>
          <w:tab w:val="left" w:pos="540"/>
        </w:tabs>
        <w:spacing w:before="0" w:after="0"/>
        <w:ind w:left="561" w:hanging="561"/>
        <w:rPr>
          <w:rFonts w:ascii="Book Antiqua" w:hAnsi="Book Antiqua"/>
          <w:color w:val="000000"/>
          <w:sz w:val="24"/>
          <w:szCs w:val="24"/>
        </w:rPr>
      </w:pPr>
      <w:r>
        <w:rPr>
          <w:rFonts w:ascii="Book Antiqua" w:hAnsi="Book Antiqua"/>
          <w:color w:val="000000"/>
          <w:sz w:val="24"/>
          <w:szCs w:val="24"/>
        </w:rPr>
        <w:t xml:space="preserve">Q4-10a </w:t>
      </w:r>
      <w:r>
        <w:rPr>
          <w:rFonts w:ascii="Book Antiqua" w:hAnsi="Book Antiqua"/>
          <w:color w:val="000000"/>
          <w:sz w:val="24"/>
          <w:szCs w:val="24"/>
        </w:rPr>
        <w:tab/>
      </w:r>
      <w:r w:rsidRPr="004A3D48">
        <w:rPr>
          <w:rFonts w:ascii="Book Antiqua" w:hAnsi="Book Antiqua"/>
          <w:color w:val="000000"/>
          <w:sz w:val="24"/>
          <w:szCs w:val="24"/>
        </w:rPr>
        <w:t xml:space="preserve">Do you have access to cable channels on TV? </w:t>
      </w:r>
    </w:p>
    <w:p w:rsidR="00E44FD4" w:rsidRPr="004A3D48" w:rsidRDefault="00E44FD4" w:rsidP="00BB2B95">
      <w:pPr>
        <w:pStyle w:val="L1"/>
        <w:tabs>
          <w:tab w:val="left" w:pos="540"/>
        </w:tabs>
        <w:spacing w:before="0" w:after="0"/>
        <w:ind w:left="561" w:hanging="561"/>
        <w:rPr>
          <w:rFonts w:ascii="Book Antiqua" w:hAnsi="Book Antiqua"/>
          <w:color w:val="000000"/>
          <w:sz w:val="24"/>
          <w:szCs w:val="24"/>
        </w:rPr>
      </w:pPr>
    </w:p>
    <w:tbl>
      <w:tblPr>
        <w:tblW w:w="3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1"/>
        <w:gridCol w:w="1620"/>
      </w:tblGrid>
      <w:tr w:rsidR="00E44FD4" w:rsidRPr="00DC5857" w:rsidTr="00DC5857">
        <w:tc>
          <w:tcPr>
            <w:tcW w:w="1731" w:type="dxa"/>
            <w:tcBorders>
              <w:left w:val="single" w:sz="4" w:space="0" w:color="000000"/>
              <w:right w:val="single" w:sz="4" w:space="0" w:color="000000"/>
            </w:tcBorders>
            <w:shd w:val="clear" w:color="auto" w:fill="0000FF"/>
          </w:tcPr>
          <w:p w:rsidR="00E44FD4" w:rsidRPr="00DC5857" w:rsidRDefault="00E44FD4" w:rsidP="00C90070">
            <w:pPr>
              <w:jc w:val="center"/>
              <w:rPr>
                <w:rFonts w:cs="Arial"/>
                <w:b/>
                <w:bCs/>
                <w:color w:val="FFFFFF"/>
              </w:rPr>
            </w:pPr>
            <w:r w:rsidRPr="00DC5857">
              <w:rPr>
                <w:rFonts w:cs="Arial"/>
                <w:b/>
                <w:bCs/>
                <w:color w:val="FFFFFF"/>
              </w:rPr>
              <w:t>Yes</w:t>
            </w:r>
          </w:p>
        </w:tc>
        <w:tc>
          <w:tcPr>
            <w:tcW w:w="1620" w:type="dxa"/>
            <w:tcBorders>
              <w:left w:val="single" w:sz="4" w:space="0" w:color="000000"/>
              <w:right w:val="single" w:sz="4" w:space="0" w:color="000000"/>
            </w:tcBorders>
            <w:shd w:val="clear" w:color="auto" w:fill="0000FF"/>
          </w:tcPr>
          <w:p w:rsidR="00E44FD4" w:rsidRPr="00DC5857" w:rsidRDefault="00E44FD4" w:rsidP="00C90070">
            <w:pPr>
              <w:jc w:val="center"/>
              <w:rPr>
                <w:rFonts w:cs="Arial"/>
                <w:b/>
                <w:bCs/>
                <w:color w:val="FFFFFF"/>
              </w:rPr>
            </w:pPr>
            <w:r w:rsidRPr="00DC5857">
              <w:rPr>
                <w:rFonts w:cs="Arial"/>
                <w:b/>
                <w:bCs/>
                <w:color w:val="FFFFFF"/>
              </w:rPr>
              <w:t>No</w:t>
            </w:r>
          </w:p>
        </w:tc>
      </w:tr>
      <w:tr w:rsidR="00E44FD4" w:rsidRPr="004A3D48" w:rsidTr="00331303">
        <w:tc>
          <w:tcPr>
            <w:tcW w:w="1731" w:type="dxa"/>
          </w:tcPr>
          <w:p w:rsidR="00E44FD4" w:rsidRDefault="00E44FD4" w:rsidP="00331303">
            <w:pPr>
              <w:jc w:val="center"/>
            </w:pPr>
            <w:r w:rsidRPr="00321B5B">
              <w:rPr>
                <w:color w:val="000000"/>
              </w:rPr>
              <w:sym w:font="Symbol" w:char="F06F"/>
            </w:r>
          </w:p>
        </w:tc>
        <w:tc>
          <w:tcPr>
            <w:tcW w:w="1620" w:type="dxa"/>
          </w:tcPr>
          <w:p w:rsidR="00E44FD4" w:rsidRDefault="00E44FD4" w:rsidP="00331303">
            <w:pPr>
              <w:jc w:val="center"/>
            </w:pPr>
            <w:r w:rsidRPr="00321B5B">
              <w:rPr>
                <w:color w:val="000000"/>
              </w:rPr>
              <w:sym w:font="Symbol" w:char="F06F"/>
            </w:r>
          </w:p>
        </w:tc>
      </w:tr>
    </w:tbl>
    <w:p w:rsidR="00E44FD4" w:rsidRDefault="00E44FD4" w:rsidP="00BB2B95">
      <w:pPr>
        <w:pStyle w:val="BodyTextIndent"/>
        <w:ind w:left="0" w:firstLine="0"/>
        <w:jc w:val="left"/>
        <w:outlineLvl w:val="0"/>
        <w:rPr>
          <w:rFonts w:ascii="Book Antiqua" w:hAnsi="Book Antiqua"/>
          <w:sz w:val="16"/>
        </w:rPr>
      </w:pPr>
    </w:p>
    <w:p w:rsidR="00E44FD4" w:rsidRDefault="00E44FD4" w:rsidP="00BB2B95">
      <w:pPr>
        <w:pStyle w:val="BodyTextIndent"/>
        <w:ind w:left="0" w:firstLine="0"/>
        <w:jc w:val="left"/>
        <w:outlineLvl w:val="0"/>
        <w:rPr>
          <w:rFonts w:ascii="Book Antiqua" w:hAnsi="Book Antiqua"/>
          <w:sz w:val="16"/>
        </w:rPr>
      </w:pPr>
    </w:p>
    <w:p w:rsidR="00E44FD4" w:rsidRPr="000A2640" w:rsidRDefault="00E44FD4" w:rsidP="00BB2B95">
      <w:pPr>
        <w:pStyle w:val="BodyTextIndent"/>
        <w:ind w:left="0" w:firstLine="0"/>
        <w:jc w:val="left"/>
        <w:outlineLvl w:val="0"/>
        <w:rPr>
          <w:rStyle w:val="NAProgrammer"/>
        </w:rPr>
      </w:pPr>
      <w:r w:rsidRPr="000A2640">
        <w:rPr>
          <w:rStyle w:val="NAProgrammer"/>
        </w:rPr>
        <w:t>Programming:</w:t>
      </w:r>
      <w:r>
        <w:rPr>
          <w:rStyle w:val="NAProgrammer"/>
        </w:rPr>
        <w:t xml:space="preserve"> Ask All</w:t>
      </w:r>
    </w:p>
    <w:p w:rsidR="00E44FD4" w:rsidRPr="004A3D48" w:rsidRDefault="00E44FD4" w:rsidP="00BB2B95">
      <w:pPr>
        <w:pStyle w:val="L1"/>
        <w:tabs>
          <w:tab w:val="left" w:pos="540"/>
        </w:tabs>
        <w:spacing w:before="0" w:after="0"/>
        <w:ind w:left="561" w:hanging="561"/>
        <w:rPr>
          <w:rFonts w:ascii="Book Antiqua" w:hAnsi="Book Antiqua"/>
          <w:color w:val="000000"/>
          <w:sz w:val="24"/>
          <w:szCs w:val="24"/>
        </w:rPr>
      </w:pPr>
    </w:p>
    <w:p w:rsidR="00E44FD4" w:rsidRDefault="00E44FD4" w:rsidP="00BB2B95">
      <w:pPr>
        <w:rPr>
          <w:color w:val="3366FF"/>
        </w:rPr>
      </w:pPr>
      <w:r>
        <w:rPr>
          <w:color w:val="000000"/>
        </w:rPr>
        <w:br w:type="page"/>
      </w:r>
    </w:p>
    <w:p w:rsidR="00E44FD4" w:rsidRPr="000A2640" w:rsidRDefault="00E44FD4" w:rsidP="000A2640">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pStyle w:val="L1"/>
        <w:tabs>
          <w:tab w:val="num" w:pos="561"/>
        </w:tabs>
        <w:spacing w:before="0" w:after="0"/>
        <w:rPr>
          <w:rFonts w:ascii="Book Antiqua" w:hAnsi="Book Antiqua"/>
          <w:color w:val="000000"/>
          <w:sz w:val="24"/>
          <w:szCs w:val="24"/>
        </w:rPr>
      </w:pPr>
    </w:p>
    <w:p w:rsidR="00E44FD4" w:rsidRDefault="00E44FD4" w:rsidP="00BB2B95">
      <w:pPr>
        <w:pStyle w:val="L1"/>
        <w:tabs>
          <w:tab w:val="num" w:pos="561"/>
        </w:tabs>
        <w:spacing w:before="0" w:after="0"/>
        <w:rPr>
          <w:rFonts w:ascii="Book Antiqua" w:hAnsi="Book Antiqua"/>
          <w:color w:val="000000"/>
          <w:sz w:val="24"/>
          <w:szCs w:val="24"/>
        </w:rPr>
      </w:pPr>
      <w:r>
        <w:rPr>
          <w:rFonts w:ascii="Book Antiqua" w:hAnsi="Book Antiqua"/>
          <w:color w:val="000000"/>
          <w:sz w:val="24"/>
          <w:szCs w:val="24"/>
        </w:rPr>
        <w:t>Q4-10c</w:t>
      </w:r>
      <w:r w:rsidRPr="004A3D48">
        <w:rPr>
          <w:rFonts w:ascii="Book Antiqua" w:hAnsi="Book Antiqua"/>
          <w:color w:val="000000"/>
          <w:sz w:val="24"/>
          <w:szCs w:val="24"/>
        </w:rPr>
        <w:t xml:space="preserve"> </w:t>
      </w:r>
      <w:r>
        <w:rPr>
          <w:rFonts w:ascii="Book Antiqua" w:hAnsi="Book Antiqua"/>
          <w:color w:val="000000"/>
          <w:sz w:val="24"/>
          <w:szCs w:val="24"/>
        </w:rPr>
        <w:t xml:space="preserve">Which of the </w:t>
      </w:r>
      <w:r w:rsidRPr="004A3D48">
        <w:rPr>
          <w:rFonts w:ascii="Book Antiqua" w:hAnsi="Book Antiqua"/>
          <w:color w:val="000000"/>
          <w:sz w:val="24"/>
          <w:szCs w:val="24"/>
        </w:rPr>
        <w:t xml:space="preserve">following </w:t>
      </w:r>
      <w:r>
        <w:rPr>
          <w:rFonts w:ascii="Book Antiqua" w:hAnsi="Book Antiqua"/>
          <w:color w:val="000000"/>
          <w:sz w:val="24"/>
          <w:szCs w:val="24"/>
        </w:rPr>
        <w:t xml:space="preserve">types of </w:t>
      </w:r>
      <w:r w:rsidRPr="004A3D48">
        <w:rPr>
          <w:rFonts w:ascii="Book Antiqua" w:hAnsi="Book Antiqua"/>
          <w:color w:val="000000"/>
          <w:sz w:val="24"/>
          <w:szCs w:val="24"/>
        </w:rPr>
        <w:t>TV</w:t>
      </w:r>
      <w:r>
        <w:rPr>
          <w:rFonts w:ascii="Book Antiqua" w:hAnsi="Book Antiqua"/>
          <w:color w:val="000000"/>
          <w:sz w:val="24"/>
          <w:szCs w:val="24"/>
        </w:rPr>
        <w:t xml:space="preserve"> shows do you watch at least occasionally</w:t>
      </w:r>
      <w:r w:rsidRPr="004A3D48">
        <w:rPr>
          <w:rFonts w:ascii="Book Antiqua" w:hAnsi="Book Antiqua"/>
          <w:color w:val="000000"/>
          <w:sz w:val="24"/>
          <w:szCs w:val="24"/>
        </w:rPr>
        <w:t xml:space="preserve">?  </w:t>
      </w:r>
    </w:p>
    <w:p w:rsidR="00E44FD4" w:rsidRPr="004A3D48" w:rsidRDefault="00E44FD4" w:rsidP="00BB2B95">
      <w:pPr>
        <w:pStyle w:val="L1"/>
        <w:tabs>
          <w:tab w:val="num" w:pos="561"/>
        </w:tabs>
        <w:spacing w:before="0" w:after="0"/>
        <w:rPr>
          <w:rFonts w:ascii="Book Antiqua" w:hAnsi="Book Antiqua"/>
          <w:b/>
          <w:bCs/>
          <w:color w:val="000000"/>
          <w:sz w:val="24"/>
          <w:szCs w:val="24"/>
        </w:rPr>
      </w:pPr>
    </w:p>
    <w:p w:rsidR="00E44FD4" w:rsidRDefault="00E44FD4" w:rsidP="00BB2B95">
      <w:pPr>
        <w:rPr>
          <w:rFonts w:ascii="Book Antiqua" w:hAnsi="Book Antiqua"/>
          <w:b/>
          <w:i/>
          <w:color w:val="339966"/>
        </w:rPr>
      </w:pPr>
      <w:r w:rsidRPr="000A2640">
        <w:rPr>
          <w:rFonts w:ascii="Book Antiqua" w:hAnsi="Book Antiqua"/>
          <w:b/>
          <w:i/>
          <w:color w:val="339966"/>
        </w:rPr>
        <w:t>Select one per row</w:t>
      </w:r>
    </w:p>
    <w:p w:rsidR="00E44FD4" w:rsidRPr="000A2640" w:rsidRDefault="00E44FD4" w:rsidP="00BB2B95">
      <w:pPr>
        <w:rPr>
          <w:rFonts w:ascii="Book Antiqua" w:hAnsi="Book Antiqua"/>
          <w:b/>
          <w:i/>
          <w:color w:val="339966"/>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8"/>
        <w:gridCol w:w="3539"/>
        <w:gridCol w:w="1895"/>
      </w:tblGrid>
      <w:tr w:rsidR="00E44FD4" w:rsidRPr="00DC5857" w:rsidTr="00DC5857">
        <w:tc>
          <w:tcPr>
            <w:tcW w:w="0" w:type="auto"/>
            <w:shd w:val="clear" w:color="auto" w:fill="0000FF"/>
          </w:tcPr>
          <w:p w:rsidR="00E44FD4" w:rsidRPr="00DC5857" w:rsidRDefault="00E44FD4" w:rsidP="00C90070">
            <w:pPr>
              <w:ind w:left="864" w:hanging="864"/>
              <w:jc w:val="center"/>
              <w:rPr>
                <w:b/>
                <w:color w:val="FFFFFF"/>
              </w:rPr>
            </w:pPr>
            <w:r w:rsidRPr="00DC5857">
              <w:rPr>
                <w:b/>
                <w:color w:val="FFFFFF"/>
              </w:rPr>
              <w:t>Program</w:t>
            </w:r>
          </w:p>
        </w:tc>
        <w:tc>
          <w:tcPr>
            <w:tcW w:w="0" w:type="auto"/>
            <w:shd w:val="clear" w:color="auto" w:fill="0000FF"/>
          </w:tcPr>
          <w:p w:rsidR="00E44FD4" w:rsidRPr="00DC5857" w:rsidRDefault="00E44FD4" w:rsidP="00C90070">
            <w:pPr>
              <w:ind w:left="864" w:hanging="864"/>
              <w:jc w:val="center"/>
              <w:rPr>
                <w:b/>
                <w:color w:val="FFFFFF"/>
              </w:rPr>
            </w:pPr>
            <w:r w:rsidRPr="00DC5857">
              <w:rPr>
                <w:b/>
                <w:color w:val="FFFFFF"/>
              </w:rPr>
              <w:t>Watch at Least Occasionally</w:t>
            </w:r>
          </w:p>
        </w:tc>
        <w:tc>
          <w:tcPr>
            <w:tcW w:w="0" w:type="auto"/>
            <w:shd w:val="clear" w:color="auto" w:fill="0000FF"/>
          </w:tcPr>
          <w:p w:rsidR="00E44FD4" w:rsidRPr="00DC5857" w:rsidRDefault="00E44FD4" w:rsidP="00C90070">
            <w:pPr>
              <w:ind w:left="864" w:hanging="864"/>
              <w:jc w:val="center"/>
              <w:rPr>
                <w:b/>
                <w:color w:val="FFFFFF"/>
              </w:rPr>
            </w:pPr>
            <w:r w:rsidRPr="00DC5857">
              <w:rPr>
                <w:b/>
                <w:color w:val="FFFFFF"/>
              </w:rPr>
              <w:t>Do Not Watch</w:t>
            </w:r>
          </w:p>
        </w:tc>
      </w:tr>
      <w:tr w:rsidR="00E44FD4" w:rsidRPr="004A3D48" w:rsidTr="000A2640">
        <w:tc>
          <w:tcPr>
            <w:tcW w:w="0" w:type="auto"/>
          </w:tcPr>
          <w:p w:rsidR="00E44FD4" w:rsidRPr="004A3D48" w:rsidRDefault="00E44FD4" w:rsidP="00887044">
            <w:pPr>
              <w:numPr>
                <w:ilvl w:val="0"/>
                <w:numId w:val="37"/>
              </w:numPr>
              <w:spacing w:line="264" w:lineRule="atLeast"/>
            </w:pPr>
            <w:r>
              <w:t>Financial news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Pr="004A3D48" w:rsidRDefault="00E44FD4" w:rsidP="00887044">
            <w:pPr>
              <w:numPr>
                <w:ilvl w:val="0"/>
                <w:numId w:val="37"/>
              </w:numPr>
              <w:spacing w:line="264" w:lineRule="atLeast"/>
            </w:pPr>
            <w:r>
              <w:t>General news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Auto-racing (e.g., NASCAR)</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Golf</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Other sports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Infomercials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Pr="004A3D48" w:rsidRDefault="00E44FD4" w:rsidP="00887044">
            <w:pPr>
              <w:numPr>
                <w:ilvl w:val="0"/>
                <w:numId w:val="37"/>
              </w:numPr>
              <w:spacing w:line="264" w:lineRule="atLeast"/>
            </w:pPr>
            <w:r>
              <w:t>Shows about antiques/collectibles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Pr="004A3D48" w:rsidRDefault="00E44FD4" w:rsidP="00887044">
            <w:pPr>
              <w:numPr>
                <w:ilvl w:val="0"/>
                <w:numId w:val="37"/>
              </w:numPr>
              <w:spacing w:line="264" w:lineRule="atLeast"/>
            </w:pPr>
            <w:r>
              <w:t>History/documentaries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Pr="004A3D48" w:rsidRDefault="00E44FD4" w:rsidP="00887044">
            <w:pPr>
              <w:numPr>
                <w:ilvl w:val="0"/>
                <w:numId w:val="37"/>
              </w:numPr>
              <w:spacing w:line="264" w:lineRule="atLeast"/>
            </w:pPr>
            <w:r>
              <w:t>Primetime comedy/drama</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Daytime talk show</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Pr="004A3D48" w:rsidRDefault="00E44FD4" w:rsidP="00887044">
            <w:pPr>
              <w:numPr>
                <w:ilvl w:val="0"/>
                <w:numId w:val="37"/>
              </w:numPr>
              <w:spacing w:line="264" w:lineRule="atLeast"/>
            </w:pPr>
            <w:r>
              <w:t>Daytime drama</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r w:rsidR="00E44FD4" w:rsidRPr="004A3D48" w:rsidTr="000A2640">
        <w:tc>
          <w:tcPr>
            <w:tcW w:w="0" w:type="auto"/>
          </w:tcPr>
          <w:p w:rsidR="00E44FD4" w:rsidRDefault="00E44FD4" w:rsidP="00887044">
            <w:pPr>
              <w:numPr>
                <w:ilvl w:val="0"/>
                <w:numId w:val="37"/>
              </w:numPr>
              <w:spacing w:line="264" w:lineRule="atLeast"/>
            </w:pPr>
            <w:r>
              <w:t>Public broadcasting (PBS)</w:t>
            </w:r>
          </w:p>
        </w:tc>
        <w:tc>
          <w:tcPr>
            <w:tcW w:w="0" w:type="auto"/>
          </w:tcPr>
          <w:p w:rsidR="00E44FD4" w:rsidRDefault="00E44FD4" w:rsidP="000A2640">
            <w:pPr>
              <w:jc w:val="center"/>
            </w:pPr>
            <w:r w:rsidRPr="002A5465">
              <w:rPr>
                <w:color w:val="000000"/>
              </w:rPr>
              <w:sym w:font="Symbol" w:char="F06F"/>
            </w:r>
          </w:p>
        </w:tc>
        <w:tc>
          <w:tcPr>
            <w:tcW w:w="0" w:type="auto"/>
          </w:tcPr>
          <w:p w:rsidR="00E44FD4" w:rsidRDefault="00E44FD4" w:rsidP="000A2640">
            <w:pPr>
              <w:jc w:val="center"/>
            </w:pPr>
            <w:r w:rsidRPr="002A5465">
              <w:rPr>
                <w:color w:val="000000"/>
              </w:rPr>
              <w:sym w:font="Symbol" w:char="F06F"/>
            </w:r>
          </w:p>
        </w:tc>
      </w:tr>
    </w:tbl>
    <w:p w:rsidR="00E44FD4" w:rsidRDefault="00E44FD4" w:rsidP="00BB2B95">
      <w:pPr>
        <w:rPr>
          <w:color w:val="3366FF"/>
        </w:rPr>
      </w:pPr>
    </w:p>
    <w:p w:rsidR="00E44FD4" w:rsidRPr="000A2640" w:rsidRDefault="00E44FD4" w:rsidP="00BB2B95">
      <w:pPr>
        <w:pStyle w:val="BodyTextIndent"/>
        <w:ind w:left="0" w:firstLine="0"/>
        <w:jc w:val="left"/>
        <w:outlineLvl w:val="0"/>
        <w:rPr>
          <w:rStyle w:val="NAProgrammer"/>
        </w:rPr>
      </w:pPr>
    </w:p>
    <w:p w:rsidR="00E44FD4" w:rsidRPr="000A2640" w:rsidRDefault="00E44FD4" w:rsidP="00BB2B95">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sidRPr="000A2640">
        <w:rPr>
          <w:rStyle w:val="NAProgrammer"/>
          <w:rFonts w:ascii="Times New Roman" w:hAnsi="Times New Roman"/>
        </w:rPr>
        <w:t>Randomize, except c,d,e.</w:t>
      </w:r>
    </w:p>
    <w:p w:rsidR="00E44FD4" w:rsidRPr="004A3D48" w:rsidRDefault="00E44FD4" w:rsidP="00BB2B95">
      <w:pPr>
        <w:rPr>
          <w:color w:val="3366FF"/>
        </w:rPr>
      </w:pPr>
    </w:p>
    <w:p w:rsidR="00E44FD4" w:rsidRDefault="00E44FD4" w:rsidP="00BB2B95">
      <w:pPr>
        <w:outlineLvl w:val="0"/>
        <w:rPr>
          <w:b/>
          <w:bCs/>
          <w:color w:val="000000"/>
        </w:rPr>
      </w:pPr>
      <w:r>
        <w:br w:type="page"/>
      </w:r>
    </w:p>
    <w:p w:rsidR="00E44FD4" w:rsidRPr="004A3D48" w:rsidRDefault="00E44FD4" w:rsidP="00BB2B95">
      <w:pPr>
        <w:outlineLvl w:val="0"/>
      </w:pPr>
      <w:r>
        <w:rPr>
          <w:rFonts w:cs="Arial"/>
          <w:bCs/>
          <w:color w:val="000000"/>
          <w:u w:val="single"/>
        </w:rPr>
        <w:t xml:space="preserve">DO NOT DISPLAY ROW - </w:t>
      </w:r>
      <w:r>
        <w:rPr>
          <w:rFonts w:cs="Arial"/>
          <w:bCs/>
          <w:color w:val="000000"/>
        </w:rPr>
        <w:t xml:space="preserve"> </w:t>
      </w:r>
      <w:r>
        <w:rPr>
          <w:rFonts w:cs="Arial"/>
          <w:b/>
          <w:bCs/>
          <w:color w:val="000000"/>
        </w:rPr>
        <w:t>Section 5</w:t>
      </w:r>
      <w:r w:rsidRPr="004A3D48">
        <w:rPr>
          <w:rFonts w:cs="Arial"/>
          <w:b/>
          <w:bCs/>
          <w:color w:val="000000"/>
        </w:rPr>
        <w:t>: Additional Demographic Information</w:t>
      </w:r>
    </w:p>
    <w:p w:rsidR="00E44FD4" w:rsidRPr="004A3D48" w:rsidRDefault="00E44FD4" w:rsidP="00BB2B95"/>
    <w:p w:rsidR="00E44FD4" w:rsidRPr="00057C2F" w:rsidRDefault="00E44FD4" w:rsidP="00BB2B95">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Pr="00057C2F" w:rsidRDefault="00E44FD4" w:rsidP="00BB2B95">
      <w:pPr>
        <w:rPr>
          <w:rFonts w:ascii="Book Antiqua" w:hAnsi="Book Antiqua"/>
        </w:rPr>
      </w:pPr>
    </w:p>
    <w:p w:rsidR="00E44FD4" w:rsidRPr="00057C2F" w:rsidRDefault="00E44FD4" w:rsidP="00BB2B95">
      <w:pPr>
        <w:rPr>
          <w:rFonts w:ascii="Book Antiqua" w:hAnsi="Book Antiqua"/>
          <w:i/>
        </w:rPr>
      </w:pPr>
      <w:r w:rsidRPr="00057C2F">
        <w:rPr>
          <w:rFonts w:ascii="Book Antiqua" w:hAnsi="Book Antiqua"/>
          <w:i/>
        </w:rPr>
        <w:t>We just have a few demographic questions for classification purposes.</w:t>
      </w:r>
    </w:p>
    <w:p w:rsidR="00E44FD4" w:rsidRPr="00057C2F" w:rsidRDefault="00E44FD4" w:rsidP="00BB2B95">
      <w:pPr>
        <w:rPr>
          <w:rFonts w:ascii="Book Antiqua" w:hAnsi="Book Antiqua"/>
          <w:i/>
        </w:rPr>
      </w:pPr>
    </w:p>
    <w:p w:rsidR="00E44FD4" w:rsidRPr="00057C2F" w:rsidRDefault="00E44FD4" w:rsidP="00BB2B95">
      <w:pPr>
        <w:rPr>
          <w:rFonts w:ascii="Book Antiqua" w:hAnsi="Book Antiqua"/>
        </w:rPr>
      </w:pPr>
      <w:r w:rsidRPr="00057C2F">
        <w:rPr>
          <w:rFonts w:ascii="Book Antiqua" w:hAnsi="Book Antiqua"/>
        </w:rPr>
        <w:t>Q5-1  What is your marital status?</w:t>
      </w:r>
    </w:p>
    <w:p w:rsidR="00E44FD4" w:rsidRPr="00057C2F" w:rsidRDefault="00E44FD4" w:rsidP="00BB2B95">
      <w:pPr>
        <w:rPr>
          <w:rFonts w:ascii="Book Antiqua" w:hAnsi="Book Antiqua"/>
          <w:b/>
          <w:color w:val="339966"/>
        </w:rPr>
      </w:pPr>
    </w:p>
    <w:p w:rsidR="00E44FD4" w:rsidRPr="00057C2F" w:rsidRDefault="00E44FD4" w:rsidP="00BB2B95">
      <w:pPr>
        <w:rPr>
          <w:rFonts w:ascii="Book Antiqua" w:hAnsi="Book Antiqua"/>
          <w:b/>
          <w:i/>
          <w:color w:val="339966"/>
        </w:rPr>
      </w:pPr>
      <w:r w:rsidRPr="00057C2F">
        <w:rPr>
          <w:rFonts w:ascii="Book Antiqua" w:hAnsi="Book Antiqua"/>
          <w:b/>
          <w:i/>
          <w:color w:val="339966"/>
        </w:rPr>
        <w:t>Select one</w:t>
      </w:r>
    </w:p>
    <w:p w:rsidR="00E44FD4" w:rsidRPr="00057C2F" w:rsidRDefault="00E44FD4" w:rsidP="00BB2B95">
      <w:pPr>
        <w:rPr>
          <w:rFonts w:ascii="Book Antiqua" w:hAnsi="Book Antiqua"/>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8"/>
        <w:gridCol w:w="1584"/>
      </w:tblGrid>
      <w:tr w:rsidR="00E44FD4" w:rsidRPr="004A3D48" w:rsidTr="00057C2F">
        <w:tc>
          <w:tcPr>
            <w:tcW w:w="8568" w:type="dxa"/>
          </w:tcPr>
          <w:p w:rsidR="00E44FD4" w:rsidRPr="004A3D48" w:rsidRDefault="00E44FD4" w:rsidP="00C90070">
            <w:r w:rsidRPr="004A3D48">
              <w:t>Single, never married</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Married</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Living with significant other</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Separated,</w:t>
            </w:r>
            <w:r>
              <w:t xml:space="preserve"> </w:t>
            </w:r>
            <w:r w:rsidRPr="004A3D48">
              <w:t>divorced,</w:t>
            </w:r>
            <w:r>
              <w:t xml:space="preserve"> </w:t>
            </w:r>
            <w:r w:rsidRPr="004A3D48">
              <w:t>widowed</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bl>
    <w:p w:rsidR="00E44FD4" w:rsidRPr="004A3D48" w:rsidRDefault="00E44FD4" w:rsidP="00BB2B95"/>
    <w:p w:rsidR="00E44FD4" w:rsidRPr="000A2640" w:rsidRDefault="00E44FD4" w:rsidP="00057C2F">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Pr>
          <w:rStyle w:val="NAProgrammer"/>
          <w:rFonts w:ascii="Times New Roman" w:hAnsi="Times New Roman"/>
        </w:rPr>
        <w:t>Ask All</w:t>
      </w:r>
    </w:p>
    <w:p w:rsidR="00E44FD4" w:rsidRPr="003B0734" w:rsidRDefault="00E44FD4" w:rsidP="00057C2F">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057C2F">
      <w:pPr>
        <w:autoSpaceDE w:val="0"/>
        <w:autoSpaceDN w:val="0"/>
        <w:adjustRightInd w:val="0"/>
        <w:spacing w:line="240" w:lineRule="atLeast"/>
        <w:rPr>
          <w:rFonts w:ascii="Arial" w:hAnsi="Arial" w:cs="Arial"/>
          <w:color w:val="000000"/>
          <w:sz w:val="20"/>
          <w:u w:val="single"/>
        </w:rPr>
      </w:pPr>
    </w:p>
    <w:p w:rsidR="00E44FD4" w:rsidRPr="00057C2F" w:rsidRDefault="00E44FD4" w:rsidP="00057C2F">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outlineLvl w:val="0"/>
        <w:rPr>
          <w:rFonts w:ascii="Book Antiqua" w:hAnsi="Book Antiqua"/>
        </w:rPr>
      </w:pPr>
    </w:p>
    <w:p w:rsidR="00E44FD4" w:rsidRPr="00057C2F" w:rsidRDefault="00E44FD4" w:rsidP="00BB2B95">
      <w:pPr>
        <w:outlineLvl w:val="0"/>
        <w:rPr>
          <w:rFonts w:ascii="Book Antiqua" w:hAnsi="Book Antiqua"/>
        </w:rPr>
      </w:pPr>
      <w:r w:rsidRPr="00057C2F">
        <w:rPr>
          <w:rFonts w:ascii="Book Antiqua" w:hAnsi="Book Antiqua"/>
        </w:rPr>
        <w:t>Q5-2  What is the highest level of education you have attained?</w:t>
      </w:r>
    </w:p>
    <w:p w:rsidR="00E44FD4" w:rsidRPr="00057C2F" w:rsidRDefault="00E44FD4" w:rsidP="00BB2B95">
      <w:pPr>
        <w:rPr>
          <w:rFonts w:ascii="Book Antiqua" w:hAnsi="Book Antiqua"/>
          <w:i/>
        </w:rPr>
      </w:pPr>
    </w:p>
    <w:p w:rsidR="00E44FD4" w:rsidRPr="00057C2F" w:rsidRDefault="00E44FD4" w:rsidP="00BB2B95">
      <w:pPr>
        <w:rPr>
          <w:rFonts w:ascii="Book Antiqua" w:hAnsi="Book Antiqua"/>
          <w:b/>
          <w:i/>
          <w:color w:val="339966"/>
        </w:rPr>
      </w:pPr>
      <w:r w:rsidRPr="00057C2F">
        <w:rPr>
          <w:rFonts w:ascii="Book Antiqua" w:hAnsi="Book Antiqua"/>
          <w:b/>
          <w:i/>
          <w:color w:val="339966"/>
        </w:rPr>
        <w:t>Select one</w:t>
      </w:r>
    </w:p>
    <w:p w:rsidR="00E44FD4" w:rsidRPr="004A3D48" w:rsidRDefault="00E44FD4" w:rsidP="00BB2B95">
      <w:pPr>
        <w:rPr>
          <w:i/>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8"/>
        <w:gridCol w:w="1584"/>
      </w:tblGrid>
      <w:tr w:rsidR="00E44FD4" w:rsidRPr="004A3D48" w:rsidTr="00057C2F">
        <w:tc>
          <w:tcPr>
            <w:tcW w:w="8568" w:type="dxa"/>
          </w:tcPr>
          <w:p w:rsidR="00E44FD4" w:rsidRPr="004A3D48" w:rsidRDefault="00E44FD4" w:rsidP="00C90070">
            <w:r w:rsidRPr="004A3D48">
              <w:t>Grade school (8</w:t>
            </w:r>
            <w:r w:rsidRPr="004A3D48">
              <w:rPr>
                <w:vertAlign w:val="superscript"/>
              </w:rPr>
              <w:t>th</w:t>
            </w:r>
            <w:r w:rsidRPr="004A3D48">
              <w:t xml:space="preserve"> grade or less)</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Some high school</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High school graduate</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Some college, no degree</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t>Vocational training/2</w:t>
            </w:r>
            <w:r w:rsidRPr="004A3D48">
              <w:t>–year college</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rsidRPr="004A3D48">
              <w:t>4-year college/bachelor’s degree</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568" w:type="dxa"/>
          </w:tcPr>
          <w:p w:rsidR="00E44FD4" w:rsidRPr="004A3D48" w:rsidRDefault="00E44FD4" w:rsidP="00C90070">
            <w:r>
              <w:t>Post-graduate training/</w:t>
            </w:r>
            <w:r w:rsidRPr="004A3D48">
              <w:t>degree</w:t>
            </w:r>
          </w:p>
        </w:tc>
        <w:tc>
          <w:tcPr>
            <w:tcW w:w="158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bl>
    <w:p w:rsidR="00E44FD4" w:rsidRDefault="00E44FD4" w:rsidP="00057C2F">
      <w:pPr>
        <w:pStyle w:val="BodyTextIndent"/>
        <w:ind w:left="0" w:firstLine="0"/>
        <w:jc w:val="left"/>
        <w:outlineLvl w:val="0"/>
        <w:rPr>
          <w:rStyle w:val="NAProgrammer"/>
        </w:rPr>
      </w:pPr>
    </w:p>
    <w:p w:rsidR="00E44FD4" w:rsidRPr="000A2640" w:rsidRDefault="00E44FD4" w:rsidP="00057C2F">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Pr>
          <w:rStyle w:val="NAProgrammer"/>
          <w:rFonts w:ascii="Times New Roman" w:hAnsi="Times New Roman"/>
        </w:rPr>
        <w:t>Ask All</w:t>
      </w:r>
    </w:p>
    <w:p w:rsidR="00E44FD4" w:rsidRDefault="00E44FD4" w:rsidP="00BB2B95"/>
    <w:p w:rsidR="00E44FD4" w:rsidRDefault="00E44FD4" w:rsidP="00BB2B95">
      <w:pPr>
        <w:outlineLvl w:val="0"/>
        <w:rPr>
          <w:rFonts w:cs="Arial"/>
          <w:b/>
          <w:bCs/>
          <w:color w:val="000000"/>
        </w:rPr>
      </w:pPr>
      <w:r>
        <w:rPr>
          <w:rFonts w:cs="Arial"/>
          <w:b/>
          <w:bCs/>
          <w:color w:val="000000"/>
        </w:rPr>
        <w:br w:type="page"/>
      </w:r>
    </w:p>
    <w:p w:rsidR="00E44FD4" w:rsidRPr="00057C2F" w:rsidRDefault="00E44FD4" w:rsidP="00057C2F">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ind w:left="864" w:hanging="864"/>
        <w:rPr>
          <w:rFonts w:ascii="Book Antiqua" w:hAnsi="Book Antiqua"/>
        </w:rPr>
      </w:pPr>
    </w:p>
    <w:p w:rsidR="00E44FD4" w:rsidRPr="00057C2F" w:rsidRDefault="00E44FD4" w:rsidP="00BB2B95">
      <w:pPr>
        <w:ind w:left="864" w:hanging="864"/>
        <w:rPr>
          <w:rFonts w:ascii="Book Antiqua" w:hAnsi="Book Antiqua"/>
        </w:rPr>
      </w:pPr>
      <w:r w:rsidRPr="00057C2F">
        <w:rPr>
          <w:rFonts w:ascii="Book Antiqua" w:hAnsi="Book Antiqua"/>
        </w:rPr>
        <w:t>Q5-3</w:t>
      </w:r>
      <w:r w:rsidRPr="00057C2F">
        <w:rPr>
          <w:rFonts w:ascii="Book Antiqua" w:hAnsi="Book Antiqua"/>
        </w:rPr>
        <w:tab/>
        <w:t>How would you describe the area in which you live?</w:t>
      </w:r>
    </w:p>
    <w:p w:rsidR="00E44FD4" w:rsidRPr="00057C2F" w:rsidRDefault="00E44FD4" w:rsidP="00BB2B95">
      <w:pPr>
        <w:rPr>
          <w:rFonts w:ascii="Book Antiqua" w:hAnsi="Book Antiqua"/>
          <w:i/>
        </w:rPr>
      </w:pPr>
    </w:p>
    <w:p w:rsidR="00E44FD4" w:rsidRPr="00057C2F" w:rsidRDefault="00E44FD4" w:rsidP="00BB2B95">
      <w:pPr>
        <w:rPr>
          <w:rFonts w:ascii="Book Antiqua" w:hAnsi="Book Antiqua"/>
          <w:b/>
          <w:i/>
          <w:color w:val="339966"/>
        </w:rPr>
      </w:pPr>
      <w:r w:rsidRPr="00057C2F">
        <w:rPr>
          <w:rFonts w:ascii="Book Antiqua" w:hAnsi="Book Antiqua"/>
          <w:b/>
          <w:i/>
          <w:color w:val="339966"/>
        </w:rPr>
        <w:t>Select one</w:t>
      </w:r>
    </w:p>
    <w:p w:rsidR="00E44FD4" w:rsidRPr="004A3D48" w:rsidRDefault="00E44FD4" w:rsidP="00BB2B95">
      <w:pPr>
        <w:ind w:left="864" w:hanging="864"/>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78"/>
        <w:gridCol w:w="1674"/>
      </w:tblGrid>
      <w:tr w:rsidR="00E44FD4" w:rsidRPr="004A3D48" w:rsidTr="00057C2F">
        <w:tc>
          <w:tcPr>
            <w:tcW w:w="8478" w:type="dxa"/>
          </w:tcPr>
          <w:p w:rsidR="00E44FD4" w:rsidRPr="004A3D48" w:rsidRDefault="00E44FD4" w:rsidP="00C90070">
            <w:pPr>
              <w:tabs>
                <w:tab w:val="num" w:pos="720"/>
              </w:tabs>
              <w:ind w:left="720" w:hanging="360"/>
            </w:pPr>
            <w:r>
              <w:t>Urban</w:t>
            </w:r>
          </w:p>
        </w:tc>
        <w:tc>
          <w:tcPr>
            <w:tcW w:w="1674" w:type="dxa"/>
          </w:tcPr>
          <w:p w:rsidR="00E44FD4" w:rsidRPr="004A3D48" w:rsidRDefault="00E44FD4" w:rsidP="00C90070">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057C2F">
        <w:tc>
          <w:tcPr>
            <w:tcW w:w="8478" w:type="dxa"/>
          </w:tcPr>
          <w:p w:rsidR="00E44FD4" w:rsidRPr="004A3D48" w:rsidRDefault="00E44FD4" w:rsidP="00C90070">
            <w:pPr>
              <w:tabs>
                <w:tab w:val="num" w:pos="720"/>
              </w:tabs>
              <w:ind w:left="720" w:hanging="360"/>
            </w:pPr>
            <w:r>
              <w:t>Suburban</w:t>
            </w:r>
          </w:p>
        </w:tc>
        <w:tc>
          <w:tcPr>
            <w:tcW w:w="1674" w:type="dxa"/>
          </w:tcPr>
          <w:p w:rsidR="00E44FD4" w:rsidRPr="004A3D48" w:rsidRDefault="00E44FD4" w:rsidP="00C90070">
            <w:pPr>
              <w:jc w:val="center"/>
            </w:pPr>
            <w:r w:rsidRPr="004A3D48">
              <w:rPr>
                <w:color w:val="000000"/>
              </w:rPr>
              <w:sym w:font="Symbol" w:char="F06F"/>
            </w:r>
          </w:p>
        </w:tc>
      </w:tr>
      <w:tr w:rsidR="00E44FD4" w:rsidRPr="004A3D48" w:rsidTr="00057C2F">
        <w:tc>
          <w:tcPr>
            <w:tcW w:w="8478" w:type="dxa"/>
          </w:tcPr>
          <w:p w:rsidR="00E44FD4" w:rsidRPr="004A3D48" w:rsidRDefault="00E44FD4" w:rsidP="00C90070">
            <w:pPr>
              <w:tabs>
                <w:tab w:val="num" w:pos="720"/>
              </w:tabs>
              <w:ind w:left="720" w:hanging="360"/>
            </w:pPr>
            <w:r>
              <w:t>Rural</w:t>
            </w:r>
          </w:p>
        </w:tc>
        <w:tc>
          <w:tcPr>
            <w:tcW w:w="1674" w:type="dxa"/>
          </w:tcPr>
          <w:p w:rsidR="00E44FD4" w:rsidRPr="004A3D48" w:rsidRDefault="00E44FD4" w:rsidP="00C90070">
            <w:pPr>
              <w:jc w:val="center"/>
              <w:rPr>
                <w:color w:val="000000"/>
              </w:rPr>
            </w:pPr>
            <w:r w:rsidRPr="004A3D48">
              <w:rPr>
                <w:color w:val="000000"/>
              </w:rPr>
              <w:sym w:font="Symbol" w:char="F06F"/>
            </w:r>
          </w:p>
        </w:tc>
      </w:tr>
    </w:tbl>
    <w:p w:rsidR="00E44FD4" w:rsidRPr="004A3D48" w:rsidRDefault="00E44FD4" w:rsidP="00BB2B95">
      <w:pPr>
        <w:outlineLvl w:val="0"/>
        <w:rPr>
          <w:rFonts w:cs="Arial"/>
          <w:b/>
          <w:bCs/>
          <w:color w:val="000000"/>
        </w:rPr>
      </w:pPr>
    </w:p>
    <w:p w:rsidR="00E44FD4" w:rsidRPr="000A2640" w:rsidRDefault="00E44FD4" w:rsidP="00057C2F">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Pr>
          <w:rStyle w:val="NAProgrammer"/>
          <w:rFonts w:ascii="Times New Roman" w:hAnsi="Times New Roman"/>
        </w:rPr>
        <w:t>Ask All</w:t>
      </w:r>
    </w:p>
    <w:p w:rsidR="00E44FD4" w:rsidRPr="003B0734" w:rsidRDefault="00E44FD4" w:rsidP="00057C2F">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057C2F">
      <w:pPr>
        <w:autoSpaceDE w:val="0"/>
        <w:autoSpaceDN w:val="0"/>
        <w:adjustRightInd w:val="0"/>
        <w:spacing w:line="240" w:lineRule="atLeast"/>
        <w:rPr>
          <w:rFonts w:ascii="Arial" w:hAnsi="Arial" w:cs="Arial"/>
          <w:color w:val="000000"/>
          <w:sz w:val="20"/>
          <w:u w:val="single"/>
        </w:rPr>
      </w:pPr>
    </w:p>
    <w:p w:rsidR="00E44FD4" w:rsidRPr="00057C2F" w:rsidRDefault="00E44FD4" w:rsidP="00057C2F">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outlineLvl w:val="0"/>
      </w:pPr>
    </w:p>
    <w:p w:rsidR="00E44FD4" w:rsidRDefault="00E44FD4" w:rsidP="00BB2B95">
      <w:pPr>
        <w:outlineLvl w:val="0"/>
        <w:rPr>
          <w:rFonts w:ascii="Book Antiqua" w:hAnsi="Book Antiqua"/>
        </w:rPr>
      </w:pPr>
      <w:r w:rsidRPr="00057C2F">
        <w:rPr>
          <w:rFonts w:ascii="Book Antiqua" w:hAnsi="Book Antiqua"/>
        </w:rPr>
        <w:t>Q5-8</w:t>
      </w:r>
      <w:r w:rsidRPr="00057C2F">
        <w:rPr>
          <w:rFonts w:ascii="Book Antiqua" w:hAnsi="Book Antiqua"/>
        </w:rPr>
        <w:tab/>
        <w:t xml:space="preserve">Which of the following categories best describes your total household income before </w:t>
      </w:r>
    </w:p>
    <w:p w:rsidR="00E44FD4" w:rsidRPr="00057C2F" w:rsidRDefault="00E44FD4" w:rsidP="00BB2B95">
      <w:pPr>
        <w:outlineLvl w:val="0"/>
        <w:rPr>
          <w:rFonts w:ascii="Book Antiqua" w:hAnsi="Book Antiqua"/>
        </w:rPr>
      </w:pPr>
      <w:r>
        <w:rPr>
          <w:rFonts w:ascii="Book Antiqua" w:hAnsi="Book Antiqua"/>
        </w:rPr>
        <w:tab/>
      </w:r>
      <w:r w:rsidRPr="00057C2F">
        <w:rPr>
          <w:rFonts w:ascii="Book Antiqua" w:hAnsi="Book Antiqua"/>
        </w:rPr>
        <w:t>taxes in 200</w:t>
      </w:r>
      <w:r>
        <w:rPr>
          <w:rFonts w:ascii="Book Antiqua" w:hAnsi="Book Antiqua"/>
        </w:rPr>
        <w:t>9</w:t>
      </w:r>
      <w:r w:rsidRPr="00057C2F">
        <w:rPr>
          <w:rFonts w:ascii="Book Antiqua" w:hAnsi="Book Antiqua"/>
        </w:rPr>
        <w:t>?  Your best estimate is fine.</w:t>
      </w:r>
    </w:p>
    <w:p w:rsidR="00E44FD4" w:rsidRPr="00057C2F" w:rsidRDefault="00E44FD4" w:rsidP="00BB2B95">
      <w:pPr>
        <w:rPr>
          <w:rFonts w:ascii="Book Antiqua" w:hAnsi="Book Antiqua"/>
        </w:rPr>
      </w:pPr>
    </w:p>
    <w:p w:rsidR="00E44FD4" w:rsidRPr="00057C2F" w:rsidRDefault="00E44FD4" w:rsidP="00BB2B95">
      <w:pPr>
        <w:ind w:left="900" w:hanging="900"/>
        <w:rPr>
          <w:rFonts w:ascii="Book Antiqua" w:hAnsi="Book Antiqua"/>
          <w:b/>
          <w:i/>
          <w:color w:val="339966"/>
        </w:rPr>
      </w:pPr>
      <w:r w:rsidRPr="00057C2F">
        <w:rPr>
          <w:rFonts w:ascii="Book Antiqua" w:hAnsi="Book Antiqua"/>
          <w:b/>
          <w:i/>
          <w:color w:val="339966"/>
        </w:rPr>
        <w:t>Select one.</w:t>
      </w:r>
    </w:p>
    <w:p w:rsidR="00E44FD4" w:rsidRPr="006D61FA"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1"/>
        <w:gridCol w:w="1661"/>
      </w:tblGrid>
      <w:tr w:rsidR="00E44FD4" w:rsidRPr="006D61FA" w:rsidTr="00057C2F">
        <w:tc>
          <w:tcPr>
            <w:tcW w:w="4140" w:type="dxa"/>
          </w:tcPr>
          <w:p w:rsidR="00E44FD4" w:rsidRPr="006D61FA" w:rsidRDefault="00E44FD4" w:rsidP="00C90070">
            <w:r>
              <w:t>Less than $2</w:t>
            </w:r>
            <w:r w:rsidRPr="006D61FA">
              <w:t>0,000</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$20,000 to $29,999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$30,000 to $39,999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$40,000 to $49,999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$50,000 to $74,999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$75,000 to $99,999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rsidRPr="006D61FA">
              <w:t xml:space="preserve">$100,000 </w:t>
            </w:r>
            <w:r>
              <w:t>$149,999</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057C2F">
        <w:tc>
          <w:tcPr>
            <w:tcW w:w="4140" w:type="dxa"/>
          </w:tcPr>
          <w:p w:rsidR="00E44FD4" w:rsidRPr="006D61FA" w:rsidRDefault="00E44FD4" w:rsidP="00C90070">
            <w:r>
              <w:t>$150,000 or more</w:t>
            </w:r>
          </w:p>
        </w:tc>
        <w:tc>
          <w:tcPr>
            <w:tcW w:w="810" w:type="dxa"/>
          </w:tcPr>
          <w:p w:rsidR="00E44FD4" w:rsidRPr="006D61FA" w:rsidRDefault="00E44FD4" w:rsidP="00C90070">
            <w:pPr>
              <w:pStyle w:val="Footer"/>
              <w:tabs>
                <w:tab w:val="clear" w:pos="4320"/>
                <w:tab w:val="clear" w:pos="8640"/>
                <w:tab w:val="right" w:pos="9270"/>
              </w:tabs>
              <w:jc w:val="center"/>
              <w:rPr>
                <w:color w:val="000000"/>
                <w:szCs w:val="24"/>
              </w:rPr>
            </w:pPr>
            <w:r w:rsidRPr="006D61FA">
              <w:rPr>
                <w:color w:val="000000"/>
                <w:szCs w:val="24"/>
              </w:rPr>
              <w:sym w:font="Symbol" w:char="F06F"/>
            </w:r>
          </w:p>
        </w:tc>
      </w:tr>
    </w:tbl>
    <w:p w:rsidR="00E44FD4" w:rsidRDefault="00E44FD4" w:rsidP="00BB2B95"/>
    <w:p w:rsidR="00E44FD4" w:rsidRPr="000A2640" w:rsidRDefault="00E44FD4" w:rsidP="00057C2F">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Pr>
          <w:rStyle w:val="NAProgrammer"/>
          <w:rFonts w:ascii="Times New Roman" w:hAnsi="Times New Roman"/>
        </w:rPr>
        <w:t>Ask All</w:t>
      </w:r>
    </w:p>
    <w:p w:rsidR="00E44FD4" w:rsidRPr="003B0734" w:rsidRDefault="00E44FD4" w:rsidP="00057C2F">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057C2F">
      <w:pPr>
        <w:autoSpaceDE w:val="0"/>
        <w:autoSpaceDN w:val="0"/>
        <w:adjustRightInd w:val="0"/>
        <w:spacing w:line="240" w:lineRule="atLeast"/>
        <w:rPr>
          <w:rFonts w:ascii="Arial" w:hAnsi="Arial" w:cs="Arial"/>
          <w:color w:val="000000"/>
          <w:sz w:val="20"/>
          <w:u w:val="single"/>
        </w:rPr>
      </w:pPr>
    </w:p>
    <w:p w:rsidR="00E44FD4" w:rsidRPr="00057C2F" w:rsidRDefault="00E44FD4" w:rsidP="00057C2F">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outlineLvl w:val="0"/>
      </w:pPr>
    </w:p>
    <w:p w:rsidR="00E44FD4" w:rsidRPr="00057C2F" w:rsidRDefault="00E44FD4" w:rsidP="00BB2B95">
      <w:pPr>
        <w:outlineLvl w:val="0"/>
        <w:rPr>
          <w:rFonts w:ascii="Book Antiqua" w:hAnsi="Book Antiqua"/>
          <w:sz w:val="20"/>
        </w:rPr>
      </w:pPr>
      <w:r>
        <w:rPr>
          <w:rFonts w:ascii="Book Antiqua" w:hAnsi="Book Antiqua"/>
        </w:rPr>
        <w:t xml:space="preserve">Q.5-9a.    </w:t>
      </w:r>
      <w:r w:rsidRPr="00057C2F">
        <w:rPr>
          <w:rFonts w:ascii="Book Antiqua" w:hAnsi="Book Antiqua"/>
        </w:rPr>
        <w:t>Are you Hispanic or Latino?</w:t>
      </w:r>
    </w:p>
    <w:p w:rsidR="00E44FD4" w:rsidRPr="007834F6"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810"/>
      </w:tblGrid>
      <w:tr w:rsidR="00E44FD4" w:rsidRPr="007834F6" w:rsidTr="00057C2F">
        <w:tc>
          <w:tcPr>
            <w:tcW w:w="1980" w:type="dxa"/>
          </w:tcPr>
          <w:p w:rsidR="00E44FD4" w:rsidRPr="007834F6" w:rsidRDefault="00E44FD4" w:rsidP="00C90070">
            <w:r w:rsidRPr="007834F6">
              <w:t>Yes</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057C2F">
        <w:tc>
          <w:tcPr>
            <w:tcW w:w="1980" w:type="dxa"/>
          </w:tcPr>
          <w:p w:rsidR="00E44FD4" w:rsidRPr="007834F6" w:rsidRDefault="00E44FD4" w:rsidP="00C90070">
            <w:r w:rsidRPr="007834F6">
              <w:t>No</w:t>
            </w:r>
          </w:p>
        </w:tc>
        <w:tc>
          <w:tcPr>
            <w:tcW w:w="810" w:type="dxa"/>
          </w:tcPr>
          <w:p w:rsidR="00E44FD4" w:rsidRPr="007834F6" w:rsidRDefault="00E44FD4" w:rsidP="00C90070">
            <w:pPr>
              <w:tabs>
                <w:tab w:val="right" w:pos="9270"/>
              </w:tabs>
              <w:jc w:val="center"/>
            </w:pPr>
            <w:r w:rsidRPr="007834F6">
              <w:sym w:font="Symbol" w:char="F06F"/>
            </w:r>
          </w:p>
        </w:tc>
      </w:tr>
    </w:tbl>
    <w:p w:rsidR="00E44FD4" w:rsidRPr="007834F6" w:rsidRDefault="00E44FD4" w:rsidP="00BB2B95"/>
    <w:p w:rsidR="00E44FD4" w:rsidRPr="000A2640" w:rsidRDefault="00E44FD4" w:rsidP="00057C2F">
      <w:pPr>
        <w:pStyle w:val="BodyTextIndent"/>
        <w:ind w:left="0" w:firstLine="0"/>
        <w:jc w:val="left"/>
        <w:outlineLvl w:val="0"/>
        <w:rPr>
          <w:rStyle w:val="NAProgrammer"/>
        </w:rPr>
      </w:pPr>
      <w:r w:rsidRPr="000A2640">
        <w:rPr>
          <w:rStyle w:val="NAProgrammer"/>
        </w:rPr>
        <w:t>Programming:</w:t>
      </w:r>
    </w:p>
    <w:p w:rsidR="00E44FD4" w:rsidRPr="000A2640" w:rsidRDefault="00E44FD4" w:rsidP="00887044">
      <w:pPr>
        <w:pStyle w:val="L1"/>
        <w:numPr>
          <w:ilvl w:val="0"/>
          <w:numId w:val="20"/>
        </w:numPr>
        <w:spacing w:before="0" w:after="0"/>
        <w:rPr>
          <w:rStyle w:val="NAProgrammer"/>
          <w:rFonts w:ascii="Times New Roman" w:hAnsi="Times New Roman"/>
        </w:rPr>
      </w:pPr>
      <w:r>
        <w:rPr>
          <w:rStyle w:val="NAProgrammer"/>
          <w:rFonts w:ascii="Times New Roman" w:hAnsi="Times New Roman"/>
        </w:rPr>
        <w:t>Ask All</w:t>
      </w:r>
    </w:p>
    <w:p w:rsidR="00E44FD4" w:rsidRPr="007834F6" w:rsidRDefault="00E44FD4" w:rsidP="00BB2B95"/>
    <w:p w:rsidR="00E44FD4" w:rsidRPr="00057C2F" w:rsidRDefault="00E44FD4" w:rsidP="00510DA2">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Default="00E44FD4" w:rsidP="00BB2B95">
      <w:pPr>
        <w:outlineLvl w:val="0"/>
        <w:rPr>
          <w:rFonts w:ascii="Book Antiqua" w:hAnsi="Book Antiqua"/>
        </w:rPr>
      </w:pPr>
    </w:p>
    <w:p w:rsidR="00E44FD4" w:rsidRPr="00510DA2" w:rsidRDefault="00E44FD4" w:rsidP="00BB2B95">
      <w:pPr>
        <w:outlineLvl w:val="0"/>
        <w:rPr>
          <w:rFonts w:ascii="Book Antiqua" w:hAnsi="Book Antiqua"/>
        </w:rPr>
      </w:pPr>
      <w:r w:rsidRPr="00510DA2">
        <w:rPr>
          <w:rFonts w:ascii="Book Antiqua" w:hAnsi="Book Antiqua"/>
        </w:rPr>
        <w:t>Q.5-9b.</w:t>
      </w:r>
      <w:r w:rsidRPr="00510DA2">
        <w:rPr>
          <w:rFonts w:ascii="Book Antiqua" w:hAnsi="Book Antiqua"/>
        </w:rPr>
        <w:tab/>
        <w:t>Do you consider yourself to be…</w:t>
      </w:r>
    </w:p>
    <w:p w:rsidR="00E44FD4" w:rsidRPr="007834F6" w:rsidRDefault="00E44FD4" w:rsidP="00BB2B95"/>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83"/>
        <w:gridCol w:w="1269"/>
      </w:tblGrid>
      <w:tr w:rsidR="00E44FD4" w:rsidRPr="007834F6" w:rsidTr="00510DA2">
        <w:trPr>
          <w:jc w:val="center"/>
        </w:trPr>
        <w:tc>
          <w:tcPr>
            <w:tcW w:w="5670" w:type="dxa"/>
          </w:tcPr>
          <w:p w:rsidR="00E44FD4" w:rsidRPr="007834F6" w:rsidRDefault="00E44FD4" w:rsidP="00C90070">
            <w:r w:rsidRPr="007834F6">
              <w:t>American Indian or Alaska Native?</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510DA2">
        <w:trPr>
          <w:jc w:val="center"/>
        </w:trPr>
        <w:tc>
          <w:tcPr>
            <w:tcW w:w="5670" w:type="dxa"/>
          </w:tcPr>
          <w:p w:rsidR="00E44FD4" w:rsidRPr="007834F6" w:rsidRDefault="00E44FD4" w:rsidP="00C90070">
            <w:r w:rsidRPr="007834F6">
              <w:t>Asian?</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510DA2">
        <w:trPr>
          <w:jc w:val="center"/>
        </w:trPr>
        <w:tc>
          <w:tcPr>
            <w:tcW w:w="5670" w:type="dxa"/>
          </w:tcPr>
          <w:p w:rsidR="00E44FD4" w:rsidRPr="007834F6" w:rsidRDefault="00E44FD4" w:rsidP="00C90070">
            <w:r w:rsidRPr="007834F6">
              <w:t>Black or African American?</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510DA2">
        <w:trPr>
          <w:jc w:val="center"/>
        </w:trPr>
        <w:tc>
          <w:tcPr>
            <w:tcW w:w="5670" w:type="dxa"/>
          </w:tcPr>
          <w:p w:rsidR="00E44FD4" w:rsidRPr="007834F6" w:rsidRDefault="00E44FD4" w:rsidP="00C90070">
            <w:r w:rsidRPr="007834F6">
              <w:t>Native Hawaiian or other Pacific Islander?</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510DA2">
        <w:trPr>
          <w:jc w:val="center"/>
        </w:trPr>
        <w:tc>
          <w:tcPr>
            <w:tcW w:w="5670" w:type="dxa"/>
          </w:tcPr>
          <w:p w:rsidR="00E44FD4" w:rsidRPr="007834F6" w:rsidRDefault="00E44FD4" w:rsidP="00C90070">
            <w:r w:rsidRPr="007834F6">
              <w:t>White?</w:t>
            </w:r>
          </w:p>
        </w:tc>
        <w:tc>
          <w:tcPr>
            <w:tcW w:w="810" w:type="dxa"/>
          </w:tcPr>
          <w:p w:rsidR="00E44FD4" w:rsidRPr="007834F6" w:rsidRDefault="00E44FD4" w:rsidP="00C90070">
            <w:pPr>
              <w:tabs>
                <w:tab w:val="right" w:pos="9270"/>
              </w:tabs>
              <w:jc w:val="center"/>
            </w:pPr>
            <w:r w:rsidRPr="007834F6">
              <w:sym w:font="Symbol" w:char="F06F"/>
            </w:r>
          </w:p>
        </w:tc>
      </w:tr>
      <w:tr w:rsidR="00E44FD4" w:rsidRPr="007834F6" w:rsidTr="00510DA2">
        <w:trPr>
          <w:jc w:val="center"/>
        </w:trPr>
        <w:tc>
          <w:tcPr>
            <w:tcW w:w="5670" w:type="dxa"/>
          </w:tcPr>
          <w:p w:rsidR="00E44FD4" w:rsidRPr="007834F6" w:rsidRDefault="00E44FD4" w:rsidP="00C90070">
            <w:r w:rsidRPr="007834F6">
              <w:t>Other (Specify) ________________</w:t>
            </w:r>
          </w:p>
        </w:tc>
        <w:tc>
          <w:tcPr>
            <w:tcW w:w="810" w:type="dxa"/>
          </w:tcPr>
          <w:p w:rsidR="00E44FD4" w:rsidRPr="007834F6" w:rsidRDefault="00E44FD4" w:rsidP="00C90070">
            <w:pPr>
              <w:tabs>
                <w:tab w:val="right" w:pos="9270"/>
              </w:tabs>
              <w:jc w:val="center"/>
            </w:pPr>
            <w:r w:rsidRPr="007834F6">
              <w:sym w:font="Symbol" w:char="F06F"/>
            </w:r>
          </w:p>
        </w:tc>
      </w:tr>
    </w:tbl>
    <w:p w:rsidR="00E44FD4" w:rsidRPr="007834F6" w:rsidRDefault="00E44FD4" w:rsidP="00BB2B95">
      <w:r w:rsidRPr="007834F6">
        <w:t> </w:t>
      </w:r>
    </w:p>
    <w:p w:rsidR="00E44FD4" w:rsidRPr="000A2640" w:rsidRDefault="00E44FD4" w:rsidP="00542B17">
      <w:pPr>
        <w:pStyle w:val="BodyTextIndent"/>
        <w:ind w:left="0" w:firstLine="0"/>
        <w:jc w:val="left"/>
        <w:outlineLvl w:val="0"/>
        <w:rPr>
          <w:rStyle w:val="NAProgrammer"/>
        </w:rPr>
      </w:pPr>
      <w:r w:rsidRPr="000A2640">
        <w:rPr>
          <w:rStyle w:val="NAProgrammer"/>
        </w:rPr>
        <w:t>Programming:</w:t>
      </w:r>
      <w:r>
        <w:rPr>
          <w:rStyle w:val="NAProgrammer"/>
        </w:rPr>
        <w:t xml:space="preserve"> Ask All</w:t>
      </w:r>
    </w:p>
    <w:p w:rsidR="00E44FD4" w:rsidRPr="003B0734" w:rsidRDefault="00E44FD4" w:rsidP="00314B4E">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314B4E">
      <w:pPr>
        <w:autoSpaceDE w:val="0"/>
        <w:autoSpaceDN w:val="0"/>
        <w:adjustRightInd w:val="0"/>
        <w:spacing w:line="240" w:lineRule="atLeast"/>
        <w:rPr>
          <w:rFonts w:ascii="Arial" w:hAnsi="Arial" w:cs="Arial"/>
          <w:color w:val="000000"/>
          <w:sz w:val="20"/>
          <w:u w:val="single"/>
        </w:rPr>
      </w:pPr>
    </w:p>
    <w:p w:rsidR="00E44FD4" w:rsidRPr="00057C2F" w:rsidRDefault="00E44FD4" w:rsidP="00314B4E">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All</w:t>
      </w:r>
    </w:p>
    <w:p w:rsidR="00E44FD4" w:rsidRPr="004A3D48" w:rsidRDefault="00E44FD4" w:rsidP="00BB2B95"/>
    <w:p w:rsidR="00E44FD4" w:rsidRPr="00314B4E" w:rsidRDefault="00E44FD4" w:rsidP="00BB2B95">
      <w:pPr>
        <w:outlineLvl w:val="0"/>
        <w:rPr>
          <w:rFonts w:ascii="Book Antiqua" w:hAnsi="Book Antiqua"/>
          <w:color w:val="FF0000"/>
        </w:rPr>
      </w:pPr>
      <w:r w:rsidRPr="00314B4E">
        <w:rPr>
          <w:rFonts w:ascii="Book Antiqua" w:hAnsi="Book Antiqua"/>
          <w:color w:val="000000"/>
        </w:rPr>
        <w:t xml:space="preserve">Q5-4   </w:t>
      </w:r>
      <w:r w:rsidRPr="00314B4E">
        <w:rPr>
          <w:rFonts w:ascii="Book Antiqua" w:hAnsi="Book Antiqua"/>
        </w:rPr>
        <w:t>Which of the following best describes your current employment status?</w:t>
      </w:r>
    </w:p>
    <w:p w:rsidR="00E44FD4" w:rsidRPr="00314B4E" w:rsidRDefault="00E44FD4" w:rsidP="00BB2B95">
      <w:pPr>
        <w:pStyle w:val="BodyTextIndent"/>
        <w:ind w:left="450" w:hanging="450"/>
        <w:jc w:val="left"/>
        <w:outlineLvl w:val="0"/>
        <w:rPr>
          <w:rFonts w:ascii="Book Antiqua" w:hAnsi="Book Antiqua"/>
          <w:color w:val="000000"/>
        </w:rPr>
      </w:pPr>
    </w:p>
    <w:p w:rsidR="00E44FD4" w:rsidRPr="00314B4E" w:rsidRDefault="00E44FD4" w:rsidP="00BB2B95">
      <w:pPr>
        <w:ind w:left="900" w:hanging="900"/>
        <w:rPr>
          <w:rFonts w:ascii="Book Antiqua" w:hAnsi="Book Antiqua"/>
          <w:b/>
          <w:i/>
          <w:color w:val="339966"/>
        </w:rPr>
      </w:pPr>
      <w:r w:rsidRPr="00314B4E">
        <w:rPr>
          <w:rFonts w:ascii="Book Antiqua" w:hAnsi="Book Antiqua"/>
          <w:b/>
          <w:i/>
          <w:color w:val="339966"/>
        </w:rPr>
        <w:t>Select one.</w:t>
      </w:r>
    </w:p>
    <w:p w:rsidR="00E44FD4" w:rsidRPr="004A3D48" w:rsidRDefault="00E44FD4" w:rsidP="00BB2B95">
      <w:pPr>
        <w:pStyle w:val="BodyTextIndent"/>
        <w:outlineLvl w:val="0"/>
        <w:rPr>
          <w:rFonts w:ascii="Book Antiqua" w:hAnsi="Book Antiqua"/>
          <w:color w:val="000000"/>
        </w:rPr>
      </w:pP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9"/>
        <w:gridCol w:w="1313"/>
      </w:tblGrid>
      <w:tr w:rsidR="00E44FD4" w:rsidRPr="004A3D48" w:rsidTr="00314B4E">
        <w:tc>
          <w:tcPr>
            <w:tcW w:w="0" w:type="auto"/>
            <w:vAlign w:val="center"/>
          </w:tcPr>
          <w:p w:rsidR="00E44FD4" w:rsidRPr="004A3D48" w:rsidRDefault="00E44FD4" w:rsidP="00C90070">
            <w:pPr>
              <w:rPr>
                <w:snapToGrid w:val="0"/>
                <w:color w:val="000000"/>
              </w:rPr>
            </w:pPr>
            <w:r w:rsidRPr="004A3D48">
              <w:rPr>
                <w:snapToGrid w:val="0"/>
                <w:color w:val="000000"/>
              </w:rPr>
              <w:t>Full time</w:t>
            </w:r>
          </w:p>
        </w:tc>
        <w:tc>
          <w:tcPr>
            <w:tcW w:w="0" w:type="auto"/>
          </w:tcPr>
          <w:p w:rsidR="00E44FD4" w:rsidRPr="004A3D48" w:rsidRDefault="00E44FD4" w:rsidP="00542B17">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314B4E">
        <w:tc>
          <w:tcPr>
            <w:tcW w:w="0" w:type="auto"/>
            <w:vAlign w:val="center"/>
          </w:tcPr>
          <w:p w:rsidR="00E44FD4" w:rsidRPr="004A3D48" w:rsidRDefault="00E44FD4" w:rsidP="00C90070">
            <w:pPr>
              <w:rPr>
                <w:snapToGrid w:val="0"/>
                <w:color w:val="000000"/>
              </w:rPr>
            </w:pPr>
            <w:r w:rsidRPr="004A3D48">
              <w:rPr>
                <w:snapToGrid w:val="0"/>
                <w:color w:val="000000"/>
              </w:rPr>
              <w:t>Part time</w:t>
            </w:r>
          </w:p>
        </w:tc>
        <w:tc>
          <w:tcPr>
            <w:tcW w:w="0" w:type="auto"/>
          </w:tcPr>
          <w:p w:rsidR="00E44FD4" w:rsidRPr="004A3D48" w:rsidRDefault="00E44FD4" w:rsidP="00542B17">
            <w:pPr>
              <w:pStyle w:val="Footer"/>
              <w:tabs>
                <w:tab w:val="clear" w:pos="4320"/>
                <w:tab w:val="clear" w:pos="8640"/>
                <w:tab w:val="right" w:pos="9270"/>
              </w:tabs>
              <w:jc w:val="center"/>
              <w:rPr>
                <w:szCs w:val="24"/>
              </w:rPr>
            </w:pPr>
            <w:r w:rsidRPr="004A3D48">
              <w:rPr>
                <w:color w:val="000000"/>
                <w:szCs w:val="24"/>
              </w:rPr>
              <w:sym w:font="Symbol" w:char="F06F"/>
            </w:r>
          </w:p>
        </w:tc>
      </w:tr>
      <w:tr w:rsidR="00E44FD4" w:rsidRPr="004A3D48" w:rsidTr="00314B4E">
        <w:tc>
          <w:tcPr>
            <w:tcW w:w="0" w:type="auto"/>
            <w:vAlign w:val="center"/>
          </w:tcPr>
          <w:p w:rsidR="00E44FD4" w:rsidRPr="004A3D48" w:rsidRDefault="00E44FD4" w:rsidP="00C90070">
            <w:pPr>
              <w:rPr>
                <w:snapToGrid w:val="0"/>
                <w:color w:val="000000"/>
              </w:rPr>
            </w:pPr>
            <w:r w:rsidRPr="004A3D48">
              <w:rPr>
                <w:snapToGrid w:val="0"/>
                <w:color w:val="000000"/>
              </w:rPr>
              <w:t>Retired</w:t>
            </w:r>
          </w:p>
        </w:tc>
        <w:tc>
          <w:tcPr>
            <w:tcW w:w="0" w:type="auto"/>
          </w:tcPr>
          <w:p w:rsidR="00E44FD4" w:rsidRPr="004A3D48" w:rsidRDefault="00E44FD4" w:rsidP="00542B17">
            <w:pPr>
              <w:jc w:val="center"/>
            </w:pPr>
            <w:r w:rsidRPr="004A3D48">
              <w:rPr>
                <w:color w:val="000000"/>
              </w:rPr>
              <w:sym w:font="Symbol" w:char="F06F"/>
            </w:r>
          </w:p>
        </w:tc>
      </w:tr>
      <w:tr w:rsidR="00E44FD4" w:rsidRPr="004A3D48" w:rsidTr="00314B4E">
        <w:tc>
          <w:tcPr>
            <w:tcW w:w="0" w:type="auto"/>
            <w:vAlign w:val="center"/>
          </w:tcPr>
          <w:p w:rsidR="00E44FD4" w:rsidRPr="004A3D48" w:rsidRDefault="00E44FD4" w:rsidP="00C90070">
            <w:pPr>
              <w:rPr>
                <w:snapToGrid w:val="0"/>
                <w:color w:val="000000"/>
              </w:rPr>
            </w:pPr>
            <w:r w:rsidRPr="004A3D48">
              <w:rPr>
                <w:snapToGrid w:val="0"/>
                <w:color w:val="000000"/>
              </w:rPr>
              <w:t>Not employed/student</w:t>
            </w:r>
          </w:p>
        </w:tc>
        <w:tc>
          <w:tcPr>
            <w:tcW w:w="0" w:type="auto"/>
          </w:tcPr>
          <w:p w:rsidR="00E44FD4" w:rsidRPr="004A3D48" w:rsidRDefault="00E44FD4" w:rsidP="00542B17">
            <w:pPr>
              <w:jc w:val="center"/>
            </w:pPr>
            <w:r w:rsidRPr="004A3D48">
              <w:rPr>
                <w:color w:val="000000"/>
              </w:rPr>
              <w:sym w:font="Symbol" w:char="F06F"/>
            </w:r>
          </w:p>
        </w:tc>
      </w:tr>
    </w:tbl>
    <w:p w:rsidR="00E44FD4" w:rsidRDefault="00E44FD4" w:rsidP="00BB2B95">
      <w:pPr>
        <w:rPr>
          <w:rFonts w:ascii="Book Antiqua" w:hAnsi="Book Antiqua"/>
          <w:sz w:val="16"/>
        </w:rPr>
      </w:pPr>
    </w:p>
    <w:p w:rsidR="00E44FD4" w:rsidRPr="00314B4E" w:rsidRDefault="00E44FD4" w:rsidP="00BB2B95">
      <w:pPr>
        <w:rPr>
          <w:rStyle w:val="NAProgrammer"/>
        </w:rPr>
      </w:pPr>
      <w:r w:rsidRPr="00314B4E">
        <w:rPr>
          <w:rStyle w:val="NAProgrammer"/>
        </w:rPr>
        <w:t>Programming</w:t>
      </w:r>
    </w:p>
    <w:p w:rsidR="00E44FD4" w:rsidRPr="00314B4E" w:rsidRDefault="00E44FD4" w:rsidP="00887044">
      <w:pPr>
        <w:pStyle w:val="ListParagraph"/>
        <w:numPr>
          <w:ilvl w:val="0"/>
          <w:numId w:val="20"/>
        </w:numPr>
        <w:rPr>
          <w:rStyle w:val="NAProgrammer"/>
        </w:rPr>
      </w:pPr>
      <w:r w:rsidRPr="00314B4E">
        <w:rPr>
          <w:rStyle w:val="NAProgrammer"/>
        </w:rPr>
        <w:t xml:space="preserve">If retired or not employed skip to 5-6 </w:t>
      </w:r>
    </w:p>
    <w:p w:rsidR="00E44FD4" w:rsidRPr="003B0734" w:rsidRDefault="00E44FD4" w:rsidP="00542B17">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542B17">
      <w:pPr>
        <w:autoSpaceDE w:val="0"/>
        <w:autoSpaceDN w:val="0"/>
        <w:adjustRightInd w:val="0"/>
        <w:spacing w:line="240" w:lineRule="atLeast"/>
        <w:rPr>
          <w:rFonts w:ascii="Arial" w:hAnsi="Arial" w:cs="Arial"/>
          <w:color w:val="000000"/>
          <w:sz w:val="20"/>
          <w:u w:val="single"/>
        </w:rPr>
      </w:pPr>
    </w:p>
    <w:p w:rsidR="00E44FD4" w:rsidRPr="00057C2F" w:rsidRDefault="00E44FD4" w:rsidP="00542B17">
      <w:pPr>
        <w:rPr>
          <w:rFonts w:ascii="Book Antiqua" w:hAnsi="Book Antiqua"/>
          <w:noProof/>
          <w:color w:val="FF6600"/>
        </w:rPr>
      </w:pPr>
      <w:r w:rsidRPr="00F31ECA">
        <w:rPr>
          <w:rStyle w:val="NAClient"/>
          <w:rFonts w:ascii="Book Antiqua" w:hAnsi="Book Antiqua"/>
        </w:rPr>
        <w:t>Programming:  Ask</w:t>
      </w:r>
      <w:r>
        <w:rPr>
          <w:rStyle w:val="NAClient"/>
          <w:rFonts w:ascii="Book Antiqua" w:hAnsi="Book Antiqua"/>
        </w:rPr>
        <w:t xml:space="preserve"> If Employed</w:t>
      </w:r>
    </w:p>
    <w:p w:rsidR="00E44FD4" w:rsidRDefault="00E44FD4" w:rsidP="00BB2B95"/>
    <w:p w:rsidR="00E44FD4" w:rsidRPr="00542B17" w:rsidRDefault="00E44FD4" w:rsidP="00BB2B95">
      <w:pPr>
        <w:rPr>
          <w:rFonts w:ascii="Book Antiqua" w:hAnsi="Book Antiqua"/>
        </w:rPr>
      </w:pPr>
      <w:r w:rsidRPr="00542B17">
        <w:rPr>
          <w:rFonts w:ascii="Book Antiqua" w:hAnsi="Book Antiqua"/>
        </w:rPr>
        <w:t>Q5-5    Which of the following best describes your occupation?</w:t>
      </w:r>
    </w:p>
    <w:p w:rsidR="00E44FD4" w:rsidRPr="006D61FA" w:rsidRDefault="00E44FD4" w:rsidP="00BB2B95"/>
    <w:p w:rsidR="00E44FD4" w:rsidRPr="00542B17" w:rsidRDefault="00E44FD4" w:rsidP="00BB2B95">
      <w:pPr>
        <w:rPr>
          <w:rFonts w:ascii="Book Antiqua" w:hAnsi="Book Antiqua"/>
          <w:b/>
          <w:i/>
          <w:color w:val="339966"/>
        </w:rPr>
      </w:pPr>
      <w:r w:rsidRPr="00542B17">
        <w:rPr>
          <w:rFonts w:ascii="Book Antiqua" w:hAnsi="Book Antiqua"/>
          <w:b/>
          <w:i/>
          <w:color w:val="339966"/>
        </w:rPr>
        <w:t>Select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810"/>
      </w:tblGrid>
      <w:tr w:rsidR="00E44FD4" w:rsidRPr="006D61FA" w:rsidTr="00C90070">
        <w:tc>
          <w:tcPr>
            <w:tcW w:w="5400" w:type="dxa"/>
          </w:tcPr>
          <w:p w:rsidR="00E44FD4" w:rsidRPr="006D61FA" w:rsidRDefault="00E44FD4" w:rsidP="00C90070">
            <w:r w:rsidRPr="006D61FA">
              <w:t>Managerial or professional</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Technical, sales, or administrative</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Service occupations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Precision products, crafts or repairs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Operators, fabricators, or laborers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Farming, forestry, or fishing</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 xml:space="preserve">Other </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BB2B95">
      <w:pPr>
        <w:tabs>
          <w:tab w:val="left" w:pos="5310"/>
        </w:tabs>
      </w:pPr>
    </w:p>
    <w:p w:rsidR="00E44FD4" w:rsidRPr="00314B4E" w:rsidRDefault="00E44FD4" w:rsidP="00542B17">
      <w:pPr>
        <w:rPr>
          <w:rStyle w:val="NAProgrammer"/>
        </w:rPr>
      </w:pPr>
      <w:r w:rsidRPr="00314B4E">
        <w:rPr>
          <w:rStyle w:val="NAProgrammer"/>
        </w:rPr>
        <w:t>Programming</w:t>
      </w:r>
    </w:p>
    <w:p w:rsidR="00E44FD4" w:rsidRPr="00314B4E" w:rsidRDefault="00E44FD4" w:rsidP="00887044">
      <w:pPr>
        <w:pStyle w:val="ListParagraph"/>
        <w:numPr>
          <w:ilvl w:val="0"/>
          <w:numId w:val="20"/>
        </w:numPr>
        <w:rPr>
          <w:rStyle w:val="NAProgrammer"/>
        </w:rPr>
      </w:pPr>
      <w:r>
        <w:rPr>
          <w:rStyle w:val="NAProgrammer"/>
        </w:rPr>
        <w:t>Ask if Q5-4 is Row 1 or Row 2</w:t>
      </w:r>
    </w:p>
    <w:p w:rsidR="00E44FD4" w:rsidRPr="00057C2F" w:rsidRDefault="00E44FD4" w:rsidP="009513FB">
      <w:pPr>
        <w:rPr>
          <w:rFonts w:ascii="Book Antiqua" w:hAnsi="Book Antiqua"/>
          <w:noProof/>
          <w:color w:val="FF6600"/>
        </w:rPr>
      </w:pPr>
      <w:r>
        <w:rPr>
          <w:rFonts w:cs="Arial"/>
          <w:b/>
          <w:bCs/>
          <w:color w:val="000000"/>
        </w:rPr>
        <w:br w:type="page"/>
      </w:r>
      <w:r w:rsidRPr="00F31ECA">
        <w:rPr>
          <w:rStyle w:val="NAClient"/>
          <w:rFonts w:ascii="Book Antiqua" w:hAnsi="Book Antiqua"/>
        </w:rPr>
        <w:t xml:space="preserve">Programming:  </w:t>
      </w:r>
      <w:r>
        <w:rPr>
          <w:rStyle w:val="NAClient"/>
          <w:rFonts w:ascii="Book Antiqua" w:hAnsi="Book Antiqua"/>
        </w:rPr>
        <w:t>Ask All</w:t>
      </w:r>
    </w:p>
    <w:p w:rsidR="00E44FD4" w:rsidRDefault="00E44FD4" w:rsidP="00BB2B95"/>
    <w:p w:rsidR="00E44FD4" w:rsidRPr="009513FB" w:rsidRDefault="00E44FD4" w:rsidP="00BB2B95">
      <w:pPr>
        <w:rPr>
          <w:rFonts w:cs="Arial"/>
          <w:b/>
          <w:bCs/>
          <w:color w:val="000000"/>
        </w:rPr>
      </w:pPr>
      <w:r w:rsidRPr="009513FB">
        <w:rPr>
          <w:rFonts w:ascii="Book Antiqua" w:hAnsi="Book Antiqua"/>
        </w:rPr>
        <w:t>Q5-6a</w:t>
      </w:r>
      <w:r w:rsidRPr="009513FB">
        <w:rPr>
          <w:rFonts w:ascii="Book Antiqua" w:hAnsi="Book Antiqua"/>
        </w:rPr>
        <w:tab/>
        <w:t>Do you have any children under age 18 currently living in your household?</w:t>
      </w:r>
    </w:p>
    <w:p w:rsidR="00E44FD4" w:rsidRPr="006D61FA"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810"/>
      </w:tblGrid>
      <w:tr w:rsidR="00E44FD4" w:rsidRPr="006D61FA" w:rsidTr="00C90070">
        <w:tc>
          <w:tcPr>
            <w:tcW w:w="2430" w:type="dxa"/>
          </w:tcPr>
          <w:p w:rsidR="00E44FD4" w:rsidRPr="006D61FA" w:rsidRDefault="00E44FD4" w:rsidP="00C90070">
            <w:r w:rsidRPr="006D61FA">
              <w:t>Yes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2430" w:type="dxa"/>
          </w:tcPr>
          <w:p w:rsidR="00E44FD4" w:rsidRPr="006D61FA" w:rsidRDefault="00E44FD4" w:rsidP="00C90070">
            <w:r w:rsidRPr="006D61FA">
              <w:t>No</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 w:rsidR="00E44FD4" w:rsidRDefault="00E44FD4" w:rsidP="00BB2B95">
      <w:pPr>
        <w:rPr>
          <w:rFonts w:ascii="Book Antiqua" w:hAnsi="Book Antiqua"/>
          <w:sz w:val="16"/>
        </w:rPr>
      </w:pPr>
    </w:p>
    <w:p w:rsidR="00E44FD4" w:rsidRPr="009513FB" w:rsidRDefault="00E44FD4" w:rsidP="00BB2B95">
      <w:pPr>
        <w:rPr>
          <w:rStyle w:val="NAProgrammer"/>
        </w:rPr>
      </w:pPr>
      <w:r w:rsidRPr="009513FB">
        <w:rPr>
          <w:rStyle w:val="NAProgrammer"/>
        </w:rPr>
        <w:t>Programming</w:t>
      </w:r>
    </w:p>
    <w:p w:rsidR="00E44FD4" w:rsidRPr="009513FB" w:rsidRDefault="00E44FD4" w:rsidP="00887044">
      <w:pPr>
        <w:numPr>
          <w:ilvl w:val="0"/>
          <w:numId w:val="20"/>
        </w:numPr>
        <w:spacing w:line="264" w:lineRule="atLeast"/>
        <w:rPr>
          <w:rStyle w:val="NAProgrammer"/>
        </w:rPr>
      </w:pPr>
      <w:r w:rsidRPr="009513FB">
        <w:rPr>
          <w:rStyle w:val="NAProgrammer"/>
        </w:rPr>
        <w:t>If no, skip to 5-7a</w:t>
      </w:r>
    </w:p>
    <w:p w:rsidR="00E44FD4" w:rsidRPr="003B0734" w:rsidRDefault="00E44FD4" w:rsidP="001F523A">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1F523A">
      <w:pPr>
        <w:autoSpaceDE w:val="0"/>
        <w:autoSpaceDN w:val="0"/>
        <w:adjustRightInd w:val="0"/>
        <w:spacing w:line="240" w:lineRule="atLeast"/>
        <w:rPr>
          <w:rFonts w:ascii="Arial" w:hAnsi="Arial" w:cs="Arial"/>
          <w:color w:val="000000"/>
          <w:sz w:val="20"/>
          <w:u w:val="single"/>
        </w:rPr>
      </w:pPr>
    </w:p>
    <w:p w:rsidR="00E44FD4" w:rsidRDefault="00E44FD4" w:rsidP="00BB2B95">
      <w:pPr>
        <w:rPr>
          <w:rFonts w:ascii="Book Antiqua" w:hAnsi="Book Antiqua"/>
        </w:rPr>
      </w:pPr>
      <w:r w:rsidRPr="00F31ECA">
        <w:rPr>
          <w:rStyle w:val="NAClient"/>
          <w:rFonts w:ascii="Book Antiqua" w:hAnsi="Book Antiqua"/>
        </w:rPr>
        <w:t xml:space="preserve">Programming:  </w:t>
      </w:r>
      <w:r>
        <w:rPr>
          <w:rStyle w:val="NAClient"/>
          <w:rFonts w:ascii="Book Antiqua" w:hAnsi="Book Antiqua"/>
        </w:rPr>
        <w:t>Ask If Have Children</w:t>
      </w:r>
    </w:p>
    <w:p w:rsidR="00E44FD4" w:rsidRDefault="00E44FD4" w:rsidP="00BB2B95">
      <w:pPr>
        <w:rPr>
          <w:rFonts w:ascii="Book Antiqua" w:hAnsi="Book Antiqua"/>
        </w:rPr>
      </w:pPr>
    </w:p>
    <w:p w:rsidR="00E44FD4" w:rsidRPr="001F523A" w:rsidRDefault="00E44FD4" w:rsidP="00BB2B95">
      <w:pPr>
        <w:rPr>
          <w:rFonts w:ascii="Book Antiqua" w:hAnsi="Book Antiqua"/>
        </w:rPr>
      </w:pPr>
      <w:r w:rsidRPr="001F523A">
        <w:rPr>
          <w:rFonts w:ascii="Book Antiqua" w:hAnsi="Book Antiqua"/>
        </w:rPr>
        <w:t>Q5-6b</w:t>
      </w:r>
      <w:r w:rsidRPr="001F523A">
        <w:rPr>
          <w:rFonts w:ascii="Book Antiqua" w:hAnsi="Book Antiqua"/>
        </w:rPr>
        <w:tab/>
        <w:t xml:space="preserve">Are any of these children in the following age or school ranges?  </w:t>
      </w:r>
    </w:p>
    <w:p w:rsidR="00E44FD4" w:rsidRPr="001F523A" w:rsidRDefault="00E44FD4" w:rsidP="00BB2B95">
      <w:pPr>
        <w:rPr>
          <w:rFonts w:ascii="Book Antiqua" w:hAnsi="Book Antiqua"/>
          <w:i/>
        </w:rPr>
      </w:pPr>
    </w:p>
    <w:p w:rsidR="00E44FD4" w:rsidRPr="001F523A" w:rsidRDefault="00E44FD4" w:rsidP="00BB2B95">
      <w:pPr>
        <w:rPr>
          <w:rFonts w:ascii="Book Antiqua" w:hAnsi="Book Antiqua"/>
          <w:b/>
          <w:color w:val="339966"/>
        </w:rPr>
      </w:pPr>
      <w:r w:rsidRPr="001F523A">
        <w:rPr>
          <w:rFonts w:ascii="Book Antiqua" w:hAnsi="Book Antiqua"/>
          <w:b/>
          <w:i/>
          <w:color w:val="339966"/>
        </w:rPr>
        <w:t>Select all that apply</w:t>
      </w:r>
    </w:p>
    <w:p w:rsidR="00E44FD4" w:rsidRPr="006D61FA" w:rsidRDefault="00E44FD4" w:rsidP="00BB2B95"/>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8"/>
        <w:gridCol w:w="1324"/>
      </w:tblGrid>
      <w:tr w:rsidR="00E44FD4" w:rsidRPr="006D61FA" w:rsidTr="001F523A">
        <w:tc>
          <w:tcPr>
            <w:tcW w:w="8828" w:type="dxa"/>
          </w:tcPr>
          <w:p w:rsidR="00E44FD4" w:rsidRPr="006D61FA" w:rsidRDefault="00E44FD4" w:rsidP="00C90070">
            <w:r w:rsidRPr="006D61FA">
              <w:t>Newborn to three years</w:t>
            </w:r>
          </w:p>
        </w:tc>
        <w:tc>
          <w:tcPr>
            <w:tcW w:w="1324"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F523A">
        <w:tc>
          <w:tcPr>
            <w:tcW w:w="8828" w:type="dxa"/>
          </w:tcPr>
          <w:p w:rsidR="00E44FD4" w:rsidRPr="006D61FA" w:rsidRDefault="00E44FD4" w:rsidP="00C90070">
            <w:r w:rsidRPr="006D61FA">
              <w:t>Preschool or kindergarten</w:t>
            </w:r>
          </w:p>
        </w:tc>
        <w:tc>
          <w:tcPr>
            <w:tcW w:w="1324"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F523A">
        <w:tc>
          <w:tcPr>
            <w:tcW w:w="8828" w:type="dxa"/>
          </w:tcPr>
          <w:p w:rsidR="00E44FD4" w:rsidRPr="006D61FA" w:rsidRDefault="00E44FD4" w:rsidP="00C90070">
            <w:r w:rsidRPr="006D61FA">
              <w:t>Grade school (elementary/middle school)</w:t>
            </w:r>
          </w:p>
        </w:tc>
        <w:tc>
          <w:tcPr>
            <w:tcW w:w="1324"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1F523A">
        <w:tc>
          <w:tcPr>
            <w:tcW w:w="8828" w:type="dxa"/>
          </w:tcPr>
          <w:p w:rsidR="00E44FD4" w:rsidRPr="006D61FA" w:rsidRDefault="00E44FD4" w:rsidP="00C90070">
            <w:r w:rsidRPr="006D61FA">
              <w:t>High school</w:t>
            </w:r>
          </w:p>
        </w:tc>
        <w:tc>
          <w:tcPr>
            <w:tcW w:w="1324"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Default="00E44FD4" w:rsidP="001F523A">
      <w:pPr>
        <w:rPr>
          <w:rStyle w:val="NAProgrammer"/>
        </w:rPr>
      </w:pPr>
    </w:p>
    <w:p w:rsidR="00E44FD4" w:rsidRPr="009513FB" w:rsidRDefault="00E44FD4" w:rsidP="001F523A">
      <w:pPr>
        <w:rPr>
          <w:rStyle w:val="NAProgrammer"/>
        </w:rPr>
      </w:pPr>
      <w:r w:rsidRPr="009513FB">
        <w:rPr>
          <w:rStyle w:val="NAProgrammer"/>
        </w:rPr>
        <w:t>Programming</w:t>
      </w:r>
    </w:p>
    <w:p w:rsidR="00E44FD4" w:rsidRPr="009513FB" w:rsidRDefault="00E44FD4" w:rsidP="00887044">
      <w:pPr>
        <w:numPr>
          <w:ilvl w:val="0"/>
          <w:numId w:val="20"/>
        </w:numPr>
        <w:spacing w:line="264" w:lineRule="atLeast"/>
        <w:rPr>
          <w:rStyle w:val="NAProgrammer"/>
        </w:rPr>
      </w:pPr>
      <w:r>
        <w:rPr>
          <w:rStyle w:val="NAProgrammer"/>
        </w:rPr>
        <w:t>Ask if Q5-6a is Row 1 “Yes”</w:t>
      </w:r>
    </w:p>
    <w:p w:rsidR="00E44FD4" w:rsidRDefault="00E44FD4" w:rsidP="00BB2B95"/>
    <w:p w:rsidR="00E44FD4" w:rsidRPr="003B0734" w:rsidRDefault="00E44FD4" w:rsidP="001F523A">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1F523A">
      <w:pPr>
        <w:autoSpaceDE w:val="0"/>
        <w:autoSpaceDN w:val="0"/>
        <w:adjustRightInd w:val="0"/>
        <w:spacing w:line="240" w:lineRule="atLeast"/>
        <w:rPr>
          <w:rFonts w:ascii="Arial" w:hAnsi="Arial" w:cs="Arial"/>
          <w:color w:val="000000"/>
          <w:sz w:val="20"/>
          <w:u w:val="single"/>
        </w:rPr>
      </w:pPr>
    </w:p>
    <w:p w:rsidR="00E44FD4" w:rsidRDefault="00E44FD4" w:rsidP="001F523A">
      <w:pPr>
        <w:rPr>
          <w:rFonts w:ascii="Book Antiqua" w:hAnsi="Book Antiqua"/>
        </w:rPr>
      </w:pPr>
      <w:r w:rsidRPr="00F31ECA">
        <w:rPr>
          <w:rStyle w:val="NAClient"/>
          <w:rFonts w:ascii="Book Antiqua" w:hAnsi="Book Antiqua"/>
        </w:rPr>
        <w:t xml:space="preserve">Programming:  </w:t>
      </w:r>
      <w:r>
        <w:rPr>
          <w:rStyle w:val="NAClient"/>
          <w:rFonts w:ascii="Book Antiqua" w:hAnsi="Book Antiqua"/>
        </w:rPr>
        <w:t>Ask If Have Children</w:t>
      </w:r>
    </w:p>
    <w:p w:rsidR="00E44FD4" w:rsidRPr="006D61FA" w:rsidRDefault="00E44FD4" w:rsidP="00BB2B95"/>
    <w:p w:rsidR="00E44FD4" w:rsidRPr="001F523A" w:rsidRDefault="00E44FD4" w:rsidP="00BB2B95">
      <w:pPr>
        <w:rPr>
          <w:rFonts w:ascii="Book Antiqua" w:hAnsi="Book Antiqua"/>
        </w:rPr>
      </w:pPr>
      <w:r w:rsidRPr="001F523A">
        <w:rPr>
          <w:rFonts w:ascii="Book Antiqua" w:hAnsi="Book Antiqua"/>
        </w:rPr>
        <w:t>Q5-7a</w:t>
      </w:r>
      <w:r w:rsidRPr="001F523A">
        <w:rPr>
          <w:rFonts w:ascii="Book Antiqua" w:hAnsi="Book Antiqua"/>
        </w:rPr>
        <w:tab/>
        <w:t>Do you have any grandchildren?</w:t>
      </w:r>
    </w:p>
    <w:p w:rsidR="00E44FD4" w:rsidRPr="006D61FA"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810"/>
      </w:tblGrid>
      <w:tr w:rsidR="00E44FD4" w:rsidRPr="006D61FA" w:rsidTr="00C90070">
        <w:tc>
          <w:tcPr>
            <w:tcW w:w="2430" w:type="dxa"/>
          </w:tcPr>
          <w:p w:rsidR="00E44FD4" w:rsidRPr="006D61FA" w:rsidRDefault="00E44FD4" w:rsidP="00C90070">
            <w:r w:rsidRPr="006D61FA">
              <w:t>Yes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2430" w:type="dxa"/>
          </w:tcPr>
          <w:p w:rsidR="00E44FD4" w:rsidRPr="006D61FA" w:rsidRDefault="00E44FD4" w:rsidP="00C90070">
            <w:r w:rsidRPr="006D61FA">
              <w:t>No</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Pr>
        <w:rPr>
          <w:b/>
        </w:rPr>
      </w:pPr>
    </w:p>
    <w:p w:rsidR="00E44FD4" w:rsidRPr="009513FB" w:rsidRDefault="00E44FD4" w:rsidP="001F523A">
      <w:pPr>
        <w:rPr>
          <w:rStyle w:val="NAProgrammer"/>
        </w:rPr>
      </w:pPr>
      <w:r w:rsidRPr="009513FB">
        <w:rPr>
          <w:rStyle w:val="NAProgrammer"/>
        </w:rPr>
        <w:t>Programming</w:t>
      </w:r>
    </w:p>
    <w:p w:rsidR="00E44FD4" w:rsidRPr="009513FB" w:rsidRDefault="00E44FD4" w:rsidP="00887044">
      <w:pPr>
        <w:numPr>
          <w:ilvl w:val="0"/>
          <w:numId w:val="20"/>
        </w:numPr>
        <w:spacing w:line="264" w:lineRule="atLeast"/>
        <w:rPr>
          <w:rStyle w:val="NAProgrammer"/>
        </w:rPr>
      </w:pPr>
      <w:r>
        <w:rPr>
          <w:rStyle w:val="NAProgrammer"/>
        </w:rPr>
        <w:t>Ask All</w:t>
      </w:r>
    </w:p>
    <w:p w:rsidR="00E44FD4" w:rsidRPr="00745AAD" w:rsidRDefault="00E44FD4" w:rsidP="00BB2B95">
      <w:pPr>
        <w:rPr>
          <w:b/>
          <w:color w:val="000000"/>
        </w:rPr>
      </w:pPr>
    </w:p>
    <w:p w:rsidR="00E44FD4" w:rsidRPr="006D61FA" w:rsidRDefault="00E44FD4" w:rsidP="00BB2B95"/>
    <w:p w:rsidR="00E44FD4" w:rsidRDefault="00E44FD4" w:rsidP="00BB2B95"/>
    <w:p w:rsidR="00E44FD4" w:rsidRDefault="00E44FD4" w:rsidP="00BB2B95">
      <w:r>
        <w:br w:type="page"/>
      </w:r>
    </w:p>
    <w:p w:rsidR="00E44FD4" w:rsidRDefault="00E44FD4" w:rsidP="001F523A">
      <w:pPr>
        <w:rPr>
          <w:rFonts w:ascii="Book Antiqua" w:hAnsi="Book Antiqua"/>
        </w:rPr>
      </w:pPr>
      <w:r w:rsidRPr="00F31ECA">
        <w:rPr>
          <w:rStyle w:val="NAClient"/>
          <w:rFonts w:ascii="Book Antiqua" w:hAnsi="Book Antiqua"/>
        </w:rPr>
        <w:t xml:space="preserve">Programming:  </w:t>
      </w:r>
      <w:r>
        <w:rPr>
          <w:rStyle w:val="NAClient"/>
          <w:rFonts w:ascii="Book Antiqua" w:hAnsi="Book Antiqua"/>
        </w:rPr>
        <w:t>Ask If Have Grandchildren</w:t>
      </w:r>
    </w:p>
    <w:p w:rsidR="00E44FD4" w:rsidRDefault="00E44FD4" w:rsidP="00BB2B95">
      <w:pPr>
        <w:rPr>
          <w:rFonts w:ascii="Book Antiqua" w:hAnsi="Book Antiqua"/>
        </w:rPr>
      </w:pPr>
    </w:p>
    <w:p w:rsidR="00E44FD4" w:rsidRDefault="00E44FD4" w:rsidP="00BB2B95">
      <w:pPr>
        <w:rPr>
          <w:rFonts w:ascii="Book Antiqua" w:hAnsi="Book Antiqua"/>
        </w:rPr>
      </w:pPr>
      <w:r w:rsidRPr="001F523A">
        <w:rPr>
          <w:rFonts w:ascii="Book Antiqua" w:hAnsi="Book Antiqua"/>
        </w:rPr>
        <w:t>Q5-7b</w:t>
      </w:r>
      <w:r w:rsidRPr="001F523A">
        <w:rPr>
          <w:rFonts w:ascii="Book Antiqua" w:hAnsi="Book Antiqua"/>
        </w:rPr>
        <w:tab/>
        <w:t xml:space="preserve">Are any of these grandchildren in the following age or school ranges?  </w:t>
      </w:r>
    </w:p>
    <w:p w:rsidR="00E44FD4" w:rsidRPr="001F523A" w:rsidRDefault="00E44FD4" w:rsidP="00BB2B95">
      <w:pPr>
        <w:rPr>
          <w:rFonts w:ascii="Book Antiqua" w:hAnsi="Book Antiqua"/>
        </w:rPr>
      </w:pPr>
    </w:p>
    <w:p w:rsidR="00E44FD4" w:rsidRPr="001F523A" w:rsidRDefault="00E44FD4" w:rsidP="00BB2B95">
      <w:pPr>
        <w:rPr>
          <w:rFonts w:ascii="Book Antiqua" w:hAnsi="Book Antiqua"/>
          <w:b/>
          <w:color w:val="339966"/>
        </w:rPr>
      </w:pPr>
      <w:r w:rsidRPr="001F523A">
        <w:rPr>
          <w:rFonts w:ascii="Book Antiqua" w:hAnsi="Book Antiqua"/>
          <w:b/>
          <w:i/>
          <w:color w:val="339966"/>
        </w:rPr>
        <w:t>Select all that apply</w:t>
      </w:r>
    </w:p>
    <w:p w:rsidR="00E44FD4" w:rsidRPr="006D61FA"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810"/>
      </w:tblGrid>
      <w:tr w:rsidR="00E44FD4" w:rsidRPr="006D61FA" w:rsidTr="00C90070">
        <w:tc>
          <w:tcPr>
            <w:tcW w:w="5400" w:type="dxa"/>
          </w:tcPr>
          <w:p w:rsidR="00E44FD4" w:rsidRPr="006D61FA" w:rsidRDefault="00E44FD4" w:rsidP="00C90070">
            <w:r w:rsidRPr="006D61FA">
              <w:t>Newborn to three years</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Preschool or kindergarten</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Grade school (elementary/middle school)</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High school</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r w:rsidR="00E44FD4" w:rsidRPr="006D61FA" w:rsidTr="00C90070">
        <w:tc>
          <w:tcPr>
            <w:tcW w:w="5400" w:type="dxa"/>
          </w:tcPr>
          <w:p w:rsidR="00E44FD4" w:rsidRPr="006D61FA" w:rsidRDefault="00E44FD4" w:rsidP="00C90070">
            <w:r w:rsidRPr="006D61FA">
              <w:t>18 years of age or older</w:t>
            </w:r>
          </w:p>
        </w:tc>
        <w:tc>
          <w:tcPr>
            <w:tcW w:w="810" w:type="dxa"/>
          </w:tcPr>
          <w:p w:rsidR="00E44FD4" w:rsidRPr="006D61FA" w:rsidRDefault="00E44FD4" w:rsidP="00C90070">
            <w:pPr>
              <w:pStyle w:val="Footer"/>
              <w:tabs>
                <w:tab w:val="clear" w:pos="4320"/>
                <w:tab w:val="clear" w:pos="8640"/>
                <w:tab w:val="right" w:pos="9270"/>
              </w:tabs>
              <w:jc w:val="center"/>
            </w:pPr>
            <w:r w:rsidRPr="006D61FA">
              <w:rPr>
                <w:color w:val="000000"/>
                <w:szCs w:val="24"/>
              </w:rPr>
              <w:sym w:font="Symbol" w:char="F06F"/>
            </w:r>
          </w:p>
        </w:tc>
      </w:tr>
    </w:tbl>
    <w:p w:rsidR="00E44FD4" w:rsidRPr="006D61FA" w:rsidRDefault="00E44FD4" w:rsidP="00BB2B95"/>
    <w:p w:rsidR="00E44FD4" w:rsidRPr="009513FB" w:rsidRDefault="00E44FD4" w:rsidP="001F523A">
      <w:pPr>
        <w:rPr>
          <w:rStyle w:val="NAProgrammer"/>
        </w:rPr>
      </w:pPr>
      <w:r w:rsidRPr="009513FB">
        <w:rPr>
          <w:rStyle w:val="NAProgrammer"/>
        </w:rPr>
        <w:t>Programming</w:t>
      </w:r>
    </w:p>
    <w:p w:rsidR="00E44FD4" w:rsidRPr="009513FB" w:rsidRDefault="00E44FD4" w:rsidP="00887044">
      <w:pPr>
        <w:numPr>
          <w:ilvl w:val="0"/>
          <w:numId w:val="20"/>
        </w:numPr>
        <w:spacing w:line="264" w:lineRule="atLeast"/>
        <w:rPr>
          <w:rStyle w:val="NAProgrammer"/>
        </w:rPr>
      </w:pPr>
      <w:r>
        <w:rPr>
          <w:rStyle w:val="NAProgrammer"/>
        </w:rPr>
        <w:t>Ask if Q5-7a is Row 1 “Yes”</w:t>
      </w:r>
    </w:p>
    <w:p w:rsidR="00E44FD4" w:rsidRDefault="00E44FD4" w:rsidP="00BB2B95">
      <w:pPr>
        <w:rPr>
          <w:b/>
          <w:i/>
        </w:rPr>
      </w:pPr>
      <w:r w:rsidRPr="000477E5">
        <w:rPr>
          <w:b/>
          <w:i/>
        </w:rPr>
        <w:tab/>
      </w:r>
      <w:r w:rsidRPr="000477E5">
        <w:rPr>
          <w:b/>
          <w:i/>
        </w:rPr>
        <w:tab/>
      </w:r>
    </w:p>
    <w:p w:rsidR="00E44FD4" w:rsidRPr="003B0734" w:rsidRDefault="00E44FD4" w:rsidP="001F523A">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1F523A">
      <w:pPr>
        <w:autoSpaceDE w:val="0"/>
        <w:autoSpaceDN w:val="0"/>
        <w:adjustRightInd w:val="0"/>
        <w:spacing w:line="240" w:lineRule="atLeast"/>
        <w:rPr>
          <w:rFonts w:ascii="Arial" w:hAnsi="Arial" w:cs="Arial"/>
          <w:color w:val="000000"/>
          <w:sz w:val="20"/>
          <w:u w:val="single"/>
        </w:rPr>
      </w:pPr>
    </w:p>
    <w:p w:rsidR="00E44FD4" w:rsidRDefault="00E44FD4" w:rsidP="00BB2B95">
      <w:pPr>
        <w:jc w:val="center"/>
        <w:outlineLvl w:val="0"/>
        <w:rPr>
          <w:b/>
          <w:sz w:val="28"/>
          <w:szCs w:val="28"/>
        </w:rPr>
      </w:pPr>
    </w:p>
    <w:p w:rsidR="00E44FD4" w:rsidRPr="00337DCD" w:rsidRDefault="00E44FD4" w:rsidP="00BB2B95">
      <w:pPr>
        <w:jc w:val="center"/>
        <w:outlineLvl w:val="0"/>
        <w:rPr>
          <w:b/>
          <w:sz w:val="28"/>
          <w:szCs w:val="28"/>
        </w:rPr>
      </w:pPr>
      <w:r w:rsidRPr="00337DCD">
        <w:rPr>
          <w:b/>
          <w:sz w:val="28"/>
          <w:szCs w:val="28"/>
        </w:rPr>
        <w:t>THAT CONCLUDES OUR SURVEY THANK YOU VERY MUCH!</w:t>
      </w:r>
    </w:p>
    <w:p w:rsidR="00E44FD4" w:rsidRDefault="00E44FD4" w:rsidP="00BB2B95">
      <w:pPr>
        <w:pStyle w:val="L1"/>
        <w:tabs>
          <w:tab w:val="left" w:pos="540"/>
        </w:tabs>
        <w:spacing w:before="0" w:after="0"/>
        <w:ind w:left="561" w:hanging="561"/>
        <w:rPr>
          <w:rFonts w:ascii="Book Antiqua" w:hAnsi="Book Antiqua"/>
          <w:b/>
          <w:bCs/>
          <w:color w:val="000000"/>
          <w:sz w:val="24"/>
          <w:szCs w:val="24"/>
        </w:rPr>
      </w:pPr>
    </w:p>
    <w:p w:rsidR="00E44FD4" w:rsidRPr="003B0734" w:rsidRDefault="00E44FD4" w:rsidP="001F523A">
      <w:pPr>
        <w:pBdr>
          <w:bottom w:val="single" w:sz="12" w:space="1" w:color="auto"/>
        </w:pBdr>
        <w:autoSpaceDE w:val="0"/>
        <w:autoSpaceDN w:val="0"/>
        <w:adjustRightInd w:val="0"/>
        <w:spacing w:line="240" w:lineRule="atLeast"/>
        <w:rPr>
          <w:rFonts w:ascii="Arial" w:hAnsi="Arial" w:cs="Arial"/>
          <w:color w:val="000000"/>
          <w:sz w:val="20"/>
        </w:rPr>
      </w:pPr>
    </w:p>
    <w:p w:rsidR="00E44FD4" w:rsidRPr="003B0734" w:rsidRDefault="00E44FD4" w:rsidP="001F523A">
      <w:pPr>
        <w:autoSpaceDE w:val="0"/>
        <w:autoSpaceDN w:val="0"/>
        <w:adjustRightInd w:val="0"/>
        <w:spacing w:line="240" w:lineRule="atLeast"/>
        <w:rPr>
          <w:rFonts w:ascii="Arial" w:hAnsi="Arial" w:cs="Arial"/>
          <w:color w:val="000000"/>
          <w:sz w:val="20"/>
          <w:u w:val="single"/>
        </w:rPr>
      </w:pPr>
    </w:p>
    <w:p w:rsidR="00E44FD4" w:rsidRDefault="00E44FD4" w:rsidP="001F523A">
      <w:pPr>
        <w:rPr>
          <w:rFonts w:ascii="Book Antiqua" w:hAnsi="Book Antiqua"/>
        </w:rPr>
      </w:pPr>
      <w:r w:rsidRPr="00F31ECA">
        <w:rPr>
          <w:rStyle w:val="NAClient"/>
          <w:rFonts w:ascii="Book Antiqua" w:hAnsi="Book Antiqua"/>
        </w:rPr>
        <w:t xml:space="preserve">Programming:  </w:t>
      </w:r>
      <w:r>
        <w:rPr>
          <w:rStyle w:val="NAClient"/>
          <w:rFonts w:ascii="Book Antiqua" w:hAnsi="Book Antiqua"/>
        </w:rPr>
        <w:t>Ask All</w:t>
      </w:r>
    </w:p>
    <w:p w:rsidR="00E44FD4" w:rsidRDefault="00E44FD4" w:rsidP="00BB2B95"/>
    <w:p w:rsidR="00E44FD4" w:rsidRPr="001F523A" w:rsidRDefault="00E44FD4" w:rsidP="00BB2B95">
      <w:pPr>
        <w:ind w:left="864" w:hanging="864"/>
        <w:rPr>
          <w:rFonts w:ascii="Book Antiqua" w:hAnsi="Book Antiqua"/>
        </w:rPr>
      </w:pPr>
      <w:r w:rsidRPr="001F523A">
        <w:rPr>
          <w:rFonts w:ascii="Book Antiqua" w:hAnsi="Book Antiqua"/>
        </w:rPr>
        <w:t>Q.5-10.</w:t>
      </w:r>
      <w:r w:rsidRPr="001F523A">
        <w:rPr>
          <w:rFonts w:ascii="Book Antiqua" w:hAnsi="Book Antiqua"/>
        </w:rPr>
        <w:tab/>
        <w:t>Would you be willing to consider participating in future research studies on coins?</w:t>
      </w:r>
    </w:p>
    <w:p w:rsidR="00E44FD4" w:rsidRDefault="00E44FD4" w:rsidP="00BB2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810"/>
      </w:tblGrid>
      <w:tr w:rsidR="00E44FD4" w:rsidTr="001F523A">
        <w:tc>
          <w:tcPr>
            <w:tcW w:w="2430" w:type="dxa"/>
          </w:tcPr>
          <w:p w:rsidR="00E44FD4" w:rsidRDefault="00E44FD4" w:rsidP="00C90070">
            <w:r>
              <w:t>Yes</w:t>
            </w:r>
          </w:p>
        </w:tc>
        <w:tc>
          <w:tcPr>
            <w:tcW w:w="810" w:type="dxa"/>
          </w:tcPr>
          <w:p w:rsidR="00E44FD4" w:rsidRDefault="00E44FD4" w:rsidP="00C90070">
            <w:pPr>
              <w:pStyle w:val="Footer"/>
              <w:tabs>
                <w:tab w:val="clear" w:pos="4320"/>
                <w:tab w:val="clear" w:pos="8640"/>
                <w:tab w:val="right" w:pos="9270"/>
              </w:tabs>
              <w:jc w:val="center"/>
            </w:pPr>
            <w:r>
              <w:rPr>
                <w:color w:val="000000"/>
                <w:szCs w:val="24"/>
              </w:rPr>
              <w:sym w:font="Symbol" w:char="F06F"/>
            </w:r>
          </w:p>
        </w:tc>
      </w:tr>
      <w:tr w:rsidR="00E44FD4" w:rsidTr="001F523A">
        <w:tc>
          <w:tcPr>
            <w:tcW w:w="2430" w:type="dxa"/>
          </w:tcPr>
          <w:p w:rsidR="00E44FD4" w:rsidRDefault="00E44FD4" w:rsidP="00C90070">
            <w:r>
              <w:t>No</w:t>
            </w:r>
          </w:p>
        </w:tc>
        <w:tc>
          <w:tcPr>
            <w:tcW w:w="810" w:type="dxa"/>
          </w:tcPr>
          <w:p w:rsidR="00E44FD4" w:rsidRDefault="00E44FD4" w:rsidP="00C90070">
            <w:pPr>
              <w:pStyle w:val="Footer"/>
              <w:tabs>
                <w:tab w:val="clear" w:pos="4320"/>
                <w:tab w:val="clear" w:pos="8640"/>
                <w:tab w:val="right" w:pos="9270"/>
              </w:tabs>
              <w:jc w:val="center"/>
            </w:pPr>
            <w:r>
              <w:rPr>
                <w:color w:val="000000"/>
                <w:szCs w:val="24"/>
              </w:rPr>
              <w:sym w:font="Symbol" w:char="F06F"/>
            </w:r>
          </w:p>
        </w:tc>
      </w:tr>
    </w:tbl>
    <w:p w:rsidR="00E44FD4" w:rsidRDefault="00E44FD4" w:rsidP="00BB2B95"/>
    <w:p w:rsidR="00E44FD4" w:rsidRDefault="00E44FD4" w:rsidP="00BB2B95">
      <w:pPr>
        <w:rPr>
          <w:rFonts w:cs="Arial"/>
          <w:color w:val="000000"/>
        </w:rPr>
      </w:pPr>
      <w:r>
        <w:rPr>
          <w:b/>
        </w:rPr>
        <w:t>[IF NON-CUSTOMER SAMPLE, INSERT “</w:t>
      </w:r>
      <w:r w:rsidRPr="005D78A6">
        <w:rPr>
          <w:rFonts w:cs="Arial"/>
          <w:color w:val="000000"/>
        </w:rPr>
        <w:t>According to the Paperwork Reduction Act of 1995, no persons are required to respond to a collection of information unless it displays a valid OMB number.  The valid OMB control number for this inf</w:t>
      </w:r>
      <w:r>
        <w:rPr>
          <w:rFonts w:cs="Arial"/>
          <w:color w:val="000000"/>
        </w:rPr>
        <w:t>ormation collection is 1525-0012-XXX</w:t>
      </w:r>
      <w:r w:rsidRPr="005D78A6">
        <w:rPr>
          <w:rFonts w:cs="Arial"/>
          <w:color w:val="000000"/>
        </w:rPr>
        <w:t>.</w:t>
      </w:r>
      <w:r>
        <w:rPr>
          <w:rFonts w:cs="Arial"/>
          <w:color w:val="000000"/>
        </w:rPr>
        <w:t>”]</w:t>
      </w:r>
    </w:p>
    <w:p w:rsidR="00E44FD4" w:rsidRPr="00637572" w:rsidRDefault="00E44FD4" w:rsidP="00BB2B95">
      <w:pPr>
        <w:rPr>
          <w:b/>
        </w:rPr>
      </w:pPr>
    </w:p>
    <w:p w:rsidR="00E44FD4" w:rsidRPr="009513FB" w:rsidRDefault="00E44FD4" w:rsidP="001F523A">
      <w:pPr>
        <w:rPr>
          <w:rStyle w:val="NAProgrammer"/>
        </w:rPr>
      </w:pPr>
      <w:r w:rsidRPr="009513FB">
        <w:rPr>
          <w:rStyle w:val="NAProgrammer"/>
        </w:rPr>
        <w:t>Programming</w:t>
      </w:r>
    </w:p>
    <w:p w:rsidR="00E44FD4" w:rsidRPr="009513FB" w:rsidRDefault="00E44FD4" w:rsidP="00887044">
      <w:pPr>
        <w:numPr>
          <w:ilvl w:val="0"/>
          <w:numId w:val="20"/>
        </w:numPr>
        <w:spacing w:line="264" w:lineRule="atLeast"/>
        <w:rPr>
          <w:rStyle w:val="NAProgrammer"/>
        </w:rPr>
      </w:pPr>
      <w:r>
        <w:rPr>
          <w:rStyle w:val="NAProgrammer"/>
        </w:rPr>
        <w:t>Insert text above for Non-Customer Sample</w:t>
      </w:r>
    </w:p>
    <w:p w:rsidR="00E44FD4" w:rsidRPr="006D61FA" w:rsidRDefault="00E44FD4" w:rsidP="00BB2B95">
      <w:pPr>
        <w:outlineLvl w:val="0"/>
        <w:rPr>
          <w:color w:val="FF0000"/>
          <w:sz w:val="28"/>
          <w:szCs w:val="28"/>
        </w:rPr>
      </w:pPr>
    </w:p>
    <w:p w:rsidR="00E44FD4" w:rsidRPr="002017D0" w:rsidRDefault="00E44FD4" w:rsidP="00BB2B95">
      <w:pPr>
        <w:pStyle w:val="Footer"/>
        <w:tabs>
          <w:tab w:val="clear" w:pos="4320"/>
          <w:tab w:val="clear" w:pos="8640"/>
        </w:tabs>
        <w:rPr>
          <w:rFonts w:ascii="Calibri" w:hAnsi="Calibri"/>
          <w:color w:val="000000"/>
        </w:rPr>
      </w:pPr>
    </w:p>
    <w:sectPr w:rsidR="00E44FD4" w:rsidRPr="002017D0" w:rsidSect="001D7E7D">
      <w:headerReference w:type="even" r:id="rId27"/>
      <w:footerReference w:type="even" r:id="rId28"/>
      <w:footerReference w:type="default" r:id="rId29"/>
      <w:pgSz w:w="12240" w:h="15840" w:code="1"/>
      <w:pgMar w:top="1440" w:right="1008" w:bottom="1440" w:left="1008"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FD4" w:rsidRDefault="00E44FD4">
      <w:r>
        <w:separator/>
      </w:r>
    </w:p>
  </w:endnote>
  <w:endnote w:type="continuationSeparator" w:id="0">
    <w:p w:rsidR="00E44FD4" w:rsidRDefault="00E44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PGothic">
    <w:panose1 w:val="00000000000000000000"/>
    <w:charset w:val="80"/>
    <w:family w:val="swiss"/>
    <w:notTrueType/>
    <w:pitch w:val="variable"/>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FD4" w:rsidRDefault="00E44F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FD4" w:rsidRDefault="00E44FD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FD4" w:rsidRDefault="00E44F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E44FD4" w:rsidRDefault="00E44F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FD4" w:rsidRDefault="00E44FD4">
      <w:r>
        <w:separator/>
      </w:r>
    </w:p>
  </w:footnote>
  <w:footnote w:type="continuationSeparator" w:id="0">
    <w:p w:rsidR="00E44FD4" w:rsidRDefault="00E44F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FD4" w:rsidRDefault="00E44FD4">
    <w:pPr>
      <w:framePr w:wrap="around" w:vAnchor="text" w:hAnchor="margin" w:y="1"/>
    </w:pPr>
    <w:r>
      <w:fldChar w:fldCharType="begin"/>
    </w:r>
    <w:r>
      <w:instrText xml:space="preserve">PAGE  </w:instrText>
    </w:r>
    <w:r>
      <w:fldChar w:fldCharType="end"/>
    </w:r>
  </w:p>
  <w:p w:rsidR="00E44FD4" w:rsidRDefault="00E44FD4">
    <w:pP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FD4" w:rsidRPr="00B04827" w:rsidRDefault="00E44FD4" w:rsidP="000C2ADE">
    <w:pPr>
      <w:spacing w:line="20" w:lineRule="exact"/>
      <w:ind w:firstLine="360"/>
      <w:jc w:val="right"/>
      <w:rPr>
        <w:b/>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FD4" w:rsidRDefault="00E44FD4">
    <w:pPr>
      <w:framePr w:wrap="around" w:vAnchor="text" w:hAnchor="margin" w:y="1"/>
    </w:pPr>
    <w:r>
      <w:fldChar w:fldCharType="begin"/>
    </w:r>
    <w:r>
      <w:instrText xml:space="preserve">PAGE  </w:instrText>
    </w:r>
    <w:r>
      <w:fldChar w:fldCharType="end"/>
    </w:r>
  </w:p>
  <w:p w:rsidR="00E44FD4" w:rsidRDefault="00E44FD4">
    <w:pP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5FE0"/>
    <w:multiLevelType w:val="hybridMultilevel"/>
    <w:tmpl w:val="B3F2D3E8"/>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85D1A31"/>
    <w:multiLevelType w:val="hybridMultilevel"/>
    <w:tmpl w:val="689A6B7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47159ED"/>
    <w:multiLevelType w:val="hybridMultilevel"/>
    <w:tmpl w:val="15104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394EB0"/>
    <w:multiLevelType w:val="hybridMultilevel"/>
    <w:tmpl w:val="1026C0A6"/>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6171738"/>
    <w:multiLevelType w:val="hybridMultilevel"/>
    <w:tmpl w:val="078AA91C"/>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08"/>
        </w:tabs>
        <w:ind w:left="1008" w:hanging="360"/>
      </w:pPr>
      <w:rPr>
        <w:rFonts w:cs="Times New Roman"/>
      </w:rPr>
    </w:lvl>
    <w:lvl w:ilvl="2" w:tplc="0409001B" w:tentative="1">
      <w:start w:val="1"/>
      <w:numFmt w:val="lowerRoman"/>
      <w:lvlText w:val="%3."/>
      <w:lvlJc w:val="right"/>
      <w:pPr>
        <w:tabs>
          <w:tab w:val="num" w:pos="1728"/>
        </w:tabs>
        <w:ind w:left="1728" w:hanging="180"/>
      </w:pPr>
      <w:rPr>
        <w:rFonts w:cs="Times New Roman"/>
      </w:rPr>
    </w:lvl>
    <w:lvl w:ilvl="3" w:tplc="0409000F" w:tentative="1">
      <w:start w:val="1"/>
      <w:numFmt w:val="decimal"/>
      <w:lvlText w:val="%4."/>
      <w:lvlJc w:val="left"/>
      <w:pPr>
        <w:tabs>
          <w:tab w:val="num" w:pos="2448"/>
        </w:tabs>
        <w:ind w:left="2448" w:hanging="360"/>
      </w:pPr>
      <w:rPr>
        <w:rFonts w:cs="Times New Roman"/>
      </w:rPr>
    </w:lvl>
    <w:lvl w:ilvl="4" w:tplc="04090019" w:tentative="1">
      <w:start w:val="1"/>
      <w:numFmt w:val="lowerLetter"/>
      <w:lvlText w:val="%5."/>
      <w:lvlJc w:val="left"/>
      <w:pPr>
        <w:tabs>
          <w:tab w:val="num" w:pos="3168"/>
        </w:tabs>
        <w:ind w:left="3168" w:hanging="360"/>
      </w:pPr>
      <w:rPr>
        <w:rFonts w:cs="Times New Roman"/>
      </w:rPr>
    </w:lvl>
    <w:lvl w:ilvl="5" w:tplc="0409001B" w:tentative="1">
      <w:start w:val="1"/>
      <w:numFmt w:val="lowerRoman"/>
      <w:lvlText w:val="%6."/>
      <w:lvlJc w:val="right"/>
      <w:pPr>
        <w:tabs>
          <w:tab w:val="num" w:pos="3888"/>
        </w:tabs>
        <w:ind w:left="3888" w:hanging="180"/>
      </w:pPr>
      <w:rPr>
        <w:rFonts w:cs="Times New Roman"/>
      </w:rPr>
    </w:lvl>
    <w:lvl w:ilvl="6" w:tplc="0409000F" w:tentative="1">
      <w:start w:val="1"/>
      <w:numFmt w:val="decimal"/>
      <w:lvlText w:val="%7."/>
      <w:lvlJc w:val="left"/>
      <w:pPr>
        <w:tabs>
          <w:tab w:val="num" w:pos="4608"/>
        </w:tabs>
        <w:ind w:left="4608" w:hanging="360"/>
      </w:pPr>
      <w:rPr>
        <w:rFonts w:cs="Times New Roman"/>
      </w:rPr>
    </w:lvl>
    <w:lvl w:ilvl="7" w:tplc="04090019" w:tentative="1">
      <w:start w:val="1"/>
      <w:numFmt w:val="lowerLetter"/>
      <w:lvlText w:val="%8."/>
      <w:lvlJc w:val="left"/>
      <w:pPr>
        <w:tabs>
          <w:tab w:val="num" w:pos="5328"/>
        </w:tabs>
        <w:ind w:left="5328" w:hanging="360"/>
      </w:pPr>
      <w:rPr>
        <w:rFonts w:cs="Times New Roman"/>
      </w:rPr>
    </w:lvl>
    <w:lvl w:ilvl="8" w:tplc="0409001B" w:tentative="1">
      <w:start w:val="1"/>
      <w:numFmt w:val="lowerRoman"/>
      <w:lvlText w:val="%9."/>
      <w:lvlJc w:val="right"/>
      <w:pPr>
        <w:tabs>
          <w:tab w:val="num" w:pos="6048"/>
        </w:tabs>
        <w:ind w:left="6048" w:hanging="180"/>
      </w:pPr>
      <w:rPr>
        <w:rFonts w:cs="Times New Roman"/>
      </w:rPr>
    </w:lvl>
  </w:abstractNum>
  <w:abstractNum w:abstractNumId="5">
    <w:nsid w:val="164B6CD2"/>
    <w:multiLevelType w:val="hybridMultilevel"/>
    <w:tmpl w:val="E82C7F3A"/>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77651E6"/>
    <w:multiLevelType w:val="hybridMultilevel"/>
    <w:tmpl w:val="47889DF2"/>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
    <w:nsid w:val="1FE82C5F"/>
    <w:multiLevelType w:val="hybridMultilevel"/>
    <w:tmpl w:val="4A1A2F00"/>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0E539F4"/>
    <w:multiLevelType w:val="hybridMultilevel"/>
    <w:tmpl w:val="53F41F5E"/>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
    <w:nsid w:val="23C446E5"/>
    <w:multiLevelType w:val="hybridMultilevel"/>
    <w:tmpl w:val="7834D1A6"/>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
    <w:nsid w:val="25160396"/>
    <w:multiLevelType w:val="hybridMultilevel"/>
    <w:tmpl w:val="8DC67B84"/>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5F26B8D"/>
    <w:multiLevelType w:val="hybridMultilevel"/>
    <w:tmpl w:val="45D43846"/>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
    <w:nsid w:val="272B4D57"/>
    <w:multiLevelType w:val="hybridMultilevel"/>
    <w:tmpl w:val="456822AC"/>
    <w:lvl w:ilvl="0" w:tplc="7C4AB3F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3ED5955"/>
    <w:multiLevelType w:val="hybridMultilevel"/>
    <w:tmpl w:val="AD808372"/>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
    <w:nsid w:val="36BA4D0B"/>
    <w:multiLevelType w:val="hybridMultilevel"/>
    <w:tmpl w:val="C2C6BAD4"/>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395E7E4D"/>
    <w:multiLevelType w:val="hybridMultilevel"/>
    <w:tmpl w:val="4F2A6416"/>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3C30439A"/>
    <w:multiLevelType w:val="hybridMultilevel"/>
    <w:tmpl w:val="52FC168A"/>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3F3352AA"/>
    <w:multiLevelType w:val="hybridMultilevel"/>
    <w:tmpl w:val="FDD2FA70"/>
    <w:lvl w:ilvl="0" w:tplc="00000000">
      <w:start w:val="1"/>
      <w:numFmt w:val="lowerLetter"/>
      <w:pStyle w:val="Level-abc"/>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415F1595"/>
    <w:multiLevelType w:val="hybridMultilevel"/>
    <w:tmpl w:val="551A466A"/>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42C54FEF"/>
    <w:multiLevelType w:val="hybridMultilevel"/>
    <w:tmpl w:val="9DEAA3B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3C46C77"/>
    <w:multiLevelType w:val="hybridMultilevel"/>
    <w:tmpl w:val="D796162A"/>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4C9F24A2"/>
    <w:multiLevelType w:val="hybridMultilevel"/>
    <w:tmpl w:val="48488494"/>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4EDF0162"/>
    <w:multiLevelType w:val="hybridMultilevel"/>
    <w:tmpl w:val="742C4E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F1270F"/>
    <w:multiLevelType w:val="hybridMultilevel"/>
    <w:tmpl w:val="5A04B81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2C644EB"/>
    <w:multiLevelType w:val="hybridMultilevel"/>
    <w:tmpl w:val="6EEA9902"/>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nsid w:val="537B5E14"/>
    <w:multiLevelType w:val="hybridMultilevel"/>
    <w:tmpl w:val="B546B218"/>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nsid w:val="5DC63266"/>
    <w:multiLevelType w:val="hybridMultilevel"/>
    <w:tmpl w:val="3D6CAACA"/>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E9839C2"/>
    <w:multiLevelType w:val="hybridMultilevel"/>
    <w:tmpl w:val="F61C2FBA"/>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5ED67985"/>
    <w:multiLevelType w:val="hybridMultilevel"/>
    <w:tmpl w:val="8AECF108"/>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5F9F2384"/>
    <w:multiLevelType w:val="hybridMultilevel"/>
    <w:tmpl w:val="619C0574"/>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51B160F"/>
    <w:multiLevelType w:val="hybridMultilevel"/>
    <w:tmpl w:val="CDFE0746"/>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8A83182"/>
    <w:multiLevelType w:val="hybridMultilevel"/>
    <w:tmpl w:val="E49A8ED0"/>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9A94B5C"/>
    <w:multiLevelType w:val="hybridMultilevel"/>
    <w:tmpl w:val="ACFCEC34"/>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3">
    <w:nsid w:val="6A54673B"/>
    <w:multiLevelType w:val="hybridMultilevel"/>
    <w:tmpl w:val="E892B1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B9D3B78"/>
    <w:multiLevelType w:val="hybridMultilevel"/>
    <w:tmpl w:val="4A68EE78"/>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6BF96F46"/>
    <w:multiLevelType w:val="hybridMultilevel"/>
    <w:tmpl w:val="6032C104"/>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nsid w:val="6FBC4305"/>
    <w:multiLevelType w:val="hybridMultilevel"/>
    <w:tmpl w:val="BF525EC6"/>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FEC7FEA"/>
    <w:multiLevelType w:val="hybridMultilevel"/>
    <w:tmpl w:val="0EAA164C"/>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76FC660F"/>
    <w:multiLevelType w:val="hybridMultilevel"/>
    <w:tmpl w:val="4BD82AAC"/>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775A0629"/>
    <w:multiLevelType w:val="hybridMultilevel"/>
    <w:tmpl w:val="E77658E6"/>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77DD2656"/>
    <w:multiLevelType w:val="hybridMultilevel"/>
    <w:tmpl w:val="77487E86"/>
    <w:lvl w:ilvl="0" w:tplc="5694C918">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1">
    <w:nsid w:val="79411023"/>
    <w:multiLevelType w:val="hybridMultilevel"/>
    <w:tmpl w:val="82C405A0"/>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7A305B34"/>
    <w:multiLevelType w:val="hybridMultilevel"/>
    <w:tmpl w:val="6966DBBE"/>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7AE45D8D"/>
    <w:multiLevelType w:val="hybridMultilevel"/>
    <w:tmpl w:val="B33A4196"/>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BFB2AAC"/>
    <w:multiLevelType w:val="hybridMultilevel"/>
    <w:tmpl w:val="E3B08F7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D021CE"/>
    <w:multiLevelType w:val="hybridMultilevel"/>
    <w:tmpl w:val="3DE49C9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4"/>
  </w:num>
  <w:num w:numId="3">
    <w:abstractNumId w:val="21"/>
  </w:num>
  <w:num w:numId="4">
    <w:abstractNumId w:val="43"/>
  </w:num>
  <w:num w:numId="5">
    <w:abstractNumId w:val="39"/>
  </w:num>
  <w:num w:numId="6">
    <w:abstractNumId w:val="19"/>
  </w:num>
  <w:num w:numId="7">
    <w:abstractNumId w:val="7"/>
  </w:num>
  <w:num w:numId="8">
    <w:abstractNumId w:val="18"/>
  </w:num>
  <w:num w:numId="9">
    <w:abstractNumId w:val="35"/>
  </w:num>
  <w:num w:numId="10">
    <w:abstractNumId w:val="40"/>
  </w:num>
  <w:num w:numId="11">
    <w:abstractNumId w:val="13"/>
  </w:num>
  <w:num w:numId="12">
    <w:abstractNumId w:val="11"/>
  </w:num>
  <w:num w:numId="13">
    <w:abstractNumId w:val="6"/>
  </w:num>
  <w:num w:numId="14">
    <w:abstractNumId w:val="4"/>
  </w:num>
  <w:num w:numId="15">
    <w:abstractNumId w:val="32"/>
  </w:num>
  <w:num w:numId="16">
    <w:abstractNumId w:val="9"/>
  </w:num>
  <w:num w:numId="17">
    <w:abstractNumId w:val="12"/>
  </w:num>
  <w:num w:numId="18">
    <w:abstractNumId w:val="44"/>
  </w:num>
  <w:num w:numId="19">
    <w:abstractNumId w:val="22"/>
  </w:num>
  <w:num w:numId="20">
    <w:abstractNumId w:val="1"/>
  </w:num>
  <w:num w:numId="21">
    <w:abstractNumId w:val="2"/>
  </w:num>
  <w:num w:numId="22">
    <w:abstractNumId w:val="5"/>
  </w:num>
  <w:num w:numId="23">
    <w:abstractNumId w:val="36"/>
  </w:num>
  <w:num w:numId="24">
    <w:abstractNumId w:val="16"/>
  </w:num>
  <w:num w:numId="25">
    <w:abstractNumId w:val="37"/>
  </w:num>
  <w:num w:numId="26">
    <w:abstractNumId w:val="14"/>
  </w:num>
  <w:num w:numId="27">
    <w:abstractNumId w:val="8"/>
  </w:num>
  <w:num w:numId="28">
    <w:abstractNumId w:val="25"/>
  </w:num>
  <w:num w:numId="29">
    <w:abstractNumId w:val="15"/>
  </w:num>
  <w:num w:numId="30">
    <w:abstractNumId w:val="3"/>
  </w:num>
  <w:num w:numId="31">
    <w:abstractNumId w:val="31"/>
  </w:num>
  <w:num w:numId="32">
    <w:abstractNumId w:val="45"/>
  </w:num>
  <w:num w:numId="33">
    <w:abstractNumId w:val="10"/>
  </w:num>
  <w:num w:numId="34">
    <w:abstractNumId w:val="26"/>
  </w:num>
  <w:num w:numId="35">
    <w:abstractNumId w:val="30"/>
  </w:num>
  <w:num w:numId="36">
    <w:abstractNumId w:val="42"/>
  </w:num>
  <w:num w:numId="37">
    <w:abstractNumId w:val="23"/>
  </w:num>
  <w:num w:numId="38">
    <w:abstractNumId w:val="20"/>
  </w:num>
  <w:num w:numId="39">
    <w:abstractNumId w:val="28"/>
  </w:num>
  <w:num w:numId="40">
    <w:abstractNumId w:val="27"/>
  </w:num>
  <w:num w:numId="41">
    <w:abstractNumId w:val="41"/>
  </w:num>
  <w:num w:numId="42">
    <w:abstractNumId w:val="33"/>
  </w:num>
  <w:num w:numId="43">
    <w:abstractNumId w:val="0"/>
  </w:num>
  <w:num w:numId="44">
    <w:abstractNumId w:val="34"/>
  </w:num>
  <w:num w:numId="45">
    <w:abstractNumId w:val="29"/>
  </w:num>
  <w:num w:numId="46">
    <w:abstractNumId w:val="3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4442"/>
    <w:rsid w:val="00003FD8"/>
    <w:rsid w:val="00005309"/>
    <w:rsid w:val="000053BD"/>
    <w:rsid w:val="000205AB"/>
    <w:rsid w:val="00021EC9"/>
    <w:rsid w:val="000239D7"/>
    <w:rsid w:val="00023AF9"/>
    <w:rsid w:val="00027B16"/>
    <w:rsid w:val="0003164D"/>
    <w:rsid w:val="00031AAC"/>
    <w:rsid w:val="0003444B"/>
    <w:rsid w:val="00035318"/>
    <w:rsid w:val="00037516"/>
    <w:rsid w:val="00040BB2"/>
    <w:rsid w:val="000477E5"/>
    <w:rsid w:val="00051F87"/>
    <w:rsid w:val="00052DA8"/>
    <w:rsid w:val="00057C2F"/>
    <w:rsid w:val="00070FDE"/>
    <w:rsid w:val="00074311"/>
    <w:rsid w:val="000820E0"/>
    <w:rsid w:val="0008237A"/>
    <w:rsid w:val="000A0161"/>
    <w:rsid w:val="000A2640"/>
    <w:rsid w:val="000B0597"/>
    <w:rsid w:val="000B405C"/>
    <w:rsid w:val="000C128F"/>
    <w:rsid w:val="000C1FEB"/>
    <w:rsid w:val="000C2ADE"/>
    <w:rsid w:val="000D1169"/>
    <w:rsid w:val="000D6BF8"/>
    <w:rsid w:val="000E11C2"/>
    <w:rsid w:val="000E1BC6"/>
    <w:rsid w:val="000F218F"/>
    <w:rsid w:val="000F2DB2"/>
    <w:rsid w:val="00103177"/>
    <w:rsid w:val="00105E27"/>
    <w:rsid w:val="00106C5E"/>
    <w:rsid w:val="00111631"/>
    <w:rsid w:val="00114922"/>
    <w:rsid w:val="00117170"/>
    <w:rsid w:val="00120CF5"/>
    <w:rsid w:val="00122A4E"/>
    <w:rsid w:val="001257A3"/>
    <w:rsid w:val="00127F28"/>
    <w:rsid w:val="001338EA"/>
    <w:rsid w:val="00135A3A"/>
    <w:rsid w:val="00144FEA"/>
    <w:rsid w:val="0015619D"/>
    <w:rsid w:val="0016453E"/>
    <w:rsid w:val="001645CA"/>
    <w:rsid w:val="00176E68"/>
    <w:rsid w:val="00181C84"/>
    <w:rsid w:val="00182EDC"/>
    <w:rsid w:val="001865BC"/>
    <w:rsid w:val="001904D0"/>
    <w:rsid w:val="001A45A9"/>
    <w:rsid w:val="001B357A"/>
    <w:rsid w:val="001C190F"/>
    <w:rsid w:val="001C3469"/>
    <w:rsid w:val="001D7E7D"/>
    <w:rsid w:val="001F44BA"/>
    <w:rsid w:val="001F523A"/>
    <w:rsid w:val="002017D0"/>
    <w:rsid w:val="00206173"/>
    <w:rsid w:val="002134CB"/>
    <w:rsid w:val="002216DC"/>
    <w:rsid w:val="002229AF"/>
    <w:rsid w:val="00235007"/>
    <w:rsid w:val="00242EFB"/>
    <w:rsid w:val="00262DF7"/>
    <w:rsid w:val="0026535F"/>
    <w:rsid w:val="00265836"/>
    <w:rsid w:val="00273112"/>
    <w:rsid w:val="002742B9"/>
    <w:rsid w:val="00275102"/>
    <w:rsid w:val="002815E7"/>
    <w:rsid w:val="00293682"/>
    <w:rsid w:val="0029688B"/>
    <w:rsid w:val="002A423B"/>
    <w:rsid w:val="002A5465"/>
    <w:rsid w:val="002A5D5F"/>
    <w:rsid w:val="002C25A8"/>
    <w:rsid w:val="002D166C"/>
    <w:rsid w:val="002D72A0"/>
    <w:rsid w:val="002E1D82"/>
    <w:rsid w:val="002E3B2F"/>
    <w:rsid w:val="002F5BDA"/>
    <w:rsid w:val="00300E1E"/>
    <w:rsid w:val="0031129A"/>
    <w:rsid w:val="00314B4E"/>
    <w:rsid w:val="00321B5B"/>
    <w:rsid w:val="003230C8"/>
    <w:rsid w:val="00331303"/>
    <w:rsid w:val="00331A30"/>
    <w:rsid w:val="00333963"/>
    <w:rsid w:val="00337DCD"/>
    <w:rsid w:val="00346FD9"/>
    <w:rsid w:val="0035705D"/>
    <w:rsid w:val="00357C10"/>
    <w:rsid w:val="00371917"/>
    <w:rsid w:val="00371A89"/>
    <w:rsid w:val="003821DD"/>
    <w:rsid w:val="00394B5A"/>
    <w:rsid w:val="003B0734"/>
    <w:rsid w:val="003B40D4"/>
    <w:rsid w:val="003C2AF6"/>
    <w:rsid w:val="003C7EA1"/>
    <w:rsid w:val="003D09B1"/>
    <w:rsid w:val="003D3037"/>
    <w:rsid w:val="003E5884"/>
    <w:rsid w:val="003E60F6"/>
    <w:rsid w:val="003F0097"/>
    <w:rsid w:val="003F30D9"/>
    <w:rsid w:val="003F4AE6"/>
    <w:rsid w:val="00400957"/>
    <w:rsid w:val="00402DF7"/>
    <w:rsid w:val="004046B0"/>
    <w:rsid w:val="004059ED"/>
    <w:rsid w:val="004135CF"/>
    <w:rsid w:val="00414D88"/>
    <w:rsid w:val="00416044"/>
    <w:rsid w:val="004339AF"/>
    <w:rsid w:val="00433EE9"/>
    <w:rsid w:val="00445107"/>
    <w:rsid w:val="00450A46"/>
    <w:rsid w:val="0045763F"/>
    <w:rsid w:val="0047059F"/>
    <w:rsid w:val="004734A8"/>
    <w:rsid w:val="00476035"/>
    <w:rsid w:val="00480B98"/>
    <w:rsid w:val="004871D9"/>
    <w:rsid w:val="00496E39"/>
    <w:rsid w:val="004A22E8"/>
    <w:rsid w:val="004A393C"/>
    <w:rsid w:val="004A3D48"/>
    <w:rsid w:val="004A50F8"/>
    <w:rsid w:val="004B2BEE"/>
    <w:rsid w:val="004C3156"/>
    <w:rsid w:val="004D2EAB"/>
    <w:rsid w:val="004E768B"/>
    <w:rsid w:val="004F1B21"/>
    <w:rsid w:val="005006DE"/>
    <w:rsid w:val="00504A45"/>
    <w:rsid w:val="00504CE1"/>
    <w:rsid w:val="00510DA2"/>
    <w:rsid w:val="0052233B"/>
    <w:rsid w:val="005254E5"/>
    <w:rsid w:val="00531444"/>
    <w:rsid w:val="00542B17"/>
    <w:rsid w:val="00543C42"/>
    <w:rsid w:val="00544704"/>
    <w:rsid w:val="00553958"/>
    <w:rsid w:val="00555072"/>
    <w:rsid w:val="00560D2C"/>
    <w:rsid w:val="00561024"/>
    <w:rsid w:val="0057033D"/>
    <w:rsid w:val="00571D65"/>
    <w:rsid w:val="00571DE9"/>
    <w:rsid w:val="005846C5"/>
    <w:rsid w:val="005904F4"/>
    <w:rsid w:val="0059490F"/>
    <w:rsid w:val="00594A74"/>
    <w:rsid w:val="00596270"/>
    <w:rsid w:val="005964A2"/>
    <w:rsid w:val="005B3CC2"/>
    <w:rsid w:val="005B4934"/>
    <w:rsid w:val="005B5BB6"/>
    <w:rsid w:val="005D787C"/>
    <w:rsid w:val="005D78A6"/>
    <w:rsid w:val="005E0F0A"/>
    <w:rsid w:val="00602373"/>
    <w:rsid w:val="0060756E"/>
    <w:rsid w:val="0061147B"/>
    <w:rsid w:val="00614A8B"/>
    <w:rsid w:val="0062073C"/>
    <w:rsid w:val="0062085B"/>
    <w:rsid w:val="00630829"/>
    <w:rsid w:val="00633493"/>
    <w:rsid w:val="00635208"/>
    <w:rsid w:val="00637572"/>
    <w:rsid w:val="00651061"/>
    <w:rsid w:val="00652F0F"/>
    <w:rsid w:val="00662300"/>
    <w:rsid w:val="006641A0"/>
    <w:rsid w:val="006658C9"/>
    <w:rsid w:val="00666267"/>
    <w:rsid w:val="0067298A"/>
    <w:rsid w:val="0067544F"/>
    <w:rsid w:val="006769E6"/>
    <w:rsid w:val="0067751F"/>
    <w:rsid w:val="00677D2E"/>
    <w:rsid w:val="00681A50"/>
    <w:rsid w:val="006879C7"/>
    <w:rsid w:val="0069621B"/>
    <w:rsid w:val="00697602"/>
    <w:rsid w:val="006A4B13"/>
    <w:rsid w:val="006A73F1"/>
    <w:rsid w:val="006B26C1"/>
    <w:rsid w:val="006D1783"/>
    <w:rsid w:val="006D2F1A"/>
    <w:rsid w:val="006D567D"/>
    <w:rsid w:val="006D61FA"/>
    <w:rsid w:val="006E0B88"/>
    <w:rsid w:val="006E22E3"/>
    <w:rsid w:val="006E3DC0"/>
    <w:rsid w:val="006E5BDC"/>
    <w:rsid w:val="006E6BD1"/>
    <w:rsid w:val="0070393F"/>
    <w:rsid w:val="007039E1"/>
    <w:rsid w:val="0070762E"/>
    <w:rsid w:val="00707BD8"/>
    <w:rsid w:val="00714650"/>
    <w:rsid w:val="00720D36"/>
    <w:rsid w:val="00723306"/>
    <w:rsid w:val="00732441"/>
    <w:rsid w:val="00733A1A"/>
    <w:rsid w:val="00737880"/>
    <w:rsid w:val="007426E0"/>
    <w:rsid w:val="00745AAD"/>
    <w:rsid w:val="0075657F"/>
    <w:rsid w:val="00757FB9"/>
    <w:rsid w:val="00763DA4"/>
    <w:rsid w:val="00773E8B"/>
    <w:rsid w:val="007834F6"/>
    <w:rsid w:val="007852E6"/>
    <w:rsid w:val="007A3963"/>
    <w:rsid w:val="007B0436"/>
    <w:rsid w:val="007B15B2"/>
    <w:rsid w:val="007C0129"/>
    <w:rsid w:val="007C07C8"/>
    <w:rsid w:val="007C251F"/>
    <w:rsid w:val="007C6115"/>
    <w:rsid w:val="007C6E15"/>
    <w:rsid w:val="007D0BB2"/>
    <w:rsid w:val="007D1568"/>
    <w:rsid w:val="007D3781"/>
    <w:rsid w:val="007D6231"/>
    <w:rsid w:val="007E0E69"/>
    <w:rsid w:val="007E36FC"/>
    <w:rsid w:val="007E733F"/>
    <w:rsid w:val="007F4C39"/>
    <w:rsid w:val="008017A8"/>
    <w:rsid w:val="00801F55"/>
    <w:rsid w:val="0080214E"/>
    <w:rsid w:val="00810137"/>
    <w:rsid w:val="00811FA7"/>
    <w:rsid w:val="00827F0D"/>
    <w:rsid w:val="00830412"/>
    <w:rsid w:val="0084330B"/>
    <w:rsid w:val="00856DA2"/>
    <w:rsid w:val="008643EF"/>
    <w:rsid w:val="0086594D"/>
    <w:rsid w:val="00876D4E"/>
    <w:rsid w:val="008841AE"/>
    <w:rsid w:val="00887044"/>
    <w:rsid w:val="00894B9A"/>
    <w:rsid w:val="008B04D4"/>
    <w:rsid w:val="008B1B60"/>
    <w:rsid w:val="008B7209"/>
    <w:rsid w:val="008C16F5"/>
    <w:rsid w:val="008C25BC"/>
    <w:rsid w:val="008C3112"/>
    <w:rsid w:val="008C69DE"/>
    <w:rsid w:val="008D365B"/>
    <w:rsid w:val="008D4276"/>
    <w:rsid w:val="008D47D6"/>
    <w:rsid w:val="008D7C4F"/>
    <w:rsid w:val="00930F85"/>
    <w:rsid w:val="00934F15"/>
    <w:rsid w:val="009373F0"/>
    <w:rsid w:val="009430C5"/>
    <w:rsid w:val="009434E5"/>
    <w:rsid w:val="0094433C"/>
    <w:rsid w:val="00945789"/>
    <w:rsid w:val="009479ED"/>
    <w:rsid w:val="009513FB"/>
    <w:rsid w:val="009655EE"/>
    <w:rsid w:val="009823A2"/>
    <w:rsid w:val="00996021"/>
    <w:rsid w:val="009A4C19"/>
    <w:rsid w:val="009A7A01"/>
    <w:rsid w:val="009B0288"/>
    <w:rsid w:val="009B22CA"/>
    <w:rsid w:val="009B3DE2"/>
    <w:rsid w:val="009C2F9B"/>
    <w:rsid w:val="009D3795"/>
    <w:rsid w:val="009E5AAE"/>
    <w:rsid w:val="00A106E4"/>
    <w:rsid w:val="00A1570F"/>
    <w:rsid w:val="00A25B9E"/>
    <w:rsid w:val="00A45978"/>
    <w:rsid w:val="00A55D6E"/>
    <w:rsid w:val="00A6313D"/>
    <w:rsid w:val="00A739D2"/>
    <w:rsid w:val="00A739F8"/>
    <w:rsid w:val="00A76CF7"/>
    <w:rsid w:val="00A776DC"/>
    <w:rsid w:val="00A81126"/>
    <w:rsid w:val="00A82048"/>
    <w:rsid w:val="00A86EF2"/>
    <w:rsid w:val="00A975F3"/>
    <w:rsid w:val="00AA21E8"/>
    <w:rsid w:val="00AA253B"/>
    <w:rsid w:val="00AA30F6"/>
    <w:rsid w:val="00AA685D"/>
    <w:rsid w:val="00AD420D"/>
    <w:rsid w:val="00AD62A0"/>
    <w:rsid w:val="00AE3AE0"/>
    <w:rsid w:val="00AE4F9C"/>
    <w:rsid w:val="00AE62FE"/>
    <w:rsid w:val="00AF6F8F"/>
    <w:rsid w:val="00B01D09"/>
    <w:rsid w:val="00B04827"/>
    <w:rsid w:val="00B12FC6"/>
    <w:rsid w:val="00B22320"/>
    <w:rsid w:val="00B248E4"/>
    <w:rsid w:val="00B37F80"/>
    <w:rsid w:val="00B50331"/>
    <w:rsid w:val="00B503FD"/>
    <w:rsid w:val="00B51998"/>
    <w:rsid w:val="00B52F12"/>
    <w:rsid w:val="00B57867"/>
    <w:rsid w:val="00B57F1C"/>
    <w:rsid w:val="00B64CCD"/>
    <w:rsid w:val="00B72ECE"/>
    <w:rsid w:val="00B742FB"/>
    <w:rsid w:val="00B83129"/>
    <w:rsid w:val="00B83F55"/>
    <w:rsid w:val="00B8555A"/>
    <w:rsid w:val="00B940C3"/>
    <w:rsid w:val="00BB205F"/>
    <w:rsid w:val="00BB2B95"/>
    <w:rsid w:val="00BB3332"/>
    <w:rsid w:val="00BD207A"/>
    <w:rsid w:val="00BD2714"/>
    <w:rsid w:val="00BD280F"/>
    <w:rsid w:val="00BD605E"/>
    <w:rsid w:val="00BE45A1"/>
    <w:rsid w:val="00BE672E"/>
    <w:rsid w:val="00BF664D"/>
    <w:rsid w:val="00BF6B7E"/>
    <w:rsid w:val="00BF79BB"/>
    <w:rsid w:val="00C0128A"/>
    <w:rsid w:val="00C05F56"/>
    <w:rsid w:val="00C16174"/>
    <w:rsid w:val="00C169DE"/>
    <w:rsid w:val="00C23B29"/>
    <w:rsid w:val="00C24D8A"/>
    <w:rsid w:val="00C25EF1"/>
    <w:rsid w:val="00C3210A"/>
    <w:rsid w:val="00C34442"/>
    <w:rsid w:val="00C4158E"/>
    <w:rsid w:val="00C42AE5"/>
    <w:rsid w:val="00C5065A"/>
    <w:rsid w:val="00C518A8"/>
    <w:rsid w:val="00C54C5C"/>
    <w:rsid w:val="00C5583F"/>
    <w:rsid w:val="00C61499"/>
    <w:rsid w:val="00C636EA"/>
    <w:rsid w:val="00C66B78"/>
    <w:rsid w:val="00C74233"/>
    <w:rsid w:val="00C76227"/>
    <w:rsid w:val="00C779D3"/>
    <w:rsid w:val="00C85E56"/>
    <w:rsid w:val="00C86119"/>
    <w:rsid w:val="00C90070"/>
    <w:rsid w:val="00CB0AD2"/>
    <w:rsid w:val="00CB4662"/>
    <w:rsid w:val="00CC184C"/>
    <w:rsid w:val="00CD3AAF"/>
    <w:rsid w:val="00CD3BD7"/>
    <w:rsid w:val="00CE0E1F"/>
    <w:rsid w:val="00CE0EE9"/>
    <w:rsid w:val="00CF0445"/>
    <w:rsid w:val="00D23E5A"/>
    <w:rsid w:val="00D31B63"/>
    <w:rsid w:val="00D31BE5"/>
    <w:rsid w:val="00D3327B"/>
    <w:rsid w:val="00D43271"/>
    <w:rsid w:val="00D46438"/>
    <w:rsid w:val="00D557FD"/>
    <w:rsid w:val="00D55EF5"/>
    <w:rsid w:val="00D65F6E"/>
    <w:rsid w:val="00D71656"/>
    <w:rsid w:val="00D73A83"/>
    <w:rsid w:val="00D82A37"/>
    <w:rsid w:val="00D83BC2"/>
    <w:rsid w:val="00D9031E"/>
    <w:rsid w:val="00D9078E"/>
    <w:rsid w:val="00D91A9C"/>
    <w:rsid w:val="00DA7C3A"/>
    <w:rsid w:val="00DB0B43"/>
    <w:rsid w:val="00DB6177"/>
    <w:rsid w:val="00DC25B4"/>
    <w:rsid w:val="00DC5857"/>
    <w:rsid w:val="00DD4580"/>
    <w:rsid w:val="00DE0B35"/>
    <w:rsid w:val="00DE6544"/>
    <w:rsid w:val="00DF32F8"/>
    <w:rsid w:val="00DF5008"/>
    <w:rsid w:val="00DF7AA3"/>
    <w:rsid w:val="00E00155"/>
    <w:rsid w:val="00E226E5"/>
    <w:rsid w:val="00E22A3D"/>
    <w:rsid w:val="00E40D21"/>
    <w:rsid w:val="00E40F23"/>
    <w:rsid w:val="00E4167A"/>
    <w:rsid w:val="00E44FD4"/>
    <w:rsid w:val="00E501BF"/>
    <w:rsid w:val="00E52EC0"/>
    <w:rsid w:val="00E5317A"/>
    <w:rsid w:val="00E61E4B"/>
    <w:rsid w:val="00E63EAE"/>
    <w:rsid w:val="00E649FA"/>
    <w:rsid w:val="00E67029"/>
    <w:rsid w:val="00E76ABC"/>
    <w:rsid w:val="00E77A41"/>
    <w:rsid w:val="00E851D8"/>
    <w:rsid w:val="00E85361"/>
    <w:rsid w:val="00EA2E34"/>
    <w:rsid w:val="00EB1CE8"/>
    <w:rsid w:val="00EB3A78"/>
    <w:rsid w:val="00EB6159"/>
    <w:rsid w:val="00EE1FEF"/>
    <w:rsid w:val="00EE26BF"/>
    <w:rsid w:val="00EF3BFA"/>
    <w:rsid w:val="00EF7CAD"/>
    <w:rsid w:val="00F140D5"/>
    <w:rsid w:val="00F1783F"/>
    <w:rsid w:val="00F21EFA"/>
    <w:rsid w:val="00F31ECA"/>
    <w:rsid w:val="00F51AE6"/>
    <w:rsid w:val="00F5480A"/>
    <w:rsid w:val="00F5756F"/>
    <w:rsid w:val="00F57C4B"/>
    <w:rsid w:val="00F6112E"/>
    <w:rsid w:val="00F6678B"/>
    <w:rsid w:val="00F703D7"/>
    <w:rsid w:val="00F83B3F"/>
    <w:rsid w:val="00F8613A"/>
    <w:rsid w:val="00F93751"/>
    <w:rsid w:val="00F957DE"/>
    <w:rsid w:val="00FA2EE1"/>
    <w:rsid w:val="00FA7212"/>
    <w:rsid w:val="00FB32CC"/>
    <w:rsid w:val="00FC195A"/>
    <w:rsid w:val="00FC3231"/>
    <w:rsid w:val="00FE527C"/>
    <w:rsid w:val="00FF107B"/>
    <w:rsid w:val="00FF5B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1">
    <w:name w:val="heading 1"/>
    <w:aliases w:val="BRC Heading 1,Abt Heading 1"/>
    <w:basedOn w:val="Normal"/>
    <w:next w:val="Normal"/>
    <w:link w:val="Heading1Char"/>
    <w:uiPriority w:val="99"/>
    <w:qFormat/>
    <w:locked/>
    <w:rsid w:val="0084330B"/>
    <w:pPr>
      <w:spacing w:after="180" w:line="264" w:lineRule="atLeast"/>
      <w:ind w:left="432" w:hanging="432"/>
      <w:outlineLvl w:val="0"/>
    </w:pPr>
    <w:rPr>
      <w:rFonts w:ascii="Book Antiqua" w:hAnsi="Book Antiqua"/>
      <w:b/>
      <w:szCs w:val="20"/>
    </w:rPr>
  </w:style>
  <w:style w:type="paragraph" w:styleId="Heading2">
    <w:name w:val="heading 2"/>
    <w:aliases w:val="BRC Heading 2"/>
    <w:basedOn w:val="Normal"/>
    <w:next w:val="Normal"/>
    <w:link w:val="Heading2Char"/>
    <w:uiPriority w:val="99"/>
    <w:qFormat/>
    <w:locked/>
    <w:rsid w:val="0084330B"/>
    <w:pPr>
      <w:keepNext/>
      <w:outlineLvl w:val="1"/>
    </w:pPr>
    <w:rPr>
      <w:i/>
      <w:iCs/>
    </w:rPr>
  </w:style>
  <w:style w:type="paragraph" w:styleId="Heading3">
    <w:name w:val="heading 3"/>
    <w:basedOn w:val="Normal"/>
    <w:next w:val="Normal"/>
    <w:link w:val="Heading3Char"/>
    <w:uiPriority w:val="99"/>
    <w:qFormat/>
    <w:locked/>
    <w:rsid w:val="0084330B"/>
    <w:pPr>
      <w:spacing w:line="264" w:lineRule="atLeast"/>
      <w:ind w:left="216"/>
      <w:outlineLvl w:val="2"/>
    </w:pPr>
    <w:rPr>
      <w:b/>
      <w:szCs w:val="20"/>
    </w:rPr>
  </w:style>
  <w:style w:type="paragraph" w:styleId="Heading4">
    <w:name w:val="heading 4"/>
    <w:basedOn w:val="Normal"/>
    <w:next w:val="Normal"/>
    <w:link w:val="Heading4Char"/>
    <w:uiPriority w:val="99"/>
    <w:qFormat/>
    <w:locked/>
    <w:rsid w:val="0084330B"/>
    <w:pPr>
      <w:keepNext/>
      <w:spacing w:line="264" w:lineRule="atLeast"/>
      <w:outlineLvl w:val="3"/>
    </w:pPr>
    <w:rPr>
      <w:rFonts w:ascii="Book Antiqua" w:hAnsi="Book Antiqua"/>
      <w:b/>
      <w:bCs/>
      <w:color w:val="FF0000"/>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paragraph" w:styleId="Heading9">
    <w:name w:val="heading 9"/>
    <w:basedOn w:val="Normal"/>
    <w:next w:val="Normal"/>
    <w:link w:val="Heading9Char"/>
    <w:uiPriority w:val="99"/>
    <w:qFormat/>
    <w:locked/>
    <w:rsid w:val="0084330B"/>
    <w:pPr>
      <w:spacing w:before="240" w:after="60" w:line="264" w:lineRule="atLeast"/>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C Heading 1 Char,Abt Heading 1 Char"/>
    <w:basedOn w:val="DefaultParagraphFont"/>
    <w:link w:val="Heading1"/>
    <w:uiPriority w:val="99"/>
    <w:locked/>
    <w:rsid w:val="0084330B"/>
    <w:rPr>
      <w:rFonts w:ascii="Book Antiqua" w:hAnsi="Book Antiqua" w:cs="Times New Roman"/>
      <w:b/>
      <w:sz w:val="24"/>
    </w:rPr>
  </w:style>
  <w:style w:type="character" w:customStyle="1" w:styleId="Heading2Char">
    <w:name w:val="Heading 2 Char"/>
    <w:aliases w:val="BRC Heading 2 Char"/>
    <w:basedOn w:val="DefaultParagraphFont"/>
    <w:link w:val="Heading2"/>
    <w:uiPriority w:val="99"/>
    <w:locked/>
    <w:rsid w:val="0084330B"/>
    <w:rPr>
      <w:rFonts w:cs="Times New Roman"/>
      <w:i/>
      <w:iCs/>
      <w:sz w:val="24"/>
      <w:szCs w:val="24"/>
    </w:rPr>
  </w:style>
  <w:style w:type="character" w:customStyle="1" w:styleId="Heading3Char">
    <w:name w:val="Heading 3 Char"/>
    <w:basedOn w:val="DefaultParagraphFont"/>
    <w:link w:val="Heading3"/>
    <w:uiPriority w:val="99"/>
    <w:locked/>
    <w:rsid w:val="0084330B"/>
    <w:rPr>
      <w:rFonts w:cs="Times New Roman"/>
      <w:b/>
      <w:sz w:val="24"/>
    </w:rPr>
  </w:style>
  <w:style w:type="character" w:customStyle="1" w:styleId="Heading4Char">
    <w:name w:val="Heading 4 Char"/>
    <w:basedOn w:val="DefaultParagraphFont"/>
    <w:link w:val="Heading4"/>
    <w:uiPriority w:val="99"/>
    <w:locked/>
    <w:rsid w:val="0084330B"/>
    <w:rPr>
      <w:rFonts w:ascii="Book Antiqua" w:hAnsi="Book Antiqua" w:cs="Times New Roman"/>
      <w:b/>
      <w:bCs/>
      <w:color w:val="FF0000"/>
      <w:sz w:val="24"/>
      <w:szCs w:val="24"/>
    </w:rPr>
  </w:style>
  <w:style w:type="character" w:customStyle="1" w:styleId="Heading6Char">
    <w:name w:val="Heading 6 Char"/>
    <w:basedOn w:val="DefaultParagraphFont"/>
    <w:link w:val="Heading6"/>
    <w:uiPriority w:val="99"/>
    <w:semiHidden/>
    <w:locked/>
    <w:rsid w:val="00AA30F6"/>
    <w:rPr>
      <w:rFonts w:ascii="Calibri" w:hAnsi="Calibri"/>
      <w:b/>
      <w:sz w:val="22"/>
    </w:rPr>
  </w:style>
  <w:style w:type="character" w:customStyle="1" w:styleId="Heading9Char">
    <w:name w:val="Heading 9 Char"/>
    <w:basedOn w:val="DefaultParagraphFont"/>
    <w:link w:val="Heading9"/>
    <w:uiPriority w:val="99"/>
    <w:locked/>
    <w:rsid w:val="0084330B"/>
    <w:rPr>
      <w:rFonts w:ascii="Arial" w:hAnsi="Arial" w:cs="Arial"/>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sz w:val="16"/>
    </w:rPr>
  </w:style>
  <w:style w:type="paragraph" w:styleId="ListParagraph">
    <w:name w:val="List Paragraph"/>
    <w:basedOn w:val="Normal"/>
    <w:uiPriority w:val="99"/>
    <w:qFormat/>
    <w:rsid w:val="0075657F"/>
    <w:pPr>
      <w:ind w:left="720"/>
      <w:contextualSpacing/>
    </w:pPr>
  </w:style>
  <w:style w:type="character" w:customStyle="1" w:styleId="NAClient">
    <w:name w:val="NA_Client"/>
    <w:basedOn w:val="DefaultParagraphFont"/>
    <w:uiPriority w:val="99"/>
    <w:rsid w:val="0015619D"/>
    <w:rPr>
      <w:rFonts w:cs="Times New Roman"/>
      <w:noProof/>
      <w:color w:val="auto"/>
    </w:rPr>
  </w:style>
  <w:style w:type="character" w:customStyle="1" w:styleId="NAProgrammer">
    <w:name w:val="NA_Programmer"/>
    <w:basedOn w:val="DefaultParagraphFont"/>
    <w:uiPriority w:val="99"/>
    <w:rsid w:val="0015619D"/>
    <w:rPr>
      <w:rFonts w:cs="Times New Roman"/>
      <w:noProof/>
      <w:color w:val="FFFFFF"/>
    </w:rPr>
  </w:style>
  <w:style w:type="character" w:styleId="FollowedHyperlink">
    <w:name w:val="FollowedHyperlink"/>
    <w:basedOn w:val="DefaultParagraphFont"/>
    <w:uiPriority w:val="99"/>
    <w:rsid w:val="0084330B"/>
    <w:rPr>
      <w:rFonts w:cs="Times New Roman"/>
      <w:color w:val="800080"/>
      <w:u w:val="single"/>
    </w:rPr>
  </w:style>
  <w:style w:type="paragraph" w:styleId="BodyText">
    <w:name w:val="Body Text"/>
    <w:basedOn w:val="Normal"/>
    <w:link w:val="BodyTextChar"/>
    <w:uiPriority w:val="99"/>
    <w:rsid w:val="0084330B"/>
    <w:rPr>
      <w:color w:val="FF6600"/>
      <w:sz w:val="22"/>
      <w:szCs w:val="18"/>
    </w:rPr>
  </w:style>
  <w:style w:type="character" w:customStyle="1" w:styleId="BodyTextChar">
    <w:name w:val="Body Text Char"/>
    <w:basedOn w:val="DefaultParagraphFont"/>
    <w:link w:val="BodyText"/>
    <w:uiPriority w:val="99"/>
    <w:locked/>
    <w:rsid w:val="0084330B"/>
    <w:rPr>
      <w:rFonts w:cs="Times New Roman"/>
      <w:color w:val="FF6600"/>
      <w:sz w:val="18"/>
      <w:szCs w:val="18"/>
    </w:rPr>
  </w:style>
  <w:style w:type="paragraph" w:customStyle="1" w:styleId="Level-abc">
    <w:name w:val="Level-abc"/>
    <w:basedOn w:val="Normal"/>
    <w:uiPriority w:val="99"/>
    <w:rsid w:val="0084330B"/>
    <w:pPr>
      <w:numPr>
        <w:numId w:val="1"/>
      </w:numPr>
      <w:spacing w:before="40" w:after="40"/>
    </w:pPr>
    <w:rPr>
      <w:rFonts w:ascii="Arial" w:hAnsi="Arial" w:cs="Arial"/>
      <w:sz w:val="22"/>
      <w:szCs w:val="22"/>
    </w:rPr>
  </w:style>
  <w:style w:type="paragraph" w:customStyle="1" w:styleId="L1">
    <w:name w:val="L1"/>
    <w:basedOn w:val="Normal"/>
    <w:uiPriority w:val="99"/>
    <w:rsid w:val="0084330B"/>
    <w:pPr>
      <w:spacing w:before="120" w:after="60"/>
    </w:pPr>
    <w:rPr>
      <w:rFonts w:ascii="Arial" w:hAnsi="Arial" w:cs="Arial"/>
      <w:sz w:val="22"/>
      <w:szCs w:val="22"/>
    </w:rPr>
  </w:style>
  <w:style w:type="paragraph" w:styleId="FootnoteText">
    <w:name w:val="footnote text"/>
    <w:basedOn w:val="Normal"/>
    <w:link w:val="FootnoteTextChar"/>
    <w:uiPriority w:val="99"/>
    <w:rsid w:val="0084330B"/>
    <w:rPr>
      <w:sz w:val="20"/>
      <w:szCs w:val="20"/>
    </w:rPr>
  </w:style>
  <w:style w:type="character" w:customStyle="1" w:styleId="FootnoteTextChar">
    <w:name w:val="Footnote Text Char"/>
    <w:basedOn w:val="DefaultParagraphFont"/>
    <w:link w:val="FootnoteText"/>
    <w:uiPriority w:val="99"/>
    <w:locked/>
    <w:rsid w:val="0084330B"/>
    <w:rPr>
      <w:rFonts w:cs="Times New Roman"/>
    </w:rPr>
  </w:style>
  <w:style w:type="paragraph" w:styleId="BodyTextIndent3">
    <w:name w:val="Body Text Indent 3"/>
    <w:basedOn w:val="Normal"/>
    <w:link w:val="BodyTextIndent3Char"/>
    <w:uiPriority w:val="99"/>
    <w:rsid w:val="0084330B"/>
    <w:pPr>
      <w:spacing w:after="120" w:line="264" w:lineRule="atLeast"/>
      <w:ind w:left="360"/>
    </w:pPr>
    <w:rPr>
      <w:rFonts w:ascii="Book Antiqua" w:hAnsi="Book Antiqua"/>
      <w:sz w:val="16"/>
      <w:szCs w:val="16"/>
    </w:rPr>
  </w:style>
  <w:style w:type="character" w:customStyle="1" w:styleId="BodyTextIndent3Char">
    <w:name w:val="Body Text Indent 3 Char"/>
    <w:basedOn w:val="DefaultParagraphFont"/>
    <w:link w:val="BodyTextIndent3"/>
    <w:uiPriority w:val="99"/>
    <w:locked/>
    <w:rsid w:val="0084330B"/>
    <w:rPr>
      <w:rFonts w:ascii="Book Antiqua" w:hAnsi="Book Antiqua" w:cs="Times New Roman"/>
      <w:sz w:val="16"/>
      <w:szCs w:val="16"/>
    </w:rPr>
  </w:style>
  <w:style w:type="paragraph" w:customStyle="1" w:styleId="L3">
    <w:name w:val="L3"/>
    <w:basedOn w:val="Normal"/>
    <w:next w:val="Normal"/>
    <w:uiPriority w:val="99"/>
    <w:rsid w:val="0084330B"/>
    <w:pPr>
      <w:spacing w:line="264" w:lineRule="atLeast"/>
      <w:ind w:left="1224" w:hanging="360"/>
    </w:pPr>
    <w:rPr>
      <w:rFonts w:ascii="Book Antiqua" w:hAnsi="Book Antiqua"/>
      <w:szCs w:val="20"/>
    </w:rPr>
  </w:style>
  <w:style w:type="character" w:styleId="CommentReference">
    <w:name w:val="annotation reference"/>
    <w:basedOn w:val="DefaultParagraphFont"/>
    <w:uiPriority w:val="99"/>
    <w:rsid w:val="0084330B"/>
    <w:rPr>
      <w:rFonts w:cs="Times New Roman"/>
      <w:sz w:val="16"/>
      <w:szCs w:val="16"/>
    </w:rPr>
  </w:style>
  <w:style w:type="paragraph" w:styleId="CommentText">
    <w:name w:val="annotation text"/>
    <w:basedOn w:val="Normal"/>
    <w:link w:val="CommentTextChar"/>
    <w:uiPriority w:val="99"/>
    <w:rsid w:val="0084330B"/>
    <w:pPr>
      <w:spacing w:line="264" w:lineRule="atLeast"/>
    </w:pPr>
    <w:rPr>
      <w:rFonts w:ascii="Book Antiqua" w:hAnsi="Book Antiqua"/>
      <w:sz w:val="20"/>
      <w:szCs w:val="20"/>
    </w:rPr>
  </w:style>
  <w:style w:type="character" w:customStyle="1" w:styleId="CommentTextChar">
    <w:name w:val="Comment Text Char"/>
    <w:basedOn w:val="DefaultParagraphFont"/>
    <w:link w:val="CommentText"/>
    <w:uiPriority w:val="99"/>
    <w:locked/>
    <w:rsid w:val="0084330B"/>
    <w:rPr>
      <w:rFonts w:ascii="Book Antiqua" w:hAnsi="Book Antiqua" w:cs="Times New Roman"/>
    </w:rPr>
  </w:style>
  <w:style w:type="paragraph" w:styleId="CommentSubject">
    <w:name w:val="annotation subject"/>
    <w:basedOn w:val="CommentText"/>
    <w:next w:val="CommentText"/>
    <w:link w:val="CommentSubjectChar"/>
    <w:uiPriority w:val="99"/>
    <w:rsid w:val="0084330B"/>
    <w:rPr>
      <w:b/>
      <w:bCs/>
    </w:rPr>
  </w:style>
  <w:style w:type="character" w:customStyle="1" w:styleId="CommentSubjectChar">
    <w:name w:val="Comment Subject Char"/>
    <w:basedOn w:val="CommentTextChar"/>
    <w:link w:val="CommentSubject"/>
    <w:uiPriority w:val="99"/>
    <w:locked/>
    <w:rsid w:val="0084330B"/>
    <w:rPr>
      <w:b/>
      <w:bCs/>
    </w:rPr>
  </w:style>
  <w:style w:type="table" w:styleId="TableGrid">
    <w:name w:val="Table Grid"/>
    <w:basedOn w:val="TableNormal"/>
    <w:uiPriority w:val="99"/>
    <w:locked/>
    <w:rsid w:val="0084330B"/>
    <w:pPr>
      <w:spacing w:line="264"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locked/>
    <w:rsid w:val="0084330B"/>
    <w:rPr>
      <w:rFonts w:cs="Times New Roman"/>
      <w:i/>
      <w:iCs/>
    </w:rPr>
  </w:style>
  <w:style w:type="character" w:styleId="Strong">
    <w:name w:val="Strong"/>
    <w:basedOn w:val="DefaultParagraphFont"/>
    <w:uiPriority w:val="99"/>
    <w:qFormat/>
    <w:locked/>
    <w:rsid w:val="0084330B"/>
    <w:rPr>
      <w:rFonts w:cs="Times New Roman"/>
      <w:b/>
      <w:bCs/>
    </w:rPr>
  </w:style>
  <w:style w:type="paragraph" w:styleId="BodyText2">
    <w:name w:val="Body Text 2"/>
    <w:basedOn w:val="Normal"/>
    <w:link w:val="BodyText2Char"/>
    <w:uiPriority w:val="99"/>
    <w:rsid w:val="00BB2B95"/>
    <w:pPr>
      <w:spacing w:after="120" w:line="480" w:lineRule="auto"/>
    </w:pPr>
    <w:rPr>
      <w:rFonts w:ascii="Book Antiqua" w:hAnsi="Book Antiqua"/>
      <w:szCs w:val="20"/>
    </w:rPr>
  </w:style>
  <w:style w:type="character" w:customStyle="1" w:styleId="BodyText2Char">
    <w:name w:val="Body Text 2 Char"/>
    <w:basedOn w:val="DefaultParagraphFont"/>
    <w:link w:val="BodyText2"/>
    <w:uiPriority w:val="99"/>
    <w:locked/>
    <w:rsid w:val="00BB2B95"/>
    <w:rPr>
      <w:rFonts w:ascii="Book Antiqua" w:hAnsi="Book Antiqua" w:cs="Times New Roman"/>
      <w:sz w:val="24"/>
    </w:rPr>
  </w:style>
  <w:style w:type="paragraph" w:styleId="DocumentMap">
    <w:name w:val="Document Map"/>
    <w:basedOn w:val="Normal"/>
    <w:link w:val="DocumentMapChar"/>
    <w:uiPriority w:val="99"/>
    <w:rsid w:val="00BB2B95"/>
    <w:pPr>
      <w:shd w:val="clear" w:color="auto" w:fill="000080"/>
      <w:spacing w:line="264" w:lineRule="atLeast"/>
    </w:pPr>
    <w:rPr>
      <w:rFonts w:ascii="Tahoma" w:hAnsi="Tahoma" w:cs="Tahoma"/>
      <w:sz w:val="20"/>
      <w:szCs w:val="20"/>
    </w:rPr>
  </w:style>
  <w:style w:type="character" w:customStyle="1" w:styleId="DocumentMapChar">
    <w:name w:val="Document Map Char"/>
    <w:basedOn w:val="DefaultParagraphFont"/>
    <w:link w:val="DocumentMap"/>
    <w:uiPriority w:val="99"/>
    <w:locked/>
    <w:rsid w:val="00BB2B95"/>
    <w:rPr>
      <w:rFonts w:ascii="Tahoma" w:hAnsi="Tahoma" w:cs="Tahoma"/>
      <w:shd w:val="clear" w:color="auto" w:fill="000080"/>
    </w:rPr>
  </w:style>
  <w:style w:type="paragraph" w:customStyle="1" w:styleId="QuoteText">
    <w:name w:val="Quote_Text"/>
    <w:basedOn w:val="Normal"/>
    <w:uiPriority w:val="99"/>
    <w:rsid w:val="00BB2B95"/>
    <w:pPr>
      <w:spacing w:line="264" w:lineRule="atLeast"/>
      <w:ind w:left="1440" w:right="1440"/>
    </w:pPr>
    <w:rPr>
      <w:rFonts w:ascii="Arial" w:hAnsi="Arial"/>
      <w:i/>
    </w:rPr>
  </w:style>
  <w:style w:type="paragraph" w:customStyle="1" w:styleId="scrInstrBox">
    <w:name w:val="scrInstr_Box"/>
    <w:basedOn w:val="Normal"/>
    <w:next w:val="BodyText"/>
    <w:uiPriority w:val="99"/>
    <w:rsid w:val="00BB2B95"/>
    <w:pPr>
      <w:pBdr>
        <w:top w:val="single" w:sz="4" w:space="1" w:color="auto"/>
        <w:left w:val="single" w:sz="4" w:space="4" w:color="auto"/>
        <w:bottom w:val="single" w:sz="4" w:space="1" w:color="auto"/>
        <w:right w:val="single" w:sz="4" w:space="4" w:color="auto"/>
      </w:pBdr>
      <w:tabs>
        <w:tab w:val="right" w:pos="7200"/>
        <w:tab w:val="right" w:pos="7380"/>
        <w:tab w:val="right" w:pos="9360"/>
      </w:tabs>
      <w:spacing w:line="264" w:lineRule="atLeast"/>
      <w:jc w:val="center"/>
    </w:pPr>
    <w:rPr>
      <w:rFonts w:ascii="Book Antiqua" w:hAnsi="Book Antiqua"/>
      <w:b/>
      <w:caps/>
      <w:sz w:val="20"/>
      <w:szCs w:val="20"/>
    </w:rPr>
  </w:style>
  <w:style w:type="paragraph" w:customStyle="1" w:styleId="TabHead12-B">
    <w:name w:val="Tab Head 12-B"/>
    <w:basedOn w:val="Normal"/>
    <w:uiPriority w:val="99"/>
    <w:rsid w:val="00BB2B95"/>
    <w:pPr>
      <w:spacing w:before="20" w:after="20"/>
      <w:jc w:val="center"/>
    </w:pPr>
    <w:rPr>
      <w:rFonts w:ascii="Arial" w:hAnsi="Arial" w:cs="Arial"/>
      <w:b/>
      <w:bCs/>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javascript:ViewLargerImage('/wcsstore/ConsumerDirect/images/catalog/en_US/PG1_popup.jpg')"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javascript:ViewLargerImage('/wcsstore/ConsumerDirect/images/catalog/en_US/P12_popup.jpg')" TargetMode="External"/><Relationship Id="rId17" Type="http://schemas.openxmlformats.org/officeDocument/2006/relationships/image" Target="media/image6.jpeg"/><Relationship Id="rId25" Type="http://schemas.openxmlformats.org/officeDocument/2006/relationships/hyperlink" Target="javascript:ViewLargerImage('/wcsstore/ConsumerDirect/images/catalog/en_US/AV1_popup.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821@nationalanalysts.com"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atalog.usmint.gov/webapp/wcs/stores/servlet/ProductDisplay?catalogId=10001&amp;storeId=10001&amp;productId=11060&amp;langId=-1&amp;parent_category_rn=10200" TargetMode="External"/><Relationship Id="rId28"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javascript:ViewLargerImage('/wcsstore/ConsumerDirect/images/catalog/en_US/U10_popup.jpg')" TargetMode="Externa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60</Pages>
  <Words>10023</Words>
  <Characters>-32766</Characters>
  <Application>Microsoft Office Outlook</Application>
  <DocSecurity>0</DocSecurity>
  <Lines>0</Lines>
  <Paragraphs>0</Paragraphs>
  <ScaleCrop>false</ScaleCrop>
  <Company>National Analysts Worldwide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kchiarello</cp:lastModifiedBy>
  <cp:revision>2</cp:revision>
  <cp:lastPrinted>2010-10-21T15:18:00Z</cp:lastPrinted>
  <dcterms:created xsi:type="dcterms:W3CDTF">2010-10-22T13:16:00Z</dcterms:created>
  <dcterms:modified xsi:type="dcterms:W3CDTF">2010-10-22T13:16:00Z</dcterms:modified>
</cp:coreProperties>
</file>