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0" w:name="_Toc201568673"/>
      <w:r>
        <w:t>Welcome Page</w:t>
      </w:r>
      <w:bookmarkEnd w:id="0"/>
    </w:p>
    <w:p w:rsidR="00FE5BA4" w:rsidRDefault="00FE5BA4" w:rsidP="00B85D47"/>
    <w:p w:rsidR="00FE5BA4" w:rsidRDefault="00FE5BA4" w:rsidP="00B85D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.15pt;margin-top:40.15pt;width:128.4pt;height:129.6pt;z-index:251658240" stroked="f">
            <v:textbox style="mso-fit-shape-to-text:t">
              <w:txbxContent>
                <w:p w:rsidR="00FE5BA4" w:rsidRPr="00555A1F" w:rsidRDefault="00FE5BA4">
                  <w:pPr>
                    <w:rPr>
                      <w:sz w:val="16"/>
                      <w:szCs w:val="16"/>
                    </w:rPr>
                  </w:pPr>
                  <w:r w:rsidRPr="00555A1F">
                    <w:rPr>
                      <w:sz w:val="16"/>
                      <w:szCs w:val="16"/>
                    </w:rPr>
                    <w:t>OMB Cont</w:t>
                  </w:r>
                  <w:r>
                    <w:rPr>
                      <w:sz w:val="16"/>
                      <w:szCs w:val="16"/>
                    </w:rPr>
                    <w:t>r</w:t>
                  </w:r>
                  <w:r w:rsidRPr="00555A1F">
                    <w:rPr>
                      <w:sz w:val="16"/>
                      <w:szCs w:val="16"/>
                    </w:rPr>
                    <w:t>ol. No. 1651-0088</w:t>
                  </w:r>
                </w:p>
                <w:p w:rsidR="00FE5BA4" w:rsidRPr="00555A1F" w:rsidRDefault="00FE5BA4">
                  <w:pPr>
                    <w:rPr>
                      <w:sz w:val="16"/>
                      <w:szCs w:val="16"/>
                    </w:rPr>
                  </w:pPr>
                  <w:r w:rsidRPr="00555A1F">
                    <w:rPr>
                      <w:sz w:val="16"/>
                      <w:szCs w:val="16"/>
                    </w:rPr>
                    <w:t>Expiration Date: XX-XX-XXXX</w:t>
                  </w:r>
                </w:p>
              </w:txbxContent>
            </v:textbox>
          </v:shape>
        </w:pict>
      </w:r>
      <w:r w:rsidRPr="007A735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9.25pt;height:400.5pt;visibility:visible">
            <v:imagedata r:id="rId7" o:title="" croptop="5233f" cropbottom="9733f" cropleft="1263f" cropright="23249f"/>
          </v:shape>
        </w:pict>
      </w:r>
    </w:p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1" w:name="_Toc201568674"/>
      <w:r>
        <w:t>Terms and Conditions Page</w:t>
      </w:r>
      <w:bookmarkEnd w:id="1"/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2" o:spid="_x0000_i1026" type="#_x0000_t75" style="width:494.25pt;height:350.25pt;visibility:visible">
            <v:imagedata r:id="rId8" o:title="" croptop="5052f" cropbottom="22452f" cropleft="1263f" cropright="22615f"/>
          </v:shape>
        </w:pict>
      </w:r>
    </w:p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2" w:name="_Toc201568675"/>
      <w:r>
        <w:t>Manifest Options</w:t>
      </w:r>
      <w:bookmarkEnd w:id="2"/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3" o:spid="_x0000_i1027" type="#_x0000_t75" style="width:486.75pt;height:393.75pt;visibility:visible">
            <v:imagedata r:id="rId9" o:title="" croptop="5233f" cropbottom="14930f" cropleft="1263f" cropright="23294f"/>
          </v:shape>
        </w:pict>
      </w:r>
    </w:p>
    <w:p w:rsidR="00FE5BA4" w:rsidRDefault="00FE5BA4" w:rsidP="00B85D47"/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3" w:name="_Toc201568676"/>
      <w:r>
        <w:t>Notice of Arrival</w:t>
      </w:r>
      <w:bookmarkEnd w:id="3"/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4" o:spid="_x0000_i1028" type="#_x0000_t75" style="width:459.75pt;height:415.5pt;visibility:visible">
            <v:imagedata r:id="rId10" o:title="" croptop="5052f" cropbottom="6594f" cropleft="1263f" cropright="23249f"/>
          </v:shape>
        </w:pict>
      </w:r>
    </w:p>
    <w:p w:rsidR="00FE5BA4" w:rsidRDefault="00FE5BA4" w:rsidP="00B85D47">
      <w:r w:rsidRPr="007A735A">
        <w:rPr>
          <w:noProof/>
        </w:rPr>
        <w:pict>
          <v:shape id="Picture 5" o:spid="_x0000_i1029" type="#_x0000_t75" style="width:451.5pt;height:161.25pt;visibility:visible">
            <v:imagedata r:id="rId11" o:title="" croptop="40414f" cropbottom="4212f" cropleft="1263f" cropright="23950f"/>
          </v:shape>
        </w:pict>
      </w:r>
    </w:p>
    <w:p w:rsidR="00FE5BA4" w:rsidRDefault="00FE5BA4" w:rsidP="00B85D47"/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4" w:name="_Toc201568677"/>
      <w:r>
        <w:t>Notice of Departure</w:t>
      </w:r>
      <w:bookmarkEnd w:id="4"/>
      <w:r>
        <w:t xml:space="preserve"> </w:t>
      </w:r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6" o:spid="_x0000_i1030" type="#_x0000_t75" style="width:7in;height:297.75pt;visibility:visible">
            <v:imagedata r:id="rId12" o:title="" croptop="10083f" cropbottom="11762f" cropleft="561f" cropright="23013f"/>
          </v:shape>
        </w:pict>
      </w:r>
      <w:r w:rsidRPr="007A735A">
        <w:rPr>
          <w:noProof/>
        </w:rPr>
        <w:pict>
          <v:shape id="Picture 7" o:spid="_x0000_i1031" type="#_x0000_t75" style="width:492.75pt;height:227.25pt;visibility:visible">
            <v:imagedata r:id="rId13" o:title="" croptop="40328f" cropbottom="3919f" cropleft="421f" cropright="24041f"/>
          </v:shape>
        </w:pict>
      </w:r>
    </w:p>
    <w:p w:rsidR="00FE5BA4" w:rsidRDefault="00FE5BA4" w:rsidP="00B85D47"/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5" w:name="_Toc201568678"/>
      <w:r>
        <w:t>Aircraft Information</w:t>
      </w:r>
      <w:bookmarkEnd w:id="5"/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8" o:spid="_x0000_i1032" type="#_x0000_t75" style="width:486.75pt;height:394.5pt;visibility:visible">
            <v:imagedata r:id="rId14" o:title="" croptop="10472f" cropbottom="2714f" cropleft="1263f" cropright="23294f"/>
          </v:shape>
        </w:pict>
      </w:r>
    </w:p>
    <w:p w:rsidR="00FE5BA4" w:rsidRDefault="00FE5BA4" w:rsidP="00B85D47">
      <w:r w:rsidRPr="007A735A">
        <w:rPr>
          <w:noProof/>
        </w:rPr>
        <w:pict>
          <v:shape id="Picture 9" o:spid="_x0000_i1033" type="#_x0000_t75" style="width:475.5pt;height:252pt;visibility:visible">
            <v:imagedata r:id="rId15" o:title="" croptop="13961f" cropbottom="2714f" cropleft="1263f" cropright="23294f"/>
          </v:shape>
        </w:pict>
      </w:r>
    </w:p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6" w:name="_Toc201568679"/>
      <w:r>
        <w:t>Crew Information</w:t>
      </w:r>
      <w:bookmarkEnd w:id="6"/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10" o:spid="_x0000_i1034" type="#_x0000_t75" style="width:469.5pt;height:420pt;visibility:visible">
            <v:imagedata r:id="rId16" o:title="" croptop="10472f" cropbottom="2661f" cropleft="1263f" cropright="23855f"/>
          </v:shape>
        </w:pict>
      </w:r>
    </w:p>
    <w:p w:rsidR="00FE5BA4" w:rsidRDefault="00FE5BA4" w:rsidP="00B85D47">
      <w:r w:rsidRPr="007A735A">
        <w:rPr>
          <w:noProof/>
        </w:rPr>
        <w:pict>
          <v:shape id="Picture 11" o:spid="_x0000_i1035" type="#_x0000_t75" style="width:450pt;height:382.5pt;visibility:visible">
            <v:imagedata r:id="rId17" o:title="" croptop="19195f" cropbottom="2714f" cropleft="1263f" cropright="24557f"/>
          </v:shape>
        </w:pict>
      </w:r>
    </w:p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>
      <w:pPr>
        <w:widowControl/>
        <w:jc w:val="center"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bookmarkStart w:id="7" w:name="_Toc201568680"/>
      <w:r>
        <w:t>Passenger Information</w:t>
      </w:r>
      <w:bookmarkEnd w:id="7"/>
    </w:p>
    <w:p w:rsidR="00FE5BA4" w:rsidRDefault="00FE5BA4" w:rsidP="00B85D47"/>
    <w:p w:rsidR="00FE5BA4" w:rsidRDefault="00FE5BA4" w:rsidP="00B85D47">
      <w:r w:rsidRPr="007A735A">
        <w:rPr>
          <w:noProof/>
        </w:rPr>
        <w:pict>
          <v:shape id="Picture 12" o:spid="_x0000_i1036" type="#_x0000_t75" style="width:486.75pt;height:369.75pt;visibility:visible">
            <v:imagedata r:id="rId18" o:title="" croptop="10472f" cropbottom="2714f" cropleft="1263f" cropright="23294f"/>
          </v:shape>
        </w:pict>
      </w:r>
    </w:p>
    <w:p w:rsidR="00FE5BA4" w:rsidRDefault="00FE5BA4" w:rsidP="00B85D47">
      <w:r w:rsidRPr="007A735A">
        <w:rPr>
          <w:noProof/>
        </w:rPr>
        <w:pict>
          <v:shape id="Picture 13" o:spid="_x0000_i1037" type="#_x0000_t75" style="width:486.75pt;height:268.5pt;visibility:visible">
            <v:imagedata r:id="rId19" o:title="" croptop="12023f" cropbottom="7366f" cropleft="702f" cropright="23855f"/>
          </v:shape>
        </w:pict>
      </w:r>
    </w:p>
    <w:p w:rsidR="00FE5BA4" w:rsidRDefault="00FE5BA4" w:rsidP="00B85D47"/>
    <w:p w:rsidR="00FE5BA4" w:rsidRDefault="00FE5BA4" w:rsidP="003F69F8">
      <w:pPr>
        <w:widowControl/>
        <w:ind w:left="180"/>
      </w:pPr>
      <w:r w:rsidRPr="007A735A">
        <w:rPr>
          <w:noProof/>
        </w:rPr>
        <w:pict>
          <v:shape id="Picture 14" o:spid="_x0000_i1038" type="#_x0000_t75" style="width:485.25pt;height:295.5pt;visibility:visible">
            <v:imagedata r:id="rId20" o:title="" croptop="25984f" cropbottom="1357f" cropleft="1631f" cropright="23855f"/>
          </v:shape>
        </w:pict>
      </w:r>
    </w:p>
    <w:p w:rsidR="00FE5BA4" w:rsidRDefault="00FE5BA4" w:rsidP="003F69F8">
      <w:pPr>
        <w:widowControl/>
      </w:pPr>
    </w:p>
    <w:p w:rsidR="00FE5BA4" w:rsidRDefault="00FE5BA4" w:rsidP="003F69F8">
      <w:pPr>
        <w:widowControl/>
      </w:pPr>
    </w:p>
    <w:p w:rsidR="00FE5BA4" w:rsidRDefault="00FE5BA4" w:rsidP="003F69F8">
      <w:pPr>
        <w:widowControl/>
        <w:rPr>
          <w:rFonts w:ascii="Arial" w:hAnsi="Arial"/>
          <w:sz w:val="36"/>
        </w:rPr>
      </w:pPr>
    </w:p>
    <w:p w:rsidR="00FE5BA4" w:rsidRDefault="00FE5BA4" w:rsidP="00B85D47">
      <w:pPr>
        <w:pStyle w:val="Heading1"/>
      </w:pPr>
      <w:r>
        <w:t xml:space="preserve">  </w:t>
      </w:r>
      <w:bookmarkStart w:id="8" w:name="_Toc201568681"/>
      <w:r>
        <w:t>List of Travelers</w:t>
      </w:r>
      <w:bookmarkEnd w:id="8"/>
    </w:p>
    <w:p w:rsidR="00FE5BA4" w:rsidRDefault="00FE5BA4" w:rsidP="00B85D47">
      <w:r w:rsidRPr="007A735A">
        <w:rPr>
          <w:noProof/>
        </w:rPr>
        <w:pict>
          <v:shape id="Picture 15" o:spid="_x0000_i1039" type="#_x0000_t75" style="width:459pt;height:420pt;visibility:visible">
            <v:imagedata r:id="rId21" o:title="" croptop="10472f" cropbottom="11441f" cropleft="1263f" cropright="23294f"/>
          </v:shape>
        </w:pict>
      </w:r>
    </w:p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>
      <w:pPr>
        <w:pStyle w:val="Heading1"/>
      </w:pPr>
      <w:r>
        <w:t xml:space="preserve"> </w:t>
      </w:r>
      <w:bookmarkStart w:id="9" w:name="_Toc201568682"/>
      <w:r>
        <w:t>Notice of Saved Manifest</w:t>
      </w:r>
      <w:bookmarkEnd w:id="9"/>
    </w:p>
    <w:p w:rsidR="00FE5BA4" w:rsidRDefault="00FE5BA4" w:rsidP="004C2FDC"/>
    <w:p w:rsidR="00FE5BA4" w:rsidRDefault="00FE5BA4" w:rsidP="004C2FDC">
      <w:r w:rsidRPr="007A735A">
        <w:rPr>
          <w:noProof/>
        </w:rPr>
        <w:pict>
          <v:shape id="Picture 16" o:spid="_x0000_i1040" type="#_x0000_t75" style="width:502.5pt;height:319.5pt;visibility:visible">
            <v:imagedata r:id="rId22" o:title="" croptop="10472f" cropbottom="27147f" cropleft="1263f" cropright="23294f"/>
          </v:shape>
        </w:pict>
      </w:r>
    </w:p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/>
    <w:p w:rsidR="00FE5BA4" w:rsidRDefault="00FE5BA4" w:rsidP="004C2FDC">
      <w:pPr>
        <w:pStyle w:val="Heading1"/>
      </w:pPr>
      <w:r>
        <w:t xml:space="preserve"> </w:t>
      </w:r>
      <w:bookmarkStart w:id="10" w:name="_Toc201568683"/>
      <w:r>
        <w:t>Cancellation of a Current Activity</w:t>
      </w:r>
      <w:bookmarkEnd w:id="10"/>
    </w:p>
    <w:p w:rsidR="00FE5BA4" w:rsidRDefault="00FE5BA4" w:rsidP="004C2FDC">
      <w:r w:rsidRPr="007A735A">
        <w:rPr>
          <w:noProof/>
        </w:rPr>
        <w:pict>
          <v:shape id="Picture 17" o:spid="_x0000_i1041" type="#_x0000_t75" style="width:486.75pt;height:337.5pt;visibility:visible">
            <v:imagedata r:id="rId23" o:title="" croptop="10083f" cropbottom="28566f" cropleft="702f" cropright="23855f"/>
          </v:shape>
        </w:pict>
      </w:r>
    </w:p>
    <w:p w:rsidR="00FE5BA4" w:rsidRDefault="00FE5BA4" w:rsidP="004C2FDC"/>
    <w:p w:rsidR="00FE5BA4" w:rsidRPr="004C2FDC" w:rsidRDefault="00FE5BA4" w:rsidP="004C2FDC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4C2FDC">
      <w:pPr>
        <w:pStyle w:val="Heading1"/>
      </w:pPr>
      <w:r>
        <w:t xml:space="preserve">   </w:t>
      </w:r>
      <w:bookmarkStart w:id="11" w:name="_Toc201568684"/>
      <w:r>
        <w:t>Cancellation Confirmed</w:t>
      </w:r>
      <w:bookmarkEnd w:id="11"/>
    </w:p>
    <w:p w:rsidR="00FE5BA4" w:rsidRDefault="00FE5BA4" w:rsidP="00B85D47">
      <w:r w:rsidRPr="007A735A">
        <w:rPr>
          <w:noProof/>
        </w:rPr>
        <w:pict>
          <v:shape id="Picture 18" o:spid="_x0000_i1042" type="#_x0000_t75" style="width:483.75pt;height:325.5pt;visibility:visible">
            <v:imagedata r:id="rId24" o:title="" croptop="10472f" cropbottom="27147f" cropleft="1263f" cropright="22592f"/>
          </v:shape>
        </w:pict>
      </w:r>
    </w:p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B85D47"/>
    <w:p w:rsidR="00FE5BA4" w:rsidRDefault="00FE5BA4" w:rsidP="00A73449">
      <w:pPr>
        <w:pStyle w:val="Heading1"/>
      </w:pPr>
      <w:r>
        <w:t xml:space="preserve">   </w:t>
      </w:r>
      <w:bookmarkStart w:id="12" w:name="_Toc201568685"/>
      <w:r>
        <w:t>Crew Maintenance</w:t>
      </w:r>
      <w:bookmarkEnd w:id="12"/>
    </w:p>
    <w:p w:rsidR="00FE5BA4" w:rsidRPr="00A73449" w:rsidRDefault="00FE5BA4" w:rsidP="00A73449"/>
    <w:p w:rsidR="00FE5BA4" w:rsidRDefault="00FE5BA4" w:rsidP="00B85D47">
      <w:r w:rsidRPr="007A735A">
        <w:rPr>
          <w:noProof/>
        </w:rPr>
        <w:pict>
          <v:shape id="Picture 19" o:spid="_x0000_i1043" type="#_x0000_t75" style="width:510.75pt;height:423pt;visibility:visible">
            <v:imagedata r:id="rId25" o:title="" croptop="10083f" cropbottom="8404f" cropleft="1263f" cropright="22592f"/>
          </v:shape>
        </w:pict>
      </w:r>
    </w:p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Pr="00A73449" w:rsidRDefault="00FE5BA4" w:rsidP="00A73449"/>
    <w:p w:rsidR="00FE5BA4" w:rsidRDefault="00FE5BA4" w:rsidP="00A73449"/>
    <w:p w:rsidR="00FE5BA4" w:rsidRDefault="00FE5BA4" w:rsidP="00A73449"/>
    <w:p w:rsidR="00FE5BA4" w:rsidRDefault="00FE5BA4" w:rsidP="00A73449">
      <w:pPr>
        <w:tabs>
          <w:tab w:val="left" w:pos="2820"/>
        </w:tabs>
      </w:pPr>
      <w:r>
        <w:tab/>
      </w:r>
    </w:p>
    <w:p w:rsidR="00FE5BA4" w:rsidRDefault="00FE5BA4" w:rsidP="00A73449">
      <w:pPr>
        <w:pStyle w:val="Heading1"/>
      </w:pPr>
      <w:r>
        <w:t xml:space="preserve">   </w:t>
      </w:r>
      <w:bookmarkStart w:id="13" w:name="_Toc201568686"/>
      <w:r>
        <w:t>Initial Shared Access Code</w:t>
      </w:r>
      <w:bookmarkEnd w:id="13"/>
    </w:p>
    <w:p w:rsidR="00FE5BA4" w:rsidRDefault="00FE5BA4" w:rsidP="00AE6378">
      <w:r w:rsidRPr="007A735A">
        <w:rPr>
          <w:noProof/>
        </w:rPr>
        <w:pict>
          <v:shape id="Picture 20" o:spid="_x0000_i1044" type="#_x0000_t75" style="width:502.5pt;height:266.25pt;visibility:visible">
            <v:imagedata r:id="rId26" o:title="" croptop="10103f" cropbottom="28490f" cropleft="630f" cropright="23878f"/>
          </v:shape>
        </w:pict>
      </w:r>
    </w:p>
    <w:p w:rsidR="00FE5BA4" w:rsidRPr="00AE6378" w:rsidRDefault="00FE5BA4" w:rsidP="00AE6378"/>
    <w:p w:rsidR="00FE5BA4" w:rsidRDefault="00FE5BA4" w:rsidP="00A73449">
      <w:pPr>
        <w:pStyle w:val="Heading1"/>
      </w:pPr>
      <w:r>
        <w:t xml:space="preserve">   </w:t>
      </w:r>
      <w:bookmarkStart w:id="14" w:name="_Toc201568687"/>
      <w:r>
        <w:t>Share Crew List</w:t>
      </w:r>
      <w:bookmarkEnd w:id="14"/>
    </w:p>
    <w:p w:rsidR="00FE5BA4" w:rsidRDefault="00FE5BA4" w:rsidP="00AE6378">
      <w:r w:rsidRPr="007A735A">
        <w:rPr>
          <w:noProof/>
        </w:rPr>
        <w:pict>
          <v:shape id="Picture 21" o:spid="_x0000_i1045" type="#_x0000_t75" style="width:492.75pt;height:336.75pt;visibility:visible">
            <v:imagedata r:id="rId27" o:title="" croptop="10103f" cropbottom="13330f" cropleft="630f" cropright="23878f"/>
          </v:shape>
        </w:pict>
      </w:r>
    </w:p>
    <w:p w:rsidR="00FE5BA4" w:rsidRDefault="00FE5BA4" w:rsidP="00AE6378"/>
    <w:p w:rsidR="00FE5BA4" w:rsidRPr="00AE6378" w:rsidRDefault="00FE5BA4" w:rsidP="00AE6378"/>
    <w:p w:rsidR="00FE5BA4" w:rsidRDefault="00FE5BA4" w:rsidP="00A73449">
      <w:pPr>
        <w:pStyle w:val="Heading1"/>
      </w:pPr>
      <w:r>
        <w:t xml:space="preserve">   </w:t>
      </w:r>
      <w:bookmarkStart w:id="15" w:name="_Toc201568688"/>
      <w:r>
        <w:t>Upload Manifest</w:t>
      </w:r>
      <w:bookmarkEnd w:id="15"/>
    </w:p>
    <w:p w:rsidR="00FE5BA4" w:rsidRDefault="00FE5BA4" w:rsidP="00AE6378">
      <w:r w:rsidRPr="007A735A">
        <w:rPr>
          <w:noProof/>
        </w:rPr>
        <w:pict>
          <v:shape id="Picture 22" o:spid="_x0000_i1046" type="#_x0000_t75" style="width:486.75pt;height:246pt;visibility:visible">
            <v:imagedata r:id="rId28" o:title="" croptop="9906f" cropbottom="27625f" cropleft="702f" cropright="23855f"/>
          </v:shape>
        </w:pict>
      </w:r>
    </w:p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Pr="00AE6378" w:rsidRDefault="00FE5BA4" w:rsidP="00AE6378"/>
    <w:p w:rsidR="00FE5BA4" w:rsidRDefault="00FE5BA4" w:rsidP="00A73449">
      <w:pPr>
        <w:pStyle w:val="Heading1"/>
      </w:pPr>
      <w:r>
        <w:t xml:space="preserve">   </w:t>
      </w:r>
      <w:bookmarkStart w:id="16" w:name="_Toc201568689"/>
      <w:r>
        <w:t>Warning for an Already Existing Active Session</w:t>
      </w:r>
      <w:bookmarkEnd w:id="16"/>
    </w:p>
    <w:p w:rsidR="00FE5BA4" w:rsidRDefault="00FE5BA4" w:rsidP="00AE6378">
      <w:r w:rsidRPr="007A735A">
        <w:rPr>
          <w:noProof/>
        </w:rPr>
        <w:pict>
          <v:shape id="Picture 23" o:spid="_x0000_i1047" type="#_x0000_t75" style="width:466.5pt;height:269.25pt;visibility:visible">
            <v:imagedata r:id="rId29" o:title="" croptop="10472f" cropbottom="23653f" cropleft="1263f" cropright="23575f"/>
          </v:shape>
        </w:pict>
      </w:r>
    </w:p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73449">
      <w:pPr>
        <w:pStyle w:val="Heading1"/>
      </w:pPr>
      <w:r>
        <w:t xml:space="preserve">   </w:t>
      </w:r>
      <w:bookmarkStart w:id="17" w:name="_Toc201568690"/>
      <w:r>
        <w:t>No Errors or Warnings Page</w:t>
      </w:r>
      <w:bookmarkEnd w:id="17"/>
    </w:p>
    <w:p w:rsidR="00FE5BA4" w:rsidRDefault="00FE5BA4" w:rsidP="00AE6378">
      <w:r w:rsidRPr="007A735A">
        <w:rPr>
          <w:noProof/>
        </w:rPr>
        <w:pict>
          <v:shape id="Picture 24" o:spid="_x0000_i1048" type="#_x0000_t75" style="width:459pt;height:226.5pt;visibility:visible">
            <v:imagedata r:id="rId30" o:title="" croptop="9896f" cropbottom="28940f" cropleft="1263f" cropright="23294f"/>
          </v:shape>
        </w:pict>
      </w:r>
    </w:p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E6378"/>
    <w:p w:rsidR="00FE5BA4" w:rsidRDefault="00FE5BA4" w:rsidP="00A73449">
      <w:pPr>
        <w:pStyle w:val="Heading1"/>
      </w:pPr>
      <w:r>
        <w:t xml:space="preserve">   </w:t>
      </w:r>
      <w:bookmarkStart w:id="18" w:name="_Toc201568691"/>
      <w:r>
        <w:t>Final Review Page</w:t>
      </w:r>
      <w:bookmarkEnd w:id="18"/>
    </w:p>
    <w:p w:rsidR="00FE5BA4" w:rsidRDefault="00FE5BA4" w:rsidP="00B509C9">
      <w:r w:rsidRPr="007A735A">
        <w:rPr>
          <w:noProof/>
        </w:rPr>
        <w:pict>
          <v:shape id="Picture 25" o:spid="_x0000_i1049" type="#_x0000_t75" style="width:459pt;height:369pt;visibility:visible">
            <v:imagedata r:id="rId31" o:title="" croptop="9896f" cropbottom="9522f" cropleft="1263f" cropright="23294f"/>
          </v:shape>
        </w:pict>
      </w:r>
    </w:p>
    <w:p w:rsidR="00FE5BA4" w:rsidRDefault="00FE5BA4" w:rsidP="00B509C9">
      <w:r w:rsidRPr="007A735A">
        <w:rPr>
          <w:noProof/>
        </w:rPr>
        <w:pict>
          <v:shape id="Picture 26" o:spid="_x0000_i1050" type="#_x0000_t75" style="width:449.25pt;height:163.5pt;visibility:visible">
            <v:imagedata r:id="rId32" o:title="" croptop="16804f" cropbottom="26139f" cropleft="1555f" cropright="23855f"/>
          </v:shape>
        </w:pict>
      </w:r>
    </w:p>
    <w:p w:rsidR="00FE5BA4" w:rsidRDefault="00FE5BA4" w:rsidP="00B509C9">
      <w:r w:rsidRPr="007A735A">
        <w:rPr>
          <w:noProof/>
        </w:rPr>
        <w:pict>
          <v:shape id="Picture 27" o:spid="_x0000_i1051" type="#_x0000_t75" style="width:458.25pt;height:325.5pt;visibility:visible">
            <v:imagedata r:id="rId33" o:title="" croptop="13471f" cropbottom="16698f" cropleft="1263f" cropright="23878f"/>
          </v:shape>
        </w:pict>
      </w:r>
    </w:p>
    <w:p w:rsidR="00FE5BA4" w:rsidRPr="00B509C9" w:rsidRDefault="00FE5BA4" w:rsidP="00B509C9">
      <w:r w:rsidRPr="007A735A">
        <w:rPr>
          <w:noProof/>
        </w:rPr>
        <w:pict>
          <v:shape id="Picture 28" o:spid="_x0000_i1052" type="#_x0000_t75" style="width:458.25pt;height:252.75pt;visibility:visible">
            <v:imagedata r:id="rId34" o:title="" croptop="34634f" cropbottom="2801f" cropleft="1263f" cropright="23855f"/>
          </v:shape>
        </w:pict>
      </w:r>
    </w:p>
    <w:p w:rsidR="00FE5BA4" w:rsidRDefault="00FE5BA4" w:rsidP="00A73449">
      <w:pPr>
        <w:pStyle w:val="Heading1"/>
      </w:pPr>
      <w:r>
        <w:t xml:space="preserve">   </w:t>
      </w:r>
      <w:bookmarkStart w:id="19" w:name="_Toc201568692"/>
      <w:r>
        <w:t>Confirmation Page</w:t>
      </w:r>
      <w:bookmarkEnd w:id="19"/>
    </w:p>
    <w:p w:rsidR="00FE5BA4" w:rsidRDefault="00FE5BA4" w:rsidP="00E74D8C">
      <w:r w:rsidRPr="007A735A">
        <w:rPr>
          <w:noProof/>
        </w:rPr>
        <w:pict>
          <v:shape id="Picture 29" o:spid="_x0000_i1053" type="#_x0000_t75" style="width:476.25pt;height:325.5pt;visibility:visible">
            <v:imagedata r:id="rId35" o:title="" croptop="10103f" cropbottom="20070f" cropleft="1263f" cropright="23249f"/>
          </v:shape>
        </w:pict>
      </w:r>
    </w:p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Pr="00E74D8C" w:rsidRDefault="00FE5BA4" w:rsidP="00E74D8C"/>
    <w:p w:rsidR="00FE5BA4" w:rsidRDefault="00FE5BA4" w:rsidP="00A73449">
      <w:pPr>
        <w:pStyle w:val="Heading1"/>
      </w:pPr>
      <w:r>
        <w:t xml:space="preserve">   </w:t>
      </w:r>
      <w:bookmarkStart w:id="20" w:name="_Toc201568693"/>
      <w:r>
        <w:t>You Have Chosen to Log Out Of eAPIS</w:t>
      </w:r>
      <w:bookmarkEnd w:id="20"/>
    </w:p>
    <w:p w:rsidR="00FE5BA4" w:rsidRDefault="00FE5BA4" w:rsidP="00E74D8C"/>
    <w:p w:rsidR="00FE5BA4" w:rsidRDefault="00FE5BA4" w:rsidP="00E74D8C">
      <w:r w:rsidRPr="007A735A">
        <w:rPr>
          <w:noProof/>
        </w:rPr>
        <w:pict>
          <v:shape id="Picture 30" o:spid="_x0000_i1054" type="#_x0000_t75" style="width:501.75pt;height:221.25pt;visibility:visible">
            <v:imagedata r:id="rId36" o:title="" croptop="10103f" cropbottom="28490f" cropleft="425f" cropright="23249f"/>
          </v:shape>
        </w:pict>
      </w:r>
    </w:p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E74D8C"/>
    <w:p w:rsidR="00FE5BA4" w:rsidRDefault="00FE5BA4" w:rsidP="00A73449">
      <w:pPr>
        <w:pStyle w:val="Heading1"/>
      </w:pPr>
      <w:r>
        <w:t xml:space="preserve">   </w:t>
      </w:r>
      <w:bookmarkStart w:id="21" w:name="_Toc201568694"/>
      <w:r>
        <w:t>Log Out Confirmed</w:t>
      </w:r>
      <w:bookmarkEnd w:id="21"/>
    </w:p>
    <w:p w:rsidR="00FE5BA4" w:rsidRDefault="00FE5BA4" w:rsidP="00D828BB">
      <w:r w:rsidRPr="007A735A">
        <w:rPr>
          <w:noProof/>
        </w:rPr>
        <w:pict>
          <v:shape id="Picture 31" o:spid="_x0000_i1055" type="#_x0000_t75" style="width:476.25pt;height:234.75pt;visibility:visible">
            <v:imagedata r:id="rId37" o:title="" croptop="10103f" cropbottom="28490f" cropleft="1051f" cropright="23878f"/>
          </v:shape>
        </w:pict>
      </w:r>
    </w:p>
    <w:p w:rsidR="00FE5BA4" w:rsidRDefault="00FE5BA4" w:rsidP="00D828BB"/>
    <w:p w:rsidR="00FE5BA4" w:rsidRPr="00D828BB" w:rsidRDefault="00FE5BA4" w:rsidP="00D828BB"/>
    <w:p w:rsidR="00FE5BA4" w:rsidRDefault="00FE5BA4" w:rsidP="00A73449">
      <w:pPr>
        <w:pStyle w:val="Heading1"/>
      </w:pPr>
      <w:r>
        <w:t xml:space="preserve">   </w:t>
      </w:r>
      <w:bookmarkStart w:id="22" w:name="_Toc201568695"/>
      <w:r>
        <w:t>Select eAPIS Account Type</w:t>
      </w:r>
      <w:bookmarkEnd w:id="22"/>
    </w:p>
    <w:p w:rsidR="00FE5BA4" w:rsidRDefault="00FE5BA4" w:rsidP="00D828BB">
      <w:r w:rsidRPr="007A735A">
        <w:rPr>
          <w:noProof/>
        </w:rPr>
        <w:pict>
          <v:shape id="Picture 32" o:spid="_x0000_i1056" type="#_x0000_t75" style="width:477pt;height:292.5pt;visibility:visible">
            <v:imagedata r:id="rId38" o:title="" croptop="9310f" cropbottom="24773f" cropleft="740f" cropright="23233f"/>
          </v:shape>
        </w:pict>
      </w:r>
    </w:p>
    <w:p w:rsidR="00FE5BA4" w:rsidRPr="00D828BB" w:rsidRDefault="00FE5BA4" w:rsidP="00D828BB"/>
    <w:p w:rsidR="00FE5BA4" w:rsidRDefault="00FE5BA4" w:rsidP="00A73449">
      <w:pPr>
        <w:pStyle w:val="Heading1"/>
      </w:pPr>
      <w:r>
        <w:t xml:space="preserve">   </w:t>
      </w:r>
      <w:bookmarkStart w:id="23" w:name="_Toc201568696"/>
      <w:r>
        <w:t>Enroll Commercial Airline Page</w:t>
      </w:r>
      <w:bookmarkEnd w:id="23"/>
    </w:p>
    <w:p w:rsidR="00FE5BA4" w:rsidRDefault="00FE5BA4" w:rsidP="00D828BB">
      <w:r w:rsidRPr="007A735A">
        <w:rPr>
          <w:noProof/>
        </w:rPr>
        <w:pict>
          <v:shape id="Picture 33" o:spid="_x0000_i1057" type="#_x0000_t75" style="width:468pt;height:421.5pt;visibility:visible">
            <v:imagedata r:id="rId39" o:title="" croptop="10189f" cropbottom="4040f" cropleft="1528f" cropright="23628f"/>
          </v:shape>
        </w:pict>
      </w:r>
    </w:p>
    <w:p w:rsidR="00FE5BA4" w:rsidRDefault="00FE5BA4" w:rsidP="00D828BB">
      <w:r w:rsidRPr="007A735A">
        <w:rPr>
          <w:noProof/>
        </w:rPr>
        <w:pict>
          <v:shape id="Picture 34" o:spid="_x0000_i1058" type="#_x0000_t75" style="width:495pt;height:357.75pt;visibility:visible">
            <v:imagedata r:id="rId40" o:title="" croptop="22665f" cropbottom="5972f" cropleft="1528f" cropright="23628f"/>
          </v:shape>
        </w:pict>
      </w:r>
    </w:p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Pr="00D828BB" w:rsidRDefault="00FE5BA4" w:rsidP="00D828BB"/>
    <w:p w:rsidR="00FE5BA4" w:rsidRDefault="00FE5BA4" w:rsidP="003156B5">
      <w:pPr>
        <w:pStyle w:val="Heading1"/>
      </w:pPr>
      <w:r>
        <w:t xml:space="preserve">   </w:t>
      </w:r>
      <w:bookmarkStart w:id="24" w:name="_Toc201568697"/>
      <w:r>
        <w:t>Enrollment Confirmation</w:t>
      </w:r>
      <w:bookmarkEnd w:id="24"/>
    </w:p>
    <w:p w:rsidR="00FE5BA4" w:rsidRDefault="00FE5BA4" w:rsidP="00D828BB">
      <w:r w:rsidRPr="007A735A">
        <w:rPr>
          <w:noProof/>
        </w:rPr>
        <w:pict>
          <v:shape id="Picture 35" o:spid="_x0000_i1059" type="#_x0000_t75" style="width:468pt;height:318.75pt;visibility:visible">
            <v:imagedata r:id="rId41" o:title="" croptop="10189f" cropbottom="18275f" cropleft="1528f" cropright="23628f"/>
          </v:shape>
        </w:pict>
      </w:r>
    </w:p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A73449">
      <w:pPr>
        <w:pStyle w:val="Heading1"/>
      </w:pPr>
      <w:r>
        <w:t xml:space="preserve">   </w:t>
      </w:r>
      <w:bookmarkStart w:id="25" w:name="_Toc201568698"/>
      <w:r>
        <w:t>Enroll Private Pilot Page</w:t>
      </w:r>
      <w:bookmarkEnd w:id="25"/>
    </w:p>
    <w:p w:rsidR="00FE5BA4" w:rsidRDefault="00FE5BA4" w:rsidP="00D828BB">
      <w:r w:rsidRPr="007A735A">
        <w:rPr>
          <w:noProof/>
        </w:rPr>
        <w:pict>
          <v:shape id="Picture 36" o:spid="_x0000_i1060" type="#_x0000_t75" style="width:459.75pt;height:400.5pt;visibility:visible">
            <v:imagedata r:id="rId42" o:title="" croptop="10189f" cropbottom="4040f" cropleft="1528f" cropright="23912f"/>
          </v:shape>
        </w:pict>
      </w:r>
    </w:p>
    <w:p w:rsidR="00FE5BA4" w:rsidRDefault="00FE5BA4" w:rsidP="00D828BB">
      <w:r w:rsidRPr="007A735A">
        <w:rPr>
          <w:noProof/>
        </w:rPr>
        <w:pict>
          <v:shape id="Picture 37" o:spid="_x0000_i1061" type="#_x0000_t75" style="width:459.75pt;height:212.25pt;visibility:visible">
            <v:imagedata r:id="rId43" o:title="" croptop="28465f" cropbottom="5446f" cropleft="1528f" cropright="24352f"/>
          </v:shape>
        </w:pict>
      </w:r>
    </w:p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Pr="00D828BB" w:rsidRDefault="00FE5BA4" w:rsidP="00D828BB"/>
    <w:p w:rsidR="00FE5BA4" w:rsidRDefault="00FE5BA4" w:rsidP="00A73449">
      <w:pPr>
        <w:pStyle w:val="Heading1"/>
      </w:pPr>
      <w:r>
        <w:t xml:space="preserve">   </w:t>
      </w:r>
      <w:bookmarkStart w:id="26" w:name="_Toc201568699"/>
      <w:r>
        <w:t>Complete Private Pilot Enrollment Page</w:t>
      </w:r>
      <w:bookmarkEnd w:id="26"/>
    </w:p>
    <w:p w:rsidR="00FE5BA4" w:rsidRDefault="00FE5BA4" w:rsidP="00D828BB">
      <w:r w:rsidRPr="007A735A">
        <w:rPr>
          <w:noProof/>
        </w:rPr>
        <w:pict>
          <v:shape id="Picture 38" o:spid="_x0000_i1062" type="#_x0000_t75" style="width:495pt;height:389.25pt;visibility:visible">
            <v:imagedata r:id="rId44" o:title="" croptop="10189f" cropbottom="11570f" cropleft="1528f" cropright="23628f"/>
          </v:shape>
        </w:pict>
      </w:r>
    </w:p>
    <w:p w:rsidR="00FE5BA4" w:rsidRPr="00D828BB" w:rsidRDefault="00FE5BA4" w:rsidP="00D828BB">
      <w:r w:rsidRPr="007A735A">
        <w:rPr>
          <w:noProof/>
        </w:rPr>
        <w:pict>
          <v:shape id="Picture 39" o:spid="_x0000_i1063" type="#_x0000_t75" style="width:495pt;height:195pt;visibility:visible">
            <v:imagedata r:id="rId45" o:title="" croptop="40763f" cropbottom="5800f" cropleft="1528f" cropright="23628f"/>
          </v:shape>
        </w:pict>
      </w:r>
    </w:p>
    <w:p w:rsidR="00FE5BA4" w:rsidRDefault="00FE5BA4" w:rsidP="00A73449">
      <w:pPr>
        <w:pStyle w:val="Heading1"/>
      </w:pPr>
      <w:r>
        <w:t xml:space="preserve">   </w:t>
      </w:r>
      <w:bookmarkStart w:id="27" w:name="_Toc201568700"/>
      <w:r>
        <w:t>Legal Notes Page</w:t>
      </w:r>
      <w:bookmarkEnd w:id="27"/>
    </w:p>
    <w:p w:rsidR="00FE5BA4" w:rsidRDefault="00FE5BA4" w:rsidP="00D828BB">
      <w:r w:rsidRPr="007A735A">
        <w:rPr>
          <w:noProof/>
        </w:rPr>
        <w:pict>
          <v:shape id="Picture 40" o:spid="_x0000_i1064" type="#_x0000_t75" style="width:495pt;height:504.75pt;visibility:visible">
            <v:imagedata r:id="rId46" o:title="" croptop="10189f" cropbottom="2685f" cropleft="1528f" cropright="23628f"/>
          </v:shape>
        </w:pict>
      </w:r>
    </w:p>
    <w:p w:rsidR="00FE5BA4" w:rsidRDefault="00FE5BA4" w:rsidP="00D828BB">
      <w:r w:rsidRPr="007A735A">
        <w:rPr>
          <w:noProof/>
        </w:rPr>
        <w:pict>
          <v:shape id="Picture 41" o:spid="_x0000_i1065" type="#_x0000_t75" style="width:493.5pt;height:481.5pt;visibility:visible">
            <v:imagedata r:id="rId47" o:title="" croptop="10739f" cropbottom="1090f" cropleft="1263f" cropright="24447f"/>
          </v:shape>
        </w:pict>
      </w:r>
    </w:p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Default="00FE5BA4" w:rsidP="00D828BB"/>
    <w:p w:rsidR="00FE5BA4" w:rsidRPr="00D828BB" w:rsidRDefault="00FE5BA4" w:rsidP="00D828BB"/>
    <w:p w:rsidR="00FE5BA4" w:rsidRDefault="00FE5BA4" w:rsidP="00A73449">
      <w:pPr>
        <w:pStyle w:val="Heading1"/>
      </w:pPr>
      <w:r>
        <w:t xml:space="preserve">   </w:t>
      </w:r>
      <w:bookmarkStart w:id="28" w:name="_Toc201568701"/>
      <w:r>
        <w:t>News Page</w:t>
      </w:r>
      <w:bookmarkEnd w:id="28"/>
    </w:p>
    <w:p w:rsidR="00FE5BA4" w:rsidRPr="00B5171F" w:rsidRDefault="00FE5BA4" w:rsidP="00B5171F">
      <w:r w:rsidRPr="007A735A">
        <w:rPr>
          <w:noProof/>
        </w:rPr>
        <w:pict>
          <v:shape id="Picture 42" o:spid="_x0000_i1066" type="#_x0000_t75" style="width:495pt;height:338.25pt;visibility:visible">
            <v:imagedata r:id="rId48" o:title="" croptop="9310f" cropbottom="16475f" cropleft="1528f" cropright="23628f"/>
          </v:shape>
        </w:pict>
      </w:r>
    </w:p>
    <w:p w:rsidR="00FE5BA4" w:rsidRDefault="00FE5BA4" w:rsidP="00F30245">
      <w:r w:rsidRPr="007A735A">
        <w:rPr>
          <w:noProof/>
        </w:rPr>
        <w:pict>
          <v:shape id="Picture 43" o:spid="_x0000_i1067" type="#_x0000_t75" style="width:424.5pt;height:239.25pt;visibility:visible">
            <v:imagedata r:id="rId49" o:title="" croptop="10892f" cropbottom="25476f" cropleft="1657f" cropright="29984f"/>
          </v:shape>
        </w:pict>
      </w:r>
    </w:p>
    <w:p w:rsidR="00FE5BA4" w:rsidRDefault="00FE5BA4" w:rsidP="00F30245"/>
    <w:p w:rsidR="00FE5BA4" w:rsidRDefault="00FE5BA4" w:rsidP="00F30245">
      <w:r w:rsidRPr="007A735A">
        <w:rPr>
          <w:noProof/>
        </w:rPr>
        <w:pict>
          <v:shape id="Picture 44" o:spid="_x0000_i1068" type="#_x0000_t75" style="width:424.5pt;height:239.25pt;visibility:visible">
            <v:imagedata r:id="rId49" o:title="" croptop="10892f" cropbottom="25476f" cropleft="1657f" cropright="29984f"/>
          </v:shape>
        </w:pict>
      </w:r>
    </w:p>
    <w:p w:rsidR="00FE5BA4" w:rsidRDefault="00FE5BA4" w:rsidP="00F30245">
      <w:r w:rsidRPr="007A735A">
        <w:rPr>
          <w:noProof/>
        </w:rPr>
        <w:pict>
          <v:shape id="Picture 45" o:spid="_x0000_i1069" type="#_x0000_t75" style="width:484.5pt;height:536.25pt;visibility:visible">
            <v:imagedata r:id="rId50" o:title="" croptop="9487f" cropbottom="3863f" cropleft="1528f" cropright="29946f"/>
          </v:shape>
        </w:pict>
      </w:r>
    </w:p>
    <w:p w:rsidR="00FE5BA4" w:rsidRPr="00F30245" w:rsidRDefault="00FE5BA4" w:rsidP="004C1BC4">
      <w:pPr>
        <w:ind w:left="180"/>
      </w:pPr>
      <w:r w:rsidRPr="007A735A">
        <w:rPr>
          <w:noProof/>
        </w:rPr>
        <w:pict>
          <v:shape id="Picture 46" o:spid="_x0000_i1070" type="#_x0000_t75" style="width:546pt;height:97.5pt;visibility:visible">
            <v:imagedata r:id="rId51" o:title="" croptop="51478f" cropbottom="5269f" cropleft="2321f" cropright="30345f"/>
          </v:shape>
        </w:pict>
      </w:r>
    </w:p>
    <w:p w:rsidR="00FE5BA4" w:rsidRPr="00F30245" w:rsidRDefault="00FE5BA4" w:rsidP="00F30245"/>
    <w:p w:rsidR="00FE5BA4" w:rsidRPr="00A73449" w:rsidRDefault="00FE5BA4" w:rsidP="00A73449">
      <w:pPr>
        <w:pStyle w:val="Heading1"/>
      </w:pPr>
      <w:r>
        <w:t xml:space="preserve">   </w:t>
      </w:r>
      <w:bookmarkStart w:id="29" w:name="_Toc201568702"/>
      <w:r>
        <w:t>Help Page</w:t>
      </w:r>
      <w:bookmarkEnd w:id="29"/>
    </w:p>
    <w:p w:rsidR="00FE5BA4" w:rsidRDefault="00FE5BA4" w:rsidP="00A73449">
      <w:r w:rsidRPr="007A735A">
        <w:rPr>
          <w:noProof/>
        </w:rPr>
        <w:pict>
          <v:shape id="Picture 47" o:spid="_x0000_i1071" type="#_x0000_t75" style="width:484.5pt;height:369.75pt;visibility:visible">
            <v:imagedata r:id="rId52" o:title="" croptop="9487f" cropbottom="14933f" cropleft="1528f" cropright="23628f"/>
          </v:shape>
        </w:pict>
      </w:r>
    </w:p>
    <w:p w:rsidR="00FE5BA4" w:rsidRDefault="00FE5BA4" w:rsidP="00A73449">
      <w:r w:rsidRPr="007A735A">
        <w:rPr>
          <w:noProof/>
        </w:rPr>
        <w:pict>
          <v:shape id="Picture 48" o:spid="_x0000_i1072" type="#_x0000_t75" style="width:477pt;height:493.5pt;visibility:visible">
            <v:imagedata r:id="rId53" o:title="" croptop="11069f" cropbottom="7873f" cropleft="1657f" cropright="23654f"/>
          </v:shape>
        </w:pict>
      </w:r>
    </w:p>
    <w:p w:rsidR="00FE5BA4" w:rsidRDefault="00FE5BA4" w:rsidP="00A73449">
      <w:r w:rsidRPr="007A735A">
        <w:rPr>
          <w:noProof/>
        </w:rPr>
        <w:pict>
          <v:shape id="Picture 49" o:spid="_x0000_i1073" type="#_x0000_t75" style="width:458.25pt;height:459.75pt;visibility:visible">
            <v:imagedata r:id="rId54" o:title="" croptop="11069f" cropbottom="3863f" cropleft="1528f" cropright="23628f"/>
          </v:shape>
        </w:pict>
      </w:r>
    </w:p>
    <w:p w:rsidR="00FE5BA4" w:rsidRPr="00A73449" w:rsidRDefault="00FE5BA4" w:rsidP="00A73449">
      <w:r w:rsidRPr="007A735A">
        <w:rPr>
          <w:noProof/>
        </w:rPr>
        <w:pict>
          <v:shape id="Picture 50" o:spid="_x0000_i1074" type="#_x0000_t75" style="width:450.75pt;height:176.25pt;visibility:visible">
            <v:imagedata r:id="rId55" o:title="" croptop="35140f" cropbottom="6326f" cropleft="1657f" cropright="23654f"/>
          </v:shape>
        </w:pict>
      </w:r>
    </w:p>
    <w:sectPr w:rsidR="00FE5BA4" w:rsidRPr="00A73449" w:rsidSect="00256F00">
      <w:headerReference w:type="even" r:id="rId56"/>
      <w:headerReference w:type="default" r:id="rId57"/>
      <w:footerReference w:type="default" r:id="rId58"/>
      <w:headerReference w:type="first" r:id="rId59"/>
      <w:type w:val="nextColumn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BA4" w:rsidRDefault="00FE5BA4">
      <w:r>
        <w:separator/>
      </w:r>
    </w:p>
  </w:endnote>
  <w:endnote w:type="continuationSeparator" w:id="0">
    <w:p w:rsidR="00FE5BA4" w:rsidRDefault="00FE5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BA4" w:rsidRDefault="00FE5BA4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5040"/>
        <w:tab w:val="right" w:pos="9360"/>
      </w:tabs>
      <w:rPr>
        <w:i/>
      </w:rPr>
    </w:pPr>
    <w:r w:rsidRPr="00C76ECA">
      <w:rPr>
        <w:i/>
      </w:rPr>
      <w:fldChar w:fldCharType="begin"/>
    </w:r>
    <w:r w:rsidRPr="00C76ECA">
      <w:rPr>
        <w:i/>
      </w:rPr>
      <w:instrText xml:space="preserve"> FILENAME </w:instrText>
    </w:r>
    <w:r w:rsidRPr="00C76ECA">
      <w:rPr>
        <w:i/>
      </w:rPr>
      <w:fldChar w:fldCharType="separate"/>
    </w:r>
    <w:r>
      <w:rPr>
        <w:i/>
        <w:noProof/>
      </w:rPr>
      <w:t>General_Aviation_Screen_Shots_(2)_(2)1.docx</w:t>
    </w:r>
    <w:r w:rsidRPr="00C76ECA">
      <w:rPr>
        <w:i/>
      </w:rPr>
      <w:fldChar w:fldCharType="end"/>
    </w:r>
    <w:r>
      <w:rPr>
        <w:i/>
      </w:rPr>
      <w:tab/>
      <w:t>Official Use Only</w:t>
    </w:r>
    <w:r>
      <w:rPr>
        <w:i/>
      </w:rPr>
      <w:tab/>
    </w:r>
    <w:r>
      <w:rPr>
        <w:rStyle w:val="PageNumber"/>
        <w:i/>
      </w:rPr>
      <w:fldChar w:fldCharType="begin"/>
    </w:r>
    <w:r>
      <w:rPr>
        <w:rStyle w:val="PageNumber"/>
        <w:i/>
      </w:rPr>
      <w:instrText xml:space="preserve"> PAGE </w:instrText>
    </w:r>
    <w:r>
      <w:rPr>
        <w:rStyle w:val="PageNumber"/>
        <w:i/>
      </w:rPr>
      <w:fldChar w:fldCharType="separate"/>
    </w:r>
    <w:r>
      <w:rPr>
        <w:rStyle w:val="PageNumber"/>
        <w:i/>
        <w:noProof/>
      </w:rPr>
      <w:t>1</w:t>
    </w:r>
    <w:r>
      <w:rPr>
        <w:rStyle w:val="PageNumber"/>
        <w:i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BA4" w:rsidRDefault="00FE5BA4">
      <w:r>
        <w:separator/>
      </w:r>
    </w:p>
  </w:footnote>
  <w:footnote w:type="continuationSeparator" w:id="0">
    <w:p w:rsidR="00FE5BA4" w:rsidRDefault="00FE5B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BA4" w:rsidRDefault="00FE5BA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49" type="#_x0000_t136" style="position:absolute;margin-left:0;margin-top:0;width:471.3pt;height:188.5pt;rotation:315;z-index:-251658752;mso-position-horizontal:center;mso-position-horizontal-relative:margin;mso-position-vertical:center;mso-position-vertical-relative:margin" o:allowincell="f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BA4" w:rsidRDefault="00FE5BA4" w:rsidP="00C84037">
    <w:pPr>
      <w:pStyle w:val="Header"/>
      <w:pBdr>
        <w:bottom w:val="single" w:sz="4" w:space="1" w:color="auto"/>
      </w:pBdr>
      <w:tabs>
        <w:tab w:val="clear" w:pos="4320"/>
        <w:tab w:val="clear" w:pos="8640"/>
        <w:tab w:val="center" w:pos="5040"/>
        <w:tab w:val="right" w:pos="9360"/>
      </w:tabs>
      <w:rPr>
        <w:i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" o:spid="_x0000_s2050" type="#_x0000_t136" style="position:absolute;margin-left:0;margin-top:0;width:471.3pt;height:188.5pt;rotation:315;z-index:-251657728;mso-position-horizontal:center;mso-position-horizontal-relative:margin;mso-position-vertical:center;mso-position-vertical-relative:margin" o:allowincell="f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BA4" w:rsidRDefault="00FE5BA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" o:spid="_x0000_s2051" type="#_x0000_t136" style="position:absolute;margin-left:0;margin-top:0;width:471.3pt;height:188.5pt;rotation:315;z-index:-251659776;mso-position-horizontal:center;mso-position-horizontal-relative:margin;mso-position-vertical:center;mso-position-vertical-relative:margin" o:allowincell="f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282D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45A2AA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5D447B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5762C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18FE35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4AA2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9058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B49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66B8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CCD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F630D4"/>
    <w:multiLevelType w:val="hybridMultilevel"/>
    <w:tmpl w:val="F9E8E18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FA32337"/>
    <w:multiLevelType w:val="multilevel"/>
    <w:tmpl w:val="2C702290"/>
    <w:lvl w:ilvl="0">
      <w:start w:val="1"/>
      <w:numFmt w:val="bullet"/>
      <w:pStyle w:val="Instructio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none"/>
      <w:pStyle w:val="InstructionBullet2"/>
      <w:lvlText w:val="–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none"/>
      <w:lvlText w:val="–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&gt;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1C90744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>
    <w:nsid w:val="2188148F"/>
    <w:multiLevelType w:val="singleLevel"/>
    <w:tmpl w:val="3ED86218"/>
    <w:lvl w:ilvl="0">
      <w:start w:val="1"/>
      <w:numFmt w:val="bullet"/>
      <w:pStyle w:val="List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A8D6A91"/>
    <w:multiLevelType w:val="multilevel"/>
    <w:tmpl w:val="5608C882"/>
    <w:lvl w:ilvl="0">
      <w:start w:val="1"/>
      <w:numFmt w:val="bullet"/>
      <w:pStyle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none"/>
      <w:lvlText w:val="–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>
    <w:nsid w:val="407053CF"/>
    <w:multiLevelType w:val="multilevel"/>
    <w:tmpl w:val="70AAB7EC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</w:pPr>
      <w:rPr>
        <w:rFonts w:cs="Times New Roman"/>
      </w:rPr>
    </w:lvl>
    <w:lvl w:ilvl="3">
      <w:start w:val="1"/>
      <w:numFmt w:val="decimal"/>
      <w:pStyle w:val="Heading4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pStyle w:val="Heading5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pStyle w:val="Heading6"/>
      <w:suff w:val="space"/>
      <w:lvlText w:val="%1.%2.%3.%4.%5.%6."/>
      <w:lvlJc w:val="left"/>
      <w:rPr>
        <w:rFonts w:cs="Times New Roman"/>
      </w:rPr>
    </w:lvl>
    <w:lvl w:ilvl="6">
      <w:start w:val="1"/>
      <w:numFmt w:val="upperLetter"/>
      <w:pStyle w:val="Heading7"/>
      <w:suff w:val="space"/>
      <w:lvlText w:val="Appendix %7."/>
      <w:lvlJc w:val="left"/>
      <w:rPr>
        <w:rFonts w:cs="Times New Roman"/>
      </w:rPr>
    </w:lvl>
    <w:lvl w:ilvl="7">
      <w:start w:val="1"/>
      <w:numFmt w:val="decimal"/>
      <w:pStyle w:val="Heading8"/>
      <w:suff w:val="space"/>
      <w:lvlText w:val="%7.%8."/>
      <w:lvlJc w:val="left"/>
      <w:rPr>
        <w:rFonts w:cs="Times New Roman"/>
      </w:rPr>
    </w:lvl>
    <w:lvl w:ilvl="8">
      <w:start w:val="1"/>
      <w:numFmt w:val="decimal"/>
      <w:pStyle w:val="Heading9"/>
      <w:suff w:val="space"/>
      <w:lvlText w:val="%7.%8.%9."/>
      <w:lvlJc w:val="left"/>
      <w:rPr>
        <w:rFonts w:cs="Times New Roman"/>
      </w:rPr>
    </w:lvl>
  </w:abstractNum>
  <w:abstractNum w:abstractNumId="16">
    <w:nsid w:val="433F1944"/>
    <w:multiLevelType w:val="singleLevel"/>
    <w:tmpl w:val="F4AC2F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68B4DED"/>
    <w:multiLevelType w:val="hybridMultilevel"/>
    <w:tmpl w:val="83804F4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5D6E1600"/>
    <w:multiLevelType w:val="multilevel"/>
    <w:tmpl w:val="D0D61F10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80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pStyle w:val="ListNumber4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5"/>
      <w:numFmt w:val="decimal"/>
      <w:suff w:val="space"/>
      <w:lvlText w:val="%1.%2.%3.%4.%5."/>
      <w:lvlJc w:val="left"/>
      <w:pPr>
        <w:ind w:left="1080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1080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1080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080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080"/>
      </w:pPr>
      <w:rPr>
        <w:rFonts w:cs="Times New Roman" w:hint="default"/>
      </w:rPr>
    </w:lvl>
  </w:abstractNum>
  <w:abstractNum w:abstractNumId="19">
    <w:nsid w:val="6022413F"/>
    <w:multiLevelType w:val="hybridMultilevel"/>
    <w:tmpl w:val="BED44E48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64CF2A1F"/>
    <w:multiLevelType w:val="multilevel"/>
    <w:tmpl w:val="7D42C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–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none"/>
      <w:lvlText w:val="–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6C5A7510"/>
    <w:multiLevelType w:val="hybridMultilevel"/>
    <w:tmpl w:val="8320D852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77746EBF"/>
    <w:multiLevelType w:val="hybridMultilevel"/>
    <w:tmpl w:val="B54471C4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7B4551AC"/>
    <w:multiLevelType w:val="singleLevel"/>
    <w:tmpl w:val="DDF21056"/>
    <w:lvl w:ilvl="0">
      <w:start w:val="1"/>
      <w:numFmt w:val="bullet"/>
      <w:pStyle w:val="ListBullet4"/>
      <w:lvlText w:val="—"/>
      <w:lvlJc w:val="left"/>
      <w:pPr>
        <w:tabs>
          <w:tab w:val="num" w:pos="1080"/>
        </w:tabs>
        <w:ind w:left="72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2"/>
  </w:num>
  <w:num w:numId="16">
    <w:abstractNumId w:val="8"/>
  </w:num>
  <w:num w:numId="17">
    <w:abstractNumId w:val="3"/>
  </w:num>
  <w:num w:numId="18">
    <w:abstractNumId w:val="1"/>
  </w:num>
  <w:num w:numId="19">
    <w:abstractNumId w:val="0"/>
  </w:num>
  <w:num w:numId="20">
    <w:abstractNumId w:val="4"/>
  </w:num>
  <w:num w:numId="21">
    <w:abstractNumId w:val="23"/>
  </w:num>
  <w:num w:numId="22">
    <w:abstractNumId w:val="20"/>
  </w:num>
  <w:num w:numId="23">
    <w:abstractNumId w:val="16"/>
  </w:num>
  <w:num w:numId="24">
    <w:abstractNumId w:val="0"/>
  </w:num>
  <w:num w:numId="25">
    <w:abstractNumId w:val="4"/>
  </w:num>
  <w:num w:numId="26">
    <w:abstractNumId w:val="14"/>
  </w:num>
  <w:num w:numId="27">
    <w:abstractNumId w:val="11"/>
  </w:num>
  <w:num w:numId="28">
    <w:abstractNumId w:val="13"/>
  </w:num>
  <w:num w:numId="29">
    <w:abstractNumId w:val="15"/>
  </w:num>
  <w:num w:numId="30">
    <w:abstractNumId w:val="18"/>
  </w:num>
  <w:num w:numId="31">
    <w:abstractNumId w:val="17"/>
  </w:num>
  <w:num w:numId="32">
    <w:abstractNumId w:val="10"/>
  </w:num>
  <w:num w:numId="33">
    <w:abstractNumId w:val="21"/>
  </w:num>
  <w:num w:numId="34">
    <w:abstractNumId w:val="22"/>
  </w:num>
  <w:num w:numId="35">
    <w:abstractNumId w:val="19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037"/>
    <w:rsid w:val="000033DF"/>
    <w:rsid w:val="00024B51"/>
    <w:rsid w:val="00027ABF"/>
    <w:rsid w:val="00037C50"/>
    <w:rsid w:val="000628B8"/>
    <w:rsid w:val="0007056B"/>
    <w:rsid w:val="00071CFE"/>
    <w:rsid w:val="00091C8D"/>
    <w:rsid w:val="0009253C"/>
    <w:rsid w:val="00097D23"/>
    <w:rsid w:val="000A4CB3"/>
    <w:rsid w:val="000D183F"/>
    <w:rsid w:val="000D4A76"/>
    <w:rsid w:val="000E34B7"/>
    <w:rsid w:val="000E371E"/>
    <w:rsid w:val="00120FEF"/>
    <w:rsid w:val="00122BDA"/>
    <w:rsid w:val="0014405A"/>
    <w:rsid w:val="001455F3"/>
    <w:rsid w:val="00154C40"/>
    <w:rsid w:val="001B5B23"/>
    <w:rsid w:val="001D1F03"/>
    <w:rsid w:val="001D6B33"/>
    <w:rsid w:val="001E5DA7"/>
    <w:rsid w:val="001E7CF6"/>
    <w:rsid w:val="001F0071"/>
    <w:rsid w:val="00213249"/>
    <w:rsid w:val="0021573E"/>
    <w:rsid w:val="00250AD0"/>
    <w:rsid w:val="00250D75"/>
    <w:rsid w:val="00256F00"/>
    <w:rsid w:val="00261B2F"/>
    <w:rsid w:val="002627C9"/>
    <w:rsid w:val="002702F4"/>
    <w:rsid w:val="0028563E"/>
    <w:rsid w:val="002A0AA4"/>
    <w:rsid w:val="002A362D"/>
    <w:rsid w:val="002B6FAD"/>
    <w:rsid w:val="002C2354"/>
    <w:rsid w:val="002C5604"/>
    <w:rsid w:val="002D1DB2"/>
    <w:rsid w:val="002D6149"/>
    <w:rsid w:val="002E30A5"/>
    <w:rsid w:val="003002ED"/>
    <w:rsid w:val="00306F73"/>
    <w:rsid w:val="0031352A"/>
    <w:rsid w:val="003156B5"/>
    <w:rsid w:val="0032268C"/>
    <w:rsid w:val="00323015"/>
    <w:rsid w:val="0032706E"/>
    <w:rsid w:val="00331A66"/>
    <w:rsid w:val="00344CD2"/>
    <w:rsid w:val="00365E1A"/>
    <w:rsid w:val="0037560E"/>
    <w:rsid w:val="00384E6F"/>
    <w:rsid w:val="003852F9"/>
    <w:rsid w:val="00391E2A"/>
    <w:rsid w:val="003A1121"/>
    <w:rsid w:val="003E373D"/>
    <w:rsid w:val="003F31D6"/>
    <w:rsid w:val="003F3EA1"/>
    <w:rsid w:val="003F5CFE"/>
    <w:rsid w:val="003F69F8"/>
    <w:rsid w:val="00403602"/>
    <w:rsid w:val="00403AA6"/>
    <w:rsid w:val="0040603D"/>
    <w:rsid w:val="0041438C"/>
    <w:rsid w:val="00450FA9"/>
    <w:rsid w:val="00465150"/>
    <w:rsid w:val="00471C63"/>
    <w:rsid w:val="00483657"/>
    <w:rsid w:val="004B3C34"/>
    <w:rsid w:val="004B565C"/>
    <w:rsid w:val="004C1BC4"/>
    <w:rsid w:val="004C2FDC"/>
    <w:rsid w:val="004D25D9"/>
    <w:rsid w:val="004D4F7C"/>
    <w:rsid w:val="004E09D9"/>
    <w:rsid w:val="004F4610"/>
    <w:rsid w:val="00522C8E"/>
    <w:rsid w:val="00535E5D"/>
    <w:rsid w:val="005407C0"/>
    <w:rsid w:val="005462FE"/>
    <w:rsid w:val="0055080F"/>
    <w:rsid w:val="00555A1F"/>
    <w:rsid w:val="005602F9"/>
    <w:rsid w:val="00576DC4"/>
    <w:rsid w:val="0058141A"/>
    <w:rsid w:val="00587C75"/>
    <w:rsid w:val="00595052"/>
    <w:rsid w:val="005A5273"/>
    <w:rsid w:val="005B60F3"/>
    <w:rsid w:val="005F4D7D"/>
    <w:rsid w:val="005F6C2D"/>
    <w:rsid w:val="00602327"/>
    <w:rsid w:val="00650868"/>
    <w:rsid w:val="0066545C"/>
    <w:rsid w:val="00667922"/>
    <w:rsid w:val="00690D30"/>
    <w:rsid w:val="006A36E5"/>
    <w:rsid w:val="006A426D"/>
    <w:rsid w:val="006B4247"/>
    <w:rsid w:val="006C2943"/>
    <w:rsid w:val="006D1763"/>
    <w:rsid w:val="006D1A87"/>
    <w:rsid w:val="006D487B"/>
    <w:rsid w:val="006D4C70"/>
    <w:rsid w:val="006E322D"/>
    <w:rsid w:val="006F1887"/>
    <w:rsid w:val="006F5729"/>
    <w:rsid w:val="007259F6"/>
    <w:rsid w:val="00727955"/>
    <w:rsid w:val="00745FC2"/>
    <w:rsid w:val="0075394D"/>
    <w:rsid w:val="00764C8B"/>
    <w:rsid w:val="00787D29"/>
    <w:rsid w:val="00794EBA"/>
    <w:rsid w:val="007A2201"/>
    <w:rsid w:val="007A42A9"/>
    <w:rsid w:val="007A735A"/>
    <w:rsid w:val="0083721C"/>
    <w:rsid w:val="00854F0B"/>
    <w:rsid w:val="00881F62"/>
    <w:rsid w:val="00882EE7"/>
    <w:rsid w:val="008A4E99"/>
    <w:rsid w:val="008B4824"/>
    <w:rsid w:val="008D2078"/>
    <w:rsid w:val="008D2216"/>
    <w:rsid w:val="008D5563"/>
    <w:rsid w:val="008E391B"/>
    <w:rsid w:val="008E7D9E"/>
    <w:rsid w:val="00921D9F"/>
    <w:rsid w:val="00934469"/>
    <w:rsid w:val="009458AC"/>
    <w:rsid w:val="009B5A52"/>
    <w:rsid w:val="009C51E9"/>
    <w:rsid w:val="009C549A"/>
    <w:rsid w:val="009E0547"/>
    <w:rsid w:val="009E7A98"/>
    <w:rsid w:val="009F1B33"/>
    <w:rsid w:val="00A0353A"/>
    <w:rsid w:val="00A227AF"/>
    <w:rsid w:val="00A26B20"/>
    <w:rsid w:val="00A27EF7"/>
    <w:rsid w:val="00A313EB"/>
    <w:rsid w:val="00A33320"/>
    <w:rsid w:val="00A73449"/>
    <w:rsid w:val="00A843DC"/>
    <w:rsid w:val="00AB4745"/>
    <w:rsid w:val="00AE28C0"/>
    <w:rsid w:val="00AE57B8"/>
    <w:rsid w:val="00AE5F6D"/>
    <w:rsid w:val="00AE6378"/>
    <w:rsid w:val="00B03B9F"/>
    <w:rsid w:val="00B06E68"/>
    <w:rsid w:val="00B17DB0"/>
    <w:rsid w:val="00B420B5"/>
    <w:rsid w:val="00B47E94"/>
    <w:rsid w:val="00B509C9"/>
    <w:rsid w:val="00B5171F"/>
    <w:rsid w:val="00B56E29"/>
    <w:rsid w:val="00B623C0"/>
    <w:rsid w:val="00B67556"/>
    <w:rsid w:val="00B832B7"/>
    <w:rsid w:val="00B85D47"/>
    <w:rsid w:val="00BD71F9"/>
    <w:rsid w:val="00BE14B5"/>
    <w:rsid w:val="00BF3926"/>
    <w:rsid w:val="00BF6151"/>
    <w:rsid w:val="00C046A5"/>
    <w:rsid w:val="00C06CDC"/>
    <w:rsid w:val="00C07D07"/>
    <w:rsid w:val="00C1126C"/>
    <w:rsid w:val="00C15A89"/>
    <w:rsid w:val="00C22D6A"/>
    <w:rsid w:val="00C33F94"/>
    <w:rsid w:val="00C5016B"/>
    <w:rsid w:val="00C63468"/>
    <w:rsid w:val="00C65A53"/>
    <w:rsid w:val="00C73165"/>
    <w:rsid w:val="00C76ECA"/>
    <w:rsid w:val="00C82E60"/>
    <w:rsid w:val="00C84037"/>
    <w:rsid w:val="00CB7FEE"/>
    <w:rsid w:val="00CC28F3"/>
    <w:rsid w:val="00CE4A7E"/>
    <w:rsid w:val="00CF2ACA"/>
    <w:rsid w:val="00CF2BAD"/>
    <w:rsid w:val="00D113C3"/>
    <w:rsid w:val="00D12D2F"/>
    <w:rsid w:val="00D13854"/>
    <w:rsid w:val="00D40F4E"/>
    <w:rsid w:val="00D51817"/>
    <w:rsid w:val="00D652BF"/>
    <w:rsid w:val="00D828BB"/>
    <w:rsid w:val="00D94B72"/>
    <w:rsid w:val="00DA5999"/>
    <w:rsid w:val="00DD512C"/>
    <w:rsid w:val="00DE7EA9"/>
    <w:rsid w:val="00DF133A"/>
    <w:rsid w:val="00DF6455"/>
    <w:rsid w:val="00E223C3"/>
    <w:rsid w:val="00E31996"/>
    <w:rsid w:val="00E340D6"/>
    <w:rsid w:val="00E375DC"/>
    <w:rsid w:val="00E71F73"/>
    <w:rsid w:val="00E74D8C"/>
    <w:rsid w:val="00EA4EEA"/>
    <w:rsid w:val="00EC3C50"/>
    <w:rsid w:val="00ED30A8"/>
    <w:rsid w:val="00EE17E6"/>
    <w:rsid w:val="00EE47EF"/>
    <w:rsid w:val="00EF724D"/>
    <w:rsid w:val="00F028AF"/>
    <w:rsid w:val="00F02A99"/>
    <w:rsid w:val="00F03812"/>
    <w:rsid w:val="00F25FEF"/>
    <w:rsid w:val="00F30245"/>
    <w:rsid w:val="00F34C35"/>
    <w:rsid w:val="00F41DAF"/>
    <w:rsid w:val="00F508F2"/>
    <w:rsid w:val="00FB036C"/>
    <w:rsid w:val="00FB544C"/>
    <w:rsid w:val="00FC621E"/>
    <w:rsid w:val="00FE5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F00"/>
    <w:pPr>
      <w:widowControl w:val="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56F00"/>
    <w:pPr>
      <w:keepNext/>
      <w:numPr>
        <w:numId w:val="29"/>
      </w:numPr>
      <w:tabs>
        <w:tab w:val="clear" w:pos="360"/>
        <w:tab w:val="left" w:pos="576"/>
      </w:tabs>
      <w:outlineLvl w:val="0"/>
    </w:pPr>
    <w:rPr>
      <w:rFonts w:ascii="Arial Black" w:hAnsi="Arial Black"/>
      <w:kern w:val="28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56F00"/>
    <w:pPr>
      <w:keepNext/>
      <w:numPr>
        <w:ilvl w:val="1"/>
        <w:numId w:val="29"/>
      </w:numPr>
      <w:tabs>
        <w:tab w:val="left" w:pos="576"/>
      </w:tabs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56F00"/>
    <w:pPr>
      <w:keepNext/>
      <w:numPr>
        <w:ilvl w:val="2"/>
        <w:numId w:val="29"/>
      </w:numPr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256F00"/>
    <w:pPr>
      <w:keepNext/>
      <w:numPr>
        <w:ilvl w:val="3"/>
        <w:numId w:val="29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256F00"/>
    <w:pPr>
      <w:numPr>
        <w:ilvl w:val="4"/>
        <w:numId w:val="29"/>
      </w:numPr>
      <w:spacing w:before="240" w:after="60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56F00"/>
    <w:pPr>
      <w:numPr>
        <w:ilvl w:val="5"/>
        <w:numId w:val="29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6F00"/>
    <w:pPr>
      <w:numPr>
        <w:ilvl w:val="6"/>
        <w:numId w:val="29"/>
      </w:numPr>
      <w:spacing w:before="240" w:after="60"/>
      <w:outlineLvl w:val="6"/>
    </w:pPr>
    <w:rPr>
      <w:rFonts w:ascii="Arial" w:hAnsi="Arial"/>
      <w:b/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56F00"/>
    <w:pPr>
      <w:numPr>
        <w:ilvl w:val="7"/>
        <w:numId w:val="29"/>
      </w:numPr>
      <w:spacing w:before="240" w:after="60"/>
      <w:outlineLvl w:val="7"/>
    </w:pPr>
    <w:rPr>
      <w:rFonts w:ascii="Arial" w:hAnsi="Arial"/>
      <w:b/>
      <w:sz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56F00"/>
    <w:pPr>
      <w:numPr>
        <w:ilvl w:val="8"/>
        <w:numId w:val="2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3345F"/>
    <w:rPr>
      <w:rFonts w:ascii="Arial Black" w:hAnsi="Arial Black"/>
      <w:kern w:val="28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73345F"/>
    <w:rPr>
      <w:rFonts w:ascii="Arial Black" w:hAnsi="Arial Black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F4610"/>
    <w:rPr>
      <w:rFonts w:ascii="Arial" w:hAnsi="Arial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73345F"/>
    <w:rPr>
      <w:rFonts w:ascii="Arial" w:hAnsi="Arial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73345F"/>
    <w:rPr>
      <w:rFonts w:ascii="Arial" w:hAnsi="Arial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73345F"/>
    <w:rPr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73345F"/>
    <w:rPr>
      <w:rFonts w:ascii="Arial" w:hAnsi="Arial"/>
      <w:b/>
      <w:sz w:val="32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73345F"/>
    <w:rPr>
      <w:rFonts w:ascii="Arial" w:hAnsi="Arial"/>
      <w:b/>
      <w:sz w:val="28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73345F"/>
    <w:rPr>
      <w:rFonts w:ascii="Arial" w:hAnsi="Arial"/>
      <w:b/>
      <w:i/>
      <w:sz w:val="18"/>
      <w:szCs w:val="20"/>
    </w:rPr>
  </w:style>
  <w:style w:type="paragraph" w:styleId="Header">
    <w:name w:val="header"/>
    <w:basedOn w:val="Normal"/>
    <w:link w:val="HeaderChar"/>
    <w:uiPriority w:val="99"/>
    <w:rsid w:val="00256F00"/>
    <w:pPr>
      <w:pBdr>
        <w:bottom w:val="single" w:sz="6" w:space="3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3345F"/>
    <w:rPr>
      <w:sz w:val="24"/>
      <w:szCs w:val="20"/>
    </w:rPr>
  </w:style>
  <w:style w:type="paragraph" w:styleId="Footer">
    <w:name w:val="footer"/>
    <w:basedOn w:val="Normal"/>
    <w:link w:val="FooterChar"/>
    <w:uiPriority w:val="99"/>
    <w:rsid w:val="00256F00"/>
    <w:pPr>
      <w:pBdr>
        <w:top w:val="single" w:sz="6" w:space="3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45F"/>
    <w:rPr>
      <w:sz w:val="24"/>
      <w:szCs w:val="20"/>
    </w:rPr>
  </w:style>
  <w:style w:type="paragraph" w:styleId="NormalIndent">
    <w:name w:val="Normal Indent"/>
    <w:basedOn w:val="Normal"/>
    <w:uiPriority w:val="99"/>
    <w:rsid w:val="00256F00"/>
    <w:pPr>
      <w:ind w:left="720"/>
    </w:pPr>
  </w:style>
  <w:style w:type="character" w:styleId="PageNumber">
    <w:name w:val="page number"/>
    <w:basedOn w:val="DefaultParagraphFont"/>
    <w:uiPriority w:val="99"/>
    <w:rsid w:val="00256F00"/>
    <w:rPr>
      <w:rFonts w:cs="Times New Roman"/>
      <w:sz w:val="20"/>
    </w:rPr>
  </w:style>
  <w:style w:type="paragraph" w:styleId="TOC1">
    <w:name w:val="toc 1"/>
    <w:basedOn w:val="Normal"/>
    <w:next w:val="Normal"/>
    <w:uiPriority w:val="99"/>
    <w:semiHidden/>
    <w:rsid w:val="00256F00"/>
    <w:pPr>
      <w:tabs>
        <w:tab w:val="right" w:leader="dot" w:pos="9360"/>
      </w:tabs>
      <w:spacing w:before="120" w:after="120"/>
    </w:pPr>
    <w:rPr>
      <w:b/>
      <w:caps/>
      <w:sz w:val="20"/>
    </w:rPr>
  </w:style>
  <w:style w:type="paragraph" w:styleId="TOC2">
    <w:name w:val="toc 2"/>
    <w:basedOn w:val="Normal"/>
    <w:next w:val="Normal"/>
    <w:uiPriority w:val="99"/>
    <w:semiHidden/>
    <w:rsid w:val="00256F00"/>
    <w:pPr>
      <w:tabs>
        <w:tab w:val="right" w:leader="dot" w:pos="9360"/>
      </w:tabs>
      <w:ind w:left="240"/>
    </w:pPr>
    <w:rPr>
      <w:smallCaps/>
      <w:sz w:val="20"/>
    </w:rPr>
  </w:style>
  <w:style w:type="paragraph" w:styleId="TOC3">
    <w:name w:val="toc 3"/>
    <w:basedOn w:val="Normal"/>
    <w:next w:val="Normal"/>
    <w:uiPriority w:val="99"/>
    <w:semiHidden/>
    <w:rsid w:val="00256F00"/>
    <w:pPr>
      <w:tabs>
        <w:tab w:val="right" w:leader="dot" w:pos="9360"/>
      </w:tabs>
      <w:ind w:left="480"/>
    </w:pPr>
    <w:rPr>
      <w:sz w:val="20"/>
    </w:rPr>
  </w:style>
  <w:style w:type="paragraph" w:styleId="TOC4">
    <w:name w:val="toc 4"/>
    <w:basedOn w:val="Normal"/>
    <w:next w:val="Normal"/>
    <w:uiPriority w:val="99"/>
    <w:semiHidden/>
    <w:rsid w:val="00256F00"/>
    <w:pPr>
      <w:tabs>
        <w:tab w:val="right" w:leader="dot" w:pos="9360"/>
      </w:tabs>
      <w:ind w:left="720"/>
    </w:pPr>
    <w:rPr>
      <w:sz w:val="18"/>
    </w:rPr>
  </w:style>
  <w:style w:type="paragraph" w:styleId="TOC5">
    <w:name w:val="toc 5"/>
    <w:basedOn w:val="Normal"/>
    <w:next w:val="Normal"/>
    <w:uiPriority w:val="99"/>
    <w:semiHidden/>
    <w:rsid w:val="00256F00"/>
    <w:pPr>
      <w:tabs>
        <w:tab w:val="right" w:leader="dot" w:pos="9360"/>
      </w:tabs>
      <w:ind w:left="960"/>
    </w:pPr>
    <w:rPr>
      <w:sz w:val="18"/>
    </w:rPr>
  </w:style>
  <w:style w:type="paragraph" w:styleId="TOC6">
    <w:name w:val="toc 6"/>
    <w:basedOn w:val="Normal"/>
    <w:next w:val="Normal"/>
    <w:uiPriority w:val="99"/>
    <w:semiHidden/>
    <w:rsid w:val="00256F00"/>
    <w:pPr>
      <w:tabs>
        <w:tab w:val="right" w:leader="dot" w:pos="9360"/>
      </w:tabs>
      <w:ind w:left="1200"/>
    </w:pPr>
    <w:rPr>
      <w:sz w:val="18"/>
    </w:rPr>
  </w:style>
  <w:style w:type="paragraph" w:styleId="TOC7">
    <w:name w:val="toc 7"/>
    <w:basedOn w:val="Normal"/>
    <w:next w:val="Normal"/>
    <w:uiPriority w:val="99"/>
    <w:semiHidden/>
    <w:rsid w:val="00256F00"/>
    <w:pPr>
      <w:tabs>
        <w:tab w:val="right" w:leader="dot" w:pos="9360"/>
      </w:tabs>
    </w:pPr>
    <w:rPr>
      <w:b/>
      <w:smallCaps/>
      <w:sz w:val="20"/>
    </w:rPr>
  </w:style>
  <w:style w:type="paragraph" w:styleId="TOC8">
    <w:name w:val="toc 8"/>
    <w:basedOn w:val="Normal"/>
    <w:next w:val="Normal"/>
    <w:uiPriority w:val="99"/>
    <w:semiHidden/>
    <w:rsid w:val="00256F00"/>
    <w:pPr>
      <w:tabs>
        <w:tab w:val="right" w:leader="dot" w:pos="9360"/>
      </w:tabs>
      <w:ind w:left="1680"/>
    </w:pPr>
    <w:rPr>
      <w:sz w:val="18"/>
    </w:rPr>
  </w:style>
  <w:style w:type="paragraph" w:styleId="TOC9">
    <w:name w:val="toc 9"/>
    <w:basedOn w:val="Normal"/>
    <w:next w:val="Normal"/>
    <w:uiPriority w:val="99"/>
    <w:semiHidden/>
    <w:rsid w:val="00256F00"/>
    <w:pPr>
      <w:tabs>
        <w:tab w:val="right" w:leader="dot" w:pos="9360"/>
      </w:tabs>
      <w:ind w:left="1920"/>
    </w:pPr>
    <w:rPr>
      <w:sz w:val="18"/>
    </w:rPr>
  </w:style>
  <w:style w:type="paragraph" w:styleId="Caption">
    <w:name w:val="caption"/>
    <w:basedOn w:val="Normal"/>
    <w:next w:val="Normal"/>
    <w:autoRedefine/>
    <w:uiPriority w:val="99"/>
    <w:qFormat/>
    <w:rsid w:val="00256F00"/>
    <w:pPr>
      <w:keepNext/>
      <w:tabs>
        <w:tab w:val="left" w:pos="1080"/>
      </w:tabs>
    </w:pPr>
    <w:rPr>
      <w:b/>
    </w:rPr>
  </w:style>
  <w:style w:type="character" w:customStyle="1" w:styleId="wBlocklabel">
    <w:name w:val="wBlock label"/>
    <w:uiPriority w:val="99"/>
    <w:rsid w:val="00256F00"/>
    <w:rPr>
      <w:sz w:val="22"/>
    </w:rPr>
  </w:style>
  <w:style w:type="paragraph" w:styleId="BodyText">
    <w:name w:val="Body Text"/>
    <w:aliases w:val="contents,Body Text 1"/>
    <w:basedOn w:val="Normal"/>
    <w:link w:val="BodyTextChar"/>
    <w:uiPriority w:val="99"/>
    <w:rsid w:val="00256F00"/>
    <w:pPr>
      <w:widowControl/>
      <w:tabs>
        <w:tab w:val="left" w:pos="360"/>
      </w:tabs>
    </w:pPr>
    <w:rPr>
      <w:color w:val="000000"/>
    </w:rPr>
  </w:style>
  <w:style w:type="character" w:customStyle="1" w:styleId="BodyTextChar">
    <w:name w:val="Body Text Char"/>
    <w:aliases w:val="contents Char,Body Text 1 Char"/>
    <w:basedOn w:val="DefaultParagraphFont"/>
    <w:link w:val="BodyText"/>
    <w:uiPriority w:val="99"/>
    <w:semiHidden/>
    <w:rsid w:val="0073345F"/>
    <w:rPr>
      <w:sz w:val="24"/>
      <w:szCs w:val="20"/>
    </w:rPr>
  </w:style>
  <w:style w:type="paragraph" w:styleId="ListBullet">
    <w:name w:val="List Bullet"/>
    <w:basedOn w:val="Normal"/>
    <w:autoRedefine/>
    <w:uiPriority w:val="99"/>
    <w:rsid w:val="00256F00"/>
    <w:pPr>
      <w:widowControl/>
      <w:numPr>
        <w:numId w:val="23"/>
      </w:numPr>
      <w:spacing w:before="120"/>
    </w:pPr>
  </w:style>
  <w:style w:type="paragraph" w:styleId="ListBullet2">
    <w:name w:val="List Bullet 2"/>
    <w:basedOn w:val="Normal"/>
    <w:autoRedefine/>
    <w:uiPriority w:val="99"/>
    <w:rsid w:val="00256F00"/>
    <w:pPr>
      <w:widowControl/>
      <w:numPr>
        <w:numId w:val="28"/>
      </w:numPr>
      <w:tabs>
        <w:tab w:val="clear" w:pos="360"/>
        <w:tab w:val="num" w:pos="720"/>
      </w:tabs>
      <w:ind w:left="720"/>
    </w:pPr>
  </w:style>
  <w:style w:type="paragraph" w:styleId="ListBullet3">
    <w:name w:val="List Bullet 3"/>
    <w:basedOn w:val="Normal"/>
    <w:autoRedefine/>
    <w:uiPriority w:val="99"/>
    <w:rsid w:val="00256F00"/>
    <w:pPr>
      <w:widowControl/>
      <w:spacing w:after="120"/>
    </w:pPr>
    <w:rPr>
      <w:sz w:val="22"/>
    </w:rPr>
  </w:style>
  <w:style w:type="paragraph" w:styleId="ListBullet4">
    <w:name w:val="List Bullet 4"/>
    <w:basedOn w:val="Normal"/>
    <w:autoRedefine/>
    <w:uiPriority w:val="99"/>
    <w:rsid w:val="00256F00"/>
    <w:pPr>
      <w:widowControl/>
      <w:numPr>
        <w:numId w:val="21"/>
      </w:numPr>
      <w:spacing w:after="120"/>
    </w:pPr>
  </w:style>
  <w:style w:type="paragraph" w:styleId="Title">
    <w:name w:val="Title"/>
    <w:basedOn w:val="Normal"/>
    <w:link w:val="TitleChar"/>
    <w:uiPriority w:val="99"/>
    <w:qFormat/>
    <w:rsid w:val="00256F00"/>
    <w:pPr>
      <w:widowControl/>
      <w:jc w:val="center"/>
    </w:pPr>
    <w:rPr>
      <w:rFonts w:ascii="Arial Black" w:hAnsi="Arial Black"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73345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256F00"/>
    <w:pPr>
      <w:widowControl/>
      <w:tabs>
        <w:tab w:val="left" w:pos="360"/>
      </w:tabs>
      <w:spacing w:before="120"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345F"/>
    <w:rPr>
      <w:sz w:val="24"/>
      <w:szCs w:val="20"/>
    </w:rPr>
  </w:style>
  <w:style w:type="paragraph" w:customStyle="1" w:styleId="Tablerow1">
    <w:name w:val="Table row 1"/>
    <w:basedOn w:val="Normal"/>
    <w:uiPriority w:val="99"/>
    <w:rsid w:val="00256F00"/>
    <w:pPr>
      <w:spacing w:before="60" w:after="60"/>
    </w:pPr>
    <w:rPr>
      <w:sz w:val="22"/>
    </w:rPr>
  </w:style>
  <w:style w:type="paragraph" w:customStyle="1" w:styleId="Tablehead1">
    <w:name w:val="Table head 1"/>
    <w:basedOn w:val="Normal"/>
    <w:uiPriority w:val="99"/>
    <w:rsid w:val="00256F00"/>
    <w:pPr>
      <w:keepNext/>
      <w:keepLines/>
      <w:spacing w:before="60" w:after="60"/>
    </w:pPr>
    <w:rPr>
      <w:b/>
      <w:spacing w:val="-12"/>
    </w:rPr>
  </w:style>
  <w:style w:type="paragraph" w:customStyle="1" w:styleId="bullet1">
    <w:name w:val="bullet 1"/>
    <w:basedOn w:val="Normal"/>
    <w:uiPriority w:val="99"/>
    <w:rsid w:val="00256F00"/>
    <w:pPr>
      <w:widowControl/>
      <w:numPr>
        <w:numId w:val="2"/>
      </w:numPr>
      <w:tabs>
        <w:tab w:val="clear" w:pos="720"/>
        <w:tab w:val="num" w:pos="360"/>
      </w:tabs>
      <w:spacing w:after="120"/>
      <w:ind w:left="360"/>
    </w:pPr>
    <w:rPr>
      <w:sz w:val="22"/>
    </w:rPr>
  </w:style>
  <w:style w:type="paragraph" w:customStyle="1" w:styleId="bullet1indent">
    <w:name w:val="bullet 1 indent"/>
    <w:basedOn w:val="bullet1"/>
    <w:uiPriority w:val="99"/>
    <w:rsid w:val="00256F00"/>
    <w:pPr>
      <w:numPr>
        <w:ilvl w:val="2"/>
        <w:numId w:val="16"/>
      </w:numPr>
      <w:tabs>
        <w:tab w:val="clear" w:pos="360"/>
        <w:tab w:val="num" w:pos="2160"/>
      </w:tabs>
      <w:ind w:left="2160" w:hanging="720"/>
    </w:pPr>
  </w:style>
  <w:style w:type="paragraph" w:customStyle="1" w:styleId="bullet2">
    <w:name w:val="bullet 2"/>
    <w:basedOn w:val="Normal"/>
    <w:uiPriority w:val="99"/>
    <w:rsid w:val="00256F00"/>
    <w:pPr>
      <w:widowControl/>
      <w:numPr>
        <w:ilvl w:val="1"/>
        <w:numId w:val="17"/>
      </w:numPr>
      <w:tabs>
        <w:tab w:val="clear" w:pos="720"/>
        <w:tab w:val="num" w:pos="1440"/>
      </w:tabs>
      <w:spacing w:after="120"/>
      <w:ind w:left="1440" w:hanging="720"/>
    </w:pPr>
    <w:rPr>
      <w:sz w:val="22"/>
    </w:rPr>
  </w:style>
  <w:style w:type="paragraph" w:customStyle="1" w:styleId="bullet2indent">
    <w:name w:val="bullet 2 indent"/>
    <w:basedOn w:val="bullet2"/>
    <w:uiPriority w:val="99"/>
    <w:rsid w:val="00256F00"/>
    <w:pPr>
      <w:numPr>
        <w:ilvl w:val="3"/>
        <w:numId w:val="18"/>
      </w:numPr>
      <w:tabs>
        <w:tab w:val="clear" w:pos="1440"/>
        <w:tab w:val="num" w:pos="2880"/>
      </w:tabs>
      <w:ind w:left="2880" w:hanging="720"/>
    </w:pPr>
  </w:style>
  <w:style w:type="paragraph" w:styleId="ListNumber3">
    <w:name w:val="List Number 3"/>
    <w:basedOn w:val="Normal"/>
    <w:uiPriority w:val="99"/>
    <w:rsid w:val="00256F00"/>
    <w:pPr>
      <w:widowControl/>
      <w:numPr>
        <w:ilvl w:val="2"/>
        <w:numId w:val="30"/>
      </w:numPr>
      <w:spacing w:after="120"/>
    </w:pPr>
    <w:rPr>
      <w:sz w:val="22"/>
    </w:rPr>
  </w:style>
  <w:style w:type="paragraph" w:styleId="ListNumber">
    <w:name w:val="List Number"/>
    <w:basedOn w:val="Normal"/>
    <w:uiPriority w:val="99"/>
    <w:rsid w:val="00256F00"/>
    <w:pPr>
      <w:widowControl/>
      <w:numPr>
        <w:numId w:val="30"/>
      </w:numPr>
      <w:spacing w:after="120"/>
    </w:pPr>
    <w:rPr>
      <w:sz w:val="22"/>
    </w:rPr>
  </w:style>
  <w:style w:type="paragraph" w:styleId="ListNumber2">
    <w:name w:val="List Number 2"/>
    <w:basedOn w:val="Normal"/>
    <w:uiPriority w:val="99"/>
    <w:rsid w:val="00256F00"/>
    <w:pPr>
      <w:widowControl/>
      <w:numPr>
        <w:ilvl w:val="1"/>
        <w:numId w:val="30"/>
      </w:numPr>
      <w:spacing w:after="120"/>
    </w:pPr>
    <w:rPr>
      <w:sz w:val="22"/>
    </w:rPr>
  </w:style>
  <w:style w:type="paragraph" w:styleId="ListNumber4">
    <w:name w:val="List Number 4"/>
    <w:basedOn w:val="Normal"/>
    <w:uiPriority w:val="99"/>
    <w:rsid w:val="00256F00"/>
    <w:pPr>
      <w:widowControl/>
      <w:numPr>
        <w:ilvl w:val="3"/>
        <w:numId w:val="30"/>
      </w:numPr>
      <w:spacing w:after="120"/>
    </w:pPr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rsid w:val="00256F00"/>
    <w:pPr>
      <w:widowControl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45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256F00"/>
    <w:rPr>
      <w:rFonts w:cs="Times New Roman"/>
      <w:sz w:val="16"/>
    </w:rPr>
  </w:style>
  <w:style w:type="paragraph" w:styleId="DocumentMap">
    <w:name w:val="Document Map"/>
    <w:basedOn w:val="Normal"/>
    <w:link w:val="DocumentMapChar"/>
    <w:uiPriority w:val="99"/>
    <w:semiHidden/>
    <w:rsid w:val="00256F00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45F"/>
    <w:rPr>
      <w:sz w:val="0"/>
      <w:szCs w:val="0"/>
    </w:rPr>
  </w:style>
  <w:style w:type="paragraph" w:styleId="Subtitle">
    <w:name w:val="Subtitle"/>
    <w:basedOn w:val="Normal"/>
    <w:link w:val="SubtitleChar"/>
    <w:uiPriority w:val="99"/>
    <w:qFormat/>
    <w:rsid w:val="00256F00"/>
    <w:pPr>
      <w:widowControl/>
      <w:jc w:val="center"/>
    </w:pPr>
    <w:rPr>
      <w:rFonts w:ascii="Arial" w:hAnsi="Arial"/>
      <w:b/>
      <w:i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345F"/>
    <w:rPr>
      <w:rFonts w:asciiTheme="majorHAnsi" w:eastAsiaTheme="majorEastAsia" w:hAnsiTheme="majorHAnsi" w:cstheme="majorBidi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256F00"/>
    <w:pPr>
      <w:tabs>
        <w:tab w:val="left" w:pos="360"/>
      </w:tabs>
    </w:pPr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345F"/>
    <w:rPr>
      <w:sz w:val="24"/>
      <w:szCs w:val="20"/>
    </w:rPr>
  </w:style>
  <w:style w:type="paragraph" w:styleId="BodyText3">
    <w:name w:val="Body Text 3"/>
    <w:basedOn w:val="Normal"/>
    <w:link w:val="BodyText3Char"/>
    <w:uiPriority w:val="99"/>
    <w:rsid w:val="00256F00"/>
    <w:rPr>
      <w:b/>
      <w:i/>
      <w:color w:val="FF000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345F"/>
    <w:rPr>
      <w:sz w:val="16"/>
      <w:szCs w:val="16"/>
    </w:rPr>
  </w:style>
  <w:style w:type="paragraph" w:customStyle="1" w:styleId="Instructionbullet">
    <w:name w:val="Instruction bullet"/>
    <w:basedOn w:val="Instruction"/>
    <w:uiPriority w:val="99"/>
    <w:rsid w:val="00256F00"/>
    <w:pPr>
      <w:numPr>
        <w:numId w:val="27"/>
      </w:numPr>
    </w:pPr>
  </w:style>
  <w:style w:type="paragraph" w:customStyle="1" w:styleId="Instruction">
    <w:name w:val="Instruction"/>
    <w:basedOn w:val="BodyText"/>
    <w:next w:val="BodyText"/>
    <w:uiPriority w:val="99"/>
    <w:rsid w:val="00256F00"/>
    <w:pPr>
      <w:tabs>
        <w:tab w:val="clear" w:pos="360"/>
      </w:tabs>
      <w:spacing w:before="120" w:after="120"/>
    </w:pPr>
    <w:rPr>
      <w:rFonts w:ascii="Arial" w:hAnsi="Arial"/>
      <w:i/>
      <w:vanish/>
      <w:color w:val="0000FF"/>
      <w:sz w:val="20"/>
    </w:rPr>
  </w:style>
  <w:style w:type="paragraph" w:customStyle="1" w:styleId="Bullet">
    <w:name w:val="Bullet"/>
    <w:basedOn w:val="Normal"/>
    <w:uiPriority w:val="99"/>
    <w:rsid w:val="00256F00"/>
    <w:pPr>
      <w:widowControl/>
      <w:numPr>
        <w:numId w:val="26"/>
      </w:numPr>
      <w:spacing w:after="120"/>
    </w:pPr>
    <w:rPr>
      <w:sz w:val="22"/>
    </w:rPr>
  </w:style>
  <w:style w:type="paragraph" w:customStyle="1" w:styleId="InstructionBullet2">
    <w:name w:val="Instruction Bullet 2"/>
    <w:basedOn w:val="Instruction"/>
    <w:uiPriority w:val="99"/>
    <w:rsid w:val="00256F00"/>
    <w:pPr>
      <w:numPr>
        <w:ilvl w:val="1"/>
        <w:numId w:val="27"/>
      </w:numPr>
    </w:pPr>
  </w:style>
  <w:style w:type="paragraph" w:styleId="ListNumber5">
    <w:name w:val="List Number 5"/>
    <w:basedOn w:val="Normal"/>
    <w:uiPriority w:val="99"/>
    <w:rsid w:val="00256F00"/>
    <w:pPr>
      <w:widowControl/>
      <w:numPr>
        <w:numId w:val="14"/>
      </w:numPr>
      <w:tabs>
        <w:tab w:val="clear" w:pos="1440"/>
        <w:tab w:val="num" w:pos="1800"/>
      </w:tabs>
      <w:spacing w:after="120"/>
      <w:ind w:left="1800"/>
    </w:pPr>
    <w:rPr>
      <w:sz w:val="22"/>
    </w:rPr>
  </w:style>
  <w:style w:type="paragraph" w:styleId="ListBullet5">
    <w:name w:val="List Bullet 5"/>
    <w:basedOn w:val="Normal"/>
    <w:autoRedefine/>
    <w:uiPriority w:val="99"/>
    <w:rsid w:val="00256F00"/>
    <w:pPr>
      <w:widowControl/>
      <w:numPr>
        <w:numId w:val="15"/>
      </w:numPr>
      <w:tabs>
        <w:tab w:val="clear" w:pos="1080"/>
      </w:tabs>
      <w:spacing w:after="120"/>
      <w:ind w:left="1800"/>
    </w:pPr>
    <w:rPr>
      <w:sz w:val="22"/>
    </w:rPr>
  </w:style>
  <w:style w:type="character" w:customStyle="1" w:styleId="Bolditalics">
    <w:name w:val="Bold italics"/>
    <w:basedOn w:val="DefaultParagraphFont"/>
    <w:uiPriority w:val="99"/>
    <w:rsid w:val="00256F00"/>
    <w:rPr>
      <w:rFonts w:cs="Times New Roman"/>
      <w:b/>
      <w:i/>
    </w:rPr>
  </w:style>
  <w:style w:type="paragraph" w:customStyle="1" w:styleId="Heading3a">
    <w:name w:val="Heading 3a"/>
    <w:basedOn w:val="Heading3"/>
    <w:next w:val="BodyText"/>
    <w:uiPriority w:val="99"/>
    <w:rsid w:val="00256F00"/>
    <w:pPr>
      <w:widowControl/>
      <w:numPr>
        <w:ilvl w:val="0"/>
        <w:numId w:val="0"/>
      </w:numPr>
      <w:spacing w:before="120"/>
    </w:pPr>
    <w:rPr>
      <w:rFonts w:ascii="Arial Black" w:hAnsi="Arial Black"/>
      <w:b w:val="0"/>
      <w:spacing w:val="-20"/>
    </w:rPr>
  </w:style>
  <w:style w:type="paragraph" w:styleId="TableofFigures">
    <w:name w:val="table of figures"/>
    <w:basedOn w:val="Normal"/>
    <w:next w:val="Normal"/>
    <w:autoRedefine/>
    <w:uiPriority w:val="99"/>
    <w:semiHidden/>
    <w:rsid w:val="00256F00"/>
    <w:pPr>
      <w:ind w:left="480" w:hanging="480"/>
    </w:pPr>
    <w:rPr>
      <w:b/>
      <w:smallCaps/>
      <w:sz w:val="20"/>
    </w:rPr>
  </w:style>
  <w:style w:type="paragraph" w:styleId="List">
    <w:name w:val="List"/>
    <w:basedOn w:val="Normal"/>
    <w:uiPriority w:val="99"/>
    <w:rsid w:val="00256F00"/>
    <w:pPr>
      <w:ind w:left="360" w:hanging="360"/>
    </w:pPr>
  </w:style>
  <w:style w:type="paragraph" w:customStyle="1" w:styleId="TableRowBullet">
    <w:name w:val="Table Row Bullet"/>
    <w:basedOn w:val="Tablerow1"/>
    <w:autoRedefine/>
    <w:uiPriority w:val="99"/>
    <w:rsid w:val="000033DF"/>
    <w:pPr>
      <w:spacing w:before="0" w:after="0"/>
      <w:ind w:left="360"/>
      <w:jc w:val="both"/>
    </w:pPr>
    <w:rPr>
      <w:noProof/>
      <w:sz w:val="24"/>
    </w:rPr>
  </w:style>
  <w:style w:type="character" w:styleId="Hyperlink">
    <w:name w:val="Hyperlink"/>
    <w:basedOn w:val="DefaultParagraphFont"/>
    <w:uiPriority w:val="99"/>
    <w:rsid w:val="00256F00"/>
    <w:rPr>
      <w:rFonts w:cs="Times New Roman"/>
      <w:color w:val="0000FF"/>
      <w:u w:val="single"/>
    </w:rPr>
  </w:style>
  <w:style w:type="paragraph" w:customStyle="1" w:styleId="DocumentTitle">
    <w:name w:val="Document Title"/>
    <w:basedOn w:val="Title"/>
    <w:uiPriority w:val="99"/>
    <w:rsid w:val="00256F00"/>
    <w:pPr>
      <w:jc w:val="left"/>
    </w:pPr>
    <w:rPr>
      <w:color w:val="000000"/>
      <w:sz w:val="72"/>
    </w:rPr>
  </w:style>
  <w:style w:type="paragraph" w:customStyle="1" w:styleId="DocumentDate">
    <w:name w:val="Document Date"/>
    <w:basedOn w:val="Normal"/>
    <w:uiPriority w:val="99"/>
    <w:rsid w:val="00256F00"/>
    <w:pPr>
      <w:widowControl/>
      <w:jc w:val="right"/>
    </w:pPr>
    <w:rPr>
      <w:rFonts w:ascii="Arial Black" w:hAnsi="Arial Black"/>
      <w:sz w:val="52"/>
    </w:rPr>
  </w:style>
  <w:style w:type="paragraph" w:customStyle="1" w:styleId="DocumentNumber">
    <w:name w:val="Document Number"/>
    <w:autoRedefine/>
    <w:uiPriority w:val="99"/>
    <w:rsid w:val="00256F00"/>
    <w:pPr>
      <w:jc w:val="right"/>
    </w:pPr>
    <w:rPr>
      <w:rFonts w:ascii="Arial Black" w:hAnsi="Arial Black"/>
      <w:noProof/>
      <w:sz w:val="36"/>
      <w:szCs w:val="20"/>
    </w:rPr>
  </w:style>
  <w:style w:type="character" w:styleId="FollowedHyperlink">
    <w:name w:val="FollowedHyperlink"/>
    <w:basedOn w:val="DefaultParagraphFont"/>
    <w:uiPriority w:val="99"/>
    <w:rsid w:val="00256F00"/>
    <w:rPr>
      <w:rFonts w:cs="Times New Roman"/>
      <w:color w:val="800080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56F00"/>
    <w:pPr>
      <w:ind w:left="720"/>
    </w:pPr>
    <w:rPr>
      <w:b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345F"/>
    <w:rPr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256F00"/>
    <w:pPr>
      <w:ind w:left="720"/>
    </w:pPr>
    <w:rPr>
      <w:rFonts w:ascii="Courier New" w:hAnsi="Courier New"/>
      <w:sz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345F"/>
    <w:rPr>
      <w:sz w:val="16"/>
      <w:szCs w:val="16"/>
    </w:rPr>
  </w:style>
  <w:style w:type="paragraph" w:customStyle="1" w:styleId="NornalCase">
    <w:name w:val="Nornal Case"/>
    <w:basedOn w:val="Normal"/>
    <w:uiPriority w:val="99"/>
    <w:rsid w:val="00256F00"/>
    <w:rPr>
      <w:sz w:val="20"/>
    </w:rPr>
  </w:style>
  <w:style w:type="paragraph" w:styleId="Index1">
    <w:name w:val="index 1"/>
    <w:basedOn w:val="Normal"/>
    <w:next w:val="Normal"/>
    <w:autoRedefine/>
    <w:uiPriority w:val="99"/>
    <w:semiHidden/>
    <w:rsid w:val="00256F0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256F0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256F0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256F0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256F0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256F0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256F0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256F0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256F00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256F00"/>
  </w:style>
  <w:style w:type="paragraph" w:styleId="BalloonText">
    <w:name w:val="Balloon Text"/>
    <w:basedOn w:val="Normal"/>
    <w:link w:val="BalloonTextChar"/>
    <w:uiPriority w:val="99"/>
    <w:semiHidden/>
    <w:rsid w:val="00C84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45F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Branch-SCETemplate-Draft%20v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Branch-SCETemplate-Draft v0.dot</Template>
  <TotalTime>7</TotalTime>
  <Pages>40</Pages>
  <Words>179</Words>
  <Characters>1022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US-Visit 2a - Phase I Live Test Unit Test Plan</dc:title>
  <dc:subject/>
  <dc:creator>Yvonne Carter</dc:creator>
  <cp:keywords/>
  <dc:description/>
  <cp:lastModifiedBy>Authorized User</cp:lastModifiedBy>
  <cp:revision>6</cp:revision>
  <cp:lastPrinted>2008-06-19T19:21:00Z</cp:lastPrinted>
  <dcterms:created xsi:type="dcterms:W3CDTF">2010-10-07T12:26:00Z</dcterms:created>
  <dcterms:modified xsi:type="dcterms:W3CDTF">2010-10-07T13:11:00Z</dcterms:modified>
</cp:coreProperties>
</file>