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A2E53" w14:textId="77777777" w:rsidR="00946D09" w:rsidRPr="007702FB" w:rsidRDefault="00276686" w:rsidP="00946D09">
      <w:pPr>
        <w:spacing w:line="240" w:lineRule="auto"/>
        <w:rPr>
          <w:rFonts w:cs="Arial"/>
          <w:b/>
          <w:sz w:val="24"/>
        </w:rPr>
      </w:pPr>
      <w:bookmarkStart w:id="0" w:name="_GoBack"/>
      <w:bookmarkEnd w:id="0"/>
      <w:r>
        <w:rPr>
          <w:rFonts w:cs="Arial"/>
          <w:b/>
          <w:sz w:val="24"/>
        </w:rPr>
        <w:t xml:space="preserve">EFT </w:t>
      </w:r>
      <w:r w:rsidR="009844ED">
        <w:rPr>
          <w:rFonts w:cs="Arial"/>
          <w:b/>
          <w:sz w:val="24"/>
        </w:rPr>
        <w:t>Tax Refund</w:t>
      </w:r>
      <w:r w:rsidR="00946D09">
        <w:rPr>
          <w:rFonts w:cs="Arial"/>
          <w:b/>
          <w:sz w:val="24"/>
        </w:rPr>
        <w:t xml:space="preserve"> Research </w:t>
      </w:r>
    </w:p>
    <w:p w14:paraId="58F02142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946D09">
        <w:rPr>
          <w:color w:val="auto"/>
          <w:sz w:val="24"/>
        </w:rPr>
        <w:t xml:space="preserve"> </w:t>
      </w:r>
      <w:r w:rsidR="0042053B">
        <w:rPr>
          <w:color w:val="auto"/>
          <w:sz w:val="24"/>
        </w:rPr>
        <w:t>– TAX PREPARERS</w:t>
      </w:r>
    </w:p>
    <w:p w14:paraId="0F38CB9A" w14:textId="42727F89" w:rsidR="00116500" w:rsidRDefault="00433E1D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>Updated May 5, 2014</w:t>
      </w:r>
    </w:p>
    <w:p w14:paraId="10E798A2" w14:textId="77777777" w:rsid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1FD72F7B" w14:textId="77777777" w:rsidR="00C15882" w:rsidRPr="00B37B00" w:rsidRDefault="00C15882" w:rsidP="00C15882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Study Objectives</w:t>
      </w:r>
    </w:p>
    <w:p w14:paraId="1D45571B" w14:textId="77777777" w:rsidR="00C15882" w:rsidRPr="001551A7" w:rsidRDefault="00C15882" w:rsidP="00C15882">
      <w:pPr>
        <w:rPr>
          <w:rFonts w:cs="Arial"/>
          <w:sz w:val="22"/>
          <w:szCs w:val="22"/>
        </w:rPr>
      </w:pPr>
    </w:p>
    <w:p w14:paraId="082B5CFC" w14:textId="77777777" w:rsidR="00C15882" w:rsidRDefault="009844ED" w:rsidP="00A42C1A">
      <w:pPr>
        <w:pStyle w:val="ListParagraph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</w:t>
      </w:r>
      <w:r w:rsidRPr="009844ED">
        <w:rPr>
          <w:rFonts w:cs="Arial"/>
          <w:sz w:val="22"/>
          <w:szCs w:val="22"/>
        </w:rPr>
        <w:t xml:space="preserve">iscuss </w:t>
      </w:r>
      <w:r w:rsidR="0042053B">
        <w:rPr>
          <w:rFonts w:cs="Arial"/>
          <w:sz w:val="22"/>
          <w:szCs w:val="22"/>
        </w:rPr>
        <w:t>preparing</w:t>
      </w:r>
      <w:r w:rsidRPr="009844ED">
        <w:rPr>
          <w:rFonts w:cs="Arial"/>
          <w:sz w:val="22"/>
          <w:szCs w:val="22"/>
        </w:rPr>
        <w:t xml:space="preserve"> tax refunds by paper check versus by electronic funds transfer</w:t>
      </w:r>
    </w:p>
    <w:p w14:paraId="029AEF8A" w14:textId="77777777" w:rsidR="009844ED" w:rsidRPr="009844ED" w:rsidRDefault="009844ED" w:rsidP="00A42C1A">
      <w:pPr>
        <w:pStyle w:val="ListParagraph"/>
        <w:numPr>
          <w:ilvl w:val="0"/>
          <w:numId w:val="18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</w:t>
      </w:r>
      <w:r w:rsidRPr="009844ED">
        <w:rPr>
          <w:rFonts w:cs="Arial"/>
          <w:sz w:val="22"/>
          <w:szCs w:val="22"/>
        </w:rPr>
        <w:t>dentify all of the reasons across different audiences for choosing paper checks</w:t>
      </w:r>
      <w:r>
        <w:rPr>
          <w:rFonts w:cs="Arial"/>
          <w:sz w:val="22"/>
          <w:szCs w:val="22"/>
        </w:rPr>
        <w:br/>
      </w:r>
    </w:p>
    <w:p w14:paraId="0CE43942" w14:textId="77777777" w:rsidR="00C15882" w:rsidRPr="007702FB" w:rsidRDefault="00C15882" w:rsidP="00C15882">
      <w:pPr>
        <w:spacing w:line="240" w:lineRule="auto"/>
        <w:ind w:left="720"/>
        <w:rPr>
          <w:rFonts w:cs="Arial"/>
          <w:sz w:val="22"/>
          <w:szCs w:val="22"/>
        </w:rPr>
      </w:pPr>
      <w:r w:rsidRPr="00082A09">
        <w:rPr>
          <w:i/>
          <w:sz w:val="22"/>
          <w:szCs w:val="22"/>
        </w:rPr>
        <w:t>Note: Participants to sign a confidentiality statement for groups</w:t>
      </w:r>
    </w:p>
    <w:p w14:paraId="2A754E54" w14:textId="77777777" w:rsidR="00F75AC2" w:rsidRDefault="00F75AC2" w:rsidP="00C15882">
      <w:pPr>
        <w:spacing w:line="240" w:lineRule="auto"/>
        <w:rPr>
          <w:rFonts w:cs="Arial"/>
          <w:b/>
          <w:sz w:val="22"/>
          <w:szCs w:val="22"/>
        </w:rPr>
      </w:pPr>
    </w:p>
    <w:p w14:paraId="714AC392" w14:textId="77777777" w:rsidR="00C15882" w:rsidRDefault="00C15882" w:rsidP="00C15882">
      <w:pPr>
        <w:spacing w:line="240" w:lineRule="auto"/>
        <w:rPr>
          <w:rFonts w:cs="Arial"/>
          <w:b/>
          <w:sz w:val="22"/>
          <w:szCs w:val="22"/>
        </w:rPr>
      </w:pPr>
      <w:r w:rsidRPr="007702FB">
        <w:rPr>
          <w:rFonts w:cs="Arial"/>
          <w:b/>
          <w:sz w:val="22"/>
          <w:szCs w:val="22"/>
        </w:rPr>
        <w:t>Method</w:t>
      </w:r>
    </w:p>
    <w:p w14:paraId="5C3DAB8A" w14:textId="77777777" w:rsidR="00C15882" w:rsidRPr="007702FB" w:rsidRDefault="00C15882" w:rsidP="00C15882">
      <w:pPr>
        <w:spacing w:line="240" w:lineRule="auto"/>
        <w:rPr>
          <w:rFonts w:cs="Arial"/>
          <w:b/>
          <w:sz w:val="22"/>
          <w:szCs w:val="22"/>
        </w:rPr>
      </w:pPr>
    </w:p>
    <w:p w14:paraId="44EABA27" w14:textId="77777777" w:rsidR="002053BF" w:rsidRPr="009844ED" w:rsidRDefault="002053BF" w:rsidP="00A42C1A">
      <w:pPr>
        <w:numPr>
          <w:ilvl w:val="0"/>
          <w:numId w:val="19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>Conducting 5</w:t>
      </w:r>
      <w:r w:rsidRPr="009844ED">
        <w:rPr>
          <w:sz w:val="22"/>
          <w:szCs w:val="22"/>
        </w:rPr>
        <w:t xml:space="preserve"> groups </w:t>
      </w:r>
      <w:r>
        <w:rPr>
          <w:sz w:val="22"/>
          <w:szCs w:val="22"/>
        </w:rPr>
        <w:t xml:space="preserve">among </w:t>
      </w:r>
      <w:r w:rsidR="00767347">
        <w:rPr>
          <w:sz w:val="22"/>
          <w:szCs w:val="22"/>
        </w:rPr>
        <w:t xml:space="preserve">professional </w:t>
      </w:r>
      <w:r>
        <w:rPr>
          <w:sz w:val="22"/>
          <w:szCs w:val="22"/>
        </w:rPr>
        <w:t>tax preparers</w:t>
      </w:r>
    </w:p>
    <w:p w14:paraId="7BF44F05" w14:textId="77777777" w:rsidR="001B7789" w:rsidRPr="001B7789" w:rsidRDefault="002053BF" w:rsidP="00A42C1A">
      <w:pPr>
        <w:numPr>
          <w:ilvl w:val="0"/>
          <w:numId w:val="19"/>
        </w:numPr>
        <w:spacing w:line="240" w:lineRule="auto"/>
        <w:rPr>
          <w:rFonts w:cs="Arial"/>
          <w:sz w:val="22"/>
          <w:szCs w:val="22"/>
        </w:rPr>
      </w:pPr>
      <w:r>
        <w:rPr>
          <w:sz w:val="22"/>
          <w:szCs w:val="22"/>
        </w:rPr>
        <w:t>G</w:t>
      </w:r>
      <w:r w:rsidR="00C15882">
        <w:rPr>
          <w:sz w:val="22"/>
          <w:szCs w:val="22"/>
        </w:rPr>
        <w:t xml:space="preserve">roups will take </w:t>
      </w:r>
      <w:r w:rsidR="001B7789">
        <w:rPr>
          <w:sz w:val="22"/>
          <w:szCs w:val="22"/>
        </w:rPr>
        <w:t xml:space="preserve">place in three markets. </w:t>
      </w:r>
    </w:p>
    <w:p w14:paraId="66885F63" w14:textId="77777777" w:rsidR="00C15882" w:rsidRPr="00F966BA" w:rsidRDefault="00C15882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18C03A73" w14:textId="77777777" w:rsidR="00116500" w:rsidRDefault="00116500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1B7789">
        <w:rPr>
          <w:b/>
          <w:sz w:val="24"/>
        </w:rPr>
        <w:t xml:space="preserve">RECRUIT </w:t>
      </w:r>
      <w:r w:rsidR="00D15025" w:rsidRPr="00CB364F">
        <w:rPr>
          <w:b/>
          <w:sz w:val="24"/>
        </w:rPr>
        <w:t>7</w:t>
      </w:r>
      <w:r w:rsidR="007E2EA6" w:rsidRPr="00CB364F">
        <w:rPr>
          <w:b/>
          <w:sz w:val="24"/>
        </w:rPr>
        <w:t xml:space="preserve"> for 4 or 5</w:t>
      </w:r>
      <w:r w:rsidR="004333EC" w:rsidRPr="00CB364F">
        <w:rPr>
          <w:b/>
          <w:sz w:val="24"/>
        </w:rPr>
        <w:t xml:space="preserve"> to show</w:t>
      </w:r>
    </w:p>
    <w:tbl>
      <w:tblPr>
        <w:tblStyle w:val="LightGrid-Accent11"/>
        <w:tblW w:w="9675" w:type="dxa"/>
        <w:tblLook w:val="04A0" w:firstRow="1" w:lastRow="0" w:firstColumn="1" w:lastColumn="0" w:noHBand="0" w:noVBand="1"/>
      </w:tblPr>
      <w:tblGrid>
        <w:gridCol w:w="3882"/>
        <w:gridCol w:w="1931"/>
        <w:gridCol w:w="1931"/>
        <w:gridCol w:w="1931"/>
      </w:tblGrid>
      <w:tr w:rsidR="00567C95" w14:paraId="1B5CEE2D" w14:textId="77777777" w:rsidTr="00567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218F0D52" w14:textId="77777777" w:rsidR="00567C95" w:rsidRPr="00CE472F" w:rsidRDefault="00567C95" w:rsidP="00F966BA"/>
        </w:tc>
        <w:tc>
          <w:tcPr>
            <w:tcW w:w="1931" w:type="dxa"/>
          </w:tcPr>
          <w:p w14:paraId="07FEB778" w14:textId="77777777" w:rsidR="00567C95" w:rsidRPr="00CE472F" w:rsidRDefault="00567C95" w:rsidP="00AF4B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Philadelphia</w:t>
            </w:r>
          </w:p>
        </w:tc>
        <w:tc>
          <w:tcPr>
            <w:tcW w:w="1931" w:type="dxa"/>
          </w:tcPr>
          <w:p w14:paraId="51D11E4E" w14:textId="77777777" w:rsidR="00567C95" w:rsidRPr="00CE472F" w:rsidRDefault="00567C95" w:rsidP="00201A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Charlotte </w:t>
            </w:r>
          </w:p>
        </w:tc>
        <w:tc>
          <w:tcPr>
            <w:tcW w:w="1931" w:type="dxa"/>
          </w:tcPr>
          <w:p w14:paraId="5E847A83" w14:textId="77777777" w:rsidR="00567C95" w:rsidRDefault="00567C95" w:rsidP="00201A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</w:rPr>
              <w:t>Sacramento</w:t>
            </w:r>
          </w:p>
        </w:tc>
      </w:tr>
      <w:tr w:rsidR="00567C95" w14:paraId="29A7C540" w14:textId="77777777" w:rsidTr="00567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2" w:type="dxa"/>
          </w:tcPr>
          <w:p w14:paraId="5729EE1E" w14:textId="77777777" w:rsidR="00567C95" w:rsidRDefault="00567C95" w:rsidP="0074313A">
            <w:pPr>
              <w:rPr>
                <w:b w:val="0"/>
                <w:sz w:val="20"/>
                <w:u w:val="single"/>
              </w:rPr>
            </w:pPr>
            <w:r>
              <w:rPr>
                <w:b w:val="0"/>
                <w:sz w:val="20"/>
                <w:u w:val="single"/>
              </w:rPr>
              <w:t>Professional Tax Preparer Groups (5)</w:t>
            </w:r>
          </w:p>
          <w:p w14:paraId="7EA0D075" w14:textId="77777777" w:rsidR="00567C95" w:rsidRDefault="00567C95" w:rsidP="0074313A">
            <w:pPr>
              <w:rPr>
                <w:u w:val="single"/>
              </w:rPr>
            </w:pPr>
          </w:p>
        </w:tc>
        <w:tc>
          <w:tcPr>
            <w:tcW w:w="1931" w:type="dxa"/>
          </w:tcPr>
          <w:p w14:paraId="7A6A175B" w14:textId="77777777" w:rsidR="00567C95" w:rsidRPr="00395F74" w:rsidRDefault="00567C95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395F74">
              <w:rPr>
                <w:rFonts w:cs="Arial"/>
              </w:rPr>
              <w:t>Week of May 19</w:t>
            </w:r>
          </w:p>
        </w:tc>
        <w:tc>
          <w:tcPr>
            <w:tcW w:w="1931" w:type="dxa"/>
          </w:tcPr>
          <w:p w14:paraId="530EEBD4" w14:textId="77777777" w:rsidR="00567C95" w:rsidRPr="00395F74" w:rsidRDefault="00567C95" w:rsidP="00BE6426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395F74">
              <w:rPr>
                <w:rFonts w:cs="Arial"/>
              </w:rPr>
              <w:t>Week of May 26</w:t>
            </w:r>
          </w:p>
        </w:tc>
        <w:tc>
          <w:tcPr>
            <w:tcW w:w="1931" w:type="dxa"/>
          </w:tcPr>
          <w:p w14:paraId="7E7A01E6" w14:textId="77777777" w:rsidR="00567C95" w:rsidRPr="00395F74" w:rsidRDefault="00567C95" w:rsidP="00BE6426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Week of June </w:t>
            </w:r>
            <w:r w:rsidRPr="00395F74">
              <w:rPr>
                <w:rFonts w:cs="Arial"/>
              </w:rPr>
              <w:t>2</w:t>
            </w:r>
          </w:p>
        </w:tc>
      </w:tr>
    </w:tbl>
    <w:p w14:paraId="2446E2EC" w14:textId="77777777" w:rsidR="00767347" w:rsidRDefault="00767347" w:rsidP="00767347">
      <w:pPr>
        <w:ind w:right="-396"/>
        <w:outlineLvl w:val="0"/>
        <w:rPr>
          <w:rFonts w:cs="Arial"/>
          <w:b/>
          <w:sz w:val="22"/>
          <w:szCs w:val="22"/>
        </w:rPr>
      </w:pPr>
    </w:p>
    <w:p w14:paraId="4E7C33D4" w14:textId="77777777" w:rsidR="00767347" w:rsidRPr="00767347" w:rsidRDefault="00767347" w:rsidP="00767347">
      <w:pPr>
        <w:ind w:right="-396" w:firstLine="360"/>
        <w:outlineLvl w:val="0"/>
        <w:rPr>
          <w:rFonts w:cs="Arial"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 xml:space="preserve">All </w:t>
      </w:r>
      <w:r>
        <w:rPr>
          <w:rFonts w:cs="Arial"/>
          <w:b/>
          <w:sz w:val="22"/>
          <w:szCs w:val="22"/>
        </w:rPr>
        <w:t xml:space="preserve">professional tax preparer </w:t>
      </w:r>
      <w:r w:rsidRPr="006677B5">
        <w:rPr>
          <w:rFonts w:cs="Arial"/>
          <w:b/>
          <w:sz w:val="22"/>
          <w:szCs w:val="22"/>
        </w:rPr>
        <w:t>respondents</w:t>
      </w:r>
      <w:r>
        <w:rPr>
          <w:rFonts w:cs="Arial"/>
          <w:b/>
          <w:sz w:val="22"/>
          <w:szCs w:val="22"/>
        </w:rPr>
        <w:t>:</w:t>
      </w:r>
    </w:p>
    <w:p w14:paraId="0DDD196C" w14:textId="77777777" w:rsidR="00767347" w:rsidRPr="00767347" w:rsidRDefault="00767347" w:rsidP="00A42C1A">
      <w:pPr>
        <w:pStyle w:val="ListParagraph"/>
        <w:numPr>
          <w:ilvl w:val="0"/>
          <w:numId w:val="20"/>
        </w:numPr>
        <w:ind w:right="-396"/>
        <w:outlineLvl w:val="0"/>
        <w:rPr>
          <w:rFonts w:cs="Arial"/>
          <w:sz w:val="22"/>
          <w:szCs w:val="22"/>
        </w:rPr>
      </w:pPr>
      <w:r w:rsidRPr="00767347">
        <w:rPr>
          <w:rFonts w:cs="Arial"/>
          <w:sz w:val="22"/>
          <w:szCs w:val="22"/>
        </w:rPr>
        <w:t>Prepare taxes for consumers (at least 50% of their business)</w:t>
      </w:r>
    </w:p>
    <w:p w14:paraId="7624E9B2" w14:textId="77777777" w:rsidR="00767347" w:rsidRPr="00CB364F" w:rsidRDefault="00CB364F" w:rsidP="00767347">
      <w:pPr>
        <w:pStyle w:val="ListParagraph"/>
        <w:numPr>
          <w:ilvl w:val="0"/>
          <w:numId w:val="20"/>
        </w:numPr>
        <w:ind w:right="-396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Mix of t</w:t>
      </w:r>
      <w:r w:rsidR="00767347" w:rsidRPr="00767347">
        <w:rPr>
          <w:rFonts w:cs="Arial"/>
          <w:sz w:val="22"/>
          <w:szCs w:val="22"/>
        </w:rPr>
        <w:t>ype of tax preparer (CPA, Tax Attorney, Enrolled Agent</w:t>
      </w:r>
      <w:r>
        <w:rPr>
          <w:rFonts w:cs="Arial"/>
          <w:sz w:val="22"/>
          <w:szCs w:val="22"/>
        </w:rPr>
        <w:t>, VITA</w:t>
      </w:r>
      <w:r w:rsidR="00767347" w:rsidRPr="00767347">
        <w:rPr>
          <w:rFonts w:cs="Arial"/>
          <w:sz w:val="22"/>
          <w:szCs w:val="22"/>
        </w:rPr>
        <w:t>)</w:t>
      </w:r>
    </w:p>
    <w:p w14:paraId="01264AFA" w14:textId="77777777" w:rsidR="0069491D" w:rsidRDefault="0069491D" w:rsidP="00116500">
      <w:pPr>
        <w:ind w:right="-396"/>
        <w:outlineLvl w:val="0"/>
        <w:rPr>
          <w:b/>
          <w:sz w:val="22"/>
          <w:szCs w:val="22"/>
        </w:rPr>
      </w:pPr>
    </w:p>
    <w:p w14:paraId="35170F4B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SCREENER</w:t>
      </w:r>
    </w:p>
    <w:p w14:paraId="50B28C1C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</w:t>
      </w:r>
      <w:r w:rsidR="00D62385">
        <w:rPr>
          <w:b/>
          <w:sz w:val="22"/>
          <w:szCs w:val="22"/>
        </w:rPr>
        <w:t xml:space="preserve">a </w:t>
      </w:r>
      <w:r w:rsidRPr="006677B5">
        <w:rPr>
          <w:b/>
          <w:sz w:val="22"/>
          <w:szCs w:val="22"/>
        </w:rPr>
        <w:t xml:space="preserve">discussion on </w:t>
      </w:r>
      <w:r w:rsidR="00BC6CA0">
        <w:rPr>
          <w:b/>
          <w:sz w:val="22"/>
          <w:szCs w:val="22"/>
        </w:rPr>
        <w:t>tax preparation</w:t>
      </w:r>
      <w:r w:rsidRPr="006677B5">
        <w:rPr>
          <w:b/>
          <w:sz w:val="22"/>
          <w:szCs w:val="22"/>
        </w:rPr>
        <w:t xml:space="preserve">. We are interested in your opinions. </w:t>
      </w:r>
    </w:p>
    <w:p w14:paraId="6CB5E7AC" w14:textId="77777777" w:rsidR="00976276" w:rsidRDefault="00976276">
      <w:pPr>
        <w:spacing w:before="0" w:after="0" w:line="240" w:lineRule="auto"/>
        <w:rPr>
          <w:sz w:val="22"/>
          <w:szCs w:val="22"/>
        </w:rPr>
      </w:pPr>
    </w:p>
    <w:p w14:paraId="19859D62" w14:textId="77777777" w:rsidR="00976276" w:rsidRDefault="00976276">
      <w:pPr>
        <w:spacing w:before="0" w:after="0" w:line="240" w:lineRule="auto"/>
        <w:rPr>
          <w:sz w:val="22"/>
          <w:szCs w:val="22"/>
        </w:rPr>
      </w:pPr>
    </w:p>
    <w:p w14:paraId="35F381A8" w14:textId="77777777" w:rsidR="00976276" w:rsidRDefault="00976276">
      <w:pPr>
        <w:spacing w:before="0" w:after="0" w:line="240" w:lineRule="auto"/>
        <w:rPr>
          <w:rFonts w:eastAsia="Times New Roman" w:cs="Arial"/>
          <w:kern w:val="0"/>
          <w:sz w:val="22"/>
          <w:szCs w:val="22"/>
          <w:lang w:eastAsia="en-US"/>
        </w:rPr>
      </w:pPr>
      <w:r>
        <w:rPr>
          <w:sz w:val="22"/>
          <w:szCs w:val="22"/>
        </w:rPr>
        <w:br w:type="page"/>
      </w:r>
    </w:p>
    <w:p w14:paraId="59C1E7B1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7EE24D16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 xml:space="preserve">Q1 Industry </w:t>
      </w:r>
      <w:r w:rsidR="00012F33">
        <w:rPr>
          <w:rFonts w:cs="Arial"/>
          <w:b/>
          <w:color w:val="000000"/>
          <w:sz w:val="22"/>
          <w:szCs w:val="22"/>
        </w:rPr>
        <w:t>qualifying</w:t>
      </w:r>
      <w:r w:rsidRPr="006677B5">
        <w:rPr>
          <w:rFonts w:cs="Arial"/>
          <w:b/>
          <w:color w:val="000000"/>
          <w:sz w:val="22"/>
          <w:szCs w:val="22"/>
        </w:rPr>
        <w:t>:</w:t>
      </w:r>
      <w:r w:rsidR="00EC3BAA">
        <w:rPr>
          <w:rFonts w:cs="Arial"/>
          <w:color w:val="000000"/>
          <w:sz w:val="22"/>
          <w:szCs w:val="22"/>
        </w:rPr>
        <w:t xml:space="preserve"> Which of the following statements best describes you</w:t>
      </w:r>
      <w:r w:rsidRPr="006677B5">
        <w:rPr>
          <w:rFonts w:cs="Arial"/>
          <w:color w:val="000000"/>
          <w:sz w:val="22"/>
          <w:szCs w:val="22"/>
        </w:rPr>
        <w:t>?</w:t>
      </w:r>
    </w:p>
    <w:p w14:paraId="4AB43263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DFDE14B" w14:textId="77777777" w:rsidR="00012F33" w:rsidRDefault="00EC3BAA" w:rsidP="00A42C1A">
      <w:pPr>
        <w:pStyle w:val="NotesComments"/>
        <w:numPr>
          <w:ilvl w:val="0"/>
          <w:numId w:val="11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A tax preparer who is employed by a </w:t>
      </w:r>
      <w:r w:rsidR="00012F33" w:rsidRPr="00012F33">
        <w:rPr>
          <w:b/>
          <w:color w:val="000000" w:themeColor="text1"/>
          <w:sz w:val="22"/>
          <w:szCs w:val="22"/>
        </w:rPr>
        <w:t>company that prepares</w:t>
      </w:r>
      <w:r>
        <w:rPr>
          <w:b/>
          <w:color w:val="000000" w:themeColor="text1"/>
          <w:sz w:val="22"/>
          <w:szCs w:val="22"/>
        </w:rPr>
        <w:t xml:space="preserve"> federal tax returns</w:t>
      </w:r>
      <w:r w:rsidR="00012F33" w:rsidRPr="00012F33">
        <w:rPr>
          <w:b/>
          <w:color w:val="000000" w:themeColor="text1"/>
          <w:sz w:val="22"/>
          <w:szCs w:val="22"/>
        </w:rPr>
        <w:t xml:space="preserve"> </w:t>
      </w:r>
      <w:r>
        <w:rPr>
          <w:b/>
          <w:color w:val="000000" w:themeColor="text1"/>
          <w:sz w:val="22"/>
          <w:szCs w:val="22"/>
        </w:rPr>
        <w:t>for individuals</w:t>
      </w:r>
      <w:r w:rsidR="00012F33" w:rsidRPr="00012F33">
        <w:rPr>
          <w:b/>
          <w:color w:val="000000" w:themeColor="text1"/>
          <w:sz w:val="22"/>
          <w:szCs w:val="22"/>
        </w:rPr>
        <w:t xml:space="preserve">    </w:t>
      </w:r>
      <w:r w:rsidR="00012F33">
        <w:rPr>
          <w:b/>
          <w:color w:val="000000" w:themeColor="text1"/>
          <w:sz w:val="22"/>
          <w:szCs w:val="22"/>
        </w:rPr>
        <w:t xml:space="preserve">  </w:t>
      </w:r>
      <w:r w:rsidR="009754AD">
        <w:rPr>
          <w:b/>
          <w:color w:val="000000" w:themeColor="text1"/>
          <w:sz w:val="22"/>
          <w:szCs w:val="22"/>
        </w:rPr>
        <w:t xml:space="preserve"> </w:t>
      </w:r>
    </w:p>
    <w:p w14:paraId="0FB8F894" w14:textId="77777777" w:rsidR="006423F8" w:rsidRDefault="006423F8" w:rsidP="00A42C1A">
      <w:pPr>
        <w:pStyle w:val="NotesComments"/>
        <w:numPr>
          <w:ilvl w:val="0"/>
          <w:numId w:val="11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A self-employed tax preparer</w:t>
      </w:r>
      <w:r w:rsidR="00EC3BAA">
        <w:rPr>
          <w:b/>
          <w:color w:val="000000" w:themeColor="text1"/>
          <w:sz w:val="22"/>
          <w:szCs w:val="22"/>
        </w:rPr>
        <w:t xml:space="preserve"> of</w:t>
      </w:r>
      <w:r w:rsidR="00EC3BAA" w:rsidRPr="00EC3BAA">
        <w:rPr>
          <w:b/>
          <w:color w:val="000000" w:themeColor="text1"/>
          <w:sz w:val="22"/>
          <w:szCs w:val="22"/>
        </w:rPr>
        <w:t xml:space="preserve"> </w:t>
      </w:r>
      <w:r w:rsidR="00EC3BAA">
        <w:rPr>
          <w:b/>
          <w:color w:val="000000" w:themeColor="text1"/>
          <w:sz w:val="22"/>
          <w:szCs w:val="22"/>
        </w:rPr>
        <w:t>federal tax returns</w:t>
      </w:r>
      <w:r w:rsidR="00EC3BAA" w:rsidRPr="00012F33">
        <w:rPr>
          <w:b/>
          <w:color w:val="000000" w:themeColor="text1"/>
          <w:sz w:val="22"/>
          <w:szCs w:val="22"/>
        </w:rPr>
        <w:t xml:space="preserve"> </w:t>
      </w:r>
      <w:r w:rsidR="00EC3BAA">
        <w:rPr>
          <w:b/>
          <w:color w:val="000000" w:themeColor="text1"/>
          <w:sz w:val="22"/>
          <w:szCs w:val="22"/>
        </w:rPr>
        <w:t>for individuals</w:t>
      </w:r>
      <w:r w:rsidR="00EC3BAA" w:rsidRPr="00012F33">
        <w:rPr>
          <w:b/>
          <w:color w:val="000000" w:themeColor="text1"/>
          <w:sz w:val="22"/>
          <w:szCs w:val="22"/>
        </w:rPr>
        <w:t xml:space="preserve">    </w:t>
      </w:r>
      <w:r w:rsidR="00EC3BAA">
        <w:rPr>
          <w:b/>
          <w:color w:val="000000" w:themeColor="text1"/>
          <w:sz w:val="22"/>
          <w:szCs w:val="22"/>
        </w:rPr>
        <w:t xml:space="preserve">   </w:t>
      </w:r>
    </w:p>
    <w:p w14:paraId="462502D5" w14:textId="77777777" w:rsidR="00EC3BAA" w:rsidRDefault="00EC3BAA" w:rsidP="00A42C1A">
      <w:pPr>
        <w:pStyle w:val="NotesComments"/>
        <w:numPr>
          <w:ilvl w:val="0"/>
          <w:numId w:val="11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A volunteer tax preparer at a VITA, TCE or similar tax assistance site for individuals</w:t>
      </w:r>
    </w:p>
    <w:p w14:paraId="14EA80A5" w14:textId="77777777" w:rsidR="00EC3BAA" w:rsidRPr="00012F33" w:rsidRDefault="00EC3BAA" w:rsidP="00A42C1A">
      <w:pPr>
        <w:pStyle w:val="NotesComments"/>
        <w:numPr>
          <w:ilvl w:val="0"/>
          <w:numId w:val="11"/>
        </w:num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A tax preparer who focuses on business and corporate taxes [TERMINATE]</w:t>
      </w:r>
    </w:p>
    <w:p w14:paraId="0355F690" w14:textId="77777777" w:rsidR="00116500" w:rsidRPr="00012F33" w:rsidRDefault="00EC3BAA" w:rsidP="00A42C1A">
      <w:pPr>
        <w:pStyle w:val="NotesComments"/>
        <w:numPr>
          <w:ilvl w:val="0"/>
          <w:numId w:val="1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NONE OF THE ABOVE [TERMINATE]</w:t>
      </w:r>
    </w:p>
    <w:p w14:paraId="13E0A3C5" w14:textId="77777777" w:rsidR="00116500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2BF76B8C" w14:textId="77777777" w:rsidR="00EC3BAA" w:rsidRPr="00745861" w:rsidRDefault="00EC3BAA" w:rsidP="00EC3BAA">
      <w:pPr>
        <w:pStyle w:val="MainBody"/>
        <w:ind w:left="378"/>
        <w:rPr>
          <w:rFonts w:ascii="Arial" w:hAnsi="Arial" w:cs="Arial"/>
          <w:b/>
          <w:sz w:val="22"/>
          <w:szCs w:val="22"/>
        </w:rPr>
      </w:pPr>
      <w:r w:rsidRPr="00745861">
        <w:rPr>
          <w:rFonts w:ascii="Arial" w:hAnsi="Arial" w:cs="Arial"/>
          <w:b/>
          <w:sz w:val="22"/>
          <w:szCs w:val="22"/>
        </w:rPr>
        <w:t xml:space="preserve">[AIM TO RECRUIT AT LEAST ONE RESPONDENT PER GROUP FROM A VITA </w:t>
      </w:r>
      <w:r>
        <w:rPr>
          <w:rFonts w:ascii="Arial" w:hAnsi="Arial" w:cs="Arial"/>
          <w:b/>
          <w:sz w:val="22"/>
          <w:szCs w:val="22"/>
        </w:rPr>
        <w:t xml:space="preserve">OR TCE </w:t>
      </w:r>
      <w:r w:rsidRPr="00745861">
        <w:rPr>
          <w:rFonts w:ascii="Arial" w:hAnsi="Arial" w:cs="Arial"/>
          <w:b/>
          <w:sz w:val="22"/>
          <w:szCs w:val="22"/>
        </w:rPr>
        <w:t>ORGANIZATION]</w:t>
      </w:r>
    </w:p>
    <w:p w14:paraId="4DE5AF6D" w14:textId="77777777" w:rsidR="00EC3BAA" w:rsidRPr="006677B5" w:rsidRDefault="00EC3BAA">
      <w:pPr>
        <w:pStyle w:val="NotesComments"/>
        <w:ind w:left="720"/>
        <w:rPr>
          <w:color w:val="auto"/>
          <w:sz w:val="22"/>
          <w:szCs w:val="22"/>
        </w:rPr>
      </w:pPr>
    </w:p>
    <w:p w14:paraId="7F87D311" w14:textId="77777777" w:rsidR="00BC6CA0" w:rsidRPr="006677B5" w:rsidRDefault="00BC6CA0" w:rsidP="00116500">
      <w:pPr>
        <w:pStyle w:val="NotesComments"/>
        <w:rPr>
          <w:sz w:val="22"/>
          <w:szCs w:val="22"/>
        </w:rPr>
      </w:pPr>
    </w:p>
    <w:p w14:paraId="18B937A7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1498BA8B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423914CD" w14:textId="77777777" w:rsidR="00116500" w:rsidRPr="006677B5" w:rsidRDefault="00116500" w:rsidP="00A42C1A">
      <w:pPr>
        <w:pStyle w:val="NotesComments"/>
        <w:numPr>
          <w:ilvl w:val="0"/>
          <w:numId w:val="1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22DFE00E" w14:textId="77777777" w:rsidR="00116500" w:rsidRPr="006677B5" w:rsidRDefault="00116500" w:rsidP="00A42C1A">
      <w:pPr>
        <w:pStyle w:val="NotesComments"/>
        <w:numPr>
          <w:ilvl w:val="0"/>
          <w:numId w:val="10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01A33BED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</w:t>
      </w:r>
      <w:r w:rsidR="00D8129B">
        <w:rPr>
          <w:rFonts w:cs="Arial"/>
          <w:b/>
          <w:sz w:val="22"/>
          <w:szCs w:val="22"/>
        </w:rPr>
        <w:t xml:space="preserve">MONITOR </w:t>
      </w:r>
      <w:r w:rsidRPr="006677B5">
        <w:rPr>
          <w:rFonts w:cs="Arial"/>
          <w:b/>
          <w:sz w:val="22"/>
          <w:szCs w:val="22"/>
        </w:rPr>
        <w:t>RECRUIT</w:t>
      </w:r>
      <w:r w:rsidR="00116500" w:rsidRPr="006677B5">
        <w:rPr>
          <w:rFonts w:cs="Arial"/>
          <w:b/>
          <w:sz w:val="22"/>
          <w:szCs w:val="22"/>
        </w:rPr>
        <w:t>]</w:t>
      </w:r>
    </w:p>
    <w:p w14:paraId="6E3EA77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74ABA585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In which of the following age groups do you belong? Are you….</w:t>
      </w:r>
    </w:p>
    <w:p w14:paraId="77F9DF84" w14:textId="77777777" w:rsidR="00116500" w:rsidRPr="006677B5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4800C310" w14:textId="77777777" w:rsidR="00116500" w:rsidRPr="006677B5" w:rsidRDefault="006423F8" w:rsidP="00A42C1A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4</w:t>
      </w:r>
      <w:r w:rsidRPr="006677B5">
        <w:rPr>
          <w:rFonts w:ascii="Arial" w:hAnsi="Arial" w:cs="Arial"/>
          <w:sz w:val="22"/>
          <w:szCs w:val="22"/>
        </w:rPr>
        <w:t xml:space="preserve"> </w:t>
      </w:r>
      <w:r w:rsidR="00116500" w:rsidRPr="006677B5">
        <w:rPr>
          <w:rFonts w:ascii="Arial" w:hAnsi="Arial" w:cs="Arial"/>
          <w:sz w:val="22"/>
          <w:szCs w:val="22"/>
        </w:rPr>
        <w:t>or under</w:t>
      </w:r>
      <w:r w:rsidR="00726312">
        <w:rPr>
          <w:rFonts w:ascii="Arial" w:hAnsi="Arial" w:cs="Arial"/>
          <w:sz w:val="22"/>
          <w:szCs w:val="22"/>
        </w:rPr>
        <w:t xml:space="preserve"> </w:t>
      </w:r>
      <w:r w:rsidR="00726312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60481D3E" w14:textId="77777777" w:rsidR="00116500" w:rsidRPr="006677B5" w:rsidRDefault="006423F8" w:rsidP="00A42C1A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25-34</w:t>
      </w:r>
    </w:p>
    <w:p w14:paraId="4996CAF5" w14:textId="77777777" w:rsidR="00116500" w:rsidRPr="006677B5" w:rsidRDefault="00116500" w:rsidP="00A42C1A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35-54</w:t>
      </w:r>
    </w:p>
    <w:p w14:paraId="38F50760" w14:textId="77777777" w:rsidR="00116500" w:rsidRPr="006677B5" w:rsidRDefault="00116500" w:rsidP="00A42C1A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55-64</w:t>
      </w:r>
      <w:r w:rsidR="0032466E" w:rsidRPr="006677B5">
        <w:rPr>
          <w:rFonts w:ascii="Arial" w:hAnsi="Arial" w:cs="Arial"/>
          <w:sz w:val="22"/>
          <w:szCs w:val="22"/>
        </w:rPr>
        <w:t xml:space="preserve">  </w:t>
      </w:r>
    </w:p>
    <w:p w14:paraId="2B28B6B5" w14:textId="77777777" w:rsidR="00116500" w:rsidRPr="006677B5" w:rsidRDefault="00116500" w:rsidP="00A42C1A">
      <w:pPr>
        <w:pStyle w:val="MainBody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65 or older</w:t>
      </w:r>
      <w:r w:rsidR="0032466E" w:rsidRPr="006677B5">
        <w:rPr>
          <w:rFonts w:ascii="Arial" w:hAnsi="Arial" w:cs="Arial"/>
          <w:sz w:val="22"/>
          <w:szCs w:val="22"/>
        </w:rPr>
        <w:t xml:space="preserve"> </w:t>
      </w:r>
      <w:r w:rsidR="00BC6CA0">
        <w:rPr>
          <w:rFonts w:ascii="Arial" w:hAnsi="Arial" w:cs="Arial"/>
          <w:sz w:val="22"/>
          <w:szCs w:val="22"/>
        </w:rPr>
        <w:t xml:space="preserve"> </w:t>
      </w:r>
      <w:r w:rsidR="00BC6CA0" w:rsidRPr="00BC6CA0">
        <w:rPr>
          <w:rFonts w:ascii="Arial" w:eastAsia="Times New Roman" w:hAnsi="Arial" w:cs="Arial"/>
          <w:b/>
          <w:color w:val="FF0000"/>
          <w:kern w:val="0"/>
          <w:sz w:val="22"/>
          <w:szCs w:val="22"/>
          <w:lang w:eastAsia="en-US"/>
        </w:rPr>
        <w:t>(MAXIMUM OF 1 PER GROUP)</w:t>
      </w:r>
    </w:p>
    <w:p w14:paraId="53F60682" w14:textId="77777777" w:rsidR="00773D10" w:rsidRPr="006677B5" w:rsidRDefault="00773D10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[</w:t>
      </w:r>
      <w:r w:rsidR="00D8129B">
        <w:rPr>
          <w:rFonts w:cs="Arial"/>
          <w:b/>
          <w:sz w:val="22"/>
          <w:szCs w:val="22"/>
        </w:rPr>
        <w:t xml:space="preserve">MONITOR </w:t>
      </w:r>
      <w:r w:rsidRPr="006677B5">
        <w:rPr>
          <w:rFonts w:cs="Arial"/>
          <w:b/>
          <w:sz w:val="22"/>
          <w:szCs w:val="22"/>
        </w:rPr>
        <w:t>RECRUIT]</w:t>
      </w:r>
    </w:p>
    <w:p w14:paraId="20649161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4D29FC25" w14:textId="77777777" w:rsidR="00116500" w:rsidRDefault="00116500" w:rsidP="005B29AE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 w:rsidR="00195D86">
        <w:rPr>
          <w:rFonts w:ascii="Arial" w:hAnsi="Arial" w:cs="Arial"/>
          <w:b/>
          <w:color w:val="FF0000"/>
          <w:sz w:val="22"/>
          <w:szCs w:val="22"/>
        </w:rPr>
        <w:t xml:space="preserve">UNDER </w:t>
      </w:r>
      <w:r w:rsidR="006423F8">
        <w:rPr>
          <w:rFonts w:ascii="Arial" w:hAnsi="Arial" w:cs="Arial"/>
          <w:b/>
          <w:color w:val="FF0000"/>
          <w:sz w:val="22"/>
          <w:szCs w:val="22"/>
        </w:rPr>
        <w:t xml:space="preserve">25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YEARS OF AGE]</w:t>
      </w:r>
    </w:p>
    <w:p w14:paraId="5EBB0356" w14:textId="77777777" w:rsidR="00050E48" w:rsidRPr="00050E48" w:rsidRDefault="00050E48" w:rsidP="005B29AE">
      <w:pPr>
        <w:pStyle w:val="MainBody"/>
        <w:ind w:left="378"/>
        <w:rPr>
          <w:rFonts w:ascii="Arial" w:hAnsi="Arial" w:cs="Arial"/>
          <w:b/>
          <w:sz w:val="22"/>
          <w:szCs w:val="22"/>
        </w:rPr>
      </w:pPr>
      <w:r w:rsidRPr="00287D5E">
        <w:rPr>
          <w:rFonts w:ascii="Arial" w:hAnsi="Arial" w:cs="Arial"/>
          <w:b/>
          <w:sz w:val="22"/>
          <w:szCs w:val="22"/>
        </w:rPr>
        <w:t>[RECRUIT A MIX]</w:t>
      </w:r>
    </w:p>
    <w:p w14:paraId="477BE9A9" w14:textId="77777777" w:rsidR="00BD320B" w:rsidRDefault="00BD320B" w:rsidP="00BD320B">
      <w:pPr>
        <w:pStyle w:val="NotesComments"/>
        <w:rPr>
          <w:b/>
          <w:color w:val="auto"/>
        </w:rPr>
      </w:pPr>
    </w:p>
    <w:p w14:paraId="77BFD60D" w14:textId="77777777" w:rsidR="006323EB" w:rsidRDefault="006323EB" w:rsidP="00BD320B">
      <w:pPr>
        <w:pStyle w:val="NotesComments"/>
        <w:rPr>
          <w:b/>
          <w:color w:val="auto"/>
        </w:rPr>
      </w:pPr>
    </w:p>
    <w:p w14:paraId="1583B2E0" w14:textId="77777777" w:rsidR="006323EB" w:rsidRPr="006677B5" w:rsidRDefault="00EC3BAA" w:rsidP="006323E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Q4</w:t>
      </w:r>
      <w:r w:rsidR="006323EB">
        <w:rPr>
          <w:b/>
          <w:sz w:val="22"/>
          <w:szCs w:val="22"/>
        </w:rPr>
        <w:t xml:space="preserve"> Years:</w:t>
      </w:r>
      <w:r w:rsidR="006323EB">
        <w:rPr>
          <w:sz w:val="22"/>
          <w:szCs w:val="22"/>
        </w:rPr>
        <w:t xml:space="preserve"> How many years have you been preparing</w:t>
      </w:r>
      <w:r>
        <w:rPr>
          <w:sz w:val="22"/>
          <w:szCs w:val="22"/>
        </w:rPr>
        <w:t xml:space="preserve"> </w:t>
      </w:r>
      <w:r w:rsidR="00E441D8">
        <w:rPr>
          <w:sz w:val="22"/>
          <w:szCs w:val="22"/>
        </w:rPr>
        <w:t xml:space="preserve">individual </w:t>
      </w:r>
      <w:r>
        <w:rPr>
          <w:sz w:val="22"/>
          <w:szCs w:val="22"/>
        </w:rPr>
        <w:t>federal income</w:t>
      </w:r>
      <w:r w:rsidR="006323EB">
        <w:rPr>
          <w:sz w:val="22"/>
          <w:szCs w:val="22"/>
        </w:rPr>
        <w:t xml:space="preserve"> </w:t>
      </w:r>
      <w:r>
        <w:rPr>
          <w:sz w:val="22"/>
          <w:szCs w:val="22"/>
        </w:rPr>
        <w:t>tax</w:t>
      </w:r>
      <w:r w:rsidR="00E441D8">
        <w:rPr>
          <w:sz w:val="22"/>
          <w:szCs w:val="22"/>
        </w:rPr>
        <w:t xml:space="preserve"> returns</w:t>
      </w:r>
      <w:r>
        <w:rPr>
          <w:sz w:val="22"/>
          <w:szCs w:val="22"/>
        </w:rPr>
        <w:t>?</w:t>
      </w:r>
    </w:p>
    <w:p w14:paraId="7872027B" w14:textId="77777777" w:rsidR="006323EB" w:rsidRPr="006677B5" w:rsidRDefault="006323EB" w:rsidP="006323EB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48D610FC" w14:textId="77777777" w:rsidR="006323EB" w:rsidRPr="006677B5" w:rsidRDefault="006323EB" w:rsidP="006323EB">
      <w:pPr>
        <w:pStyle w:val="MainBody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Less than 5</w:t>
      </w:r>
      <w:r w:rsidR="00EC3BAA">
        <w:rPr>
          <w:rFonts w:ascii="Arial" w:hAnsi="Arial" w:cs="Arial"/>
          <w:sz w:val="22"/>
          <w:szCs w:val="22"/>
        </w:rPr>
        <w:t xml:space="preserve"> years</w:t>
      </w:r>
      <w:r>
        <w:rPr>
          <w:rFonts w:ascii="Arial" w:hAnsi="Arial" w:cs="Arial"/>
          <w:sz w:val="22"/>
          <w:szCs w:val="22"/>
        </w:rPr>
        <w:t xml:space="preserve">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57566764" w14:textId="77777777" w:rsidR="006323EB" w:rsidRPr="006677B5" w:rsidRDefault="00EC3BAA" w:rsidP="006323EB">
      <w:pPr>
        <w:pStyle w:val="MainBody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 to 15 years</w:t>
      </w:r>
    </w:p>
    <w:p w14:paraId="28C94AFC" w14:textId="77777777" w:rsidR="006323EB" w:rsidRPr="006677B5" w:rsidRDefault="00EC3BAA" w:rsidP="006323EB">
      <w:pPr>
        <w:pStyle w:val="MainBody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 15 years</w:t>
      </w:r>
    </w:p>
    <w:p w14:paraId="4D4E6F5A" w14:textId="77777777" w:rsidR="006323EB" w:rsidRPr="006677B5" w:rsidRDefault="00EC3BAA" w:rsidP="006323EB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 xml:space="preserve"> </w:t>
      </w:r>
      <w:r w:rsidR="006323EB" w:rsidRPr="006677B5">
        <w:rPr>
          <w:rFonts w:cs="Arial"/>
          <w:b/>
          <w:sz w:val="22"/>
          <w:szCs w:val="22"/>
        </w:rPr>
        <w:t>[</w:t>
      </w:r>
      <w:r w:rsidR="006323EB">
        <w:rPr>
          <w:rFonts w:cs="Arial"/>
          <w:b/>
          <w:sz w:val="22"/>
          <w:szCs w:val="22"/>
        </w:rPr>
        <w:t xml:space="preserve">MONITOR </w:t>
      </w:r>
      <w:r w:rsidR="006323EB" w:rsidRPr="006677B5">
        <w:rPr>
          <w:rFonts w:cs="Arial"/>
          <w:b/>
          <w:sz w:val="22"/>
          <w:szCs w:val="22"/>
        </w:rPr>
        <w:t>RECRUIT]</w:t>
      </w:r>
    </w:p>
    <w:p w14:paraId="5512A650" w14:textId="77777777" w:rsidR="006323EB" w:rsidRDefault="006323EB" w:rsidP="00BD320B">
      <w:pPr>
        <w:pStyle w:val="NotesComments"/>
        <w:rPr>
          <w:b/>
          <w:color w:val="auto"/>
        </w:rPr>
      </w:pPr>
    </w:p>
    <w:p w14:paraId="47832401" w14:textId="77777777" w:rsidR="00306233" w:rsidRDefault="00306233" w:rsidP="00306233">
      <w:pPr>
        <w:pStyle w:val="NotesComments"/>
        <w:rPr>
          <w:b/>
          <w:color w:val="auto"/>
        </w:rPr>
      </w:pPr>
    </w:p>
    <w:p w14:paraId="0D090525" w14:textId="77777777" w:rsidR="00306233" w:rsidRPr="00CE472F" w:rsidRDefault="00EC761B" w:rsidP="00306233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Q5</w:t>
      </w:r>
      <w:r w:rsidR="00306233" w:rsidRPr="00CE472F">
        <w:rPr>
          <w:b/>
          <w:sz w:val="22"/>
          <w:szCs w:val="22"/>
        </w:rPr>
        <w:t xml:space="preserve"> </w:t>
      </w:r>
      <w:r w:rsidR="00306233">
        <w:rPr>
          <w:b/>
          <w:sz w:val="22"/>
          <w:szCs w:val="22"/>
        </w:rPr>
        <w:t>Percentage of Business</w:t>
      </w:r>
      <w:r w:rsidR="00306233" w:rsidRPr="00CE472F">
        <w:rPr>
          <w:b/>
          <w:sz w:val="22"/>
          <w:szCs w:val="22"/>
        </w:rPr>
        <w:t>:</w:t>
      </w:r>
      <w:r w:rsidR="00306233" w:rsidRPr="00CE472F">
        <w:rPr>
          <w:sz w:val="22"/>
          <w:szCs w:val="22"/>
        </w:rPr>
        <w:t xml:space="preserve"> </w:t>
      </w:r>
      <w:r w:rsidR="00306233">
        <w:rPr>
          <w:sz w:val="22"/>
          <w:szCs w:val="22"/>
        </w:rPr>
        <w:t xml:space="preserve">Again, thinking of </w:t>
      </w:r>
      <w:r w:rsidR="006423F8">
        <w:rPr>
          <w:sz w:val="22"/>
          <w:szCs w:val="22"/>
        </w:rPr>
        <w:t>your involvement in</w:t>
      </w:r>
      <w:r w:rsidR="00306233">
        <w:rPr>
          <w:sz w:val="22"/>
          <w:szCs w:val="22"/>
        </w:rPr>
        <w:t xml:space="preserve"> </w:t>
      </w:r>
      <w:r w:rsidR="00EC3BAA">
        <w:rPr>
          <w:sz w:val="22"/>
          <w:szCs w:val="22"/>
        </w:rPr>
        <w:t xml:space="preserve">federal income </w:t>
      </w:r>
      <w:r w:rsidR="00306233">
        <w:rPr>
          <w:sz w:val="22"/>
          <w:szCs w:val="22"/>
        </w:rPr>
        <w:t xml:space="preserve">tax preparation, </w:t>
      </w:r>
      <w:r w:rsidR="006423F8">
        <w:rPr>
          <w:sz w:val="22"/>
          <w:szCs w:val="22"/>
        </w:rPr>
        <w:t xml:space="preserve">what percentage of the </w:t>
      </w:r>
      <w:r w:rsidR="00EC3BAA">
        <w:rPr>
          <w:sz w:val="22"/>
          <w:szCs w:val="22"/>
        </w:rPr>
        <w:t xml:space="preserve">federal </w:t>
      </w:r>
      <w:r w:rsidR="006423F8">
        <w:rPr>
          <w:sz w:val="22"/>
          <w:szCs w:val="22"/>
        </w:rPr>
        <w:t>taxes you prepare</w:t>
      </w:r>
      <w:r w:rsidR="003F7EE9">
        <w:rPr>
          <w:sz w:val="22"/>
          <w:szCs w:val="22"/>
        </w:rPr>
        <w:t xml:space="preserve"> are</w:t>
      </w:r>
      <w:r w:rsidR="006423F8">
        <w:rPr>
          <w:sz w:val="22"/>
          <w:szCs w:val="22"/>
        </w:rPr>
        <w:t xml:space="preserve"> for </w:t>
      </w:r>
      <w:r w:rsidR="00EC3BAA">
        <w:rPr>
          <w:sz w:val="22"/>
          <w:szCs w:val="22"/>
        </w:rPr>
        <w:t>individuals as opposed to business or corporate taxes</w:t>
      </w:r>
      <w:r w:rsidR="006423F8">
        <w:rPr>
          <w:sz w:val="22"/>
          <w:szCs w:val="22"/>
        </w:rPr>
        <w:t>?</w:t>
      </w:r>
    </w:p>
    <w:p w14:paraId="2E171A8F" w14:textId="77777777" w:rsidR="00306233" w:rsidRPr="00CE472F" w:rsidRDefault="00306233" w:rsidP="00306233">
      <w:pPr>
        <w:pStyle w:val="NotesComments"/>
        <w:rPr>
          <w:color w:val="auto"/>
          <w:sz w:val="22"/>
          <w:szCs w:val="22"/>
        </w:rPr>
      </w:pPr>
    </w:p>
    <w:p w14:paraId="4762A9AE" w14:textId="77777777" w:rsidR="00306233" w:rsidRPr="00565CEF" w:rsidRDefault="00306233" w:rsidP="00565CEF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565CEF">
        <w:rPr>
          <w:color w:val="auto"/>
          <w:sz w:val="22"/>
          <w:szCs w:val="22"/>
        </w:rPr>
        <w:t xml:space="preserve">Less than </w:t>
      </w:r>
      <w:r w:rsidR="00565CEF" w:rsidRPr="00565CEF">
        <w:rPr>
          <w:color w:val="auto"/>
          <w:sz w:val="22"/>
          <w:szCs w:val="22"/>
        </w:rPr>
        <w:t>50</w:t>
      </w:r>
      <w:r w:rsidRPr="00565CEF">
        <w:rPr>
          <w:color w:val="auto"/>
          <w:sz w:val="22"/>
          <w:szCs w:val="22"/>
        </w:rPr>
        <w:t xml:space="preserve">% </w:t>
      </w:r>
      <w:r w:rsidR="00EC3BAA">
        <w:rPr>
          <w:color w:val="auto"/>
          <w:sz w:val="22"/>
          <w:szCs w:val="22"/>
        </w:rPr>
        <w:t>are individual tax returns</w:t>
      </w:r>
      <w:r w:rsidRPr="00565CEF">
        <w:rPr>
          <w:color w:val="auto"/>
          <w:sz w:val="22"/>
          <w:szCs w:val="22"/>
        </w:rPr>
        <w:t xml:space="preserve">   </w:t>
      </w:r>
      <w:r w:rsidRPr="00565CEF">
        <w:rPr>
          <w:color w:val="auto"/>
          <w:sz w:val="22"/>
          <w:szCs w:val="22"/>
        </w:rPr>
        <w:tab/>
      </w:r>
      <w:r w:rsidR="00565CEF" w:rsidRPr="00565CEF">
        <w:rPr>
          <w:b/>
          <w:color w:val="FF0000"/>
          <w:sz w:val="22"/>
          <w:szCs w:val="22"/>
        </w:rPr>
        <w:t>[THANK AND TERMINAT</w:t>
      </w:r>
      <w:r w:rsidR="00565CEF" w:rsidRPr="00565CEF">
        <w:rPr>
          <w:color w:val="FF0000"/>
          <w:sz w:val="22"/>
          <w:szCs w:val="22"/>
        </w:rPr>
        <w:t>E</w:t>
      </w:r>
      <w:r w:rsidRPr="00565CEF">
        <w:rPr>
          <w:b/>
          <w:color w:val="FF0000"/>
          <w:sz w:val="22"/>
          <w:szCs w:val="22"/>
        </w:rPr>
        <w:t>]</w:t>
      </w:r>
    </w:p>
    <w:p w14:paraId="2F1447DC" w14:textId="77777777" w:rsidR="00306233" w:rsidRPr="00306233" w:rsidRDefault="00306233" w:rsidP="00A42C1A">
      <w:pPr>
        <w:pStyle w:val="NotesComments"/>
        <w:numPr>
          <w:ilvl w:val="0"/>
          <w:numId w:val="22"/>
        </w:numPr>
        <w:rPr>
          <w:b/>
          <w:color w:val="auto"/>
          <w:sz w:val="22"/>
          <w:szCs w:val="22"/>
        </w:rPr>
      </w:pPr>
      <w:r w:rsidRPr="00306233">
        <w:rPr>
          <w:b/>
          <w:color w:val="auto"/>
          <w:sz w:val="22"/>
          <w:szCs w:val="22"/>
        </w:rPr>
        <w:t>50 – 74%</w:t>
      </w:r>
      <w:r w:rsidR="003F7EE9" w:rsidRPr="003F7EE9">
        <w:rPr>
          <w:color w:val="auto"/>
          <w:sz w:val="22"/>
          <w:szCs w:val="22"/>
        </w:rPr>
        <w:t xml:space="preserve"> </w:t>
      </w:r>
      <w:r w:rsidR="003F7EE9">
        <w:rPr>
          <w:color w:val="auto"/>
          <w:sz w:val="22"/>
          <w:szCs w:val="22"/>
        </w:rPr>
        <w:t>are individual tax returns</w:t>
      </w:r>
      <w:r w:rsidR="003F7EE9" w:rsidRPr="00565CEF">
        <w:rPr>
          <w:color w:val="auto"/>
          <w:sz w:val="22"/>
          <w:szCs w:val="22"/>
        </w:rPr>
        <w:t xml:space="preserve">   </w:t>
      </w:r>
    </w:p>
    <w:p w14:paraId="38159FFC" w14:textId="77777777" w:rsidR="00306233" w:rsidRPr="00306233" w:rsidRDefault="00306233" w:rsidP="00A42C1A">
      <w:pPr>
        <w:pStyle w:val="NotesComments"/>
        <w:numPr>
          <w:ilvl w:val="0"/>
          <w:numId w:val="22"/>
        </w:numPr>
        <w:rPr>
          <w:b/>
          <w:color w:val="auto"/>
          <w:sz w:val="22"/>
          <w:szCs w:val="22"/>
        </w:rPr>
      </w:pPr>
      <w:r w:rsidRPr="00306233">
        <w:rPr>
          <w:b/>
          <w:color w:val="auto"/>
          <w:sz w:val="22"/>
          <w:szCs w:val="22"/>
        </w:rPr>
        <w:lastRenderedPageBreak/>
        <w:t>75 – 100%</w:t>
      </w:r>
      <w:r w:rsidR="003F7EE9" w:rsidRPr="003F7EE9">
        <w:rPr>
          <w:color w:val="auto"/>
          <w:sz w:val="22"/>
          <w:szCs w:val="22"/>
        </w:rPr>
        <w:t xml:space="preserve"> </w:t>
      </w:r>
      <w:r w:rsidR="003F7EE9">
        <w:rPr>
          <w:color w:val="auto"/>
          <w:sz w:val="22"/>
          <w:szCs w:val="22"/>
        </w:rPr>
        <w:t>are individual tax returns</w:t>
      </w:r>
      <w:r w:rsidR="003F7EE9" w:rsidRPr="00565CEF">
        <w:rPr>
          <w:color w:val="auto"/>
          <w:sz w:val="22"/>
          <w:szCs w:val="22"/>
        </w:rPr>
        <w:t xml:space="preserve">   </w:t>
      </w:r>
    </w:p>
    <w:p w14:paraId="30A750F4" w14:textId="77777777" w:rsidR="00306233" w:rsidRDefault="00306233" w:rsidP="00306233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1DD96248" w14:textId="77777777" w:rsidR="00745861" w:rsidRPr="00745861" w:rsidRDefault="00565CEF" w:rsidP="00306233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745861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745861" w:rsidRPr="00745861">
        <w:rPr>
          <w:rFonts w:ascii="Arial" w:hAnsi="Arial" w:cs="Arial"/>
          <w:b/>
          <w:color w:val="FF0000"/>
          <w:sz w:val="22"/>
          <w:szCs w:val="22"/>
        </w:rPr>
        <w:t>[THANK AND TERMINATE</w:t>
      </w:r>
      <w:r w:rsidR="00745861">
        <w:rPr>
          <w:rFonts w:ascii="Arial" w:hAnsi="Arial" w:cs="Arial"/>
          <w:b/>
          <w:color w:val="FF0000"/>
          <w:sz w:val="22"/>
          <w:szCs w:val="22"/>
        </w:rPr>
        <w:t xml:space="preserve"> IF LESS THAN 50%</w:t>
      </w:r>
      <w:r w:rsidR="00745861" w:rsidRPr="00745861"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379C1C21" w14:textId="77777777" w:rsidR="00745861" w:rsidRPr="00287D5E" w:rsidRDefault="00745861" w:rsidP="00306233">
      <w:pPr>
        <w:pStyle w:val="MainBody"/>
        <w:ind w:left="378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AEFEBC3" w14:textId="77777777" w:rsidR="00306233" w:rsidRDefault="00306233" w:rsidP="00306233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61348682" w14:textId="77777777" w:rsidR="00287D5E" w:rsidRDefault="00287D5E" w:rsidP="00287D5E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37190E02" w14:textId="77777777" w:rsidR="00ED13F1" w:rsidRPr="00CE472F" w:rsidRDefault="001161B9" w:rsidP="00ED13F1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Q6</w:t>
      </w:r>
      <w:r w:rsidR="00ED13F1" w:rsidRPr="00CE472F">
        <w:rPr>
          <w:b/>
          <w:sz w:val="22"/>
          <w:szCs w:val="22"/>
        </w:rPr>
        <w:t xml:space="preserve"> </w:t>
      </w:r>
      <w:r w:rsidR="00ED13F1">
        <w:rPr>
          <w:b/>
          <w:sz w:val="22"/>
          <w:szCs w:val="22"/>
        </w:rPr>
        <w:t>Client Base</w:t>
      </w:r>
      <w:r w:rsidR="00ED13F1" w:rsidRPr="00CE472F">
        <w:rPr>
          <w:b/>
          <w:sz w:val="22"/>
          <w:szCs w:val="22"/>
        </w:rPr>
        <w:t>:</w:t>
      </w:r>
      <w:r w:rsidR="00ED13F1" w:rsidRPr="00CE472F">
        <w:rPr>
          <w:sz w:val="22"/>
          <w:szCs w:val="22"/>
        </w:rPr>
        <w:t xml:space="preserve"> </w:t>
      </w:r>
      <w:r w:rsidR="00ED13F1">
        <w:rPr>
          <w:sz w:val="22"/>
          <w:szCs w:val="22"/>
        </w:rPr>
        <w:t xml:space="preserve">When you think of the clients you prepare individual federal income taxes for which of the following best describes them? </w:t>
      </w:r>
    </w:p>
    <w:p w14:paraId="573B21F7" w14:textId="77777777" w:rsidR="00ED13F1" w:rsidRPr="00ED13F1" w:rsidRDefault="00ED13F1" w:rsidP="00ED13F1">
      <w:pPr>
        <w:pStyle w:val="NotesComments"/>
        <w:rPr>
          <w:color w:val="auto"/>
          <w:sz w:val="22"/>
          <w:szCs w:val="22"/>
        </w:rPr>
      </w:pPr>
    </w:p>
    <w:p w14:paraId="1292E643" w14:textId="77777777" w:rsidR="00ED13F1" w:rsidRPr="00ED13F1" w:rsidRDefault="00ED13F1" w:rsidP="00ED13F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ED13F1">
        <w:rPr>
          <w:color w:val="auto"/>
          <w:sz w:val="22"/>
          <w:szCs w:val="22"/>
        </w:rPr>
        <w:t>Most are fairly sophisticated regarding financial matters</w:t>
      </w:r>
    </w:p>
    <w:p w14:paraId="2898508A" w14:textId="77777777" w:rsidR="00ED13F1" w:rsidRPr="00ED13F1" w:rsidRDefault="00ED13F1" w:rsidP="00ED13F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It’s a m</w:t>
      </w:r>
      <w:r w:rsidRPr="00ED13F1">
        <w:rPr>
          <w:color w:val="auto"/>
          <w:sz w:val="22"/>
          <w:szCs w:val="22"/>
        </w:rPr>
        <w:t>ix of sophisticated and unsophisticated</w:t>
      </w:r>
      <w:r w:rsidR="008E51C5">
        <w:rPr>
          <w:color w:val="auto"/>
          <w:sz w:val="22"/>
          <w:szCs w:val="22"/>
        </w:rPr>
        <w:t xml:space="preserve"> clients</w:t>
      </w:r>
    </w:p>
    <w:p w14:paraId="76567A72" w14:textId="77777777" w:rsidR="00ED13F1" w:rsidRPr="00ED13F1" w:rsidRDefault="00ED13F1" w:rsidP="00ED13F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ED13F1">
        <w:rPr>
          <w:color w:val="auto"/>
          <w:sz w:val="22"/>
          <w:szCs w:val="22"/>
        </w:rPr>
        <w:t>The majority are unsophisticated when it comes to financial matters</w:t>
      </w:r>
    </w:p>
    <w:p w14:paraId="6EA47015" w14:textId="77777777" w:rsidR="00ED13F1" w:rsidRPr="00ED13F1" w:rsidRDefault="00ED13F1" w:rsidP="00ED13F1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ED13F1">
        <w:rPr>
          <w:rFonts w:cs="Arial"/>
          <w:b/>
          <w:sz w:val="22"/>
          <w:szCs w:val="22"/>
        </w:rPr>
        <w:t>[MONITOR RECRUIT]</w:t>
      </w:r>
    </w:p>
    <w:p w14:paraId="356CBB75" w14:textId="77777777" w:rsidR="00BD320B" w:rsidRDefault="00BD320B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27604BA6" w14:textId="77777777" w:rsidR="00ED13F1" w:rsidRDefault="00ED13F1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3442F878" w14:textId="77777777" w:rsidR="00EC761B" w:rsidRPr="00CE472F" w:rsidRDefault="00EC761B" w:rsidP="00EC761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</w:t>
      </w:r>
      <w:r w:rsidR="001161B9">
        <w:rPr>
          <w:b/>
          <w:sz w:val="22"/>
          <w:szCs w:val="22"/>
        </w:rPr>
        <w:t>7</w:t>
      </w:r>
      <w:r w:rsidRPr="00CE472F">
        <w:rPr>
          <w:b/>
          <w:sz w:val="22"/>
          <w:szCs w:val="22"/>
        </w:rPr>
        <w:t xml:space="preserve"> </w:t>
      </w:r>
      <w:r w:rsidR="00A87EC0">
        <w:rPr>
          <w:b/>
          <w:sz w:val="22"/>
          <w:szCs w:val="22"/>
        </w:rPr>
        <w:t>Type of Tax Preparer</w:t>
      </w:r>
      <w:r w:rsidRPr="00CE472F">
        <w:rPr>
          <w:b/>
          <w:sz w:val="22"/>
          <w:szCs w:val="22"/>
        </w:rPr>
        <w:t>:</w:t>
      </w:r>
      <w:r w:rsidRPr="00CE472F">
        <w:rPr>
          <w:sz w:val="22"/>
          <w:szCs w:val="22"/>
        </w:rPr>
        <w:t xml:space="preserve"> </w:t>
      </w:r>
      <w:r w:rsidR="00A87EC0">
        <w:rPr>
          <w:sz w:val="22"/>
          <w:szCs w:val="22"/>
        </w:rPr>
        <w:t>Please tell me what type of tax preparer you are</w:t>
      </w:r>
      <w:r w:rsidRPr="00CE472F">
        <w:rPr>
          <w:sz w:val="22"/>
          <w:szCs w:val="22"/>
        </w:rPr>
        <w:t>?</w:t>
      </w:r>
    </w:p>
    <w:p w14:paraId="0842F348" w14:textId="77777777" w:rsidR="00EC761B" w:rsidRDefault="00EC761B" w:rsidP="00EC761B">
      <w:pPr>
        <w:pStyle w:val="NotesComments"/>
        <w:rPr>
          <w:color w:val="auto"/>
          <w:sz w:val="22"/>
          <w:szCs w:val="22"/>
        </w:rPr>
      </w:pPr>
    </w:p>
    <w:p w14:paraId="0B7BC2EA" w14:textId="77777777" w:rsidR="00EC3BAA" w:rsidRDefault="00EC3BAA" w:rsidP="00EC761B">
      <w:pPr>
        <w:pStyle w:val="NotesComments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ab/>
        <w:t>(SELECT ALL THAT APPLY)</w:t>
      </w:r>
    </w:p>
    <w:p w14:paraId="25F12F80" w14:textId="77777777" w:rsidR="00EC3BAA" w:rsidRPr="00CE472F" w:rsidRDefault="00EC3BAA" w:rsidP="00EC761B">
      <w:pPr>
        <w:pStyle w:val="NotesComments"/>
        <w:rPr>
          <w:color w:val="auto"/>
          <w:sz w:val="22"/>
          <w:szCs w:val="22"/>
        </w:rPr>
      </w:pPr>
    </w:p>
    <w:p w14:paraId="30B80696" w14:textId="77777777" w:rsidR="00EC761B" w:rsidRPr="00A87EC0" w:rsidRDefault="00EC761B" w:rsidP="00A42C1A">
      <w:pPr>
        <w:pStyle w:val="NotesComments"/>
        <w:numPr>
          <w:ilvl w:val="0"/>
          <w:numId w:val="23"/>
        </w:numPr>
        <w:rPr>
          <w:b/>
          <w:color w:val="auto"/>
          <w:sz w:val="22"/>
          <w:szCs w:val="22"/>
        </w:rPr>
      </w:pPr>
      <w:r w:rsidRPr="00A87EC0">
        <w:rPr>
          <w:b/>
          <w:color w:val="auto"/>
          <w:sz w:val="22"/>
          <w:szCs w:val="22"/>
        </w:rPr>
        <w:t>CPA (Certified Public Accountant)</w:t>
      </w:r>
      <w:r w:rsidRPr="00A87EC0">
        <w:rPr>
          <w:b/>
          <w:color w:val="auto"/>
          <w:sz w:val="22"/>
          <w:szCs w:val="22"/>
        </w:rPr>
        <w:tab/>
      </w:r>
      <w:r w:rsidRPr="00A87EC0">
        <w:rPr>
          <w:b/>
          <w:color w:val="auto"/>
          <w:sz w:val="22"/>
          <w:szCs w:val="22"/>
        </w:rPr>
        <w:tab/>
        <w:t xml:space="preserve">    </w:t>
      </w:r>
      <w:r w:rsidRPr="00A87EC0">
        <w:rPr>
          <w:b/>
          <w:color w:val="auto"/>
          <w:sz w:val="22"/>
          <w:szCs w:val="22"/>
        </w:rPr>
        <w:tab/>
      </w:r>
    </w:p>
    <w:p w14:paraId="1EE16E1A" w14:textId="77777777" w:rsidR="00EC761B" w:rsidRPr="00A87EC0" w:rsidRDefault="00EC761B" w:rsidP="00A42C1A">
      <w:pPr>
        <w:pStyle w:val="NotesComments"/>
        <w:numPr>
          <w:ilvl w:val="0"/>
          <w:numId w:val="23"/>
        </w:numPr>
        <w:rPr>
          <w:b/>
          <w:color w:val="auto"/>
          <w:sz w:val="22"/>
          <w:szCs w:val="22"/>
        </w:rPr>
      </w:pPr>
      <w:r w:rsidRPr="00A87EC0">
        <w:rPr>
          <w:b/>
          <w:color w:val="auto"/>
          <w:sz w:val="22"/>
          <w:szCs w:val="22"/>
        </w:rPr>
        <w:t xml:space="preserve">Tax Attorney </w:t>
      </w:r>
      <w:r w:rsidRPr="00A87EC0">
        <w:rPr>
          <w:b/>
          <w:color w:val="auto"/>
          <w:sz w:val="22"/>
          <w:szCs w:val="22"/>
        </w:rPr>
        <w:tab/>
      </w:r>
      <w:r w:rsidRPr="00A87EC0">
        <w:rPr>
          <w:b/>
          <w:color w:val="auto"/>
          <w:sz w:val="22"/>
          <w:szCs w:val="22"/>
        </w:rPr>
        <w:tab/>
      </w:r>
      <w:r w:rsidRPr="00A87EC0">
        <w:rPr>
          <w:b/>
          <w:color w:val="auto"/>
          <w:sz w:val="22"/>
          <w:szCs w:val="22"/>
        </w:rPr>
        <w:tab/>
      </w:r>
      <w:r w:rsidRPr="00A87EC0">
        <w:rPr>
          <w:b/>
          <w:color w:val="auto"/>
          <w:sz w:val="22"/>
          <w:szCs w:val="22"/>
        </w:rPr>
        <w:tab/>
      </w:r>
      <w:r w:rsidRPr="00A87EC0">
        <w:rPr>
          <w:b/>
          <w:color w:val="auto"/>
          <w:sz w:val="22"/>
          <w:szCs w:val="22"/>
        </w:rPr>
        <w:tab/>
      </w:r>
      <w:r w:rsidRPr="00A87EC0">
        <w:rPr>
          <w:b/>
          <w:color w:val="auto"/>
          <w:sz w:val="22"/>
          <w:szCs w:val="22"/>
        </w:rPr>
        <w:tab/>
      </w:r>
    </w:p>
    <w:p w14:paraId="4949AB78" w14:textId="77777777" w:rsidR="00EC761B" w:rsidRDefault="00EC761B" w:rsidP="00A42C1A">
      <w:pPr>
        <w:pStyle w:val="NotesComments"/>
        <w:numPr>
          <w:ilvl w:val="0"/>
          <w:numId w:val="23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Enrolled Agent</w:t>
      </w:r>
    </w:p>
    <w:p w14:paraId="2A43F422" w14:textId="77777777" w:rsidR="00EC3BAA" w:rsidRDefault="00EC3BAA" w:rsidP="00A42C1A">
      <w:pPr>
        <w:pStyle w:val="NotesComments"/>
        <w:numPr>
          <w:ilvl w:val="0"/>
          <w:numId w:val="23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Registered Tax Return Preparer</w:t>
      </w:r>
    </w:p>
    <w:p w14:paraId="0BF99884" w14:textId="77777777" w:rsidR="00EC3BAA" w:rsidRDefault="00EC3BAA" w:rsidP="00A42C1A">
      <w:pPr>
        <w:pStyle w:val="NotesComments"/>
        <w:numPr>
          <w:ilvl w:val="0"/>
          <w:numId w:val="23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IRS-certified volunteer at a VITA</w:t>
      </w:r>
      <w:r w:rsidR="00ED13F1">
        <w:rPr>
          <w:b/>
          <w:color w:val="auto"/>
          <w:sz w:val="22"/>
          <w:szCs w:val="22"/>
        </w:rPr>
        <w:t xml:space="preserve">, </w:t>
      </w:r>
      <w:r>
        <w:rPr>
          <w:b/>
          <w:color w:val="auto"/>
          <w:sz w:val="22"/>
          <w:szCs w:val="22"/>
        </w:rPr>
        <w:t>TCE</w:t>
      </w:r>
      <w:r w:rsidR="00ED13F1">
        <w:rPr>
          <w:b/>
          <w:color w:val="auto"/>
          <w:sz w:val="22"/>
          <w:szCs w:val="22"/>
        </w:rPr>
        <w:t xml:space="preserve"> or similar site</w:t>
      </w:r>
      <w:r>
        <w:rPr>
          <w:b/>
          <w:color w:val="auto"/>
          <w:sz w:val="22"/>
          <w:szCs w:val="22"/>
        </w:rPr>
        <w:t xml:space="preserve"> </w:t>
      </w:r>
    </w:p>
    <w:p w14:paraId="015CC378" w14:textId="77777777" w:rsidR="00A87EC0" w:rsidRDefault="00A87EC0" w:rsidP="00A42C1A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A87EC0">
        <w:rPr>
          <w:color w:val="auto"/>
          <w:sz w:val="22"/>
          <w:szCs w:val="22"/>
        </w:rPr>
        <w:t>Other, list: ___________________________________</w:t>
      </w:r>
      <w:r>
        <w:rPr>
          <w:color w:val="auto"/>
          <w:sz w:val="22"/>
          <w:szCs w:val="22"/>
        </w:rPr>
        <w:t>_____________________________</w:t>
      </w:r>
    </w:p>
    <w:p w14:paraId="5EC378F5" w14:textId="77777777" w:rsidR="00A87EC0" w:rsidRDefault="00A87EC0" w:rsidP="00A87EC0">
      <w:pPr>
        <w:pStyle w:val="NotesComments"/>
        <w:ind w:left="2160" w:firstLine="720"/>
        <w:rPr>
          <w:color w:val="auto"/>
          <w:sz w:val="22"/>
          <w:szCs w:val="22"/>
        </w:rPr>
      </w:pPr>
      <w:r w:rsidRPr="006677B5">
        <w:rPr>
          <w:b/>
          <w:color w:val="FF0000"/>
          <w:sz w:val="22"/>
          <w:szCs w:val="22"/>
        </w:rPr>
        <w:t>[</w:t>
      </w:r>
      <w:r>
        <w:rPr>
          <w:b/>
          <w:color w:val="FF0000"/>
          <w:sz w:val="22"/>
          <w:szCs w:val="22"/>
        </w:rPr>
        <w:t>SCREEN THROUGH AND HOLD FOR VERIFICATION</w:t>
      </w:r>
      <w:r w:rsidRPr="006677B5">
        <w:rPr>
          <w:b/>
          <w:color w:val="FF0000"/>
          <w:sz w:val="22"/>
          <w:szCs w:val="22"/>
        </w:rPr>
        <w:t>]</w:t>
      </w:r>
      <w:r>
        <w:rPr>
          <w:b/>
          <w:color w:val="FF0000"/>
          <w:sz w:val="22"/>
          <w:szCs w:val="22"/>
        </w:rPr>
        <w:br/>
      </w:r>
    </w:p>
    <w:p w14:paraId="0C0428D9" w14:textId="77777777" w:rsidR="00EC761B" w:rsidRPr="00A87EC0" w:rsidRDefault="00A87EC0" w:rsidP="00A42C1A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Uns</w:t>
      </w:r>
      <w:r w:rsidR="00EC761B" w:rsidRPr="00A87EC0">
        <w:rPr>
          <w:color w:val="auto"/>
          <w:sz w:val="22"/>
          <w:szCs w:val="22"/>
        </w:rPr>
        <w:t>ure</w:t>
      </w:r>
      <w:r w:rsidR="00EC761B" w:rsidRPr="00A87EC0">
        <w:rPr>
          <w:color w:val="auto"/>
          <w:sz w:val="22"/>
          <w:szCs w:val="22"/>
        </w:rPr>
        <w:tab/>
      </w:r>
      <w:r w:rsidR="00EC761B" w:rsidRPr="00A87EC0">
        <w:rPr>
          <w:color w:val="auto"/>
          <w:sz w:val="22"/>
          <w:szCs w:val="22"/>
        </w:rPr>
        <w:tab/>
      </w:r>
      <w:r w:rsidR="00EC761B" w:rsidRPr="00A87EC0">
        <w:rPr>
          <w:color w:val="auto"/>
          <w:sz w:val="22"/>
          <w:szCs w:val="22"/>
        </w:rPr>
        <w:tab/>
      </w:r>
      <w:r w:rsidRPr="00A87EC0">
        <w:rPr>
          <w:b/>
          <w:color w:val="FF0000"/>
          <w:sz w:val="22"/>
          <w:szCs w:val="22"/>
        </w:rPr>
        <w:t>[THANK AND TERMINATE]</w:t>
      </w:r>
    </w:p>
    <w:p w14:paraId="169FC39C" w14:textId="77777777" w:rsidR="00EC761B" w:rsidRDefault="00EC761B" w:rsidP="00EC761B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0A1FE2AF" w14:textId="77777777" w:rsidR="00EC761B" w:rsidRPr="00745861" w:rsidRDefault="00EC761B" w:rsidP="00EC761B">
      <w:pPr>
        <w:pStyle w:val="MainBody"/>
        <w:ind w:left="378"/>
        <w:rPr>
          <w:rFonts w:ascii="Arial" w:hAnsi="Arial" w:cs="Arial"/>
          <w:b/>
          <w:sz w:val="22"/>
          <w:szCs w:val="22"/>
        </w:rPr>
      </w:pPr>
      <w:r w:rsidRPr="00745861">
        <w:rPr>
          <w:rFonts w:ascii="Arial" w:hAnsi="Arial" w:cs="Arial"/>
          <w:b/>
          <w:sz w:val="22"/>
          <w:szCs w:val="22"/>
        </w:rPr>
        <w:t>[</w:t>
      </w:r>
      <w:r w:rsidR="00A87EC0" w:rsidRPr="00745861">
        <w:rPr>
          <w:rFonts w:ascii="Arial" w:hAnsi="Arial" w:cs="Arial"/>
          <w:b/>
          <w:sz w:val="22"/>
          <w:szCs w:val="22"/>
        </w:rPr>
        <w:t xml:space="preserve">RESPONDENTS MUST SELECT ONE OF THE BOLD RESPONSES TO CONTINUE.  PLEASE AIM TO RECRUIT A GOOD MIX OF QUALIFYING </w:t>
      </w:r>
      <w:r w:rsidR="00EC3BAA">
        <w:rPr>
          <w:rFonts w:ascii="Arial" w:hAnsi="Arial" w:cs="Arial"/>
          <w:b/>
          <w:sz w:val="22"/>
          <w:szCs w:val="22"/>
        </w:rPr>
        <w:t>RESPONSES PER GROUP AND OVERALL</w:t>
      </w:r>
      <w:r w:rsidRPr="00745861">
        <w:rPr>
          <w:rFonts w:ascii="Arial" w:hAnsi="Arial" w:cs="Arial"/>
          <w:b/>
          <w:sz w:val="22"/>
          <w:szCs w:val="22"/>
        </w:rPr>
        <w:t>]</w:t>
      </w:r>
    </w:p>
    <w:p w14:paraId="04481118" w14:textId="77777777" w:rsidR="00745861" w:rsidRPr="00745861" w:rsidRDefault="00745861" w:rsidP="00745861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745861">
        <w:rPr>
          <w:rFonts w:ascii="Arial" w:hAnsi="Arial" w:cs="Arial"/>
          <w:b/>
          <w:color w:val="FF0000"/>
          <w:sz w:val="22"/>
          <w:szCs w:val="22"/>
        </w:rPr>
        <w:t>[THANK AND TERMINATE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IF UNSURE]</w:t>
      </w:r>
    </w:p>
    <w:p w14:paraId="5BC47E10" w14:textId="77777777" w:rsidR="00EC761B" w:rsidRDefault="00EC761B" w:rsidP="005C388C">
      <w:pPr>
        <w:pStyle w:val="MainBody"/>
        <w:rPr>
          <w:rFonts w:ascii="Arial" w:hAnsi="Arial" w:cs="Arial"/>
          <w:color w:val="FF0000"/>
          <w:sz w:val="22"/>
          <w:szCs w:val="22"/>
        </w:rPr>
      </w:pPr>
    </w:p>
    <w:p w14:paraId="1C251C6F" w14:textId="77777777" w:rsidR="00A87EC0" w:rsidRDefault="00A87EC0" w:rsidP="00A87EC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56C08206" w14:textId="77777777" w:rsidR="00A87EC0" w:rsidRPr="00CE472F" w:rsidRDefault="009F3F70" w:rsidP="00A87EC0">
      <w:pPr>
        <w:pStyle w:val="QuestionTitleHidden"/>
        <w:pBdr>
          <w:top w:val="single" w:sz="4" w:space="4" w:color="auto"/>
          <w:left w:val="single" w:sz="4" w:space="4" w:color="auto"/>
          <w:bottom w:val="single" w:sz="4" w:space="3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Q8</w:t>
      </w:r>
      <w:r w:rsidR="00A87EC0" w:rsidRPr="00CE472F">
        <w:rPr>
          <w:b/>
          <w:sz w:val="22"/>
          <w:szCs w:val="22"/>
        </w:rPr>
        <w:t xml:space="preserve"> </w:t>
      </w:r>
      <w:r w:rsidR="00A87EC0">
        <w:rPr>
          <w:b/>
          <w:sz w:val="22"/>
          <w:szCs w:val="22"/>
        </w:rPr>
        <w:t>Tax Preparation Credentials</w:t>
      </w:r>
      <w:r w:rsidR="00A87EC0" w:rsidRPr="00CE472F">
        <w:rPr>
          <w:b/>
          <w:sz w:val="22"/>
          <w:szCs w:val="22"/>
        </w:rPr>
        <w:t>:</w:t>
      </w:r>
      <w:r w:rsidR="00A87EC0" w:rsidRPr="00CE472F">
        <w:rPr>
          <w:sz w:val="22"/>
          <w:szCs w:val="22"/>
        </w:rPr>
        <w:t xml:space="preserve"> </w:t>
      </w:r>
      <w:r w:rsidR="00EC3BAA">
        <w:rPr>
          <w:sz w:val="22"/>
          <w:szCs w:val="22"/>
        </w:rPr>
        <w:t>Do you have unlimited representation rights or limited representation rights?</w:t>
      </w:r>
    </w:p>
    <w:p w14:paraId="324906C2" w14:textId="77777777" w:rsidR="00A87EC0" w:rsidRPr="00CE472F" w:rsidRDefault="00A87EC0" w:rsidP="00A87EC0">
      <w:pPr>
        <w:pStyle w:val="NotesComments"/>
        <w:rPr>
          <w:color w:val="auto"/>
          <w:sz w:val="22"/>
          <w:szCs w:val="22"/>
        </w:rPr>
      </w:pPr>
    </w:p>
    <w:p w14:paraId="36950D81" w14:textId="77777777" w:rsidR="00EC3BAA" w:rsidRPr="00EC3BAA" w:rsidRDefault="00EC3BAA" w:rsidP="00A42C1A">
      <w:pPr>
        <w:pStyle w:val="NotesComments"/>
        <w:numPr>
          <w:ilvl w:val="0"/>
          <w:numId w:val="24"/>
        </w:numPr>
        <w:rPr>
          <w:color w:val="auto"/>
          <w:sz w:val="22"/>
          <w:szCs w:val="22"/>
        </w:rPr>
      </w:pPr>
      <w:r w:rsidRPr="00EC3BAA">
        <w:rPr>
          <w:color w:val="auto"/>
          <w:sz w:val="22"/>
          <w:szCs w:val="22"/>
        </w:rPr>
        <w:t>Unlimited repre</w:t>
      </w:r>
      <w:r w:rsidR="00C97C7F">
        <w:rPr>
          <w:color w:val="auto"/>
          <w:sz w:val="22"/>
          <w:szCs w:val="22"/>
        </w:rPr>
        <w:t>se</w:t>
      </w:r>
      <w:r w:rsidRPr="00EC3BAA">
        <w:rPr>
          <w:color w:val="auto"/>
          <w:sz w:val="22"/>
          <w:szCs w:val="22"/>
        </w:rPr>
        <w:t>ntation rights (ALSO CALLED “Credentialed” OR “</w:t>
      </w:r>
      <w:r w:rsidR="00A87EC0" w:rsidRPr="00EC3BAA">
        <w:rPr>
          <w:color w:val="auto"/>
          <w:sz w:val="22"/>
          <w:szCs w:val="22"/>
        </w:rPr>
        <w:t>Registered</w:t>
      </w:r>
      <w:r w:rsidRPr="00EC3BAA">
        <w:rPr>
          <w:color w:val="auto"/>
          <w:sz w:val="22"/>
          <w:szCs w:val="22"/>
        </w:rPr>
        <w:t>”)</w:t>
      </w:r>
    </w:p>
    <w:p w14:paraId="0F33DD37" w14:textId="77777777" w:rsidR="0038444B" w:rsidRPr="00574D65" w:rsidRDefault="00EC3BAA" w:rsidP="00A42C1A">
      <w:pPr>
        <w:pStyle w:val="NotesComments"/>
        <w:numPr>
          <w:ilvl w:val="0"/>
          <w:numId w:val="24"/>
        </w:numPr>
        <w:rPr>
          <w:color w:val="auto"/>
          <w:sz w:val="22"/>
          <w:szCs w:val="22"/>
        </w:rPr>
      </w:pPr>
      <w:r w:rsidRPr="00EC3BAA">
        <w:rPr>
          <w:color w:val="auto"/>
          <w:sz w:val="22"/>
          <w:szCs w:val="22"/>
        </w:rPr>
        <w:t>Limited representation rights (ALSO CALLED “Unenrolled preparers”)</w:t>
      </w:r>
    </w:p>
    <w:p w14:paraId="53BA482B" w14:textId="77777777" w:rsidR="00A87EC0" w:rsidRPr="0033438B" w:rsidRDefault="0038444B" w:rsidP="00A42C1A">
      <w:pPr>
        <w:pStyle w:val="NotesComments"/>
        <w:numPr>
          <w:ilvl w:val="0"/>
          <w:numId w:val="24"/>
        </w:numPr>
        <w:rPr>
          <w:color w:val="auto"/>
          <w:sz w:val="22"/>
          <w:szCs w:val="22"/>
        </w:rPr>
      </w:pPr>
      <w:r w:rsidRPr="0033438B">
        <w:rPr>
          <w:color w:val="auto"/>
          <w:sz w:val="22"/>
          <w:szCs w:val="22"/>
        </w:rPr>
        <w:t>Other, Specify: ________________________________________</w:t>
      </w:r>
      <w:r w:rsidR="00A87EC0" w:rsidRPr="0033438B">
        <w:rPr>
          <w:color w:val="auto"/>
          <w:sz w:val="22"/>
          <w:szCs w:val="22"/>
        </w:rPr>
        <w:tab/>
      </w:r>
      <w:r w:rsidR="00A87EC0" w:rsidRPr="0033438B">
        <w:rPr>
          <w:color w:val="auto"/>
          <w:sz w:val="22"/>
          <w:szCs w:val="22"/>
        </w:rPr>
        <w:tab/>
      </w:r>
      <w:r w:rsidR="00A87EC0" w:rsidRPr="0033438B">
        <w:rPr>
          <w:color w:val="auto"/>
          <w:sz w:val="22"/>
          <w:szCs w:val="22"/>
        </w:rPr>
        <w:tab/>
      </w:r>
      <w:r w:rsidR="00A87EC0" w:rsidRPr="0033438B">
        <w:rPr>
          <w:color w:val="auto"/>
          <w:sz w:val="22"/>
          <w:szCs w:val="22"/>
        </w:rPr>
        <w:tab/>
      </w:r>
      <w:r w:rsidR="00A87EC0" w:rsidRPr="0033438B">
        <w:rPr>
          <w:color w:val="auto"/>
          <w:sz w:val="22"/>
          <w:szCs w:val="22"/>
        </w:rPr>
        <w:tab/>
      </w:r>
    </w:p>
    <w:p w14:paraId="2C6F7483" w14:textId="77777777" w:rsidR="00A87EC0" w:rsidRPr="00745861" w:rsidRDefault="00A87EC0" w:rsidP="00A87EC0">
      <w:pPr>
        <w:pStyle w:val="MainBody"/>
        <w:ind w:left="378"/>
        <w:rPr>
          <w:rFonts w:ascii="Arial" w:hAnsi="Arial" w:cs="Arial"/>
          <w:b/>
          <w:sz w:val="22"/>
          <w:szCs w:val="22"/>
        </w:rPr>
      </w:pPr>
      <w:r w:rsidRPr="00745861">
        <w:rPr>
          <w:rFonts w:ascii="Arial" w:hAnsi="Arial" w:cs="Arial"/>
          <w:b/>
          <w:sz w:val="22"/>
          <w:szCs w:val="22"/>
        </w:rPr>
        <w:t>[RECORD I</w:t>
      </w:r>
      <w:r w:rsidR="00EC3BAA">
        <w:rPr>
          <w:rFonts w:ascii="Arial" w:hAnsi="Arial" w:cs="Arial"/>
          <w:b/>
          <w:sz w:val="22"/>
          <w:szCs w:val="22"/>
        </w:rPr>
        <w:t>N PROFILES FOR INFORMATION ONLY</w:t>
      </w:r>
      <w:r w:rsidRPr="00745861">
        <w:rPr>
          <w:rFonts w:ascii="Arial" w:hAnsi="Arial" w:cs="Arial"/>
          <w:b/>
          <w:sz w:val="22"/>
          <w:szCs w:val="22"/>
        </w:rPr>
        <w:t>]</w:t>
      </w:r>
    </w:p>
    <w:p w14:paraId="4AD585BA" w14:textId="77777777" w:rsidR="00A87EC0" w:rsidRDefault="00A87EC0">
      <w:pPr>
        <w:spacing w:before="0" w:after="0" w:line="240" w:lineRule="auto"/>
        <w:rPr>
          <w:rFonts w:eastAsia="Times New Roman" w:cs="Arial"/>
          <w:b/>
          <w:kern w:val="0"/>
          <w:sz w:val="22"/>
          <w:szCs w:val="22"/>
          <w:lang w:eastAsia="en-US"/>
        </w:rPr>
      </w:pPr>
    </w:p>
    <w:p w14:paraId="7C781CFD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26FD0FBF" w14:textId="77777777" w:rsidR="00116500" w:rsidRPr="006677B5" w:rsidRDefault="001161B9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Q9</w:t>
      </w:r>
      <w:r w:rsidR="00116500" w:rsidRPr="006677B5">
        <w:rPr>
          <w:b/>
          <w:sz w:val="22"/>
          <w:szCs w:val="22"/>
        </w:rPr>
        <w:t xml:space="preserve"> Employment:</w:t>
      </w:r>
      <w:r w:rsidR="00116500" w:rsidRPr="006677B5">
        <w:rPr>
          <w:sz w:val="22"/>
          <w:szCs w:val="22"/>
        </w:rPr>
        <w:t xml:space="preserve"> Which of the following best describes your current employment status? </w:t>
      </w:r>
    </w:p>
    <w:p w14:paraId="5551D359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3F25E9AE" w14:textId="77777777" w:rsidR="00116500" w:rsidRPr="006677B5" w:rsidRDefault="00116500" w:rsidP="00A42C1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</w:p>
    <w:p w14:paraId="2C8284B7" w14:textId="77777777" w:rsidR="00116500" w:rsidRPr="006677B5" w:rsidRDefault="00116500" w:rsidP="00A42C1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lastRenderedPageBreak/>
        <w:t>Employed part-time</w:t>
      </w:r>
      <w:r w:rsidR="006833AB" w:rsidRPr="006677B5">
        <w:rPr>
          <w:color w:val="auto"/>
          <w:sz w:val="22"/>
          <w:szCs w:val="22"/>
        </w:rPr>
        <w:t xml:space="preserve"> </w:t>
      </w:r>
      <w:r w:rsidR="00F14E4F">
        <w:rPr>
          <w:color w:val="auto"/>
          <w:sz w:val="22"/>
          <w:szCs w:val="22"/>
        </w:rPr>
        <w:tab/>
      </w:r>
      <w:r w:rsidR="00F14E4F">
        <w:rPr>
          <w:color w:val="auto"/>
          <w:sz w:val="22"/>
          <w:szCs w:val="22"/>
        </w:rPr>
        <w:tab/>
      </w:r>
    </w:p>
    <w:p w14:paraId="262A256B" w14:textId="77777777" w:rsidR="001D5DF1" w:rsidRPr="006677B5" w:rsidRDefault="001D5DF1" w:rsidP="00A42C1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Self employed</w:t>
      </w:r>
      <w:r w:rsidR="000C00F7" w:rsidRPr="006677B5">
        <w:rPr>
          <w:color w:val="auto"/>
          <w:sz w:val="22"/>
          <w:szCs w:val="22"/>
        </w:rPr>
        <w:t xml:space="preserve"> </w:t>
      </w:r>
    </w:p>
    <w:p w14:paraId="39EA318B" w14:textId="77777777" w:rsidR="00116500" w:rsidRPr="006677B5" w:rsidRDefault="00116500" w:rsidP="00A42C1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Full-time homemaker</w:t>
      </w:r>
      <w:r w:rsidR="001D5DF1" w:rsidRPr="006677B5">
        <w:rPr>
          <w:color w:val="auto"/>
          <w:sz w:val="22"/>
          <w:szCs w:val="22"/>
        </w:rPr>
        <w:t xml:space="preserve"> </w:t>
      </w:r>
      <w:r w:rsidR="00BC6CA0">
        <w:rPr>
          <w:color w:val="auto"/>
          <w:sz w:val="22"/>
          <w:szCs w:val="22"/>
        </w:rPr>
        <w:tab/>
      </w:r>
      <w:r w:rsidR="00BC6CA0">
        <w:rPr>
          <w:color w:val="auto"/>
          <w:sz w:val="22"/>
          <w:szCs w:val="22"/>
        </w:rPr>
        <w:tab/>
      </w:r>
    </w:p>
    <w:p w14:paraId="687B79C2" w14:textId="77777777" w:rsidR="00116500" w:rsidRPr="006677B5" w:rsidRDefault="00116500" w:rsidP="00A42C1A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Retired</w:t>
      </w:r>
      <w:r w:rsidRPr="0003329F">
        <w:rPr>
          <w:b/>
          <w:color w:val="auto"/>
          <w:sz w:val="22"/>
          <w:szCs w:val="22"/>
        </w:rPr>
        <w:t xml:space="preserve"> </w:t>
      </w:r>
      <w:r w:rsidR="00BC6CA0">
        <w:rPr>
          <w:b/>
          <w:color w:val="auto"/>
          <w:sz w:val="22"/>
          <w:szCs w:val="22"/>
        </w:rPr>
        <w:tab/>
      </w:r>
      <w:r w:rsidR="00BC6CA0">
        <w:rPr>
          <w:b/>
          <w:color w:val="auto"/>
          <w:sz w:val="22"/>
          <w:szCs w:val="22"/>
        </w:rPr>
        <w:tab/>
      </w:r>
      <w:r w:rsidR="00BC6CA0">
        <w:rPr>
          <w:b/>
          <w:color w:val="auto"/>
          <w:sz w:val="22"/>
          <w:szCs w:val="22"/>
        </w:rPr>
        <w:tab/>
      </w:r>
    </w:p>
    <w:p w14:paraId="63FB06A1" w14:textId="77777777" w:rsidR="0003329F" w:rsidRDefault="0003329F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303A31B2" w14:textId="77777777" w:rsidR="0003329F" w:rsidRDefault="0003329F" w:rsidP="0003329F">
      <w:pPr>
        <w:pStyle w:val="NotesComments"/>
        <w:ind w:left="72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>
        <w:rPr>
          <w:b/>
          <w:color w:val="auto"/>
          <w:sz w:val="22"/>
          <w:szCs w:val="22"/>
        </w:rPr>
        <w:t xml:space="preserve">MONITOR </w:t>
      </w:r>
      <w:r w:rsidRPr="006677B5">
        <w:rPr>
          <w:b/>
          <w:color w:val="auto"/>
          <w:sz w:val="22"/>
          <w:szCs w:val="22"/>
        </w:rPr>
        <w:t>RECRUIT</w:t>
      </w:r>
      <w:r w:rsidR="00410C18">
        <w:rPr>
          <w:b/>
          <w:color w:val="auto"/>
          <w:sz w:val="22"/>
          <w:szCs w:val="22"/>
        </w:rPr>
        <w:t xml:space="preserve"> – MAXIMUM </w:t>
      </w:r>
      <w:r w:rsidR="00F14E4F">
        <w:rPr>
          <w:b/>
          <w:color w:val="auto"/>
          <w:sz w:val="22"/>
          <w:szCs w:val="22"/>
        </w:rPr>
        <w:t>PART TIME OF 2 PER GROUP</w:t>
      </w:r>
      <w:r w:rsidRPr="006677B5">
        <w:rPr>
          <w:b/>
          <w:color w:val="auto"/>
          <w:sz w:val="22"/>
          <w:szCs w:val="22"/>
        </w:rPr>
        <w:t>]</w:t>
      </w:r>
      <w:r w:rsidR="00BC6CA0">
        <w:rPr>
          <w:b/>
          <w:color w:val="auto"/>
          <w:sz w:val="22"/>
          <w:szCs w:val="22"/>
        </w:rPr>
        <w:t xml:space="preserve">  </w:t>
      </w:r>
    </w:p>
    <w:p w14:paraId="43914006" w14:textId="77777777" w:rsidR="00745861" w:rsidRPr="006677B5" w:rsidRDefault="00745861" w:rsidP="0003329F">
      <w:pPr>
        <w:pStyle w:val="NotesComments"/>
        <w:ind w:left="720"/>
        <w:rPr>
          <w:b/>
          <w:color w:val="auto"/>
          <w:sz w:val="22"/>
          <w:szCs w:val="22"/>
        </w:rPr>
      </w:pPr>
    </w:p>
    <w:p w14:paraId="3651EF29" w14:textId="77777777" w:rsidR="0003329F" w:rsidRPr="006677B5" w:rsidRDefault="0003329F" w:rsidP="0003329F">
      <w:pPr>
        <w:pStyle w:val="NotesComments"/>
        <w:ind w:left="720"/>
        <w:rPr>
          <w:color w:val="auto"/>
          <w:sz w:val="22"/>
          <w:szCs w:val="22"/>
        </w:rPr>
      </w:pPr>
    </w:p>
    <w:p w14:paraId="0050CE97" w14:textId="77777777" w:rsidR="00116500" w:rsidRPr="006677B5" w:rsidRDefault="001161B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Q10</w:t>
      </w:r>
      <w:r w:rsidR="00116500" w:rsidRPr="006677B5">
        <w:rPr>
          <w:b/>
          <w:sz w:val="22"/>
          <w:szCs w:val="22"/>
        </w:rPr>
        <w:t xml:space="preserve">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37123067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4FD7A614" w14:textId="77777777" w:rsidR="00116500" w:rsidRPr="006677B5" w:rsidRDefault="00116500" w:rsidP="00A42C1A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  <w:r w:rsidR="00BC6CA0">
        <w:rPr>
          <w:color w:val="FF0000"/>
          <w:sz w:val="22"/>
          <w:szCs w:val="22"/>
        </w:rPr>
        <w:t xml:space="preserve"> </w:t>
      </w:r>
      <w:r w:rsidR="00BC6CA0">
        <w:rPr>
          <w:color w:val="FF0000"/>
          <w:sz w:val="22"/>
          <w:szCs w:val="22"/>
        </w:rPr>
        <w:tab/>
      </w:r>
      <w:r w:rsidR="00BC6CA0">
        <w:rPr>
          <w:color w:val="FF0000"/>
          <w:sz w:val="22"/>
          <w:szCs w:val="22"/>
        </w:rPr>
        <w:tab/>
      </w:r>
      <w:r w:rsidR="00BC6CA0" w:rsidRPr="00700909">
        <w:rPr>
          <w:b/>
          <w:color w:val="FF0000"/>
          <w:sz w:val="22"/>
          <w:szCs w:val="22"/>
        </w:rPr>
        <w:t>[TERMINATE]</w:t>
      </w:r>
    </w:p>
    <w:p w14:paraId="1F0B1A25" w14:textId="77777777" w:rsidR="00116500" w:rsidRPr="006677B5" w:rsidRDefault="00116500" w:rsidP="00A42C1A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  <w:r w:rsidR="00BC6CA0">
        <w:rPr>
          <w:color w:val="auto"/>
          <w:sz w:val="22"/>
          <w:szCs w:val="22"/>
        </w:rPr>
        <w:tab/>
      </w:r>
      <w:r w:rsidR="00BC6CA0">
        <w:rPr>
          <w:color w:val="auto"/>
          <w:sz w:val="22"/>
          <w:szCs w:val="22"/>
        </w:rPr>
        <w:tab/>
      </w:r>
      <w:r w:rsidR="00BC6CA0">
        <w:rPr>
          <w:color w:val="auto"/>
          <w:sz w:val="22"/>
          <w:szCs w:val="22"/>
        </w:rPr>
        <w:tab/>
      </w:r>
      <w:r w:rsidR="00BC6CA0" w:rsidRPr="00700909">
        <w:rPr>
          <w:b/>
          <w:color w:val="FF0000"/>
          <w:sz w:val="22"/>
          <w:szCs w:val="22"/>
        </w:rPr>
        <w:t>[</w:t>
      </w:r>
      <w:r w:rsidR="006423F8">
        <w:rPr>
          <w:b/>
          <w:color w:val="FF0000"/>
          <w:sz w:val="22"/>
          <w:szCs w:val="22"/>
        </w:rPr>
        <w:t>TERMINATE</w:t>
      </w:r>
      <w:r w:rsidR="00BC6CA0" w:rsidRPr="00700909">
        <w:rPr>
          <w:b/>
          <w:color w:val="FF0000"/>
          <w:sz w:val="22"/>
          <w:szCs w:val="22"/>
        </w:rPr>
        <w:t>]</w:t>
      </w:r>
    </w:p>
    <w:p w14:paraId="07F6BEDC" w14:textId="77777777" w:rsidR="00116500" w:rsidRPr="006677B5" w:rsidRDefault="00116500" w:rsidP="00A42C1A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2004A0FE" w14:textId="77777777" w:rsidR="00116500" w:rsidRPr="006677B5" w:rsidRDefault="00116500" w:rsidP="00A42C1A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6CA0E40C" w14:textId="77777777" w:rsidR="00D31BA0" w:rsidRPr="006677B5" w:rsidRDefault="00116500" w:rsidP="00A42C1A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  <w:r w:rsidR="00D33696">
        <w:rPr>
          <w:color w:val="auto"/>
          <w:sz w:val="22"/>
          <w:szCs w:val="22"/>
        </w:rPr>
        <w:t xml:space="preserve"> [CAPTURE DEGREE</w:t>
      </w:r>
      <w:r w:rsidR="00B86446">
        <w:rPr>
          <w:color w:val="auto"/>
          <w:sz w:val="22"/>
          <w:szCs w:val="22"/>
        </w:rPr>
        <w:t>___________________________</w:t>
      </w:r>
      <w:r w:rsidR="00D33696">
        <w:rPr>
          <w:color w:val="auto"/>
          <w:sz w:val="22"/>
          <w:szCs w:val="22"/>
        </w:rPr>
        <w:t>]</w:t>
      </w:r>
    </w:p>
    <w:p w14:paraId="73598DE7" w14:textId="77777777" w:rsidR="003D4033" w:rsidRDefault="003D4033" w:rsidP="00D31BA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4DA5C656" w14:textId="77777777" w:rsidR="00347BCB" w:rsidRDefault="00E55057" w:rsidP="00576E22">
      <w:pPr>
        <w:pStyle w:val="NotesComments"/>
        <w:ind w:left="36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[MONITOR RECRUIT</w:t>
      </w:r>
      <w:r w:rsidR="00116500" w:rsidRPr="006677B5">
        <w:rPr>
          <w:b/>
          <w:color w:val="auto"/>
          <w:sz w:val="22"/>
          <w:szCs w:val="22"/>
        </w:rPr>
        <w:t>]</w:t>
      </w:r>
    </w:p>
    <w:p w14:paraId="6BB6AEFA" w14:textId="77777777" w:rsidR="00745861" w:rsidRPr="00745861" w:rsidRDefault="00745861" w:rsidP="00745861">
      <w:pPr>
        <w:pStyle w:val="MainBody"/>
        <w:ind w:left="720"/>
        <w:rPr>
          <w:rFonts w:ascii="Arial" w:hAnsi="Arial" w:cs="Arial"/>
          <w:b/>
          <w:color w:val="FF0000"/>
          <w:sz w:val="22"/>
          <w:szCs w:val="22"/>
        </w:rPr>
      </w:pPr>
      <w:r w:rsidRPr="00745861">
        <w:rPr>
          <w:rFonts w:ascii="Arial" w:hAnsi="Arial" w:cs="Arial"/>
          <w:b/>
          <w:color w:val="FF0000"/>
          <w:sz w:val="22"/>
          <w:szCs w:val="22"/>
        </w:rPr>
        <w:t>[THANK AND TERMINATE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IF LESS THAN </w:t>
      </w:r>
      <w:r w:rsidR="006423F8">
        <w:rPr>
          <w:rFonts w:ascii="Arial" w:hAnsi="Arial" w:cs="Arial"/>
          <w:b/>
          <w:color w:val="FF0000"/>
          <w:sz w:val="22"/>
          <w:szCs w:val="22"/>
        </w:rPr>
        <w:t>SOME COLLEGE</w:t>
      </w:r>
      <w:r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5A638F93" w14:textId="77777777" w:rsidR="00576E22" w:rsidRPr="00576E22" w:rsidRDefault="00576E22" w:rsidP="00576E22">
      <w:pPr>
        <w:pStyle w:val="NotesComments"/>
        <w:ind w:left="360"/>
        <w:rPr>
          <w:color w:val="auto"/>
          <w:sz w:val="22"/>
          <w:szCs w:val="22"/>
        </w:rPr>
      </w:pPr>
    </w:p>
    <w:p w14:paraId="3887E3D4" w14:textId="77777777" w:rsidR="00347BCB" w:rsidRPr="006677B5" w:rsidRDefault="001161B9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Q11</w:t>
      </w:r>
      <w:r w:rsidR="00347BCB" w:rsidRPr="006677B5">
        <w:rPr>
          <w:b/>
          <w:sz w:val="22"/>
          <w:szCs w:val="22"/>
        </w:rPr>
        <w:t xml:space="preserve"> </w:t>
      </w:r>
      <w:r w:rsidR="00FD34A7" w:rsidRPr="006074E1">
        <w:t>Would you describe yourself as…</w:t>
      </w:r>
      <w:r w:rsidR="00FD34A7">
        <w:t xml:space="preserve"> </w:t>
      </w:r>
      <w:proofErr w:type="gramStart"/>
      <w:r w:rsidR="00FD34A7" w:rsidRPr="006074E1">
        <w:rPr>
          <w:b/>
          <w:sz w:val="22"/>
          <w:szCs w:val="22"/>
        </w:rPr>
        <w:t>(READ RESPONSES.)</w:t>
      </w:r>
      <w:proofErr w:type="gramEnd"/>
    </w:p>
    <w:p w14:paraId="503C054B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29A400D0" w14:textId="77777777" w:rsidR="00487227" w:rsidRDefault="00487227" w:rsidP="00487227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Hispanic or Latino</w:t>
      </w:r>
    </w:p>
    <w:p w14:paraId="13BFFAFD" w14:textId="77777777" w:rsidR="00487227" w:rsidRDefault="00487227" w:rsidP="00A42C1A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Not Hispanic or Latino</w:t>
      </w:r>
      <w:r w:rsidRPr="006677B5" w:rsidDel="00487227">
        <w:rPr>
          <w:color w:val="auto"/>
          <w:sz w:val="22"/>
          <w:szCs w:val="22"/>
        </w:rPr>
        <w:t xml:space="preserve"> </w:t>
      </w:r>
    </w:p>
    <w:p w14:paraId="470C8411" w14:textId="77777777" w:rsidR="00347BCB" w:rsidRPr="006677B5" w:rsidRDefault="00FD34A7" w:rsidP="00A42C1A">
      <w:pPr>
        <w:pStyle w:val="NotesComments"/>
        <w:numPr>
          <w:ilvl w:val="0"/>
          <w:numId w:val="1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Prefer not to answer</w:t>
      </w:r>
    </w:p>
    <w:p w14:paraId="463356F1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A9B426E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</w:t>
      </w:r>
      <w:r w:rsidR="00677228">
        <w:rPr>
          <w:b/>
          <w:color w:val="auto"/>
          <w:sz w:val="22"/>
          <w:szCs w:val="22"/>
        </w:rPr>
        <w:t xml:space="preserve">MONITOR </w:t>
      </w:r>
      <w:r w:rsidRPr="006677B5">
        <w:rPr>
          <w:b/>
          <w:color w:val="auto"/>
          <w:sz w:val="22"/>
          <w:szCs w:val="22"/>
        </w:rPr>
        <w:t>RECRUIT</w:t>
      </w:r>
      <w:r w:rsidR="00F44794">
        <w:rPr>
          <w:b/>
          <w:color w:val="auto"/>
          <w:sz w:val="22"/>
          <w:szCs w:val="22"/>
        </w:rPr>
        <w:t>; RECRUIT MIX</w:t>
      </w:r>
      <w:r w:rsidRPr="006677B5">
        <w:rPr>
          <w:b/>
          <w:color w:val="auto"/>
          <w:sz w:val="22"/>
          <w:szCs w:val="22"/>
        </w:rPr>
        <w:t>]</w:t>
      </w:r>
    </w:p>
    <w:p w14:paraId="7150387F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2D94455E" w14:textId="77777777" w:rsidR="00116500" w:rsidRPr="006677B5" w:rsidRDefault="001161B9" w:rsidP="00FD34A7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Q12</w:t>
      </w:r>
      <w:r w:rsidR="00116500" w:rsidRPr="006677B5">
        <w:rPr>
          <w:b/>
          <w:sz w:val="22"/>
          <w:szCs w:val="22"/>
        </w:rPr>
        <w:t xml:space="preserve"> </w:t>
      </w:r>
      <w:r w:rsidR="00FD34A7" w:rsidRPr="00CD3CC7">
        <w:rPr>
          <w:color w:val="auto"/>
          <w:sz w:val="22"/>
          <w:szCs w:val="22"/>
        </w:rPr>
        <w:t>Would you describe yourself as (READ RESPONSES. ACCEPT MULTIPLE RESPONSES)…</w:t>
      </w:r>
    </w:p>
    <w:p w14:paraId="2C35E9E9" w14:textId="77777777" w:rsidR="00116500" w:rsidRPr="006677B5" w:rsidRDefault="00FD34A7" w:rsidP="00A42C1A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2B5B636A" w14:textId="77777777" w:rsidR="00116500" w:rsidRPr="006677B5" w:rsidRDefault="00FD34A7" w:rsidP="00A42C1A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6C01B631" w14:textId="77777777" w:rsidR="00F1732F" w:rsidRDefault="00FD34A7" w:rsidP="00A42C1A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Black or African American</w:t>
      </w:r>
    </w:p>
    <w:p w14:paraId="18B76A18" w14:textId="77777777" w:rsidR="00116500" w:rsidRDefault="00FD34A7" w:rsidP="00A42C1A">
      <w:pPr>
        <w:pStyle w:val="NotesComments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</w:t>
      </w:r>
      <w:r w:rsidR="00EC01A1">
        <w:rPr>
          <w:color w:val="auto"/>
          <w:sz w:val="22"/>
          <w:szCs w:val="22"/>
        </w:rPr>
        <w:t>a</w:t>
      </w:r>
      <w:r>
        <w:rPr>
          <w:color w:val="auto"/>
          <w:sz w:val="22"/>
          <w:szCs w:val="22"/>
        </w:rPr>
        <w:t>n or Other Pacific Islander</w:t>
      </w:r>
    </w:p>
    <w:p w14:paraId="4F6DCA99" w14:textId="77777777" w:rsidR="0069491D" w:rsidRPr="0069491D" w:rsidRDefault="00FD34A7" w:rsidP="0069491D">
      <w:pPr>
        <w:pStyle w:val="NotesComments"/>
        <w:numPr>
          <w:ilvl w:val="0"/>
          <w:numId w:val="15"/>
        </w:numPr>
        <w:rPr>
          <w:b/>
          <w:color w:val="auto"/>
          <w:sz w:val="22"/>
          <w:szCs w:val="22"/>
        </w:rPr>
      </w:pPr>
      <w:r w:rsidRPr="0069491D">
        <w:rPr>
          <w:color w:val="auto"/>
          <w:sz w:val="22"/>
          <w:szCs w:val="22"/>
        </w:rPr>
        <w:t>White</w:t>
      </w:r>
    </w:p>
    <w:p w14:paraId="42022C0B" w14:textId="77777777" w:rsidR="00116500" w:rsidRPr="0069491D" w:rsidRDefault="00FD34A7" w:rsidP="0069491D">
      <w:pPr>
        <w:pStyle w:val="NotesComments"/>
        <w:numPr>
          <w:ilvl w:val="0"/>
          <w:numId w:val="15"/>
        </w:numPr>
        <w:rPr>
          <w:b/>
          <w:color w:val="auto"/>
          <w:sz w:val="22"/>
          <w:szCs w:val="22"/>
        </w:rPr>
      </w:pPr>
      <w:r w:rsidRPr="0069491D">
        <w:rPr>
          <w:color w:val="auto"/>
          <w:sz w:val="22"/>
          <w:szCs w:val="22"/>
        </w:rPr>
        <w:t>Prefer not to answer</w:t>
      </w:r>
      <w:r w:rsidR="00F1732F" w:rsidRPr="0069491D">
        <w:rPr>
          <w:color w:val="auto"/>
          <w:sz w:val="22"/>
          <w:szCs w:val="22"/>
        </w:rPr>
        <w:t xml:space="preserve"> </w:t>
      </w:r>
      <w:r w:rsidR="00116500" w:rsidRPr="0069491D">
        <w:rPr>
          <w:b/>
          <w:color w:val="auto"/>
          <w:sz w:val="22"/>
          <w:szCs w:val="22"/>
        </w:rPr>
        <w:t>[</w:t>
      </w:r>
      <w:r w:rsidR="00677228" w:rsidRPr="0069491D">
        <w:rPr>
          <w:b/>
          <w:color w:val="auto"/>
          <w:sz w:val="22"/>
          <w:szCs w:val="22"/>
        </w:rPr>
        <w:t xml:space="preserve">MONTIOR </w:t>
      </w:r>
      <w:r w:rsidR="00116500" w:rsidRPr="0069491D">
        <w:rPr>
          <w:b/>
          <w:color w:val="auto"/>
          <w:sz w:val="22"/>
          <w:szCs w:val="22"/>
        </w:rPr>
        <w:t>RECRUIT]</w:t>
      </w:r>
    </w:p>
    <w:p w14:paraId="68608161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95048D8" w14:textId="77777777" w:rsidR="000B6941" w:rsidRDefault="000B6941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780761CE" w14:textId="77777777" w:rsidR="000B6941" w:rsidRDefault="000B6941" w:rsidP="00576E22">
      <w:pPr>
        <w:spacing w:before="0" w:after="0" w:line="240" w:lineRule="auto"/>
        <w:rPr>
          <w:b/>
          <w:sz w:val="22"/>
          <w:szCs w:val="22"/>
        </w:rPr>
      </w:pPr>
    </w:p>
    <w:p w14:paraId="4E4005C9" w14:textId="77777777" w:rsidR="00116500" w:rsidRPr="006677B5" w:rsidRDefault="00116500" w:rsidP="00576E22">
      <w:pPr>
        <w:spacing w:before="0" w:after="0" w:line="240" w:lineRule="auto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ARTICULATION ASSESSMENT</w:t>
      </w:r>
    </w:p>
    <w:p w14:paraId="092AC3DE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48A8D8F1" w14:textId="77777777" w:rsidR="00116500" w:rsidRPr="006677B5" w:rsidRDefault="001161B9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Q13</w:t>
      </w:r>
      <w:r w:rsidR="00116500" w:rsidRPr="006677B5">
        <w:rPr>
          <w:b/>
          <w:sz w:val="22"/>
          <w:szCs w:val="22"/>
        </w:rPr>
        <w:t xml:space="preserve"> Participation attitude:</w:t>
      </w:r>
      <w:r w:rsidR="00116500"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="00116500" w:rsidRPr="006677B5">
        <w:rPr>
          <w:b/>
          <w:sz w:val="22"/>
          <w:szCs w:val="22"/>
        </w:rPr>
        <w:t>10</w:t>
      </w:r>
      <w:r w:rsidR="00116500" w:rsidRPr="006677B5">
        <w:rPr>
          <w:sz w:val="22"/>
          <w:szCs w:val="22"/>
        </w:rPr>
        <w:t xml:space="preserve"> means the statement </w:t>
      </w:r>
      <w:r w:rsidR="00116500" w:rsidRPr="006677B5">
        <w:rPr>
          <w:b/>
          <w:sz w:val="22"/>
          <w:szCs w:val="22"/>
        </w:rPr>
        <w:t>describes you extremely well</w:t>
      </w:r>
      <w:r w:rsidR="00116500" w:rsidRPr="006677B5">
        <w:rPr>
          <w:sz w:val="22"/>
          <w:szCs w:val="22"/>
        </w:rPr>
        <w:t xml:space="preserve"> and </w:t>
      </w:r>
      <w:r w:rsidR="00116500" w:rsidRPr="006677B5">
        <w:rPr>
          <w:b/>
          <w:sz w:val="22"/>
          <w:szCs w:val="22"/>
        </w:rPr>
        <w:t>1</w:t>
      </w:r>
      <w:r w:rsidR="00116500" w:rsidRPr="006677B5">
        <w:rPr>
          <w:sz w:val="22"/>
          <w:szCs w:val="22"/>
        </w:rPr>
        <w:t xml:space="preserve"> means the statement </w:t>
      </w:r>
      <w:r w:rsidR="00116500" w:rsidRPr="006677B5">
        <w:rPr>
          <w:b/>
          <w:sz w:val="22"/>
          <w:szCs w:val="22"/>
        </w:rPr>
        <w:t>does NOT describe you at all</w:t>
      </w:r>
      <w:r w:rsidR="00116500" w:rsidRPr="006677B5">
        <w:rPr>
          <w:sz w:val="22"/>
          <w:szCs w:val="22"/>
        </w:rPr>
        <w:t>.  You can use any number in between.</w:t>
      </w:r>
    </w:p>
    <w:p w14:paraId="10975F5C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4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20339988" w14:textId="77777777" w:rsidTr="001161B9">
        <w:tc>
          <w:tcPr>
            <w:tcW w:w="3744" w:type="dxa"/>
          </w:tcPr>
          <w:p w14:paraId="1A31F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0AB751C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35C97D2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lastRenderedPageBreak/>
              <w:t xml:space="preserve"> (1)</w:t>
            </w:r>
          </w:p>
        </w:tc>
        <w:tc>
          <w:tcPr>
            <w:tcW w:w="527" w:type="dxa"/>
          </w:tcPr>
          <w:p w14:paraId="0DD3726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3D7969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0B987F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8A19F1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1B60199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0C2363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5A74BC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E11E82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500507F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C0FBE6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309A68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445783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48215ED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3F88C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76E7EF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5090F8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27A4E95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C984C6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9B8D6A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10860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6BF2E35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008FCF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3DD609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ECEE73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128997A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8AC33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D6F287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C70F6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44A5352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0F5AD2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BFFA4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9494BD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6BEFC24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67FE41E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lastRenderedPageBreak/>
              <w:t xml:space="preserve"> (10) </w:t>
            </w:r>
          </w:p>
        </w:tc>
      </w:tr>
      <w:tr w:rsidR="00116500" w:rsidRPr="006677B5" w14:paraId="683A0CD5" w14:textId="77777777" w:rsidTr="001161B9">
        <w:tc>
          <w:tcPr>
            <w:tcW w:w="3744" w:type="dxa"/>
          </w:tcPr>
          <w:p w14:paraId="7695C2FB" w14:textId="77777777" w:rsidR="00116500" w:rsidRPr="006677B5" w:rsidRDefault="00116500" w:rsidP="001161B9">
            <w:pPr>
              <w:pStyle w:val="NCBodycopy"/>
            </w:pPr>
            <w:r w:rsidRPr="006677B5">
              <w:lastRenderedPageBreak/>
              <w:t>If asked to describe something I can usually do so in detail</w:t>
            </w:r>
          </w:p>
        </w:tc>
        <w:tc>
          <w:tcPr>
            <w:tcW w:w="1172" w:type="dxa"/>
          </w:tcPr>
          <w:p w14:paraId="6A66097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67855AC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1F7F0D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1FDE2CB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296611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4BAAA16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6BFFDF6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5229BE6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267AE69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53EDE36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713A764A" w14:textId="77777777" w:rsidTr="001161B9">
        <w:tc>
          <w:tcPr>
            <w:tcW w:w="3744" w:type="dxa"/>
          </w:tcPr>
          <w:p w14:paraId="160B317B" w14:textId="77777777" w:rsidR="00116500" w:rsidRPr="006677B5" w:rsidRDefault="00116500" w:rsidP="001161B9">
            <w:pPr>
              <w:pStyle w:val="NCBodycopy"/>
            </w:pPr>
            <w:r w:rsidRPr="006677B5">
              <w:t>I’m comfortable expressing my opinions when I’m with other people</w:t>
            </w:r>
          </w:p>
        </w:tc>
        <w:tc>
          <w:tcPr>
            <w:tcW w:w="1172" w:type="dxa"/>
          </w:tcPr>
          <w:p w14:paraId="4675F6F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368FBC1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3309DB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3B1E847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1CCD8C8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1495A83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C63C35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2A48B2C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1FF202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7382852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6AD8E858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1E5674BA" w14:textId="77777777" w:rsidR="00116500" w:rsidRPr="006677B5" w:rsidRDefault="00EC3BAA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t>[TERMINATE IF ANSWER 1 - 7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STATEMENT]</w:t>
      </w:r>
    </w:p>
    <w:p w14:paraId="75C8C7AD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32A13C52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6E93F505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3D2BBBD9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CE472F">
        <w:rPr>
          <w:rFonts w:ascii="Arial" w:hAnsi="Arial" w:cs="Arial"/>
          <w:sz w:val="22"/>
          <w:szCs w:val="22"/>
        </w:rPr>
        <w:t>We would like to invite you to participate in a di</w:t>
      </w:r>
      <w:r w:rsidR="00B16FEF" w:rsidRPr="00CE472F">
        <w:rPr>
          <w:rFonts w:ascii="Arial" w:hAnsi="Arial" w:cs="Arial"/>
          <w:sz w:val="22"/>
          <w:szCs w:val="22"/>
        </w:rPr>
        <w:t xml:space="preserve">scussion group about </w:t>
      </w:r>
      <w:r w:rsidR="00A87EC0">
        <w:rPr>
          <w:rFonts w:ascii="Arial" w:hAnsi="Arial" w:cs="Arial"/>
          <w:sz w:val="22"/>
          <w:szCs w:val="22"/>
        </w:rPr>
        <w:t>tax preparation</w:t>
      </w:r>
      <w:r w:rsidR="00BF553D" w:rsidRPr="00CE472F">
        <w:rPr>
          <w:rFonts w:ascii="Arial" w:hAnsi="Arial" w:cs="Arial"/>
          <w:sz w:val="22"/>
          <w:szCs w:val="22"/>
        </w:rPr>
        <w:t xml:space="preserve"> on</w:t>
      </w:r>
      <w:r w:rsidRPr="00CE472F">
        <w:rPr>
          <w:rFonts w:ascii="Arial" w:hAnsi="Arial" w:cs="Arial"/>
          <w:sz w:val="22"/>
          <w:szCs w:val="22"/>
        </w:rPr>
        <w:t xml:space="preserve"> [SPECIFY DATE, TIME AND LOCATION.] This will take about </w:t>
      </w:r>
      <w:r w:rsidR="00287D5E" w:rsidRPr="005C388C">
        <w:rPr>
          <w:rFonts w:ascii="Arial" w:hAnsi="Arial" w:cs="Arial"/>
          <w:sz w:val="22"/>
          <w:szCs w:val="22"/>
        </w:rPr>
        <w:t>duration</w:t>
      </w:r>
      <w:r w:rsidR="005C388C">
        <w:rPr>
          <w:rFonts w:ascii="Arial" w:hAnsi="Arial" w:cs="Arial"/>
          <w:sz w:val="22"/>
          <w:szCs w:val="22"/>
        </w:rPr>
        <w:t xml:space="preserve"> an hour and a half</w:t>
      </w:r>
      <w:r w:rsidRPr="00CE472F">
        <w:rPr>
          <w:rFonts w:ascii="Arial" w:hAnsi="Arial" w:cs="Arial"/>
          <w:sz w:val="22"/>
          <w:szCs w:val="22"/>
        </w:rPr>
        <w:t>. We</w:t>
      </w:r>
      <w:r w:rsidRPr="006677B5">
        <w:rPr>
          <w:rFonts w:ascii="Arial" w:hAnsi="Arial" w:cs="Arial"/>
          <w:sz w:val="22"/>
          <w:szCs w:val="22"/>
        </w:rPr>
        <w:t xml:space="preserve"> believe you’ll find it enjoyable, we are not selling anything, and for your participation you will receive $</w:t>
      </w:r>
      <w:r w:rsidR="00EC01A1">
        <w:rPr>
          <w:rFonts w:ascii="Arial" w:hAnsi="Arial" w:cs="Arial"/>
          <w:sz w:val="22"/>
          <w:szCs w:val="22"/>
        </w:rPr>
        <w:t>1</w:t>
      </w:r>
      <w:r w:rsidR="00567C95">
        <w:rPr>
          <w:rFonts w:ascii="Arial" w:hAnsi="Arial" w:cs="Arial"/>
          <w:sz w:val="22"/>
          <w:szCs w:val="22"/>
        </w:rPr>
        <w:t>2</w:t>
      </w:r>
      <w:r w:rsidR="00EC01A1">
        <w:rPr>
          <w:rFonts w:ascii="Arial" w:hAnsi="Arial" w:cs="Arial"/>
          <w:sz w:val="22"/>
          <w:szCs w:val="22"/>
        </w:rPr>
        <w:t>5</w:t>
      </w:r>
      <w:r w:rsidRPr="006677B5">
        <w:rPr>
          <w:rFonts w:ascii="Arial" w:hAnsi="Arial" w:cs="Arial"/>
          <w:sz w:val="22"/>
          <w:szCs w:val="22"/>
        </w:rPr>
        <w:t>. Will you be able to participate in our interview? We are inviting only a select few people to participate, so please make sure you will be able to attend.</w:t>
      </w:r>
    </w:p>
    <w:p w14:paraId="51D25790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0D760017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02EE1E7E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A1CF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65595" w14:textId="77777777" w:rsidR="005C2E91" w:rsidRDefault="005C2E91">
      <w:r>
        <w:separator/>
      </w:r>
    </w:p>
  </w:endnote>
  <w:endnote w:type="continuationSeparator" w:id="0">
    <w:p w14:paraId="7A467A7C" w14:textId="77777777" w:rsidR="005C2E91" w:rsidRDefault="005C2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D0641" w14:textId="77777777" w:rsidR="005C2E91" w:rsidRDefault="005C2E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35A47D" w14:textId="77777777" w:rsidR="005C2E91" w:rsidRDefault="005C2E9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9390F" w14:textId="77777777" w:rsidR="005C2E91" w:rsidRDefault="005C2E91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0A4DBC36" wp14:editId="633A2999">
          <wp:simplePos x="0" y="0"/>
          <wp:positionH relativeFrom="page">
            <wp:posOffset>51435</wp:posOffset>
          </wp:positionH>
          <wp:positionV relativeFrom="page">
            <wp:posOffset>9146540</wp:posOffset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36DE6" w14:textId="77777777" w:rsidR="005C2E91" w:rsidRDefault="005C2E91">
    <w:pPr>
      <w:pStyle w:val="Footer"/>
    </w:pPr>
    <w:r>
      <w:rPr>
        <w:noProof/>
        <w:szCs w:val="20"/>
        <w:lang w:eastAsia="en-US"/>
      </w:rPr>
      <w:drawing>
        <wp:anchor distT="0" distB="0" distL="114300" distR="114300" simplePos="0" relativeHeight="251660288" behindDoc="1" locked="1" layoutInCell="1" allowOverlap="1" wp14:anchorId="7FC3D126" wp14:editId="163B9D70">
          <wp:simplePos x="0" y="0"/>
          <wp:positionH relativeFrom="page">
            <wp:posOffset>51435</wp:posOffset>
          </wp:positionH>
          <wp:positionV relativeFrom="page">
            <wp:posOffset>9146540</wp:posOffset>
          </wp:positionV>
          <wp:extent cx="7772400" cy="905510"/>
          <wp:effectExtent l="0" t="0" r="0" b="8890"/>
          <wp:wrapNone/>
          <wp:docPr id="6" name="Picture 6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47ABB" w14:textId="77777777" w:rsidR="005C2E91" w:rsidRDefault="005C2E91">
      <w:r>
        <w:separator/>
      </w:r>
    </w:p>
  </w:footnote>
  <w:footnote w:type="continuationSeparator" w:id="0">
    <w:p w14:paraId="59BAC3E2" w14:textId="77777777" w:rsidR="005C2E91" w:rsidRDefault="005C2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B6AC2" w14:textId="77777777" w:rsidR="005C2E91" w:rsidRDefault="005C2E9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B7150" w14:textId="77777777" w:rsidR="005C2E91" w:rsidRDefault="005C2E9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F831A" w14:textId="77777777" w:rsidR="005C2E91" w:rsidRDefault="005C2E9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96646">
      <w:rPr>
        <w:rStyle w:val="PageNumber"/>
        <w:noProof/>
      </w:rPr>
      <w:t>2</w:t>
    </w:r>
    <w:r>
      <w:rPr>
        <w:rStyle w:val="PageNumber"/>
      </w:rPr>
      <w:fldChar w:fldCharType="end"/>
    </w:r>
  </w:p>
  <w:p w14:paraId="3655334B" w14:textId="77777777" w:rsidR="005C2E91" w:rsidRDefault="005C2E91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CE3EB" w14:textId="191123F6" w:rsidR="005C2E91" w:rsidRDefault="00C96646" w:rsidP="00C96646">
    <w:pPr>
      <w:pStyle w:val="Header"/>
      <w:jc w:val="right"/>
    </w:pPr>
    <w:r>
      <w:t>OMB #1535-0143</w:t>
    </w:r>
  </w:p>
  <w:p w14:paraId="7E805C73" w14:textId="77777777" w:rsidR="005C2E91" w:rsidRDefault="005C2E91">
    <w:pPr>
      <w:pStyle w:val="Header"/>
    </w:pPr>
  </w:p>
  <w:p w14:paraId="1D679CD1" w14:textId="77777777" w:rsidR="005C2E91" w:rsidRDefault="005C2E91">
    <w:pPr>
      <w:pStyle w:val="Header"/>
    </w:pPr>
  </w:p>
  <w:p w14:paraId="2AF7CD47" w14:textId="77777777" w:rsidR="005C2E91" w:rsidRDefault="005C2E91">
    <w:pPr>
      <w:pStyle w:val="Header"/>
    </w:pPr>
  </w:p>
  <w:p w14:paraId="7F8ADDFA" w14:textId="77777777" w:rsidR="005C2E91" w:rsidRDefault="005C2E91">
    <w:pPr>
      <w:pStyle w:val="Header"/>
    </w:pPr>
  </w:p>
  <w:p w14:paraId="0D72C113" w14:textId="77777777" w:rsidR="005C2E91" w:rsidRDefault="005C2E91" w:rsidP="00487227">
    <w:pPr>
      <w:pStyle w:val="Header"/>
    </w:pPr>
    <w:r>
      <w:tab/>
    </w:r>
  </w:p>
  <w:p w14:paraId="0665B61F" w14:textId="77777777" w:rsidR="005C2E91" w:rsidRDefault="005C2E91">
    <w:pPr>
      <w:pStyle w:val="Header"/>
    </w:pPr>
  </w:p>
  <w:p w14:paraId="070869EE" w14:textId="77777777" w:rsidR="005C2E91" w:rsidRDefault="005C2E91">
    <w:pPr>
      <w:pStyle w:val="Header"/>
    </w:pPr>
  </w:p>
  <w:p w14:paraId="68D47872" w14:textId="77777777" w:rsidR="005C2E91" w:rsidRDefault="005C2E91">
    <w:pPr>
      <w:pStyle w:val="Header"/>
    </w:pPr>
  </w:p>
  <w:p w14:paraId="3A1D94F7" w14:textId="77777777" w:rsidR="005C2E91" w:rsidRDefault="005C2E91" w:rsidP="00063FCC">
    <w:pPr>
      <w:pStyle w:val="Header"/>
      <w:ind w:left="-720"/>
    </w:pPr>
    <w:r>
      <w:rPr>
        <w:noProof/>
        <w:lang w:eastAsia="en-US"/>
      </w:rPr>
      <w:drawing>
        <wp:anchor distT="0" distB="0" distL="114300" distR="114300" simplePos="0" relativeHeight="251658240" behindDoc="1" locked="1" layoutInCell="1" allowOverlap="1" wp14:anchorId="495AC572" wp14:editId="3A5591B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69210" cy="1947545"/>
          <wp:effectExtent l="0" t="0" r="0" b="8255"/>
          <wp:wrapThrough wrapText="bothSides">
            <wp:wrapPolygon edited="0">
              <wp:start x="0" y="0"/>
              <wp:lineTo x="0" y="21410"/>
              <wp:lineTo x="21354" y="21410"/>
              <wp:lineTo x="21354" y="0"/>
              <wp:lineTo x="0" y="0"/>
            </wp:wrapPolygon>
          </wp:wrapThrough>
          <wp:docPr id="5" name="Picture 5" descr="armbou:Users:armandobou:Desktop:artemis:ASG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bou:Users:armandobou:Desktop:artemis:ASGletterhead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942" b="80637"/>
                  <a:stretch>
                    <a:fillRect/>
                  </a:stretch>
                </pic:blipFill>
                <pic:spPr bwMode="auto">
                  <a:xfrm>
                    <a:off x="0" y="0"/>
                    <a:ext cx="2569210" cy="194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B6468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C04E7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DF1842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460D9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02DA1"/>
    <w:multiLevelType w:val="hybridMultilevel"/>
    <w:tmpl w:val="C5A4BE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0B0FB5"/>
    <w:multiLevelType w:val="hybridMultilevel"/>
    <w:tmpl w:val="6D6C2DFC"/>
    <w:lvl w:ilvl="0" w:tplc="3CC4AFC0">
      <w:start w:val="1"/>
      <w:numFmt w:val="lowerLetter"/>
      <w:pStyle w:val="NCBodycopy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352C1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A37733"/>
    <w:multiLevelType w:val="hybridMultilevel"/>
    <w:tmpl w:val="7A547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B276FE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C3857BE"/>
    <w:multiLevelType w:val="hybridMultilevel"/>
    <w:tmpl w:val="D20A4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659A2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CA1C45"/>
    <w:multiLevelType w:val="hybridMultilevel"/>
    <w:tmpl w:val="8C5E9270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63873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6"/>
  </w:num>
  <w:num w:numId="4">
    <w:abstractNumId w:val="28"/>
  </w:num>
  <w:num w:numId="5">
    <w:abstractNumId w:val="27"/>
  </w:num>
  <w:num w:numId="6">
    <w:abstractNumId w:val="4"/>
  </w:num>
  <w:num w:numId="7">
    <w:abstractNumId w:val="9"/>
  </w:num>
  <w:num w:numId="8">
    <w:abstractNumId w:val="8"/>
  </w:num>
  <w:num w:numId="9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23"/>
  </w:num>
  <w:num w:numId="11">
    <w:abstractNumId w:val="14"/>
  </w:num>
  <w:num w:numId="12">
    <w:abstractNumId w:val="12"/>
  </w:num>
  <w:num w:numId="13">
    <w:abstractNumId w:val="10"/>
  </w:num>
  <w:num w:numId="14">
    <w:abstractNumId w:val="1"/>
  </w:num>
  <w:num w:numId="15">
    <w:abstractNumId w:val="22"/>
  </w:num>
  <w:num w:numId="16">
    <w:abstractNumId w:val="13"/>
  </w:num>
  <w:num w:numId="17">
    <w:abstractNumId w:val="26"/>
  </w:num>
  <w:num w:numId="18">
    <w:abstractNumId w:val="19"/>
  </w:num>
  <w:num w:numId="19">
    <w:abstractNumId w:val="17"/>
  </w:num>
  <w:num w:numId="20">
    <w:abstractNumId w:val="7"/>
  </w:num>
  <w:num w:numId="21">
    <w:abstractNumId w:val="15"/>
  </w:num>
  <w:num w:numId="22">
    <w:abstractNumId w:val="20"/>
  </w:num>
  <w:num w:numId="23">
    <w:abstractNumId w:val="2"/>
  </w:num>
  <w:num w:numId="24">
    <w:abstractNumId w:val="6"/>
  </w:num>
  <w:num w:numId="25">
    <w:abstractNumId w:val="3"/>
  </w:num>
  <w:num w:numId="26">
    <w:abstractNumId w:val="18"/>
  </w:num>
  <w:num w:numId="27">
    <w:abstractNumId w:val="5"/>
  </w:num>
  <w:num w:numId="28">
    <w:abstractNumId w:val="25"/>
  </w:num>
  <w:num w:numId="29">
    <w:abstractNumId w:val="11"/>
  </w:num>
  <w:numIdMacAtCleanup w:val="2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in2">
    <w15:presenceInfo w15:providerId="None" w15:userId="Karin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3E01"/>
    <w:rsid w:val="00007F2C"/>
    <w:rsid w:val="00012F33"/>
    <w:rsid w:val="00024224"/>
    <w:rsid w:val="0003329F"/>
    <w:rsid w:val="000439CF"/>
    <w:rsid w:val="00043FF2"/>
    <w:rsid w:val="000447B5"/>
    <w:rsid w:val="00050E48"/>
    <w:rsid w:val="00063FCC"/>
    <w:rsid w:val="0006581D"/>
    <w:rsid w:val="000668F4"/>
    <w:rsid w:val="000A0B63"/>
    <w:rsid w:val="000B499B"/>
    <w:rsid w:val="000B61D2"/>
    <w:rsid w:val="000B6941"/>
    <w:rsid w:val="000C00F7"/>
    <w:rsid w:val="000E5868"/>
    <w:rsid w:val="000F5478"/>
    <w:rsid w:val="001009FD"/>
    <w:rsid w:val="001161B9"/>
    <w:rsid w:val="00116500"/>
    <w:rsid w:val="00121B76"/>
    <w:rsid w:val="00131925"/>
    <w:rsid w:val="00153E67"/>
    <w:rsid w:val="001578D9"/>
    <w:rsid w:val="00160898"/>
    <w:rsid w:val="001622BA"/>
    <w:rsid w:val="00162D24"/>
    <w:rsid w:val="00184A4E"/>
    <w:rsid w:val="0019328C"/>
    <w:rsid w:val="00195D86"/>
    <w:rsid w:val="001A53E2"/>
    <w:rsid w:val="001B7789"/>
    <w:rsid w:val="001C3766"/>
    <w:rsid w:val="001C6B00"/>
    <w:rsid w:val="001D21C3"/>
    <w:rsid w:val="001D5DF1"/>
    <w:rsid w:val="001E0C8C"/>
    <w:rsid w:val="001E61DE"/>
    <w:rsid w:val="001E641C"/>
    <w:rsid w:val="001F6E7F"/>
    <w:rsid w:val="00201A06"/>
    <w:rsid w:val="00203BA6"/>
    <w:rsid w:val="002053BF"/>
    <w:rsid w:val="002240A5"/>
    <w:rsid w:val="00224241"/>
    <w:rsid w:val="00244416"/>
    <w:rsid w:val="00252498"/>
    <w:rsid w:val="00253933"/>
    <w:rsid w:val="002563C4"/>
    <w:rsid w:val="00276686"/>
    <w:rsid w:val="00287D5E"/>
    <w:rsid w:val="0029791B"/>
    <w:rsid w:val="002A462E"/>
    <w:rsid w:val="002A7025"/>
    <w:rsid w:val="002B4068"/>
    <w:rsid w:val="002C5F3F"/>
    <w:rsid w:val="002C7EE0"/>
    <w:rsid w:val="002E547B"/>
    <w:rsid w:val="002E555C"/>
    <w:rsid w:val="002F11FD"/>
    <w:rsid w:val="002F5165"/>
    <w:rsid w:val="00301228"/>
    <w:rsid w:val="00306233"/>
    <w:rsid w:val="003149EA"/>
    <w:rsid w:val="0032466E"/>
    <w:rsid w:val="003332BC"/>
    <w:rsid w:val="0033438B"/>
    <w:rsid w:val="00347BCB"/>
    <w:rsid w:val="00360AE6"/>
    <w:rsid w:val="0038444B"/>
    <w:rsid w:val="00395F74"/>
    <w:rsid w:val="00396DCD"/>
    <w:rsid w:val="003A0DE6"/>
    <w:rsid w:val="003A1879"/>
    <w:rsid w:val="003C3A92"/>
    <w:rsid w:val="003C6D0C"/>
    <w:rsid w:val="003D13A5"/>
    <w:rsid w:val="003D4033"/>
    <w:rsid w:val="003F01FF"/>
    <w:rsid w:val="003F79A0"/>
    <w:rsid w:val="003F7EE9"/>
    <w:rsid w:val="00402B87"/>
    <w:rsid w:val="0040769B"/>
    <w:rsid w:val="00410C18"/>
    <w:rsid w:val="00415C9F"/>
    <w:rsid w:val="0042053B"/>
    <w:rsid w:val="00425EDB"/>
    <w:rsid w:val="00427947"/>
    <w:rsid w:val="004333EC"/>
    <w:rsid w:val="00433E1D"/>
    <w:rsid w:val="00433F9F"/>
    <w:rsid w:val="00433FE4"/>
    <w:rsid w:val="004414AC"/>
    <w:rsid w:val="00445299"/>
    <w:rsid w:val="004462B4"/>
    <w:rsid w:val="00472EC9"/>
    <w:rsid w:val="00486C7C"/>
    <w:rsid w:val="00487227"/>
    <w:rsid w:val="00491E0F"/>
    <w:rsid w:val="004B056B"/>
    <w:rsid w:val="004B0C87"/>
    <w:rsid w:val="004B4064"/>
    <w:rsid w:val="004B61A1"/>
    <w:rsid w:val="004C1F7F"/>
    <w:rsid w:val="004E561B"/>
    <w:rsid w:val="004F100C"/>
    <w:rsid w:val="004F2E2C"/>
    <w:rsid w:val="00522B2A"/>
    <w:rsid w:val="005324D0"/>
    <w:rsid w:val="005410BC"/>
    <w:rsid w:val="00551749"/>
    <w:rsid w:val="00565CEF"/>
    <w:rsid w:val="00567C95"/>
    <w:rsid w:val="00573016"/>
    <w:rsid w:val="00574D65"/>
    <w:rsid w:val="0057613E"/>
    <w:rsid w:val="00576E22"/>
    <w:rsid w:val="005833C4"/>
    <w:rsid w:val="00591F94"/>
    <w:rsid w:val="005B29AE"/>
    <w:rsid w:val="005C2E91"/>
    <w:rsid w:val="005C388C"/>
    <w:rsid w:val="005C4283"/>
    <w:rsid w:val="005C432C"/>
    <w:rsid w:val="005F0F7A"/>
    <w:rsid w:val="006132C6"/>
    <w:rsid w:val="006323EB"/>
    <w:rsid w:val="006423F8"/>
    <w:rsid w:val="00644867"/>
    <w:rsid w:val="00665918"/>
    <w:rsid w:val="006677B5"/>
    <w:rsid w:val="006729C4"/>
    <w:rsid w:val="00677228"/>
    <w:rsid w:val="006833AB"/>
    <w:rsid w:val="006941D4"/>
    <w:rsid w:val="0069491D"/>
    <w:rsid w:val="006952F6"/>
    <w:rsid w:val="006B74C4"/>
    <w:rsid w:val="006C1D13"/>
    <w:rsid w:val="006C6C8C"/>
    <w:rsid w:val="006E0272"/>
    <w:rsid w:val="006E345F"/>
    <w:rsid w:val="006E44EA"/>
    <w:rsid w:val="006E4A0C"/>
    <w:rsid w:val="006F509E"/>
    <w:rsid w:val="00700909"/>
    <w:rsid w:val="007102C1"/>
    <w:rsid w:val="007141D0"/>
    <w:rsid w:val="00726312"/>
    <w:rsid w:val="00742D40"/>
    <w:rsid w:val="0074313A"/>
    <w:rsid w:val="007433F7"/>
    <w:rsid w:val="00745861"/>
    <w:rsid w:val="00750856"/>
    <w:rsid w:val="00767347"/>
    <w:rsid w:val="00773D10"/>
    <w:rsid w:val="00774124"/>
    <w:rsid w:val="0077505D"/>
    <w:rsid w:val="0079038E"/>
    <w:rsid w:val="007928CC"/>
    <w:rsid w:val="007B1B11"/>
    <w:rsid w:val="007B47C0"/>
    <w:rsid w:val="007D42BE"/>
    <w:rsid w:val="007E2EA6"/>
    <w:rsid w:val="007E5524"/>
    <w:rsid w:val="007E6233"/>
    <w:rsid w:val="007E7813"/>
    <w:rsid w:val="007E7AE4"/>
    <w:rsid w:val="007E7B84"/>
    <w:rsid w:val="007F5643"/>
    <w:rsid w:val="00812482"/>
    <w:rsid w:val="00813282"/>
    <w:rsid w:val="00816F69"/>
    <w:rsid w:val="00822B84"/>
    <w:rsid w:val="0082397A"/>
    <w:rsid w:val="0082615C"/>
    <w:rsid w:val="00834AA7"/>
    <w:rsid w:val="008441A7"/>
    <w:rsid w:val="008506CA"/>
    <w:rsid w:val="00855048"/>
    <w:rsid w:val="00860E84"/>
    <w:rsid w:val="00863107"/>
    <w:rsid w:val="00871C04"/>
    <w:rsid w:val="00872DE4"/>
    <w:rsid w:val="00885CE3"/>
    <w:rsid w:val="008863F6"/>
    <w:rsid w:val="00887326"/>
    <w:rsid w:val="0089462A"/>
    <w:rsid w:val="00896D13"/>
    <w:rsid w:val="008A202A"/>
    <w:rsid w:val="008B2FEF"/>
    <w:rsid w:val="008B519A"/>
    <w:rsid w:val="008C173F"/>
    <w:rsid w:val="008D6C3C"/>
    <w:rsid w:val="008E51C5"/>
    <w:rsid w:val="0090788B"/>
    <w:rsid w:val="00946D09"/>
    <w:rsid w:val="00950152"/>
    <w:rsid w:val="0096018C"/>
    <w:rsid w:val="00971CE9"/>
    <w:rsid w:val="009754AD"/>
    <w:rsid w:val="00976276"/>
    <w:rsid w:val="009765A9"/>
    <w:rsid w:val="00980A0A"/>
    <w:rsid w:val="009844ED"/>
    <w:rsid w:val="00985F72"/>
    <w:rsid w:val="009A17EC"/>
    <w:rsid w:val="009C6443"/>
    <w:rsid w:val="009D62F2"/>
    <w:rsid w:val="009E30F7"/>
    <w:rsid w:val="009E6E2B"/>
    <w:rsid w:val="009F3F70"/>
    <w:rsid w:val="009F7F38"/>
    <w:rsid w:val="00A10FBF"/>
    <w:rsid w:val="00A11517"/>
    <w:rsid w:val="00A20307"/>
    <w:rsid w:val="00A21422"/>
    <w:rsid w:val="00A37A72"/>
    <w:rsid w:val="00A42C1A"/>
    <w:rsid w:val="00A6027F"/>
    <w:rsid w:val="00A76A7F"/>
    <w:rsid w:val="00A76CC6"/>
    <w:rsid w:val="00A847E7"/>
    <w:rsid w:val="00A87EC0"/>
    <w:rsid w:val="00A90DD3"/>
    <w:rsid w:val="00AA0E1A"/>
    <w:rsid w:val="00AC1A9A"/>
    <w:rsid w:val="00AC5703"/>
    <w:rsid w:val="00AC6324"/>
    <w:rsid w:val="00AD7C9E"/>
    <w:rsid w:val="00AE18FB"/>
    <w:rsid w:val="00AE3558"/>
    <w:rsid w:val="00AE5C8B"/>
    <w:rsid w:val="00AE60D1"/>
    <w:rsid w:val="00AF0621"/>
    <w:rsid w:val="00AF2FF1"/>
    <w:rsid w:val="00AF4B8C"/>
    <w:rsid w:val="00B05997"/>
    <w:rsid w:val="00B16FEF"/>
    <w:rsid w:val="00B17818"/>
    <w:rsid w:val="00B25E99"/>
    <w:rsid w:val="00B3158E"/>
    <w:rsid w:val="00B3448E"/>
    <w:rsid w:val="00B352C0"/>
    <w:rsid w:val="00B720A6"/>
    <w:rsid w:val="00B86446"/>
    <w:rsid w:val="00B873A8"/>
    <w:rsid w:val="00BB4150"/>
    <w:rsid w:val="00BC6CA0"/>
    <w:rsid w:val="00BD320B"/>
    <w:rsid w:val="00BE1E24"/>
    <w:rsid w:val="00BE6426"/>
    <w:rsid w:val="00BF553D"/>
    <w:rsid w:val="00BF7BDD"/>
    <w:rsid w:val="00C0388C"/>
    <w:rsid w:val="00C144AE"/>
    <w:rsid w:val="00C15882"/>
    <w:rsid w:val="00C1731D"/>
    <w:rsid w:val="00C50782"/>
    <w:rsid w:val="00C52ECE"/>
    <w:rsid w:val="00C673CE"/>
    <w:rsid w:val="00C711E3"/>
    <w:rsid w:val="00C712C6"/>
    <w:rsid w:val="00C762F5"/>
    <w:rsid w:val="00C84E1A"/>
    <w:rsid w:val="00C90ED5"/>
    <w:rsid w:val="00C93761"/>
    <w:rsid w:val="00C96646"/>
    <w:rsid w:val="00C97C7F"/>
    <w:rsid w:val="00CA53FD"/>
    <w:rsid w:val="00CB364F"/>
    <w:rsid w:val="00CD3CC7"/>
    <w:rsid w:val="00CE0C10"/>
    <w:rsid w:val="00CE472F"/>
    <w:rsid w:val="00CF1D21"/>
    <w:rsid w:val="00D135B7"/>
    <w:rsid w:val="00D15025"/>
    <w:rsid w:val="00D17C24"/>
    <w:rsid w:val="00D31BA0"/>
    <w:rsid w:val="00D31BF6"/>
    <w:rsid w:val="00D33696"/>
    <w:rsid w:val="00D37A0A"/>
    <w:rsid w:val="00D4553D"/>
    <w:rsid w:val="00D46D6F"/>
    <w:rsid w:val="00D5476F"/>
    <w:rsid w:val="00D54CED"/>
    <w:rsid w:val="00D5546C"/>
    <w:rsid w:val="00D62385"/>
    <w:rsid w:val="00D62459"/>
    <w:rsid w:val="00D7283B"/>
    <w:rsid w:val="00D77937"/>
    <w:rsid w:val="00D8129B"/>
    <w:rsid w:val="00DB5671"/>
    <w:rsid w:val="00DC5955"/>
    <w:rsid w:val="00DE4F46"/>
    <w:rsid w:val="00DE6B4A"/>
    <w:rsid w:val="00DF32B2"/>
    <w:rsid w:val="00DF5B0D"/>
    <w:rsid w:val="00E067DE"/>
    <w:rsid w:val="00E1089A"/>
    <w:rsid w:val="00E441D8"/>
    <w:rsid w:val="00E44554"/>
    <w:rsid w:val="00E501B9"/>
    <w:rsid w:val="00E50A1D"/>
    <w:rsid w:val="00E540E8"/>
    <w:rsid w:val="00E55057"/>
    <w:rsid w:val="00E57EE8"/>
    <w:rsid w:val="00E70089"/>
    <w:rsid w:val="00E76180"/>
    <w:rsid w:val="00EA5D64"/>
    <w:rsid w:val="00EB2A1F"/>
    <w:rsid w:val="00EC01A1"/>
    <w:rsid w:val="00EC3BAA"/>
    <w:rsid w:val="00EC4223"/>
    <w:rsid w:val="00EC761B"/>
    <w:rsid w:val="00ED13F1"/>
    <w:rsid w:val="00EF0E13"/>
    <w:rsid w:val="00EF2D9C"/>
    <w:rsid w:val="00F14E4F"/>
    <w:rsid w:val="00F1732F"/>
    <w:rsid w:val="00F439BD"/>
    <w:rsid w:val="00F44794"/>
    <w:rsid w:val="00F75AC2"/>
    <w:rsid w:val="00F85AE6"/>
    <w:rsid w:val="00F966BA"/>
    <w:rsid w:val="00FB31E6"/>
    <w:rsid w:val="00FB7055"/>
    <w:rsid w:val="00FC4CB9"/>
    <w:rsid w:val="00FD34A7"/>
    <w:rsid w:val="00FE0E4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C5EF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NCBodycopy">
    <w:name w:val="NC Bodycopy"/>
    <w:basedOn w:val="Normal"/>
    <w:rsid w:val="001161B9"/>
    <w:pPr>
      <w:numPr>
        <w:numId w:val="2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NCBodycopy">
    <w:name w:val="NC Bodycopy"/>
    <w:basedOn w:val="Normal"/>
    <w:rsid w:val="001161B9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armbou:Users:armandobou:Desktop:artemis:ASGletterhead.jpg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Artemis Letterhead Template Final Final 6 25 09</Template>
  <TotalTime>1</TotalTime>
  <Pages>5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5817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Wolfgang, Dawn</cp:lastModifiedBy>
  <cp:revision>2</cp:revision>
  <cp:lastPrinted>2014-04-22T16:21:00Z</cp:lastPrinted>
  <dcterms:created xsi:type="dcterms:W3CDTF">2014-05-13T12:01:00Z</dcterms:created>
  <dcterms:modified xsi:type="dcterms:W3CDTF">2014-05-13T12:01:00Z</dcterms:modified>
</cp:coreProperties>
</file>