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E295C" w14:textId="77777777" w:rsidR="00534D2E" w:rsidRDefault="00534D2E" w:rsidP="00946D09">
      <w:pPr>
        <w:spacing w:line="240" w:lineRule="auto"/>
        <w:rPr>
          <w:rFonts w:cs="Arial"/>
          <w:b/>
          <w:sz w:val="24"/>
        </w:rPr>
      </w:pPr>
    </w:p>
    <w:p w14:paraId="7F45742D" w14:textId="77777777" w:rsidR="00534D2E" w:rsidRDefault="00534D2E" w:rsidP="00946D09">
      <w:pPr>
        <w:spacing w:line="240" w:lineRule="auto"/>
        <w:rPr>
          <w:rFonts w:cs="Arial"/>
          <w:b/>
          <w:sz w:val="24"/>
        </w:rPr>
      </w:pPr>
    </w:p>
    <w:p w14:paraId="6E3AB851" w14:textId="10B4AEF8" w:rsidR="00946D09" w:rsidRPr="007702FB" w:rsidRDefault="00773B92" w:rsidP="00946D09">
      <w:pPr>
        <w:spacing w:line="240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EFT </w:t>
      </w:r>
      <w:r w:rsidR="009844ED">
        <w:rPr>
          <w:rFonts w:cs="Arial"/>
          <w:b/>
          <w:sz w:val="24"/>
        </w:rPr>
        <w:t>Tax Refund</w:t>
      </w:r>
      <w:r w:rsidR="00946D09">
        <w:rPr>
          <w:rFonts w:cs="Arial"/>
          <w:b/>
          <w:sz w:val="24"/>
        </w:rPr>
        <w:t xml:space="preserve"> Research </w:t>
      </w:r>
    </w:p>
    <w:p w14:paraId="5DBDE4C6" w14:textId="5F962D3C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946D09">
        <w:rPr>
          <w:color w:val="auto"/>
          <w:sz w:val="24"/>
        </w:rPr>
        <w:t xml:space="preserve"> </w:t>
      </w:r>
      <w:r w:rsidR="00686FA3">
        <w:rPr>
          <w:color w:val="auto"/>
          <w:sz w:val="24"/>
        </w:rPr>
        <w:t>- CONSUMERS</w:t>
      </w:r>
    </w:p>
    <w:p w14:paraId="58FE68C1" w14:textId="41A1984E" w:rsidR="00116500" w:rsidRDefault="009844ED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April </w:t>
      </w:r>
      <w:r w:rsidR="00911815">
        <w:rPr>
          <w:color w:val="auto"/>
          <w:sz w:val="24"/>
        </w:rPr>
        <w:t>22</w:t>
      </w:r>
      <w:r>
        <w:rPr>
          <w:color w:val="auto"/>
          <w:sz w:val="24"/>
        </w:rPr>
        <w:t>, 2014</w:t>
      </w:r>
    </w:p>
    <w:p w14:paraId="33059260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16448D01" w14:textId="63FD0F6E" w:rsidR="00C15882" w:rsidRPr="00327CB6" w:rsidRDefault="00C15882" w:rsidP="00C15882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Study Objectives</w:t>
      </w:r>
    </w:p>
    <w:p w14:paraId="38406E30" w14:textId="6E5B917D" w:rsidR="00C15882" w:rsidRDefault="009844ED" w:rsidP="00382DB1">
      <w:pPr>
        <w:pStyle w:val="ListParagraph"/>
        <w:numPr>
          <w:ilvl w:val="0"/>
          <w:numId w:val="2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</w:t>
      </w:r>
      <w:r w:rsidRPr="009844ED">
        <w:rPr>
          <w:rFonts w:cs="Arial"/>
          <w:sz w:val="22"/>
          <w:szCs w:val="22"/>
        </w:rPr>
        <w:t xml:space="preserve">iscuss </w:t>
      </w:r>
      <w:r>
        <w:rPr>
          <w:rFonts w:cs="Arial"/>
          <w:sz w:val="22"/>
          <w:szCs w:val="22"/>
        </w:rPr>
        <w:t>receiving</w:t>
      </w:r>
      <w:r w:rsidRPr="009844ED">
        <w:rPr>
          <w:rFonts w:cs="Arial"/>
          <w:sz w:val="22"/>
          <w:szCs w:val="22"/>
        </w:rPr>
        <w:t xml:space="preserve"> </w:t>
      </w:r>
      <w:r w:rsidR="00C704FD">
        <w:rPr>
          <w:rFonts w:cs="Arial"/>
          <w:sz w:val="22"/>
          <w:szCs w:val="22"/>
        </w:rPr>
        <w:t xml:space="preserve">federal </w:t>
      </w:r>
      <w:r w:rsidRPr="009844ED">
        <w:rPr>
          <w:rFonts w:cs="Arial"/>
          <w:sz w:val="22"/>
          <w:szCs w:val="22"/>
        </w:rPr>
        <w:t>tax refunds by paper check versus by electronic funds transfer</w:t>
      </w:r>
    </w:p>
    <w:p w14:paraId="6CA3E973" w14:textId="77777777" w:rsidR="00AA6B80" w:rsidRDefault="009844ED" w:rsidP="00E22A97">
      <w:pPr>
        <w:pStyle w:val="ListParagraph"/>
        <w:numPr>
          <w:ilvl w:val="0"/>
          <w:numId w:val="2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9844ED">
        <w:rPr>
          <w:rFonts w:cs="Arial"/>
          <w:sz w:val="22"/>
          <w:szCs w:val="22"/>
        </w:rPr>
        <w:t>dentify all of the reasons across different audiences for choosing paper checks</w:t>
      </w:r>
    </w:p>
    <w:p w14:paraId="7580501F" w14:textId="1639EADE" w:rsidR="00F75AC2" w:rsidRPr="00E22A97" w:rsidRDefault="00AA6B80" w:rsidP="00E22A97">
      <w:pPr>
        <w:pStyle w:val="ListParagraph"/>
        <w:numPr>
          <w:ilvl w:val="0"/>
          <w:numId w:val="2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Approximately 25% of tax refunds are issued by paper check</w:t>
      </w:r>
      <w:r w:rsidR="009844ED">
        <w:rPr>
          <w:rFonts w:cs="Arial"/>
          <w:sz w:val="22"/>
          <w:szCs w:val="22"/>
        </w:rPr>
        <w:br/>
      </w:r>
    </w:p>
    <w:p w14:paraId="4D5EA347" w14:textId="7E45E4AB" w:rsidR="00C15882" w:rsidRPr="007702FB" w:rsidRDefault="00C15882" w:rsidP="00C15882">
      <w:pPr>
        <w:spacing w:line="240" w:lineRule="auto"/>
        <w:rPr>
          <w:rFonts w:cs="Arial"/>
          <w:b/>
          <w:sz w:val="22"/>
          <w:szCs w:val="22"/>
        </w:rPr>
      </w:pPr>
      <w:r w:rsidRPr="007702FB">
        <w:rPr>
          <w:rFonts w:cs="Arial"/>
          <w:b/>
          <w:sz w:val="22"/>
          <w:szCs w:val="22"/>
        </w:rPr>
        <w:t>Method</w:t>
      </w:r>
    </w:p>
    <w:p w14:paraId="2B337704" w14:textId="49E94F96" w:rsidR="009844ED" w:rsidRPr="009844ED" w:rsidRDefault="009844ED" w:rsidP="00382DB1">
      <w:pPr>
        <w:numPr>
          <w:ilvl w:val="0"/>
          <w:numId w:val="24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C</w:t>
      </w:r>
      <w:r w:rsidRPr="009844ED">
        <w:rPr>
          <w:sz w:val="22"/>
          <w:szCs w:val="22"/>
        </w:rPr>
        <w:t xml:space="preserve">onducting 9 groups with consumers across three markets to discuss </w:t>
      </w:r>
      <w:r>
        <w:rPr>
          <w:sz w:val="22"/>
          <w:szCs w:val="22"/>
        </w:rPr>
        <w:t>receiving</w:t>
      </w:r>
      <w:r w:rsidRPr="009844ED">
        <w:rPr>
          <w:sz w:val="22"/>
          <w:szCs w:val="22"/>
        </w:rPr>
        <w:t xml:space="preserve"> </w:t>
      </w:r>
      <w:r w:rsidR="00C704FD">
        <w:rPr>
          <w:sz w:val="22"/>
          <w:szCs w:val="22"/>
        </w:rPr>
        <w:t xml:space="preserve">federal </w:t>
      </w:r>
      <w:r w:rsidRPr="009844ED">
        <w:rPr>
          <w:sz w:val="22"/>
          <w:szCs w:val="22"/>
        </w:rPr>
        <w:t xml:space="preserve">tax refunds by paper check versus by electronic funds transfer. </w:t>
      </w:r>
      <w:r>
        <w:rPr>
          <w:sz w:val="22"/>
          <w:szCs w:val="22"/>
        </w:rPr>
        <w:t>Recruit:</w:t>
      </w:r>
    </w:p>
    <w:p w14:paraId="08E7344A" w14:textId="0DA7CC28" w:rsidR="009844ED" w:rsidRDefault="009844ED" w:rsidP="00382DB1">
      <w:pPr>
        <w:numPr>
          <w:ilvl w:val="1"/>
          <w:numId w:val="18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Two </w:t>
      </w:r>
      <w:r w:rsidRPr="009844ED">
        <w:rPr>
          <w:sz w:val="22"/>
          <w:szCs w:val="22"/>
        </w:rPr>
        <w:t xml:space="preserve">groups </w:t>
      </w:r>
      <w:r>
        <w:rPr>
          <w:sz w:val="22"/>
          <w:szCs w:val="22"/>
        </w:rPr>
        <w:t>among Social Security recipient</w:t>
      </w:r>
      <w:r>
        <w:rPr>
          <w:rFonts w:cs="Arial"/>
          <w:sz w:val="22"/>
          <w:szCs w:val="22"/>
        </w:rPr>
        <w:t>s</w:t>
      </w:r>
    </w:p>
    <w:p w14:paraId="4AF64A5C" w14:textId="77777777" w:rsidR="00327CB6" w:rsidRPr="00327CB6" w:rsidRDefault="009844ED" w:rsidP="00382DB1">
      <w:pPr>
        <w:numPr>
          <w:ilvl w:val="1"/>
          <w:numId w:val="18"/>
        </w:numPr>
        <w:spacing w:line="240" w:lineRule="auto"/>
        <w:ind w:right="-342"/>
        <w:rPr>
          <w:rFonts w:cs="Arial"/>
          <w:sz w:val="22"/>
          <w:szCs w:val="22"/>
        </w:rPr>
      </w:pPr>
      <w:r>
        <w:rPr>
          <w:sz w:val="22"/>
          <w:szCs w:val="22"/>
        </w:rPr>
        <w:t>Two groups</w:t>
      </w:r>
      <w:r w:rsidRPr="009844ED">
        <w:rPr>
          <w:sz w:val="22"/>
          <w:szCs w:val="22"/>
        </w:rPr>
        <w:t xml:space="preserve"> with unbanked/</w:t>
      </w:r>
      <w:proofErr w:type="spellStart"/>
      <w:r w:rsidRPr="009844ED">
        <w:rPr>
          <w:sz w:val="22"/>
          <w:szCs w:val="22"/>
        </w:rPr>
        <w:t>underbanked</w:t>
      </w:r>
      <w:proofErr w:type="spellEnd"/>
      <w:r w:rsidRPr="009844ED">
        <w:rPr>
          <w:sz w:val="22"/>
          <w:szCs w:val="22"/>
        </w:rPr>
        <w:t xml:space="preserve">, </w:t>
      </w:r>
    </w:p>
    <w:p w14:paraId="794FCC0E" w14:textId="3003F622" w:rsidR="009844ED" w:rsidRPr="009844ED" w:rsidRDefault="00E22A97" w:rsidP="00382DB1">
      <w:pPr>
        <w:numPr>
          <w:ilvl w:val="1"/>
          <w:numId w:val="18"/>
        </w:numPr>
        <w:spacing w:line="240" w:lineRule="auto"/>
        <w:ind w:right="-342"/>
        <w:rPr>
          <w:rFonts w:cs="Arial"/>
          <w:sz w:val="22"/>
          <w:szCs w:val="22"/>
        </w:rPr>
      </w:pPr>
      <w:r>
        <w:rPr>
          <w:sz w:val="22"/>
          <w:szCs w:val="22"/>
        </w:rPr>
        <w:t>Two groups</w:t>
      </w:r>
      <w:r w:rsidR="00327CB6">
        <w:rPr>
          <w:sz w:val="22"/>
          <w:szCs w:val="22"/>
        </w:rPr>
        <w:t xml:space="preserve"> </w:t>
      </w:r>
      <w:r w:rsidR="009844ED" w:rsidRPr="009844ED">
        <w:rPr>
          <w:sz w:val="22"/>
          <w:szCs w:val="22"/>
        </w:rPr>
        <w:t>with switchers</w:t>
      </w:r>
      <w:r w:rsidR="00327CB6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9844ED" w:rsidRPr="009844ED">
        <w:rPr>
          <w:sz w:val="22"/>
          <w:szCs w:val="22"/>
        </w:rPr>
        <w:t xml:space="preserve">used EFT </w:t>
      </w:r>
      <w:r w:rsidR="00327CB6">
        <w:rPr>
          <w:sz w:val="22"/>
          <w:szCs w:val="22"/>
        </w:rPr>
        <w:t>in the past</w:t>
      </w:r>
      <w:r w:rsidR="009844ED" w:rsidRPr="009844ED">
        <w:rPr>
          <w:sz w:val="22"/>
          <w:szCs w:val="22"/>
        </w:rPr>
        <w:t xml:space="preserve"> and then swit</w:t>
      </w:r>
      <w:r w:rsidR="002053BF">
        <w:rPr>
          <w:sz w:val="22"/>
          <w:szCs w:val="22"/>
        </w:rPr>
        <w:t>ched back to paper check refund</w:t>
      </w:r>
      <w:r w:rsidR="0010701C">
        <w:rPr>
          <w:sz w:val="22"/>
          <w:szCs w:val="22"/>
        </w:rPr>
        <w:t>)</w:t>
      </w:r>
      <w:r w:rsidR="009844ED" w:rsidRPr="009844ED">
        <w:rPr>
          <w:sz w:val="22"/>
          <w:szCs w:val="22"/>
        </w:rPr>
        <w:t xml:space="preserve"> </w:t>
      </w:r>
    </w:p>
    <w:p w14:paraId="0EF36508" w14:textId="3892C7FE" w:rsidR="009844ED" w:rsidRPr="002053BF" w:rsidRDefault="009844ED" w:rsidP="00382DB1">
      <w:pPr>
        <w:numPr>
          <w:ilvl w:val="1"/>
          <w:numId w:val="18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Three groups of a mix</w:t>
      </w:r>
      <w:r w:rsidRPr="009844ED">
        <w:rPr>
          <w:sz w:val="22"/>
          <w:szCs w:val="22"/>
        </w:rPr>
        <w:t xml:space="preserve"> </w:t>
      </w:r>
      <w:r w:rsidR="0010701C">
        <w:rPr>
          <w:sz w:val="22"/>
          <w:szCs w:val="22"/>
        </w:rPr>
        <w:t>of paper check users</w:t>
      </w:r>
    </w:p>
    <w:p w14:paraId="29620237" w14:textId="643A9FD9" w:rsidR="001B7789" w:rsidRPr="0010701C" w:rsidRDefault="002053BF" w:rsidP="00382DB1">
      <w:pPr>
        <w:numPr>
          <w:ilvl w:val="0"/>
          <w:numId w:val="25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G</w:t>
      </w:r>
      <w:r w:rsidR="00C15882">
        <w:rPr>
          <w:sz w:val="22"/>
          <w:szCs w:val="22"/>
        </w:rPr>
        <w:t xml:space="preserve">roups will take </w:t>
      </w:r>
      <w:r w:rsidR="00E22A97">
        <w:rPr>
          <w:sz w:val="22"/>
          <w:szCs w:val="22"/>
        </w:rPr>
        <w:t>place in three markets</w:t>
      </w:r>
    </w:p>
    <w:p w14:paraId="783FFD2C" w14:textId="58BC171F" w:rsidR="0010701C" w:rsidRPr="001B7789" w:rsidRDefault="0010701C" w:rsidP="00382DB1">
      <w:pPr>
        <w:numPr>
          <w:ilvl w:val="0"/>
          <w:numId w:val="25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5 groups will be conducted concurrently, in the same markets, with tax preparation professionals. A separate screening instrument will be used to identify and screen those respondents</w:t>
      </w:r>
    </w:p>
    <w:p w14:paraId="2DF9F0B9" w14:textId="77777777" w:rsidR="00C15882" w:rsidRPr="00F966BA" w:rsidRDefault="00C15882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6894A718" w14:textId="2A9931B1" w:rsidR="00116500" w:rsidRDefault="00116500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1B7789" w:rsidRPr="00E22A97">
        <w:rPr>
          <w:b/>
          <w:sz w:val="24"/>
        </w:rPr>
        <w:t xml:space="preserve">RECRUIT </w:t>
      </w:r>
      <w:r w:rsidR="00D15025" w:rsidRPr="00E22A97">
        <w:rPr>
          <w:b/>
          <w:sz w:val="24"/>
        </w:rPr>
        <w:t>7</w:t>
      </w:r>
      <w:r w:rsidR="007E2EA6" w:rsidRPr="00E22A97">
        <w:rPr>
          <w:b/>
          <w:sz w:val="24"/>
        </w:rPr>
        <w:t xml:space="preserve"> for 4 or 5</w:t>
      </w:r>
      <w:r w:rsidR="004333EC" w:rsidRPr="00E22A97">
        <w:rPr>
          <w:b/>
          <w:sz w:val="24"/>
        </w:rPr>
        <w:t xml:space="preserve"> to show</w:t>
      </w:r>
    </w:p>
    <w:tbl>
      <w:tblPr>
        <w:tblStyle w:val="LightGrid-Accent11"/>
        <w:tblW w:w="9915" w:type="dxa"/>
        <w:tblLook w:val="04A0" w:firstRow="1" w:lastRow="0" w:firstColumn="1" w:lastColumn="0" w:noHBand="0" w:noVBand="1"/>
      </w:tblPr>
      <w:tblGrid>
        <w:gridCol w:w="3882"/>
        <w:gridCol w:w="2171"/>
        <w:gridCol w:w="1931"/>
        <w:gridCol w:w="1931"/>
      </w:tblGrid>
      <w:tr w:rsidR="00BE6426" w14:paraId="0E90D85D" w14:textId="5807FCFD" w:rsidTr="00BE6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29DB4545" w14:textId="77777777" w:rsidR="00BE6426" w:rsidRPr="00CE472F" w:rsidRDefault="00BE6426" w:rsidP="00F966BA"/>
        </w:tc>
        <w:tc>
          <w:tcPr>
            <w:tcW w:w="2171" w:type="dxa"/>
          </w:tcPr>
          <w:p w14:paraId="0F79DB04" w14:textId="135F8BE4" w:rsidR="00BE6426" w:rsidRPr="00CE472F" w:rsidRDefault="008D4307" w:rsidP="002F11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Sacramento</w:t>
            </w:r>
          </w:p>
        </w:tc>
        <w:tc>
          <w:tcPr>
            <w:tcW w:w="1931" w:type="dxa"/>
          </w:tcPr>
          <w:p w14:paraId="29D3C435" w14:textId="2DB5DCB7" w:rsidR="00BE6426" w:rsidRPr="00CE472F" w:rsidRDefault="00B94F97" w:rsidP="00AF4B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 Philadelphia</w:t>
            </w:r>
          </w:p>
        </w:tc>
        <w:tc>
          <w:tcPr>
            <w:tcW w:w="1931" w:type="dxa"/>
          </w:tcPr>
          <w:p w14:paraId="458165EE" w14:textId="2A658301" w:rsidR="00BE6426" w:rsidRPr="00CE472F" w:rsidRDefault="008D4307" w:rsidP="008D4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Charlotte </w:t>
            </w:r>
          </w:p>
        </w:tc>
      </w:tr>
      <w:tr w:rsidR="00184F47" w14:paraId="790EFDFE" w14:textId="77777777" w:rsidTr="0020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0AA64CF7" w14:textId="77777777" w:rsidR="00184F47" w:rsidRDefault="00184F47" w:rsidP="002053BF">
            <w:pPr>
              <w:rPr>
                <w:b w:val="0"/>
                <w:u w:val="single"/>
              </w:rPr>
            </w:pPr>
          </w:p>
        </w:tc>
        <w:tc>
          <w:tcPr>
            <w:tcW w:w="2171" w:type="dxa"/>
          </w:tcPr>
          <w:p w14:paraId="28E35CF3" w14:textId="2E1CD2AE" w:rsidR="00184F47" w:rsidRPr="00767347" w:rsidRDefault="00184F47" w:rsidP="002053BF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  <w:r w:rsidRPr="00395F74">
              <w:rPr>
                <w:rFonts w:cs="Arial"/>
              </w:rPr>
              <w:t>Week of May 12</w:t>
            </w:r>
          </w:p>
        </w:tc>
        <w:tc>
          <w:tcPr>
            <w:tcW w:w="1931" w:type="dxa"/>
          </w:tcPr>
          <w:p w14:paraId="3571991D" w14:textId="22CB1AE1" w:rsidR="00184F47" w:rsidRPr="00767347" w:rsidRDefault="00184F47" w:rsidP="002053BF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  <w:r w:rsidRPr="00395F74">
              <w:rPr>
                <w:rFonts w:cs="Arial"/>
              </w:rPr>
              <w:t>Week of May 19</w:t>
            </w:r>
          </w:p>
        </w:tc>
        <w:tc>
          <w:tcPr>
            <w:tcW w:w="1931" w:type="dxa"/>
          </w:tcPr>
          <w:p w14:paraId="620BC846" w14:textId="64D2F005" w:rsidR="00184F47" w:rsidRPr="00767347" w:rsidRDefault="00184F47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  <w:r w:rsidRPr="00395F74">
              <w:rPr>
                <w:rFonts w:cs="Arial"/>
              </w:rPr>
              <w:t>Week of May 26</w:t>
            </w:r>
          </w:p>
        </w:tc>
      </w:tr>
      <w:tr w:rsidR="00184F47" w14:paraId="7499B0FF" w14:textId="10302F9C" w:rsidTr="0020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06FA42B9" w14:textId="2E301F7E" w:rsidR="00184F47" w:rsidRPr="00F75AC2" w:rsidRDefault="00184F47" w:rsidP="002053BF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Consumer Social Security Group (2)</w:t>
            </w:r>
          </w:p>
        </w:tc>
        <w:tc>
          <w:tcPr>
            <w:tcW w:w="2171" w:type="dxa"/>
          </w:tcPr>
          <w:p w14:paraId="0106AE68" w14:textId="77777777" w:rsidR="00184F47" w:rsidRPr="00767347" w:rsidRDefault="00184F47" w:rsidP="002053BF">
            <w:pPr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7F1415B2" w14:textId="77777777" w:rsidR="00184F47" w:rsidRPr="00767347" w:rsidRDefault="00184F47" w:rsidP="002053BF">
            <w:pPr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239F267A" w14:textId="77777777" w:rsidR="00184F47" w:rsidRPr="00767347" w:rsidRDefault="00184F47" w:rsidP="0040769B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</w:tr>
      <w:tr w:rsidR="00184F47" w14:paraId="20B281B9" w14:textId="77777777" w:rsidTr="00C96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736A8BEE" w14:textId="1CE90753" w:rsidR="00184F47" w:rsidRPr="00DB1508" w:rsidRDefault="00184F47" w:rsidP="00DB1508">
            <w:pPr>
              <w:rPr>
                <w:b w:val="0"/>
                <w:sz w:val="20"/>
                <w:szCs w:val="20"/>
                <w:u w:val="single"/>
              </w:rPr>
            </w:pPr>
            <w:r w:rsidRPr="002053BF">
              <w:rPr>
                <w:b w:val="0"/>
                <w:sz w:val="20"/>
                <w:szCs w:val="20"/>
                <w:u w:val="single"/>
              </w:rPr>
              <w:t>Consumer Under-/Unbanked Group (2)</w:t>
            </w:r>
            <w:r w:rsidRPr="00DB1508">
              <w:t xml:space="preserve"> </w:t>
            </w:r>
          </w:p>
        </w:tc>
        <w:tc>
          <w:tcPr>
            <w:tcW w:w="2171" w:type="dxa"/>
          </w:tcPr>
          <w:p w14:paraId="59871C53" w14:textId="77777777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2F568787" w14:textId="77777777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259A04AF" w14:textId="77777777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</w:tr>
      <w:tr w:rsidR="00184F47" w14:paraId="76862B7D" w14:textId="2B93CFA4" w:rsidTr="00BE64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71499FA2" w14:textId="31A9BFDD" w:rsidR="00184F47" w:rsidRPr="00E22A97" w:rsidRDefault="00184F47" w:rsidP="00E22A97">
            <w:pPr>
              <w:rPr>
                <w:b w:val="0"/>
                <w:sz w:val="20"/>
                <w:szCs w:val="20"/>
                <w:u w:val="single"/>
              </w:rPr>
            </w:pPr>
            <w:r w:rsidRPr="002053BF">
              <w:rPr>
                <w:b w:val="0"/>
                <w:sz w:val="20"/>
                <w:szCs w:val="20"/>
                <w:u w:val="single"/>
              </w:rPr>
              <w:t xml:space="preserve">Consumer </w:t>
            </w:r>
            <w:r>
              <w:rPr>
                <w:b w:val="0"/>
                <w:sz w:val="20"/>
                <w:szCs w:val="20"/>
                <w:u w:val="single"/>
              </w:rPr>
              <w:t>Switcher</w:t>
            </w:r>
            <w:r w:rsidRPr="002053BF">
              <w:rPr>
                <w:b w:val="0"/>
                <w:sz w:val="20"/>
                <w:szCs w:val="20"/>
                <w:u w:val="single"/>
              </w:rPr>
              <w:t xml:space="preserve"> Group (2)</w:t>
            </w:r>
          </w:p>
        </w:tc>
        <w:tc>
          <w:tcPr>
            <w:tcW w:w="2171" w:type="dxa"/>
          </w:tcPr>
          <w:p w14:paraId="6E490D59" w14:textId="77777777" w:rsidR="00184F47" w:rsidRPr="00767347" w:rsidRDefault="00184F47" w:rsidP="00F966BA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0392002E" w14:textId="12E12CBF" w:rsidR="00184F47" w:rsidRPr="00767347" w:rsidRDefault="00184F47" w:rsidP="0040769B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60919EB1" w14:textId="77777777" w:rsidR="00184F47" w:rsidRPr="00767347" w:rsidRDefault="00184F47" w:rsidP="0040769B">
            <w:pPr>
              <w:ind w:righ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</w:tr>
      <w:tr w:rsidR="00184F47" w14:paraId="01F0EDD8" w14:textId="77777777" w:rsidTr="00C96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63AC0D59" w14:textId="3F0E80AB" w:rsidR="00184F47" w:rsidRPr="002053BF" w:rsidRDefault="00184F47" w:rsidP="002053BF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Consumer Mixed Groups (3)</w:t>
            </w:r>
          </w:p>
        </w:tc>
        <w:tc>
          <w:tcPr>
            <w:tcW w:w="2171" w:type="dxa"/>
          </w:tcPr>
          <w:p w14:paraId="53AAB488" w14:textId="77777777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56DCAA55" w14:textId="637E547C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  <w:tc>
          <w:tcPr>
            <w:tcW w:w="1931" w:type="dxa"/>
          </w:tcPr>
          <w:p w14:paraId="36555028" w14:textId="77777777" w:rsidR="00184F47" w:rsidRPr="00767347" w:rsidRDefault="00184F47" w:rsidP="00C9666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highlight w:val="yellow"/>
              </w:rPr>
            </w:pPr>
          </w:p>
        </w:tc>
      </w:tr>
    </w:tbl>
    <w:p w14:paraId="5C4CE2F9" w14:textId="77777777" w:rsidR="00D62385" w:rsidRDefault="00D62385">
      <w:pPr>
        <w:ind w:right="-396"/>
        <w:outlineLvl w:val="0"/>
        <w:rPr>
          <w:b/>
          <w:sz w:val="24"/>
        </w:rPr>
      </w:pPr>
    </w:p>
    <w:p w14:paraId="19D5F7CC" w14:textId="48B0AAA7" w:rsidR="00767347" w:rsidRDefault="00767347">
      <w:pPr>
        <w:spacing w:before="0" w:after="0" w:line="240" w:lineRule="auto"/>
        <w:rPr>
          <w:rFonts w:cs="Arial"/>
          <w:b/>
          <w:sz w:val="22"/>
          <w:szCs w:val="22"/>
        </w:rPr>
      </w:pPr>
    </w:p>
    <w:p w14:paraId="5A7BEDB3" w14:textId="70DD61BE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766D183D" w14:textId="1261B02F" w:rsidR="00767347" w:rsidRPr="00767347" w:rsidRDefault="00767347" w:rsidP="00382DB1">
      <w:pPr>
        <w:pStyle w:val="ListParagraph"/>
        <w:numPr>
          <w:ilvl w:val="0"/>
          <w:numId w:val="27"/>
        </w:numPr>
        <w:ind w:right="-396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</w:t>
      </w:r>
      <w:r w:rsidRPr="00767347">
        <w:rPr>
          <w:rFonts w:cs="Arial"/>
          <w:sz w:val="22"/>
          <w:szCs w:val="22"/>
        </w:rPr>
        <w:t xml:space="preserve">ust have received IRS refund by paper check for most recent tax year </w:t>
      </w:r>
    </w:p>
    <w:p w14:paraId="5247C3C9" w14:textId="77777777" w:rsidR="00767347" w:rsidRPr="00767347" w:rsidRDefault="00767347" w:rsidP="00382DB1">
      <w:pPr>
        <w:pStyle w:val="ListParagraph"/>
        <w:numPr>
          <w:ilvl w:val="0"/>
          <w:numId w:val="27"/>
        </w:numPr>
        <w:ind w:right="-396"/>
        <w:outlineLvl w:val="0"/>
        <w:rPr>
          <w:rFonts w:cs="Arial"/>
          <w:sz w:val="22"/>
          <w:szCs w:val="22"/>
        </w:rPr>
      </w:pPr>
      <w:r w:rsidRPr="00767347">
        <w:rPr>
          <w:rFonts w:cs="Arial"/>
          <w:sz w:val="22"/>
          <w:szCs w:val="22"/>
        </w:rPr>
        <w:t>Must be decision maker for how to receive tax refund</w:t>
      </w:r>
    </w:p>
    <w:p w14:paraId="410A6AFC" w14:textId="77777777" w:rsidR="00116500" w:rsidRDefault="00116500" w:rsidP="00767347">
      <w:pPr>
        <w:ind w:left="360" w:right="-396"/>
        <w:outlineLvl w:val="0"/>
        <w:rPr>
          <w:rFonts w:cs="Arial"/>
          <w:sz w:val="22"/>
          <w:szCs w:val="22"/>
        </w:rPr>
      </w:pPr>
    </w:p>
    <w:p w14:paraId="5A628209" w14:textId="77777777" w:rsidR="00327CB6" w:rsidRDefault="00327CB6" w:rsidP="00767347">
      <w:pPr>
        <w:ind w:left="360" w:right="-396"/>
        <w:outlineLvl w:val="0"/>
        <w:rPr>
          <w:rFonts w:cs="Arial"/>
          <w:sz w:val="22"/>
          <w:szCs w:val="22"/>
        </w:rPr>
      </w:pPr>
    </w:p>
    <w:p w14:paraId="10236E50" w14:textId="77777777" w:rsidR="00327CB6" w:rsidRDefault="00327CB6" w:rsidP="00767347">
      <w:pPr>
        <w:ind w:left="360" w:right="-396"/>
        <w:outlineLvl w:val="0"/>
        <w:rPr>
          <w:rFonts w:cs="Arial"/>
          <w:sz w:val="22"/>
          <w:szCs w:val="22"/>
        </w:rPr>
      </w:pPr>
    </w:p>
    <w:p w14:paraId="3C8FAF9F" w14:textId="77777777" w:rsidR="00D74D94" w:rsidRDefault="00D74D94" w:rsidP="00767347">
      <w:pPr>
        <w:ind w:left="360" w:right="-396"/>
        <w:outlineLvl w:val="0"/>
        <w:rPr>
          <w:rFonts w:cs="Arial"/>
          <w:sz w:val="22"/>
          <w:szCs w:val="22"/>
        </w:rPr>
      </w:pPr>
    </w:p>
    <w:p w14:paraId="6F513044" w14:textId="77777777" w:rsidR="00D74D94" w:rsidRPr="00767347" w:rsidRDefault="00D74D94" w:rsidP="00767347">
      <w:pPr>
        <w:ind w:left="360" w:right="-396"/>
        <w:outlineLvl w:val="0"/>
        <w:rPr>
          <w:rFonts w:cs="Arial"/>
          <w:sz w:val="22"/>
          <w:szCs w:val="22"/>
        </w:rPr>
      </w:pPr>
    </w:p>
    <w:p w14:paraId="47B70AC8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SCREENER</w:t>
      </w:r>
    </w:p>
    <w:p w14:paraId="54256E33" w14:textId="77777777" w:rsidR="00116500" w:rsidRDefault="00116500">
      <w:pPr>
        <w:pStyle w:val="NotesComments"/>
        <w:rPr>
          <w:b/>
          <w:sz w:val="22"/>
          <w:szCs w:val="22"/>
        </w:rPr>
      </w:pPr>
    </w:p>
    <w:p w14:paraId="3A4B9AC6" w14:textId="77777777" w:rsidR="00327CB6" w:rsidRPr="006677B5" w:rsidRDefault="00327CB6">
      <w:pPr>
        <w:pStyle w:val="NotesComments"/>
        <w:rPr>
          <w:b/>
          <w:sz w:val="22"/>
          <w:szCs w:val="22"/>
        </w:rPr>
      </w:pPr>
    </w:p>
    <w:p w14:paraId="3B0188AC" w14:textId="5DF09BFB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</w:t>
      </w:r>
      <w:r w:rsidR="00D62385">
        <w:rPr>
          <w:b/>
          <w:sz w:val="22"/>
          <w:szCs w:val="22"/>
        </w:rPr>
        <w:t xml:space="preserve">a </w:t>
      </w:r>
      <w:r w:rsidRPr="006677B5">
        <w:rPr>
          <w:b/>
          <w:sz w:val="22"/>
          <w:szCs w:val="22"/>
        </w:rPr>
        <w:t xml:space="preserve">discussion </w:t>
      </w:r>
      <w:r w:rsidR="00D74D94">
        <w:rPr>
          <w:b/>
          <w:sz w:val="22"/>
          <w:szCs w:val="22"/>
        </w:rPr>
        <w:t>the form in which you receive your federal tax refund</w:t>
      </w:r>
      <w:r w:rsidRPr="006677B5">
        <w:rPr>
          <w:b/>
          <w:sz w:val="22"/>
          <w:szCs w:val="22"/>
        </w:rPr>
        <w:t xml:space="preserve">. </w:t>
      </w:r>
      <w:r w:rsidR="0040691D">
        <w:rPr>
          <w:b/>
          <w:sz w:val="22"/>
          <w:szCs w:val="22"/>
        </w:rPr>
        <w:t xml:space="preserve"> </w:t>
      </w:r>
      <w:r w:rsidRPr="006677B5">
        <w:rPr>
          <w:b/>
          <w:sz w:val="22"/>
          <w:szCs w:val="22"/>
        </w:rPr>
        <w:t xml:space="preserve">We are interested in your opinions. </w:t>
      </w:r>
    </w:p>
    <w:p w14:paraId="44E508C6" w14:textId="77777777" w:rsidR="00116500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017D821D" w14:textId="77777777" w:rsidR="00327CB6" w:rsidRPr="006677B5" w:rsidRDefault="00327CB6">
      <w:pPr>
        <w:pStyle w:val="NotesComments"/>
        <w:outlineLvl w:val="0"/>
        <w:rPr>
          <w:color w:val="auto"/>
          <w:sz w:val="22"/>
          <w:szCs w:val="22"/>
        </w:rPr>
      </w:pPr>
    </w:p>
    <w:p w14:paraId="218E690D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6F60D862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15A1E6F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294E8BD3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556EF19" w14:textId="26E41B32" w:rsidR="00116500" w:rsidRPr="0040691D" w:rsidRDefault="00C704FD" w:rsidP="00382DB1">
      <w:pPr>
        <w:pStyle w:val="NotesComments"/>
        <w:numPr>
          <w:ilvl w:val="0"/>
          <w:numId w:val="11"/>
        </w:num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A financial services company </w:t>
      </w:r>
      <w:r w:rsidR="00116500" w:rsidRPr="0040691D">
        <w:rPr>
          <w:color w:val="FF0000"/>
          <w:sz w:val="22"/>
          <w:szCs w:val="22"/>
        </w:rPr>
        <w:t xml:space="preserve">including </w:t>
      </w:r>
      <w:r w:rsidR="0040691D">
        <w:rPr>
          <w:color w:val="FF0000"/>
          <w:sz w:val="22"/>
          <w:szCs w:val="22"/>
        </w:rPr>
        <w:t xml:space="preserve">audit, taxation, </w:t>
      </w:r>
      <w:r>
        <w:rPr>
          <w:color w:val="FF0000"/>
          <w:sz w:val="22"/>
          <w:szCs w:val="22"/>
        </w:rPr>
        <w:t>banking and credit cards</w:t>
      </w:r>
    </w:p>
    <w:p w14:paraId="331F7CEE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A08910C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5B16A5B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5249D53D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75865721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3DC98240" w14:textId="77777777" w:rsidR="00116500" w:rsidRPr="006677B5" w:rsidRDefault="00116500" w:rsidP="00382DB1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7696B56D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EBB112F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398EF1D8" w14:textId="77777777" w:rsidR="00116500" w:rsidRDefault="00116500" w:rsidP="00116500">
      <w:pPr>
        <w:pStyle w:val="NotesComments"/>
        <w:rPr>
          <w:sz w:val="22"/>
          <w:szCs w:val="22"/>
        </w:rPr>
      </w:pPr>
    </w:p>
    <w:p w14:paraId="46F54064" w14:textId="77777777" w:rsidR="00327CB6" w:rsidRPr="006677B5" w:rsidRDefault="00327CB6" w:rsidP="00116500">
      <w:pPr>
        <w:pStyle w:val="NotesComments"/>
        <w:rPr>
          <w:sz w:val="22"/>
          <w:szCs w:val="22"/>
        </w:rPr>
      </w:pPr>
    </w:p>
    <w:p w14:paraId="3BE0C708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39405666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743F4E62" w14:textId="77777777" w:rsidR="00116500" w:rsidRPr="006677B5" w:rsidRDefault="00116500" w:rsidP="00382DB1">
      <w:pPr>
        <w:pStyle w:val="NotesComments"/>
        <w:numPr>
          <w:ilvl w:val="0"/>
          <w:numId w:val="1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3BAF02CF" w14:textId="77777777" w:rsidR="00116500" w:rsidRPr="006677B5" w:rsidRDefault="00116500" w:rsidP="00382DB1">
      <w:pPr>
        <w:pStyle w:val="NotesComments"/>
        <w:numPr>
          <w:ilvl w:val="0"/>
          <w:numId w:val="1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440B86C1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</w:t>
      </w:r>
      <w:r w:rsidR="00116500" w:rsidRPr="006677B5">
        <w:rPr>
          <w:rFonts w:cs="Arial"/>
          <w:b/>
          <w:sz w:val="22"/>
          <w:szCs w:val="22"/>
        </w:rPr>
        <w:t>]</w:t>
      </w:r>
    </w:p>
    <w:p w14:paraId="093D85DD" w14:textId="77777777" w:rsidR="00116500" w:rsidRDefault="00116500" w:rsidP="00116500">
      <w:pPr>
        <w:pStyle w:val="NotesComments"/>
        <w:rPr>
          <w:sz w:val="22"/>
          <w:szCs w:val="22"/>
        </w:rPr>
      </w:pPr>
    </w:p>
    <w:p w14:paraId="49B41C76" w14:textId="77777777" w:rsidR="00327CB6" w:rsidRPr="006677B5" w:rsidRDefault="00327CB6" w:rsidP="00116500">
      <w:pPr>
        <w:pStyle w:val="NotesComments"/>
        <w:rPr>
          <w:sz w:val="22"/>
          <w:szCs w:val="22"/>
        </w:rPr>
      </w:pPr>
    </w:p>
    <w:p w14:paraId="18452A68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you….</w:t>
      </w:r>
    </w:p>
    <w:p w14:paraId="30789752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1D51FFD4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20 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DD03617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21-30</w:t>
      </w:r>
    </w:p>
    <w:p w14:paraId="67B7F488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31-34</w:t>
      </w:r>
    </w:p>
    <w:p w14:paraId="172D0011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35-54</w:t>
      </w:r>
    </w:p>
    <w:p w14:paraId="34684CEA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55-64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</w:p>
    <w:p w14:paraId="205B8474" w14:textId="77777777" w:rsidR="00116500" w:rsidRPr="006677B5" w:rsidRDefault="00116500" w:rsidP="00382DB1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65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</w:p>
    <w:p w14:paraId="71F508A4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RECRUIT]</w:t>
      </w:r>
    </w:p>
    <w:p w14:paraId="605965C0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29D6A8EC" w14:textId="2B45F863" w:rsidR="00116500" w:rsidRDefault="00116500" w:rsidP="005B29AE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195D86">
        <w:rPr>
          <w:rFonts w:ascii="Arial" w:hAnsi="Arial" w:cs="Arial"/>
          <w:b/>
          <w:color w:val="FF0000"/>
          <w:sz w:val="22"/>
          <w:szCs w:val="22"/>
        </w:rPr>
        <w:t>UNDER 21</w:t>
      </w:r>
      <w:r w:rsidR="006677B5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AGE]</w:t>
      </w:r>
    </w:p>
    <w:p w14:paraId="4280A452" w14:textId="5C2CBEBF" w:rsidR="00050E48" w:rsidRPr="00050E48" w:rsidRDefault="00050E48" w:rsidP="005B29AE">
      <w:pPr>
        <w:pStyle w:val="MainBody"/>
        <w:ind w:left="378"/>
        <w:rPr>
          <w:rFonts w:ascii="Arial" w:hAnsi="Arial" w:cs="Arial"/>
          <w:b/>
          <w:sz w:val="22"/>
          <w:szCs w:val="22"/>
        </w:rPr>
      </w:pPr>
      <w:r w:rsidRPr="0040691D">
        <w:rPr>
          <w:rFonts w:ascii="Arial" w:hAnsi="Arial" w:cs="Arial"/>
          <w:b/>
          <w:sz w:val="22"/>
          <w:szCs w:val="22"/>
        </w:rPr>
        <w:t>[RECRUIT A MIX]</w:t>
      </w:r>
    </w:p>
    <w:p w14:paraId="28154B49" w14:textId="77777777" w:rsidR="00BD320B" w:rsidRDefault="00BD320B" w:rsidP="00BD320B">
      <w:pPr>
        <w:pStyle w:val="NotesComments"/>
        <w:rPr>
          <w:b/>
          <w:color w:val="auto"/>
        </w:rPr>
      </w:pPr>
    </w:p>
    <w:p w14:paraId="3B4C89A8" w14:textId="77777777" w:rsidR="00C76E5B" w:rsidRDefault="00C76E5B" w:rsidP="00C76E5B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6B15F5EC" w14:textId="77777777" w:rsidR="00C704FD" w:rsidRDefault="00C704FD" w:rsidP="00C704FD">
      <w:pPr>
        <w:pStyle w:val="NotesComments"/>
        <w:rPr>
          <w:sz w:val="22"/>
          <w:szCs w:val="22"/>
        </w:rPr>
      </w:pPr>
    </w:p>
    <w:p w14:paraId="448847EF" w14:textId="77777777" w:rsidR="00C704FD" w:rsidRDefault="00C704FD" w:rsidP="00C704FD">
      <w:pPr>
        <w:pStyle w:val="NotesComments"/>
        <w:rPr>
          <w:b/>
          <w:color w:val="auto"/>
        </w:rPr>
      </w:pPr>
    </w:p>
    <w:p w14:paraId="3B3C7690" w14:textId="77777777" w:rsidR="00C704FD" w:rsidRPr="00CE472F" w:rsidRDefault="00C704FD" w:rsidP="00C704F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Q4</w:t>
      </w:r>
      <w:r w:rsidRPr="00CE472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Role in Refund Decision</w:t>
      </w:r>
      <w:r w:rsidRPr="00CE472F">
        <w:rPr>
          <w:b/>
          <w:sz w:val="22"/>
          <w:szCs w:val="22"/>
        </w:rPr>
        <w:t>:</w:t>
      </w:r>
      <w:r w:rsidRPr="00CE472F">
        <w:rPr>
          <w:sz w:val="22"/>
          <w:szCs w:val="22"/>
        </w:rPr>
        <w:t xml:space="preserve"> </w:t>
      </w:r>
      <w:r>
        <w:rPr>
          <w:sz w:val="22"/>
          <w:szCs w:val="22"/>
        </w:rPr>
        <w:t>Please tell me which response best describes your role in preparing and filing federal income taxes for your household?</w:t>
      </w:r>
    </w:p>
    <w:p w14:paraId="199D4AE1" w14:textId="77777777" w:rsidR="00C704FD" w:rsidRPr="00CE472F" w:rsidRDefault="00C704FD" w:rsidP="00C704FD">
      <w:pPr>
        <w:pStyle w:val="NotesComments"/>
        <w:rPr>
          <w:color w:val="auto"/>
          <w:sz w:val="22"/>
          <w:szCs w:val="22"/>
        </w:rPr>
      </w:pPr>
    </w:p>
    <w:p w14:paraId="424E680A" w14:textId="77777777" w:rsidR="00C704FD" w:rsidRPr="0040691D" w:rsidRDefault="00C704FD" w:rsidP="00C704FD">
      <w:pPr>
        <w:pStyle w:val="NotesComments"/>
        <w:numPr>
          <w:ilvl w:val="0"/>
          <w:numId w:val="30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I am the primary decision-maker for preparing and filing federal income taxes </w:t>
      </w:r>
    </w:p>
    <w:p w14:paraId="54FA1A5A" w14:textId="77777777" w:rsidR="00C704FD" w:rsidRPr="0040691D" w:rsidRDefault="00C704FD" w:rsidP="00C704FD">
      <w:pPr>
        <w:pStyle w:val="NotesComments"/>
        <w:numPr>
          <w:ilvl w:val="0"/>
          <w:numId w:val="30"/>
        </w:numPr>
        <w:rPr>
          <w:b/>
          <w:color w:val="auto"/>
          <w:sz w:val="22"/>
          <w:szCs w:val="22"/>
        </w:rPr>
      </w:pPr>
      <w:r w:rsidRPr="00201C12">
        <w:rPr>
          <w:color w:val="auto"/>
          <w:sz w:val="22"/>
          <w:szCs w:val="22"/>
        </w:rPr>
        <w:t>I share equally in the preparing and filing of federal income taxes</w:t>
      </w:r>
      <w:r>
        <w:rPr>
          <w:b/>
          <w:color w:val="auto"/>
          <w:sz w:val="22"/>
          <w:szCs w:val="22"/>
        </w:rPr>
        <w:t xml:space="preserve">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19D1DCEB" w14:textId="77777777" w:rsidR="00C704FD" w:rsidRDefault="00C704FD" w:rsidP="00C704FD">
      <w:pPr>
        <w:pStyle w:val="NotesComments"/>
        <w:numPr>
          <w:ilvl w:val="0"/>
          <w:numId w:val="3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Someone else in my household the primary decision-maker for preparing and filing federal taxes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2314DE44" w14:textId="77777777" w:rsidR="00C704FD" w:rsidRPr="006677B5" w:rsidRDefault="00C704FD" w:rsidP="00C704FD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RESPONDENTS MUST SELECT A BOLDED RESPONSE OF PRIMARY DECISION MAKER OTHERWISE THANK AND TERMINATE.</w:t>
      </w:r>
      <w:r w:rsidRPr="006677B5">
        <w:rPr>
          <w:rFonts w:cs="Arial"/>
          <w:b/>
          <w:sz w:val="22"/>
          <w:szCs w:val="22"/>
        </w:rPr>
        <w:t>]</w:t>
      </w:r>
    </w:p>
    <w:p w14:paraId="729FA7B3" w14:textId="77777777" w:rsidR="00C704FD" w:rsidRDefault="00C704FD" w:rsidP="00C704FD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>
        <w:rPr>
          <w:rFonts w:ascii="Arial" w:hAnsi="Arial" w:cs="Arial"/>
          <w:b/>
          <w:color w:val="FF0000"/>
          <w:sz w:val="22"/>
          <w:szCs w:val="22"/>
        </w:rPr>
        <w:t>SOMEONE ELSE IN THE HOUSEHOLD IS THE PRIMARY DECISION MAKER</w:t>
      </w:r>
      <w:r w:rsidRPr="006677B5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71F1656D" w14:textId="77777777" w:rsidR="00C704FD" w:rsidRDefault="00C704FD" w:rsidP="00C704FD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0D2B5939" w14:textId="77777777" w:rsidR="00C704FD" w:rsidRDefault="00C704FD" w:rsidP="00C704FD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530AA624" w14:textId="28E2D004" w:rsidR="00C704FD" w:rsidRPr="00CE472F" w:rsidRDefault="00DE1CE9" w:rsidP="00C704F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Q5</w:t>
      </w:r>
      <w:r w:rsidR="00C704FD" w:rsidRPr="00CE472F">
        <w:rPr>
          <w:b/>
          <w:sz w:val="22"/>
          <w:szCs w:val="22"/>
        </w:rPr>
        <w:t xml:space="preserve"> </w:t>
      </w:r>
      <w:r w:rsidR="00C704FD">
        <w:rPr>
          <w:b/>
          <w:sz w:val="22"/>
          <w:szCs w:val="22"/>
        </w:rPr>
        <w:t>Tax Preparer</w:t>
      </w:r>
      <w:r w:rsidR="00C704FD" w:rsidRPr="00CE472F">
        <w:rPr>
          <w:b/>
          <w:sz w:val="22"/>
          <w:szCs w:val="22"/>
        </w:rPr>
        <w:t>:</w:t>
      </w:r>
      <w:r w:rsidR="00C704FD" w:rsidRPr="00CE472F">
        <w:rPr>
          <w:sz w:val="22"/>
          <w:szCs w:val="22"/>
        </w:rPr>
        <w:t xml:space="preserve"> </w:t>
      </w:r>
      <w:r w:rsidR="00C704FD">
        <w:rPr>
          <w:sz w:val="22"/>
          <w:szCs w:val="22"/>
        </w:rPr>
        <w:t>Please select the response that best describes how your federal taxes are prepared for the IRS?</w:t>
      </w:r>
    </w:p>
    <w:p w14:paraId="5A948306" w14:textId="77777777" w:rsidR="00C704FD" w:rsidRPr="00CE472F" w:rsidRDefault="00C704FD" w:rsidP="00C704FD">
      <w:pPr>
        <w:pStyle w:val="NotesComments"/>
        <w:rPr>
          <w:color w:val="auto"/>
          <w:sz w:val="22"/>
          <w:szCs w:val="22"/>
        </w:rPr>
      </w:pPr>
    </w:p>
    <w:p w14:paraId="0E73761E" w14:textId="442BBAFB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 use tax preparation software to prepare my federal taxes</w:t>
      </w:r>
    </w:p>
    <w:p w14:paraId="7E8716D1" w14:textId="5CB10354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 prepare my federal taxes myself and I do not use tax preparation software</w:t>
      </w:r>
    </w:p>
    <w:p w14:paraId="1F83396D" w14:textId="457AF782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Someone else in my household prepares my taxes [TERMINATE]</w:t>
      </w:r>
    </w:p>
    <w:p w14:paraId="083EDAD9" w14:textId="77777777" w:rsidR="00C704FD" w:rsidRPr="00DB1508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 pay for my taxes to be professionally prepared </w:t>
      </w:r>
    </w:p>
    <w:p w14:paraId="0160B3BA" w14:textId="77777777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My taxes are prepared by a Volunteer Income Tax Assistance (VITA) preparation group</w:t>
      </w:r>
    </w:p>
    <w:p w14:paraId="6E5E7EE9" w14:textId="0D651F3B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My taxes are prepared by Tax Counseling for the Elderly (TCE) or AARP TCE Tax-Aide site</w:t>
      </w:r>
    </w:p>
    <w:p w14:paraId="3A37A6CF" w14:textId="77777777" w:rsidR="00C704FD" w:rsidRDefault="00C704FD" w:rsidP="00C704FD">
      <w:pPr>
        <w:pStyle w:val="NotesComments"/>
        <w:numPr>
          <w:ilvl w:val="0"/>
          <w:numId w:val="3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Other, please describe: ____________________________________________________ </w:t>
      </w:r>
    </w:p>
    <w:p w14:paraId="040717EA" w14:textId="77777777" w:rsidR="00C704FD" w:rsidRPr="006677B5" w:rsidRDefault="00C704FD" w:rsidP="00C704FD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RECORD IN PROFILES FOR INFORMATION ONLY. RECURIT A MIX.</w:t>
      </w:r>
      <w:r w:rsidRPr="006677B5">
        <w:rPr>
          <w:rFonts w:cs="Arial"/>
          <w:b/>
          <w:sz w:val="22"/>
          <w:szCs w:val="22"/>
        </w:rPr>
        <w:t>]</w:t>
      </w:r>
    </w:p>
    <w:p w14:paraId="1F2D0EC7" w14:textId="77777777" w:rsidR="00C704FD" w:rsidRDefault="00C704FD" w:rsidP="00C704FD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</w:rPr>
      </w:pPr>
    </w:p>
    <w:p w14:paraId="3963B6BE" w14:textId="77777777" w:rsidR="00C704FD" w:rsidRDefault="00C704FD" w:rsidP="00C704FD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41666C97" w14:textId="27FD9099" w:rsidR="00C704FD" w:rsidRPr="00CE472F" w:rsidRDefault="00DE1CE9" w:rsidP="00C704F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Q6</w:t>
      </w:r>
      <w:r w:rsidR="00C704FD" w:rsidRPr="00CE472F">
        <w:rPr>
          <w:b/>
          <w:sz w:val="22"/>
          <w:szCs w:val="22"/>
        </w:rPr>
        <w:t xml:space="preserve"> </w:t>
      </w:r>
      <w:r w:rsidR="00C704FD">
        <w:rPr>
          <w:b/>
          <w:sz w:val="22"/>
          <w:szCs w:val="22"/>
        </w:rPr>
        <w:t>E-filing</w:t>
      </w:r>
      <w:r w:rsidR="00C704FD" w:rsidRPr="00CE472F">
        <w:rPr>
          <w:b/>
          <w:sz w:val="22"/>
          <w:szCs w:val="22"/>
        </w:rPr>
        <w:t>:</w:t>
      </w:r>
      <w:r w:rsidR="00C704FD" w:rsidRPr="00CE472F">
        <w:rPr>
          <w:sz w:val="22"/>
          <w:szCs w:val="22"/>
        </w:rPr>
        <w:t xml:space="preserve"> </w:t>
      </w:r>
      <w:r w:rsidR="00C704FD">
        <w:rPr>
          <w:sz w:val="22"/>
          <w:szCs w:val="22"/>
        </w:rPr>
        <w:t xml:space="preserve">Do you </w:t>
      </w:r>
      <w:r w:rsidR="00C704FD" w:rsidRPr="00305B16">
        <w:rPr>
          <w:b/>
          <w:sz w:val="22"/>
          <w:szCs w:val="22"/>
        </w:rPr>
        <w:t>file</w:t>
      </w:r>
      <w:r w:rsidR="00C704FD">
        <w:rPr>
          <w:sz w:val="22"/>
          <w:szCs w:val="22"/>
        </w:rPr>
        <w:t xml:space="preserve"> your federal taxes by sending forms in the mail or did you file electronically by using e-file through a tax preparation software, a or a paid or volunteer tax preparer who electronically filed your income tax return?</w:t>
      </w:r>
    </w:p>
    <w:p w14:paraId="1160C755" w14:textId="77777777" w:rsidR="00C704FD" w:rsidRPr="00CE472F" w:rsidRDefault="00C704FD" w:rsidP="00C704FD">
      <w:pPr>
        <w:pStyle w:val="NotesComments"/>
        <w:rPr>
          <w:color w:val="auto"/>
          <w:sz w:val="22"/>
          <w:szCs w:val="22"/>
        </w:rPr>
      </w:pPr>
    </w:p>
    <w:p w14:paraId="287521A4" w14:textId="69B2ACF7" w:rsidR="00C704FD" w:rsidRDefault="00C704FD" w:rsidP="00C704FD">
      <w:pPr>
        <w:pStyle w:val="NotesComments"/>
        <w:numPr>
          <w:ilvl w:val="0"/>
          <w:numId w:val="34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FILE THROUGH THE MAIL </w:t>
      </w:r>
    </w:p>
    <w:p w14:paraId="48CBBFA0" w14:textId="63484917" w:rsidR="00C704FD" w:rsidRPr="00DB1508" w:rsidRDefault="00C704FD" w:rsidP="00C704FD">
      <w:pPr>
        <w:pStyle w:val="NotesComments"/>
        <w:numPr>
          <w:ilvl w:val="0"/>
          <w:numId w:val="34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FILE ELECTRONICALLY</w:t>
      </w:r>
      <w:r w:rsidRPr="00DB1508">
        <w:rPr>
          <w:color w:val="auto"/>
          <w:sz w:val="22"/>
          <w:szCs w:val="22"/>
        </w:rPr>
        <w:t xml:space="preserve"> </w:t>
      </w:r>
    </w:p>
    <w:p w14:paraId="04AF6A18" w14:textId="77777777" w:rsidR="00C704FD" w:rsidRPr="006677B5" w:rsidRDefault="00C704FD" w:rsidP="00C704FD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RECORD IN PROFILES FOR INFORMATION ONLY]</w:t>
      </w:r>
    </w:p>
    <w:p w14:paraId="5885D7EF" w14:textId="77777777" w:rsidR="00C704FD" w:rsidRDefault="00C704FD" w:rsidP="00C704FD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21B9D507" w14:textId="77777777" w:rsidR="00C704FD" w:rsidRDefault="00C704FD" w:rsidP="00C704FD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493690FB" w14:textId="368D6AB7" w:rsidR="007D77EE" w:rsidRPr="00CE472F" w:rsidRDefault="00DE1CE9" w:rsidP="007D77EE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Q7</w:t>
      </w:r>
      <w:r w:rsidR="007D77EE" w:rsidRPr="00CE472F">
        <w:rPr>
          <w:b/>
          <w:sz w:val="22"/>
          <w:szCs w:val="22"/>
        </w:rPr>
        <w:t xml:space="preserve"> </w:t>
      </w:r>
      <w:r w:rsidR="007D77EE">
        <w:rPr>
          <w:b/>
          <w:sz w:val="22"/>
          <w:szCs w:val="22"/>
        </w:rPr>
        <w:t>Tax Refund</w:t>
      </w:r>
      <w:r w:rsidR="007D77EE" w:rsidRPr="00CE472F">
        <w:rPr>
          <w:b/>
          <w:sz w:val="22"/>
          <w:szCs w:val="22"/>
        </w:rPr>
        <w:t>:</w:t>
      </w:r>
      <w:r w:rsidR="007D77EE" w:rsidRPr="00CE472F">
        <w:rPr>
          <w:sz w:val="22"/>
          <w:szCs w:val="22"/>
        </w:rPr>
        <w:t xml:space="preserve"> </w:t>
      </w:r>
      <w:r w:rsidR="007D77EE">
        <w:rPr>
          <w:sz w:val="22"/>
          <w:szCs w:val="22"/>
        </w:rPr>
        <w:t>Did you</w:t>
      </w:r>
      <w:r w:rsidR="00C704FD">
        <w:rPr>
          <w:sz w:val="22"/>
          <w:szCs w:val="22"/>
        </w:rPr>
        <w:t xml:space="preserve"> owe additional federal taxes, </w:t>
      </w:r>
      <w:r w:rsidR="007D77EE">
        <w:rPr>
          <w:sz w:val="22"/>
          <w:szCs w:val="22"/>
        </w:rPr>
        <w:t>receive a federal tax refund</w:t>
      </w:r>
      <w:r w:rsidR="00C704FD">
        <w:rPr>
          <w:sz w:val="22"/>
          <w:szCs w:val="22"/>
        </w:rPr>
        <w:t xml:space="preserve">, or something else for </w:t>
      </w:r>
      <w:r w:rsidR="007D77EE">
        <w:rPr>
          <w:sz w:val="22"/>
          <w:szCs w:val="22"/>
        </w:rPr>
        <w:t>tax year 2013?</w:t>
      </w:r>
    </w:p>
    <w:p w14:paraId="4D64B903" w14:textId="77777777" w:rsidR="007D77EE" w:rsidRPr="00CE472F" w:rsidRDefault="007D77EE" w:rsidP="007D77EE">
      <w:pPr>
        <w:pStyle w:val="NotesComments"/>
        <w:rPr>
          <w:color w:val="auto"/>
          <w:sz w:val="22"/>
          <w:szCs w:val="22"/>
        </w:rPr>
      </w:pPr>
    </w:p>
    <w:p w14:paraId="2C1A7B09" w14:textId="77976C6B" w:rsidR="007D77EE" w:rsidRDefault="00C704FD" w:rsidP="007D77EE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OWED ADDITIONAL TAXES</w:t>
      </w:r>
      <w:r w:rsidR="007D77EE">
        <w:rPr>
          <w:b/>
          <w:color w:val="auto"/>
          <w:sz w:val="22"/>
          <w:szCs w:val="22"/>
        </w:rPr>
        <w:t xml:space="preserve">  </w:t>
      </w:r>
      <w:r w:rsidR="007D77EE" w:rsidRPr="006677B5">
        <w:rPr>
          <w:b/>
          <w:color w:val="FF0000"/>
          <w:sz w:val="22"/>
          <w:szCs w:val="22"/>
        </w:rPr>
        <w:t>[THANK AND TERMINATE]</w:t>
      </w:r>
    </w:p>
    <w:p w14:paraId="7DD538CC" w14:textId="43F29675" w:rsidR="007D77EE" w:rsidRDefault="00C704FD" w:rsidP="007D77EE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RECEIVED REFUND</w:t>
      </w:r>
    </w:p>
    <w:p w14:paraId="281B8CBA" w14:textId="4C82ED01" w:rsidR="00C704FD" w:rsidRDefault="00C704FD" w:rsidP="007D77EE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SOMETHING ELSE: ________________________________ [MONITOR]</w:t>
      </w:r>
    </w:p>
    <w:p w14:paraId="649DA7DF" w14:textId="77777777" w:rsidR="00C704FD" w:rsidRDefault="00C704FD" w:rsidP="00C704FD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DON’T KNOW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3913AD06" w14:textId="068E9559" w:rsidR="00C704FD" w:rsidRPr="0040691D" w:rsidRDefault="00C704FD" w:rsidP="00C704FD">
      <w:pPr>
        <w:pStyle w:val="NotesComments"/>
        <w:ind w:left="720"/>
        <w:rPr>
          <w:b/>
          <w:color w:val="auto"/>
          <w:sz w:val="22"/>
          <w:szCs w:val="22"/>
        </w:rPr>
      </w:pPr>
    </w:p>
    <w:p w14:paraId="5A64A67B" w14:textId="77777777" w:rsidR="00C76E5B" w:rsidRDefault="00C76E5B" w:rsidP="00BD320B">
      <w:pPr>
        <w:pStyle w:val="NotesComments"/>
        <w:rPr>
          <w:b/>
          <w:color w:val="auto"/>
        </w:rPr>
      </w:pPr>
    </w:p>
    <w:p w14:paraId="7D91E39F" w14:textId="77777777" w:rsidR="00C76E5B" w:rsidRDefault="00C76E5B" w:rsidP="00BD320B">
      <w:pPr>
        <w:pStyle w:val="NotesComments"/>
        <w:rPr>
          <w:b/>
          <w:color w:val="auto"/>
        </w:rPr>
      </w:pPr>
    </w:p>
    <w:p w14:paraId="53F5EE15" w14:textId="34C8D650" w:rsidR="00BD320B" w:rsidRPr="00CE472F" w:rsidRDefault="00DE1CE9" w:rsidP="00BD320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Q8</w:t>
      </w:r>
      <w:r w:rsidR="007D77EE" w:rsidRPr="00CE472F">
        <w:rPr>
          <w:b/>
          <w:sz w:val="22"/>
          <w:szCs w:val="22"/>
        </w:rPr>
        <w:t xml:space="preserve"> </w:t>
      </w:r>
      <w:r w:rsidR="007D77EE">
        <w:rPr>
          <w:b/>
          <w:sz w:val="22"/>
          <w:szCs w:val="22"/>
        </w:rPr>
        <w:t>Form of Tax Refund</w:t>
      </w:r>
      <w:r w:rsidR="00BD320B" w:rsidRPr="00CE472F">
        <w:rPr>
          <w:b/>
          <w:sz w:val="22"/>
          <w:szCs w:val="22"/>
        </w:rPr>
        <w:t>:</w:t>
      </w:r>
      <w:r w:rsidR="00BD320B" w:rsidRPr="00CE472F">
        <w:rPr>
          <w:sz w:val="22"/>
          <w:szCs w:val="22"/>
        </w:rPr>
        <w:t xml:space="preserve"> </w:t>
      </w:r>
      <w:r w:rsidR="007D77EE">
        <w:rPr>
          <w:sz w:val="22"/>
          <w:szCs w:val="22"/>
        </w:rPr>
        <w:t xml:space="preserve">In what form did you receive your </w:t>
      </w:r>
      <w:r w:rsidR="00C704FD">
        <w:rPr>
          <w:sz w:val="22"/>
          <w:szCs w:val="22"/>
        </w:rPr>
        <w:t xml:space="preserve">federal </w:t>
      </w:r>
      <w:r w:rsidR="007D77EE">
        <w:rPr>
          <w:sz w:val="22"/>
          <w:szCs w:val="22"/>
        </w:rPr>
        <w:t xml:space="preserve">tax refund in 2013? </w:t>
      </w:r>
    </w:p>
    <w:p w14:paraId="1CBB8F2C" w14:textId="77777777" w:rsidR="00BD320B" w:rsidRPr="00CE472F" w:rsidRDefault="00BD320B" w:rsidP="00BD320B">
      <w:pPr>
        <w:pStyle w:val="NotesComments"/>
        <w:rPr>
          <w:color w:val="auto"/>
          <w:sz w:val="22"/>
          <w:szCs w:val="22"/>
        </w:rPr>
      </w:pPr>
    </w:p>
    <w:p w14:paraId="5CB3591B" w14:textId="18B7F23C" w:rsidR="007D77EE" w:rsidRPr="00602030" w:rsidRDefault="007B0893" w:rsidP="00602030">
      <w:pPr>
        <w:pStyle w:val="NotesComments"/>
        <w:numPr>
          <w:ilvl w:val="0"/>
          <w:numId w:val="39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It was directly deposited into a bank account or put on a prepaid card</w:t>
      </w:r>
      <w:r w:rsidR="001C1F84">
        <w:rPr>
          <w:b/>
          <w:color w:val="auto"/>
          <w:sz w:val="22"/>
          <w:szCs w:val="22"/>
        </w:rPr>
        <w:t xml:space="preserve">  </w:t>
      </w:r>
      <w:r w:rsidR="001C1F84" w:rsidRPr="006677B5">
        <w:rPr>
          <w:b/>
          <w:color w:val="FF0000"/>
          <w:sz w:val="22"/>
          <w:szCs w:val="22"/>
        </w:rPr>
        <w:t>[THANK AND TERMINATE</w:t>
      </w:r>
      <w:r w:rsidR="007D77EE">
        <w:rPr>
          <w:b/>
          <w:color w:val="FF0000"/>
          <w:sz w:val="22"/>
          <w:szCs w:val="22"/>
        </w:rPr>
        <w:t>]</w:t>
      </w:r>
    </w:p>
    <w:p w14:paraId="41C5BC48" w14:textId="59D4ED85" w:rsidR="007D77EE" w:rsidRPr="00305B16" w:rsidRDefault="007D77EE" w:rsidP="00602030">
      <w:pPr>
        <w:pStyle w:val="NotesComments"/>
        <w:numPr>
          <w:ilvl w:val="0"/>
          <w:numId w:val="39"/>
        </w:numPr>
        <w:rPr>
          <w:b/>
          <w:color w:val="000000" w:themeColor="text1"/>
          <w:sz w:val="22"/>
          <w:szCs w:val="22"/>
        </w:rPr>
      </w:pPr>
      <w:r w:rsidRPr="00305B16">
        <w:rPr>
          <w:b/>
          <w:color w:val="000000" w:themeColor="text1"/>
          <w:sz w:val="22"/>
          <w:szCs w:val="22"/>
        </w:rPr>
        <w:t>By paper check</w:t>
      </w:r>
    </w:p>
    <w:p w14:paraId="3A60A397" w14:textId="457A4C80" w:rsidR="0040691D" w:rsidRDefault="0040691D" w:rsidP="007B0893">
      <w:pPr>
        <w:keepNext/>
        <w:widowControl w:val="0"/>
        <w:autoSpaceDE w:val="0"/>
        <w:autoSpaceDN w:val="0"/>
        <w:adjustRightInd w:val="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 xml:space="preserve">RESPONDENTS MUST HAVE RECEIVED </w:t>
      </w:r>
      <w:r w:rsidR="007D77EE">
        <w:rPr>
          <w:rFonts w:cs="Arial"/>
          <w:b/>
          <w:sz w:val="22"/>
          <w:szCs w:val="22"/>
        </w:rPr>
        <w:t>A FEDERAL</w:t>
      </w:r>
      <w:r>
        <w:rPr>
          <w:rFonts w:cs="Arial"/>
          <w:b/>
          <w:sz w:val="22"/>
          <w:szCs w:val="22"/>
        </w:rPr>
        <w:t xml:space="preserve"> TAX REFUND IN THE FORM OF A PAPER CHECK IN </w:t>
      </w:r>
      <w:r w:rsidR="007D77EE">
        <w:rPr>
          <w:rFonts w:cs="Arial"/>
          <w:b/>
          <w:sz w:val="22"/>
          <w:szCs w:val="22"/>
        </w:rPr>
        <w:t>2013</w:t>
      </w:r>
      <w:r>
        <w:rPr>
          <w:rFonts w:cs="Arial"/>
          <w:b/>
          <w:sz w:val="22"/>
          <w:szCs w:val="22"/>
        </w:rPr>
        <w:t>.</w:t>
      </w:r>
      <w:r w:rsidRPr="006677B5">
        <w:rPr>
          <w:rFonts w:cs="Arial"/>
          <w:b/>
          <w:sz w:val="22"/>
          <w:szCs w:val="22"/>
        </w:rPr>
        <w:t>]</w:t>
      </w:r>
    </w:p>
    <w:p w14:paraId="6AED5F7A" w14:textId="77777777" w:rsidR="00C704FD" w:rsidRPr="006677B5" w:rsidRDefault="00C704FD" w:rsidP="007B0893">
      <w:pPr>
        <w:keepNext/>
        <w:widowControl w:val="0"/>
        <w:autoSpaceDE w:val="0"/>
        <w:autoSpaceDN w:val="0"/>
        <w:adjustRightInd w:val="0"/>
        <w:rPr>
          <w:rFonts w:cs="Arial"/>
          <w:b/>
          <w:sz w:val="22"/>
          <w:szCs w:val="22"/>
        </w:rPr>
      </w:pPr>
    </w:p>
    <w:p w14:paraId="7E1E7C99" w14:textId="77777777" w:rsidR="00C704FD" w:rsidRPr="00CE472F" w:rsidRDefault="00C704FD" w:rsidP="00C704F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Q9</w:t>
      </w:r>
      <w:r w:rsidRPr="00CE472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Switching from EFT to Paper Group</w:t>
      </w:r>
      <w:r w:rsidRPr="00CE472F">
        <w:rPr>
          <w:b/>
          <w:sz w:val="22"/>
          <w:szCs w:val="22"/>
        </w:rPr>
        <w:t>:</w:t>
      </w:r>
      <w:r w:rsidRPr="00CE47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Thinking about the tax years </w:t>
      </w:r>
      <w:r w:rsidRPr="00DB1508">
        <w:rPr>
          <w:sz w:val="22"/>
          <w:szCs w:val="22"/>
          <w:u w:val="single"/>
        </w:rPr>
        <w:t>prior</w:t>
      </w:r>
      <w:r>
        <w:rPr>
          <w:sz w:val="22"/>
          <w:szCs w:val="22"/>
        </w:rPr>
        <w:t xml:space="preserve"> to 2013, was your federal tax refund ever deposited into a bank account or put on a pre-paid card?</w:t>
      </w:r>
    </w:p>
    <w:p w14:paraId="729F0206" w14:textId="77777777" w:rsidR="00C704FD" w:rsidRPr="00CE472F" w:rsidRDefault="00C704FD" w:rsidP="00C704FD">
      <w:pPr>
        <w:pStyle w:val="NotesComments"/>
        <w:rPr>
          <w:color w:val="auto"/>
          <w:sz w:val="22"/>
          <w:szCs w:val="22"/>
        </w:rPr>
      </w:pPr>
    </w:p>
    <w:p w14:paraId="591D978A" w14:textId="77777777" w:rsidR="00C704FD" w:rsidRPr="0040691D" w:rsidRDefault="00C704FD" w:rsidP="00C704FD">
      <w:pPr>
        <w:pStyle w:val="NotesComments"/>
        <w:numPr>
          <w:ilvl w:val="0"/>
          <w:numId w:val="33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Yes    [QUALIFIES FOR SWITICHING</w:t>
      </w:r>
      <w:r w:rsidRPr="0003329F">
        <w:rPr>
          <w:b/>
          <w:color w:val="auto"/>
          <w:sz w:val="22"/>
          <w:szCs w:val="22"/>
        </w:rPr>
        <w:t xml:space="preserve"> GROUP]</w:t>
      </w:r>
      <w:r>
        <w:rPr>
          <w:b/>
          <w:color w:val="auto"/>
          <w:sz w:val="22"/>
          <w:szCs w:val="22"/>
        </w:rPr>
        <w:t xml:space="preserve"> </w:t>
      </w:r>
    </w:p>
    <w:p w14:paraId="5F4B709B" w14:textId="77777777" w:rsidR="00C704FD" w:rsidRDefault="00C704FD" w:rsidP="00C704FD">
      <w:pPr>
        <w:pStyle w:val="NotesComments"/>
        <w:numPr>
          <w:ilvl w:val="0"/>
          <w:numId w:val="3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  (skip to Q11)</w:t>
      </w:r>
    </w:p>
    <w:p w14:paraId="6C2BE497" w14:textId="77777777" w:rsidR="00C704FD" w:rsidRPr="006677B5" w:rsidRDefault="00C704FD" w:rsidP="00C704FD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RESPONDENTS WHO SAY NO QUALIFY FOR A SWITCHING GROUP</w:t>
      </w:r>
      <w:r w:rsidRPr="006677B5">
        <w:rPr>
          <w:rFonts w:cs="Arial"/>
          <w:b/>
          <w:sz w:val="22"/>
          <w:szCs w:val="22"/>
        </w:rPr>
        <w:t>]</w:t>
      </w:r>
    </w:p>
    <w:p w14:paraId="4EA4C510" w14:textId="77777777" w:rsidR="00327CB6" w:rsidRDefault="00327CB6" w:rsidP="00C3573A">
      <w:pPr>
        <w:pStyle w:val="NotesComments"/>
        <w:rPr>
          <w:b/>
          <w:color w:val="auto"/>
        </w:rPr>
      </w:pPr>
    </w:p>
    <w:p w14:paraId="15C079E0" w14:textId="77777777" w:rsidR="00327CB6" w:rsidRDefault="00327CB6" w:rsidP="00C3573A">
      <w:pPr>
        <w:pStyle w:val="NotesComments"/>
        <w:rPr>
          <w:b/>
          <w:color w:val="auto"/>
        </w:rPr>
      </w:pPr>
    </w:p>
    <w:p w14:paraId="7C264775" w14:textId="77777777" w:rsidR="00C704FD" w:rsidRPr="00DF7A6A" w:rsidRDefault="00C704FD" w:rsidP="00C704F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Q10</w:t>
      </w:r>
      <w:r w:rsidRPr="00CE472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Reason for Switching: </w:t>
      </w:r>
      <w:r>
        <w:rPr>
          <w:sz w:val="22"/>
          <w:szCs w:val="22"/>
        </w:rPr>
        <w:t xml:space="preserve">Why did you decide to receive your federal refund via check in 2013 when you had it deposited to a bank account or on a pre-paid card previously? </w:t>
      </w:r>
    </w:p>
    <w:p w14:paraId="63905008" w14:textId="77777777" w:rsidR="00C704FD" w:rsidRDefault="00C704FD" w:rsidP="00C704FD">
      <w:pPr>
        <w:pStyle w:val="NotesComments"/>
        <w:rPr>
          <w:color w:val="auto"/>
          <w:sz w:val="22"/>
          <w:szCs w:val="22"/>
        </w:rPr>
      </w:pPr>
    </w:p>
    <w:p w14:paraId="325B3EEA" w14:textId="77777777" w:rsidR="00C704FD" w:rsidRDefault="00C704FD" w:rsidP="00C704FD">
      <w:pPr>
        <w:pStyle w:val="NotesComments"/>
        <w:rPr>
          <w:color w:val="auto"/>
          <w:sz w:val="22"/>
          <w:szCs w:val="22"/>
        </w:rPr>
      </w:pPr>
    </w:p>
    <w:p w14:paraId="71896215" w14:textId="77777777" w:rsidR="00C704FD" w:rsidRDefault="00C704FD" w:rsidP="00C704FD">
      <w:pPr>
        <w:pStyle w:val="NotesComments"/>
        <w:pBdr>
          <w:bottom w:val="single" w:sz="12" w:space="1" w:color="auto"/>
        </w:pBdr>
        <w:rPr>
          <w:color w:val="auto"/>
          <w:sz w:val="22"/>
          <w:szCs w:val="22"/>
        </w:rPr>
      </w:pPr>
    </w:p>
    <w:p w14:paraId="3E84BFFB" w14:textId="77777777" w:rsidR="00C704FD" w:rsidRDefault="00C704FD" w:rsidP="00C704FD">
      <w:pPr>
        <w:pStyle w:val="NotesComments"/>
        <w:rPr>
          <w:color w:val="auto"/>
          <w:sz w:val="22"/>
          <w:szCs w:val="22"/>
        </w:rPr>
      </w:pPr>
    </w:p>
    <w:p w14:paraId="01919D8A" w14:textId="46DF9743" w:rsidR="00C704FD" w:rsidRDefault="00C704FD" w:rsidP="00C704FD">
      <w:pPr>
        <w:pStyle w:val="NotesComments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PROBE AND CLARIFY RESPONSE. </w:t>
      </w:r>
    </w:p>
    <w:p w14:paraId="547431E4" w14:textId="05C5DFDF" w:rsidR="00C704FD" w:rsidRDefault="00C704FD" w:rsidP="00C704FD">
      <w:pPr>
        <w:pStyle w:val="NotesComments"/>
        <w:rPr>
          <w:b/>
          <w:color w:val="auto"/>
        </w:rPr>
      </w:pPr>
    </w:p>
    <w:p w14:paraId="0ABACA59" w14:textId="77777777" w:rsidR="00C704FD" w:rsidRDefault="00C704FD" w:rsidP="00C704FD">
      <w:pPr>
        <w:pStyle w:val="NotesComments"/>
        <w:rPr>
          <w:b/>
          <w:color w:val="auto"/>
        </w:rPr>
      </w:pPr>
    </w:p>
    <w:p w14:paraId="4D84F348" w14:textId="77777777" w:rsidR="007672A9" w:rsidRDefault="007672A9" w:rsidP="007672A9">
      <w:pPr>
        <w:pStyle w:val="NotesComments"/>
        <w:rPr>
          <w:b/>
          <w:color w:val="auto"/>
        </w:rPr>
      </w:pPr>
    </w:p>
    <w:p w14:paraId="0075ECDF" w14:textId="4D080EEC" w:rsidR="007672A9" w:rsidRPr="00CE472F" w:rsidRDefault="007672A9" w:rsidP="007672A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Q11</w:t>
      </w:r>
      <w:r w:rsidRPr="00CE472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Unbanked/</w:t>
      </w:r>
      <w:proofErr w:type="spellStart"/>
      <w:r>
        <w:rPr>
          <w:b/>
          <w:sz w:val="22"/>
          <w:szCs w:val="22"/>
        </w:rPr>
        <w:t>Underbanked</w:t>
      </w:r>
      <w:proofErr w:type="spellEnd"/>
      <w:r>
        <w:rPr>
          <w:b/>
          <w:sz w:val="22"/>
          <w:szCs w:val="22"/>
        </w:rPr>
        <w:t xml:space="preserve"> Group</w:t>
      </w:r>
      <w:r w:rsidRPr="00CE472F">
        <w:rPr>
          <w:b/>
          <w:sz w:val="22"/>
          <w:szCs w:val="22"/>
        </w:rPr>
        <w:t>:</w:t>
      </w:r>
      <w:r w:rsidRPr="00CE472F">
        <w:rPr>
          <w:sz w:val="22"/>
          <w:szCs w:val="22"/>
        </w:rPr>
        <w:t xml:space="preserve"> </w:t>
      </w:r>
      <w:r>
        <w:rPr>
          <w:sz w:val="22"/>
          <w:szCs w:val="22"/>
        </w:rPr>
        <w:t>Do you have a</w:t>
      </w:r>
      <w:r w:rsidR="00011590">
        <w:rPr>
          <w:sz w:val="22"/>
          <w:szCs w:val="22"/>
        </w:rPr>
        <w:t>n</w:t>
      </w:r>
      <w:r>
        <w:rPr>
          <w:sz w:val="22"/>
          <w:szCs w:val="22"/>
        </w:rPr>
        <w:t xml:space="preserve"> account at a bank or credit union?</w:t>
      </w:r>
    </w:p>
    <w:p w14:paraId="470CE713" w14:textId="77777777" w:rsidR="007672A9" w:rsidRPr="00CE472F" w:rsidRDefault="007672A9" w:rsidP="007672A9">
      <w:pPr>
        <w:pStyle w:val="NotesComments"/>
        <w:rPr>
          <w:color w:val="auto"/>
          <w:sz w:val="22"/>
          <w:szCs w:val="22"/>
        </w:rPr>
      </w:pPr>
    </w:p>
    <w:p w14:paraId="5509A95B" w14:textId="77777777" w:rsidR="007672A9" w:rsidRDefault="007672A9" w:rsidP="007672A9">
      <w:pPr>
        <w:pStyle w:val="NotesComments"/>
        <w:numPr>
          <w:ilvl w:val="0"/>
          <w:numId w:val="3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Yes  </w:t>
      </w:r>
    </w:p>
    <w:p w14:paraId="6EB2EB1C" w14:textId="77777777" w:rsidR="007672A9" w:rsidRPr="00C76E5B" w:rsidRDefault="007672A9" w:rsidP="007672A9">
      <w:pPr>
        <w:pStyle w:val="NotesComments"/>
        <w:numPr>
          <w:ilvl w:val="0"/>
          <w:numId w:val="3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No    [QUALIFIES FOR UNBANKED/UNDERBANKED</w:t>
      </w:r>
      <w:r w:rsidRPr="0003329F">
        <w:rPr>
          <w:b/>
          <w:color w:val="auto"/>
          <w:sz w:val="22"/>
          <w:szCs w:val="22"/>
        </w:rPr>
        <w:t xml:space="preserve"> GROUP]</w:t>
      </w:r>
    </w:p>
    <w:p w14:paraId="60F29651" w14:textId="77777777" w:rsidR="007672A9" w:rsidRPr="00305B16" w:rsidRDefault="007672A9" w:rsidP="007672A9">
      <w:pPr>
        <w:keepNext/>
        <w:widowControl w:val="0"/>
        <w:autoSpaceDE w:val="0"/>
        <w:autoSpaceDN w:val="0"/>
        <w:adjustRightInd w:val="0"/>
        <w:ind w:left="360" w:right="-342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RESPONDENTS WHO SAY NO QUALIFY FOR THE UNDERBANKED/UNBANKED GROUP</w:t>
      </w:r>
      <w:r w:rsidRPr="006677B5">
        <w:rPr>
          <w:rFonts w:cs="Arial"/>
          <w:b/>
          <w:sz w:val="22"/>
          <w:szCs w:val="22"/>
        </w:rPr>
        <w:t>]</w:t>
      </w:r>
    </w:p>
    <w:p w14:paraId="622C033C" w14:textId="77777777" w:rsidR="007672A9" w:rsidRDefault="007672A9" w:rsidP="00C704FD">
      <w:pPr>
        <w:pStyle w:val="NotesComments"/>
        <w:rPr>
          <w:b/>
          <w:color w:val="auto"/>
        </w:rPr>
      </w:pPr>
    </w:p>
    <w:p w14:paraId="08AACA1A" w14:textId="77777777" w:rsidR="00C704FD" w:rsidRDefault="00C704FD" w:rsidP="00C3573A">
      <w:pPr>
        <w:pStyle w:val="NotesComments"/>
        <w:rPr>
          <w:b/>
          <w:color w:val="auto"/>
        </w:rPr>
      </w:pPr>
    </w:p>
    <w:p w14:paraId="557D9916" w14:textId="77777777" w:rsidR="007672A9" w:rsidRDefault="007672A9" w:rsidP="00C3573A">
      <w:pPr>
        <w:pStyle w:val="NotesComments"/>
        <w:rPr>
          <w:b/>
          <w:color w:val="auto"/>
        </w:rPr>
      </w:pPr>
    </w:p>
    <w:p w14:paraId="372BF18A" w14:textId="4AE49C79" w:rsidR="00C3573A" w:rsidRPr="00CE472F" w:rsidRDefault="007672A9" w:rsidP="00C3573A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Q12</w:t>
      </w:r>
      <w:r w:rsidR="00DF7A6A" w:rsidRPr="00CE472F">
        <w:rPr>
          <w:b/>
          <w:sz w:val="22"/>
          <w:szCs w:val="22"/>
        </w:rPr>
        <w:t xml:space="preserve"> </w:t>
      </w:r>
      <w:r w:rsidR="00C3573A">
        <w:rPr>
          <w:b/>
          <w:sz w:val="22"/>
          <w:szCs w:val="22"/>
        </w:rPr>
        <w:t>Social Security Recipient Group</w:t>
      </w:r>
      <w:r w:rsidR="00C3573A" w:rsidRPr="00CE472F">
        <w:rPr>
          <w:b/>
          <w:sz w:val="22"/>
          <w:szCs w:val="22"/>
        </w:rPr>
        <w:t>:</w:t>
      </w:r>
      <w:r w:rsidR="00C3573A" w:rsidRPr="00CE472F">
        <w:rPr>
          <w:sz w:val="22"/>
          <w:szCs w:val="22"/>
        </w:rPr>
        <w:t xml:space="preserve"> </w:t>
      </w:r>
      <w:r w:rsidR="00DF7A6A">
        <w:rPr>
          <w:sz w:val="22"/>
          <w:szCs w:val="22"/>
        </w:rPr>
        <w:t>Did you receive</w:t>
      </w:r>
      <w:r w:rsidR="00C3573A">
        <w:rPr>
          <w:sz w:val="22"/>
          <w:szCs w:val="22"/>
        </w:rPr>
        <w:t xml:space="preserve"> </w:t>
      </w:r>
      <w:r w:rsidR="00DF7A6A">
        <w:rPr>
          <w:sz w:val="22"/>
          <w:szCs w:val="22"/>
        </w:rPr>
        <w:t>Social Security benefits in 2013</w:t>
      </w:r>
      <w:r w:rsidR="00C3573A">
        <w:rPr>
          <w:sz w:val="22"/>
          <w:szCs w:val="22"/>
        </w:rPr>
        <w:t>?</w:t>
      </w:r>
    </w:p>
    <w:p w14:paraId="2BDE10A1" w14:textId="77777777" w:rsidR="00C3573A" w:rsidRPr="00CE472F" w:rsidRDefault="00C3573A" w:rsidP="00C3573A">
      <w:pPr>
        <w:pStyle w:val="NotesComments"/>
        <w:rPr>
          <w:color w:val="auto"/>
          <w:sz w:val="22"/>
          <w:szCs w:val="22"/>
        </w:rPr>
      </w:pPr>
    </w:p>
    <w:p w14:paraId="4381DBB8" w14:textId="71AA367D" w:rsidR="00C3573A" w:rsidRPr="0040691D" w:rsidRDefault="00C3573A" w:rsidP="00C3573A">
      <w:pPr>
        <w:pStyle w:val="NotesComments"/>
        <w:numPr>
          <w:ilvl w:val="0"/>
          <w:numId w:val="31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Yes    [QUALIFIES FOR SOCIAL SECURITY</w:t>
      </w:r>
      <w:r w:rsidRPr="0003329F">
        <w:rPr>
          <w:b/>
          <w:color w:val="auto"/>
          <w:sz w:val="22"/>
          <w:szCs w:val="22"/>
        </w:rPr>
        <w:t xml:space="preserve"> GROUP]</w:t>
      </w:r>
    </w:p>
    <w:p w14:paraId="67D700B4" w14:textId="2E64CF5A" w:rsidR="00C3573A" w:rsidRDefault="00C3573A" w:rsidP="00C3573A">
      <w:pPr>
        <w:pStyle w:val="NotesComments"/>
        <w:numPr>
          <w:ilvl w:val="0"/>
          <w:numId w:val="3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No  </w:t>
      </w:r>
    </w:p>
    <w:p w14:paraId="3E42DD0C" w14:textId="5D31F651" w:rsidR="00C3573A" w:rsidRPr="006677B5" w:rsidRDefault="00C3573A" w:rsidP="00C3573A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>
        <w:rPr>
          <w:rFonts w:cs="Arial"/>
          <w:b/>
          <w:sz w:val="22"/>
          <w:szCs w:val="22"/>
        </w:rPr>
        <w:t>RESPONDENTS WHO SAY YES QUALIFY FOR THE SOCIAL SECURITY GROUP.</w:t>
      </w:r>
      <w:r w:rsidRPr="006677B5">
        <w:rPr>
          <w:rFonts w:cs="Arial"/>
          <w:b/>
          <w:sz w:val="22"/>
          <w:szCs w:val="22"/>
        </w:rPr>
        <w:t>]</w:t>
      </w:r>
    </w:p>
    <w:p w14:paraId="6C5691F8" w14:textId="77777777" w:rsidR="00327CB6" w:rsidRDefault="00327CB6" w:rsidP="00C3573A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3CEA8745" w14:textId="77777777" w:rsidR="007672A9" w:rsidRDefault="007672A9" w:rsidP="00DB1508">
      <w:pPr>
        <w:pStyle w:val="MainBody"/>
        <w:rPr>
          <w:rFonts w:cs="Arial"/>
          <w:color w:val="FF0000"/>
          <w:sz w:val="22"/>
          <w:szCs w:val="22"/>
        </w:rPr>
      </w:pPr>
    </w:p>
    <w:p w14:paraId="3885E4BC" w14:textId="44D2305A" w:rsidR="007672A9" w:rsidRPr="00DE1CE9" w:rsidRDefault="007672A9" w:rsidP="007672A9">
      <w:pPr>
        <w:pStyle w:val="NotesComments"/>
        <w:rPr>
          <w:b/>
          <w:color w:val="auto"/>
          <w:sz w:val="22"/>
          <w:szCs w:val="22"/>
        </w:rPr>
      </w:pPr>
      <w:r w:rsidRPr="00DE1CE9">
        <w:rPr>
          <w:b/>
          <w:color w:val="auto"/>
          <w:sz w:val="22"/>
          <w:szCs w:val="22"/>
        </w:rPr>
        <w:t xml:space="preserve">ASK IF </w:t>
      </w:r>
      <w:r>
        <w:rPr>
          <w:b/>
          <w:color w:val="auto"/>
          <w:sz w:val="22"/>
          <w:szCs w:val="22"/>
        </w:rPr>
        <w:t>RECEIVE SOCIAL SECURITY BENEFITS:</w:t>
      </w:r>
    </w:p>
    <w:p w14:paraId="16D8A177" w14:textId="07CC099D" w:rsidR="007672A9" w:rsidRPr="00CE472F" w:rsidRDefault="007672A9" w:rsidP="007672A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Q13</w:t>
      </w:r>
      <w:r w:rsidRPr="00CE472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Social Security Recipient Group</w:t>
      </w:r>
      <w:r w:rsidRPr="00CE472F">
        <w:rPr>
          <w:b/>
          <w:sz w:val="22"/>
          <w:szCs w:val="22"/>
        </w:rPr>
        <w:t>:</w:t>
      </w:r>
      <w:r w:rsidRPr="00CE472F">
        <w:rPr>
          <w:sz w:val="22"/>
          <w:szCs w:val="22"/>
        </w:rPr>
        <w:t xml:space="preserve"> </w:t>
      </w:r>
      <w:r>
        <w:rPr>
          <w:sz w:val="22"/>
          <w:szCs w:val="22"/>
        </w:rPr>
        <w:t>Do you receive your Social Security benefits by having them deposited directly into your bank account or do you get them some other way?</w:t>
      </w:r>
    </w:p>
    <w:p w14:paraId="0FB70915" w14:textId="77777777" w:rsidR="007672A9" w:rsidRPr="00CE472F" w:rsidRDefault="007672A9" w:rsidP="007672A9">
      <w:pPr>
        <w:pStyle w:val="NotesComments"/>
        <w:rPr>
          <w:color w:val="auto"/>
          <w:sz w:val="22"/>
          <w:szCs w:val="22"/>
        </w:rPr>
      </w:pPr>
    </w:p>
    <w:p w14:paraId="7BE41C9A" w14:textId="6E5BA432" w:rsidR="007672A9" w:rsidRPr="0040691D" w:rsidRDefault="007672A9" w:rsidP="007672A9">
      <w:pPr>
        <w:pStyle w:val="NotesComments"/>
        <w:numPr>
          <w:ilvl w:val="0"/>
          <w:numId w:val="44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DIRECT DEPOSIT    [QUALIFIES FOR SOCIAL SECURITY</w:t>
      </w:r>
      <w:r w:rsidRPr="0003329F">
        <w:rPr>
          <w:b/>
          <w:color w:val="auto"/>
          <w:sz w:val="22"/>
          <w:szCs w:val="22"/>
        </w:rPr>
        <w:t xml:space="preserve"> GROUP]</w:t>
      </w:r>
    </w:p>
    <w:p w14:paraId="792A4610" w14:textId="1E3DF899" w:rsidR="007672A9" w:rsidRDefault="007672A9" w:rsidP="007672A9">
      <w:pPr>
        <w:pStyle w:val="NotesComments"/>
        <w:numPr>
          <w:ilvl w:val="0"/>
          <w:numId w:val="44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BY PAPER CHECK  [HOLD]</w:t>
      </w:r>
    </w:p>
    <w:p w14:paraId="54E2DCD0" w14:textId="4A76C1AD" w:rsidR="007672A9" w:rsidRDefault="007672A9" w:rsidP="007672A9">
      <w:pPr>
        <w:pStyle w:val="NotesComments"/>
        <w:numPr>
          <w:ilvl w:val="0"/>
          <w:numId w:val="44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OTHER, SPECIFY: _____________________________ [HOLD]</w:t>
      </w:r>
    </w:p>
    <w:p w14:paraId="65CED968" w14:textId="7C99FB8C" w:rsidR="007672A9" w:rsidRPr="006677B5" w:rsidRDefault="007672A9" w:rsidP="007672A9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  <w:r w:rsidRPr="006677B5">
        <w:rPr>
          <w:rFonts w:cs="Arial"/>
          <w:b/>
          <w:sz w:val="22"/>
          <w:szCs w:val="22"/>
        </w:rPr>
        <w:t>[</w:t>
      </w:r>
      <w:r w:rsidR="00B74514">
        <w:rPr>
          <w:rFonts w:cs="Arial"/>
          <w:b/>
          <w:sz w:val="22"/>
          <w:szCs w:val="22"/>
        </w:rPr>
        <w:t>RESPONDENTS WHO SAY DIRECT DEPOSIT</w:t>
      </w:r>
      <w:r>
        <w:rPr>
          <w:rFonts w:cs="Arial"/>
          <w:b/>
          <w:sz w:val="22"/>
          <w:szCs w:val="22"/>
        </w:rPr>
        <w:t xml:space="preserve"> QUALIFY FOR THE SOCIAL SECURITY GROUP.</w:t>
      </w:r>
      <w:r w:rsidRPr="006677B5">
        <w:rPr>
          <w:rFonts w:cs="Arial"/>
          <w:b/>
          <w:sz w:val="22"/>
          <w:szCs w:val="22"/>
        </w:rPr>
        <w:t>]</w:t>
      </w:r>
    </w:p>
    <w:p w14:paraId="314D8935" w14:textId="6A940F70" w:rsidR="00327CB6" w:rsidRDefault="00DF7A6A" w:rsidP="00DB1508">
      <w:pPr>
        <w:pStyle w:val="MainBody"/>
        <w:rPr>
          <w:rFonts w:ascii="Arial" w:hAnsi="Arial" w:cs="Arial"/>
          <w:color w:val="FF0000"/>
          <w:sz w:val="22"/>
          <w:szCs w:val="22"/>
        </w:rPr>
      </w:pPr>
      <w:r>
        <w:rPr>
          <w:rFonts w:cs="Arial"/>
          <w:color w:val="FF0000"/>
          <w:sz w:val="22"/>
          <w:szCs w:val="22"/>
        </w:rPr>
        <w:br/>
      </w:r>
    </w:p>
    <w:p w14:paraId="142249A2" w14:textId="77777777" w:rsidR="00327CB6" w:rsidRDefault="00327CB6" w:rsidP="00116500">
      <w:pPr>
        <w:pStyle w:val="NotesComments"/>
        <w:rPr>
          <w:b/>
          <w:color w:val="auto"/>
          <w:sz w:val="22"/>
          <w:szCs w:val="22"/>
        </w:rPr>
      </w:pPr>
    </w:p>
    <w:p w14:paraId="5761EB3F" w14:textId="4EF76AB2" w:rsidR="00116500" w:rsidRPr="006677B5" w:rsidRDefault="00DE1CE9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color w:val="auto"/>
          <w:sz w:val="22"/>
          <w:szCs w:val="22"/>
        </w:rPr>
        <w:t>Q1</w:t>
      </w:r>
      <w:r w:rsidR="007672A9">
        <w:rPr>
          <w:b/>
          <w:color w:val="auto"/>
          <w:sz w:val="22"/>
          <w:szCs w:val="22"/>
        </w:rPr>
        <w:t>4</w:t>
      </w:r>
      <w:r w:rsidR="00116500" w:rsidRPr="006677B5">
        <w:rPr>
          <w:b/>
          <w:sz w:val="22"/>
          <w:szCs w:val="22"/>
        </w:rPr>
        <w:t xml:space="preserve"> Employment:</w:t>
      </w:r>
      <w:r w:rsidR="00116500" w:rsidRPr="006677B5">
        <w:rPr>
          <w:sz w:val="22"/>
          <w:szCs w:val="22"/>
        </w:rPr>
        <w:t xml:space="preserve"> Which of the following best describes your current employment status? </w:t>
      </w:r>
    </w:p>
    <w:p w14:paraId="628AA5AE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7C02DD39" w14:textId="77777777" w:rsidR="00116500" w:rsidRPr="006677B5" w:rsidRDefault="00116500" w:rsidP="00382DB1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</w:p>
    <w:p w14:paraId="14EDCBD2" w14:textId="77777777" w:rsidR="00116500" w:rsidRPr="006677B5" w:rsidRDefault="00116500" w:rsidP="00382DB1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</w:p>
    <w:p w14:paraId="01B0F15D" w14:textId="77777777" w:rsidR="001D5DF1" w:rsidRPr="006677B5" w:rsidRDefault="001D5DF1" w:rsidP="00382DB1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</w:t>
      </w:r>
    </w:p>
    <w:p w14:paraId="7C28277E" w14:textId="290B90A3" w:rsidR="00116500" w:rsidRPr="00305B16" w:rsidRDefault="00116500" w:rsidP="00305B16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  <w:r w:rsidR="00305B16">
        <w:rPr>
          <w:b/>
          <w:color w:val="auto"/>
          <w:sz w:val="22"/>
          <w:szCs w:val="22"/>
        </w:rPr>
        <w:t>[MAXIMUM OF 1</w:t>
      </w:r>
      <w:r w:rsidR="00305B16" w:rsidRPr="0003329F">
        <w:rPr>
          <w:b/>
          <w:color w:val="auto"/>
          <w:sz w:val="22"/>
          <w:szCs w:val="22"/>
        </w:rPr>
        <w:t xml:space="preserve"> PER GROUP]</w:t>
      </w:r>
    </w:p>
    <w:p w14:paraId="2B7FFB26" w14:textId="487F1684" w:rsidR="00116500" w:rsidRPr="006677B5" w:rsidRDefault="00116500" w:rsidP="00382DB1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Retired</w:t>
      </w:r>
      <w:r w:rsidRPr="0003329F">
        <w:rPr>
          <w:b/>
          <w:color w:val="auto"/>
          <w:sz w:val="22"/>
          <w:szCs w:val="22"/>
        </w:rPr>
        <w:t xml:space="preserve"> </w:t>
      </w:r>
      <w:r w:rsidR="0003329F" w:rsidRPr="0003329F">
        <w:rPr>
          <w:b/>
          <w:color w:val="auto"/>
          <w:sz w:val="22"/>
          <w:szCs w:val="22"/>
        </w:rPr>
        <w:t>[MAXIMUM OF 2 PER GROUP</w:t>
      </w:r>
      <w:r w:rsidR="00DE1CE9">
        <w:rPr>
          <w:b/>
          <w:color w:val="auto"/>
          <w:sz w:val="22"/>
          <w:szCs w:val="22"/>
        </w:rPr>
        <w:t xml:space="preserve"> EXCEPT FOR SOCIAL SECURITY GROUP</w:t>
      </w:r>
      <w:r w:rsidR="0003329F" w:rsidRPr="0003329F">
        <w:rPr>
          <w:b/>
          <w:color w:val="auto"/>
          <w:sz w:val="22"/>
          <w:szCs w:val="22"/>
        </w:rPr>
        <w:t>]</w:t>
      </w:r>
    </w:p>
    <w:p w14:paraId="67D29A46" w14:textId="4E8F9394" w:rsidR="00116500" w:rsidRDefault="00116500" w:rsidP="00382DB1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="0003329F">
        <w:rPr>
          <w:b/>
          <w:color w:val="auto"/>
          <w:sz w:val="22"/>
          <w:szCs w:val="22"/>
        </w:rPr>
        <w:t>[MAXIMUM OF 1</w:t>
      </w:r>
      <w:r w:rsidR="0003329F" w:rsidRPr="0003329F">
        <w:rPr>
          <w:b/>
          <w:color w:val="auto"/>
          <w:sz w:val="22"/>
          <w:szCs w:val="22"/>
        </w:rPr>
        <w:t xml:space="preserve"> PER GROUP</w:t>
      </w:r>
      <w:r w:rsidR="00DE1CE9">
        <w:rPr>
          <w:b/>
          <w:color w:val="auto"/>
          <w:sz w:val="22"/>
          <w:szCs w:val="22"/>
        </w:rPr>
        <w:t xml:space="preserve"> EXCEPT FOR UN/UNDERBANKED GROUP</w:t>
      </w:r>
      <w:r w:rsidR="0003329F" w:rsidRPr="0003329F">
        <w:rPr>
          <w:b/>
          <w:color w:val="auto"/>
          <w:sz w:val="22"/>
          <w:szCs w:val="22"/>
        </w:rPr>
        <w:t>]</w:t>
      </w:r>
    </w:p>
    <w:p w14:paraId="1575557C" w14:textId="77777777" w:rsidR="0003329F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515D38A8" w14:textId="751D757F" w:rsidR="0003329F" w:rsidRPr="006677B5" w:rsidRDefault="0003329F" w:rsidP="0003329F">
      <w:pPr>
        <w:pStyle w:val="NotesComments"/>
        <w:ind w:left="72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410C18">
        <w:rPr>
          <w:b/>
          <w:color w:val="auto"/>
          <w:sz w:val="22"/>
          <w:szCs w:val="22"/>
        </w:rPr>
        <w:t xml:space="preserve"> – MAXIMUM RETIRED OR LOOKING FOR WORK OF 2 PER GROUP</w:t>
      </w:r>
      <w:r w:rsidR="00DE1CE9">
        <w:rPr>
          <w:b/>
          <w:color w:val="auto"/>
          <w:sz w:val="22"/>
          <w:szCs w:val="22"/>
        </w:rPr>
        <w:t xml:space="preserve"> WITH EXCEPTIONS ABOVE; TAKE ANY SWITCHER</w:t>
      </w:r>
      <w:r w:rsidRPr="006677B5">
        <w:rPr>
          <w:b/>
          <w:color w:val="auto"/>
          <w:sz w:val="22"/>
          <w:szCs w:val="22"/>
        </w:rPr>
        <w:t>]</w:t>
      </w:r>
    </w:p>
    <w:p w14:paraId="0053713B" w14:textId="77777777" w:rsidR="0003329F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2CA7B2D1" w14:textId="77777777" w:rsidR="0077495D" w:rsidRDefault="0077495D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1934E1C7" w14:textId="4B0C056F" w:rsidR="00DE1CE9" w:rsidRPr="00DE1CE9" w:rsidRDefault="00DE1CE9" w:rsidP="00DE1CE9">
      <w:pPr>
        <w:pStyle w:val="NotesComments"/>
        <w:rPr>
          <w:b/>
          <w:color w:val="auto"/>
          <w:sz w:val="22"/>
          <w:szCs w:val="22"/>
        </w:rPr>
      </w:pPr>
      <w:r w:rsidRPr="00DE1CE9">
        <w:rPr>
          <w:b/>
          <w:color w:val="auto"/>
          <w:sz w:val="22"/>
          <w:szCs w:val="22"/>
        </w:rPr>
        <w:t>ASK IF LOOKING FOR EMPLOYMENT</w:t>
      </w:r>
      <w:r>
        <w:rPr>
          <w:b/>
          <w:color w:val="auto"/>
          <w:sz w:val="22"/>
          <w:szCs w:val="22"/>
        </w:rPr>
        <w:t>:</w:t>
      </w:r>
    </w:p>
    <w:p w14:paraId="7E1BC44D" w14:textId="15AA9120" w:rsidR="00DE1CE9" w:rsidRPr="006677B5" w:rsidRDefault="007672A9" w:rsidP="00DE1CE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Q15</w:t>
      </w:r>
      <w:r w:rsidR="00DE1CE9">
        <w:rPr>
          <w:b/>
          <w:sz w:val="22"/>
          <w:szCs w:val="22"/>
        </w:rPr>
        <w:t xml:space="preserve"> LOOKING FOR EMPLOYMENT</w:t>
      </w:r>
      <w:r w:rsidR="00DE1CE9" w:rsidRPr="006677B5">
        <w:rPr>
          <w:b/>
          <w:sz w:val="22"/>
          <w:szCs w:val="22"/>
        </w:rPr>
        <w:t>:</w:t>
      </w:r>
      <w:r w:rsidR="00DE1CE9" w:rsidRPr="006677B5">
        <w:rPr>
          <w:sz w:val="22"/>
          <w:szCs w:val="22"/>
        </w:rPr>
        <w:t xml:space="preserve"> </w:t>
      </w:r>
      <w:r w:rsidR="00DE1CE9">
        <w:rPr>
          <w:sz w:val="22"/>
          <w:szCs w:val="22"/>
        </w:rPr>
        <w:t>How long have you been looking for employment</w:t>
      </w:r>
      <w:r w:rsidR="00DE1CE9" w:rsidRPr="006677B5">
        <w:rPr>
          <w:sz w:val="22"/>
          <w:szCs w:val="22"/>
        </w:rPr>
        <w:t xml:space="preserve">? </w:t>
      </w:r>
    </w:p>
    <w:p w14:paraId="0A46C79F" w14:textId="77777777" w:rsidR="00DE1CE9" w:rsidRPr="006677B5" w:rsidRDefault="00DE1CE9" w:rsidP="00DE1CE9">
      <w:pPr>
        <w:rPr>
          <w:rFonts w:cs="Arial"/>
          <w:sz w:val="22"/>
          <w:szCs w:val="22"/>
        </w:rPr>
      </w:pPr>
    </w:p>
    <w:p w14:paraId="1CC64A44" w14:textId="093D3831" w:rsidR="00DE1CE9" w:rsidRPr="006677B5" w:rsidRDefault="00DE1CE9" w:rsidP="00DE1CE9">
      <w:pPr>
        <w:pStyle w:val="NotesComments"/>
        <w:ind w:left="72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__________________________</w:t>
      </w:r>
    </w:p>
    <w:p w14:paraId="1C2BA300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1A5AF103" w14:textId="77777777" w:rsidR="00DE1CE9" w:rsidRDefault="00DE1CE9" w:rsidP="00116500">
      <w:pPr>
        <w:pStyle w:val="NotesComments"/>
        <w:rPr>
          <w:b/>
          <w:color w:val="auto"/>
          <w:sz w:val="22"/>
          <w:szCs w:val="22"/>
        </w:rPr>
      </w:pPr>
    </w:p>
    <w:p w14:paraId="5119042D" w14:textId="2907EA11" w:rsidR="005F0F7A" w:rsidRPr="006677B5" w:rsidRDefault="007672A9" w:rsidP="005F0F7A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Q16</w:t>
      </w:r>
      <w:r w:rsidR="005F0F7A">
        <w:rPr>
          <w:b/>
          <w:sz w:val="22"/>
          <w:szCs w:val="22"/>
        </w:rPr>
        <w:t xml:space="preserve"> Occupation</w:t>
      </w:r>
      <w:r w:rsidR="005F0F7A" w:rsidRPr="006677B5">
        <w:rPr>
          <w:b/>
          <w:sz w:val="22"/>
          <w:szCs w:val="22"/>
        </w:rPr>
        <w:t>:</w:t>
      </w:r>
      <w:r w:rsidR="005F0F7A" w:rsidRPr="006677B5">
        <w:rPr>
          <w:sz w:val="22"/>
          <w:szCs w:val="22"/>
        </w:rPr>
        <w:t xml:space="preserve"> </w:t>
      </w:r>
      <w:r w:rsidR="005F0F7A">
        <w:rPr>
          <w:sz w:val="22"/>
          <w:szCs w:val="22"/>
        </w:rPr>
        <w:t xml:space="preserve">What is your </w:t>
      </w:r>
      <w:r w:rsidR="00D62459">
        <w:rPr>
          <w:sz w:val="22"/>
          <w:szCs w:val="22"/>
        </w:rPr>
        <w:t>[IF NOT CURRENTLY EMPLOYED: your former] o</w:t>
      </w:r>
      <w:r w:rsidR="005F0F7A">
        <w:rPr>
          <w:sz w:val="22"/>
          <w:szCs w:val="22"/>
        </w:rPr>
        <w:t>ccupation</w:t>
      </w:r>
      <w:r w:rsidR="00D62459">
        <w:rPr>
          <w:sz w:val="22"/>
          <w:szCs w:val="22"/>
        </w:rPr>
        <w:t xml:space="preserve">? </w:t>
      </w:r>
      <w:r w:rsidR="005F0F7A">
        <w:rPr>
          <w:sz w:val="22"/>
          <w:szCs w:val="22"/>
        </w:rPr>
        <w:t>Please describe it.</w:t>
      </w:r>
      <w:r w:rsidR="005F0F7A" w:rsidRPr="006677B5">
        <w:rPr>
          <w:sz w:val="22"/>
          <w:szCs w:val="22"/>
        </w:rPr>
        <w:t xml:space="preserve"> </w:t>
      </w:r>
    </w:p>
    <w:p w14:paraId="47C21E05" w14:textId="77777777" w:rsidR="007F5643" w:rsidRDefault="007F5643" w:rsidP="007F5643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7D068054" w14:textId="77777777" w:rsidR="007F5643" w:rsidRPr="006677B5" w:rsidRDefault="007F5643" w:rsidP="007F5643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D760089" w14:textId="77777777" w:rsidR="005F0F7A" w:rsidRDefault="005F0F7A" w:rsidP="005F0F7A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32FF88DF" w14:textId="77777777" w:rsidR="00B05997" w:rsidRPr="006677B5" w:rsidRDefault="00B05997" w:rsidP="005F0F7A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1032ABA8" w14:textId="77777777" w:rsidR="00B05997" w:rsidRDefault="00B05997" w:rsidP="00B05997">
      <w:pPr>
        <w:pStyle w:val="NotesComments"/>
        <w:rPr>
          <w:color w:val="auto"/>
          <w:sz w:val="22"/>
          <w:szCs w:val="22"/>
        </w:rPr>
      </w:pPr>
    </w:p>
    <w:p w14:paraId="0A5AAC5B" w14:textId="77777777" w:rsidR="00327CB6" w:rsidRDefault="00327CB6" w:rsidP="00410C18">
      <w:pPr>
        <w:pBdr>
          <w:bottom w:val="single" w:sz="12" w:space="1" w:color="auto"/>
        </w:pBdr>
        <w:rPr>
          <w:rFonts w:cs="Arial"/>
          <w:sz w:val="22"/>
          <w:szCs w:val="22"/>
        </w:rPr>
      </w:pPr>
    </w:p>
    <w:p w14:paraId="3D7E7E16" w14:textId="77777777" w:rsidR="00327CB6" w:rsidRDefault="00327CB6" w:rsidP="00327CB6">
      <w:pPr>
        <w:rPr>
          <w:rFonts w:cs="Arial"/>
          <w:sz w:val="22"/>
          <w:szCs w:val="22"/>
        </w:rPr>
      </w:pPr>
    </w:p>
    <w:p w14:paraId="38B7D7C1" w14:textId="77777777" w:rsidR="00327CB6" w:rsidRPr="00327CB6" w:rsidRDefault="00327CB6" w:rsidP="00327CB6">
      <w:pPr>
        <w:rPr>
          <w:rFonts w:cs="Arial"/>
          <w:sz w:val="22"/>
          <w:szCs w:val="22"/>
        </w:rPr>
      </w:pPr>
    </w:p>
    <w:p w14:paraId="66705C9E" w14:textId="5AB4564D" w:rsidR="00116500" w:rsidRPr="006677B5" w:rsidRDefault="007672A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Q17</w:t>
      </w:r>
      <w:r w:rsidR="00116500" w:rsidRPr="006677B5">
        <w:rPr>
          <w:b/>
          <w:sz w:val="22"/>
          <w:szCs w:val="22"/>
        </w:rPr>
        <w:t xml:space="preserve">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7F9E037E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6BF900C4" w14:textId="77777777" w:rsidR="00116500" w:rsidRPr="006677B5" w:rsidRDefault="00116500" w:rsidP="00382DB1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4A9F531E" w14:textId="77777777" w:rsidR="00116500" w:rsidRPr="006677B5" w:rsidRDefault="00116500" w:rsidP="00382DB1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5D447FBC" w14:textId="77777777" w:rsidR="00116500" w:rsidRPr="006677B5" w:rsidRDefault="00116500" w:rsidP="00382DB1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27E54755" w14:textId="77777777" w:rsidR="00116500" w:rsidRPr="006677B5" w:rsidRDefault="00116500" w:rsidP="00382DB1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21EE6145" w14:textId="1F051AB5" w:rsidR="00D31BA0" w:rsidRPr="006677B5" w:rsidRDefault="00116500" w:rsidP="00382DB1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  <w:r w:rsidR="00D33696">
        <w:rPr>
          <w:color w:val="auto"/>
          <w:sz w:val="22"/>
          <w:szCs w:val="22"/>
        </w:rPr>
        <w:t xml:space="preserve"> [CAPTURE DEGREE</w:t>
      </w:r>
      <w:r w:rsidR="00B86446">
        <w:rPr>
          <w:color w:val="auto"/>
          <w:sz w:val="22"/>
          <w:szCs w:val="22"/>
        </w:rPr>
        <w:t>___________________________</w:t>
      </w:r>
      <w:r w:rsidR="00D33696">
        <w:rPr>
          <w:color w:val="auto"/>
          <w:sz w:val="22"/>
          <w:szCs w:val="22"/>
        </w:rPr>
        <w:t>]</w:t>
      </w:r>
    </w:p>
    <w:p w14:paraId="5116624A" w14:textId="77777777" w:rsidR="003D4033" w:rsidRDefault="003D4033" w:rsidP="00D31BA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687E11B3" w14:textId="5DB5A38F" w:rsidR="00347BCB" w:rsidRDefault="00E55057" w:rsidP="00576E22">
      <w:pPr>
        <w:pStyle w:val="NotesComments"/>
        <w:ind w:left="36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[MONITOR RECRUIT</w:t>
      </w:r>
      <w:r w:rsidR="00116500" w:rsidRPr="006677B5">
        <w:rPr>
          <w:b/>
          <w:color w:val="auto"/>
          <w:sz w:val="22"/>
          <w:szCs w:val="22"/>
        </w:rPr>
        <w:t>]</w:t>
      </w:r>
    </w:p>
    <w:p w14:paraId="47A3C814" w14:textId="77777777" w:rsidR="00576E22" w:rsidRDefault="00576E22" w:rsidP="00576E22">
      <w:pPr>
        <w:pStyle w:val="NotesComments"/>
        <w:ind w:left="360"/>
        <w:rPr>
          <w:color w:val="auto"/>
          <w:sz w:val="22"/>
          <w:szCs w:val="22"/>
        </w:rPr>
      </w:pPr>
    </w:p>
    <w:p w14:paraId="55FF95B6" w14:textId="77777777" w:rsidR="00327CB6" w:rsidRPr="00576E22" w:rsidRDefault="00327CB6" w:rsidP="00576E22">
      <w:pPr>
        <w:pStyle w:val="NotesComments"/>
        <w:ind w:left="360"/>
        <w:rPr>
          <w:color w:val="auto"/>
          <w:sz w:val="22"/>
          <w:szCs w:val="22"/>
        </w:rPr>
      </w:pPr>
    </w:p>
    <w:p w14:paraId="4779FAE9" w14:textId="1A52B0AC" w:rsidR="00347BCB" w:rsidRPr="006677B5" w:rsidRDefault="007672A9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Q18</w:t>
      </w:r>
      <w:r w:rsidR="00347BCB" w:rsidRPr="006677B5">
        <w:rPr>
          <w:b/>
          <w:sz w:val="22"/>
          <w:szCs w:val="22"/>
        </w:rPr>
        <w:t xml:space="preserve"> </w:t>
      </w:r>
      <w:r w:rsidR="0001582F">
        <w:rPr>
          <w:b/>
          <w:sz w:val="22"/>
          <w:szCs w:val="22"/>
        </w:rPr>
        <w:t>Would you describe yourself as…(READ RESPONSES.)</w:t>
      </w:r>
    </w:p>
    <w:p w14:paraId="2D9B924A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4447EBF6" w14:textId="2D95497A" w:rsidR="00347BCB" w:rsidRDefault="0001582F" w:rsidP="00382DB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Hispanic or Latino</w:t>
      </w:r>
    </w:p>
    <w:p w14:paraId="0DEF3575" w14:textId="7996E9D3" w:rsidR="00B017DC" w:rsidRPr="006677B5" w:rsidRDefault="00B017DC" w:rsidP="00382DB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Not Hispanic or Latino</w:t>
      </w:r>
    </w:p>
    <w:p w14:paraId="1634165C" w14:textId="771FD93A" w:rsidR="00347BCB" w:rsidRPr="006677B5" w:rsidRDefault="0001582F" w:rsidP="00382DB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Prefer not to answer </w:t>
      </w:r>
    </w:p>
    <w:p w14:paraId="674A80AA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036F145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 w:rsidR="00677228"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F44794">
        <w:rPr>
          <w:b/>
          <w:color w:val="auto"/>
          <w:sz w:val="22"/>
          <w:szCs w:val="22"/>
        </w:rPr>
        <w:t>; RECRUIT MIX</w:t>
      </w:r>
      <w:r w:rsidRPr="006677B5">
        <w:rPr>
          <w:b/>
          <w:color w:val="auto"/>
          <w:sz w:val="22"/>
          <w:szCs w:val="22"/>
        </w:rPr>
        <w:t>]</w:t>
      </w:r>
    </w:p>
    <w:p w14:paraId="46D2B30A" w14:textId="77777777" w:rsidR="00347BCB" w:rsidRDefault="00347BCB" w:rsidP="00116500">
      <w:pPr>
        <w:pStyle w:val="NotesComments"/>
        <w:rPr>
          <w:color w:val="auto"/>
          <w:sz w:val="22"/>
          <w:szCs w:val="22"/>
        </w:rPr>
      </w:pPr>
    </w:p>
    <w:p w14:paraId="491F44DA" w14:textId="77777777" w:rsidR="00327CB6" w:rsidRDefault="00327CB6" w:rsidP="00116500">
      <w:pPr>
        <w:pStyle w:val="NotesComments"/>
        <w:rPr>
          <w:color w:val="auto"/>
          <w:sz w:val="22"/>
          <w:szCs w:val="22"/>
        </w:rPr>
      </w:pPr>
    </w:p>
    <w:p w14:paraId="4FA141F3" w14:textId="77777777" w:rsidR="00327CB6" w:rsidRPr="006677B5" w:rsidRDefault="00327CB6" w:rsidP="00116500">
      <w:pPr>
        <w:pStyle w:val="NotesComments"/>
        <w:rPr>
          <w:color w:val="auto"/>
          <w:sz w:val="22"/>
          <w:szCs w:val="22"/>
        </w:rPr>
      </w:pPr>
    </w:p>
    <w:p w14:paraId="1C2B71B5" w14:textId="483B3347" w:rsidR="00116500" w:rsidRPr="006677B5" w:rsidRDefault="007672A9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Q19</w:t>
      </w:r>
      <w:r w:rsidR="00116500" w:rsidRPr="006677B5">
        <w:rPr>
          <w:b/>
          <w:sz w:val="22"/>
          <w:szCs w:val="22"/>
        </w:rPr>
        <w:t xml:space="preserve"> </w:t>
      </w:r>
      <w:r w:rsidR="0001582F">
        <w:rPr>
          <w:b/>
          <w:sz w:val="22"/>
          <w:szCs w:val="22"/>
        </w:rPr>
        <w:t>Would you describe yourself as (READ RESPONSES. ACCEPT MULTIPLE RESPONSES)…</w:t>
      </w:r>
    </w:p>
    <w:p w14:paraId="49B5F5E2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4A6C3BA" w14:textId="222AFB0B" w:rsidR="00116500" w:rsidRPr="006677B5" w:rsidRDefault="0001582F" w:rsidP="00382DB1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6CAFB499" w14:textId="6000C8CF" w:rsidR="00116500" w:rsidRDefault="0001582F" w:rsidP="00382DB1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74046B08" w14:textId="192495BA" w:rsidR="00FB2CC7" w:rsidRDefault="0001582F" w:rsidP="00172D4F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Black or African American</w:t>
      </w:r>
    </w:p>
    <w:p w14:paraId="5FC0FAD8" w14:textId="2B90C2F5" w:rsidR="00172D4F" w:rsidRDefault="0001582F" w:rsidP="00172D4F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237B3D95" w14:textId="6B94084B" w:rsidR="00347BCB" w:rsidRDefault="0001582F" w:rsidP="00382DB1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1FF98D66" w14:textId="290F168A" w:rsidR="00FB2CC7" w:rsidRDefault="0001582F" w:rsidP="00382DB1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Prefer not to answer </w:t>
      </w:r>
    </w:p>
    <w:p w14:paraId="0820348A" w14:textId="77777777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568C4E39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 w:rsidR="00677228">
        <w:rPr>
          <w:b/>
          <w:color w:val="auto"/>
          <w:sz w:val="22"/>
          <w:szCs w:val="22"/>
        </w:rPr>
        <w:t xml:space="preserve">MONTIOR </w:t>
      </w:r>
      <w:r w:rsidRPr="006677B5">
        <w:rPr>
          <w:b/>
          <w:color w:val="auto"/>
          <w:sz w:val="22"/>
          <w:szCs w:val="22"/>
        </w:rPr>
        <w:t>RECRUIT</w:t>
      </w:r>
      <w:r w:rsidR="00F44794">
        <w:rPr>
          <w:b/>
          <w:color w:val="auto"/>
          <w:sz w:val="22"/>
          <w:szCs w:val="22"/>
        </w:rPr>
        <w:t>; RECRUIT MIX</w:t>
      </w:r>
      <w:r w:rsidRPr="006677B5">
        <w:rPr>
          <w:b/>
          <w:color w:val="auto"/>
          <w:sz w:val="22"/>
          <w:szCs w:val="22"/>
        </w:rPr>
        <w:t>]</w:t>
      </w:r>
    </w:p>
    <w:p w14:paraId="5FA1D478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E60F1C8" w14:textId="77777777" w:rsidR="006677B5" w:rsidRP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29437463" w14:textId="77777777" w:rsidR="0001582F" w:rsidRDefault="0001582F">
      <w:pPr>
        <w:spacing w:before="0"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8287EF7" w14:textId="03A698E0" w:rsidR="00116500" w:rsidRPr="006677B5" w:rsidRDefault="00116500" w:rsidP="00576E22">
      <w:pPr>
        <w:spacing w:before="0" w:after="0" w:line="240" w:lineRule="auto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lastRenderedPageBreak/>
        <w:t>ARTICULATION ASSESSMENT</w:t>
      </w:r>
    </w:p>
    <w:p w14:paraId="549BA67E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724F04AA" w14:textId="0D7136A7" w:rsidR="00116500" w:rsidRPr="006677B5" w:rsidRDefault="007672A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Q20</w:t>
      </w:r>
      <w:r w:rsidR="00116500" w:rsidRPr="006677B5">
        <w:rPr>
          <w:b/>
          <w:sz w:val="22"/>
          <w:szCs w:val="22"/>
        </w:rPr>
        <w:t xml:space="preserve"> Participation attitude:</w:t>
      </w:r>
      <w:r w:rsidR="00116500"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="00116500" w:rsidRPr="006677B5">
        <w:rPr>
          <w:b/>
          <w:sz w:val="22"/>
          <w:szCs w:val="22"/>
        </w:rPr>
        <w:t>10</w:t>
      </w:r>
      <w:r w:rsidR="00116500" w:rsidRPr="006677B5">
        <w:rPr>
          <w:sz w:val="22"/>
          <w:szCs w:val="22"/>
        </w:rPr>
        <w:t xml:space="preserve"> means the statement </w:t>
      </w:r>
      <w:r w:rsidR="00116500" w:rsidRPr="006677B5">
        <w:rPr>
          <w:b/>
          <w:sz w:val="22"/>
          <w:szCs w:val="22"/>
        </w:rPr>
        <w:t>describes you extremely well</w:t>
      </w:r>
      <w:r w:rsidR="00116500" w:rsidRPr="006677B5">
        <w:rPr>
          <w:sz w:val="22"/>
          <w:szCs w:val="22"/>
        </w:rPr>
        <w:t xml:space="preserve"> and </w:t>
      </w:r>
      <w:r w:rsidR="00116500" w:rsidRPr="006677B5">
        <w:rPr>
          <w:b/>
          <w:sz w:val="22"/>
          <w:szCs w:val="22"/>
        </w:rPr>
        <w:t>1</w:t>
      </w:r>
      <w:r w:rsidR="00116500" w:rsidRPr="006677B5">
        <w:rPr>
          <w:sz w:val="22"/>
          <w:szCs w:val="22"/>
        </w:rPr>
        <w:t xml:space="preserve"> means the statement </w:t>
      </w:r>
      <w:r w:rsidR="00116500" w:rsidRPr="006677B5">
        <w:rPr>
          <w:b/>
          <w:sz w:val="22"/>
          <w:szCs w:val="22"/>
        </w:rPr>
        <w:t>does NOT describe you at all</w:t>
      </w:r>
      <w:r w:rsidR="00116500" w:rsidRPr="006677B5">
        <w:rPr>
          <w:sz w:val="22"/>
          <w:szCs w:val="22"/>
        </w:rPr>
        <w:t>.  You can use any number in between.</w:t>
      </w:r>
    </w:p>
    <w:p w14:paraId="5C72E63E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579799AE" w14:textId="77777777" w:rsidTr="00DE1CE9">
        <w:tc>
          <w:tcPr>
            <w:tcW w:w="2880" w:type="dxa"/>
          </w:tcPr>
          <w:p w14:paraId="3EF7B5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3FF566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4461CC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76EFE78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C91FE6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7D8D57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480E97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3088D0B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BBC0AE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7FBBEA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FCEBC8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5922698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837DA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1CD0F3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2CE82A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77840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B41E41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D7607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69C1AC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3DBC40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F015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A7846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27FDF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7047B91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A955E1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F472FA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8FC2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D4AD13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A4952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EF97D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7A1505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0295462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3AFE59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E085D0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E6A23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7EA51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6337327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17F10A6E" w14:textId="77777777" w:rsidTr="00DE1CE9">
        <w:tc>
          <w:tcPr>
            <w:tcW w:w="2880" w:type="dxa"/>
          </w:tcPr>
          <w:p w14:paraId="6DEF869E" w14:textId="77777777" w:rsidR="00116500" w:rsidRPr="006677B5" w:rsidRDefault="00116500" w:rsidP="00DE1CE9">
            <w:pPr>
              <w:pStyle w:val="NCBodycopy"/>
            </w:pPr>
            <w:r w:rsidRPr="006677B5">
              <w:t>If asked to describe something I can usually do so in detail</w:t>
            </w:r>
          </w:p>
        </w:tc>
        <w:tc>
          <w:tcPr>
            <w:tcW w:w="1172" w:type="dxa"/>
          </w:tcPr>
          <w:p w14:paraId="190C568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095F7D7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2F5DEA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40EA71B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D19288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4934EC4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E5A52C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A25E84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5B4D5CD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41EF648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50D680E" w14:textId="77777777" w:rsidTr="00DE1CE9">
        <w:tc>
          <w:tcPr>
            <w:tcW w:w="2880" w:type="dxa"/>
          </w:tcPr>
          <w:p w14:paraId="1529E0F3" w14:textId="77777777" w:rsidR="00116500" w:rsidRPr="006677B5" w:rsidRDefault="00116500" w:rsidP="00DE1CE9">
            <w:pPr>
              <w:pStyle w:val="NCBodycopy"/>
            </w:pPr>
            <w:r w:rsidRPr="006677B5">
              <w:t>I’m comfortable expressing my opinions when I’m with other people</w:t>
            </w:r>
          </w:p>
        </w:tc>
        <w:tc>
          <w:tcPr>
            <w:tcW w:w="1172" w:type="dxa"/>
          </w:tcPr>
          <w:p w14:paraId="02A78C9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70C94D2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5A2ACC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CCA97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323AB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7EB8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3A7A36B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7D90E36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3A6FEEE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732D1F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0E5DA041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38D995CF" w14:textId="2C35F293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</w:t>
      </w:r>
      <w:r w:rsidR="0077495D">
        <w:rPr>
          <w:rFonts w:cs="Arial"/>
          <w:b/>
          <w:color w:val="FF0000"/>
          <w:sz w:val="22"/>
          <w:szCs w:val="22"/>
        </w:rPr>
        <w:t xml:space="preserve"> UNLESS SWITCHER OR UNBANKED THEN HOLD FOR REVIEW</w:t>
      </w:r>
      <w:r w:rsidR="00116500" w:rsidRPr="006677B5">
        <w:rPr>
          <w:rFonts w:cs="Arial"/>
          <w:b/>
          <w:color w:val="FF0000"/>
          <w:sz w:val="22"/>
          <w:szCs w:val="22"/>
        </w:rPr>
        <w:t>]</w:t>
      </w:r>
    </w:p>
    <w:p w14:paraId="5C49D322" w14:textId="77777777" w:rsidR="00DE1CE9" w:rsidRDefault="00DE1CE9" w:rsidP="00327CB6">
      <w:pPr>
        <w:spacing w:before="0" w:after="0" w:line="240" w:lineRule="auto"/>
        <w:rPr>
          <w:rFonts w:cs="Arial"/>
          <w:b/>
          <w:caps/>
          <w:sz w:val="22"/>
          <w:szCs w:val="22"/>
          <w:highlight w:val="yellow"/>
        </w:rPr>
      </w:pPr>
    </w:p>
    <w:p w14:paraId="17359838" w14:textId="77777777" w:rsidR="00DE1CE9" w:rsidRDefault="00DE1CE9" w:rsidP="00327CB6">
      <w:pPr>
        <w:spacing w:before="0" w:after="0" w:line="240" w:lineRule="auto"/>
        <w:rPr>
          <w:rFonts w:cs="Arial"/>
          <w:b/>
          <w:caps/>
          <w:sz w:val="22"/>
          <w:szCs w:val="22"/>
          <w:highlight w:val="yellow"/>
        </w:rPr>
      </w:pPr>
    </w:p>
    <w:p w14:paraId="30067297" w14:textId="032E1D04" w:rsidR="00327CB6" w:rsidRPr="00DE1CE9" w:rsidRDefault="00DE1CE9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  <w:r w:rsidRPr="00DE1CE9">
        <w:rPr>
          <w:rFonts w:cs="Arial"/>
          <w:b/>
          <w:caps/>
          <w:sz w:val="22"/>
          <w:szCs w:val="22"/>
        </w:rPr>
        <w:t>Q</w:t>
      </w:r>
      <w:r w:rsidR="007672A9">
        <w:rPr>
          <w:rFonts w:cs="Arial"/>
          <w:b/>
          <w:caps/>
          <w:sz w:val="22"/>
          <w:szCs w:val="22"/>
        </w:rPr>
        <w:t>21</w:t>
      </w:r>
      <w:r w:rsidR="00F0408A">
        <w:rPr>
          <w:rFonts w:cs="Arial"/>
          <w:b/>
          <w:caps/>
          <w:sz w:val="22"/>
          <w:szCs w:val="22"/>
        </w:rPr>
        <w:t xml:space="preserve"> </w:t>
      </w:r>
      <w:r w:rsidR="00F0408A" w:rsidRPr="00F0408A">
        <w:rPr>
          <w:rFonts w:eastAsia="Times New Roman" w:cs="Arial"/>
          <w:b/>
          <w:color w:val="000000"/>
          <w:kern w:val="0"/>
          <w:sz w:val="22"/>
          <w:szCs w:val="22"/>
          <w:lang w:eastAsia="en-US"/>
        </w:rPr>
        <w:t>Tax</w:t>
      </w:r>
      <w:r w:rsidR="00F0408A">
        <w:rPr>
          <w:rFonts w:eastAsia="Times New Roman" w:cs="Arial"/>
          <w:b/>
          <w:color w:val="000000"/>
          <w:kern w:val="0"/>
          <w:sz w:val="22"/>
          <w:szCs w:val="22"/>
          <w:lang w:eastAsia="en-US"/>
        </w:rPr>
        <w:t xml:space="preserve"> Preparation Method</w:t>
      </w:r>
      <w:r w:rsidR="002A2F9B">
        <w:rPr>
          <w:rFonts w:eastAsia="Times New Roman" w:cs="Arial"/>
          <w:b/>
          <w:color w:val="000000"/>
          <w:kern w:val="0"/>
          <w:sz w:val="22"/>
          <w:szCs w:val="22"/>
          <w:lang w:eastAsia="en-US"/>
        </w:rPr>
        <w:t>s</w:t>
      </w:r>
      <w:r w:rsidRPr="00F0408A">
        <w:rPr>
          <w:rFonts w:eastAsia="Times New Roman" w:cs="Arial"/>
          <w:b/>
          <w:color w:val="000000"/>
          <w:kern w:val="0"/>
          <w:sz w:val="22"/>
          <w:szCs w:val="22"/>
          <w:lang w:eastAsia="en-US"/>
        </w:rPr>
        <w:t>:</w:t>
      </w:r>
      <w:r w:rsidRPr="00DE1CE9">
        <w:rPr>
          <w:rFonts w:cs="Arial"/>
          <w:b/>
          <w:caps/>
          <w:sz w:val="22"/>
          <w:szCs w:val="22"/>
        </w:rPr>
        <w:t xml:space="preserve"> </w:t>
      </w:r>
      <w:r w:rsidR="00F0408A">
        <w:rPr>
          <w:sz w:val="22"/>
          <w:szCs w:val="22"/>
        </w:rPr>
        <w:t xml:space="preserve">Please describe in two or three sentences the process you </w:t>
      </w:r>
      <w:r w:rsidR="002A2F9B">
        <w:rPr>
          <w:sz w:val="22"/>
          <w:szCs w:val="22"/>
        </w:rPr>
        <w:t xml:space="preserve">go through </w:t>
      </w:r>
      <w:r w:rsidR="00F0408A">
        <w:rPr>
          <w:sz w:val="22"/>
          <w:szCs w:val="22"/>
        </w:rPr>
        <w:t>to file your federal taxes</w:t>
      </w:r>
      <w:r w:rsidR="00D55244">
        <w:rPr>
          <w:sz w:val="22"/>
          <w:szCs w:val="22"/>
        </w:rPr>
        <w:t xml:space="preserve"> and why you choose to receive your refund via paper check.</w:t>
      </w:r>
    </w:p>
    <w:p w14:paraId="7EF593D7" w14:textId="77777777" w:rsidR="00DE1CE9" w:rsidRDefault="00DE1CE9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0266E406" w14:textId="77777777" w:rsidR="00327CB6" w:rsidRDefault="00327CB6" w:rsidP="00327CB6">
      <w:pPr>
        <w:pBdr>
          <w:bottom w:val="single" w:sz="12" w:space="1" w:color="auto"/>
        </w:pBd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437E268D" w14:textId="77777777" w:rsidR="00C704FD" w:rsidRDefault="00C704FD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27FD58A6" w14:textId="77777777" w:rsidR="00C704FD" w:rsidRDefault="00C704FD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280BB536" w14:textId="77777777" w:rsidR="00C704FD" w:rsidRDefault="00C704FD" w:rsidP="00C704FD">
      <w:pPr>
        <w:pBdr>
          <w:bottom w:val="single" w:sz="12" w:space="1" w:color="auto"/>
        </w:pBd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3D3EA9FA" w14:textId="77777777" w:rsidR="00C704FD" w:rsidRDefault="00C704FD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5999DAAB" w14:textId="77777777" w:rsidR="00C704FD" w:rsidRDefault="00C704FD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6442172F" w14:textId="77777777" w:rsidR="00327CB6" w:rsidRDefault="00327CB6" w:rsidP="00327CB6">
      <w:pPr>
        <w:spacing w:before="0" w:after="0" w:line="240" w:lineRule="auto"/>
        <w:rPr>
          <w:rFonts w:cs="Arial"/>
          <w:b/>
          <w:caps/>
          <w:sz w:val="22"/>
          <w:szCs w:val="22"/>
        </w:rPr>
      </w:pPr>
    </w:p>
    <w:p w14:paraId="6F42820B" w14:textId="48DF0D1A" w:rsidR="00116500" w:rsidRPr="006677B5" w:rsidRDefault="00116500" w:rsidP="00327CB6">
      <w:pPr>
        <w:spacing w:before="0" w:after="0" w:line="240" w:lineRule="auto"/>
        <w:rPr>
          <w:rFonts w:cs="Arial"/>
          <w:sz w:val="22"/>
          <w:szCs w:val="22"/>
        </w:rPr>
      </w:pPr>
      <w:r w:rsidRPr="006677B5">
        <w:rPr>
          <w:rFonts w:cs="Arial"/>
          <w:b/>
          <w:caps/>
          <w:sz w:val="22"/>
          <w:szCs w:val="22"/>
        </w:rPr>
        <w:t>Invitation</w:t>
      </w:r>
    </w:p>
    <w:p w14:paraId="6583C5D2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0B4903CD" w14:textId="469BBC28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>We would like to invite you to participate in a di</w:t>
      </w:r>
      <w:r w:rsidR="00B16FEF" w:rsidRPr="00CE472F">
        <w:rPr>
          <w:rFonts w:ascii="Arial" w:hAnsi="Arial" w:cs="Arial"/>
          <w:sz w:val="22"/>
          <w:szCs w:val="22"/>
        </w:rPr>
        <w:t xml:space="preserve">scussion group about </w:t>
      </w:r>
      <w:r w:rsidR="00327CB6">
        <w:rPr>
          <w:rFonts w:ascii="Arial" w:hAnsi="Arial" w:cs="Arial"/>
          <w:sz w:val="22"/>
          <w:szCs w:val="22"/>
        </w:rPr>
        <w:t>tax preparation</w:t>
      </w:r>
      <w:r w:rsidR="00BF553D" w:rsidRPr="00CE472F">
        <w:rPr>
          <w:rFonts w:ascii="Arial" w:hAnsi="Arial" w:cs="Arial"/>
          <w:sz w:val="22"/>
          <w:szCs w:val="22"/>
        </w:rPr>
        <w:t xml:space="preserve"> on</w:t>
      </w:r>
      <w:r w:rsidRPr="00CE472F">
        <w:rPr>
          <w:rFonts w:ascii="Arial" w:hAnsi="Arial" w:cs="Arial"/>
          <w:sz w:val="22"/>
          <w:szCs w:val="22"/>
        </w:rPr>
        <w:t xml:space="preserve"> [SPECIFY DATE, TIME AND </w:t>
      </w:r>
      <w:r w:rsidR="00DE1CE9">
        <w:rPr>
          <w:rFonts w:ascii="Arial" w:hAnsi="Arial" w:cs="Arial"/>
          <w:sz w:val="22"/>
          <w:szCs w:val="22"/>
        </w:rPr>
        <w:t>LOCATION.] This will take about two hours</w:t>
      </w:r>
      <w:r w:rsidRPr="00CE472F">
        <w:rPr>
          <w:rFonts w:ascii="Arial" w:hAnsi="Arial" w:cs="Arial"/>
          <w:sz w:val="22"/>
          <w:szCs w:val="22"/>
        </w:rPr>
        <w:t>. We</w:t>
      </w:r>
      <w:r w:rsidRPr="006677B5">
        <w:rPr>
          <w:rFonts w:ascii="Arial" w:hAnsi="Arial" w:cs="Arial"/>
          <w:sz w:val="22"/>
          <w:szCs w:val="22"/>
        </w:rPr>
        <w:t xml:space="preserve"> believe you’ll find it enjoyable, we are not selling anything, and for your participation you will receive $</w:t>
      </w:r>
      <w:r w:rsidR="00855373">
        <w:rPr>
          <w:rFonts w:ascii="Arial" w:hAnsi="Arial" w:cs="Arial"/>
          <w:sz w:val="22"/>
          <w:szCs w:val="22"/>
        </w:rPr>
        <w:t>75</w:t>
      </w:r>
      <w:r w:rsidRPr="006677B5">
        <w:rPr>
          <w:rFonts w:ascii="Arial" w:hAnsi="Arial" w:cs="Arial"/>
          <w:sz w:val="22"/>
          <w:szCs w:val="22"/>
        </w:rPr>
        <w:t>. Will you be able to participate in our interview? We are inviting only a select few people to participate, so please make sure you will be able to attend.</w:t>
      </w:r>
    </w:p>
    <w:p w14:paraId="0B238247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6C49971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663A69C3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D2E7F7" w14:textId="77777777" w:rsidR="004B2457" w:rsidRDefault="004B2457">
      <w:r>
        <w:separator/>
      </w:r>
    </w:p>
  </w:endnote>
  <w:endnote w:type="continuationSeparator" w:id="0">
    <w:p w14:paraId="0DD7ECC3" w14:textId="77777777" w:rsidR="004B2457" w:rsidRDefault="004B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FA919" w14:textId="77777777" w:rsidR="004B2457" w:rsidRDefault="004B24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370171" w14:textId="77777777" w:rsidR="004B2457" w:rsidRDefault="004B245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A9808" w14:textId="77777777" w:rsidR="004B2457" w:rsidRDefault="004B2457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1E725F05" wp14:editId="24B3F92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B4C21" w14:textId="3C12665D" w:rsidR="004B2457" w:rsidRDefault="004B2457">
    <w:pPr>
      <w:pStyle w:val="Footer"/>
    </w:pPr>
    <w:r w:rsidRPr="00773B92">
      <w:rPr>
        <w:noProof/>
        <w:szCs w:val="20"/>
        <w:lang w:eastAsia="en-US"/>
      </w:rPr>
      <w:drawing>
        <wp:anchor distT="0" distB="0" distL="114300" distR="114300" simplePos="0" relativeHeight="251661312" behindDoc="1" locked="1" layoutInCell="1" allowOverlap="1" wp14:anchorId="28EDD1EE" wp14:editId="4EE0791B">
          <wp:simplePos x="0" y="0"/>
          <wp:positionH relativeFrom="page">
            <wp:posOffset>-62865</wp:posOffset>
          </wp:positionH>
          <wp:positionV relativeFrom="page">
            <wp:posOffset>9146540</wp:posOffset>
          </wp:positionV>
          <wp:extent cx="7772400" cy="905510"/>
          <wp:effectExtent l="0" t="0" r="0" b="8890"/>
          <wp:wrapNone/>
          <wp:docPr id="4" name="Picture 4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F8AFB" w14:textId="77777777" w:rsidR="004B2457" w:rsidRDefault="004B2457">
      <w:r>
        <w:separator/>
      </w:r>
    </w:p>
  </w:footnote>
  <w:footnote w:type="continuationSeparator" w:id="0">
    <w:p w14:paraId="11500EB9" w14:textId="77777777" w:rsidR="004B2457" w:rsidRDefault="004B24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12737" w14:textId="77777777" w:rsidR="004B2457" w:rsidRDefault="004B245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BA4BE2" w14:textId="77777777" w:rsidR="004B2457" w:rsidRDefault="004B245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E1A88" w14:textId="77777777" w:rsidR="004B2457" w:rsidRDefault="004B245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3A76">
      <w:rPr>
        <w:rStyle w:val="PageNumber"/>
        <w:noProof/>
      </w:rPr>
      <w:t>7</w:t>
    </w:r>
    <w:r>
      <w:rPr>
        <w:rStyle w:val="PageNumber"/>
      </w:rPr>
      <w:fldChar w:fldCharType="end"/>
    </w:r>
  </w:p>
  <w:p w14:paraId="562C823C" w14:textId="77777777" w:rsidR="004B2457" w:rsidRDefault="004B2457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B1AB7" w14:textId="3B396DB9" w:rsidR="004B2457" w:rsidRPr="00A63A76" w:rsidRDefault="00A63A76" w:rsidP="00A63A76">
    <w:pPr>
      <w:pStyle w:val="Header"/>
      <w:jc w:val="right"/>
      <w:rPr>
        <w:sz w:val="18"/>
        <w:szCs w:val="18"/>
      </w:rPr>
    </w:pPr>
    <w:bookmarkStart w:id="0" w:name="_GoBack"/>
    <w:r w:rsidRPr="00A63A76">
      <w:rPr>
        <w:sz w:val="18"/>
        <w:szCs w:val="18"/>
      </w:rPr>
      <w:t>OMB #1535-0143</w:t>
    </w:r>
  </w:p>
  <w:bookmarkEnd w:id="0"/>
  <w:p w14:paraId="0DECA118" w14:textId="77777777" w:rsidR="004B2457" w:rsidRDefault="004B2457">
    <w:pPr>
      <w:pStyle w:val="Header"/>
    </w:pPr>
  </w:p>
  <w:p w14:paraId="49ECDB8D" w14:textId="77777777" w:rsidR="004B2457" w:rsidRDefault="004B2457">
    <w:pPr>
      <w:pStyle w:val="Header"/>
    </w:pPr>
  </w:p>
  <w:p w14:paraId="1EAF9527" w14:textId="77777777" w:rsidR="004B2457" w:rsidRDefault="004B2457">
    <w:pPr>
      <w:pStyle w:val="Header"/>
    </w:pPr>
  </w:p>
  <w:p w14:paraId="0A521B53" w14:textId="77777777" w:rsidR="004B2457" w:rsidRDefault="004B2457">
    <w:pPr>
      <w:pStyle w:val="Header"/>
    </w:pPr>
  </w:p>
  <w:p w14:paraId="0AEEFBD9" w14:textId="77777777" w:rsidR="004B2457" w:rsidRDefault="004B2457">
    <w:pPr>
      <w:pStyle w:val="Header"/>
    </w:pPr>
  </w:p>
  <w:p w14:paraId="0D406C42" w14:textId="77777777" w:rsidR="004B2457" w:rsidRDefault="004B2457">
    <w:pPr>
      <w:pStyle w:val="Header"/>
    </w:pPr>
  </w:p>
  <w:p w14:paraId="6D739AD1" w14:textId="7B85CAD5" w:rsidR="004B2457" w:rsidRDefault="004B2457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1" layoutInCell="1" allowOverlap="1" wp14:anchorId="56C349AF" wp14:editId="1CEEA5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69210" cy="1947545"/>
          <wp:effectExtent l="0" t="0" r="0" b="8255"/>
          <wp:wrapThrough wrapText="bothSides">
            <wp:wrapPolygon edited="0">
              <wp:start x="0" y="0"/>
              <wp:lineTo x="0" y="21410"/>
              <wp:lineTo x="21354" y="21410"/>
              <wp:lineTo x="21354" y="0"/>
              <wp:lineTo x="0" y="0"/>
            </wp:wrapPolygon>
          </wp:wrapThrough>
          <wp:docPr id="5" name="Picture 5" descr="armbou:Users:armandobou:Desktop:artemis:ASG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bou:Users:armandobou:Desktop:artemis:ASGletterhead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942" b="80637"/>
                  <a:stretch>
                    <a:fillRect/>
                  </a:stretch>
                </pic:blipFill>
                <pic:spPr bwMode="auto">
                  <a:xfrm>
                    <a:off x="0" y="0"/>
                    <a:ext cx="2569210" cy="194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08F1D49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6443"/>
    <w:multiLevelType w:val="hybridMultilevel"/>
    <w:tmpl w:val="096AA6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B51608"/>
    <w:multiLevelType w:val="hybridMultilevel"/>
    <w:tmpl w:val="C128B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A4788"/>
    <w:multiLevelType w:val="hybridMultilevel"/>
    <w:tmpl w:val="F3247760"/>
    <w:lvl w:ilvl="0" w:tplc="3CC4AFC0">
      <w:start w:val="1"/>
      <w:numFmt w:val="lowerLetter"/>
      <w:pStyle w:val="NCBodycopy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D5EFF"/>
    <w:multiLevelType w:val="hybridMultilevel"/>
    <w:tmpl w:val="49688660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77942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C7A81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D429C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B12EC"/>
    <w:multiLevelType w:val="hybridMultilevel"/>
    <w:tmpl w:val="23FAA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2CAEB8">
      <w:start w:val="1"/>
      <w:numFmt w:val="lowerLetter"/>
      <w:lvlText w:val="%3."/>
      <w:lvlJc w:val="right"/>
      <w:pPr>
        <w:ind w:left="2160" w:hanging="180"/>
      </w:pPr>
      <w:rPr>
        <w:rFonts w:ascii="Arial" w:eastAsia="MS Mincho" w:hAnsi="Arial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56210C"/>
    <w:multiLevelType w:val="hybridMultilevel"/>
    <w:tmpl w:val="2040828C"/>
    <w:lvl w:ilvl="0" w:tplc="DBF86BF0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A02DA1"/>
    <w:multiLevelType w:val="hybridMultilevel"/>
    <w:tmpl w:val="4F0A9C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C4860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045315"/>
    <w:multiLevelType w:val="hybridMultilevel"/>
    <w:tmpl w:val="1460FD8E"/>
    <w:lvl w:ilvl="0" w:tplc="000000CA">
      <w:start w:val="1"/>
      <w:numFmt w:val="bullet"/>
      <w:lvlText w:val="◦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32D0637"/>
    <w:multiLevelType w:val="hybridMultilevel"/>
    <w:tmpl w:val="4F0A9C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B96E6B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A37733"/>
    <w:multiLevelType w:val="hybridMultilevel"/>
    <w:tmpl w:val="7A54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7D6FC7"/>
    <w:multiLevelType w:val="hybridMultilevel"/>
    <w:tmpl w:val="CD4099AA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570E1"/>
    <w:multiLevelType w:val="hybridMultilevel"/>
    <w:tmpl w:val="56F67F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63E8C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857BE"/>
    <w:multiLevelType w:val="hybridMultilevel"/>
    <w:tmpl w:val="D20A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77A83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983111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B4F93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EE7810"/>
    <w:multiLevelType w:val="multilevel"/>
    <w:tmpl w:val="0DC20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4578A0"/>
    <w:multiLevelType w:val="hybridMultilevel"/>
    <w:tmpl w:val="BB2E6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E63873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8C5736"/>
    <w:multiLevelType w:val="hybridMultilevel"/>
    <w:tmpl w:val="B428D19C"/>
    <w:lvl w:ilvl="0" w:tplc="F7F6468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1"/>
  </w:num>
  <w:num w:numId="3">
    <w:abstractNumId w:val="24"/>
  </w:num>
  <w:num w:numId="4">
    <w:abstractNumId w:val="43"/>
  </w:num>
  <w:num w:numId="5">
    <w:abstractNumId w:val="42"/>
  </w:num>
  <w:num w:numId="6">
    <w:abstractNumId w:val="10"/>
  </w:num>
  <w:num w:numId="7">
    <w:abstractNumId w:val="17"/>
  </w:num>
  <w:num w:numId="8">
    <w:abstractNumId w:val="16"/>
  </w:num>
  <w:num w:numId="9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35"/>
  </w:num>
  <w:num w:numId="11">
    <w:abstractNumId w:val="23"/>
  </w:num>
  <w:num w:numId="12">
    <w:abstractNumId w:val="21"/>
  </w:num>
  <w:num w:numId="13">
    <w:abstractNumId w:val="19"/>
  </w:num>
  <w:num w:numId="14">
    <w:abstractNumId w:val="11"/>
  </w:num>
  <w:num w:numId="15">
    <w:abstractNumId w:val="4"/>
  </w:num>
  <w:num w:numId="16">
    <w:abstractNumId w:val="32"/>
  </w:num>
  <w:num w:numId="17">
    <w:abstractNumId w:val="22"/>
  </w:num>
  <w:num w:numId="18">
    <w:abstractNumId w:val="18"/>
  </w:num>
  <w:num w:numId="19">
    <w:abstractNumId w:val="12"/>
  </w:num>
  <w:num w:numId="20">
    <w:abstractNumId w:val="39"/>
  </w:num>
  <w:num w:numId="21">
    <w:abstractNumId w:val="2"/>
  </w:num>
  <w:num w:numId="22">
    <w:abstractNumId w:val="40"/>
  </w:num>
  <w:num w:numId="23">
    <w:abstractNumId w:val="30"/>
  </w:num>
  <w:num w:numId="24">
    <w:abstractNumId w:val="3"/>
  </w:num>
  <w:num w:numId="25">
    <w:abstractNumId w:val="26"/>
  </w:num>
  <w:num w:numId="26">
    <w:abstractNumId w:val="41"/>
  </w:num>
  <w:num w:numId="27">
    <w:abstractNumId w:val="28"/>
  </w:num>
  <w:num w:numId="28">
    <w:abstractNumId w:val="14"/>
  </w:num>
  <w:num w:numId="29">
    <w:abstractNumId w:val="20"/>
  </w:num>
  <w:num w:numId="30">
    <w:abstractNumId w:val="33"/>
  </w:num>
  <w:num w:numId="31">
    <w:abstractNumId w:val="9"/>
  </w:num>
  <w:num w:numId="32">
    <w:abstractNumId w:val="34"/>
  </w:num>
  <w:num w:numId="33">
    <w:abstractNumId w:val="15"/>
  </w:num>
  <w:num w:numId="34">
    <w:abstractNumId w:val="7"/>
  </w:num>
  <w:num w:numId="35">
    <w:abstractNumId w:val="1"/>
  </w:num>
  <w:num w:numId="36">
    <w:abstractNumId w:val="37"/>
  </w:num>
  <w:num w:numId="37">
    <w:abstractNumId w:val="27"/>
  </w:num>
  <w:num w:numId="38">
    <w:abstractNumId w:val="13"/>
  </w:num>
  <w:num w:numId="39">
    <w:abstractNumId w:val="6"/>
  </w:num>
  <w:num w:numId="40">
    <w:abstractNumId w:val="36"/>
  </w:num>
  <w:num w:numId="41">
    <w:abstractNumId w:val="8"/>
  </w:num>
  <w:num w:numId="42">
    <w:abstractNumId w:val="25"/>
  </w:num>
  <w:num w:numId="43">
    <w:abstractNumId w:val="5"/>
  </w:num>
  <w:num w:numId="44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225A"/>
    <w:rsid w:val="00003E01"/>
    <w:rsid w:val="00007F2C"/>
    <w:rsid w:val="00011590"/>
    <w:rsid w:val="0001582F"/>
    <w:rsid w:val="00024224"/>
    <w:rsid w:val="0003329F"/>
    <w:rsid w:val="000439CF"/>
    <w:rsid w:val="00043FF2"/>
    <w:rsid w:val="000447B5"/>
    <w:rsid w:val="00050E48"/>
    <w:rsid w:val="0006581D"/>
    <w:rsid w:val="000668F4"/>
    <w:rsid w:val="000A0B63"/>
    <w:rsid w:val="000B499B"/>
    <w:rsid w:val="000B50BE"/>
    <w:rsid w:val="000B61D2"/>
    <w:rsid w:val="000C00F7"/>
    <w:rsid w:val="000E5868"/>
    <w:rsid w:val="000F5478"/>
    <w:rsid w:val="000F61BD"/>
    <w:rsid w:val="001009FD"/>
    <w:rsid w:val="0010701C"/>
    <w:rsid w:val="00116500"/>
    <w:rsid w:val="00121B76"/>
    <w:rsid w:val="00131925"/>
    <w:rsid w:val="00153E67"/>
    <w:rsid w:val="001578D9"/>
    <w:rsid w:val="00160898"/>
    <w:rsid w:val="001622BA"/>
    <w:rsid w:val="00162D24"/>
    <w:rsid w:val="00172D4F"/>
    <w:rsid w:val="00184A4E"/>
    <w:rsid w:val="00184F47"/>
    <w:rsid w:val="0019328C"/>
    <w:rsid w:val="00195D86"/>
    <w:rsid w:val="001A53E2"/>
    <w:rsid w:val="001B7789"/>
    <w:rsid w:val="001C1F84"/>
    <w:rsid w:val="001C3766"/>
    <w:rsid w:val="001C6B00"/>
    <w:rsid w:val="001D21C3"/>
    <w:rsid w:val="001D36DE"/>
    <w:rsid w:val="001D5DF1"/>
    <w:rsid w:val="001E0C8C"/>
    <w:rsid w:val="001E61DE"/>
    <w:rsid w:val="001F478D"/>
    <w:rsid w:val="001F6E7F"/>
    <w:rsid w:val="00201C12"/>
    <w:rsid w:val="00203BA6"/>
    <w:rsid w:val="002053BF"/>
    <w:rsid w:val="002240A5"/>
    <w:rsid w:val="00224241"/>
    <w:rsid w:val="00244416"/>
    <w:rsid w:val="00252498"/>
    <w:rsid w:val="00253933"/>
    <w:rsid w:val="00256038"/>
    <w:rsid w:val="002563C4"/>
    <w:rsid w:val="00260BE4"/>
    <w:rsid w:val="00287E03"/>
    <w:rsid w:val="0029791B"/>
    <w:rsid w:val="002A2F9B"/>
    <w:rsid w:val="002A462E"/>
    <w:rsid w:val="002A7025"/>
    <w:rsid w:val="002B4068"/>
    <w:rsid w:val="002C5F3F"/>
    <w:rsid w:val="002E547B"/>
    <w:rsid w:val="002E555C"/>
    <w:rsid w:val="002F11FD"/>
    <w:rsid w:val="002F5165"/>
    <w:rsid w:val="00301228"/>
    <w:rsid w:val="00305B16"/>
    <w:rsid w:val="003149EA"/>
    <w:rsid w:val="0032466E"/>
    <w:rsid w:val="00327CB6"/>
    <w:rsid w:val="00347BCB"/>
    <w:rsid w:val="00354255"/>
    <w:rsid w:val="00360AE6"/>
    <w:rsid w:val="00382DB1"/>
    <w:rsid w:val="00396DCD"/>
    <w:rsid w:val="003A0DE6"/>
    <w:rsid w:val="003A1879"/>
    <w:rsid w:val="003C3A92"/>
    <w:rsid w:val="003C6D0C"/>
    <w:rsid w:val="003D13A5"/>
    <w:rsid w:val="003D4033"/>
    <w:rsid w:val="003F01FF"/>
    <w:rsid w:val="003F79A0"/>
    <w:rsid w:val="00402B87"/>
    <w:rsid w:val="0040691D"/>
    <w:rsid w:val="0040769B"/>
    <w:rsid w:val="00410C18"/>
    <w:rsid w:val="00415C9F"/>
    <w:rsid w:val="00425EDB"/>
    <w:rsid w:val="00427947"/>
    <w:rsid w:val="004333EC"/>
    <w:rsid w:val="00433F9F"/>
    <w:rsid w:val="00433FE4"/>
    <w:rsid w:val="0044142F"/>
    <w:rsid w:val="004414AC"/>
    <w:rsid w:val="00445299"/>
    <w:rsid w:val="004462B4"/>
    <w:rsid w:val="00472EC9"/>
    <w:rsid w:val="00486C7C"/>
    <w:rsid w:val="00491E0F"/>
    <w:rsid w:val="004B056B"/>
    <w:rsid w:val="004B0C87"/>
    <w:rsid w:val="004B2457"/>
    <w:rsid w:val="004B4064"/>
    <w:rsid w:val="004B61A1"/>
    <w:rsid w:val="004C1F7F"/>
    <w:rsid w:val="004E561B"/>
    <w:rsid w:val="004F100C"/>
    <w:rsid w:val="00522B2A"/>
    <w:rsid w:val="00530D7B"/>
    <w:rsid w:val="005324D0"/>
    <w:rsid w:val="00534D2E"/>
    <w:rsid w:val="005410BC"/>
    <w:rsid w:val="00547CC1"/>
    <w:rsid w:val="00551749"/>
    <w:rsid w:val="00573016"/>
    <w:rsid w:val="0057613E"/>
    <w:rsid w:val="00576E22"/>
    <w:rsid w:val="005833C4"/>
    <w:rsid w:val="00591D73"/>
    <w:rsid w:val="00591F94"/>
    <w:rsid w:val="005B29AE"/>
    <w:rsid w:val="005C4283"/>
    <w:rsid w:val="005C432C"/>
    <w:rsid w:val="005F0F7A"/>
    <w:rsid w:val="00602030"/>
    <w:rsid w:val="006132C6"/>
    <w:rsid w:val="00621AC7"/>
    <w:rsid w:val="00644867"/>
    <w:rsid w:val="006677B5"/>
    <w:rsid w:val="006729C4"/>
    <w:rsid w:val="00677228"/>
    <w:rsid w:val="006833AB"/>
    <w:rsid w:val="00686FA3"/>
    <w:rsid w:val="006941D4"/>
    <w:rsid w:val="006952F6"/>
    <w:rsid w:val="006B74C4"/>
    <w:rsid w:val="006C1D13"/>
    <w:rsid w:val="006C6C8C"/>
    <w:rsid w:val="006E0272"/>
    <w:rsid w:val="006E345F"/>
    <w:rsid w:val="006E44EA"/>
    <w:rsid w:val="006E4A0C"/>
    <w:rsid w:val="006F509E"/>
    <w:rsid w:val="00700909"/>
    <w:rsid w:val="007141D0"/>
    <w:rsid w:val="00717318"/>
    <w:rsid w:val="00726312"/>
    <w:rsid w:val="00742D40"/>
    <w:rsid w:val="0074313A"/>
    <w:rsid w:val="007433F7"/>
    <w:rsid w:val="00750856"/>
    <w:rsid w:val="007672A9"/>
    <w:rsid w:val="00767347"/>
    <w:rsid w:val="00773B92"/>
    <w:rsid w:val="00773D10"/>
    <w:rsid w:val="00774124"/>
    <w:rsid w:val="0077495D"/>
    <w:rsid w:val="0077505D"/>
    <w:rsid w:val="007928CC"/>
    <w:rsid w:val="007B0893"/>
    <w:rsid w:val="007B1B11"/>
    <w:rsid w:val="007B47C0"/>
    <w:rsid w:val="007D42BE"/>
    <w:rsid w:val="007D77EE"/>
    <w:rsid w:val="007E2EA6"/>
    <w:rsid w:val="007E5524"/>
    <w:rsid w:val="007E6233"/>
    <w:rsid w:val="007E7813"/>
    <w:rsid w:val="007E7AE4"/>
    <w:rsid w:val="007E7B84"/>
    <w:rsid w:val="007F5643"/>
    <w:rsid w:val="00812482"/>
    <w:rsid w:val="00813282"/>
    <w:rsid w:val="00816F69"/>
    <w:rsid w:val="00822B84"/>
    <w:rsid w:val="0082397A"/>
    <w:rsid w:val="0082615C"/>
    <w:rsid w:val="00834AA7"/>
    <w:rsid w:val="008441A7"/>
    <w:rsid w:val="008506CA"/>
    <w:rsid w:val="00855048"/>
    <w:rsid w:val="00855373"/>
    <w:rsid w:val="00860E84"/>
    <w:rsid w:val="00863107"/>
    <w:rsid w:val="00871C04"/>
    <w:rsid w:val="00872DE4"/>
    <w:rsid w:val="00885CE3"/>
    <w:rsid w:val="008863F6"/>
    <w:rsid w:val="00887326"/>
    <w:rsid w:val="0089462A"/>
    <w:rsid w:val="00896D13"/>
    <w:rsid w:val="008A202A"/>
    <w:rsid w:val="008B2FEF"/>
    <w:rsid w:val="008B519A"/>
    <w:rsid w:val="008C173F"/>
    <w:rsid w:val="008D4307"/>
    <w:rsid w:val="008D6857"/>
    <w:rsid w:val="008D6C3C"/>
    <w:rsid w:val="00911815"/>
    <w:rsid w:val="00946D09"/>
    <w:rsid w:val="00950152"/>
    <w:rsid w:val="0096018C"/>
    <w:rsid w:val="00971CE9"/>
    <w:rsid w:val="009765A9"/>
    <w:rsid w:val="009844ED"/>
    <w:rsid w:val="00985F72"/>
    <w:rsid w:val="00987050"/>
    <w:rsid w:val="009A17EC"/>
    <w:rsid w:val="009D62F2"/>
    <w:rsid w:val="009E6E2B"/>
    <w:rsid w:val="009F7F38"/>
    <w:rsid w:val="00A10FBF"/>
    <w:rsid w:val="00A11517"/>
    <w:rsid w:val="00A20307"/>
    <w:rsid w:val="00A37A72"/>
    <w:rsid w:val="00A6027F"/>
    <w:rsid w:val="00A63A76"/>
    <w:rsid w:val="00A76A7F"/>
    <w:rsid w:val="00A76CC6"/>
    <w:rsid w:val="00A847E7"/>
    <w:rsid w:val="00A90DD3"/>
    <w:rsid w:val="00AA0E1A"/>
    <w:rsid w:val="00AA6B80"/>
    <w:rsid w:val="00AC1A9A"/>
    <w:rsid w:val="00AC5703"/>
    <w:rsid w:val="00AC6324"/>
    <w:rsid w:val="00AD7C9E"/>
    <w:rsid w:val="00AE18FB"/>
    <w:rsid w:val="00AE60D1"/>
    <w:rsid w:val="00AF0621"/>
    <w:rsid w:val="00AF2FF1"/>
    <w:rsid w:val="00AF4B8C"/>
    <w:rsid w:val="00AF72ED"/>
    <w:rsid w:val="00B017DC"/>
    <w:rsid w:val="00B05997"/>
    <w:rsid w:val="00B16FEF"/>
    <w:rsid w:val="00B17818"/>
    <w:rsid w:val="00B25E99"/>
    <w:rsid w:val="00B3158E"/>
    <w:rsid w:val="00B3448E"/>
    <w:rsid w:val="00B352C0"/>
    <w:rsid w:val="00B720A6"/>
    <w:rsid w:val="00B74514"/>
    <w:rsid w:val="00B86446"/>
    <w:rsid w:val="00B873A8"/>
    <w:rsid w:val="00B94F97"/>
    <w:rsid w:val="00BB4150"/>
    <w:rsid w:val="00BD320B"/>
    <w:rsid w:val="00BE1E24"/>
    <w:rsid w:val="00BE6426"/>
    <w:rsid w:val="00BF553D"/>
    <w:rsid w:val="00BF7BDD"/>
    <w:rsid w:val="00C144AE"/>
    <w:rsid w:val="00C15882"/>
    <w:rsid w:val="00C1731D"/>
    <w:rsid w:val="00C3573A"/>
    <w:rsid w:val="00C50782"/>
    <w:rsid w:val="00C508C6"/>
    <w:rsid w:val="00C704FD"/>
    <w:rsid w:val="00C711E3"/>
    <w:rsid w:val="00C712C6"/>
    <w:rsid w:val="00C762F5"/>
    <w:rsid w:val="00C76E5B"/>
    <w:rsid w:val="00C84E1A"/>
    <w:rsid w:val="00C90ED5"/>
    <w:rsid w:val="00C93761"/>
    <w:rsid w:val="00C9666B"/>
    <w:rsid w:val="00CA53FD"/>
    <w:rsid w:val="00CE0C10"/>
    <w:rsid w:val="00CE472F"/>
    <w:rsid w:val="00CF1D21"/>
    <w:rsid w:val="00D135B7"/>
    <w:rsid w:val="00D15025"/>
    <w:rsid w:val="00D17C24"/>
    <w:rsid w:val="00D31BA0"/>
    <w:rsid w:val="00D31BF6"/>
    <w:rsid w:val="00D33696"/>
    <w:rsid w:val="00D37A0A"/>
    <w:rsid w:val="00D4553D"/>
    <w:rsid w:val="00D46D6F"/>
    <w:rsid w:val="00D5476F"/>
    <w:rsid w:val="00D54CED"/>
    <w:rsid w:val="00D55244"/>
    <w:rsid w:val="00D5546C"/>
    <w:rsid w:val="00D62385"/>
    <w:rsid w:val="00D62459"/>
    <w:rsid w:val="00D7283B"/>
    <w:rsid w:val="00D74D94"/>
    <w:rsid w:val="00D755C0"/>
    <w:rsid w:val="00D8129B"/>
    <w:rsid w:val="00DB1508"/>
    <w:rsid w:val="00DB5671"/>
    <w:rsid w:val="00DC5955"/>
    <w:rsid w:val="00DE1CE9"/>
    <w:rsid w:val="00DE4F46"/>
    <w:rsid w:val="00DE6B4A"/>
    <w:rsid w:val="00DF32B2"/>
    <w:rsid w:val="00DF5B0D"/>
    <w:rsid w:val="00DF7A6A"/>
    <w:rsid w:val="00E22A97"/>
    <w:rsid w:val="00E44554"/>
    <w:rsid w:val="00E501B9"/>
    <w:rsid w:val="00E50A1D"/>
    <w:rsid w:val="00E540E8"/>
    <w:rsid w:val="00E55057"/>
    <w:rsid w:val="00E57EE8"/>
    <w:rsid w:val="00E70089"/>
    <w:rsid w:val="00E76180"/>
    <w:rsid w:val="00EA5D64"/>
    <w:rsid w:val="00EB2A1F"/>
    <w:rsid w:val="00EC4223"/>
    <w:rsid w:val="00EF0E13"/>
    <w:rsid w:val="00EF2D9C"/>
    <w:rsid w:val="00F0408A"/>
    <w:rsid w:val="00F439BD"/>
    <w:rsid w:val="00F44794"/>
    <w:rsid w:val="00F75AC2"/>
    <w:rsid w:val="00F85AE6"/>
    <w:rsid w:val="00F966BA"/>
    <w:rsid w:val="00FA17B9"/>
    <w:rsid w:val="00FB0E7F"/>
    <w:rsid w:val="00FB2CC7"/>
    <w:rsid w:val="00FB7055"/>
    <w:rsid w:val="00FC06CE"/>
    <w:rsid w:val="00FC4CB9"/>
    <w:rsid w:val="00FE0E4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2188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NCBodycopy">
    <w:name w:val="NC Bodycopy"/>
    <w:basedOn w:val="Normal"/>
    <w:rsid w:val="00DE1CE9"/>
    <w:pPr>
      <w:numPr>
        <w:numId w:val="4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NCBodycopy">
    <w:name w:val="NC Bodycopy"/>
    <w:basedOn w:val="Normal"/>
    <w:rsid w:val="00DE1CE9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armbou:Users:armandobou:Desktop:artemis:ASGletterhead.jpg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</TotalTime>
  <Pages>7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8605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Wolfgang, Dawn</cp:lastModifiedBy>
  <cp:revision>2</cp:revision>
  <cp:lastPrinted>2011-08-17T15:06:00Z</cp:lastPrinted>
  <dcterms:created xsi:type="dcterms:W3CDTF">2014-04-28T19:19:00Z</dcterms:created>
  <dcterms:modified xsi:type="dcterms:W3CDTF">2014-04-28T19:19:00Z</dcterms:modified>
</cp:coreProperties>
</file>