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024" w:rsidRDefault="00717024" w:rsidP="001C5100">
      <w:pPr>
        <w:pStyle w:val="AxureTOCHeading"/>
      </w:pPr>
    </w:p>
    <w:p w:rsidR="00717024" w:rsidRDefault="00717024" w:rsidP="00717024"/>
    <w:p w:rsidR="00717024" w:rsidRDefault="00717024" w:rsidP="00717024">
      <w:pPr>
        <w:rPr>
          <w:sz w:val="72"/>
          <w:szCs w:val="72"/>
        </w:rPr>
      </w:pPr>
    </w:p>
    <w:p w:rsidR="00717024" w:rsidRPr="00413B05" w:rsidRDefault="00717024" w:rsidP="00717024">
      <w:pPr>
        <w:rPr>
          <w:sz w:val="72"/>
          <w:szCs w:val="72"/>
        </w:rPr>
      </w:pPr>
    </w:p>
    <w:p w:rsidR="00717024" w:rsidRPr="00413B05" w:rsidRDefault="00717024" w:rsidP="00E3252E">
      <w:pPr>
        <w:outlineLvl w:val="0"/>
        <w:rPr>
          <w:sz w:val="72"/>
          <w:szCs w:val="72"/>
        </w:rPr>
      </w:pPr>
      <w:r w:rsidRPr="00413B05">
        <w:rPr>
          <w:sz w:val="72"/>
          <w:szCs w:val="72"/>
        </w:rPr>
        <w:t xml:space="preserve">English iClaim </w:t>
      </w:r>
      <w:r>
        <w:rPr>
          <w:sz w:val="72"/>
          <w:szCs w:val="72"/>
        </w:rPr>
        <w:t>All</w:t>
      </w:r>
      <w:r w:rsidR="00FE5C9A">
        <w:rPr>
          <w:sz w:val="72"/>
          <w:szCs w:val="72"/>
        </w:rPr>
        <w:t xml:space="preserve"> </w:t>
      </w:r>
      <w:r>
        <w:rPr>
          <w:sz w:val="72"/>
          <w:szCs w:val="72"/>
        </w:rPr>
        <w:t>Else</w:t>
      </w:r>
      <w:r w:rsidRPr="00413B05">
        <w:rPr>
          <w:sz w:val="72"/>
          <w:szCs w:val="72"/>
        </w:rPr>
        <w:t xml:space="preserve"> </w:t>
      </w:r>
    </w:p>
    <w:p w:rsidR="00717024" w:rsidRPr="00413B05" w:rsidRDefault="00717024" w:rsidP="00717024">
      <w:pPr>
        <w:rPr>
          <w:sz w:val="72"/>
          <w:szCs w:val="72"/>
        </w:rPr>
      </w:pPr>
      <w:r w:rsidRPr="00413B05">
        <w:rPr>
          <w:sz w:val="72"/>
          <w:szCs w:val="72"/>
        </w:rPr>
        <w:t>Screen Package</w:t>
      </w:r>
      <w:r>
        <w:rPr>
          <w:sz w:val="72"/>
          <w:szCs w:val="72"/>
        </w:rPr>
        <w:br/>
      </w:r>
      <w:r w:rsidRPr="00A94EDA">
        <w:rPr>
          <w:sz w:val="36"/>
          <w:szCs w:val="36"/>
        </w:rPr>
        <w:t>Version 1.</w:t>
      </w:r>
      <w:r>
        <w:rPr>
          <w:sz w:val="36"/>
          <w:szCs w:val="36"/>
        </w:rPr>
        <w:t>4</w:t>
      </w:r>
    </w:p>
    <w:p w:rsidR="00717024" w:rsidRDefault="00717024" w:rsidP="00717024"/>
    <w:p w:rsidR="00717024" w:rsidRDefault="00717024" w:rsidP="00717024"/>
    <w:p w:rsidR="00717024" w:rsidRDefault="00717024" w:rsidP="00717024">
      <w:r w:rsidRPr="00413B05">
        <w:rPr>
          <w:noProof/>
        </w:rPr>
        <w:drawing>
          <wp:inline distT="0" distB="0" distL="0" distR="0">
            <wp:extent cx="2600319" cy="457200"/>
            <wp:effectExtent l="19050" t="0" r="0" b="0"/>
            <wp:docPr id="267" name="Picture 192" descr="Logo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96" cy="4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24" w:rsidRDefault="00717024" w:rsidP="00717024"/>
    <w:p w:rsidR="00717024" w:rsidRDefault="00717024" w:rsidP="00717024"/>
    <w:p w:rsidR="00717024" w:rsidRDefault="00717024" w:rsidP="00717024">
      <w:r>
        <w:t>April 6, 2011</w:t>
      </w:r>
    </w:p>
    <w:p w:rsidR="00717024" w:rsidRDefault="00717024" w:rsidP="00717024"/>
    <w:p w:rsidR="00717024" w:rsidRDefault="00717024" w:rsidP="00717024">
      <w:pPr>
        <w:rPr>
          <w:b/>
          <w:sz w:val="24"/>
        </w:rPr>
      </w:pPr>
    </w:p>
    <w:p w:rsidR="00717024" w:rsidRDefault="00717024" w:rsidP="00717024">
      <w:pPr>
        <w:rPr>
          <w:b/>
          <w:sz w:val="24"/>
        </w:rPr>
      </w:pPr>
      <w:r>
        <w:br w:type="page"/>
      </w:r>
    </w:p>
    <w:p w:rsidR="001C5100" w:rsidRDefault="001C5100" w:rsidP="00E3252E">
      <w:pPr>
        <w:pStyle w:val="AxureTOCHeading"/>
        <w:outlineLvl w:val="0"/>
      </w:pPr>
      <w:r>
        <w:lastRenderedPageBreak/>
        <w:t>Table of Contents</w:t>
      </w:r>
    </w:p>
    <w:p w:rsidR="001C5100" w:rsidRPr="00772CBA" w:rsidRDefault="002C512F" w:rsidP="001C5100">
      <w:pPr>
        <w:rPr>
          <w:color w:val="943634" w:themeColor="accent2" w:themeShade="BF"/>
        </w:rPr>
      </w:pPr>
      <w:r w:rsidRPr="00772CBA">
        <w:rPr>
          <w:color w:val="943634" w:themeColor="accent2" w:themeShade="BF"/>
        </w:rPr>
        <w:t>[To update the table of contents, select the message below and press F9]</w:t>
      </w:r>
    </w:p>
    <w:p w:rsidR="002C512F" w:rsidRDefault="002C512F" w:rsidP="001C5100"/>
    <w:p w:rsidR="00274546" w:rsidRDefault="00AE0A56">
      <w:pPr>
        <w:pStyle w:val="TOC1"/>
        <w:tabs>
          <w:tab w:val="right" w:leader="dot" w:pos="1151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AE0A56"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 w:rsidRPr="00AE0A56">
        <w:rPr>
          <w:b w:val="0"/>
        </w:rPr>
        <w:fldChar w:fldCharType="separate"/>
      </w:r>
      <w:hyperlink w:anchor="_Toc289787392" w:history="1">
        <w:r w:rsidR="00274546" w:rsidRPr="00732EAD">
          <w:rPr>
            <w:rStyle w:val="Hyperlink"/>
            <w:noProof/>
          </w:rPr>
          <w:t>1. Pages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3" w:history="1">
        <w:r w:rsidR="00274546" w:rsidRPr="00732EAD">
          <w:rPr>
            <w:rStyle w:val="Hyperlink"/>
            <w:noProof/>
          </w:rPr>
          <w:t>1.1. ent002_Welcome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4" w:history="1">
        <w:r w:rsidR="00274546" w:rsidRPr="00732EAD">
          <w:rPr>
            <w:rStyle w:val="Hyperlink"/>
            <w:noProof/>
          </w:rPr>
          <w:t>1.2. ini001-r3_Preparers Contact Info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5" w:history="1">
        <w:r w:rsidR="00274546" w:rsidRPr="00732EAD">
          <w:rPr>
            <w:rStyle w:val="Hyperlink"/>
            <w:noProof/>
          </w:rPr>
          <w:t>1.3. ini001-r3_Preparers Contact Info Foreign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6" w:history="1">
        <w:r w:rsidR="00274546" w:rsidRPr="00732EAD">
          <w:rPr>
            <w:rStyle w:val="Hyperlink"/>
            <w:noProof/>
          </w:rPr>
          <w:t>1.4. ini001-d3_Preparers Contact Info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7" w:history="1">
        <w:r w:rsidR="00274546" w:rsidRPr="00732EAD">
          <w:rPr>
            <w:rStyle w:val="Hyperlink"/>
            <w:noProof/>
          </w:rPr>
          <w:t>1.5. ini001-d3_Preparers Contact Info Foreign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8" w:history="1">
        <w:r w:rsidR="00274546" w:rsidRPr="00732EAD">
          <w:rPr>
            <w:rStyle w:val="Hyperlink"/>
            <w:noProof/>
          </w:rPr>
          <w:t>1.6. ini002-d1_Applicant Identification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399" w:history="1">
        <w:r w:rsidR="00274546" w:rsidRPr="00732EAD">
          <w:rPr>
            <w:rStyle w:val="Hyperlink"/>
            <w:noProof/>
          </w:rPr>
          <w:t>1.7. ini002-d1_01_Applicant Identification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0" w:history="1">
        <w:r w:rsidR="00274546" w:rsidRPr="00732EAD">
          <w:rPr>
            <w:rStyle w:val="Hyperlink"/>
            <w:noProof/>
          </w:rPr>
          <w:t>1.8. apn001-d1_Application Number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1" w:history="1">
        <w:r w:rsidR="00274546" w:rsidRPr="00732EAD">
          <w:rPr>
            <w:rStyle w:val="Hyperlink"/>
            <w:noProof/>
          </w:rPr>
          <w:t>1.9. apn001-m1_Application Number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2" w:history="1">
        <w:r w:rsidR="00274546" w:rsidRPr="00732EAD">
          <w:rPr>
            <w:rStyle w:val="Hyperlink"/>
            <w:noProof/>
          </w:rPr>
          <w:t>1.10. adi003-1_Disability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3" w:history="1">
        <w:r w:rsidR="00274546" w:rsidRPr="00732EAD">
          <w:rPr>
            <w:rStyle w:val="Hyperlink"/>
            <w:noProof/>
          </w:rPr>
          <w:t>1.11. fam003-d1_Children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4" w:history="1">
        <w:r w:rsidR="00274546" w:rsidRPr="00732EAD">
          <w:rPr>
            <w:rStyle w:val="Hyperlink"/>
            <w:noProof/>
          </w:rPr>
          <w:t>1.12. ear005-1-b_Other_Pensions_Annuities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5" w:history="1">
        <w:r w:rsidR="00274546" w:rsidRPr="00732EAD">
          <w:rPr>
            <w:rStyle w:val="Hyperlink"/>
            <w:noProof/>
          </w:rPr>
          <w:t>1.13. ear005-1-e_Other_Pensions_Annuities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6" w:history="1">
        <w:r w:rsidR="00274546" w:rsidRPr="00732EAD">
          <w:rPr>
            <w:rStyle w:val="Hyperlink"/>
            <w:noProof/>
          </w:rPr>
          <w:t>1.14. ear005-r1-c_Other_Pensions_Annuities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7" w:history="1">
        <w:r w:rsidR="00274546" w:rsidRPr="00732EAD">
          <w:rPr>
            <w:rStyle w:val="Hyperlink"/>
            <w:noProof/>
          </w:rPr>
          <w:t>1.15. wst001-1-a_When to Start Retirement Benefits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8" w:history="1">
        <w:r w:rsidR="00274546" w:rsidRPr="00732EAD">
          <w:rPr>
            <w:rStyle w:val="Hyperlink"/>
            <w:noProof/>
          </w:rPr>
          <w:t>1.16. wst001-1-a_01_When to Start Retirement Benefits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09" w:history="1">
        <w:r w:rsidR="00274546" w:rsidRPr="00732EAD">
          <w:rPr>
            <w:rStyle w:val="Hyperlink"/>
            <w:noProof/>
          </w:rPr>
          <w:t>1.17. bni002-r1_b_Benefit Information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0" w:history="1">
        <w:r w:rsidR="00274546" w:rsidRPr="00732EAD">
          <w:rPr>
            <w:rStyle w:val="Hyperlink"/>
            <w:noProof/>
          </w:rPr>
          <w:t>1.18. bni003-1_Benefit Information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1" w:history="1">
        <w:r w:rsidR="00274546" w:rsidRPr="00732EAD">
          <w:rPr>
            <w:rStyle w:val="Hyperlink"/>
            <w:noProof/>
          </w:rPr>
          <w:t>1.19. bni004-1_Benefit Information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2" w:history="1">
        <w:r w:rsidR="00274546" w:rsidRPr="00732EAD">
          <w:rPr>
            <w:rStyle w:val="Hyperlink"/>
            <w:noProof/>
          </w:rPr>
          <w:t>1.20. bni005-1_Benefit Information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3" w:history="1">
        <w:r w:rsidR="00274546" w:rsidRPr="00732EAD">
          <w:rPr>
            <w:rStyle w:val="Hyperlink"/>
            <w:noProof/>
          </w:rPr>
          <w:t>1.21. dsq001-1_Ability To Work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4" w:history="1">
        <w:r w:rsidR="00274546" w:rsidRPr="00732EAD">
          <w:rPr>
            <w:rStyle w:val="Hyperlink"/>
            <w:noProof/>
          </w:rPr>
          <w:t>1.22. dsq002-1_Disability Payments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5" w:history="1">
        <w:r w:rsidR="00274546" w:rsidRPr="00732EAD">
          <w:rPr>
            <w:rStyle w:val="Hyperlink"/>
            <w:noProof/>
          </w:rPr>
          <w:t>1.23. dsq003-1_Dependents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6" w:history="1">
        <w:r w:rsidR="00274546" w:rsidRPr="00732EAD">
          <w:rPr>
            <w:rStyle w:val="Hyperlink"/>
            <w:noProof/>
          </w:rPr>
          <w:t>1.24. dsq004-1_Authorization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7" w:history="1">
        <w:r w:rsidR="00274546" w:rsidRPr="00732EAD">
          <w:rPr>
            <w:rStyle w:val="Hyperlink"/>
            <w:noProof/>
          </w:rPr>
          <w:t>1.25. rem001-m_Remarks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8" w:history="1">
        <w:r w:rsidR="00274546" w:rsidRPr="00732EAD">
          <w:rPr>
            <w:rStyle w:val="Hyperlink"/>
            <w:noProof/>
          </w:rPr>
          <w:t>1.26. rem002-r1-cancellation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19" w:history="1">
        <w:r w:rsidR="00274546" w:rsidRPr="00732EAD">
          <w:rPr>
            <w:rStyle w:val="Hyperlink"/>
            <w:noProof/>
          </w:rPr>
          <w:t>1.27. ovs001-d1-b_Overall Summary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0" w:history="1">
        <w:r w:rsidR="00274546" w:rsidRPr="00732EAD">
          <w:rPr>
            <w:rStyle w:val="Hyperlink"/>
            <w:noProof/>
          </w:rPr>
          <w:t>1.28. ovs001-r1-e_Overall Summary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1" w:history="1">
        <w:r w:rsidR="00274546" w:rsidRPr="00732EAD">
          <w:rPr>
            <w:rStyle w:val="Hyperlink"/>
            <w:noProof/>
          </w:rPr>
          <w:t>1.29. ovs001-m1-g_Overall Summary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2" w:history="1">
        <w:r w:rsidR="00274546" w:rsidRPr="00732EAD">
          <w:rPr>
            <w:rStyle w:val="Hyperlink"/>
            <w:noProof/>
          </w:rPr>
          <w:t>1.30. ovs001-d3-d_Overall Summary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3" w:history="1">
        <w:r w:rsidR="00274546" w:rsidRPr="00732EAD">
          <w:rPr>
            <w:rStyle w:val="Hyperlink"/>
            <w:noProof/>
          </w:rPr>
          <w:t>1.31. ovs001-r3-c_Overall Summary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4" w:history="1">
        <w:r w:rsidR="00274546" w:rsidRPr="00732EAD">
          <w:rPr>
            <w:rStyle w:val="Hyperlink"/>
            <w:noProof/>
          </w:rPr>
          <w:t>1.32. ovs001-m3-f_Overall Summary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5" w:history="1">
        <w:r w:rsidR="00274546" w:rsidRPr="00732EAD">
          <w:rPr>
            <w:rStyle w:val="Hyperlink"/>
            <w:noProof/>
          </w:rPr>
          <w:t>1.33. snd001-d1_Send This Application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6" w:history="1">
        <w:r w:rsidR="00274546" w:rsidRPr="00732EAD">
          <w:rPr>
            <w:rStyle w:val="Hyperlink"/>
            <w:noProof/>
          </w:rPr>
          <w:t>1.34. snd001-m1_Send This Application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7" w:history="1">
        <w:r w:rsidR="00274546" w:rsidRPr="00732EAD">
          <w:rPr>
            <w:rStyle w:val="Hyperlink"/>
            <w:noProof/>
          </w:rPr>
          <w:t>1.35. snd001-d3_Send This Application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8" w:history="1">
        <w:r w:rsidR="00274546" w:rsidRPr="00732EAD">
          <w:rPr>
            <w:rStyle w:val="Hyperlink"/>
            <w:noProof/>
          </w:rPr>
          <w:t>1.36. snd001-m3_Send This Application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29" w:history="1">
        <w:r w:rsidR="00274546" w:rsidRPr="00732EAD">
          <w:rPr>
            <w:rStyle w:val="Hyperlink"/>
            <w:noProof/>
          </w:rPr>
          <w:t>1.37. snd001-r3_Send This Application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0" w:history="1">
        <w:r w:rsidR="00274546" w:rsidRPr="00732EAD">
          <w:rPr>
            <w:rStyle w:val="Hyperlink"/>
            <w:noProof/>
          </w:rPr>
          <w:t>1.38. rec001-d1-b_Evidence and Receipt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1" w:history="1">
        <w:r w:rsidR="00274546" w:rsidRPr="00732EAD">
          <w:rPr>
            <w:rStyle w:val="Hyperlink"/>
            <w:noProof/>
          </w:rPr>
          <w:t>1.39. rec001-r1-e_Evidence and Receipt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2" w:history="1">
        <w:r w:rsidR="00274546" w:rsidRPr="00732EAD">
          <w:rPr>
            <w:rStyle w:val="Hyperlink"/>
            <w:noProof/>
          </w:rPr>
          <w:t>1.40. rec001-m1-g_Evidence and Receipt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3" w:history="1">
        <w:r w:rsidR="00274546" w:rsidRPr="00732EAD">
          <w:rPr>
            <w:rStyle w:val="Hyperlink"/>
            <w:noProof/>
          </w:rPr>
          <w:t>1.41. rec001-r3-c_Evidence and Receipt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4" w:history="1">
        <w:r w:rsidR="00274546" w:rsidRPr="00732EAD">
          <w:rPr>
            <w:rStyle w:val="Hyperlink"/>
            <w:noProof/>
          </w:rPr>
          <w:t>1.42. rec001-d3-d_Evidence and Receipt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5" w:history="1">
        <w:r w:rsidR="00274546" w:rsidRPr="00732EAD">
          <w:rPr>
            <w:rStyle w:val="Hyperlink"/>
            <w:noProof/>
          </w:rPr>
          <w:t>1.43. rec001-m3-f_Evidence and Receipt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6" w:history="1">
        <w:r w:rsidR="00274546" w:rsidRPr="00732EAD">
          <w:rPr>
            <w:rStyle w:val="Hyperlink"/>
            <w:noProof/>
          </w:rPr>
          <w:t>1.44. wtn001- d1_What's Next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7" w:history="1">
        <w:r w:rsidR="00274546" w:rsidRPr="00732EAD">
          <w:rPr>
            <w:rStyle w:val="Hyperlink"/>
            <w:noProof/>
          </w:rPr>
          <w:t>1.45. wtn001- m1_What's Next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8" w:history="1">
        <w:r w:rsidR="00274546" w:rsidRPr="00732EAD">
          <w:rPr>
            <w:rStyle w:val="Hyperlink"/>
            <w:noProof/>
          </w:rPr>
          <w:t>1.46. wtn001- r3_What's Next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39" w:history="1">
        <w:r w:rsidR="00274546" w:rsidRPr="00732EAD">
          <w:rPr>
            <w:rStyle w:val="Hyperlink"/>
            <w:noProof/>
          </w:rPr>
          <w:t>1.47. wtn001- d3_What's Next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0" w:history="1">
        <w:r w:rsidR="00274546" w:rsidRPr="00732EAD">
          <w:rPr>
            <w:rStyle w:val="Hyperlink"/>
            <w:noProof/>
          </w:rPr>
          <w:t>1.48. wtn001- m3_What's Next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1"/>
        <w:tabs>
          <w:tab w:val="right" w:leader="dot" w:pos="1151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89787441" w:history="1">
        <w:r w:rsidR="00274546" w:rsidRPr="00732EAD">
          <w:rPr>
            <w:rStyle w:val="Hyperlink"/>
            <w:noProof/>
          </w:rPr>
          <w:t>2. Messages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2" w:history="1">
        <w:r w:rsidR="00274546" w:rsidRPr="00732EAD">
          <w:rPr>
            <w:rStyle w:val="Hyperlink"/>
            <w:noProof/>
          </w:rPr>
          <w:t>2.1. MSG-Confirm Delete of Table Entry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3" w:history="1">
        <w:r w:rsidR="00274546" w:rsidRPr="00732EAD">
          <w:rPr>
            <w:rStyle w:val="Hyperlink"/>
            <w:noProof/>
          </w:rPr>
          <w:t>2.2. msg006_YouCannotApplyforMedicareOnly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4" w:history="1">
        <w:r w:rsidR="00274546" w:rsidRPr="00732EAD">
          <w:rPr>
            <w:rStyle w:val="Hyperlink"/>
            <w:noProof/>
          </w:rPr>
          <w:t>2.3. msg017_SignIn Problem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5" w:history="1">
        <w:r w:rsidR="00274546" w:rsidRPr="00732EAD">
          <w:rPr>
            <w:rStyle w:val="Hyperlink"/>
            <w:noProof/>
          </w:rPr>
          <w:t>2.4. msg025_Your Time Has Expired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6" w:history="1">
        <w:r w:rsidR="00274546" w:rsidRPr="00732EAD">
          <w:rPr>
            <w:rStyle w:val="Hyperlink"/>
            <w:noProof/>
          </w:rPr>
          <w:t>2.5. msg029_LimitOnNumberOfRestartsOnPartialApplication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7" w:history="1">
        <w:r w:rsidR="00274546" w:rsidRPr="00732EAD">
          <w:rPr>
            <w:rStyle w:val="Hyperlink"/>
            <w:noProof/>
          </w:rPr>
          <w:t>2.6. msg030_We Are Processing Your Request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8" w:history="1">
        <w:r w:rsidR="00274546" w:rsidRPr="00732EAD">
          <w:rPr>
            <w:rStyle w:val="Hyperlink"/>
            <w:noProof/>
          </w:rPr>
          <w:t>2.7. msg047-a_Change Your Answer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49" w:history="1">
        <w:r w:rsidR="00274546" w:rsidRPr="00732EAD">
          <w:rPr>
            <w:rStyle w:val="Hyperlink"/>
            <w:noProof/>
          </w:rPr>
          <w:t>2.8. msg047-b_Change Your Answer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50" w:history="1">
        <w:r w:rsidR="00274546" w:rsidRPr="00732EAD">
          <w:rPr>
            <w:rStyle w:val="Hyperlink"/>
            <w:noProof/>
          </w:rPr>
          <w:t>2.9. msg113_Limit on Number of Requests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274546" w:rsidRDefault="00AE0A56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7451" w:history="1">
        <w:r w:rsidR="00274546" w:rsidRPr="00732EAD">
          <w:rPr>
            <w:rStyle w:val="Hyperlink"/>
            <w:noProof/>
          </w:rPr>
          <w:t>2.10. msg151_Cannot Match Your Zip Code</w:t>
        </w:r>
        <w:r w:rsidR="002745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4546">
          <w:rPr>
            <w:noProof/>
            <w:webHidden/>
          </w:rPr>
          <w:instrText xml:space="preserve"> PAGEREF _Toc289787451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4546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34D62" w:rsidRDefault="00AE0A56" w:rsidP="001C5100">
      <w:pPr>
        <w:rPr>
          <w:b/>
        </w:rPr>
      </w:pPr>
      <w:r>
        <w:rPr>
          <w:b/>
        </w:rPr>
        <w:fldChar w:fldCharType="end"/>
      </w:r>
    </w:p>
    <w:p w:rsidR="000A4636" w:rsidRPr="00634D62" w:rsidRDefault="00634D62" w:rsidP="00634D62">
      <w:pPr>
        <w:rPr>
          <w:b/>
        </w:rPr>
      </w:pPr>
      <w:r>
        <w:rPr>
          <w:b/>
        </w:rPr>
        <w:br w:type="page"/>
      </w:r>
    </w:p>
    <w:p w:rsidR="00C52AFD" w:rsidRDefault="00C52AFD">
      <w:pPr>
        <w:sectPr w:rsidR="00C52AFD" w:rsidSect="0048135B">
          <w:footerReference w:type="default" r:id="rId12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:rsidR="00C52AFD" w:rsidRDefault="00717024">
      <w:pPr>
        <w:pStyle w:val="AxureHeading1"/>
        <w:keepNext/>
      </w:pPr>
      <w:bookmarkStart w:id="0" w:name="_Toc289787392"/>
      <w:r>
        <w:t>Pages</w:t>
      </w:r>
      <w:bookmarkEnd w:id="0"/>
    </w:p>
    <w:p w:rsidR="00C52AFD" w:rsidRDefault="00367110" w:rsidP="00717024">
      <w:pPr>
        <w:pStyle w:val="AxureHeading2"/>
        <w:keepNext/>
      </w:pPr>
      <w:bookmarkStart w:id="1" w:name="_Toc289787393"/>
      <w:r>
        <w:t>ent002_Welcome</w:t>
      </w:r>
      <w:bookmarkEnd w:id="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572250" cy="6572250"/>
            <wp:effectExtent l="1905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 w:rsidP="00717024">
      <w:pPr>
        <w:pStyle w:val="AxureHeading2"/>
        <w:keepNext/>
      </w:pPr>
      <w:r>
        <w:br w:type="page"/>
      </w:r>
      <w:bookmarkStart w:id="2" w:name="_Toc289787394"/>
      <w:r>
        <w:t>ini001-r3_Preparers Contact Info</w:t>
      </w:r>
      <w:bookmarkEnd w:id="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842080" cy="7305675"/>
            <wp:effectExtent l="19050" t="0" r="627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8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" w:name="_Toc289787395"/>
      <w:r>
        <w:t>ini001-r3_Preparers Contact Info Foreign</w:t>
      </w:r>
      <w:bookmarkEnd w:id="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743062" cy="7181850"/>
            <wp:effectExtent l="1905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62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" w:name="_Toc289787396"/>
      <w:r>
        <w:t>ini001-d3_Preparers Contact Info</w:t>
      </w:r>
      <w:bookmarkEnd w:id="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040438" cy="7248525"/>
            <wp:effectExtent l="1905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38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" w:name="_Toc289787397"/>
      <w:r>
        <w:t>ini001-d3_Preparers Contact Info Foreign</w:t>
      </w:r>
      <w:bookmarkEnd w:id="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933482" cy="7419975"/>
            <wp:effectExtent l="1905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82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6" w:name="_Toc289787398"/>
      <w:r>
        <w:t>ini002-d1_Applicant Identification</w:t>
      </w:r>
      <w:bookmarkEnd w:id="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12182" cy="5953125"/>
            <wp:effectExtent l="1905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82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7" w:name="_Toc289787399"/>
      <w:r>
        <w:t>ini002-d1_01_Applicant Identification</w:t>
      </w:r>
      <w:bookmarkEnd w:id="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82456" cy="6438900"/>
            <wp:effectExtent l="1905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456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8" w:name="_Toc289787400"/>
      <w:r>
        <w:t>apn001-d1_Application Number</w:t>
      </w:r>
      <w:bookmarkEnd w:id="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38938" cy="8086725"/>
            <wp:effectExtent l="19050" t="0" r="4762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938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9" w:name="_Toc289787401"/>
      <w:r>
        <w:t>apn001-m1_Application Number</w:t>
      </w:r>
      <w:bookmarkEnd w:id="9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58025" cy="7058025"/>
            <wp:effectExtent l="19050" t="0" r="9525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0" w:name="_Toc289787402"/>
      <w:r>
        <w:t>adi003-1_Disability</w:t>
      </w:r>
      <w:bookmarkEnd w:id="10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66332" cy="3971925"/>
            <wp:effectExtent l="19050" t="0" r="1218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33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1" w:name="_Toc289787403"/>
      <w:r>
        <w:t>fam003-d1_Children</w:t>
      </w:r>
      <w:bookmarkEnd w:id="1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124450" cy="8052707"/>
            <wp:effectExtent l="1905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05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2" w:name="_Toc289787404"/>
      <w:r>
        <w:t>ear005-1-b_Other_Pensions_Annuities</w:t>
      </w:r>
      <w:bookmarkEnd w:id="1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311236" cy="7239000"/>
            <wp:effectExtent l="1905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236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3" w:name="_Toc289787405"/>
      <w:r>
        <w:t>ear005-1-e_Other_Pensions_Annuities</w:t>
      </w:r>
      <w:bookmarkEnd w:id="1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246444" cy="8119010"/>
            <wp:effectExtent l="19050" t="0" r="1956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444" cy="81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4" w:name="_Toc289787406"/>
      <w:r>
        <w:t>ear005-r1-c_Other_Pensions_Annuities</w:t>
      </w:r>
      <w:bookmarkEnd w:id="1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838825" cy="7869144"/>
            <wp:effectExtent l="19050" t="0" r="9525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8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5" w:name="_Toc289787407"/>
      <w:r>
        <w:t>wst001-1-a_When to Start Retirement Benefits</w:t>
      </w:r>
      <w:bookmarkEnd w:id="1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73631" cy="6010275"/>
            <wp:effectExtent l="1905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31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6" w:name="_Toc289787408"/>
      <w:r>
        <w:t>wst001-1-a_01_When to Start Retirement Benefits</w:t>
      </w:r>
      <w:bookmarkEnd w:id="1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18613" cy="7610475"/>
            <wp:effectExtent l="1905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613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7" w:name="_Toc289787409"/>
      <w:r>
        <w:t>bni002-r1_b_Benefit Information</w:t>
      </w:r>
      <w:bookmarkEnd w:id="1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97747" cy="5362575"/>
            <wp:effectExtent l="19050" t="0" r="7853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747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8" w:name="_Toc289787410"/>
      <w:r>
        <w:t>bni003-1_Benefit Information</w:t>
      </w:r>
      <w:bookmarkEnd w:id="1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84219" cy="5000625"/>
            <wp:effectExtent l="19050" t="0" r="2381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219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9" w:name="_Toc289787411"/>
      <w:r>
        <w:t>bni004-1_Benefit Information</w:t>
      </w:r>
      <w:bookmarkEnd w:id="19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185504" cy="5753100"/>
            <wp:effectExtent l="1905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504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0" w:name="_Toc289787412"/>
      <w:r>
        <w:t>bni005-1_Benefit Information</w:t>
      </w:r>
      <w:bookmarkEnd w:id="20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394279" cy="7334250"/>
            <wp:effectExtent l="19050" t="0" r="6521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7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1" w:name="_Toc289787413"/>
      <w:r>
        <w:t>dsq001-1_Ability To Work</w:t>
      </w:r>
      <w:bookmarkEnd w:id="2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44470" cy="5219700"/>
            <wp:effectExtent l="19050" t="0" r="878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47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2" w:name="_Toc289787414"/>
      <w:r>
        <w:t>dsq002-1_Disability Payments</w:t>
      </w:r>
      <w:bookmarkEnd w:id="2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018645" cy="7639050"/>
            <wp:effectExtent l="19050" t="0" r="1155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4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3" w:name="_Toc289787415"/>
      <w:r>
        <w:t>dsq003-1_Dependents</w:t>
      </w:r>
      <w:bookmarkEnd w:id="23"/>
    </w:p>
    <w:p w:rsidR="006907BF" w:rsidRDefault="00367110">
      <w:pPr>
        <w:jc w:val="center"/>
      </w:pPr>
      <w:r>
        <w:rPr>
          <w:noProof/>
        </w:rPr>
        <w:drawing>
          <wp:inline distT="0" distB="0" distL="0" distR="0">
            <wp:extent cx="5950600" cy="7657362"/>
            <wp:effectExtent l="1905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8443"/>
                    <a:stretch>
                      <a:fillRect/>
                    </a:stretch>
                  </pic:blipFill>
                  <pic:spPr>
                    <a:xfrm>
                      <a:off x="0" y="0"/>
                      <a:ext cx="5950600" cy="76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6907BF">
      <w:pPr>
        <w:jc w:val="center"/>
      </w:pPr>
      <w:r w:rsidRPr="006907BF">
        <w:rPr>
          <w:noProof/>
        </w:rPr>
        <w:drawing>
          <wp:inline distT="0" distB="0" distL="0" distR="0">
            <wp:extent cx="5902546" cy="4819650"/>
            <wp:effectExtent l="19050" t="0" r="2954" b="0"/>
            <wp:docPr id="256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0939"/>
                    <a:stretch>
                      <a:fillRect/>
                    </a:stretch>
                  </pic:blipFill>
                  <pic:spPr>
                    <a:xfrm>
                      <a:off x="0" y="0"/>
                      <a:ext cx="5902546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4" w:name="_Toc289787416"/>
      <w:r>
        <w:t>dsq004-1_Authorization</w:t>
      </w:r>
      <w:bookmarkEnd w:id="2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39643" cy="4524375"/>
            <wp:effectExtent l="1905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43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5" w:name="_Toc289787417"/>
      <w:r>
        <w:t>rem001-m_Remarks</w:t>
      </w:r>
      <w:bookmarkEnd w:id="2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587583" cy="3971925"/>
            <wp:effectExtent l="19050" t="0" r="3717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583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6" w:name="_Toc289787418"/>
      <w:r>
        <w:t>rem002-r1-cancellation</w:t>
      </w:r>
      <w:bookmarkEnd w:id="2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114253" cy="4324350"/>
            <wp:effectExtent l="1905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253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7" w:name="_Toc289787419"/>
      <w:r>
        <w:t>ovs001-d1-b_Overall Summary</w:t>
      </w:r>
      <w:bookmarkEnd w:id="27"/>
    </w:p>
    <w:p w:rsidR="009C4D85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5991225" cy="7168539"/>
            <wp:effectExtent l="19050" t="0" r="9525" b="0"/>
            <wp:docPr id="268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39" cstate="print"/>
                    <a:srcRect b="7012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1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5900494" cy="6029325"/>
            <wp:effectExtent l="19050" t="0" r="5006" b="0"/>
            <wp:docPr id="269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39" cstate="print"/>
                    <a:srcRect t="29989" b="44493"/>
                    <a:stretch>
                      <a:fillRect/>
                    </a:stretch>
                  </pic:blipFill>
                  <pic:spPr>
                    <a:xfrm>
                      <a:off x="0" y="0"/>
                      <a:ext cx="5901495" cy="60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6210300" cy="4989935"/>
            <wp:effectExtent l="19050" t="0" r="0" b="0"/>
            <wp:docPr id="270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39" cstate="print"/>
                    <a:srcRect t="55398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2125" cy="5499128"/>
            <wp:effectExtent l="19050" t="0" r="9525" b="0"/>
            <wp:docPr id="266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39" cstate="print"/>
                    <a:srcRect t="7535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4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8" w:name="_Toc289787420"/>
      <w:r>
        <w:t>ovs001-r1-e_Overall Summary</w:t>
      </w:r>
      <w:bookmarkEnd w:id="28"/>
    </w:p>
    <w:p w:rsidR="00C52AFD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5924550" cy="7300207"/>
            <wp:effectExtent l="19050" t="0" r="0" b="0"/>
            <wp:docPr id="272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0" cstate="print"/>
                    <a:srcRect b="7188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30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5915025" cy="5378186"/>
            <wp:effectExtent l="19050" t="0" r="9525" b="0"/>
            <wp:docPr id="273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0" cstate="print"/>
                    <a:srcRect t="28345" b="5090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3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5857875" cy="4511282"/>
            <wp:effectExtent l="19050" t="0" r="9525" b="0"/>
            <wp:docPr id="274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0" cstate="print"/>
                    <a:srcRect t="49093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1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6429375" cy="4855573"/>
            <wp:effectExtent l="19050" t="0" r="9525" b="0"/>
            <wp:docPr id="275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0" cstate="print"/>
                    <a:srcRect t="66780" b="1598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804462"/>
            <wp:effectExtent l="19050" t="0" r="0" b="0"/>
            <wp:docPr id="271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0" cstate="print"/>
                    <a:srcRect t="84014"/>
                    <a:stretch>
                      <a:fillRect/>
                    </a:stretch>
                  </pic:blipFill>
                  <pic:spPr>
                    <a:xfrm>
                      <a:off x="0" y="0"/>
                      <a:ext cx="6863517" cy="48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9" w:name="_Toc289787421"/>
      <w:r>
        <w:t>ovs001-m1-g_Overall Summary</w:t>
      </w:r>
      <w:bookmarkEnd w:id="29"/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325812" cy="7896225"/>
            <wp:effectExtent l="19050" t="0" r="0" b="0"/>
            <wp:docPr id="277" name="Picture 275" descr="ovs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1g.bmp"/>
                    <pic:cNvPicPr/>
                  </pic:nvPicPr>
                  <pic:blipFill>
                    <a:blip r:embed="rId41" cstate="print"/>
                    <a:srcRect b="40873"/>
                    <a:stretch>
                      <a:fillRect/>
                    </a:stretch>
                  </pic:blipFill>
                  <pic:spPr>
                    <a:xfrm>
                      <a:off x="0" y="0"/>
                      <a:ext cx="6325812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6572250" cy="5684877"/>
            <wp:effectExtent l="19050" t="0" r="0" b="0"/>
            <wp:docPr id="278" name="Picture 275" descr="ovs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1g.bmp"/>
                    <pic:cNvPicPr/>
                  </pic:nvPicPr>
                  <pic:blipFill>
                    <a:blip r:embed="rId41" cstate="print"/>
                    <a:srcRect t="59028"/>
                    <a:stretch>
                      <a:fillRect/>
                    </a:stretch>
                  </pic:blipFill>
                  <pic:spPr>
                    <a:xfrm>
                      <a:off x="0" y="0"/>
                      <a:ext cx="6575757" cy="56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0" w:name="_Toc289787422"/>
      <w:r>
        <w:t>ovs001-d3-d_Overall Summary</w:t>
      </w:r>
      <w:bookmarkEnd w:id="30"/>
    </w:p>
    <w:p w:rsidR="008575A5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870303" cy="8266481"/>
            <wp:effectExtent l="19050" t="0" r="0" b="0"/>
            <wp:docPr id="282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2" cstate="print"/>
                    <a:srcRect b="72767"/>
                    <a:stretch>
                      <a:fillRect/>
                    </a:stretch>
                  </pic:blipFill>
                  <pic:spPr>
                    <a:xfrm>
                      <a:off x="0" y="0"/>
                      <a:ext cx="5871132" cy="82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A5" w:rsidRDefault="008575A5">
      <w:pPr>
        <w:jc w:val="center"/>
      </w:pPr>
    </w:p>
    <w:p w:rsidR="008575A5" w:rsidRDefault="008575A5">
      <w:pPr>
        <w:jc w:val="center"/>
      </w:pPr>
    </w:p>
    <w:p w:rsidR="008575A5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743575" cy="6923348"/>
            <wp:effectExtent l="19050" t="0" r="9525" b="0"/>
            <wp:docPr id="283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2" cstate="print"/>
                    <a:srcRect t="27342" b="4934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9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857875" cy="5378334"/>
            <wp:effectExtent l="19050" t="0" r="9525" b="0"/>
            <wp:docPr id="284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2" cstate="print"/>
                    <a:srcRect t="50654" b="3159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3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6392511" cy="4752975"/>
            <wp:effectExtent l="19050" t="0" r="8289" b="0"/>
            <wp:docPr id="285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2" cstate="print"/>
                    <a:srcRect t="68410" b="17211"/>
                    <a:stretch>
                      <a:fillRect/>
                    </a:stretch>
                  </pic:blipFill>
                  <pic:spPr>
                    <a:xfrm>
                      <a:off x="0" y="0"/>
                      <a:ext cx="6392511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3125" cy="5362575"/>
            <wp:effectExtent l="19050" t="0" r="9525" b="0"/>
            <wp:docPr id="281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2" cstate="print"/>
                    <a:srcRect t="8258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1" w:name="_Toc289787423"/>
      <w:r>
        <w:t>ovs001-r3-c_Overall Summary</w:t>
      </w:r>
      <w:bookmarkEnd w:id="31"/>
    </w:p>
    <w:p w:rsidR="008575A5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972175" cy="8730895"/>
            <wp:effectExtent l="19050" t="0" r="9525" b="0"/>
            <wp:docPr id="287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43" cstate="print"/>
                    <a:srcRect b="714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362700" cy="6230680"/>
            <wp:effectExtent l="19050" t="0" r="0" b="0"/>
            <wp:docPr id="49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43" cstate="print"/>
                    <a:srcRect t="28635" b="5222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2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6057900" cy="6012007"/>
            <wp:effectExtent l="19050" t="0" r="0" b="0"/>
            <wp:docPr id="99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43" cstate="print"/>
                    <a:srcRect t="47704" b="3288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0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5686425" cy="5611604"/>
            <wp:effectExtent l="19050" t="0" r="9525" b="0"/>
            <wp:docPr id="100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43" cstate="print"/>
                    <a:srcRect t="67062" b="1365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6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45960" cy="4974248"/>
            <wp:effectExtent l="19050" t="0" r="2540" b="0"/>
            <wp:docPr id="286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43" cstate="print"/>
                    <a:srcRect t="86202"/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49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2" w:name="_Toc289787424"/>
      <w:r>
        <w:t>ovs001-m3-f_Overall Summary</w:t>
      </w:r>
      <w:bookmarkEnd w:id="32"/>
    </w:p>
    <w:p w:rsidR="00D57A9E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358442" cy="8262687"/>
            <wp:effectExtent l="19050" t="0" r="0" b="0"/>
            <wp:docPr id="102" name="Picture 100" descr="ovs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3f.bmp"/>
                    <pic:cNvPicPr/>
                  </pic:nvPicPr>
                  <pic:blipFill>
                    <a:blip r:embed="rId44" cstate="print"/>
                    <a:srcRect b="34790"/>
                    <a:stretch>
                      <a:fillRect/>
                    </a:stretch>
                  </pic:blipFill>
                  <pic:spPr>
                    <a:xfrm>
                      <a:off x="0" y="0"/>
                      <a:ext cx="5360181" cy="82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150032" cy="5095875"/>
            <wp:effectExtent l="19050" t="0" r="3118" b="0"/>
            <wp:docPr id="103" name="Picture 100" descr="ovs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3f.bmp"/>
                    <pic:cNvPicPr/>
                  </pic:nvPicPr>
                  <pic:blipFill>
                    <a:blip r:embed="rId44" cstate="print"/>
                    <a:srcRect t="64947"/>
                    <a:stretch>
                      <a:fillRect/>
                    </a:stretch>
                  </pic:blipFill>
                  <pic:spPr>
                    <a:xfrm>
                      <a:off x="0" y="0"/>
                      <a:ext cx="6150032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3" w:name="_Toc289787425"/>
      <w:r>
        <w:t>snd001-d1_Send This Application</w:t>
      </w:r>
      <w:bookmarkEnd w:id="3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45333" cy="5400675"/>
            <wp:effectExtent l="1905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333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4" w:name="_Toc289787426"/>
      <w:r>
        <w:t>snd001-m1_Send This Application</w:t>
      </w:r>
      <w:bookmarkEnd w:id="3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08408" cy="6219825"/>
            <wp:effectExtent l="19050" t="0" r="6742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408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5" w:name="_Toc289787427"/>
      <w:r>
        <w:t>snd001-d3_Send This Application</w:t>
      </w:r>
      <w:bookmarkEnd w:id="3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02379" cy="3695700"/>
            <wp:effectExtent l="19050" t="0" r="8021" b="0"/>
            <wp:docPr id="35" name="AXU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3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37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6" w:name="_Toc289787428"/>
      <w:r>
        <w:t>snd001-m3_Send This Application</w:t>
      </w:r>
      <w:bookmarkEnd w:id="3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57055" cy="4067175"/>
            <wp:effectExtent l="19050" t="0" r="945" b="0"/>
            <wp:docPr id="36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3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05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7" w:name="_Toc289787429"/>
      <w:r>
        <w:t>snd001-r3_Send This Application</w:t>
      </w:r>
      <w:bookmarkEnd w:id="3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30114" cy="3705225"/>
            <wp:effectExtent l="19050" t="0" r="8836" b="0"/>
            <wp:docPr id="37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3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114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8" w:name="_Toc289787430"/>
      <w:r>
        <w:t>rec001-d1-b_Evidence and Receipt</w:t>
      </w:r>
      <w:bookmarkEnd w:id="38"/>
    </w:p>
    <w:p w:rsidR="00D57A9E" w:rsidRDefault="00D57A9E">
      <w:pPr>
        <w:jc w:val="center"/>
      </w:pPr>
      <w:r w:rsidRPr="00D57A9E">
        <w:rPr>
          <w:noProof/>
        </w:rPr>
        <w:drawing>
          <wp:inline distT="0" distB="0" distL="0" distR="0">
            <wp:extent cx="6623051" cy="5676900"/>
            <wp:effectExtent l="19050" t="0" r="6349" b="0"/>
            <wp:docPr id="108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0" cstate="print"/>
                    <a:srcRect b="80392"/>
                    <a:stretch>
                      <a:fillRect/>
                    </a:stretch>
                  </pic:blipFill>
                  <pic:spPr>
                    <a:xfrm>
                      <a:off x="0" y="0"/>
                      <a:ext cx="6628396" cy="56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D57A9E">
      <w:pPr>
        <w:jc w:val="center"/>
      </w:pPr>
      <w:r w:rsidRPr="00D57A9E">
        <w:rPr>
          <w:noProof/>
        </w:rPr>
        <w:drawing>
          <wp:inline distT="0" distB="0" distL="0" distR="0">
            <wp:extent cx="6500813" cy="5572125"/>
            <wp:effectExtent l="19050" t="0" r="0" b="0"/>
            <wp:docPr id="109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0" cstate="print"/>
                    <a:srcRect t="19608" b="60784"/>
                    <a:stretch>
                      <a:fillRect/>
                    </a:stretch>
                  </pic:blipFill>
                  <pic:spPr>
                    <a:xfrm>
                      <a:off x="0" y="0"/>
                      <a:ext cx="6505833" cy="55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A9E">
        <w:rPr>
          <w:noProof/>
        </w:rPr>
        <w:drawing>
          <wp:inline distT="0" distB="0" distL="0" distR="0">
            <wp:extent cx="6492615" cy="5657850"/>
            <wp:effectExtent l="19050" t="0" r="3435" b="0"/>
            <wp:docPr id="110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0" cstate="print"/>
                    <a:srcRect t="39107" b="40958"/>
                    <a:stretch>
                      <a:fillRect/>
                    </a:stretch>
                  </pic:blipFill>
                  <pic:spPr>
                    <a:xfrm>
                      <a:off x="0" y="0"/>
                      <a:ext cx="649261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A9E">
        <w:rPr>
          <w:noProof/>
        </w:rPr>
        <w:drawing>
          <wp:inline distT="0" distB="0" distL="0" distR="0">
            <wp:extent cx="6400800" cy="5151120"/>
            <wp:effectExtent l="19050" t="0" r="0" b="0"/>
            <wp:docPr id="111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0" cstate="print"/>
                    <a:srcRect t="58823" b="2276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A9E">
        <w:rPr>
          <w:noProof/>
        </w:rPr>
        <w:drawing>
          <wp:inline distT="0" distB="0" distL="0" distR="0">
            <wp:extent cx="6374002" cy="6343650"/>
            <wp:effectExtent l="19050" t="0" r="7748" b="0"/>
            <wp:docPr id="105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0" cstate="print"/>
                    <a:srcRect t="77233"/>
                    <a:stretch>
                      <a:fillRect/>
                    </a:stretch>
                  </pic:blipFill>
                  <pic:spPr>
                    <a:xfrm>
                      <a:off x="0" y="0"/>
                      <a:ext cx="6374002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9" w:name="_Toc289787431"/>
      <w:r>
        <w:t>rec001-r1-e_Evidence and Receipt</w:t>
      </w:r>
      <w:bookmarkEnd w:id="39"/>
    </w:p>
    <w:p w:rsidR="00C52AFD" w:rsidRDefault="00D57A9E">
      <w:pPr>
        <w:jc w:val="center"/>
        <w:rPr>
          <w:noProof/>
        </w:rPr>
      </w:pPr>
      <w:r w:rsidRPr="00D57A9E">
        <w:rPr>
          <w:noProof/>
        </w:rPr>
        <w:drawing>
          <wp:inline distT="0" distB="0" distL="0" distR="0">
            <wp:extent cx="7219950" cy="6183042"/>
            <wp:effectExtent l="19050" t="0" r="0" b="0"/>
            <wp:docPr id="113" name="Picture 111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1" cstate="print"/>
                    <a:srcRect b="82058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61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FC" w:rsidRDefault="00421FFC" w:rsidP="00421FFC">
      <w:r w:rsidRPr="00421FFC">
        <w:rPr>
          <w:noProof/>
        </w:rPr>
        <w:drawing>
          <wp:inline distT="0" distB="0" distL="0" distR="0">
            <wp:extent cx="6841572" cy="6181725"/>
            <wp:effectExtent l="19050" t="0" r="0" b="0"/>
            <wp:docPr id="118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1" cstate="print"/>
                    <a:srcRect t="18017" b="63006"/>
                    <a:stretch>
                      <a:fillRect/>
                    </a:stretch>
                  </pic:blipFill>
                  <pic:spPr>
                    <a:xfrm>
                      <a:off x="0" y="0"/>
                      <a:ext cx="6844406" cy="61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6838950" cy="6838950"/>
            <wp:effectExtent l="19050" t="0" r="0" b="0"/>
            <wp:docPr id="119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1" cstate="print"/>
                    <a:srcRect t="36994" b="4200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6838950" cy="6387649"/>
            <wp:effectExtent l="19050" t="0" r="0" b="0"/>
            <wp:docPr id="120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1" cstate="print"/>
                    <a:srcRect t="58209" b="2217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3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7186105"/>
            <wp:effectExtent l="19050" t="0" r="0" b="0"/>
            <wp:docPr id="117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1" cstate="print"/>
                    <a:srcRect t="7793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1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0" w:name="_Toc289787432"/>
      <w:r>
        <w:t>rec001-m1-g_Evidence and Receipt</w:t>
      </w:r>
      <w:bookmarkEnd w:id="40"/>
    </w:p>
    <w:p w:rsidR="00C52AFD" w:rsidRDefault="00421FFC" w:rsidP="00421FFC">
      <w:r w:rsidRPr="00421FFC">
        <w:rPr>
          <w:noProof/>
        </w:rPr>
        <w:drawing>
          <wp:inline distT="0" distB="0" distL="0" distR="0">
            <wp:extent cx="7137400" cy="6060417"/>
            <wp:effectExtent l="19050" t="0" r="6350" b="0"/>
            <wp:docPr id="122" name="Picture 120" descr="rec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1g.bmp"/>
                    <pic:cNvPicPr/>
                  </pic:nvPicPr>
                  <pic:blipFill>
                    <a:blip r:embed="rId52" cstate="print"/>
                    <a:srcRect b="6531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06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37400" cy="5735411"/>
            <wp:effectExtent l="19050" t="0" r="6350" b="0"/>
            <wp:docPr id="123" name="Picture 120" descr="rec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1g.bmp"/>
                    <pic:cNvPicPr/>
                  </pic:nvPicPr>
                  <pic:blipFill>
                    <a:blip r:embed="rId52" cstate="print"/>
                    <a:srcRect t="34683" b="3249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7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37400" cy="5735411"/>
            <wp:effectExtent l="19050" t="0" r="6350" b="0"/>
            <wp:docPr id="121" name="Picture 120" descr="rec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1g.bmp"/>
                    <pic:cNvPicPr/>
                  </pic:nvPicPr>
                  <pic:blipFill>
                    <a:blip r:embed="rId52" cstate="print"/>
                    <a:srcRect t="6717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7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1" w:name="_Toc289787433"/>
      <w:r>
        <w:t>rec001-r3-c_Evidence and Receipt</w:t>
      </w:r>
      <w:bookmarkEnd w:id="41"/>
    </w:p>
    <w:p w:rsidR="00421FFC" w:rsidRDefault="00421FFC" w:rsidP="00421FFC">
      <w:r w:rsidRPr="00421FFC">
        <w:rPr>
          <w:noProof/>
        </w:rPr>
        <w:drawing>
          <wp:inline distT="0" distB="0" distL="0" distR="0">
            <wp:extent cx="7124700" cy="6324600"/>
            <wp:effectExtent l="19050" t="0" r="0" b="0"/>
            <wp:docPr id="289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53" cstate="print"/>
                    <a:srcRect b="8226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421FFC" w:rsidP="00421FFC">
      <w:r w:rsidRPr="00421FFC">
        <w:rPr>
          <w:noProof/>
        </w:rPr>
        <w:drawing>
          <wp:inline distT="0" distB="0" distL="0" distR="0">
            <wp:extent cx="7124700" cy="7886700"/>
            <wp:effectExtent l="19050" t="0" r="0" b="0"/>
            <wp:docPr id="290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53" cstate="print"/>
                    <a:srcRect t="17628" b="6025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24700" cy="7620000"/>
            <wp:effectExtent l="19050" t="0" r="0" b="0"/>
            <wp:docPr id="291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53" cstate="print"/>
                    <a:srcRect t="39743" b="3888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24700" cy="6896100"/>
            <wp:effectExtent l="19050" t="0" r="0" b="0"/>
            <wp:docPr id="292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53" cstate="print"/>
                    <a:srcRect t="61218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24700" cy="6896100"/>
            <wp:effectExtent l="19050" t="0" r="0" b="0"/>
            <wp:docPr id="125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53" cstate="print"/>
                    <a:srcRect t="8066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2" w:name="_Toc289787434"/>
      <w:r>
        <w:t>rec001-d3-d_Evidence and Receipt</w:t>
      </w:r>
      <w:bookmarkEnd w:id="42"/>
    </w:p>
    <w:p w:rsidR="001D6B95" w:rsidRDefault="001D6B95" w:rsidP="001D6B95">
      <w:r w:rsidRPr="001D6B95">
        <w:rPr>
          <w:noProof/>
        </w:rPr>
        <w:drawing>
          <wp:inline distT="0" distB="0" distL="0" distR="0">
            <wp:extent cx="6800850" cy="5819775"/>
            <wp:effectExtent l="19050" t="0" r="0" b="0"/>
            <wp:docPr id="294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54" cstate="print"/>
                    <a:srcRect b="8461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1D6B95" w:rsidP="001D6B95">
      <w:r w:rsidRPr="001D6B95">
        <w:rPr>
          <w:noProof/>
        </w:rPr>
        <w:drawing>
          <wp:inline distT="0" distB="0" distL="0" distR="0">
            <wp:extent cx="6800850" cy="7456354"/>
            <wp:effectExtent l="19050" t="0" r="0" b="0"/>
            <wp:docPr id="295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54" cstate="print"/>
                    <a:srcRect t="15135" b="6518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4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B95">
        <w:rPr>
          <w:noProof/>
        </w:rPr>
        <w:drawing>
          <wp:inline distT="0" distB="0" distL="0" distR="0">
            <wp:extent cx="6800850" cy="8029919"/>
            <wp:effectExtent l="19050" t="0" r="0" b="0"/>
            <wp:docPr id="296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54" cstate="print"/>
                    <a:srcRect t="34703" b="4410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02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B95">
        <w:rPr>
          <w:noProof/>
        </w:rPr>
        <w:drawing>
          <wp:inline distT="0" distB="0" distL="0" distR="0">
            <wp:extent cx="6800850" cy="8152826"/>
            <wp:effectExtent l="19050" t="0" r="0" b="0"/>
            <wp:docPr id="297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54" cstate="print"/>
                    <a:srcRect t="55784" b="2270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1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8475" cy="8663733"/>
            <wp:effectExtent l="19050" t="0" r="9525" b="0"/>
            <wp:docPr id="293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54" cstate="print"/>
                    <a:srcRect t="7729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66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3" w:name="_Toc289787435"/>
      <w:r>
        <w:t>rec001-m3-f_Evidence and Receipt</w:t>
      </w:r>
      <w:bookmarkEnd w:id="43"/>
    </w:p>
    <w:p w:rsidR="00C52AFD" w:rsidRDefault="001D6B95" w:rsidP="001D6B95">
      <w:r w:rsidRPr="001D6B95">
        <w:rPr>
          <w:noProof/>
        </w:rPr>
        <w:drawing>
          <wp:inline distT="0" distB="0" distL="0" distR="0">
            <wp:extent cx="6800862" cy="5762625"/>
            <wp:effectExtent l="19050" t="0" r="0" b="0"/>
            <wp:docPr id="299" name="Picture 297" descr="rec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3f.bmp"/>
                    <pic:cNvPicPr/>
                  </pic:nvPicPr>
                  <pic:blipFill>
                    <a:blip r:embed="rId55" cstate="print"/>
                    <a:srcRect b="69307"/>
                    <a:stretch>
                      <a:fillRect/>
                    </a:stretch>
                  </pic:blipFill>
                  <pic:spPr>
                    <a:xfrm>
                      <a:off x="0" y="0"/>
                      <a:ext cx="680086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B95">
        <w:rPr>
          <w:noProof/>
        </w:rPr>
        <w:drawing>
          <wp:inline distT="0" distB="0" distL="0" distR="0">
            <wp:extent cx="6905625" cy="6061122"/>
            <wp:effectExtent l="19050" t="0" r="9525" b="0"/>
            <wp:docPr id="300" name="Picture 297" descr="rec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3f.bmp"/>
                    <pic:cNvPicPr/>
                  </pic:nvPicPr>
                  <pic:blipFill>
                    <a:blip r:embed="rId55" cstate="print"/>
                    <a:srcRect t="30693" b="37514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606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0" cy="7003739"/>
            <wp:effectExtent l="19050" t="0" r="0" b="0"/>
            <wp:docPr id="298" name="Picture 297" descr="rec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3f.bmp"/>
                    <pic:cNvPicPr/>
                  </pic:nvPicPr>
                  <pic:blipFill>
                    <a:blip r:embed="rId55" cstate="print"/>
                    <a:srcRect t="6248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70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4" w:name="_Toc289787436"/>
      <w:r>
        <w:t>wtn001- d1_What's Next</w:t>
      </w:r>
      <w:bookmarkEnd w:id="4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79069" cy="7486650"/>
            <wp:effectExtent l="19050" t="0" r="2731" b="0"/>
            <wp:docPr id="44" name="AXU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4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33820"/>
                    <a:stretch>
                      <a:fillRect/>
                    </a:stretch>
                  </pic:blipFill>
                  <pic:spPr>
                    <a:xfrm>
                      <a:off x="0" y="0"/>
                      <a:ext cx="6783856" cy="749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63" w:rsidRDefault="00651463">
      <w:pPr>
        <w:jc w:val="center"/>
      </w:pPr>
      <w:r w:rsidRPr="00651463">
        <w:rPr>
          <w:noProof/>
        </w:rPr>
        <w:drawing>
          <wp:inline distT="0" distB="0" distL="0" distR="0">
            <wp:extent cx="6989279" cy="4018836"/>
            <wp:effectExtent l="19050" t="0" r="2071" b="0"/>
            <wp:docPr id="257" name="AXU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4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65543"/>
                    <a:stretch>
                      <a:fillRect/>
                    </a:stretch>
                  </pic:blipFill>
                  <pic:spPr>
                    <a:xfrm>
                      <a:off x="0" y="0"/>
                      <a:ext cx="6995721" cy="40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5" w:name="_Toc289787437"/>
      <w:r>
        <w:t>wtn001- m1_What's Next</w:t>
      </w:r>
      <w:bookmarkEnd w:id="45"/>
    </w:p>
    <w:p w:rsidR="00651463" w:rsidRDefault="00651463">
      <w:pPr>
        <w:jc w:val="center"/>
      </w:pPr>
      <w:r w:rsidRPr="00651463">
        <w:rPr>
          <w:noProof/>
        </w:rPr>
        <w:drawing>
          <wp:inline distT="0" distB="0" distL="0" distR="0">
            <wp:extent cx="6620510" cy="6723954"/>
            <wp:effectExtent l="19050" t="0" r="8890" b="0"/>
            <wp:docPr id="258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34233"/>
                    <a:stretch>
                      <a:fillRect/>
                    </a:stretch>
                  </pic:blipFill>
                  <pic:spPr>
                    <a:xfrm>
                      <a:off x="0" y="0"/>
                      <a:ext cx="6620307" cy="672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49034" cy="3638550"/>
            <wp:effectExtent l="19050" t="0" r="8966" b="0"/>
            <wp:docPr id="45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65599"/>
                    <a:stretch>
                      <a:fillRect/>
                    </a:stretch>
                  </pic:blipFill>
                  <pic:spPr>
                    <a:xfrm>
                      <a:off x="0" y="0"/>
                      <a:ext cx="6849679" cy="36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6" w:name="_Toc289787438"/>
      <w:r>
        <w:t>wtn001- r3_What's Next</w:t>
      </w:r>
      <w:bookmarkEnd w:id="46"/>
    </w:p>
    <w:p w:rsidR="00651463" w:rsidRDefault="00651463">
      <w:pPr>
        <w:jc w:val="center"/>
      </w:pPr>
      <w:r w:rsidRPr="00651463">
        <w:rPr>
          <w:noProof/>
        </w:rPr>
        <w:drawing>
          <wp:inline distT="0" distB="0" distL="0" distR="0">
            <wp:extent cx="6702452" cy="5934075"/>
            <wp:effectExtent l="19050" t="0" r="3148" b="0"/>
            <wp:docPr id="259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42675"/>
                    <a:stretch>
                      <a:fillRect/>
                    </a:stretch>
                  </pic:blipFill>
                  <pic:spPr>
                    <a:xfrm>
                      <a:off x="0" y="0"/>
                      <a:ext cx="6703767" cy="59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55398" cy="4419600"/>
            <wp:effectExtent l="19050" t="0" r="0" b="0"/>
            <wp:docPr id="46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56998"/>
                    <a:stretch>
                      <a:fillRect/>
                    </a:stretch>
                  </pic:blipFill>
                  <pic:spPr>
                    <a:xfrm>
                      <a:off x="0" y="0"/>
                      <a:ext cx="6661897" cy="44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7" w:name="_Toc289787439"/>
      <w:r>
        <w:t>wtn001- d3_What's Next</w:t>
      </w:r>
      <w:bookmarkEnd w:id="47"/>
    </w:p>
    <w:p w:rsidR="00651463" w:rsidRDefault="00651463">
      <w:pPr>
        <w:jc w:val="center"/>
      </w:pPr>
      <w:r w:rsidRPr="00651463">
        <w:rPr>
          <w:noProof/>
        </w:rPr>
        <w:drawing>
          <wp:inline distT="0" distB="0" distL="0" distR="0">
            <wp:extent cx="6800075" cy="7827277"/>
            <wp:effectExtent l="19050" t="0" r="775" b="0"/>
            <wp:docPr id="260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35750"/>
                    <a:stretch>
                      <a:fillRect/>
                    </a:stretch>
                  </pic:blipFill>
                  <pic:spPr>
                    <a:xfrm>
                      <a:off x="0" y="0"/>
                      <a:ext cx="6801353" cy="782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36106" cy="4505325"/>
            <wp:effectExtent l="1905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63744"/>
                    <a:stretch>
                      <a:fillRect/>
                    </a:stretch>
                  </pic:blipFill>
                  <pic:spPr>
                    <a:xfrm>
                      <a:off x="0" y="0"/>
                      <a:ext cx="6938235" cy="45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8" w:name="_Toc289787440"/>
      <w:r>
        <w:t>wtn001- m3_What's Next</w:t>
      </w:r>
      <w:bookmarkEnd w:id="48"/>
    </w:p>
    <w:p w:rsidR="00651463" w:rsidRDefault="00651463">
      <w:pPr>
        <w:jc w:val="center"/>
      </w:pPr>
      <w:r w:rsidRPr="00651463">
        <w:rPr>
          <w:noProof/>
        </w:rPr>
        <w:drawing>
          <wp:inline distT="0" distB="0" distL="0" distR="0">
            <wp:extent cx="6370965" cy="7024868"/>
            <wp:effectExtent l="19050" t="0" r="0" b="0"/>
            <wp:docPr id="261" name="AXU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47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28611"/>
                    <a:stretch>
                      <a:fillRect/>
                    </a:stretch>
                  </pic:blipFill>
                  <pic:spPr>
                    <a:xfrm>
                      <a:off x="0" y="0"/>
                      <a:ext cx="6372403" cy="70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95143" cy="1885950"/>
            <wp:effectExtent l="19050" t="0" r="0" b="0"/>
            <wp:docPr id="48" name="AXU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47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71332" b="10430"/>
                    <a:stretch>
                      <a:fillRect/>
                    </a:stretch>
                  </pic:blipFill>
                  <pic:spPr>
                    <a:xfrm>
                      <a:off x="0" y="0"/>
                      <a:ext cx="6696635" cy="18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 w:rsidP="00EF71D8">
      <w:pPr>
        <w:pStyle w:val="AxureHeading1"/>
      </w:pPr>
      <w:r>
        <w:br w:type="page"/>
        <w:t xml:space="preserve"> </w:t>
      </w:r>
      <w:bookmarkStart w:id="49" w:name="_Toc289787441"/>
      <w:r>
        <w:t>Messages</w:t>
      </w:r>
      <w:bookmarkEnd w:id="49"/>
    </w:p>
    <w:p w:rsidR="00C52AFD" w:rsidRDefault="00367110" w:rsidP="00462B40">
      <w:pPr>
        <w:pStyle w:val="AxureHeading2"/>
        <w:keepNext/>
      </w:pPr>
      <w:bookmarkStart w:id="50" w:name="_Toc289787442"/>
      <w:r>
        <w:t>MSG-Confirm Delete of Table Entry</w:t>
      </w:r>
      <w:bookmarkEnd w:id="50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48952" cy="2898495"/>
            <wp:effectExtent l="19050" t="0" r="9048" b="0"/>
            <wp:docPr id="50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XU4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47143"/>
                    <a:stretch>
                      <a:fillRect/>
                    </a:stretch>
                  </pic:blipFill>
                  <pic:spPr>
                    <a:xfrm>
                      <a:off x="0" y="0"/>
                      <a:ext cx="6859940" cy="29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1" w:name="_Toc289787443"/>
      <w:r>
        <w:t>msg006_YouCannotApplyforMedicareOnly</w:t>
      </w:r>
      <w:bookmarkEnd w:id="5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22294" cy="3438525"/>
            <wp:effectExtent l="19050" t="0" r="0" b="0"/>
            <wp:docPr id="51" name="AXU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5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37959"/>
                    <a:stretch>
                      <a:fillRect/>
                    </a:stretch>
                  </pic:blipFill>
                  <pic:spPr>
                    <a:xfrm>
                      <a:off x="0" y="0"/>
                      <a:ext cx="692229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2" w:name="_Toc289787444"/>
      <w:r>
        <w:t>msg017_SignIn Problem</w:t>
      </w:r>
      <w:bookmarkEnd w:id="5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64326" cy="4410075"/>
            <wp:effectExtent l="19050" t="0" r="0" b="0"/>
            <wp:docPr id="52" name="AXU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XU5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26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3" w:name="_Toc289787445"/>
      <w:r>
        <w:t>msg025_Your Time Has Expired</w:t>
      </w:r>
      <w:bookmarkEnd w:id="5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43131" cy="3343275"/>
            <wp:effectExtent l="19050" t="0" r="5319" b="0"/>
            <wp:docPr id="53" name="AXU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XU5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31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4" w:name="_Toc289787446"/>
      <w:r>
        <w:t>msg029_LimitOnNumberOfRestartsOnPartialApplication</w:t>
      </w:r>
      <w:bookmarkEnd w:id="5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545179" cy="4267200"/>
            <wp:effectExtent l="19050" t="0" r="8021" b="0"/>
            <wp:docPr id="54" name="AXU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XU53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179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5" w:name="_Toc289787447"/>
      <w:r>
        <w:t>msg030_We Are Processing Your Request</w:t>
      </w:r>
      <w:bookmarkEnd w:id="5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26115" cy="2714625"/>
            <wp:effectExtent l="19050" t="0" r="0" b="0"/>
            <wp:docPr id="55" name="AXU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XU54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1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6" w:name="_Toc289787448"/>
      <w:r>
        <w:t>msg047-a_Change Your Answer</w:t>
      </w:r>
      <w:bookmarkEnd w:id="5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05278" cy="3324225"/>
            <wp:effectExtent l="19050" t="0" r="5072" b="0"/>
            <wp:docPr id="56" name="AXU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XU5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78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7" w:name="_Toc289787449"/>
      <w:r>
        <w:t>msg047-b_Change Your Answer</w:t>
      </w:r>
      <w:bookmarkEnd w:id="5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99910" cy="3371850"/>
            <wp:effectExtent l="19050" t="0" r="5690" b="0"/>
            <wp:docPr id="57" name="AXU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XU56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9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8" w:name="_Toc289787450"/>
      <w:r>
        <w:t>msg113_Limit on Number of Requests</w:t>
      </w:r>
      <w:bookmarkEnd w:id="5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65169" cy="3219450"/>
            <wp:effectExtent l="19050" t="0" r="0" b="0"/>
            <wp:docPr id="58" name="AXU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XU5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16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9" w:name="_Toc289787451"/>
      <w:r>
        <w:t>msg151_Cannot Match Your Zip Code</w:t>
      </w:r>
      <w:bookmarkEnd w:id="59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53005" cy="5000625"/>
            <wp:effectExtent l="19050" t="0" r="0" b="0"/>
            <wp:docPr id="59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00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AFD" w:rsidSect="0048135B">
      <w:type w:val="continuous"/>
      <w:pgSz w:w="12240" w:h="15840"/>
      <w:pgMar w:top="360" w:right="360" w:bottom="360" w:left="360" w:header="720" w:footer="720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A9E" w:rsidRDefault="00D57A9E" w:rsidP="0048135B">
      <w:r>
        <w:separator/>
      </w:r>
    </w:p>
  </w:endnote>
  <w:endnote w:type="continuationSeparator" w:id="0">
    <w:p w:rsidR="00D57A9E" w:rsidRDefault="00D57A9E" w:rsidP="00481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A9E" w:rsidRDefault="00D57A9E" w:rsidP="0048135B">
    <w:r>
      <w:t>The Usability Center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ab/>
        </w:r>
        <w:r>
          <w:tab/>
        </w:r>
        <w:r>
          <w:tab/>
          <w:t xml:space="preserve">Page </w:t>
        </w:r>
        <w:fldSimple w:instr=" PAGE ">
          <w:r w:rsidR="00E370E7">
            <w:rPr>
              <w:noProof/>
            </w:rPr>
            <w:t>4</w:t>
          </w:r>
        </w:fldSimple>
        <w:r>
          <w:t xml:space="preserve"> of </w:t>
        </w:r>
        <w:fldSimple w:instr=" NUMPAGES  ">
          <w:r w:rsidR="00E370E7">
            <w:rPr>
              <w:noProof/>
            </w:rPr>
            <w:t>109</w:t>
          </w:r>
        </w:fldSimple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 xml:space="preserve">Version 1.4 </w:t>
        </w:r>
      </w:sdtContent>
    </w:sdt>
  </w:p>
  <w:p w:rsidR="00D57A9E" w:rsidRDefault="00487E9D">
    <w:pPr>
      <w:pStyle w:val="Footer"/>
    </w:pPr>
    <w:r>
      <w:t xml:space="preserve">Last Updated: </w:t>
    </w:r>
    <w:r w:rsidR="00D57A9E">
      <w:t>4/5/2011</w:t>
    </w:r>
  </w:p>
  <w:p w:rsidR="00D57A9E" w:rsidRDefault="00D57A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A9E" w:rsidRDefault="00D57A9E" w:rsidP="0048135B">
      <w:r>
        <w:separator/>
      </w:r>
    </w:p>
  </w:footnote>
  <w:footnote w:type="continuationSeparator" w:id="0">
    <w:p w:rsidR="00D57A9E" w:rsidRDefault="00D57A9E" w:rsidP="004813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06A16F3C"/>
    <w:multiLevelType w:val="multilevel"/>
    <w:tmpl w:val="37D09BE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61C80F88"/>
    <w:multiLevelType w:val="multilevel"/>
    <w:tmpl w:val="0438289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0"/>
  </w:num>
  <w:num w:numId="5">
    <w:abstractNumId w:val="3"/>
  </w:num>
  <w:num w:numId="6">
    <w:abstractNumId w:val="4"/>
  </w:num>
  <w:num w:numId="7">
    <w:abstractNumId w:val="8"/>
  </w:num>
  <w:num w:numId="8">
    <w:abstractNumId w:val="11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21"/>
  <w:defaultTabStop w:val="720"/>
  <w:drawingGridHorizontalSpacing w:val="9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59757A"/>
    <w:rsid w:val="00050CE1"/>
    <w:rsid w:val="00057B70"/>
    <w:rsid w:val="00075991"/>
    <w:rsid w:val="000A0635"/>
    <w:rsid w:val="000A4636"/>
    <w:rsid w:val="000C07F5"/>
    <w:rsid w:val="0013113E"/>
    <w:rsid w:val="001672E3"/>
    <w:rsid w:val="001C5100"/>
    <w:rsid w:val="001D6B95"/>
    <w:rsid w:val="0021768A"/>
    <w:rsid w:val="00221722"/>
    <w:rsid w:val="00257AD2"/>
    <w:rsid w:val="00274546"/>
    <w:rsid w:val="00297DB6"/>
    <w:rsid w:val="002C512F"/>
    <w:rsid w:val="00360CB9"/>
    <w:rsid w:val="00367110"/>
    <w:rsid w:val="0037745C"/>
    <w:rsid w:val="00421FFC"/>
    <w:rsid w:val="00462B40"/>
    <w:rsid w:val="0047599E"/>
    <w:rsid w:val="0048135B"/>
    <w:rsid w:val="00487E9D"/>
    <w:rsid w:val="004A0066"/>
    <w:rsid w:val="004A1967"/>
    <w:rsid w:val="004C1052"/>
    <w:rsid w:val="004C1B23"/>
    <w:rsid w:val="004D04E9"/>
    <w:rsid w:val="00526A97"/>
    <w:rsid w:val="00563365"/>
    <w:rsid w:val="00592606"/>
    <w:rsid w:val="0059757A"/>
    <w:rsid w:val="005B166B"/>
    <w:rsid w:val="005B740F"/>
    <w:rsid w:val="005B7DEE"/>
    <w:rsid w:val="005C76A0"/>
    <w:rsid w:val="00627250"/>
    <w:rsid w:val="00634D62"/>
    <w:rsid w:val="00651463"/>
    <w:rsid w:val="006907BF"/>
    <w:rsid w:val="006B4EC6"/>
    <w:rsid w:val="006B6EA2"/>
    <w:rsid w:val="006C1134"/>
    <w:rsid w:val="00717024"/>
    <w:rsid w:val="00772CBA"/>
    <w:rsid w:val="007738B0"/>
    <w:rsid w:val="00797384"/>
    <w:rsid w:val="007A6BBB"/>
    <w:rsid w:val="007D1422"/>
    <w:rsid w:val="00812B47"/>
    <w:rsid w:val="00813BF6"/>
    <w:rsid w:val="008575A5"/>
    <w:rsid w:val="0086676B"/>
    <w:rsid w:val="008C502E"/>
    <w:rsid w:val="008D0E7B"/>
    <w:rsid w:val="009276DC"/>
    <w:rsid w:val="00943FE5"/>
    <w:rsid w:val="00953C09"/>
    <w:rsid w:val="009C4D85"/>
    <w:rsid w:val="00AC49FE"/>
    <w:rsid w:val="00AE0A56"/>
    <w:rsid w:val="00B007A7"/>
    <w:rsid w:val="00B14927"/>
    <w:rsid w:val="00B4323A"/>
    <w:rsid w:val="00B77DA9"/>
    <w:rsid w:val="00BB4EDF"/>
    <w:rsid w:val="00C3790F"/>
    <w:rsid w:val="00C52AFD"/>
    <w:rsid w:val="00C5657F"/>
    <w:rsid w:val="00C56E90"/>
    <w:rsid w:val="00CA2122"/>
    <w:rsid w:val="00CA69B0"/>
    <w:rsid w:val="00CB1DD0"/>
    <w:rsid w:val="00D328AF"/>
    <w:rsid w:val="00D57A9E"/>
    <w:rsid w:val="00D90021"/>
    <w:rsid w:val="00DB6D53"/>
    <w:rsid w:val="00E11AC0"/>
    <w:rsid w:val="00E3252E"/>
    <w:rsid w:val="00E370E7"/>
    <w:rsid w:val="00EF71D8"/>
    <w:rsid w:val="00F47C4F"/>
    <w:rsid w:val="00F876E6"/>
    <w:rsid w:val="00FB48F5"/>
    <w:rsid w:val="00FE5C9A"/>
    <w:rsid w:val="00FE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7745C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7745C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7745C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7745C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rsid w:val="004813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8135B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4813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35B"/>
    <w:rPr>
      <w:rFonts w:ascii="Arial" w:hAnsi="Arial" w:cs="Arial"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57621B7F972C44A41B3ECF9194C570" ma:contentTypeVersion="0" ma:contentTypeDescription="Create a new document." ma:contentTypeScope="" ma:versionID="58716192516dc90ff52ccdae763560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E40BD-E46C-48E4-9C1A-4793CCB9D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29E7F66-C2DF-4312-AC32-562D9D6C9800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3E4687A-F70B-430F-8223-B22D58F2CA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BAE234-67F5-457F-8E4F-E644E5BDE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0</TotalTime>
  <Pages>109</Pages>
  <Words>511</Words>
  <Characters>7737</Characters>
  <Application>Microsoft Office Word</Application>
  <DocSecurity>4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889123</cp:lastModifiedBy>
  <cp:revision>2</cp:revision>
  <cp:lastPrinted>2007-08-14T21:52:00Z</cp:lastPrinted>
  <dcterms:created xsi:type="dcterms:W3CDTF">2011-04-20T18:27:00Z</dcterms:created>
  <dcterms:modified xsi:type="dcterms:W3CDTF">2011-04-20T18:27:00Z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0x0101001157621B7F972C44A41B3ECF9194C570</vt:lpwstr>
  </property>
</Properties>
</file>