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09E17" w14:textId="77777777" w:rsidR="00DC10A7" w:rsidRPr="008372B9" w:rsidRDefault="00A73601" w:rsidP="00DC10A7">
      <w:pPr>
        <w:pStyle w:val="AxureTOCHeading"/>
        <w:spacing w:before="0"/>
        <w:jc w:val="left"/>
        <w:rPr>
          <w:rFonts w:asciiTheme="minorHAnsi" w:hAnsiTheme="minorHAnsi"/>
          <w:b w:val="0"/>
          <w:sz w:val="40"/>
          <w:szCs w:val="40"/>
        </w:rPr>
      </w:pPr>
      <w:bookmarkStart w:id="0" w:name="_GoBack"/>
      <w:bookmarkEnd w:id="0"/>
      <w:r>
        <w:rPr>
          <w:rFonts w:asciiTheme="minorHAnsi" w:hAnsiTheme="minorHAnsi"/>
          <w:b w:val="0"/>
          <w:sz w:val="40"/>
          <w:szCs w:val="40"/>
        </w:rPr>
        <w:t>i</w:t>
      </w:r>
      <w:r w:rsidR="0098643B">
        <w:rPr>
          <w:rFonts w:asciiTheme="minorHAnsi" w:hAnsiTheme="minorHAnsi"/>
          <w:b w:val="0"/>
          <w:sz w:val="40"/>
          <w:szCs w:val="40"/>
        </w:rPr>
        <w:t>Claim-i3368</w:t>
      </w:r>
      <w:r w:rsidR="00DC10A7">
        <w:rPr>
          <w:rFonts w:asciiTheme="minorHAnsi" w:hAnsiTheme="minorHAnsi"/>
          <w:b w:val="0"/>
          <w:sz w:val="40"/>
          <w:szCs w:val="40"/>
        </w:rPr>
        <w:t xml:space="preserve"> Marriage (1</w:t>
      </w:r>
      <w:r w:rsidR="00DC10A7" w:rsidRPr="004A6367">
        <w:rPr>
          <w:rFonts w:asciiTheme="minorHAnsi" w:hAnsiTheme="minorHAnsi"/>
          <w:b w:val="0"/>
          <w:sz w:val="40"/>
          <w:szCs w:val="40"/>
          <w:vertAlign w:val="superscript"/>
        </w:rPr>
        <w:t>st</w:t>
      </w:r>
      <w:r w:rsidR="00DC10A7">
        <w:rPr>
          <w:rFonts w:asciiTheme="minorHAnsi" w:hAnsiTheme="minorHAnsi"/>
          <w:b w:val="0"/>
          <w:sz w:val="40"/>
          <w:szCs w:val="40"/>
        </w:rPr>
        <w:t xml:space="preserve"> Party)</w:t>
      </w:r>
      <w:r w:rsidR="00DC10A7" w:rsidRPr="00A21589">
        <w:rPr>
          <w:rFonts w:asciiTheme="minorHAnsi" w:hAnsiTheme="minorHAnsi"/>
          <w:b w:val="0"/>
          <w:sz w:val="40"/>
          <w:szCs w:val="40"/>
        </w:rPr>
        <w:t xml:space="preserve">:  </w:t>
      </w:r>
      <w:r w:rsidR="00DC10A7" w:rsidRPr="00A21589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>Screen Package</w:t>
      </w:r>
      <w:r w:rsidR="00DC10A7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 xml:space="preserve"> 0.</w:t>
      </w:r>
      <w:r w:rsidR="00DC32D6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>5</w:t>
      </w:r>
    </w:p>
    <w:p w14:paraId="22B09E18" w14:textId="77777777" w:rsidR="008372B9" w:rsidRDefault="008372B9" w:rsidP="008372B9">
      <w:pPr>
        <w:pStyle w:val="AxureTOCHeading"/>
        <w:spacing w:before="0"/>
        <w:jc w:val="left"/>
        <w:rPr>
          <w:rFonts w:asciiTheme="minorHAnsi" w:hAnsiTheme="minorHAnsi"/>
          <w:sz w:val="28"/>
          <w:szCs w:val="28"/>
        </w:rPr>
      </w:pPr>
    </w:p>
    <w:p w14:paraId="22B09E19" w14:textId="77777777" w:rsidR="001C5100" w:rsidRDefault="001C5100" w:rsidP="008372B9">
      <w:pPr>
        <w:pStyle w:val="AxureTOCHeading"/>
        <w:spacing w:before="0"/>
        <w:jc w:val="left"/>
        <w:rPr>
          <w:rFonts w:asciiTheme="minorHAnsi" w:hAnsiTheme="minorHAnsi"/>
          <w:b w:val="0"/>
          <w:sz w:val="28"/>
          <w:szCs w:val="28"/>
        </w:rPr>
      </w:pPr>
      <w:r w:rsidRPr="008372B9">
        <w:rPr>
          <w:rFonts w:asciiTheme="minorHAnsi" w:hAnsiTheme="minorHAnsi"/>
          <w:b w:val="0"/>
          <w:sz w:val="28"/>
          <w:szCs w:val="28"/>
        </w:rPr>
        <w:t>Table of Contents</w:t>
      </w:r>
    </w:p>
    <w:p w14:paraId="22B09E1A" w14:textId="77777777" w:rsidR="00FD3704" w:rsidRPr="008372B9" w:rsidRDefault="00FD3704" w:rsidP="008372B9">
      <w:pPr>
        <w:pStyle w:val="AxureTOCHeading"/>
        <w:spacing w:before="0"/>
        <w:jc w:val="left"/>
        <w:rPr>
          <w:rFonts w:asciiTheme="minorHAnsi" w:hAnsiTheme="minorHAnsi"/>
          <w:b w:val="0"/>
          <w:sz w:val="28"/>
          <w:szCs w:val="28"/>
        </w:rPr>
      </w:pPr>
    </w:p>
    <w:p w14:paraId="22B09E1B" w14:textId="77777777" w:rsidR="00410199" w:rsidRPr="002F5042" w:rsidRDefault="005623A4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r w:rsidRPr="00BF1674">
        <w:rPr>
          <w:rFonts w:asciiTheme="minorHAnsi" w:hAnsiTheme="minorHAnsi" w:cstheme="minorHAnsi"/>
          <w:b w:val="0"/>
          <w:sz w:val="22"/>
          <w:szCs w:val="22"/>
        </w:rPr>
        <w:fldChar w:fldCharType="begin"/>
      </w:r>
      <w:r w:rsidR="001C5100" w:rsidRPr="00BF1674">
        <w:rPr>
          <w:rFonts w:asciiTheme="minorHAnsi" w:hAnsiTheme="minorHAnsi" w:cstheme="minorHAnsi"/>
          <w:b w:val="0"/>
          <w:sz w:val="22"/>
          <w:szCs w:val="22"/>
        </w:rPr>
        <w:instrText xml:space="preserve"> TOC \o "1-3" \h \z \t "AxureHeading1,1,AxureHeading2,2,AxureHeading3,3,AxureHeading4,4" </w:instrText>
      </w:r>
      <w:r w:rsidRPr="00BF1674">
        <w:rPr>
          <w:rFonts w:asciiTheme="minorHAnsi" w:hAnsiTheme="minorHAnsi" w:cstheme="minorHAnsi"/>
          <w:b w:val="0"/>
          <w:sz w:val="22"/>
          <w:szCs w:val="22"/>
        </w:rPr>
        <w:fldChar w:fldCharType="separate"/>
      </w:r>
      <w:hyperlink w:anchor="_Toc343239156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Ent002_Welcome Page (DIB)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_Toc343239156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 w:rsidR="00EB320E"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1C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57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Ent003_Welcome Page (RIB)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_Toc343239157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1D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58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Ent003_Welcome Page (RIB) Secure Session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_Toc343239158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1E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59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4.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Who is Completing This Application? (DIB or RIB Path)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_Toc343239159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1F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0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5.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Who is Completing This Application? (RIB Path with Secure Session)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_Toc343239160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0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1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Ent004_Return to Saved Application Process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_Toc343239161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1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2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7.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Ini002-d1_Information About You (DIB or RIB path with no navigation)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_Toc343239162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2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3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8.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Ini002-d1_Information About You (Secure Session RIB Path with no navigation)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_Toc343239163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3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4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9.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Ini002-d1_Information About You (DIB with navigation)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_Toc343239164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4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5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10.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Ini002-d1_Information About You (RIB with navigation)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_Toc343239165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5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6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11.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Ini003-1_Contact Information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_Toc343239166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6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7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12.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Ini003-1_Birth and Citizenship Information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_Toc343239167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7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8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13.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Apn001-d1_Re-entry Number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_Toc343239168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8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69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14.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Apn001-d1_Re-entry Number (SSI Definition link expanded)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_Toc343239169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9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0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15.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Adi001-1_Other SSNs and Names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_Toc343239170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A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1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16.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Fam001-1_Marriage information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_Toc343239171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B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2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17.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Fam002-1_Prior Marriages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_Toc343239172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C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3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18.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Fam003-d1_Children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_Toc343239173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D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4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19.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Mil001-1_Military details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_Toc343239174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E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5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20.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Ear001-1_Employer Details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_Toc343239175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2F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6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21.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Ear002-1_Self-Employment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_Toc343239176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0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7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22.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Ear003-1_Supplemental Information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_Toc343239177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1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8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23.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Ear004-d1-b_Total Earnings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_Toc343239178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2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79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24.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Ear005-d1-b_Other Pensions/Annuities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_Toc343239179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3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0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25.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Wst002-1_Direct Deposit Details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_Toc343239180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4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1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26.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Bni001-1_Benefit Information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_Toc343239181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5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2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27.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Bni002-1_Health Insurance (RIB or RIB/DIB Path only)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_Toc343239182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6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3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28.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Bni005-1_Group Health Plan Insurance (RIB or RIB/DIB Path only)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_Toc343239183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7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4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29.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Dsq001-1_Ability To Work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_Toc343239184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8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5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30.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Dsq002-1_Disability Payments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_Toc343239185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9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6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31.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Dsq003-1_Dependents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_Toc343239186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A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7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32.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Dsq004-1_Authorization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_Toc343239187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B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188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33.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Rem001_Remarks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_Toc343239188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C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89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34.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Ovs001-d1-b_Review and Sign (iClaim)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_Toc343239189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3D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0" w:history="1">
        <w:r w:rsidR="00410199" w:rsidRPr="00410199">
          <w:rPr>
            <w:rStyle w:val="Hyperlink"/>
            <w:rFonts w:cstheme="minorHAnsi"/>
            <w:b w:val="0"/>
            <w:noProof/>
          </w:rPr>
          <w:t>35.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Pin001-1_Contact Information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_Toc343239190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3E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1" w:history="1">
        <w:r w:rsidR="00410199" w:rsidRPr="00410199">
          <w:rPr>
            <w:rStyle w:val="Hyperlink"/>
            <w:rFonts w:cstheme="minorHAnsi"/>
            <w:b w:val="0"/>
            <w:noProof/>
          </w:rPr>
          <w:t>36.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Pin001-1_Contact Information (i3368 only)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_Toc343239191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5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3F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2" w:history="1">
        <w:r w:rsidR="00410199" w:rsidRPr="00410199">
          <w:rPr>
            <w:rStyle w:val="Hyperlink"/>
            <w:rFonts w:cstheme="minorHAnsi"/>
            <w:b w:val="0"/>
            <w:noProof/>
          </w:rPr>
          <w:t>37.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Confirm Your Identity On Re-entry (1</w:t>
        </w:r>
        <w:r w:rsidR="00410199" w:rsidRPr="00410199">
          <w:rPr>
            <w:rStyle w:val="Hyperlink"/>
            <w:rFonts w:cstheme="minorHAnsi"/>
            <w:b w:val="0"/>
            <w:noProof/>
            <w:vertAlign w:val="superscript"/>
          </w:rPr>
          <w:t>st</w:t>
        </w:r>
        <w:r w:rsidR="00410199" w:rsidRPr="00410199">
          <w:rPr>
            <w:rStyle w:val="Hyperlink"/>
            <w:rFonts w:cstheme="minorHAnsi"/>
            <w:b w:val="0"/>
            <w:noProof/>
          </w:rPr>
          <w:t xml:space="preserve"> party to 1</w:t>
        </w:r>
        <w:r w:rsidR="00410199" w:rsidRPr="00410199">
          <w:rPr>
            <w:rStyle w:val="Hyperlink"/>
            <w:rFonts w:cstheme="minorHAnsi"/>
            <w:b w:val="0"/>
            <w:noProof/>
            <w:vertAlign w:val="superscript"/>
          </w:rPr>
          <w:t>st</w:t>
        </w:r>
        <w:r w:rsidR="00410199" w:rsidRPr="00410199">
          <w:rPr>
            <w:rStyle w:val="Hyperlink"/>
            <w:rFonts w:cstheme="minorHAnsi"/>
            <w:b w:val="0"/>
            <w:noProof/>
          </w:rPr>
          <w:t xml:space="preserve"> party)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_Toc343239192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7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0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3" w:history="1">
        <w:r w:rsidR="00410199" w:rsidRPr="00410199">
          <w:rPr>
            <w:rStyle w:val="Hyperlink"/>
            <w:rFonts w:cstheme="minorHAnsi"/>
            <w:b w:val="0"/>
            <w:noProof/>
          </w:rPr>
          <w:t>38.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Re-entry Number (i3368 only)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_Toc343239193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8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1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4" w:history="1">
        <w:r w:rsidR="00410199" w:rsidRPr="00410199">
          <w:rPr>
            <w:rStyle w:val="Hyperlink"/>
            <w:rFonts w:cstheme="minorHAnsi"/>
            <w:b w:val="0"/>
            <w:noProof/>
          </w:rPr>
          <w:t>39.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Alg001-1_Conditions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_Toc343239194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9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2" w14:textId="77777777" w:rsidR="00410199" w:rsidRDefault="00410199">
      <w:pPr>
        <w:pStyle w:val="TOC1"/>
        <w:tabs>
          <w:tab w:val="left" w:pos="480"/>
          <w:tab w:val="right" w:leader="dot" w:pos="10790"/>
        </w:tabs>
        <w:rPr>
          <w:rStyle w:val="Hyperlink"/>
          <w:b w:val="0"/>
          <w:noProof/>
        </w:rPr>
      </w:pPr>
    </w:p>
    <w:p w14:paraId="22B09E43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5" w:history="1">
        <w:r w:rsidR="00410199" w:rsidRPr="00410199">
          <w:rPr>
            <w:rStyle w:val="Hyperlink"/>
            <w:rFonts w:cstheme="minorHAnsi"/>
            <w:b w:val="0"/>
            <w:noProof/>
          </w:rPr>
          <w:t>40.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Con001-1_Someone Who Knows About Your Condition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_Toc343239195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11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4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6" w:history="1">
        <w:r w:rsidR="00410199" w:rsidRPr="00410199">
          <w:rPr>
            <w:rStyle w:val="Hyperlink"/>
            <w:rFonts w:cstheme="minorHAnsi"/>
            <w:b w:val="0"/>
            <w:noProof/>
          </w:rPr>
          <w:t>41.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Doc001-1_Doctors and healthcare professionals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_Toc343239196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13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5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7" w:history="1">
        <w:r w:rsidR="00410199" w:rsidRPr="00410199">
          <w:rPr>
            <w:rStyle w:val="Hyperlink"/>
            <w:rFonts w:cstheme="minorHAnsi"/>
            <w:b w:val="0"/>
            <w:noProof/>
          </w:rPr>
          <w:t>42.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Doc002-1_Doctors and healthcare professionals details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_Toc343239197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14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6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8" w:history="1">
        <w:r w:rsidR="00410199" w:rsidRPr="00410199">
          <w:rPr>
            <w:rStyle w:val="Hyperlink"/>
            <w:rFonts w:cstheme="minorHAnsi"/>
            <w:b w:val="0"/>
            <w:noProof/>
          </w:rPr>
          <w:t>43.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Hos001-1_Hospitals and Clinics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_Toc343239198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17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7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199" w:history="1">
        <w:r w:rsidR="00410199" w:rsidRPr="00410199">
          <w:rPr>
            <w:rStyle w:val="Hyperlink"/>
            <w:rFonts w:cstheme="minorHAnsi"/>
            <w:b w:val="0"/>
            <w:noProof/>
          </w:rPr>
          <w:t>44.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Hos002-1_Hospital and Clinic Details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_Toc343239199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18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8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0" w:history="1">
        <w:r w:rsidR="00410199" w:rsidRPr="00410199">
          <w:rPr>
            <w:rStyle w:val="Hyperlink"/>
            <w:rFonts w:cstheme="minorHAnsi"/>
            <w:b w:val="0"/>
            <w:noProof/>
          </w:rPr>
          <w:t>45.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Tst001-1_Medical tests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_Toc343239200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22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9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1" w:history="1">
        <w:r w:rsidR="00410199" w:rsidRPr="00410199">
          <w:rPr>
            <w:rStyle w:val="Hyperlink"/>
            <w:rFonts w:cstheme="minorHAnsi"/>
            <w:b w:val="0"/>
            <w:noProof/>
          </w:rPr>
          <w:t>46.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Tst002-1_Medical Test Details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_Toc343239201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23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A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2" w:history="1">
        <w:r w:rsidR="00410199" w:rsidRPr="00410199">
          <w:rPr>
            <w:rStyle w:val="Hyperlink"/>
            <w:rFonts w:cstheme="minorHAnsi"/>
            <w:b w:val="0"/>
            <w:noProof/>
          </w:rPr>
          <w:t>47.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Med001-1_Medicines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_Toc343239202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25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B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3" w:history="1">
        <w:r w:rsidR="00410199" w:rsidRPr="00410199">
          <w:rPr>
            <w:rStyle w:val="Hyperlink"/>
            <w:rFonts w:cstheme="minorHAnsi"/>
            <w:b w:val="0"/>
            <w:noProof/>
          </w:rPr>
          <w:t>48.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Med002-1_Medicine Details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_Toc343239203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26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C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4" w:history="1">
        <w:r w:rsidR="00410199" w:rsidRPr="00410199">
          <w:rPr>
            <w:rStyle w:val="Hyperlink"/>
            <w:rFonts w:cstheme="minorHAnsi"/>
            <w:b w:val="0"/>
            <w:noProof/>
          </w:rPr>
          <w:t>49.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Msc001-1_Other medical records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_Toc343239204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28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D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5" w:history="1">
        <w:r w:rsidR="00410199" w:rsidRPr="00410199">
          <w:rPr>
            <w:rStyle w:val="Hyperlink"/>
            <w:rFonts w:cstheme="minorHAnsi"/>
            <w:b w:val="0"/>
            <w:noProof/>
          </w:rPr>
          <w:t>50.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Msc002-1_Other Medical Record Details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_Toc343239205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29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E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6" w:history="1">
        <w:r w:rsidR="00410199" w:rsidRPr="00410199">
          <w:rPr>
            <w:rStyle w:val="Hyperlink"/>
            <w:rFonts w:cstheme="minorHAnsi"/>
            <w:b w:val="0"/>
            <w:noProof/>
          </w:rPr>
          <w:t>52.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Win001-1_Work Status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_Toc343239206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31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4F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7" w:history="1">
        <w:r w:rsidR="00410199" w:rsidRPr="00410199">
          <w:rPr>
            <w:rStyle w:val="Hyperlink"/>
            <w:rFonts w:cstheme="minorHAnsi"/>
            <w:b w:val="0"/>
            <w:noProof/>
          </w:rPr>
          <w:t>53.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Wac001-1-sw_Work Activity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_Toc343239207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32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0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8" w:history="1">
        <w:r w:rsidR="00410199" w:rsidRPr="00410199">
          <w:rPr>
            <w:rStyle w:val="Hyperlink"/>
            <w:rFonts w:cstheme="minorHAnsi"/>
            <w:b w:val="0"/>
            <w:noProof/>
          </w:rPr>
          <w:t>54.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Wac001-1-cw_Work Activity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_Toc343239208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33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1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09" w:history="1">
        <w:r w:rsidR="00410199" w:rsidRPr="00410199">
          <w:rPr>
            <w:rStyle w:val="Hyperlink"/>
            <w:rFonts w:cstheme="minorHAnsi"/>
            <w:b w:val="0"/>
            <w:noProof/>
          </w:rPr>
          <w:t>55.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Wac001-1-nw_Work Activity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_Toc343239209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34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2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0" w:history="1">
        <w:r w:rsidR="00410199" w:rsidRPr="00410199">
          <w:rPr>
            <w:rStyle w:val="Hyperlink"/>
            <w:rFonts w:cstheme="minorHAnsi"/>
            <w:b w:val="0"/>
            <w:noProof/>
          </w:rPr>
          <w:t>56.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Job001-1-sw_Job History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_Toc343239210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35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3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1" w:history="1">
        <w:r w:rsidR="00410199" w:rsidRPr="00410199">
          <w:rPr>
            <w:rStyle w:val="Hyperlink"/>
            <w:rFonts w:cstheme="minorHAnsi"/>
            <w:b w:val="0"/>
            <w:noProof/>
          </w:rPr>
          <w:t>57.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Job001-1-cw_Job History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_Toc343239211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38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4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2" w:history="1">
        <w:r w:rsidR="00410199" w:rsidRPr="00410199">
          <w:rPr>
            <w:rStyle w:val="Hyperlink"/>
            <w:rFonts w:cstheme="minorHAnsi"/>
            <w:b w:val="0"/>
            <w:noProof/>
          </w:rPr>
          <w:t>58.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Job001-1-nw_Job History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_Toc343239212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41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5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3" w:history="1">
        <w:r w:rsidR="00410199" w:rsidRPr="00410199">
          <w:rPr>
            <w:rStyle w:val="Hyperlink"/>
            <w:rFonts w:cstheme="minorHAnsi"/>
            <w:b w:val="0"/>
            <w:noProof/>
          </w:rPr>
          <w:t>59.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Edu001-1_Education and Training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_Toc343239213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42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6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4" w:history="1">
        <w:r w:rsidR="00410199" w:rsidRPr="00410199">
          <w:rPr>
            <w:rStyle w:val="Hyperlink"/>
            <w:rFonts w:cstheme="minorHAnsi"/>
            <w:b w:val="0"/>
            <w:noProof/>
          </w:rPr>
          <w:t>60.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Rmk001-1_Remarks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_Toc343239214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43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7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15" w:history="1">
        <w:r w:rsidR="00410199" w:rsidRPr="00410199">
          <w:rPr>
            <w:rStyle w:val="Hyperlink"/>
            <w:rFonts w:cstheme="minorHAnsi"/>
            <w:b w:val="0"/>
            <w:noProof/>
          </w:rPr>
          <w:t>61.</w:t>
        </w:r>
        <w:r w:rsidR="00410199" w:rsidRPr="00410199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0199" w:rsidRPr="00410199">
          <w:rPr>
            <w:rStyle w:val="Hyperlink"/>
            <w:rFonts w:cstheme="minorHAnsi"/>
            <w:b w:val="0"/>
            <w:noProof/>
          </w:rPr>
          <w:t>Rvw001-1_Review (i3368)</w:t>
        </w:r>
        <w:r w:rsidR="00410199" w:rsidRPr="00410199">
          <w:rPr>
            <w:b w:val="0"/>
            <w:noProof/>
            <w:webHidden/>
          </w:rPr>
          <w:tab/>
        </w:r>
        <w:r w:rsidR="00410199" w:rsidRPr="00410199">
          <w:rPr>
            <w:b w:val="0"/>
            <w:noProof/>
            <w:webHidden/>
          </w:rPr>
          <w:fldChar w:fldCharType="begin"/>
        </w:r>
        <w:r w:rsidR="00410199" w:rsidRPr="00410199">
          <w:rPr>
            <w:b w:val="0"/>
            <w:noProof/>
            <w:webHidden/>
          </w:rPr>
          <w:instrText xml:space="preserve"> PAGEREF _Toc343239215 \h </w:instrText>
        </w:r>
        <w:r w:rsidR="00410199" w:rsidRPr="00410199">
          <w:rPr>
            <w:b w:val="0"/>
            <w:noProof/>
            <w:webHidden/>
          </w:rPr>
        </w:r>
        <w:r w:rsidR="00410199" w:rsidRPr="00410199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44</w:t>
        </w:r>
        <w:r w:rsidR="00410199" w:rsidRPr="00410199">
          <w:rPr>
            <w:b w:val="0"/>
            <w:noProof/>
            <w:webHidden/>
          </w:rPr>
          <w:fldChar w:fldCharType="end"/>
        </w:r>
      </w:hyperlink>
    </w:p>
    <w:p w14:paraId="22B09E58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216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62.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Mrf003-1_Medical Release Form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_Toc343239216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9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217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63.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Wtn001-d1_Confirmation (With electronic Signature)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_Toc343239217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A" w14:textId="77777777" w:rsidR="00410199" w:rsidRPr="002F5042" w:rsidRDefault="00EB320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218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Note: Electronically signed medical release form will be displayed in html format similar to the current system.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_Toc343239218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B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219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64.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Wtn001-d1_Confirmation (Without electronic Signature)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_Toc343239219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C" w14:textId="77777777" w:rsidR="00410199" w:rsidRPr="002F5042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39220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65.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Cov001-1_Cover Sheet Pop-up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_Toc343239220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D" w14:textId="77777777" w:rsidR="00410199" w:rsidRPr="00410199" w:rsidRDefault="00EB320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39221" w:history="1"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66.</w:t>
        </w:r>
        <w:r w:rsidR="00410199" w:rsidRPr="002F504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410199" w:rsidRPr="002F5042">
          <w:rPr>
            <w:rStyle w:val="Hyperlink"/>
            <w:rFonts w:cstheme="minorHAnsi"/>
            <w:b w:val="0"/>
            <w:noProof/>
            <w:highlight w:val="lightGray"/>
          </w:rPr>
          <w:t>Rec001-1_Receipt Pop-up</w:t>
        </w:r>
        <w:r w:rsidR="00410199" w:rsidRPr="002F5042">
          <w:rPr>
            <w:b w:val="0"/>
            <w:noProof/>
            <w:webHidden/>
            <w:highlight w:val="lightGray"/>
          </w:rPr>
          <w:tab/>
        </w:r>
        <w:r w:rsidR="00410199" w:rsidRPr="002F5042">
          <w:rPr>
            <w:b w:val="0"/>
            <w:noProof/>
            <w:webHidden/>
            <w:highlight w:val="lightGray"/>
          </w:rPr>
          <w:fldChar w:fldCharType="begin"/>
        </w:r>
        <w:r w:rsidR="00410199" w:rsidRPr="002F5042">
          <w:rPr>
            <w:b w:val="0"/>
            <w:noProof/>
            <w:webHidden/>
            <w:highlight w:val="lightGray"/>
          </w:rPr>
          <w:instrText xml:space="preserve"> PAGEREF _Toc343239221 \h </w:instrText>
        </w:r>
        <w:r w:rsidR="00410199" w:rsidRPr="002F5042">
          <w:rPr>
            <w:b w:val="0"/>
            <w:noProof/>
            <w:webHidden/>
            <w:highlight w:val="lightGray"/>
          </w:rPr>
          <w:fldChar w:fldCharType="separate"/>
        </w:r>
        <w:r>
          <w:rPr>
            <w:bCs/>
            <w:noProof/>
            <w:webHidden/>
            <w:highlight w:val="lightGray"/>
          </w:rPr>
          <w:t>Error! Bookmark not defined.</w:t>
        </w:r>
        <w:r w:rsidR="00410199" w:rsidRPr="002F5042">
          <w:rPr>
            <w:b w:val="0"/>
            <w:noProof/>
            <w:webHidden/>
            <w:highlight w:val="lightGray"/>
          </w:rPr>
          <w:fldChar w:fldCharType="end"/>
        </w:r>
      </w:hyperlink>
    </w:p>
    <w:p w14:paraId="22B09E5E" w14:textId="77777777" w:rsidR="000A4636" w:rsidRPr="008372B9" w:rsidRDefault="005623A4" w:rsidP="006F3CBB">
      <w:pPr>
        <w:pStyle w:val="TOC1"/>
        <w:tabs>
          <w:tab w:val="right" w:leader="dot" w:pos="10790"/>
        </w:tabs>
        <w:rPr>
          <w:rFonts w:asciiTheme="minorHAnsi" w:hAnsiTheme="minorHAnsi"/>
          <w:b w:val="0"/>
          <w:sz w:val="22"/>
          <w:szCs w:val="22"/>
        </w:rPr>
      </w:pPr>
      <w:r w:rsidRPr="00BF1674">
        <w:rPr>
          <w:rFonts w:asciiTheme="minorHAnsi" w:hAnsiTheme="minorHAnsi" w:cstheme="minorHAnsi"/>
          <w:b w:val="0"/>
          <w:sz w:val="22"/>
          <w:szCs w:val="22"/>
        </w:rPr>
        <w:fldChar w:fldCharType="end"/>
      </w:r>
      <w:r w:rsidR="00634D62" w:rsidRPr="008372B9">
        <w:rPr>
          <w:rFonts w:asciiTheme="minorHAnsi" w:hAnsiTheme="minorHAnsi"/>
          <w:sz w:val="22"/>
          <w:szCs w:val="22"/>
        </w:rPr>
        <w:br w:type="page"/>
      </w:r>
    </w:p>
    <w:p w14:paraId="22B09E5F" w14:textId="77777777" w:rsidR="009A699F" w:rsidRDefault="009A699F">
      <w:pPr>
        <w:sectPr w:rsidR="009A699F" w:rsidSect="008372B9">
          <w:footerReference w:type="default" r:id="rId12"/>
          <w:pgSz w:w="12240" w:h="15840"/>
          <w:pgMar w:top="720" w:right="720" w:bottom="720" w:left="720" w:header="0" w:footer="720" w:gutter="0"/>
          <w:cols w:space="720"/>
          <w:docGrid w:linePitch="360"/>
        </w:sectPr>
      </w:pPr>
    </w:p>
    <w:p w14:paraId="22B0A012" w14:textId="34E89330" w:rsidR="00E008D0" w:rsidRDefault="00E008D0" w:rsidP="002F5042">
      <w:pPr>
        <w:pStyle w:val="AxureHeading1"/>
        <w:keepNext/>
        <w:numPr>
          <w:ilvl w:val="0"/>
          <w:numId w:val="2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  <w:bookmarkStart w:id="1" w:name="_Toc34323919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Pin001-1_</w:t>
      </w:r>
      <w:r w:rsidR="006E4D32">
        <w:rPr>
          <w:rFonts w:asciiTheme="minorHAnsi" w:hAnsiTheme="minorHAnsi" w:cstheme="minorHAnsi"/>
          <w:b w:val="0"/>
          <w:sz w:val="28"/>
          <w:szCs w:val="28"/>
        </w:rPr>
        <w:t>Contact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Information</w:t>
      </w:r>
      <w:bookmarkEnd w:id="1"/>
    </w:p>
    <w:p w14:paraId="22B0A013" w14:textId="77777777" w:rsidR="00AA6C6A" w:rsidRDefault="00A530CE" w:rsidP="001463C7">
      <w:r>
        <w:rPr>
          <w:noProof/>
        </w:rPr>
        <w:drawing>
          <wp:inline distT="0" distB="0" distL="0" distR="0" wp14:anchorId="22B0A24D" wp14:editId="22B0A24E">
            <wp:extent cx="6853177" cy="811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6379"/>
                    <a:stretch/>
                  </pic:blipFill>
                  <pic:spPr bwMode="auto">
                    <a:xfrm>
                      <a:off x="0" y="0"/>
                      <a:ext cx="6858000" cy="81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14" w14:textId="77777777" w:rsidR="000C2D3F" w:rsidRDefault="000140AE" w:rsidP="001463C7">
      <w:pPr>
        <w:rPr>
          <w:sz w:val="20"/>
          <w:szCs w:val="20"/>
        </w:rPr>
      </w:pPr>
      <w:r w:rsidRPr="001463C7">
        <w:rPr>
          <w:noProof/>
        </w:rPr>
        <w:lastRenderedPageBreak/>
        <w:drawing>
          <wp:inline distT="0" distB="0" distL="0" distR="0" wp14:anchorId="22B0A24F" wp14:editId="22B0A250">
            <wp:extent cx="6858000" cy="156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5702" b="242"/>
                    <a:stretch/>
                  </pic:blipFill>
                  <pic:spPr bwMode="auto">
                    <a:xfrm>
                      <a:off x="0" y="0"/>
                      <a:ext cx="68580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15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16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17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8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9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A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B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C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D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E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1F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0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1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2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3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4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5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6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7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8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9" w14:textId="77777777" w:rsidR="00C457ED" w:rsidRDefault="00C457ED" w:rsidP="000779DC">
      <w:pPr>
        <w:spacing w:after="120"/>
        <w:rPr>
          <w:sz w:val="20"/>
          <w:szCs w:val="20"/>
        </w:rPr>
      </w:pPr>
    </w:p>
    <w:p w14:paraId="22B0A02A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B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C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2D" w14:textId="77777777" w:rsidR="000215C1" w:rsidRDefault="000215C1" w:rsidP="000779DC">
      <w:pPr>
        <w:spacing w:after="120"/>
        <w:rPr>
          <w:sz w:val="20"/>
          <w:szCs w:val="20"/>
        </w:rPr>
      </w:pPr>
    </w:p>
    <w:p w14:paraId="22B0A02E" w14:textId="77777777" w:rsidR="000215C1" w:rsidRDefault="000215C1" w:rsidP="000779DC">
      <w:pPr>
        <w:spacing w:after="120"/>
        <w:rPr>
          <w:sz w:val="20"/>
          <w:szCs w:val="20"/>
        </w:rPr>
      </w:pPr>
    </w:p>
    <w:p w14:paraId="22B0A02F" w14:textId="77777777" w:rsidR="00DF279B" w:rsidRDefault="00DF279B" w:rsidP="000779DC">
      <w:pPr>
        <w:spacing w:after="120"/>
        <w:rPr>
          <w:sz w:val="20"/>
          <w:szCs w:val="20"/>
        </w:rPr>
      </w:pPr>
    </w:p>
    <w:p w14:paraId="22B0A030" w14:textId="77777777" w:rsidR="00DF279B" w:rsidRDefault="00DF279B" w:rsidP="000779DC">
      <w:pPr>
        <w:spacing w:after="120"/>
        <w:rPr>
          <w:sz w:val="20"/>
          <w:szCs w:val="20"/>
        </w:rPr>
      </w:pPr>
    </w:p>
    <w:p w14:paraId="22B0A031" w14:textId="77777777" w:rsidR="00DF279B" w:rsidRDefault="00DF279B" w:rsidP="000779DC">
      <w:pPr>
        <w:spacing w:after="120"/>
        <w:rPr>
          <w:sz w:val="20"/>
          <w:szCs w:val="20"/>
        </w:rPr>
      </w:pPr>
    </w:p>
    <w:p w14:paraId="22B0A032" w14:textId="77777777" w:rsidR="00DF279B" w:rsidRDefault="00DF279B" w:rsidP="000779DC">
      <w:pPr>
        <w:spacing w:after="120"/>
        <w:rPr>
          <w:sz w:val="20"/>
          <w:szCs w:val="20"/>
        </w:rPr>
      </w:pPr>
    </w:p>
    <w:p w14:paraId="22B0A033" w14:textId="77777777" w:rsidR="00DF279B" w:rsidRDefault="00DF279B" w:rsidP="000779DC">
      <w:pPr>
        <w:spacing w:after="120"/>
        <w:rPr>
          <w:sz w:val="20"/>
          <w:szCs w:val="20"/>
        </w:rPr>
      </w:pPr>
    </w:p>
    <w:p w14:paraId="22B0A034" w14:textId="77777777" w:rsidR="00214664" w:rsidRDefault="00214664" w:rsidP="000779DC">
      <w:pPr>
        <w:spacing w:after="120"/>
        <w:rPr>
          <w:sz w:val="20"/>
          <w:szCs w:val="20"/>
        </w:rPr>
      </w:pPr>
    </w:p>
    <w:p w14:paraId="22B0A035" w14:textId="77777777" w:rsidR="00601444" w:rsidRPr="00C457ED" w:rsidRDefault="00C457ED" w:rsidP="00C457E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" w:name="_Toc34323919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Pin001-1_</w:t>
      </w:r>
      <w:r w:rsidR="001463C7">
        <w:rPr>
          <w:rFonts w:asciiTheme="minorHAnsi" w:hAnsiTheme="minorHAnsi" w:cstheme="minorHAnsi"/>
          <w:b w:val="0"/>
          <w:sz w:val="28"/>
          <w:szCs w:val="28"/>
        </w:rPr>
        <w:t>Contact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Information (i3368 only)</w:t>
      </w:r>
      <w:bookmarkEnd w:id="2"/>
    </w:p>
    <w:p w14:paraId="22B0A036" w14:textId="77777777" w:rsidR="00601444" w:rsidRDefault="00CE017D" w:rsidP="001463C7">
      <w:pPr>
        <w:rPr>
          <w:sz w:val="20"/>
          <w:szCs w:val="20"/>
        </w:rPr>
      </w:pPr>
      <w:r w:rsidRPr="001463C7">
        <w:rPr>
          <w:noProof/>
        </w:rPr>
        <w:drawing>
          <wp:inline distT="0" distB="0" distL="0" distR="0" wp14:anchorId="22B0A251" wp14:editId="22B0A252">
            <wp:extent cx="6858000" cy="816428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6342"/>
                    <a:stretch/>
                  </pic:blipFill>
                  <pic:spPr bwMode="auto">
                    <a:xfrm>
                      <a:off x="0" y="0"/>
                      <a:ext cx="6858000" cy="816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37" w14:textId="77777777" w:rsidR="00C457ED" w:rsidRDefault="005033D0" w:rsidP="0076532F">
      <w:pPr>
        <w:rPr>
          <w:sz w:val="20"/>
          <w:szCs w:val="20"/>
        </w:rPr>
      </w:pPr>
      <w:r w:rsidRPr="0076532F">
        <w:rPr>
          <w:noProof/>
        </w:rPr>
        <w:lastRenderedPageBreak/>
        <w:drawing>
          <wp:inline distT="0" distB="0" distL="0" distR="0" wp14:anchorId="22B0A253" wp14:editId="22B0A254">
            <wp:extent cx="6855358" cy="262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5752" b="745"/>
                    <a:stretch/>
                  </pic:blipFill>
                  <pic:spPr bwMode="auto">
                    <a:xfrm>
                      <a:off x="0" y="0"/>
                      <a:ext cx="6858000" cy="262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38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9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A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B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C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D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E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3F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40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41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42" w14:textId="77777777" w:rsidR="00601444" w:rsidRDefault="00601444" w:rsidP="000779DC">
      <w:pPr>
        <w:spacing w:after="120"/>
        <w:rPr>
          <w:sz w:val="20"/>
          <w:szCs w:val="20"/>
        </w:rPr>
      </w:pPr>
    </w:p>
    <w:p w14:paraId="22B0A043" w14:textId="77777777" w:rsidR="001D0718" w:rsidRDefault="001D0718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4" w14:textId="77777777" w:rsidR="001D0718" w:rsidRDefault="001D0718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5" w14:textId="77777777" w:rsidR="00B275C6" w:rsidRDefault="00B275C6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6" w14:textId="77777777" w:rsidR="00B275C6" w:rsidRDefault="00B275C6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7" w14:textId="77777777" w:rsidR="00B275C6" w:rsidRDefault="00B275C6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8" w14:textId="77777777" w:rsidR="00B275C6" w:rsidRDefault="00B275C6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9" w14:textId="77777777" w:rsidR="001D0718" w:rsidRDefault="001D0718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A" w14:textId="77777777" w:rsidR="00583D7D" w:rsidRDefault="00583D7D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B" w14:textId="77777777" w:rsidR="00583D7D" w:rsidRDefault="00583D7D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C" w14:textId="77777777" w:rsidR="001D0718" w:rsidRDefault="001D0718" w:rsidP="001D071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4D" w14:textId="77777777" w:rsidR="009A699F" w:rsidRPr="00335D20" w:rsidRDefault="00E008D0" w:rsidP="00B91419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" w:name="_Toc34323919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Confirm Your Identity</w:t>
      </w:r>
      <w:r w:rsidR="00B0172A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C24410">
        <w:rPr>
          <w:rFonts w:asciiTheme="minorHAnsi" w:hAnsiTheme="minorHAnsi" w:cstheme="minorHAnsi"/>
          <w:b w:val="0"/>
          <w:sz w:val="28"/>
          <w:szCs w:val="28"/>
        </w:rPr>
        <w:t>On</w:t>
      </w:r>
      <w:r w:rsidR="00B0172A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C24410">
        <w:rPr>
          <w:rFonts w:asciiTheme="minorHAnsi" w:hAnsiTheme="minorHAnsi" w:cstheme="minorHAnsi"/>
          <w:b w:val="0"/>
          <w:sz w:val="28"/>
          <w:szCs w:val="28"/>
        </w:rPr>
        <w:t>R</w:t>
      </w:r>
      <w:r w:rsidR="00B0172A">
        <w:rPr>
          <w:rFonts w:asciiTheme="minorHAnsi" w:hAnsiTheme="minorHAnsi" w:cstheme="minorHAnsi"/>
          <w:b w:val="0"/>
          <w:sz w:val="28"/>
          <w:szCs w:val="28"/>
        </w:rPr>
        <w:t>e-entry</w:t>
      </w:r>
      <w:r w:rsidR="00705F53">
        <w:rPr>
          <w:rFonts w:asciiTheme="minorHAnsi" w:hAnsiTheme="minorHAnsi" w:cstheme="minorHAnsi"/>
          <w:b w:val="0"/>
          <w:sz w:val="28"/>
          <w:szCs w:val="28"/>
        </w:rPr>
        <w:t xml:space="preserve"> (1</w:t>
      </w:r>
      <w:r w:rsidR="00705F53" w:rsidRPr="00705F53">
        <w:rPr>
          <w:rFonts w:asciiTheme="minorHAnsi" w:hAnsiTheme="minorHAnsi" w:cstheme="minorHAnsi"/>
          <w:b w:val="0"/>
          <w:sz w:val="28"/>
          <w:szCs w:val="28"/>
          <w:vertAlign w:val="superscript"/>
        </w:rPr>
        <w:t>st</w:t>
      </w:r>
      <w:r w:rsidR="00705F53">
        <w:rPr>
          <w:rFonts w:asciiTheme="minorHAnsi" w:hAnsiTheme="minorHAnsi" w:cstheme="minorHAnsi"/>
          <w:b w:val="0"/>
          <w:sz w:val="28"/>
          <w:szCs w:val="28"/>
        </w:rPr>
        <w:t xml:space="preserve"> party to 1</w:t>
      </w:r>
      <w:r w:rsidR="00705F53" w:rsidRPr="00705F53">
        <w:rPr>
          <w:rFonts w:asciiTheme="minorHAnsi" w:hAnsiTheme="minorHAnsi" w:cstheme="minorHAnsi"/>
          <w:b w:val="0"/>
          <w:sz w:val="28"/>
          <w:szCs w:val="28"/>
          <w:vertAlign w:val="superscript"/>
        </w:rPr>
        <w:t>st</w:t>
      </w:r>
      <w:r w:rsidR="00705F53">
        <w:rPr>
          <w:rFonts w:asciiTheme="minorHAnsi" w:hAnsiTheme="minorHAnsi" w:cstheme="minorHAnsi"/>
          <w:b w:val="0"/>
          <w:sz w:val="28"/>
          <w:szCs w:val="28"/>
        </w:rPr>
        <w:t xml:space="preserve"> party)</w:t>
      </w:r>
      <w:bookmarkEnd w:id="3"/>
    </w:p>
    <w:p w14:paraId="22B0A04E" w14:textId="77777777" w:rsidR="009A699F" w:rsidRDefault="00511015" w:rsidP="00376E9B">
      <w:r w:rsidRPr="00376E9B">
        <w:rPr>
          <w:noProof/>
        </w:rPr>
        <w:drawing>
          <wp:inline distT="0" distB="0" distL="0" distR="0" wp14:anchorId="22B0A255" wp14:editId="22B0A256">
            <wp:extent cx="6858000" cy="27131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4F" w14:textId="77777777" w:rsidR="009A699F" w:rsidRDefault="009A699F">
      <w:pPr>
        <w:pStyle w:val="AxureImageParagraph"/>
      </w:pPr>
    </w:p>
    <w:p w14:paraId="22B0A050" w14:textId="77777777" w:rsidR="00F27602" w:rsidRDefault="00F27602" w:rsidP="00F27602">
      <w:pPr>
        <w:spacing w:after="120"/>
        <w:rPr>
          <w:sz w:val="20"/>
          <w:szCs w:val="20"/>
        </w:rPr>
      </w:pPr>
    </w:p>
    <w:p w14:paraId="22B0A051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52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53" w14:textId="77777777" w:rsidR="00EF3E1F" w:rsidRDefault="00EF3E1F" w:rsidP="00F27602">
      <w:pPr>
        <w:spacing w:after="120"/>
        <w:rPr>
          <w:sz w:val="20"/>
          <w:szCs w:val="20"/>
        </w:rPr>
      </w:pPr>
    </w:p>
    <w:p w14:paraId="22B0A054" w14:textId="77777777" w:rsidR="00EF3E1F" w:rsidRDefault="00EF3E1F" w:rsidP="00F27602">
      <w:pPr>
        <w:spacing w:after="120"/>
        <w:rPr>
          <w:sz w:val="20"/>
          <w:szCs w:val="20"/>
        </w:rPr>
      </w:pPr>
    </w:p>
    <w:p w14:paraId="22B0A055" w14:textId="77777777" w:rsidR="00EF3E1F" w:rsidRDefault="00EF3E1F" w:rsidP="00F27602">
      <w:pPr>
        <w:spacing w:after="120"/>
        <w:rPr>
          <w:sz w:val="20"/>
          <w:szCs w:val="20"/>
        </w:rPr>
      </w:pPr>
    </w:p>
    <w:p w14:paraId="22B0A056" w14:textId="77777777" w:rsidR="00EF3E1F" w:rsidRDefault="00EF3E1F" w:rsidP="00F27602">
      <w:pPr>
        <w:spacing w:after="120"/>
        <w:rPr>
          <w:sz w:val="20"/>
          <w:szCs w:val="20"/>
        </w:rPr>
      </w:pPr>
    </w:p>
    <w:p w14:paraId="22B0A057" w14:textId="77777777" w:rsidR="00EF3E1F" w:rsidRDefault="00EF3E1F" w:rsidP="00F27602">
      <w:pPr>
        <w:spacing w:after="120"/>
        <w:rPr>
          <w:sz w:val="20"/>
          <w:szCs w:val="20"/>
        </w:rPr>
      </w:pPr>
    </w:p>
    <w:p w14:paraId="22B0A058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9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A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B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C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D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E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5F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0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1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2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3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4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5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6" w14:textId="77777777" w:rsidR="00D04705" w:rsidRDefault="00D04705" w:rsidP="00F27602">
      <w:pPr>
        <w:spacing w:after="120"/>
        <w:rPr>
          <w:sz w:val="20"/>
          <w:szCs w:val="20"/>
        </w:rPr>
      </w:pPr>
    </w:p>
    <w:p w14:paraId="22B0A067" w14:textId="77777777" w:rsidR="00511015" w:rsidRDefault="00511015" w:rsidP="00F27602">
      <w:pPr>
        <w:spacing w:after="120"/>
        <w:rPr>
          <w:sz w:val="20"/>
          <w:szCs w:val="20"/>
        </w:rPr>
      </w:pPr>
    </w:p>
    <w:p w14:paraId="22B0A068" w14:textId="77777777" w:rsidR="00EF3E1F" w:rsidRDefault="00EF3E1F" w:rsidP="00A4012B">
      <w:pPr>
        <w:rPr>
          <w:sz w:val="20"/>
          <w:szCs w:val="20"/>
        </w:rPr>
      </w:pPr>
    </w:p>
    <w:p w14:paraId="22B0A069" w14:textId="77777777" w:rsidR="00EF3E1F" w:rsidRPr="00544778" w:rsidRDefault="00EF3E1F" w:rsidP="00EF3E1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4" w:name="_Toc34323919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Re-entry Number (i3368 only)</w:t>
      </w:r>
      <w:bookmarkEnd w:id="4"/>
      <w:r w:rsidRPr="00C457ED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06A" w14:textId="77777777" w:rsidR="00FD0BD0" w:rsidRDefault="00376E9B" w:rsidP="00A828CF">
      <w:pPr>
        <w:rPr>
          <w:sz w:val="20"/>
          <w:szCs w:val="20"/>
        </w:rPr>
      </w:pPr>
      <w:r w:rsidRPr="00A828CF">
        <w:rPr>
          <w:noProof/>
        </w:rPr>
        <w:drawing>
          <wp:inline distT="0" distB="0" distL="0" distR="0" wp14:anchorId="22B0A257" wp14:editId="22B0A258">
            <wp:extent cx="6858000" cy="411040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6B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6C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6D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6E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6F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0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1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2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3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4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5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6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7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8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9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A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B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C" w14:textId="77777777" w:rsidR="0075144A" w:rsidRDefault="0075144A" w:rsidP="00F27602">
      <w:pPr>
        <w:spacing w:after="120"/>
        <w:rPr>
          <w:sz w:val="20"/>
          <w:szCs w:val="20"/>
        </w:rPr>
      </w:pPr>
    </w:p>
    <w:p w14:paraId="22B0A07D" w14:textId="77777777" w:rsidR="00FD0BD0" w:rsidRDefault="00FD0BD0" w:rsidP="00F27602">
      <w:pPr>
        <w:spacing w:after="120"/>
        <w:rPr>
          <w:sz w:val="20"/>
          <w:szCs w:val="20"/>
        </w:rPr>
      </w:pPr>
    </w:p>
    <w:p w14:paraId="22B0A07E" w14:textId="77777777" w:rsidR="009A699F" w:rsidRPr="00335D20" w:rsidRDefault="00E008D0" w:rsidP="00B91419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5" w:name="_Toc34323919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Alg001-1_Conditions</w:t>
      </w:r>
      <w:bookmarkEnd w:id="5"/>
    </w:p>
    <w:p w14:paraId="22B0A07F" w14:textId="77777777" w:rsidR="009A699F" w:rsidRDefault="00A76149" w:rsidP="00A76149">
      <w:r w:rsidRPr="00A76149">
        <w:rPr>
          <w:noProof/>
        </w:rPr>
        <w:drawing>
          <wp:inline distT="0" distB="0" distL="0" distR="0" wp14:anchorId="22B0A259" wp14:editId="22B0A25A">
            <wp:extent cx="6858000" cy="77650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34606"/>
                    <a:stretch/>
                  </pic:blipFill>
                  <pic:spPr bwMode="auto">
                    <a:xfrm>
                      <a:off x="0" y="0"/>
                      <a:ext cx="6858000" cy="77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80" w14:textId="77777777" w:rsidR="008878A9" w:rsidRDefault="008878A9">
      <w:pPr>
        <w:pStyle w:val="AxureImageParagraph"/>
      </w:pPr>
    </w:p>
    <w:p w14:paraId="22B0A081" w14:textId="77777777" w:rsidR="008878A9" w:rsidRDefault="008878A9">
      <w:pPr>
        <w:pStyle w:val="AxureImageParagraph"/>
      </w:pPr>
    </w:p>
    <w:p w14:paraId="22B0A082" w14:textId="77777777" w:rsidR="008878A9" w:rsidRDefault="008878A9">
      <w:pPr>
        <w:pStyle w:val="AxureImageParagraph"/>
      </w:pPr>
    </w:p>
    <w:p w14:paraId="22B0A083" w14:textId="77777777" w:rsidR="008878A9" w:rsidRDefault="00564734" w:rsidP="00A76149">
      <w:r w:rsidRPr="00A76149">
        <w:rPr>
          <w:noProof/>
        </w:rPr>
        <w:lastRenderedPageBreak/>
        <w:drawing>
          <wp:inline distT="0" distB="0" distL="0" distR="0" wp14:anchorId="22B0A25B" wp14:editId="22B0A25C">
            <wp:extent cx="6854725" cy="4000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5058" b="1619"/>
                    <a:stretch/>
                  </pic:blipFill>
                  <pic:spPr bwMode="auto">
                    <a:xfrm>
                      <a:off x="0" y="0"/>
                      <a:ext cx="6858000" cy="400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84" w14:textId="77777777" w:rsidR="009A699F" w:rsidRDefault="009A699F">
      <w:pPr>
        <w:pStyle w:val="AxureImageParagraph"/>
      </w:pPr>
    </w:p>
    <w:p w14:paraId="22B0A085" w14:textId="77777777" w:rsidR="000115FD" w:rsidRPr="000115FD" w:rsidRDefault="005B2231" w:rsidP="00B91419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r w:rsidRPr="00335D20">
        <w:rPr>
          <w:rFonts w:asciiTheme="minorHAnsi" w:hAnsiTheme="minorHAnsi" w:cstheme="minorHAnsi"/>
          <w:b w:val="0"/>
          <w:sz w:val="28"/>
          <w:szCs w:val="28"/>
        </w:rPr>
        <w:br w:type="page"/>
      </w:r>
      <w:bookmarkStart w:id="6" w:name="_Toc343239195"/>
      <w:r w:rsidR="00195777">
        <w:rPr>
          <w:rFonts w:asciiTheme="minorHAnsi" w:hAnsiTheme="minorHAnsi" w:cstheme="minorHAnsi"/>
          <w:b w:val="0"/>
          <w:sz w:val="28"/>
          <w:szCs w:val="28"/>
        </w:rPr>
        <w:lastRenderedPageBreak/>
        <w:t>Con001-1_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Someone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W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ho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K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nows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A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bout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Y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our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C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>ondition</w:t>
      </w:r>
      <w:bookmarkEnd w:id="6"/>
    </w:p>
    <w:p w14:paraId="22B0A086" w14:textId="77777777" w:rsidR="00CD44A5" w:rsidRDefault="005341A1" w:rsidP="00C420DC">
      <w:r w:rsidRPr="00C420DC">
        <w:rPr>
          <w:noProof/>
        </w:rPr>
        <w:drawing>
          <wp:inline distT="0" distB="0" distL="0" distR="0" wp14:anchorId="22B0A25D" wp14:editId="22B0A25E">
            <wp:extent cx="6858000" cy="749951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3958"/>
                    <a:stretch/>
                  </pic:blipFill>
                  <pic:spPr bwMode="auto">
                    <a:xfrm>
                      <a:off x="0" y="0"/>
                      <a:ext cx="6858000" cy="749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87" w14:textId="77777777" w:rsidR="00CD44A5" w:rsidRDefault="00CD44A5" w:rsidP="00CD44A5">
      <w:pPr>
        <w:pStyle w:val="AxureImageParagraph"/>
        <w:jc w:val="left"/>
      </w:pPr>
    </w:p>
    <w:p w14:paraId="22B0A088" w14:textId="77777777" w:rsidR="00CD44A5" w:rsidRDefault="00CD44A5" w:rsidP="00CD44A5">
      <w:pPr>
        <w:pStyle w:val="AxureImageParagraph"/>
        <w:jc w:val="left"/>
      </w:pPr>
    </w:p>
    <w:p w14:paraId="22B0A089" w14:textId="77777777" w:rsidR="00CD44A5" w:rsidRDefault="00CD44A5" w:rsidP="00CD44A5">
      <w:pPr>
        <w:pStyle w:val="AxureImageParagraph"/>
        <w:jc w:val="left"/>
      </w:pPr>
    </w:p>
    <w:p w14:paraId="22B0A08A" w14:textId="77777777" w:rsidR="00CD44A5" w:rsidRDefault="00CD44A5" w:rsidP="00CD44A5">
      <w:pPr>
        <w:pStyle w:val="AxureImageParagraph"/>
        <w:jc w:val="left"/>
      </w:pPr>
    </w:p>
    <w:p w14:paraId="22B0A08B" w14:textId="77777777" w:rsidR="00CD44A5" w:rsidRDefault="00CD44A5" w:rsidP="00CD44A5">
      <w:pPr>
        <w:pStyle w:val="AxureImageParagraph"/>
        <w:jc w:val="left"/>
      </w:pPr>
    </w:p>
    <w:p w14:paraId="22B0A08C" w14:textId="77777777" w:rsidR="00CD44A5" w:rsidRDefault="00CD44A5" w:rsidP="00CD44A5">
      <w:pPr>
        <w:pStyle w:val="AxureImageParagraph"/>
        <w:jc w:val="left"/>
      </w:pPr>
    </w:p>
    <w:p w14:paraId="22B0A08D" w14:textId="77777777" w:rsidR="00CD44A5" w:rsidRDefault="00CD44A5" w:rsidP="00CD44A5">
      <w:pPr>
        <w:pStyle w:val="AxureImageParagraph"/>
        <w:jc w:val="left"/>
      </w:pPr>
    </w:p>
    <w:p w14:paraId="22B0A08E" w14:textId="77777777" w:rsidR="00CD44A5" w:rsidRDefault="007F3D63" w:rsidP="002176CB">
      <w:r w:rsidRPr="002176CB">
        <w:rPr>
          <w:noProof/>
        </w:rPr>
        <w:lastRenderedPageBreak/>
        <w:drawing>
          <wp:inline distT="0" distB="0" distL="0" distR="0" wp14:anchorId="22B0A25F" wp14:editId="22B0A260">
            <wp:extent cx="6858000" cy="1383266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5232" b="10934"/>
                    <a:stretch/>
                  </pic:blipFill>
                  <pic:spPr bwMode="auto">
                    <a:xfrm>
                      <a:off x="0" y="0"/>
                      <a:ext cx="6858000" cy="138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8F" w14:textId="77777777" w:rsidR="00CD44A5" w:rsidRDefault="00CD44A5" w:rsidP="00CD44A5">
      <w:pPr>
        <w:pStyle w:val="AxureImageParagraph"/>
        <w:jc w:val="left"/>
      </w:pPr>
    </w:p>
    <w:p w14:paraId="22B0A090" w14:textId="77777777" w:rsidR="00CD44A5" w:rsidRDefault="00CD44A5" w:rsidP="00CD44A5">
      <w:pPr>
        <w:pStyle w:val="AxureImageParagraph"/>
        <w:jc w:val="left"/>
      </w:pPr>
    </w:p>
    <w:p w14:paraId="22B0A091" w14:textId="77777777" w:rsidR="00CD44A5" w:rsidRDefault="00CD44A5" w:rsidP="00CD44A5">
      <w:pPr>
        <w:pStyle w:val="AxureImageParagraph"/>
        <w:jc w:val="left"/>
      </w:pPr>
    </w:p>
    <w:p w14:paraId="22B0A092" w14:textId="77777777" w:rsidR="00CD44A5" w:rsidRDefault="002176CB" w:rsidP="0076532F">
      <w:r>
        <w:rPr>
          <w:noProof/>
        </w:rPr>
        <w:drawing>
          <wp:inline distT="0" distB="0" distL="0" distR="0" wp14:anchorId="22B0A261" wp14:editId="22B0A262">
            <wp:extent cx="6858000" cy="476323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93" w14:textId="77777777" w:rsidR="00CD44A5" w:rsidRDefault="00CD44A5" w:rsidP="00CD44A5">
      <w:pPr>
        <w:pStyle w:val="AxureImageParagraph"/>
        <w:jc w:val="left"/>
      </w:pPr>
    </w:p>
    <w:p w14:paraId="22B0A094" w14:textId="77777777" w:rsidR="00CD44A5" w:rsidRDefault="00CD44A5" w:rsidP="00CD44A5">
      <w:pPr>
        <w:pStyle w:val="AxureImageParagraph"/>
        <w:jc w:val="left"/>
      </w:pPr>
    </w:p>
    <w:p w14:paraId="22B0A095" w14:textId="77777777" w:rsidR="00CD44A5" w:rsidRDefault="00CD44A5" w:rsidP="00CD44A5">
      <w:pPr>
        <w:pStyle w:val="AxureImageParagraph"/>
        <w:jc w:val="left"/>
      </w:pPr>
    </w:p>
    <w:p w14:paraId="22B0A096" w14:textId="77777777" w:rsidR="00CD44A5" w:rsidRDefault="00CD44A5" w:rsidP="00CD44A5">
      <w:pPr>
        <w:pStyle w:val="AxureImageParagraph"/>
        <w:jc w:val="left"/>
      </w:pPr>
    </w:p>
    <w:p w14:paraId="22B0A097" w14:textId="77777777" w:rsidR="00CD44A5" w:rsidRDefault="00CD44A5" w:rsidP="00CD44A5">
      <w:pPr>
        <w:pStyle w:val="AxureImageParagraph"/>
        <w:jc w:val="left"/>
      </w:pPr>
    </w:p>
    <w:p w14:paraId="22B0A098" w14:textId="77777777" w:rsidR="00CD44A5" w:rsidRPr="00C420DC" w:rsidRDefault="00CD44A5" w:rsidP="00C420DC"/>
    <w:p w14:paraId="22B0A099" w14:textId="77777777" w:rsidR="00CD44A5" w:rsidRDefault="00CD44A5" w:rsidP="00CD44A5">
      <w:pPr>
        <w:pStyle w:val="AxureImageParagraph"/>
        <w:jc w:val="left"/>
      </w:pPr>
    </w:p>
    <w:p w14:paraId="22B0A09A" w14:textId="77777777" w:rsidR="00CD44A5" w:rsidRDefault="00CD44A5" w:rsidP="00CD44A5">
      <w:pPr>
        <w:pStyle w:val="AxureImageParagraph"/>
        <w:jc w:val="left"/>
      </w:pPr>
    </w:p>
    <w:p w14:paraId="22B0A09B" w14:textId="77777777" w:rsidR="00CD44A5" w:rsidRDefault="00CD44A5" w:rsidP="00CD44A5">
      <w:pPr>
        <w:pStyle w:val="AxureImageParagraph"/>
        <w:jc w:val="left"/>
      </w:pPr>
    </w:p>
    <w:p w14:paraId="22B0A09C" w14:textId="77777777" w:rsidR="00CD44A5" w:rsidRDefault="00CD44A5" w:rsidP="00CD44A5">
      <w:pPr>
        <w:pStyle w:val="AxureImageParagraph"/>
        <w:jc w:val="left"/>
      </w:pPr>
    </w:p>
    <w:p w14:paraId="22B0A09D" w14:textId="77777777" w:rsidR="00CD44A5" w:rsidRDefault="00CD44A5" w:rsidP="00CD44A5">
      <w:pPr>
        <w:pStyle w:val="AxureImageParagraph"/>
        <w:jc w:val="left"/>
      </w:pPr>
    </w:p>
    <w:p w14:paraId="22B0A09E" w14:textId="77777777" w:rsidR="00CD44A5" w:rsidRDefault="00CD44A5" w:rsidP="00CD44A5">
      <w:pPr>
        <w:pStyle w:val="AxureImageParagraph"/>
        <w:jc w:val="left"/>
      </w:pPr>
    </w:p>
    <w:p w14:paraId="22B0A09F" w14:textId="77777777" w:rsidR="00CD44A5" w:rsidRDefault="00CD44A5" w:rsidP="00CD44A5">
      <w:pPr>
        <w:pStyle w:val="AxureImageParagraph"/>
        <w:jc w:val="left"/>
      </w:pPr>
    </w:p>
    <w:p w14:paraId="22B0A0A0" w14:textId="77777777" w:rsidR="00CD44A5" w:rsidRDefault="00CD44A5" w:rsidP="00CD44A5">
      <w:pPr>
        <w:pStyle w:val="AxureImageParagraph"/>
        <w:jc w:val="left"/>
      </w:pPr>
    </w:p>
    <w:p w14:paraId="22B0A0A1" w14:textId="77777777" w:rsidR="00CD44A5" w:rsidRDefault="00CD44A5" w:rsidP="00CD44A5">
      <w:pPr>
        <w:pStyle w:val="AxureImageParagraph"/>
        <w:jc w:val="left"/>
      </w:pPr>
    </w:p>
    <w:p w14:paraId="22B0A0A2" w14:textId="77777777" w:rsidR="00CD44A5" w:rsidRDefault="00CD44A5" w:rsidP="00CD44A5">
      <w:pPr>
        <w:pStyle w:val="AxureImageParagraph"/>
        <w:jc w:val="left"/>
      </w:pPr>
    </w:p>
    <w:p w14:paraId="22B0A0A3" w14:textId="77777777" w:rsidR="00CD44A5" w:rsidRDefault="00CD44A5" w:rsidP="00CD44A5">
      <w:pPr>
        <w:pStyle w:val="AxureImageParagraph"/>
        <w:jc w:val="left"/>
      </w:pPr>
    </w:p>
    <w:p w14:paraId="22B0A0A4" w14:textId="77777777" w:rsidR="0052077F" w:rsidRDefault="001D719D" w:rsidP="0052077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7" w:name="_Toc343239196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Doc001-1_Doctors and healthcare professionals</w:t>
      </w:r>
      <w:bookmarkEnd w:id="7"/>
    </w:p>
    <w:p w14:paraId="22B0A0A5" w14:textId="77777777" w:rsidR="0052077F" w:rsidRDefault="009A2D0B" w:rsidP="007653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0A263" wp14:editId="22B0A264">
            <wp:extent cx="6858000" cy="459911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A6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7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8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9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A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B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C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D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E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AF" w14:textId="77777777" w:rsidR="0052077F" w:rsidRDefault="0052077F" w:rsidP="0052077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0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8" w:name="_Toc343239197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Doc002-1_Doctors and healthcare professionals details</w:t>
      </w:r>
      <w:bookmarkEnd w:id="8"/>
    </w:p>
    <w:p w14:paraId="22B0A0B1" w14:textId="77777777" w:rsidR="00DD79AB" w:rsidRDefault="0039149D" w:rsidP="0076532F">
      <w:pPr>
        <w:rPr>
          <w:rFonts w:asciiTheme="minorHAnsi" w:hAnsiTheme="minorHAnsi" w:cstheme="minorHAnsi"/>
          <w:b/>
          <w:sz w:val="28"/>
          <w:szCs w:val="28"/>
        </w:rPr>
      </w:pPr>
      <w:bookmarkStart w:id="9" w:name="_Toc335121435"/>
      <w:bookmarkStart w:id="10" w:name="_Toc336958444"/>
      <w:r w:rsidRPr="0076532F">
        <w:rPr>
          <w:noProof/>
        </w:rPr>
        <w:drawing>
          <wp:inline distT="0" distB="0" distL="0" distR="0" wp14:anchorId="22B0A265" wp14:editId="22B0A266">
            <wp:extent cx="6858000" cy="798824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67824"/>
                    <a:stretch/>
                  </pic:blipFill>
                  <pic:spPr bwMode="auto">
                    <a:xfrm>
                      <a:off x="0" y="0"/>
                      <a:ext cx="6858000" cy="798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  <w:bookmarkEnd w:id="10"/>
    </w:p>
    <w:p w14:paraId="22B0A0B2" w14:textId="77777777" w:rsidR="00DD79AB" w:rsidRDefault="0039149D" w:rsidP="0076532F">
      <w:pPr>
        <w:rPr>
          <w:rFonts w:asciiTheme="minorHAnsi" w:hAnsiTheme="minorHAnsi" w:cstheme="minorHAnsi"/>
          <w:b/>
          <w:sz w:val="28"/>
          <w:szCs w:val="28"/>
        </w:rPr>
      </w:pPr>
      <w:bookmarkStart w:id="11" w:name="_Toc335121436"/>
      <w:bookmarkStart w:id="12" w:name="_Toc336958445"/>
      <w:r w:rsidRPr="0076532F">
        <w:rPr>
          <w:noProof/>
        </w:rPr>
        <w:lastRenderedPageBreak/>
        <w:drawing>
          <wp:inline distT="0" distB="0" distL="0" distR="0" wp14:anchorId="22B0A267" wp14:editId="22B0A268">
            <wp:extent cx="6846636" cy="79914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2175" b="35581"/>
                    <a:stretch/>
                  </pic:blipFill>
                  <pic:spPr bwMode="auto">
                    <a:xfrm>
                      <a:off x="0" y="0"/>
                      <a:ext cx="6846636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  <w:bookmarkEnd w:id="12"/>
    </w:p>
    <w:p w14:paraId="22B0A0B3" w14:textId="77777777" w:rsidR="00DD79AB" w:rsidRDefault="00DD79AB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4" w14:textId="77777777" w:rsidR="00DD79AB" w:rsidRDefault="0039149D" w:rsidP="0076532F">
      <w:pPr>
        <w:rPr>
          <w:rFonts w:asciiTheme="minorHAnsi" w:hAnsiTheme="minorHAnsi" w:cstheme="minorHAnsi"/>
          <w:b/>
          <w:sz w:val="28"/>
          <w:szCs w:val="28"/>
        </w:rPr>
      </w:pPr>
      <w:bookmarkStart w:id="13" w:name="_Toc335121437"/>
      <w:bookmarkStart w:id="14" w:name="_Toc336958446"/>
      <w:r w:rsidRPr="0076532F">
        <w:rPr>
          <w:noProof/>
        </w:rPr>
        <w:lastRenderedPageBreak/>
        <w:drawing>
          <wp:inline distT="0" distB="0" distL="0" distR="0" wp14:anchorId="22B0A269" wp14:editId="22B0A26A">
            <wp:extent cx="6846636" cy="69627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64421" b="7491"/>
                    <a:stretch/>
                  </pic:blipFill>
                  <pic:spPr bwMode="auto">
                    <a:xfrm>
                      <a:off x="0" y="0"/>
                      <a:ext cx="6846636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"/>
      <w:bookmarkEnd w:id="14"/>
    </w:p>
    <w:p w14:paraId="22B0A0B5" w14:textId="77777777" w:rsidR="00DD79AB" w:rsidRDefault="00DD79AB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6" w14:textId="77777777" w:rsidR="00DD79AB" w:rsidRDefault="00DD79AB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7" w14:textId="77777777" w:rsidR="00DD79AB" w:rsidRDefault="00DD79AB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8" w14:textId="77777777" w:rsidR="0039149D" w:rsidRDefault="0039149D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9" w14:textId="77777777" w:rsidR="0072545E" w:rsidRDefault="0072545E" w:rsidP="00DD79AB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A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5" w:name="_Toc343239198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Hos001-1_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Hospitals and </w:t>
      </w:r>
      <w:r w:rsidR="003E2408">
        <w:rPr>
          <w:rFonts w:asciiTheme="minorHAnsi" w:hAnsiTheme="minorHAnsi" w:cstheme="minorHAnsi"/>
          <w:b w:val="0"/>
          <w:sz w:val="28"/>
          <w:szCs w:val="28"/>
        </w:rPr>
        <w:t>C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linics</w:t>
      </w:r>
      <w:bookmarkEnd w:id="15"/>
    </w:p>
    <w:p w14:paraId="22B0A0BB" w14:textId="77777777" w:rsidR="003603F8" w:rsidRDefault="003E2408" w:rsidP="007653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0A26B" wp14:editId="22B0A26C">
            <wp:extent cx="6858000" cy="424302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BC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D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E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BF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0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1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2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3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4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5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6" w14:textId="77777777" w:rsidR="003603F8" w:rsidRDefault="003603F8" w:rsidP="003603F8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7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6" w:name="_Toc343239199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Hos002-1_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Hospital and </w:t>
      </w:r>
      <w:r w:rsidR="00D86D2B">
        <w:rPr>
          <w:rFonts w:asciiTheme="minorHAnsi" w:hAnsiTheme="minorHAnsi" w:cstheme="minorHAnsi"/>
          <w:b w:val="0"/>
          <w:sz w:val="28"/>
          <w:szCs w:val="28"/>
        </w:rPr>
        <w:t>C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linic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D86D2B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6"/>
    </w:p>
    <w:p w14:paraId="22B0A0C8" w14:textId="77777777" w:rsidR="0002170C" w:rsidRDefault="0001452A" w:rsidP="007653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0A26D" wp14:editId="22B0A26E">
            <wp:extent cx="6858000" cy="792099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73245"/>
                    <a:stretch/>
                  </pic:blipFill>
                  <pic:spPr bwMode="auto">
                    <a:xfrm>
                      <a:off x="0" y="0"/>
                      <a:ext cx="6858000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C9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A" w14:textId="77777777" w:rsidR="0002170C" w:rsidRDefault="0001452A" w:rsidP="007653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0A26F" wp14:editId="22B0A270">
            <wp:extent cx="6837740" cy="8686800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6755" b="43818"/>
                    <a:stretch/>
                  </pic:blipFill>
                  <pic:spPr bwMode="auto">
                    <a:xfrm>
                      <a:off x="0" y="0"/>
                      <a:ext cx="683774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CB" w14:textId="77777777" w:rsidR="0002170C" w:rsidRDefault="0001452A" w:rsidP="00E166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0A271" wp14:editId="22B0A272">
            <wp:extent cx="6837740" cy="866775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56181" b="14458"/>
                    <a:stretch/>
                  </pic:blipFill>
                  <pic:spPr bwMode="auto">
                    <a:xfrm>
                      <a:off x="0" y="0"/>
                      <a:ext cx="6837740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CC" w14:textId="77777777" w:rsidR="0002170C" w:rsidRDefault="0001452A" w:rsidP="00E166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0A273" wp14:editId="22B0A274">
            <wp:extent cx="6837740" cy="253365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85541" b="5876"/>
                    <a:stretch/>
                  </pic:blipFill>
                  <pic:spPr bwMode="auto">
                    <a:xfrm>
                      <a:off x="0" y="0"/>
                      <a:ext cx="683774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0CD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E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CF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0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1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2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3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4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5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6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7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8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9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A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B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C" w14:textId="77777777" w:rsidR="005E5291" w:rsidRDefault="005E5291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D" w14:textId="77777777" w:rsidR="0002170C" w:rsidRDefault="0002170C" w:rsidP="0002170C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DE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7" w:name="_Toc34323920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Tst001-1_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Medical tests</w:t>
      </w:r>
      <w:bookmarkEnd w:id="17"/>
    </w:p>
    <w:p w14:paraId="22B0A0DF" w14:textId="77777777" w:rsidR="00BF3796" w:rsidRDefault="004B457D" w:rsidP="007C4150">
      <w:pPr>
        <w:rPr>
          <w:rFonts w:asciiTheme="minorHAnsi" w:hAnsiTheme="minorHAnsi" w:cstheme="minorHAnsi"/>
          <w:b/>
          <w:sz w:val="28"/>
          <w:szCs w:val="28"/>
        </w:rPr>
      </w:pPr>
      <w:r w:rsidRPr="007C4150">
        <w:rPr>
          <w:noProof/>
        </w:rPr>
        <w:drawing>
          <wp:inline distT="0" distB="0" distL="0" distR="0" wp14:anchorId="22B0A275" wp14:editId="22B0A276">
            <wp:extent cx="6858000" cy="440714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E0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1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2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3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4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5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6" w14:textId="77777777" w:rsidR="00ED04D7" w:rsidRDefault="00ED04D7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7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8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9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A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EB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8" w:name="_Toc34323920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Tst002-1_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Medical </w:t>
      </w:r>
      <w:r w:rsidR="00415FAF">
        <w:rPr>
          <w:rFonts w:asciiTheme="minorHAnsi" w:hAnsiTheme="minorHAnsi" w:cstheme="minorHAnsi"/>
          <w:b w:val="0"/>
          <w:sz w:val="28"/>
          <w:szCs w:val="28"/>
        </w:rPr>
        <w:t>T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est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415FAF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8"/>
    </w:p>
    <w:p w14:paraId="22B0A0EC" w14:textId="77777777" w:rsidR="00BF3796" w:rsidRDefault="00BF3796" w:rsidP="007C4150">
      <w:pPr>
        <w:rPr>
          <w:rFonts w:asciiTheme="minorHAnsi" w:hAnsiTheme="minorHAnsi" w:cstheme="minorHAnsi"/>
          <w:b/>
          <w:sz w:val="28"/>
          <w:szCs w:val="28"/>
        </w:rPr>
      </w:pPr>
      <w:bookmarkStart w:id="19" w:name="_Toc335121448"/>
      <w:bookmarkStart w:id="20" w:name="_Toc336958457"/>
      <w:r w:rsidRPr="007C4150">
        <w:rPr>
          <w:noProof/>
        </w:rPr>
        <w:drawing>
          <wp:inline distT="0" distB="0" distL="0" distR="0" wp14:anchorId="22B0A277" wp14:editId="22B0A278">
            <wp:extent cx="6856779" cy="4048125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1621"/>
                    <a:stretch/>
                  </pic:blipFill>
                  <pic:spPr bwMode="auto">
                    <a:xfrm>
                      <a:off x="0" y="0"/>
                      <a:ext cx="6858000" cy="404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</w:p>
    <w:p w14:paraId="22B0A0ED" w14:textId="77777777" w:rsidR="00657F48" w:rsidRDefault="00657F48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0EE" w14:textId="77777777" w:rsidR="00A21477" w:rsidRDefault="00A21477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0EF" w14:textId="77777777" w:rsidR="00A21477" w:rsidRDefault="00A21477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0F0" w14:textId="77777777" w:rsidR="00BF3796" w:rsidRDefault="00A21477" w:rsidP="007C4150">
      <w:pPr>
        <w:rPr>
          <w:rFonts w:asciiTheme="minorHAnsi" w:hAnsiTheme="minorHAnsi" w:cstheme="minorHAnsi"/>
          <w:b/>
          <w:sz w:val="28"/>
          <w:szCs w:val="28"/>
        </w:rPr>
      </w:pPr>
      <w:r w:rsidRPr="007C4150">
        <w:rPr>
          <w:noProof/>
        </w:rPr>
        <w:lastRenderedPageBreak/>
        <w:drawing>
          <wp:inline distT="0" distB="0" distL="0" distR="0" wp14:anchorId="22B0A279" wp14:editId="22B0A27A">
            <wp:extent cx="6858000" cy="44393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0F1" w14:textId="77777777" w:rsidR="00E36E38" w:rsidRDefault="00E36E38" w:rsidP="00E36E38">
      <w:pPr>
        <w:rPr>
          <w:rFonts w:asciiTheme="minorHAnsi" w:hAnsiTheme="minorHAnsi" w:cstheme="minorHAnsi"/>
          <w:b/>
          <w:sz w:val="28"/>
          <w:szCs w:val="28"/>
        </w:rPr>
      </w:pPr>
    </w:p>
    <w:p w14:paraId="22B0A0F2" w14:textId="77777777" w:rsidR="00E36E38" w:rsidRDefault="00E36E38" w:rsidP="00E36E38">
      <w:r w:rsidRPr="002249B3">
        <w:rPr>
          <w:b/>
        </w:rPr>
        <w:t>Note:</w:t>
      </w:r>
      <w:r w:rsidRPr="002249B3">
        <w:t xml:space="preserve"> </w:t>
      </w:r>
      <w:r>
        <w:t>When user selects “Other Medical Professional” in the dropdown for “Who sent you…”, the buttons “Add Doctor/Healthcare Professional” and “Add Hospital/Clinic” are displayed on the screen. It is mandatory for the user to select either of the buttons in order to continue.</w:t>
      </w:r>
    </w:p>
    <w:p w14:paraId="22B0A0F3" w14:textId="77777777" w:rsidR="00E36E38" w:rsidRDefault="00E36E38" w:rsidP="00E36E38"/>
    <w:p w14:paraId="22B0A0F4" w14:textId="77777777" w:rsidR="00311AF5" w:rsidRPr="00311AF5" w:rsidRDefault="00E36E38" w:rsidP="00311AF5">
      <w:r w:rsidRPr="00311AF5">
        <w:t xml:space="preserve">When user selects either of the buttons, he is taken to Doctor or Hospital details page. </w:t>
      </w:r>
      <w:r w:rsidR="00311AF5" w:rsidRPr="00311AF5">
        <w:t xml:space="preserve">Any action on the Doctor or Hospital details page should </w:t>
      </w:r>
      <w:r w:rsidR="00311AF5">
        <w:t xml:space="preserve">navigate </w:t>
      </w:r>
      <w:r w:rsidR="00311AF5" w:rsidRPr="00311AF5">
        <w:t xml:space="preserve">them to </w:t>
      </w:r>
      <w:r w:rsidR="00311AF5">
        <w:t xml:space="preserve">the </w:t>
      </w:r>
      <w:r w:rsidR="00311AF5" w:rsidRPr="00311AF5">
        <w:t>Tests page (Tst001-1_Medical tests)</w:t>
      </w:r>
    </w:p>
    <w:p w14:paraId="22B0A0F5" w14:textId="77777777" w:rsidR="00E36E38" w:rsidRDefault="00E36E38" w:rsidP="00E36E38"/>
    <w:p w14:paraId="22B0A0F6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7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8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9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A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B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C" w14:textId="77777777" w:rsidR="00657F48" w:rsidRDefault="00657F48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D" w14:textId="77777777" w:rsidR="00BF3796" w:rsidRDefault="00BF3796" w:rsidP="00BF3796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0FE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1" w:name="_Toc34323920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Med001-1_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Medicines</w:t>
      </w:r>
      <w:bookmarkEnd w:id="21"/>
    </w:p>
    <w:p w14:paraId="22B0A0FF" w14:textId="77777777" w:rsidR="00E84E49" w:rsidRDefault="00EE26A8" w:rsidP="00E1662F">
      <w:pPr>
        <w:rPr>
          <w:rFonts w:asciiTheme="minorHAnsi" w:hAnsiTheme="minorHAnsi" w:cstheme="minorHAnsi"/>
          <w:b/>
          <w:sz w:val="28"/>
          <w:szCs w:val="28"/>
        </w:rPr>
      </w:pPr>
      <w:r w:rsidRPr="00E1662F">
        <w:rPr>
          <w:noProof/>
        </w:rPr>
        <w:drawing>
          <wp:inline distT="0" distB="0" distL="0" distR="0" wp14:anchorId="22B0A27B" wp14:editId="22B0A27C">
            <wp:extent cx="6858000" cy="513837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00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1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2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3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4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5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6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7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8" w14:textId="77777777" w:rsidR="001619BF" w:rsidRDefault="001619BF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9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2" w:name="_Toc34323920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Med002-1_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Medicine </w:t>
      </w:r>
      <w:r w:rsidR="00E1662F">
        <w:rPr>
          <w:rFonts w:asciiTheme="minorHAnsi" w:hAnsiTheme="minorHAnsi" w:cstheme="minorHAnsi"/>
          <w:b w:val="0"/>
          <w:sz w:val="28"/>
          <w:szCs w:val="28"/>
        </w:rPr>
        <w:t>D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22"/>
    </w:p>
    <w:p w14:paraId="22B0A10A" w14:textId="77777777" w:rsidR="00E84E49" w:rsidRDefault="00681000" w:rsidP="007C4150">
      <w:pPr>
        <w:rPr>
          <w:rFonts w:asciiTheme="minorHAnsi" w:hAnsiTheme="minorHAnsi" w:cstheme="minorHAnsi"/>
          <w:b/>
          <w:sz w:val="28"/>
          <w:szCs w:val="28"/>
        </w:rPr>
      </w:pPr>
      <w:bookmarkStart w:id="23" w:name="_Toc336958462"/>
      <w:r w:rsidRPr="007C4150">
        <w:rPr>
          <w:noProof/>
        </w:rPr>
        <w:drawing>
          <wp:inline distT="0" distB="0" distL="0" distR="0" wp14:anchorId="22B0A27D" wp14:editId="22B0A27E">
            <wp:extent cx="6858000" cy="41243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14:paraId="22B0A10B" w14:textId="77777777" w:rsidR="00E1662F" w:rsidRDefault="00E1662F" w:rsidP="00E1662F">
      <w:pPr>
        <w:rPr>
          <w:rFonts w:asciiTheme="minorHAnsi" w:hAnsiTheme="minorHAnsi" w:cstheme="minorHAnsi"/>
          <w:b/>
          <w:sz w:val="28"/>
          <w:szCs w:val="28"/>
        </w:rPr>
      </w:pPr>
    </w:p>
    <w:p w14:paraId="22B0A10C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D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E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0F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0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1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2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3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4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5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6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7" w14:textId="77777777" w:rsidR="003F5EC0" w:rsidRDefault="003F5EC0" w:rsidP="007C4150">
      <w:pPr>
        <w:rPr>
          <w:rFonts w:asciiTheme="minorHAnsi" w:hAnsiTheme="minorHAnsi" w:cstheme="minorHAnsi"/>
          <w:b/>
          <w:sz w:val="28"/>
          <w:szCs w:val="28"/>
        </w:rPr>
      </w:pPr>
      <w:r w:rsidRPr="007C4150">
        <w:rPr>
          <w:noProof/>
        </w:rPr>
        <w:lastRenderedPageBreak/>
        <w:drawing>
          <wp:inline distT="0" distB="0" distL="0" distR="0" wp14:anchorId="22B0A27F" wp14:editId="22B0A280">
            <wp:extent cx="6858000" cy="4311894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18" w14:textId="77777777" w:rsidR="007C4150" w:rsidRDefault="007C4150" w:rsidP="007C4150">
      <w:pPr>
        <w:rPr>
          <w:rFonts w:asciiTheme="minorHAnsi" w:hAnsiTheme="minorHAnsi" w:cstheme="minorHAnsi"/>
          <w:b/>
          <w:sz w:val="28"/>
          <w:szCs w:val="28"/>
        </w:rPr>
      </w:pPr>
    </w:p>
    <w:p w14:paraId="22B0A119" w14:textId="77777777" w:rsidR="003F5EC0" w:rsidRDefault="003F5EC0" w:rsidP="003F5EC0">
      <w:r w:rsidRPr="002249B3">
        <w:rPr>
          <w:b/>
        </w:rPr>
        <w:t>Note:</w:t>
      </w:r>
      <w:r w:rsidRPr="002249B3">
        <w:t xml:space="preserve"> </w:t>
      </w:r>
      <w:r>
        <w:t xml:space="preserve">When user selects “Other Medical Professional” in the dropdown for “Who </w:t>
      </w:r>
      <w:r w:rsidR="00BD03BB">
        <w:t>recommended</w:t>
      </w:r>
      <w:r>
        <w:t>…”, the buttons “Add Doctor/Healthcare Professional” and “Add Hospital/Clinic” are displayed on the screen. It is mandatory for the user to select either of the buttons in order to continue.</w:t>
      </w:r>
    </w:p>
    <w:p w14:paraId="22B0A11A" w14:textId="77777777" w:rsidR="003F5EC0" w:rsidRDefault="003F5EC0" w:rsidP="003F5EC0"/>
    <w:p w14:paraId="22B0A11B" w14:textId="77777777" w:rsidR="003F5EC0" w:rsidRPr="00311AF5" w:rsidRDefault="003F5EC0" w:rsidP="003F5EC0">
      <w:r w:rsidRPr="00311AF5">
        <w:t xml:space="preserve">When user selects either of the buttons, he is taken to Doctor or Hospital details page. Any action on the Doctor or Hospital details page should </w:t>
      </w:r>
      <w:r>
        <w:t xml:space="preserve">navigate </w:t>
      </w:r>
      <w:r w:rsidRPr="00311AF5">
        <w:t xml:space="preserve">them to </w:t>
      </w:r>
      <w:r>
        <w:t xml:space="preserve">the </w:t>
      </w:r>
      <w:r w:rsidR="00BD03BB">
        <w:t>Medicines</w:t>
      </w:r>
      <w:r w:rsidRPr="00311AF5">
        <w:t xml:space="preserve"> page (</w:t>
      </w:r>
      <w:r w:rsidR="00BD03BB">
        <w:t>Med</w:t>
      </w:r>
      <w:r w:rsidRPr="00311AF5">
        <w:t>001-1_</w:t>
      </w:r>
      <w:r w:rsidR="00BD03BB">
        <w:t>Medicines</w:t>
      </w:r>
      <w:r w:rsidRPr="00311AF5">
        <w:t>)</w:t>
      </w:r>
    </w:p>
    <w:p w14:paraId="22B0A11C" w14:textId="77777777" w:rsidR="003F5EC0" w:rsidRDefault="003F5EC0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D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E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1F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0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1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2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3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4" w14:textId="77777777" w:rsidR="00E84E49" w:rsidRDefault="00E84E49" w:rsidP="00E84E49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5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4" w:name="_Toc34323920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Msc001-1_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Other medical records</w:t>
      </w:r>
      <w:bookmarkEnd w:id="24"/>
    </w:p>
    <w:p w14:paraId="22B0A126" w14:textId="77777777" w:rsidR="003E219E" w:rsidRDefault="00F17CF2" w:rsidP="0076532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0A281" wp14:editId="22B0A282">
            <wp:extent cx="6858000" cy="58373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27" w14:textId="77777777" w:rsidR="003E219E" w:rsidRDefault="003E219E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8" w14:textId="77777777" w:rsidR="003E219E" w:rsidRDefault="003E219E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9" w14:textId="77777777" w:rsidR="003E219E" w:rsidRDefault="003E219E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A" w14:textId="77777777" w:rsidR="003E219E" w:rsidRDefault="003E219E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B" w14:textId="77777777" w:rsidR="00A212D2" w:rsidRDefault="00A212D2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C" w14:textId="77777777" w:rsidR="003E219E" w:rsidRDefault="003E219E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D" w14:textId="77777777" w:rsidR="00EB10DF" w:rsidRDefault="00EB10DF" w:rsidP="003E219E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2E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5" w:name="_Toc343239205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Msc002-1_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Other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M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edical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R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ecord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25"/>
    </w:p>
    <w:p w14:paraId="22B0A12F" w14:textId="77777777" w:rsidR="001D719D" w:rsidRDefault="003E219E" w:rsidP="0076532F">
      <w:pPr>
        <w:rPr>
          <w:rFonts w:asciiTheme="minorHAnsi" w:hAnsiTheme="minorHAnsi" w:cstheme="minorHAnsi"/>
          <w:b/>
          <w:sz w:val="28"/>
          <w:szCs w:val="28"/>
        </w:rPr>
      </w:pPr>
      <w:bookmarkStart w:id="26" w:name="_Toc335121456"/>
      <w:bookmarkStart w:id="27" w:name="_Toc336958466"/>
      <w:r w:rsidRPr="0076532F">
        <w:rPr>
          <w:noProof/>
        </w:rPr>
        <w:drawing>
          <wp:inline distT="0" distB="0" distL="0" distR="0" wp14:anchorId="22B0A283" wp14:editId="22B0A284">
            <wp:extent cx="6856279" cy="82677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" b="30281"/>
                    <a:stretch/>
                  </pic:blipFill>
                  <pic:spPr bwMode="auto">
                    <a:xfrm>
                      <a:off x="0" y="0"/>
                      <a:ext cx="6858000" cy="826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6"/>
      <w:bookmarkEnd w:id="27"/>
    </w:p>
    <w:p w14:paraId="22B0A130" w14:textId="77777777" w:rsidR="00E76FAA" w:rsidRPr="001D719D" w:rsidRDefault="00E76FAA" w:rsidP="0076532F">
      <w:pPr>
        <w:rPr>
          <w:rFonts w:asciiTheme="minorHAnsi" w:hAnsiTheme="minorHAnsi" w:cstheme="minorHAnsi"/>
          <w:b/>
          <w:sz w:val="28"/>
          <w:szCs w:val="28"/>
        </w:rPr>
      </w:pPr>
      <w:bookmarkStart w:id="28" w:name="_Toc335121457"/>
      <w:bookmarkStart w:id="29" w:name="_Toc336958467"/>
      <w:r w:rsidRPr="0076532F">
        <w:rPr>
          <w:noProof/>
        </w:rPr>
        <w:lastRenderedPageBreak/>
        <w:drawing>
          <wp:inline distT="0" distB="0" distL="0" distR="0" wp14:anchorId="22B0A285" wp14:editId="22B0A286">
            <wp:extent cx="6856279" cy="272415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69718" b="7310"/>
                    <a:stretch/>
                  </pic:blipFill>
                  <pic:spPr bwMode="auto">
                    <a:xfrm>
                      <a:off x="0" y="0"/>
                      <a:ext cx="6858000" cy="272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  <w:bookmarkEnd w:id="29"/>
    </w:p>
    <w:p w14:paraId="22B0A131" w14:textId="77777777" w:rsidR="00195777" w:rsidRDefault="005B2231" w:rsidP="00195777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r w:rsidRPr="00335D20">
        <w:rPr>
          <w:rFonts w:asciiTheme="minorHAnsi" w:hAnsiTheme="minorHAnsi" w:cstheme="minorHAnsi"/>
          <w:b w:val="0"/>
          <w:sz w:val="28"/>
          <w:szCs w:val="28"/>
        </w:rPr>
        <w:br w:type="page"/>
      </w:r>
    </w:p>
    <w:p w14:paraId="22B0A132" w14:textId="77777777" w:rsidR="009A699F" w:rsidRPr="00335D20" w:rsidRDefault="00717683" w:rsidP="00B91419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0" w:name="_Toc343239206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Win001-1_Work Status</w:t>
      </w:r>
      <w:bookmarkEnd w:id="30"/>
    </w:p>
    <w:p w14:paraId="22B0A133" w14:textId="77777777" w:rsidR="009A699F" w:rsidRDefault="0093741D" w:rsidP="00F5249E">
      <w:r w:rsidRPr="00F5249E">
        <w:rPr>
          <w:noProof/>
        </w:rPr>
        <w:drawing>
          <wp:inline distT="0" distB="0" distL="0" distR="0" wp14:anchorId="22B0A287" wp14:editId="22B0A288">
            <wp:extent cx="6858000" cy="506949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34" w14:textId="77777777" w:rsidR="00F8608E" w:rsidRDefault="00F8608E">
      <w:pPr>
        <w:pStyle w:val="AxureImageParagraph"/>
      </w:pPr>
    </w:p>
    <w:p w14:paraId="22B0A135" w14:textId="77777777" w:rsidR="00F8608E" w:rsidRDefault="00F8608E">
      <w:pPr>
        <w:pStyle w:val="AxureImageParagraph"/>
      </w:pPr>
    </w:p>
    <w:p w14:paraId="22B0A136" w14:textId="77777777" w:rsidR="00F8608E" w:rsidRDefault="00F8608E">
      <w:pPr>
        <w:pStyle w:val="AxureImageParagraph"/>
      </w:pPr>
    </w:p>
    <w:p w14:paraId="22B0A137" w14:textId="77777777" w:rsidR="00F8608E" w:rsidRDefault="00F8608E">
      <w:pPr>
        <w:pStyle w:val="AxureImageParagraph"/>
      </w:pPr>
    </w:p>
    <w:p w14:paraId="22B0A138" w14:textId="77777777" w:rsidR="00F8608E" w:rsidRDefault="00F8608E">
      <w:pPr>
        <w:pStyle w:val="AxureImageParagraph"/>
      </w:pPr>
    </w:p>
    <w:p w14:paraId="22B0A139" w14:textId="77777777" w:rsidR="00F8608E" w:rsidRDefault="00F8608E">
      <w:pPr>
        <w:pStyle w:val="AxureImageParagraph"/>
      </w:pPr>
    </w:p>
    <w:p w14:paraId="22B0A13A" w14:textId="77777777" w:rsidR="00F8608E" w:rsidRDefault="00F8608E">
      <w:pPr>
        <w:pStyle w:val="AxureImageParagraph"/>
      </w:pPr>
    </w:p>
    <w:p w14:paraId="22B0A13B" w14:textId="77777777" w:rsidR="00F8608E" w:rsidRDefault="00F8608E">
      <w:pPr>
        <w:pStyle w:val="AxureImageParagraph"/>
      </w:pPr>
    </w:p>
    <w:p w14:paraId="22B0A13C" w14:textId="77777777" w:rsidR="00F8608E" w:rsidRDefault="00F8608E">
      <w:pPr>
        <w:pStyle w:val="AxureImageParagraph"/>
      </w:pPr>
    </w:p>
    <w:p w14:paraId="22B0A13D" w14:textId="77777777" w:rsidR="00F8608E" w:rsidRDefault="00F8608E">
      <w:pPr>
        <w:pStyle w:val="AxureImageParagraph"/>
      </w:pPr>
    </w:p>
    <w:p w14:paraId="22B0A13E" w14:textId="77777777" w:rsidR="00F8608E" w:rsidRDefault="00F8608E">
      <w:pPr>
        <w:pStyle w:val="AxureImageParagraph"/>
      </w:pPr>
    </w:p>
    <w:p w14:paraId="22B0A13F" w14:textId="77777777" w:rsidR="00F8608E" w:rsidRDefault="00F8608E">
      <w:pPr>
        <w:pStyle w:val="AxureImageParagraph"/>
      </w:pPr>
    </w:p>
    <w:p w14:paraId="22B0A140" w14:textId="77777777" w:rsidR="00F8608E" w:rsidRDefault="00F8608E">
      <w:pPr>
        <w:pStyle w:val="AxureImageParagraph"/>
      </w:pPr>
    </w:p>
    <w:p w14:paraId="22B0A141" w14:textId="77777777" w:rsidR="00F8608E" w:rsidRDefault="00F8608E">
      <w:pPr>
        <w:pStyle w:val="AxureImageParagraph"/>
      </w:pPr>
    </w:p>
    <w:p w14:paraId="22B0A142" w14:textId="77777777" w:rsidR="00F8608E" w:rsidRDefault="00F8608E">
      <w:pPr>
        <w:pStyle w:val="AxureImageParagraph"/>
      </w:pPr>
    </w:p>
    <w:p w14:paraId="22B0A143" w14:textId="77777777" w:rsidR="00F8608E" w:rsidRDefault="00F8608E">
      <w:pPr>
        <w:pStyle w:val="AxureImageParagraph"/>
      </w:pPr>
    </w:p>
    <w:p w14:paraId="22B0A144" w14:textId="77777777" w:rsidR="00F8608E" w:rsidRDefault="00F8608E">
      <w:pPr>
        <w:pStyle w:val="AxureImageParagraph"/>
      </w:pPr>
    </w:p>
    <w:p w14:paraId="22B0A145" w14:textId="77777777" w:rsidR="00F8608E" w:rsidRDefault="00F8608E">
      <w:pPr>
        <w:pStyle w:val="AxureImageParagraph"/>
      </w:pPr>
    </w:p>
    <w:p w14:paraId="22B0A146" w14:textId="77777777" w:rsidR="00F8608E" w:rsidRDefault="00F8608E">
      <w:pPr>
        <w:pStyle w:val="AxureImageParagraph"/>
      </w:pPr>
    </w:p>
    <w:p w14:paraId="22B0A147" w14:textId="77777777" w:rsidR="00F8608E" w:rsidRDefault="00F8608E">
      <w:pPr>
        <w:pStyle w:val="AxureImageParagraph"/>
      </w:pPr>
    </w:p>
    <w:p w14:paraId="22B0A148" w14:textId="77777777" w:rsidR="00F8608E" w:rsidRDefault="00F8608E">
      <w:pPr>
        <w:pStyle w:val="AxureImageParagraph"/>
      </w:pPr>
    </w:p>
    <w:p w14:paraId="22B0A149" w14:textId="77777777" w:rsidR="00F8608E" w:rsidRDefault="00F8608E">
      <w:pPr>
        <w:pStyle w:val="AxureImageParagraph"/>
      </w:pPr>
    </w:p>
    <w:p w14:paraId="22B0A14A" w14:textId="77777777" w:rsidR="00F8608E" w:rsidRDefault="00F8608E">
      <w:pPr>
        <w:pStyle w:val="AxureImageParagraph"/>
      </w:pPr>
    </w:p>
    <w:p w14:paraId="22B0A14B" w14:textId="77777777" w:rsidR="009A699F" w:rsidRDefault="009A699F">
      <w:pPr>
        <w:pStyle w:val="AxureImageParagraph"/>
      </w:pPr>
    </w:p>
    <w:p w14:paraId="22B0A14C" w14:textId="77777777" w:rsidR="001D719D" w:rsidRDefault="001D719D" w:rsidP="00717683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1" w:name="_Toc343239207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 xml:space="preserve">Wac001-1-sw_Work </w:t>
      </w:r>
      <w:r w:rsidR="00B15595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31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4D" w14:textId="77777777" w:rsidR="006E1397" w:rsidRDefault="00B15595" w:rsidP="00A27CC8">
      <w:pPr>
        <w:rPr>
          <w:rFonts w:asciiTheme="minorHAnsi" w:hAnsiTheme="minorHAnsi" w:cstheme="minorHAnsi"/>
          <w:b/>
          <w:sz w:val="28"/>
          <w:szCs w:val="28"/>
        </w:rPr>
      </w:pPr>
      <w:r w:rsidRPr="00A27CC8">
        <w:rPr>
          <w:noProof/>
        </w:rPr>
        <w:drawing>
          <wp:inline distT="0" distB="0" distL="0" distR="0" wp14:anchorId="22B0A289" wp14:editId="22B0A28A">
            <wp:extent cx="6858000" cy="767337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4905"/>
                    <a:stretch/>
                  </pic:blipFill>
                  <pic:spPr bwMode="auto">
                    <a:xfrm>
                      <a:off x="0" y="0"/>
                      <a:ext cx="6858000" cy="767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4E" w14:textId="77777777" w:rsidR="00B15595" w:rsidRDefault="00B15595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14F" w14:textId="77777777" w:rsidR="00B15595" w:rsidRDefault="00B15595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150" w14:textId="77777777" w:rsidR="00B15595" w:rsidRDefault="00B15595" w:rsidP="0076532F">
      <w:pPr>
        <w:rPr>
          <w:rFonts w:asciiTheme="minorHAnsi" w:hAnsiTheme="minorHAnsi" w:cstheme="minorHAnsi"/>
          <w:b/>
          <w:sz w:val="28"/>
          <w:szCs w:val="28"/>
        </w:rPr>
      </w:pPr>
    </w:p>
    <w:p w14:paraId="22B0A151" w14:textId="77777777" w:rsidR="001D719D" w:rsidRDefault="001D719D" w:rsidP="00717683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2" w:name="_Toc343239208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 xml:space="preserve">Wac001-1-cw_Work </w:t>
      </w:r>
      <w:r w:rsidR="00AE0F34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32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52" w14:textId="77777777" w:rsidR="006E1397" w:rsidRDefault="00115471" w:rsidP="00A27CC8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0A28B" wp14:editId="22B0A28C">
            <wp:extent cx="6858000" cy="4284055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53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4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5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6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7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8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9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A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B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C" w14:textId="77777777" w:rsidR="008A7C53" w:rsidRDefault="008A7C53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D" w14:textId="77777777" w:rsidR="00A212D2" w:rsidRDefault="00A212D2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5E" w14:textId="77777777" w:rsidR="001D719D" w:rsidRDefault="001D719D" w:rsidP="00717683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3" w:name="_Toc343239209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 xml:space="preserve">Wac001-1-nw_Work </w:t>
      </w:r>
      <w:r w:rsidR="006D13F8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33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5F" w14:textId="77777777" w:rsidR="00CF1F23" w:rsidRDefault="00880C78" w:rsidP="00A27CC8">
      <w:pPr>
        <w:rPr>
          <w:rFonts w:asciiTheme="minorHAnsi" w:hAnsiTheme="minorHAnsi" w:cstheme="minorHAnsi"/>
          <w:b/>
          <w:sz w:val="28"/>
          <w:szCs w:val="28"/>
        </w:rPr>
      </w:pPr>
      <w:r w:rsidRPr="00A27CC8">
        <w:rPr>
          <w:noProof/>
        </w:rPr>
        <w:drawing>
          <wp:inline distT="0" distB="0" distL="0" distR="0" wp14:anchorId="22B0A28D" wp14:editId="22B0A28E">
            <wp:extent cx="6858000" cy="374405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60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1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2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3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4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5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6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7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8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9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A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B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6C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4" w:name="_Toc34323921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Job001-1-sw_</w:t>
      </w:r>
      <w:r w:rsidR="00746AC6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34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6D" w14:textId="77777777" w:rsidR="00063AC8" w:rsidRDefault="004A72BA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drawing>
          <wp:inline distT="0" distB="0" distL="0" distR="0" wp14:anchorId="22B0A28F" wp14:editId="22B0A290">
            <wp:extent cx="6858000" cy="7803931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65607"/>
                    <a:stretch/>
                  </pic:blipFill>
                  <pic:spPr bwMode="auto">
                    <a:xfrm>
                      <a:off x="0" y="0"/>
                      <a:ext cx="6858000" cy="780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6E" w14:textId="77777777" w:rsidR="006E1397" w:rsidRDefault="004A72BA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lastRenderedPageBreak/>
        <w:drawing>
          <wp:inline distT="0" distB="0" distL="0" distR="0" wp14:anchorId="22B0A291" wp14:editId="22B0A292">
            <wp:extent cx="6855768" cy="859155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34392" b="27728"/>
                    <a:stretch/>
                  </pic:blipFill>
                  <pic:spPr bwMode="auto">
                    <a:xfrm>
                      <a:off x="0" y="0"/>
                      <a:ext cx="6858000" cy="859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6F" w14:textId="77777777" w:rsidR="006E1397" w:rsidRDefault="004A72BA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lastRenderedPageBreak/>
        <w:drawing>
          <wp:inline distT="0" distB="0" distL="0" distR="0" wp14:anchorId="22B0A293" wp14:editId="22B0A294">
            <wp:extent cx="6855770" cy="6200775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72271" b="387"/>
                    <a:stretch/>
                  </pic:blipFill>
                  <pic:spPr bwMode="auto">
                    <a:xfrm>
                      <a:off x="0" y="0"/>
                      <a:ext cx="6858000" cy="620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70" w14:textId="77777777" w:rsidR="00A27CC8" w:rsidRDefault="00A27CC8" w:rsidP="00D1692C">
      <w:pPr>
        <w:rPr>
          <w:b/>
        </w:rPr>
      </w:pPr>
    </w:p>
    <w:p w14:paraId="22B0A171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2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3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4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5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6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7" w14:textId="77777777" w:rsidR="001D719D" w:rsidRDefault="00AA58E9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5" w:name="_Toc34323921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</w:t>
      </w:r>
      <w:r w:rsidR="001D719D">
        <w:rPr>
          <w:rFonts w:asciiTheme="minorHAnsi" w:hAnsiTheme="minorHAnsi" w:cstheme="minorHAnsi"/>
          <w:b w:val="0"/>
          <w:sz w:val="28"/>
          <w:szCs w:val="28"/>
        </w:rPr>
        <w:t>001-1-cw_</w:t>
      </w:r>
      <w:r w:rsidR="00746AC6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35"/>
    </w:p>
    <w:p w14:paraId="22B0A178" w14:textId="77777777" w:rsidR="006E1397" w:rsidRDefault="002A1549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drawing>
          <wp:inline distT="0" distB="0" distL="0" distR="0" wp14:anchorId="22B0A295" wp14:editId="22B0A296">
            <wp:extent cx="6858000" cy="8098593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66067"/>
                    <a:stretch/>
                  </pic:blipFill>
                  <pic:spPr bwMode="auto">
                    <a:xfrm>
                      <a:off x="0" y="0"/>
                      <a:ext cx="6858000" cy="809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79" w14:textId="77777777" w:rsidR="006E1397" w:rsidRDefault="002A1549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lastRenderedPageBreak/>
        <w:drawing>
          <wp:inline distT="0" distB="0" distL="0" distR="0" wp14:anchorId="22B0A297" wp14:editId="22B0A298">
            <wp:extent cx="6856389" cy="8743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33934" b="29420"/>
                    <a:stretch/>
                  </pic:blipFill>
                  <pic:spPr bwMode="auto">
                    <a:xfrm>
                      <a:off x="0" y="0"/>
                      <a:ext cx="6858000" cy="874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7A" w14:textId="77777777" w:rsidR="006E1397" w:rsidRDefault="002A1549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lastRenderedPageBreak/>
        <w:drawing>
          <wp:inline distT="0" distB="0" distL="0" distR="0" wp14:anchorId="22B0A299" wp14:editId="22B0A29A">
            <wp:extent cx="6856391" cy="67151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70578" b="1278"/>
                    <a:stretch/>
                  </pic:blipFill>
                  <pic:spPr bwMode="auto">
                    <a:xfrm>
                      <a:off x="0" y="0"/>
                      <a:ext cx="6858000" cy="67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7B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C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D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E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7F" w14:textId="77777777" w:rsidR="006E1397" w:rsidRDefault="006E1397" w:rsidP="006E1397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0" w14:textId="77777777" w:rsidR="001D719D" w:rsidRDefault="00AA58E9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6" w:name="_Toc34323921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</w:t>
      </w:r>
      <w:r w:rsidR="001D719D">
        <w:rPr>
          <w:rFonts w:asciiTheme="minorHAnsi" w:hAnsiTheme="minorHAnsi" w:cstheme="minorHAnsi"/>
          <w:b w:val="0"/>
          <w:sz w:val="28"/>
          <w:szCs w:val="28"/>
        </w:rPr>
        <w:t>001-1-nw_</w:t>
      </w:r>
      <w:r w:rsidR="00042C52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36"/>
      <w:r w:rsidR="001D719D"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81" w14:textId="77777777" w:rsidR="001D719D" w:rsidRDefault="00FB51D0" w:rsidP="00186104">
      <w:pPr>
        <w:rPr>
          <w:rFonts w:asciiTheme="minorHAnsi" w:hAnsiTheme="minorHAnsi" w:cstheme="minorHAnsi"/>
          <w:b/>
          <w:sz w:val="28"/>
          <w:szCs w:val="28"/>
        </w:rPr>
      </w:pPr>
      <w:r w:rsidRPr="00186104">
        <w:rPr>
          <w:noProof/>
        </w:rPr>
        <w:drawing>
          <wp:inline distT="0" distB="0" distL="0" distR="0" wp14:anchorId="22B0A29B" wp14:editId="22B0A29C">
            <wp:extent cx="6858000" cy="370889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82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3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4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5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6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7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8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9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A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B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C" w14:textId="77777777" w:rsidR="006E1397" w:rsidRDefault="006E1397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D" w14:textId="77777777" w:rsidR="001D719D" w:rsidRDefault="001D719D" w:rsidP="001D719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2B0A18E" w14:textId="77777777" w:rsidR="001D719D" w:rsidRDefault="001D719D" w:rsidP="001D719D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7" w:name="_Toc34323921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Edu001-1_Education and Training</w:t>
      </w:r>
      <w:bookmarkEnd w:id="37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2B0A18F" w14:textId="77777777" w:rsidR="00464ECB" w:rsidRDefault="00A07C3D" w:rsidP="00706FB2">
      <w:pPr>
        <w:rPr>
          <w:sz w:val="20"/>
          <w:szCs w:val="20"/>
        </w:rPr>
      </w:pPr>
      <w:r w:rsidRPr="00706FB2">
        <w:rPr>
          <w:noProof/>
        </w:rPr>
        <w:drawing>
          <wp:inline distT="0" distB="0" distL="0" distR="0" wp14:anchorId="22B0A29D" wp14:editId="22B0A29E">
            <wp:extent cx="6858000" cy="79050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ECB" w:rsidRPr="00464ECB">
        <w:rPr>
          <w:sz w:val="20"/>
          <w:szCs w:val="20"/>
        </w:rPr>
        <w:t xml:space="preserve"> </w:t>
      </w:r>
    </w:p>
    <w:p w14:paraId="22B0A190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1" w14:textId="77777777" w:rsidR="00473353" w:rsidRDefault="00473353" w:rsidP="00473353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8" w:name="_Toc34323921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Rmk001-1_Remarks</w:t>
      </w:r>
      <w:bookmarkEnd w:id="38"/>
    </w:p>
    <w:p w14:paraId="22B0A192" w14:textId="77777777" w:rsidR="000D3302" w:rsidRDefault="00706FB2" w:rsidP="00317A72">
      <w:pPr>
        <w:rPr>
          <w:sz w:val="20"/>
          <w:szCs w:val="20"/>
        </w:rPr>
      </w:pPr>
      <w:r w:rsidRPr="00317A72">
        <w:rPr>
          <w:noProof/>
        </w:rPr>
        <w:drawing>
          <wp:inline distT="0" distB="0" distL="0" distR="0" wp14:anchorId="22B0A29F" wp14:editId="22B0A2A0">
            <wp:extent cx="6858000" cy="42613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93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4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5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6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7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8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9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A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B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C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D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E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9F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0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1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2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3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4" w14:textId="77777777" w:rsidR="00473353" w:rsidRDefault="00473353" w:rsidP="00464ECB">
      <w:pPr>
        <w:spacing w:after="120"/>
        <w:rPr>
          <w:sz w:val="20"/>
          <w:szCs w:val="20"/>
        </w:rPr>
      </w:pPr>
    </w:p>
    <w:p w14:paraId="22B0A1A5" w14:textId="77777777" w:rsidR="00717683" w:rsidRDefault="00717683" w:rsidP="00717683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9" w:name="_Toc343239215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Rvw001-1_Review (i3368)</w:t>
      </w:r>
      <w:bookmarkEnd w:id="39"/>
    </w:p>
    <w:p w14:paraId="22B0A1A6" w14:textId="77777777" w:rsidR="009A699F" w:rsidRDefault="00761F69" w:rsidP="00317A72">
      <w:r w:rsidRPr="00317A72">
        <w:rPr>
          <w:noProof/>
        </w:rPr>
        <w:drawing>
          <wp:inline distT="0" distB="0" distL="0" distR="0" wp14:anchorId="22B0A2A1" wp14:editId="22B0A2A2">
            <wp:extent cx="6858000" cy="834316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1A7" w14:textId="77777777" w:rsidR="00717683" w:rsidRDefault="00717683">
      <w:pPr>
        <w:pStyle w:val="AxureImageParagraph"/>
      </w:pPr>
    </w:p>
    <w:p w14:paraId="22B0A1A8" w14:textId="77777777" w:rsidR="00717683" w:rsidRDefault="00F4674C" w:rsidP="00317A72">
      <w:r w:rsidRPr="00317A72">
        <w:rPr>
          <w:noProof/>
        </w:rPr>
        <w:lastRenderedPageBreak/>
        <w:drawing>
          <wp:inline distT="0" distB="0" distL="0" distR="0" wp14:anchorId="22B0A2A3" wp14:editId="22B0A2A4">
            <wp:extent cx="6856956" cy="8582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24206" b="50868"/>
                    <a:stretch/>
                  </pic:blipFill>
                  <pic:spPr bwMode="auto">
                    <a:xfrm>
                      <a:off x="0" y="0"/>
                      <a:ext cx="6858000" cy="858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A9" w14:textId="77777777" w:rsidR="00717683" w:rsidRDefault="00717683">
      <w:pPr>
        <w:pStyle w:val="AxureImageParagraph"/>
      </w:pPr>
    </w:p>
    <w:p w14:paraId="22B0A1AA" w14:textId="77777777" w:rsidR="00717683" w:rsidRDefault="00717683">
      <w:pPr>
        <w:pStyle w:val="AxureImageParagraph"/>
      </w:pPr>
    </w:p>
    <w:p w14:paraId="22B0A1AB" w14:textId="77777777" w:rsidR="00717683" w:rsidRDefault="00F4674C" w:rsidP="00317A72">
      <w:r w:rsidRPr="00317A72">
        <w:rPr>
          <w:noProof/>
        </w:rPr>
        <w:lastRenderedPageBreak/>
        <w:drawing>
          <wp:inline distT="0" distB="0" distL="0" distR="0" wp14:anchorId="22B0A2A5" wp14:editId="22B0A2A6">
            <wp:extent cx="6856960" cy="8705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49136" b="25577"/>
                    <a:stretch/>
                  </pic:blipFill>
                  <pic:spPr bwMode="auto">
                    <a:xfrm>
                      <a:off x="0" y="0"/>
                      <a:ext cx="6858000" cy="870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AC" w14:textId="77777777" w:rsidR="00717683" w:rsidRDefault="00717683">
      <w:pPr>
        <w:pStyle w:val="AxureImageParagraph"/>
      </w:pPr>
    </w:p>
    <w:p w14:paraId="22B0A1AD" w14:textId="77777777" w:rsidR="00717683" w:rsidRDefault="008C4A3A" w:rsidP="00317A72">
      <w:r w:rsidRPr="00317A72">
        <w:rPr>
          <w:noProof/>
        </w:rPr>
        <w:lastRenderedPageBreak/>
        <w:drawing>
          <wp:inline distT="0" distB="0" distL="0" distR="0" wp14:anchorId="22B0A2A7" wp14:editId="22B0A2A8">
            <wp:extent cx="6858000" cy="79280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10212"/>
                    <a:stretch/>
                  </pic:blipFill>
                  <pic:spPr bwMode="auto">
                    <a:xfrm>
                      <a:off x="0" y="0"/>
                      <a:ext cx="6858000" cy="792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A1AE" w14:textId="77777777" w:rsidR="009A699F" w:rsidRPr="007E0046" w:rsidRDefault="009A699F" w:rsidP="007E0046"/>
    <w:p w14:paraId="22B0A1AF" w14:textId="77777777" w:rsidR="008C4A3A" w:rsidRPr="007E0046" w:rsidRDefault="008C4A3A" w:rsidP="007E0046"/>
    <w:p w14:paraId="22B0A1B0" w14:textId="77777777" w:rsidR="00002A5F" w:rsidRDefault="00002A5F" w:rsidP="008C4A3A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2B0A1B1" w14:textId="77777777" w:rsidR="007E0046" w:rsidRPr="008C4A3A" w:rsidRDefault="007E0046" w:rsidP="008C4A3A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sectPr w:rsidR="007E0046" w:rsidRPr="008C4A3A" w:rsidSect="008372B9">
      <w:footerReference w:type="default" r:id="rId48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57D91" w14:textId="77777777" w:rsidR="009935F9" w:rsidRDefault="009935F9" w:rsidP="008372B9">
      <w:r>
        <w:separator/>
      </w:r>
    </w:p>
  </w:endnote>
  <w:endnote w:type="continuationSeparator" w:id="0">
    <w:p w14:paraId="54EDA8E8" w14:textId="77777777" w:rsidR="009935F9" w:rsidRDefault="009935F9" w:rsidP="0083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0A2C3" w14:textId="77777777" w:rsidR="006B5D70" w:rsidRPr="008372B9" w:rsidRDefault="006B5D70" w:rsidP="008372B9">
    <w:pPr>
      <w:pStyle w:val="Footer"/>
      <w:rPr>
        <w:rFonts w:asciiTheme="minorHAnsi" w:hAnsiTheme="minorHAnsi"/>
        <w:szCs w:val="18"/>
      </w:rPr>
    </w:pPr>
    <w:r w:rsidRPr="008372B9">
      <w:rPr>
        <w:rFonts w:asciiTheme="minorHAnsi" w:hAnsiTheme="minorHAnsi"/>
        <w:noProof/>
        <w:szCs w:val="18"/>
      </w:rPr>
      <w:drawing>
        <wp:anchor distT="0" distB="0" distL="114300" distR="114300" simplePos="0" relativeHeight="251657216" behindDoc="1" locked="0" layoutInCell="1" allowOverlap="0" wp14:anchorId="22B0A2C7" wp14:editId="22B0A2C8">
          <wp:simplePos x="0" y="0"/>
          <wp:positionH relativeFrom="column">
            <wp:posOffset>5838825</wp:posOffset>
          </wp:positionH>
          <wp:positionV relativeFrom="paragraph">
            <wp:posOffset>-105410</wp:posOffset>
          </wp:positionV>
          <wp:extent cx="1028700" cy="333375"/>
          <wp:effectExtent l="19050" t="0" r="0" b="0"/>
          <wp:wrapTight wrapText="bothSides">
            <wp:wrapPolygon edited="0">
              <wp:start x="-400" y="0"/>
              <wp:lineTo x="-400" y="20983"/>
              <wp:lineTo x="21600" y="20983"/>
              <wp:lineTo x="21600" y="0"/>
              <wp:lineTo x="-400" y="0"/>
            </wp:wrapPolygon>
          </wp:wrapTight>
          <wp:docPr id="56" name="Picture 3" descr="UC_Logo footer_al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_Logo footer_alt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inorHAnsi" w:hAnsiTheme="minorHAnsi"/>
        <w:szCs w:val="18"/>
      </w:rPr>
      <w:t>iClaim-i3368 Marriage (1</w:t>
    </w:r>
    <w:r w:rsidRPr="000665CB">
      <w:rPr>
        <w:rFonts w:asciiTheme="minorHAnsi" w:hAnsiTheme="minorHAnsi"/>
        <w:szCs w:val="18"/>
        <w:vertAlign w:val="superscript"/>
      </w:rPr>
      <w:t>st</w:t>
    </w:r>
    <w:r>
      <w:rPr>
        <w:rFonts w:asciiTheme="minorHAnsi" w:hAnsiTheme="minorHAnsi"/>
        <w:szCs w:val="18"/>
      </w:rPr>
      <w:t xml:space="preserve"> Party):  Screen Package 0</w:t>
    </w:r>
    <w:r w:rsidR="00DC32D6">
      <w:rPr>
        <w:rFonts w:asciiTheme="minorHAnsi" w:hAnsiTheme="minorHAnsi"/>
        <w:szCs w:val="18"/>
      </w:rPr>
      <w:t>.5</w:t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SUBJECT   \* MERGEFORMAT </w:instrTex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  <w:p w14:paraId="22B0A2C4" w14:textId="77777777" w:rsidR="006B5D70" w:rsidRPr="008372B9" w:rsidRDefault="006B5D70" w:rsidP="008372B9">
    <w:pPr>
      <w:pStyle w:val="Footer"/>
      <w:tabs>
        <w:tab w:val="clear" w:pos="9360"/>
        <w:tab w:val="right" w:pos="10800"/>
      </w:tabs>
      <w:rPr>
        <w:rFonts w:asciiTheme="minorHAnsi" w:hAnsiTheme="minorHAnsi"/>
        <w:szCs w:val="18"/>
      </w:rPr>
    </w:pP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DATE  \@ "MMMM d, yyyy"  \* MERGEFORMAT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February 11, 2013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tab/>
      <w:t xml:space="preserve"> Page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PAGE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1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 xml:space="preserve"> of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NUMPAGES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47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0A2C5" w14:textId="77777777" w:rsidR="006B5D70" w:rsidRPr="008372B9" w:rsidRDefault="006B5D70" w:rsidP="008372B9">
    <w:pPr>
      <w:pStyle w:val="Footer"/>
      <w:rPr>
        <w:rFonts w:asciiTheme="minorHAnsi" w:hAnsiTheme="minorHAnsi"/>
        <w:szCs w:val="18"/>
      </w:rPr>
    </w:pPr>
    <w:r w:rsidRPr="008372B9">
      <w:rPr>
        <w:rFonts w:asciiTheme="minorHAnsi" w:hAnsiTheme="minorHAnsi"/>
        <w:noProof/>
        <w:szCs w:val="18"/>
      </w:rPr>
      <w:drawing>
        <wp:anchor distT="0" distB="0" distL="114300" distR="114300" simplePos="0" relativeHeight="251658240" behindDoc="1" locked="0" layoutInCell="1" allowOverlap="0" wp14:anchorId="22B0A2C9" wp14:editId="22B0A2CA">
          <wp:simplePos x="0" y="0"/>
          <wp:positionH relativeFrom="column">
            <wp:posOffset>5838825</wp:posOffset>
          </wp:positionH>
          <wp:positionV relativeFrom="paragraph">
            <wp:posOffset>-105410</wp:posOffset>
          </wp:positionV>
          <wp:extent cx="1028700" cy="333375"/>
          <wp:effectExtent l="19050" t="0" r="0" b="0"/>
          <wp:wrapTight wrapText="bothSides">
            <wp:wrapPolygon edited="0">
              <wp:start x="-400" y="0"/>
              <wp:lineTo x="-400" y="20983"/>
              <wp:lineTo x="21600" y="20983"/>
              <wp:lineTo x="21600" y="0"/>
              <wp:lineTo x="-400" y="0"/>
            </wp:wrapPolygon>
          </wp:wrapTight>
          <wp:docPr id="48" name="Picture 3" descr="UC_Logo footer_al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_Logo footer_alt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inorHAnsi" w:hAnsiTheme="minorHAnsi"/>
        <w:szCs w:val="18"/>
      </w:rPr>
      <w:t>iClaim-i3368 Marriage (1</w:t>
    </w:r>
    <w:r w:rsidRPr="000665CB">
      <w:rPr>
        <w:rFonts w:asciiTheme="minorHAnsi" w:hAnsiTheme="minorHAnsi"/>
        <w:szCs w:val="18"/>
        <w:vertAlign w:val="superscript"/>
      </w:rPr>
      <w:t>st</w:t>
    </w:r>
    <w:r>
      <w:rPr>
        <w:rFonts w:asciiTheme="minorHAnsi" w:hAnsiTheme="minorHAnsi"/>
        <w:szCs w:val="18"/>
      </w:rPr>
      <w:t xml:space="preserve"> Party):  Screen Package 0.</w:t>
    </w:r>
    <w:r w:rsidR="00285D83">
      <w:rPr>
        <w:rFonts w:asciiTheme="minorHAnsi" w:hAnsiTheme="minorHAnsi"/>
        <w:szCs w:val="18"/>
      </w:rPr>
      <w:t>4</w:t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SUBJECT   \* MERGEFORMAT </w:instrTex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  <w:p w14:paraId="22B0A2C6" w14:textId="77777777" w:rsidR="006B5D70" w:rsidRPr="008372B9" w:rsidRDefault="006B5D70" w:rsidP="008372B9">
    <w:pPr>
      <w:pStyle w:val="Footer"/>
      <w:tabs>
        <w:tab w:val="clear" w:pos="9360"/>
        <w:tab w:val="right" w:pos="10800"/>
      </w:tabs>
      <w:rPr>
        <w:rFonts w:asciiTheme="minorHAnsi" w:hAnsiTheme="minorHAnsi"/>
        <w:szCs w:val="18"/>
      </w:rPr>
    </w:pP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DATE  \@ "MMMM d, yyyy"  \* MERGEFORMAT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February 11, 2013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tab/>
      <w:t xml:space="preserve"> Page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PAGE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24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 xml:space="preserve"> of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NUMPAGES </w:instrText>
    </w:r>
    <w:r w:rsidRPr="008372B9">
      <w:rPr>
        <w:rFonts w:asciiTheme="minorHAnsi" w:hAnsiTheme="minorHAnsi"/>
        <w:szCs w:val="18"/>
      </w:rPr>
      <w:fldChar w:fldCharType="separate"/>
    </w:r>
    <w:r w:rsidR="00EB320E">
      <w:rPr>
        <w:rFonts w:asciiTheme="minorHAnsi" w:hAnsiTheme="minorHAnsi"/>
        <w:noProof/>
        <w:szCs w:val="18"/>
      </w:rPr>
      <w:t>47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FFE63" w14:textId="77777777" w:rsidR="009935F9" w:rsidRDefault="009935F9" w:rsidP="008372B9">
      <w:r>
        <w:separator/>
      </w:r>
    </w:p>
  </w:footnote>
  <w:footnote w:type="continuationSeparator" w:id="0">
    <w:p w14:paraId="242A058A" w14:textId="77777777" w:rsidR="009935F9" w:rsidRDefault="009935F9" w:rsidP="00837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F2A87"/>
    <w:multiLevelType w:val="hybridMultilevel"/>
    <w:tmpl w:val="C8C82A70"/>
    <w:lvl w:ilvl="0" w:tplc="7772C958">
      <w:start w:val="3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00648"/>
    <w:rsid w:val="00002A5F"/>
    <w:rsid w:val="00004640"/>
    <w:rsid w:val="0000722B"/>
    <w:rsid w:val="00007990"/>
    <w:rsid w:val="00010AE1"/>
    <w:rsid w:val="000115FD"/>
    <w:rsid w:val="00011C59"/>
    <w:rsid w:val="000140AE"/>
    <w:rsid w:val="0001452A"/>
    <w:rsid w:val="00015380"/>
    <w:rsid w:val="00016625"/>
    <w:rsid w:val="000215C1"/>
    <w:rsid w:val="0002170C"/>
    <w:rsid w:val="00021B3B"/>
    <w:rsid w:val="000223E4"/>
    <w:rsid w:val="0003024F"/>
    <w:rsid w:val="0003162D"/>
    <w:rsid w:val="00033554"/>
    <w:rsid w:val="00033A97"/>
    <w:rsid w:val="00036725"/>
    <w:rsid w:val="00042C52"/>
    <w:rsid w:val="000430DD"/>
    <w:rsid w:val="00043159"/>
    <w:rsid w:val="00050CE1"/>
    <w:rsid w:val="00051817"/>
    <w:rsid w:val="00057B4A"/>
    <w:rsid w:val="00057B70"/>
    <w:rsid w:val="0006186F"/>
    <w:rsid w:val="00063AC8"/>
    <w:rsid w:val="00063E40"/>
    <w:rsid w:val="00065310"/>
    <w:rsid w:val="000665CB"/>
    <w:rsid w:val="000717E9"/>
    <w:rsid w:val="000720BF"/>
    <w:rsid w:val="00075991"/>
    <w:rsid w:val="000779DC"/>
    <w:rsid w:val="00081B7D"/>
    <w:rsid w:val="0009263B"/>
    <w:rsid w:val="00094722"/>
    <w:rsid w:val="00094C60"/>
    <w:rsid w:val="00097BA0"/>
    <w:rsid w:val="000A0635"/>
    <w:rsid w:val="000A2601"/>
    <w:rsid w:val="000A4636"/>
    <w:rsid w:val="000A6337"/>
    <w:rsid w:val="000B5914"/>
    <w:rsid w:val="000C07F5"/>
    <w:rsid w:val="000C2D3F"/>
    <w:rsid w:val="000C5F53"/>
    <w:rsid w:val="000D2263"/>
    <w:rsid w:val="000D3302"/>
    <w:rsid w:val="000D4E08"/>
    <w:rsid w:val="000D7576"/>
    <w:rsid w:val="000E25C8"/>
    <w:rsid w:val="000E432E"/>
    <w:rsid w:val="000F2082"/>
    <w:rsid w:val="000F2A6F"/>
    <w:rsid w:val="00106E4C"/>
    <w:rsid w:val="001131BB"/>
    <w:rsid w:val="00113646"/>
    <w:rsid w:val="00115471"/>
    <w:rsid w:val="00125D7F"/>
    <w:rsid w:val="0013113E"/>
    <w:rsid w:val="00136899"/>
    <w:rsid w:val="0013712B"/>
    <w:rsid w:val="001417DA"/>
    <w:rsid w:val="00141FF0"/>
    <w:rsid w:val="00144F32"/>
    <w:rsid w:val="001457DC"/>
    <w:rsid w:val="001463C7"/>
    <w:rsid w:val="001509A4"/>
    <w:rsid w:val="00152190"/>
    <w:rsid w:val="0015437E"/>
    <w:rsid w:val="0015494E"/>
    <w:rsid w:val="00157732"/>
    <w:rsid w:val="00157B26"/>
    <w:rsid w:val="00157BD5"/>
    <w:rsid w:val="001619BF"/>
    <w:rsid w:val="00165626"/>
    <w:rsid w:val="001662E5"/>
    <w:rsid w:val="00166CB7"/>
    <w:rsid w:val="001672E3"/>
    <w:rsid w:val="00173A46"/>
    <w:rsid w:val="00174660"/>
    <w:rsid w:val="00176595"/>
    <w:rsid w:val="00182A8E"/>
    <w:rsid w:val="00183743"/>
    <w:rsid w:val="00186104"/>
    <w:rsid w:val="001903A1"/>
    <w:rsid w:val="0019249C"/>
    <w:rsid w:val="00195777"/>
    <w:rsid w:val="00195DDF"/>
    <w:rsid w:val="001A027A"/>
    <w:rsid w:val="001B1C89"/>
    <w:rsid w:val="001B33F9"/>
    <w:rsid w:val="001C0D4D"/>
    <w:rsid w:val="001C5100"/>
    <w:rsid w:val="001C68B2"/>
    <w:rsid w:val="001D0336"/>
    <w:rsid w:val="001D0718"/>
    <w:rsid w:val="001D4732"/>
    <w:rsid w:val="001D6F2F"/>
    <w:rsid w:val="001D719D"/>
    <w:rsid w:val="001E4958"/>
    <w:rsid w:val="001E73CA"/>
    <w:rsid w:val="001E7AEF"/>
    <w:rsid w:val="001F68B7"/>
    <w:rsid w:val="001F70B5"/>
    <w:rsid w:val="001F772B"/>
    <w:rsid w:val="00200E3F"/>
    <w:rsid w:val="002068CC"/>
    <w:rsid w:val="00207BF3"/>
    <w:rsid w:val="002119CE"/>
    <w:rsid w:val="00213E34"/>
    <w:rsid w:val="00214664"/>
    <w:rsid w:val="0021768A"/>
    <w:rsid w:val="002176CB"/>
    <w:rsid w:val="002209E6"/>
    <w:rsid w:val="00221722"/>
    <w:rsid w:val="0022173E"/>
    <w:rsid w:val="00222D37"/>
    <w:rsid w:val="002249B3"/>
    <w:rsid w:val="00227845"/>
    <w:rsid w:val="002309DB"/>
    <w:rsid w:val="00232312"/>
    <w:rsid w:val="00240C77"/>
    <w:rsid w:val="00242221"/>
    <w:rsid w:val="00243A0E"/>
    <w:rsid w:val="00244D3B"/>
    <w:rsid w:val="0024725E"/>
    <w:rsid w:val="002509CF"/>
    <w:rsid w:val="00251CA9"/>
    <w:rsid w:val="00257AD2"/>
    <w:rsid w:val="002626D3"/>
    <w:rsid w:val="00265366"/>
    <w:rsid w:val="00270DF0"/>
    <w:rsid w:val="00274608"/>
    <w:rsid w:val="002808BC"/>
    <w:rsid w:val="00281BB8"/>
    <w:rsid w:val="002840B3"/>
    <w:rsid w:val="00284374"/>
    <w:rsid w:val="00285D83"/>
    <w:rsid w:val="00287F4A"/>
    <w:rsid w:val="00291E96"/>
    <w:rsid w:val="002972AF"/>
    <w:rsid w:val="00297B66"/>
    <w:rsid w:val="00297DB6"/>
    <w:rsid w:val="002A0004"/>
    <w:rsid w:val="002A061D"/>
    <w:rsid w:val="002A1549"/>
    <w:rsid w:val="002A154B"/>
    <w:rsid w:val="002A1D27"/>
    <w:rsid w:val="002A1F12"/>
    <w:rsid w:val="002A6BA8"/>
    <w:rsid w:val="002B0510"/>
    <w:rsid w:val="002B4193"/>
    <w:rsid w:val="002B4F48"/>
    <w:rsid w:val="002B70CA"/>
    <w:rsid w:val="002C512F"/>
    <w:rsid w:val="002C5496"/>
    <w:rsid w:val="002D1718"/>
    <w:rsid w:val="002D17CE"/>
    <w:rsid w:val="002D1CDA"/>
    <w:rsid w:val="002E0A36"/>
    <w:rsid w:val="002E0E24"/>
    <w:rsid w:val="002F3CEF"/>
    <w:rsid w:val="002F5042"/>
    <w:rsid w:val="002F600D"/>
    <w:rsid w:val="002F6E14"/>
    <w:rsid w:val="002F7E12"/>
    <w:rsid w:val="003008C6"/>
    <w:rsid w:val="00300910"/>
    <w:rsid w:val="00302E03"/>
    <w:rsid w:val="003061AC"/>
    <w:rsid w:val="00307C43"/>
    <w:rsid w:val="00311AF5"/>
    <w:rsid w:val="00316509"/>
    <w:rsid w:val="00316721"/>
    <w:rsid w:val="003170B0"/>
    <w:rsid w:val="003176F1"/>
    <w:rsid w:val="00317A72"/>
    <w:rsid w:val="0032024D"/>
    <w:rsid w:val="00320523"/>
    <w:rsid w:val="00320CAF"/>
    <w:rsid w:val="00323F81"/>
    <w:rsid w:val="00324442"/>
    <w:rsid w:val="00327758"/>
    <w:rsid w:val="00331102"/>
    <w:rsid w:val="00331508"/>
    <w:rsid w:val="00333A80"/>
    <w:rsid w:val="00334158"/>
    <w:rsid w:val="00334778"/>
    <w:rsid w:val="00335D20"/>
    <w:rsid w:val="00340FFD"/>
    <w:rsid w:val="003424DD"/>
    <w:rsid w:val="00342551"/>
    <w:rsid w:val="003467B1"/>
    <w:rsid w:val="00351C5A"/>
    <w:rsid w:val="003526F3"/>
    <w:rsid w:val="00357300"/>
    <w:rsid w:val="003603F8"/>
    <w:rsid w:val="00360CB9"/>
    <w:rsid w:val="00362576"/>
    <w:rsid w:val="00375854"/>
    <w:rsid w:val="00376E9B"/>
    <w:rsid w:val="003773BE"/>
    <w:rsid w:val="0038147B"/>
    <w:rsid w:val="003851B6"/>
    <w:rsid w:val="003860D8"/>
    <w:rsid w:val="0038629D"/>
    <w:rsid w:val="0039149D"/>
    <w:rsid w:val="00393D19"/>
    <w:rsid w:val="00396954"/>
    <w:rsid w:val="003A2410"/>
    <w:rsid w:val="003A2DBD"/>
    <w:rsid w:val="003A46CE"/>
    <w:rsid w:val="003A5C45"/>
    <w:rsid w:val="003A7AE1"/>
    <w:rsid w:val="003B475B"/>
    <w:rsid w:val="003C38B0"/>
    <w:rsid w:val="003C5AA0"/>
    <w:rsid w:val="003C7118"/>
    <w:rsid w:val="003D4E6D"/>
    <w:rsid w:val="003D561A"/>
    <w:rsid w:val="003E1FD3"/>
    <w:rsid w:val="003E219E"/>
    <w:rsid w:val="003E2408"/>
    <w:rsid w:val="003E3C63"/>
    <w:rsid w:val="003F4DA0"/>
    <w:rsid w:val="003F5EC0"/>
    <w:rsid w:val="003F6F7C"/>
    <w:rsid w:val="003F73BA"/>
    <w:rsid w:val="004001D8"/>
    <w:rsid w:val="00410199"/>
    <w:rsid w:val="00413932"/>
    <w:rsid w:val="00415FAF"/>
    <w:rsid w:val="0041755E"/>
    <w:rsid w:val="00420B9D"/>
    <w:rsid w:val="00424351"/>
    <w:rsid w:val="00427F81"/>
    <w:rsid w:val="00434467"/>
    <w:rsid w:val="00436EB8"/>
    <w:rsid w:val="00443127"/>
    <w:rsid w:val="00446113"/>
    <w:rsid w:val="004517E6"/>
    <w:rsid w:val="0046311E"/>
    <w:rsid w:val="00464ECB"/>
    <w:rsid w:val="0046694A"/>
    <w:rsid w:val="00467904"/>
    <w:rsid w:val="00473353"/>
    <w:rsid w:val="00473CD3"/>
    <w:rsid w:val="00474286"/>
    <w:rsid w:val="00483803"/>
    <w:rsid w:val="00484D73"/>
    <w:rsid w:val="00485377"/>
    <w:rsid w:val="00486D02"/>
    <w:rsid w:val="00490B91"/>
    <w:rsid w:val="00494557"/>
    <w:rsid w:val="004A0066"/>
    <w:rsid w:val="004A1967"/>
    <w:rsid w:val="004A6F95"/>
    <w:rsid w:val="004A72BA"/>
    <w:rsid w:val="004B158D"/>
    <w:rsid w:val="004B2E49"/>
    <w:rsid w:val="004B36D4"/>
    <w:rsid w:val="004B410E"/>
    <w:rsid w:val="004B457D"/>
    <w:rsid w:val="004B60A0"/>
    <w:rsid w:val="004B69BA"/>
    <w:rsid w:val="004B6D5A"/>
    <w:rsid w:val="004C1052"/>
    <w:rsid w:val="004C1B23"/>
    <w:rsid w:val="004C2B26"/>
    <w:rsid w:val="004C2E94"/>
    <w:rsid w:val="004C6290"/>
    <w:rsid w:val="004C7F75"/>
    <w:rsid w:val="004D04E9"/>
    <w:rsid w:val="004D1A31"/>
    <w:rsid w:val="004D1AC7"/>
    <w:rsid w:val="004D41AF"/>
    <w:rsid w:val="004E0620"/>
    <w:rsid w:val="004E40D3"/>
    <w:rsid w:val="004E5F72"/>
    <w:rsid w:val="004E62F9"/>
    <w:rsid w:val="004F6D11"/>
    <w:rsid w:val="004F6DE6"/>
    <w:rsid w:val="004F7418"/>
    <w:rsid w:val="005012D6"/>
    <w:rsid w:val="005033D0"/>
    <w:rsid w:val="0050425A"/>
    <w:rsid w:val="00505BED"/>
    <w:rsid w:val="00511015"/>
    <w:rsid w:val="00511651"/>
    <w:rsid w:val="00514298"/>
    <w:rsid w:val="005155AD"/>
    <w:rsid w:val="00520758"/>
    <w:rsid w:val="0052077F"/>
    <w:rsid w:val="00523F47"/>
    <w:rsid w:val="00525CF3"/>
    <w:rsid w:val="00526A97"/>
    <w:rsid w:val="005341A1"/>
    <w:rsid w:val="00534759"/>
    <w:rsid w:val="0054334D"/>
    <w:rsid w:val="00544778"/>
    <w:rsid w:val="00545879"/>
    <w:rsid w:val="00546013"/>
    <w:rsid w:val="005470BE"/>
    <w:rsid w:val="005623A4"/>
    <w:rsid w:val="00563365"/>
    <w:rsid w:val="005640F7"/>
    <w:rsid w:val="00564734"/>
    <w:rsid w:val="00575F11"/>
    <w:rsid w:val="00583D7D"/>
    <w:rsid w:val="0058635A"/>
    <w:rsid w:val="005868AA"/>
    <w:rsid w:val="0058749A"/>
    <w:rsid w:val="00592430"/>
    <w:rsid w:val="00595812"/>
    <w:rsid w:val="00595FBE"/>
    <w:rsid w:val="0059757A"/>
    <w:rsid w:val="005A0EEF"/>
    <w:rsid w:val="005B036F"/>
    <w:rsid w:val="005B166B"/>
    <w:rsid w:val="005B2231"/>
    <w:rsid w:val="005B37AB"/>
    <w:rsid w:val="005B3A8A"/>
    <w:rsid w:val="005B41AA"/>
    <w:rsid w:val="005B4E55"/>
    <w:rsid w:val="005B740F"/>
    <w:rsid w:val="005B7C93"/>
    <w:rsid w:val="005B7DEE"/>
    <w:rsid w:val="005C522B"/>
    <w:rsid w:val="005C576A"/>
    <w:rsid w:val="005C5C54"/>
    <w:rsid w:val="005C76A0"/>
    <w:rsid w:val="005D3D76"/>
    <w:rsid w:val="005D5AF7"/>
    <w:rsid w:val="005D69F2"/>
    <w:rsid w:val="005E5291"/>
    <w:rsid w:val="005E7DD4"/>
    <w:rsid w:val="005F3F5B"/>
    <w:rsid w:val="005F4940"/>
    <w:rsid w:val="005F4FCF"/>
    <w:rsid w:val="005F520F"/>
    <w:rsid w:val="00600AA6"/>
    <w:rsid w:val="00601444"/>
    <w:rsid w:val="00602FE9"/>
    <w:rsid w:val="00604315"/>
    <w:rsid w:val="00604D85"/>
    <w:rsid w:val="00606416"/>
    <w:rsid w:val="00615254"/>
    <w:rsid w:val="00615384"/>
    <w:rsid w:val="006163C2"/>
    <w:rsid w:val="00620C63"/>
    <w:rsid w:val="0062176B"/>
    <w:rsid w:val="00625F3B"/>
    <w:rsid w:val="006271F0"/>
    <w:rsid w:val="00627250"/>
    <w:rsid w:val="0062734F"/>
    <w:rsid w:val="006312B5"/>
    <w:rsid w:val="00631E06"/>
    <w:rsid w:val="00632B9A"/>
    <w:rsid w:val="00634AEA"/>
    <w:rsid w:val="00634D62"/>
    <w:rsid w:val="00634F61"/>
    <w:rsid w:val="006351C6"/>
    <w:rsid w:val="00636642"/>
    <w:rsid w:val="00636D92"/>
    <w:rsid w:val="00637939"/>
    <w:rsid w:val="00642006"/>
    <w:rsid w:val="00646CFC"/>
    <w:rsid w:val="00654D1D"/>
    <w:rsid w:val="00657CA0"/>
    <w:rsid w:val="00657F48"/>
    <w:rsid w:val="0066108B"/>
    <w:rsid w:val="00661449"/>
    <w:rsid w:val="00662DF7"/>
    <w:rsid w:val="0066797D"/>
    <w:rsid w:val="0067165F"/>
    <w:rsid w:val="00673C60"/>
    <w:rsid w:val="0067461F"/>
    <w:rsid w:val="006759B0"/>
    <w:rsid w:val="00676A68"/>
    <w:rsid w:val="0067731F"/>
    <w:rsid w:val="00677553"/>
    <w:rsid w:val="00681000"/>
    <w:rsid w:val="00682B31"/>
    <w:rsid w:val="00686385"/>
    <w:rsid w:val="006879BF"/>
    <w:rsid w:val="006A082E"/>
    <w:rsid w:val="006A2E1A"/>
    <w:rsid w:val="006B193C"/>
    <w:rsid w:val="006B21A0"/>
    <w:rsid w:val="006B2654"/>
    <w:rsid w:val="006B4EC6"/>
    <w:rsid w:val="006B5D70"/>
    <w:rsid w:val="006B6EA2"/>
    <w:rsid w:val="006C0672"/>
    <w:rsid w:val="006C1134"/>
    <w:rsid w:val="006C1468"/>
    <w:rsid w:val="006C1512"/>
    <w:rsid w:val="006C3FAB"/>
    <w:rsid w:val="006D13F8"/>
    <w:rsid w:val="006D213F"/>
    <w:rsid w:val="006D3284"/>
    <w:rsid w:val="006E0823"/>
    <w:rsid w:val="006E0EAD"/>
    <w:rsid w:val="006E1397"/>
    <w:rsid w:val="006E22E4"/>
    <w:rsid w:val="006E2B51"/>
    <w:rsid w:val="006E2F9F"/>
    <w:rsid w:val="006E4D32"/>
    <w:rsid w:val="006E591A"/>
    <w:rsid w:val="006F0048"/>
    <w:rsid w:val="006F3CBB"/>
    <w:rsid w:val="007044E3"/>
    <w:rsid w:val="00705F53"/>
    <w:rsid w:val="00706FB2"/>
    <w:rsid w:val="00707FBA"/>
    <w:rsid w:val="007125B7"/>
    <w:rsid w:val="00717683"/>
    <w:rsid w:val="00721257"/>
    <w:rsid w:val="0072545E"/>
    <w:rsid w:val="00725BCB"/>
    <w:rsid w:val="00732D0D"/>
    <w:rsid w:val="00737E5A"/>
    <w:rsid w:val="00737F83"/>
    <w:rsid w:val="00742BCA"/>
    <w:rsid w:val="007455BC"/>
    <w:rsid w:val="00746AC6"/>
    <w:rsid w:val="0075144A"/>
    <w:rsid w:val="00756682"/>
    <w:rsid w:val="00756BDF"/>
    <w:rsid w:val="00761C7C"/>
    <w:rsid w:val="00761EBD"/>
    <w:rsid w:val="00761F69"/>
    <w:rsid w:val="007647AD"/>
    <w:rsid w:val="0076532F"/>
    <w:rsid w:val="00766215"/>
    <w:rsid w:val="007705C3"/>
    <w:rsid w:val="007727EC"/>
    <w:rsid w:val="00772CBA"/>
    <w:rsid w:val="00772E85"/>
    <w:rsid w:val="0077367B"/>
    <w:rsid w:val="007738B0"/>
    <w:rsid w:val="00781398"/>
    <w:rsid w:val="00784E5B"/>
    <w:rsid w:val="0078721C"/>
    <w:rsid w:val="0079223F"/>
    <w:rsid w:val="00792CE0"/>
    <w:rsid w:val="00797384"/>
    <w:rsid w:val="0079785D"/>
    <w:rsid w:val="007A0005"/>
    <w:rsid w:val="007A5013"/>
    <w:rsid w:val="007A6BBB"/>
    <w:rsid w:val="007B1464"/>
    <w:rsid w:val="007C01EC"/>
    <w:rsid w:val="007C1EE0"/>
    <w:rsid w:val="007C4150"/>
    <w:rsid w:val="007D0B71"/>
    <w:rsid w:val="007D1422"/>
    <w:rsid w:val="007D27F2"/>
    <w:rsid w:val="007D54CD"/>
    <w:rsid w:val="007D571A"/>
    <w:rsid w:val="007D5B54"/>
    <w:rsid w:val="007D6D8A"/>
    <w:rsid w:val="007E0046"/>
    <w:rsid w:val="007E5858"/>
    <w:rsid w:val="007F045A"/>
    <w:rsid w:val="007F2D3B"/>
    <w:rsid w:val="007F3D63"/>
    <w:rsid w:val="007F7268"/>
    <w:rsid w:val="00804759"/>
    <w:rsid w:val="008049F2"/>
    <w:rsid w:val="0080668D"/>
    <w:rsid w:val="008076B1"/>
    <w:rsid w:val="00811C1B"/>
    <w:rsid w:val="00812B47"/>
    <w:rsid w:val="00813BF6"/>
    <w:rsid w:val="00814EE6"/>
    <w:rsid w:val="008164CC"/>
    <w:rsid w:val="00822424"/>
    <w:rsid w:val="00827638"/>
    <w:rsid w:val="008345B1"/>
    <w:rsid w:val="008372B9"/>
    <w:rsid w:val="008436BF"/>
    <w:rsid w:val="0084523D"/>
    <w:rsid w:val="00855D15"/>
    <w:rsid w:val="0085684D"/>
    <w:rsid w:val="00862F1B"/>
    <w:rsid w:val="008646A7"/>
    <w:rsid w:val="00866214"/>
    <w:rsid w:val="0086676B"/>
    <w:rsid w:val="00871283"/>
    <w:rsid w:val="0087191F"/>
    <w:rsid w:val="00871CBE"/>
    <w:rsid w:val="008725D5"/>
    <w:rsid w:val="008726A5"/>
    <w:rsid w:val="00873BC0"/>
    <w:rsid w:val="00874751"/>
    <w:rsid w:val="00874A69"/>
    <w:rsid w:val="0088087F"/>
    <w:rsid w:val="00880C78"/>
    <w:rsid w:val="00884050"/>
    <w:rsid w:val="00885330"/>
    <w:rsid w:val="00886213"/>
    <w:rsid w:val="008862ED"/>
    <w:rsid w:val="00887115"/>
    <w:rsid w:val="008878A9"/>
    <w:rsid w:val="00891B20"/>
    <w:rsid w:val="00896076"/>
    <w:rsid w:val="008A0336"/>
    <w:rsid w:val="008A458B"/>
    <w:rsid w:val="008A4939"/>
    <w:rsid w:val="008A51FE"/>
    <w:rsid w:val="008A7A1E"/>
    <w:rsid w:val="008A7C53"/>
    <w:rsid w:val="008B5D05"/>
    <w:rsid w:val="008C106E"/>
    <w:rsid w:val="008C3389"/>
    <w:rsid w:val="008C4A3A"/>
    <w:rsid w:val="008C502E"/>
    <w:rsid w:val="008C6939"/>
    <w:rsid w:val="008C7696"/>
    <w:rsid w:val="008D2F2E"/>
    <w:rsid w:val="008D6442"/>
    <w:rsid w:val="008D6587"/>
    <w:rsid w:val="008E4F40"/>
    <w:rsid w:val="008E5445"/>
    <w:rsid w:val="008E5E95"/>
    <w:rsid w:val="008E6450"/>
    <w:rsid w:val="008F0315"/>
    <w:rsid w:val="008F048B"/>
    <w:rsid w:val="00901062"/>
    <w:rsid w:val="00901A27"/>
    <w:rsid w:val="00903D0A"/>
    <w:rsid w:val="009065F1"/>
    <w:rsid w:val="009079FF"/>
    <w:rsid w:val="009103AC"/>
    <w:rsid w:val="009105E6"/>
    <w:rsid w:val="00912109"/>
    <w:rsid w:val="00912A50"/>
    <w:rsid w:val="00915608"/>
    <w:rsid w:val="0091724E"/>
    <w:rsid w:val="0092234E"/>
    <w:rsid w:val="00922545"/>
    <w:rsid w:val="00922DFF"/>
    <w:rsid w:val="00924CA6"/>
    <w:rsid w:val="009266D5"/>
    <w:rsid w:val="009276DC"/>
    <w:rsid w:val="00927A12"/>
    <w:rsid w:val="009307AB"/>
    <w:rsid w:val="00930B2E"/>
    <w:rsid w:val="00930D47"/>
    <w:rsid w:val="009350A2"/>
    <w:rsid w:val="00935F23"/>
    <w:rsid w:val="0093741D"/>
    <w:rsid w:val="00940495"/>
    <w:rsid w:val="00942ABC"/>
    <w:rsid w:val="00950FBF"/>
    <w:rsid w:val="00953C09"/>
    <w:rsid w:val="00953C6C"/>
    <w:rsid w:val="00955CDC"/>
    <w:rsid w:val="00960A60"/>
    <w:rsid w:val="00961135"/>
    <w:rsid w:val="0097219A"/>
    <w:rsid w:val="00973B27"/>
    <w:rsid w:val="00974B38"/>
    <w:rsid w:val="009752B8"/>
    <w:rsid w:val="0098643B"/>
    <w:rsid w:val="009935F9"/>
    <w:rsid w:val="00993BF8"/>
    <w:rsid w:val="00995C93"/>
    <w:rsid w:val="0099782A"/>
    <w:rsid w:val="009A2D0B"/>
    <w:rsid w:val="009A4F1E"/>
    <w:rsid w:val="009A699F"/>
    <w:rsid w:val="009B0371"/>
    <w:rsid w:val="009B186F"/>
    <w:rsid w:val="009B317C"/>
    <w:rsid w:val="009B392E"/>
    <w:rsid w:val="009C16C6"/>
    <w:rsid w:val="009C22F6"/>
    <w:rsid w:val="009C3E20"/>
    <w:rsid w:val="009C5CF7"/>
    <w:rsid w:val="009C770F"/>
    <w:rsid w:val="009D3E03"/>
    <w:rsid w:val="009D3EF1"/>
    <w:rsid w:val="009D416F"/>
    <w:rsid w:val="009D6028"/>
    <w:rsid w:val="009E2985"/>
    <w:rsid w:val="009E5E3A"/>
    <w:rsid w:val="009F3AE0"/>
    <w:rsid w:val="009F52D3"/>
    <w:rsid w:val="009F55CA"/>
    <w:rsid w:val="009F576C"/>
    <w:rsid w:val="00A00339"/>
    <w:rsid w:val="00A0381B"/>
    <w:rsid w:val="00A0601F"/>
    <w:rsid w:val="00A07C3D"/>
    <w:rsid w:val="00A10EE8"/>
    <w:rsid w:val="00A15DC2"/>
    <w:rsid w:val="00A16526"/>
    <w:rsid w:val="00A16C40"/>
    <w:rsid w:val="00A212D2"/>
    <w:rsid w:val="00A21477"/>
    <w:rsid w:val="00A23A4B"/>
    <w:rsid w:val="00A27CC8"/>
    <w:rsid w:val="00A33BD9"/>
    <w:rsid w:val="00A373AB"/>
    <w:rsid w:val="00A4012B"/>
    <w:rsid w:val="00A41AC0"/>
    <w:rsid w:val="00A421F1"/>
    <w:rsid w:val="00A47E7F"/>
    <w:rsid w:val="00A509D8"/>
    <w:rsid w:val="00A52F27"/>
    <w:rsid w:val="00A530CE"/>
    <w:rsid w:val="00A53E7E"/>
    <w:rsid w:val="00A56C63"/>
    <w:rsid w:val="00A57BCC"/>
    <w:rsid w:val="00A64A75"/>
    <w:rsid w:val="00A653DB"/>
    <w:rsid w:val="00A72814"/>
    <w:rsid w:val="00A735FB"/>
    <w:rsid w:val="00A73601"/>
    <w:rsid w:val="00A73738"/>
    <w:rsid w:val="00A76149"/>
    <w:rsid w:val="00A805B1"/>
    <w:rsid w:val="00A80654"/>
    <w:rsid w:val="00A828CF"/>
    <w:rsid w:val="00A82BCE"/>
    <w:rsid w:val="00A83E52"/>
    <w:rsid w:val="00A85309"/>
    <w:rsid w:val="00A856F5"/>
    <w:rsid w:val="00A87323"/>
    <w:rsid w:val="00A90B10"/>
    <w:rsid w:val="00A93490"/>
    <w:rsid w:val="00A93FD0"/>
    <w:rsid w:val="00A94173"/>
    <w:rsid w:val="00AA0833"/>
    <w:rsid w:val="00AA4DE9"/>
    <w:rsid w:val="00AA58E9"/>
    <w:rsid w:val="00AA6C6A"/>
    <w:rsid w:val="00AA74E1"/>
    <w:rsid w:val="00AA7A99"/>
    <w:rsid w:val="00AB2B38"/>
    <w:rsid w:val="00AB5032"/>
    <w:rsid w:val="00AB50FD"/>
    <w:rsid w:val="00AB74A0"/>
    <w:rsid w:val="00AC49FE"/>
    <w:rsid w:val="00AC7A75"/>
    <w:rsid w:val="00AD7C20"/>
    <w:rsid w:val="00AD7FBE"/>
    <w:rsid w:val="00AE0F34"/>
    <w:rsid w:val="00AE11B5"/>
    <w:rsid w:val="00AE351F"/>
    <w:rsid w:val="00AE70E4"/>
    <w:rsid w:val="00AE7553"/>
    <w:rsid w:val="00AE786D"/>
    <w:rsid w:val="00AF2E6F"/>
    <w:rsid w:val="00AF3AF5"/>
    <w:rsid w:val="00AF487C"/>
    <w:rsid w:val="00B007A7"/>
    <w:rsid w:val="00B0172A"/>
    <w:rsid w:val="00B040C9"/>
    <w:rsid w:val="00B068F5"/>
    <w:rsid w:val="00B138BA"/>
    <w:rsid w:val="00B14927"/>
    <w:rsid w:val="00B14C06"/>
    <w:rsid w:val="00B15595"/>
    <w:rsid w:val="00B16BB2"/>
    <w:rsid w:val="00B1714B"/>
    <w:rsid w:val="00B20797"/>
    <w:rsid w:val="00B23D0B"/>
    <w:rsid w:val="00B275C6"/>
    <w:rsid w:val="00B42A55"/>
    <w:rsid w:val="00B43D29"/>
    <w:rsid w:val="00B4620A"/>
    <w:rsid w:val="00B51681"/>
    <w:rsid w:val="00B51AA9"/>
    <w:rsid w:val="00B60DFD"/>
    <w:rsid w:val="00B61410"/>
    <w:rsid w:val="00B63FCA"/>
    <w:rsid w:val="00B66328"/>
    <w:rsid w:val="00B70DCA"/>
    <w:rsid w:val="00B70F9A"/>
    <w:rsid w:val="00B76B8C"/>
    <w:rsid w:val="00B77DA9"/>
    <w:rsid w:val="00B819FB"/>
    <w:rsid w:val="00B85C5F"/>
    <w:rsid w:val="00B8693A"/>
    <w:rsid w:val="00B91419"/>
    <w:rsid w:val="00B92A65"/>
    <w:rsid w:val="00B96C8D"/>
    <w:rsid w:val="00BB4468"/>
    <w:rsid w:val="00BB4EDF"/>
    <w:rsid w:val="00BC067E"/>
    <w:rsid w:val="00BC42FC"/>
    <w:rsid w:val="00BC4C13"/>
    <w:rsid w:val="00BD03BB"/>
    <w:rsid w:val="00BD418C"/>
    <w:rsid w:val="00BD5146"/>
    <w:rsid w:val="00BE1656"/>
    <w:rsid w:val="00BE55CB"/>
    <w:rsid w:val="00BF1674"/>
    <w:rsid w:val="00BF224B"/>
    <w:rsid w:val="00BF3796"/>
    <w:rsid w:val="00BF45A8"/>
    <w:rsid w:val="00BF6353"/>
    <w:rsid w:val="00BF661C"/>
    <w:rsid w:val="00C03DAE"/>
    <w:rsid w:val="00C0451D"/>
    <w:rsid w:val="00C24410"/>
    <w:rsid w:val="00C252F2"/>
    <w:rsid w:val="00C26256"/>
    <w:rsid w:val="00C26748"/>
    <w:rsid w:val="00C3028E"/>
    <w:rsid w:val="00C3396D"/>
    <w:rsid w:val="00C33EF7"/>
    <w:rsid w:val="00C34498"/>
    <w:rsid w:val="00C3790F"/>
    <w:rsid w:val="00C420DC"/>
    <w:rsid w:val="00C4249A"/>
    <w:rsid w:val="00C434B1"/>
    <w:rsid w:val="00C457ED"/>
    <w:rsid w:val="00C47045"/>
    <w:rsid w:val="00C47A36"/>
    <w:rsid w:val="00C51B6A"/>
    <w:rsid w:val="00C52FFB"/>
    <w:rsid w:val="00C5657F"/>
    <w:rsid w:val="00C56E90"/>
    <w:rsid w:val="00C57A9A"/>
    <w:rsid w:val="00C64609"/>
    <w:rsid w:val="00C67B25"/>
    <w:rsid w:val="00C70657"/>
    <w:rsid w:val="00C77365"/>
    <w:rsid w:val="00C80A1F"/>
    <w:rsid w:val="00C81046"/>
    <w:rsid w:val="00C82978"/>
    <w:rsid w:val="00C85FE4"/>
    <w:rsid w:val="00C900E5"/>
    <w:rsid w:val="00C93C13"/>
    <w:rsid w:val="00CA3769"/>
    <w:rsid w:val="00CA69B0"/>
    <w:rsid w:val="00CB108F"/>
    <w:rsid w:val="00CB1127"/>
    <w:rsid w:val="00CB11BA"/>
    <w:rsid w:val="00CB1DD0"/>
    <w:rsid w:val="00CB4C72"/>
    <w:rsid w:val="00CB4E9C"/>
    <w:rsid w:val="00CC33BF"/>
    <w:rsid w:val="00CD36A3"/>
    <w:rsid w:val="00CD3E07"/>
    <w:rsid w:val="00CD44A5"/>
    <w:rsid w:val="00CE017D"/>
    <w:rsid w:val="00CE07BF"/>
    <w:rsid w:val="00CF1E88"/>
    <w:rsid w:val="00CF1F23"/>
    <w:rsid w:val="00CF4074"/>
    <w:rsid w:val="00D025FF"/>
    <w:rsid w:val="00D04705"/>
    <w:rsid w:val="00D0527D"/>
    <w:rsid w:val="00D05B0C"/>
    <w:rsid w:val="00D120DB"/>
    <w:rsid w:val="00D1345E"/>
    <w:rsid w:val="00D157EB"/>
    <w:rsid w:val="00D15883"/>
    <w:rsid w:val="00D1692C"/>
    <w:rsid w:val="00D27868"/>
    <w:rsid w:val="00D328AF"/>
    <w:rsid w:val="00D341ED"/>
    <w:rsid w:val="00D4020B"/>
    <w:rsid w:val="00D40EBC"/>
    <w:rsid w:val="00D40F99"/>
    <w:rsid w:val="00D474A2"/>
    <w:rsid w:val="00D47C6F"/>
    <w:rsid w:val="00D531E9"/>
    <w:rsid w:val="00D54694"/>
    <w:rsid w:val="00D553EE"/>
    <w:rsid w:val="00D6737C"/>
    <w:rsid w:val="00D8194B"/>
    <w:rsid w:val="00D86D2B"/>
    <w:rsid w:val="00D8763E"/>
    <w:rsid w:val="00D90021"/>
    <w:rsid w:val="00D9108A"/>
    <w:rsid w:val="00D91E49"/>
    <w:rsid w:val="00DA06D2"/>
    <w:rsid w:val="00DA2A59"/>
    <w:rsid w:val="00DA4CBF"/>
    <w:rsid w:val="00DB0552"/>
    <w:rsid w:val="00DB1730"/>
    <w:rsid w:val="00DB5B2E"/>
    <w:rsid w:val="00DB61E9"/>
    <w:rsid w:val="00DB6D53"/>
    <w:rsid w:val="00DC10A7"/>
    <w:rsid w:val="00DC10D5"/>
    <w:rsid w:val="00DC12F5"/>
    <w:rsid w:val="00DC134D"/>
    <w:rsid w:val="00DC2440"/>
    <w:rsid w:val="00DC32D6"/>
    <w:rsid w:val="00DD04C5"/>
    <w:rsid w:val="00DD1356"/>
    <w:rsid w:val="00DD3CE7"/>
    <w:rsid w:val="00DD5972"/>
    <w:rsid w:val="00DD7883"/>
    <w:rsid w:val="00DD79AB"/>
    <w:rsid w:val="00DD7DB5"/>
    <w:rsid w:val="00DE1037"/>
    <w:rsid w:val="00DE121E"/>
    <w:rsid w:val="00DE277D"/>
    <w:rsid w:val="00DE34B1"/>
    <w:rsid w:val="00DE4622"/>
    <w:rsid w:val="00DE59B0"/>
    <w:rsid w:val="00DF0D7A"/>
    <w:rsid w:val="00DF219C"/>
    <w:rsid w:val="00DF279B"/>
    <w:rsid w:val="00DF52DF"/>
    <w:rsid w:val="00DF6B78"/>
    <w:rsid w:val="00E008D0"/>
    <w:rsid w:val="00E01715"/>
    <w:rsid w:val="00E02ED1"/>
    <w:rsid w:val="00E05DFC"/>
    <w:rsid w:val="00E1027E"/>
    <w:rsid w:val="00E11684"/>
    <w:rsid w:val="00E11AC0"/>
    <w:rsid w:val="00E12842"/>
    <w:rsid w:val="00E14EAB"/>
    <w:rsid w:val="00E15AA6"/>
    <w:rsid w:val="00E1662F"/>
    <w:rsid w:val="00E1796E"/>
    <w:rsid w:val="00E2292D"/>
    <w:rsid w:val="00E258C8"/>
    <w:rsid w:val="00E2670A"/>
    <w:rsid w:val="00E26EFA"/>
    <w:rsid w:val="00E31CB4"/>
    <w:rsid w:val="00E36E38"/>
    <w:rsid w:val="00E451E0"/>
    <w:rsid w:val="00E51B73"/>
    <w:rsid w:val="00E5204C"/>
    <w:rsid w:val="00E521C4"/>
    <w:rsid w:val="00E5258B"/>
    <w:rsid w:val="00E5335F"/>
    <w:rsid w:val="00E54DFC"/>
    <w:rsid w:val="00E56CF2"/>
    <w:rsid w:val="00E56CF9"/>
    <w:rsid w:val="00E605A1"/>
    <w:rsid w:val="00E60908"/>
    <w:rsid w:val="00E6279F"/>
    <w:rsid w:val="00E637DE"/>
    <w:rsid w:val="00E658D0"/>
    <w:rsid w:val="00E6793D"/>
    <w:rsid w:val="00E72163"/>
    <w:rsid w:val="00E73F75"/>
    <w:rsid w:val="00E76FAA"/>
    <w:rsid w:val="00E81480"/>
    <w:rsid w:val="00E82DA5"/>
    <w:rsid w:val="00E8408F"/>
    <w:rsid w:val="00E84E49"/>
    <w:rsid w:val="00E86D14"/>
    <w:rsid w:val="00E94770"/>
    <w:rsid w:val="00E96C7D"/>
    <w:rsid w:val="00EB081C"/>
    <w:rsid w:val="00EB10DF"/>
    <w:rsid w:val="00EB320E"/>
    <w:rsid w:val="00EC45AB"/>
    <w:rsid w:val="00EC4E51"/>
    <w:rsid w:val="00EC6C86"/>
    <w:rsid w:val="00ED04D7"/>
    <w:rsid w:val="00ED1295"/>
    <w:rsid w:val="00ED1985"/>
    <w:rsid w:val="00ED4DA0"/>
    <w:rsid w:val="00ED5E78"/>
    <w:rsid w:val="00EE01DE"/>
    <w:rsid w:val="00EE0457"/>
    <w:rsid w:val="00EE0648"/>
    <w:rsid w:val="00EE0664"/>
    <w:rsid w:val="00EE26A8"/>
    <w:rsid w:val="00EE3467"/>
    <w:rsid w:val="00EE3EA2"/>
    <w:rsid w:val="00EE4DB3"/>
    <w:rsid w:val="00EE76D0"/>
    <w:rsid w:val="00EF0C9B"/>
    <w:rsid w:val="00EF13CF"/>
    <w:rsid w:val="00EF3B31"/>
    <w:rsid w:val="00EF3E1F"/>
    <w:rsid w:val="00EF40BD"/>
    <w:rsid w:val="00EF43A2"/>
    <w:rsid w:val="00EF56CA"/>
    <w:rsid w:val="00EF6B4A"/>
    <w:rsid w:val="00EF778A"/>
    <w:rsid w:val="00F01272"/>
    <w:rsid w:val="00F03097"/>
    <w:rsid w:val="00F03A48"/>
    <w:rsid w:val="00F0545C"/>
    <w:rsid w:val="00F06F06"/>
    <w:rsid w:val="00F10A21"/>
    <w:rsid w:val="00F15457"/>
    <w:rsid w:val="00F15FE4"/>
    <w:rsid w:val="00F16854"/>
    <w:rsid w:val="00F17CF2"/>
    <w:rsid w:val="00F22AD1"/>
    <w:rsid w:val="00F254B4"/>
    <w:rsid w:val="00F27602"/>
    <w:rsid w:val="00F33751"/>
    <w:rsid w:val="00F33E97"/>
    <w:rsid w:val="00F356F9"/>
    <w:rsid w:val="00F42EA7"/>
    <w:rsid w:val="00F4674C"/>
    <w:rsid w:val="00F47C4F"/>
    <w:rsid w:val="00F5249E"/>
    <w:rsid w:val="00F5613C"/>
    <w:rsid w:val="00F56796"/>
    <w:rsid w:val="00F60128"/>
    <w:rsid w:val="00F63968"/>
    <w:rsid w:val="00F7174C"/>
    <w:rsid w:val="00F7209A"/>
    <w:rsid w:val="00F72C81"/>
    <w:rsid w:val="00F73192"/>
    <w:rsid w:val="00F759F7"/>
    <w:rsid w:val="00F763F0"/>
    <w:rsid w:val="00F77201"/>
    <w:rsid w:val="00F807E2"/>
    <w:rsid w:val="00F80F14"/>
    <w:rsid w:val="00F83DB5"/>
    <w:rsid w:val="00F8608E"/>
    <w:rsid w:val="00F876E6"/>
    <w:rsid w:val="00F92959"/>
    <w:rsid w:val="00F93F42"/>
    <w:rsid w:val="00F941B8"/>
    <w:rsid w:val="00FA08DD"/>
    <w:rsid w:val="00FA3EC1"/>
    <w:rsid w:val="00FB09B7"/>
    <w:rsid w:val="00FB15C7"/>
    <w:rsid w:val="00FB1C27"/>
    <w:rsid w:val="00FB2792"/>
    <w:rsid w:val="00FB48F5"/>
    <w:rsid w:val="00FB51D0"/>
    <w:rsid w:val="00FB6DB9"/>
    <w:rsid w:val="00FC474A"/>
    <w:rsid w:val="00FC5EE5"/>
    <w:rsid w:val="00FD0BD0"/>
    <w:rsid w:val="00FD3155"/>
    <w:rsid w:val="00FD3704"/>
    <w:rsid w:val="00FE62E5"/>
    <w:rsid w:val="00FE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B09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Header">
    <w:name w:val="header"/>
    <w:basedOn w:val="Normal"/>
    <w:link w:val="HeaderChar"/>
    <w:rsid w:val="00837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72B9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rsid w:val="00837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72B9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styleId="ListParagraph">
    <w:name w:val="List Paragraph"/>
    <w:basedOn w:val="Normal"/>
    <w:uiPriority w:val="34"/>
    <w:qFormat/>
    <w:rsid w:val="00F27602"/>
    <w:pPr>
      <w:ind w:left="720"/>
      <w:contextualSpacing/>
    </w:pPr>
  </w:style>
  <w:style w:type="character" w:styleId="Emphasis">
    <w:name w:val="Emphasis"/>
    <w:basedOn w:val="DefaultParagraphFont"/>
    <w:qFormat/>
    <w:rsid w:val="006B21A0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39149D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9149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9149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9149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7653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Header">
    <w:name w:val="header"/>
    <w:basedOn w:val="Normal"/>
    <w:link w:val="HeaderChar"/>
    <w:rsid w:val="00837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72B9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rsid w:val="00837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72B9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styleId="ListParagraph">
    <w:name w:val="List Paragraph"/>
    <w:basedOn w:val="Normal"/>
    <w:uiPriority w:val="34"/>
    <w:qFormat/>
    <w:rsid w:val="00F27602"/>
    <w:pPr>
      <w:ind w:left="720"/>
      <w:contextualSpacing/>
    </w:pPr>
  </w:style>
  <w:style w:type="character" w:styleId="Emphasis">
    <w:name w:val="Emphasis"/>
    <w:basedOn w:val="DefaultParagraphFont"/>
    <w:qFormat/>
    <w:rsid w:val="006B21A0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39149D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9149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9149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9149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765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4E3F5D2231439A9BD5365004A1C9" ma:contentTypeVersion="1" ma:contentTypeDescription="Create a new document." ma:contentTypeScope="" ma:versionID="7dc5b0635cf763c1c425b09c4ff380f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58A88-7D7E-4045-9FB7-0ED7120D966D}">
  <ds:schemaRefs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670D1E6-E7B0-49EC-9607-5D18F80D13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46857-AEE1-4D31-A027-5B0167A46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C1B6C0F-10B3-4E21-AC77-38D9EF1AC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0</TotalTime>
  <Pages>47</Pages>
  <Words>1546</Words>
  <Characters>8816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10342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889123</cp:lastModifiedBy>
  <cp:revision>2</cp:revision>
  <cp:lastPrinted>2013-02-11T12:41:00Z</cp:lastPrinted>
  <dcterms:created xsi:type="dcterms:W3CDTF">2013-02-11T12:41:00Z</dcterms:created>
  <dcterms:modified xsi:type="dcterms:W3CDTF">2013-02-11T12:41:00Z</dcterms:modified>
</cp:coreProperties>
</file>