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564" w:rsidRDefault="007C2564" w:rsidP="00000D9A">
      <w:pPr>
        <w:pStyle w:val="C2-CtrSglSp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sz w:val="40"/>
        </w:rPr>
        <w:t>Appendix C</w:t>
      </w:r>
      <w:r>
        <w:rPr>
          <w:rFonts w:ascii="Franklin Gothic Medium" w:hAnsi="Franklin Gothic Medium"/>
          <w:sz w:val="40"/>
        </w:rPr>
        <w:br/>
      </w:r>
      <w:r>
        <w:rPr>
          <w:rFonts w:ascii="Franklin Gothic Medium" w:hAnsi="Franklin Gothic Medium"/>
          <w:sz w:val="40"/>
        </w:rPr>
        <w:br/>
        <w:t xml:space="preserve">PIAAC Main Study </w:t>
      </w:r>
    </w:p>
    <w:p w:rsidR="007C2564" w:rsidRDefault="007C2564" w:rsidP="00836F1D">
      <w:pPr>
        <w:pStyle w:val="C2-CtrSglSp"/>
        <w:rPr>
          <w:rFonts w:ascii="Franklin Gothic Medium" w:hAnsi="Franklin Gothic Medium"/>
          <w:sz w:val="40"/>
        </w:rPr>
        <w:sectPr w:rsidR="007C2564" w:rsidSect="00DE6CE5">
          <w:pgSz w:w="12240" w:h="15840" w:code="1"/>
          <w:pgMar w:top="1440" w:right="1440" w:bottom="1440" w:left="1440" w:header="720" w:footer="576" w:gutter="0"/>
          <w:pgBorders>
            <w:top w:val="threeDEngrave" w:sz="48" w:space="1" w:color="auto"/>
            <w:left w:val="threeDEngrave" w:sz="48" w:space="4" w:color="auto"/>
            <w:bottom w:val="threeDEmboss" w:sz="48" w:space="1" w:color="auto"/>
            <w:right w:val="threeDEmboss" w:sz="48" w:space="4" w:color="auto"/>
          </w:pgBorders>
          <w:cols w:space="720"/>
          <w:vAlign w:val="center"/>
        </w:sectPr>
      </w:pPr>
      <w:r>
        <w:rPr>
          <w:rFonts w:ascii="Franklin Gothic Medium" w:hAnsi="Franklin Gothic Medium"/>
          <w:sz w:val="40"/>
        </w:rPr>
        <w:t>Core Task</w:t>
      </w:r>
    </w:p>
    <w:p w:rsidR="007C2564" w:rsidRDefault="007C2564" w:rsidP="00836F1D">
      <w:pPr>
        <w:pStyle w:val="Heading1"/>
        <w:tabs>
          <w:tab w:val="right" w:pos="9270"/>
        </w:tabs>
        <w:ind w:left="0" w:firstLine="0"/>
        <w:rPr>
          <w:rFonts w:ascii="Arial" w:hAnsi="Arial" w:cs="Arial"/>
        </w:rPr>
      </w:pPr>
      <w:r w:rsidRPr="00B22A69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4.5pt;height:468pt">
            <v:imagedata r:id="rId7" o:title=""/>
          </v:shape>
        </w:pict>
      </w:r>
    </w:p>
    <w:p w:rsidR="007C2564" w:rsidRDefault="007C2564" w:rsidP="00EF4765">
      <w:r>
        <w:pict>
          <v:shape id="_x0000_i1026" type="#_x0000_t75" style="width:634.5pt;height:468pt">
            <v:imagedata r:id="rId8" o:title=""/>
          </v:shape>
        </w:pict>
      </w:r>
    </w:p>
    <w:p w:rsidR="007C2564" w:rsidRDefault="007C2564" w:rsidP="00EF4765">
      <w:r>
        <w:pict>
          <v:shape id="_x0000_i1027" type="#_x0000_t75" style="width:634.5pt;height:468pt">
            <v:imagedata r:id="rId9" o:title=""/>
          </v:shape>
        </w:pict>
      </w:r>
    </w:p>
    <w:p w:rsidR="007C2564" w:rsidRDefault="007C2564" w:rsidP="00EF4765">
      <w:r>
        <w:pict>
          <v:shape id="_x0000_i1028" type="#_x0000_t75" style="width:634.5pt;height:468pt">
            <v:imagedata r:id="rId10" o:title=""/>
          </v:shape>
        </w:pict>
      </w:r>
    </w:p>
    <w:p w:rsidR="007C2564" w:rsidRDefault="007C2564" w:rsidP="00EF4765">
      <w:r>
        <w:pict>
          <v:shape id="_x0000_i1029" type="#_x0000_t75" style="width:634.5pt;height:468pt">
            <v:imagedata r:id="rId11" o:title=""/>
          </v:shape>
        </w:pict>
      </w:r>
    </w:p>
    <w:p w:rsidR="007C2564" w:rsidRDefault="007C2564" w:rsidP="00EF4765">
      <w:r>
        <w:pict>
          <v:shape id="_x0000_i1030" type="#_x0000_t75" style="width:634.5pt;height:468pt">
            <v:imagedata r:id="rId12" o:title=""/>
          </v:shape>
        </w:pict>
      </w:r>
    </w:p>
    <w:p w:rsidR="007C2564" w:rsidRDefault="007C2564" w:rsidP="00EF4765">
      <w:r>
        <w:pict>
          <v:shape id="_x0000_i1031" type="#_x0000_t75" style="width:634.5pt;height:468pt">
            <v:imagedata r:id="rId13" o:title=""/>
          </v:shape>
        </w:pict>
      </w:r>
    </w:p>
    <w:p w:rsidR="007C2564" w:rsidRDefault="007C2564" w:rsidP="00EF4765">
      <w:r>
        <w:pict>
          <v:shape id="_x0000_i1032" type="#_x0000_t75" style="width:634.5pt;height:468pt">
            <v:imagedata r:id="rId14" o:title=""/>
          </v:shape>
        </w:pict>
      </w:r>
    </w:p>
    <w:p w:rsidR="007C2564" w:rsidRDefault="007C2564" w:rsidP="00EF4765">
      <w:r>
        <w:pict>
          <v:shape id="_x0000_i1033" type="#_x0000_t75" style="width:634.5pt;height:468pt">
            <v:imagedata r:id="rId15" o:title=""/>
          </v:shape>
        </w:pict>
      </w:r>
    </w:p>
    <w:p w:rsidR="007C2564" w:rsidRDefault="007C2564" w:rsidP="00EF4765">
      <w:r>
        <w:pict>
          <v:shape id="_x0000_i1034" type="#_x0000_t75" style="width:634.5pt;height:468pt">
            <v:imagedata r:id="rId16" o:title=""/>
          </v:shape>
        </w:pict>
      </w:r>
    </w:p>
    <w:p w:rsidR="007C2564" w:rsidRDefault="007C2564" w:rsidP="00EF4765">
      <w:r>
        <w:pict>
          <v:shape id="_x0000_i1035" type="#_x0000_t75" style="width:634.5pt;height:468pt">
            <v:imagedata r:id="rId17" o:title=""/>
          </v:shape>
        </w:pict>
      </w:r>
    </w:p>
    <w:p w:rsidR="007C2564" w:rsidRPr="00EF4765" w:rsidRDefault="007C2564" w:rsidP="00EF4765">
      <w:r>
        <w:pict>
          <v:shape id="_x0000_i1036" type="#_x0000_t75" style="width:634.5pt;height:468pt">
            <v:imagedata r:id="rId18" o:title=""/>
          </v:shape>
        </w:pict>
      </w:r>
    </w:p>
    <w:sectPr w:rsidR="007C2564" w:rsidRPr="00EF4765" w:rsidSect="00EF4765">
      <w:pgSz w:w="15840" w:h="12240" w:orient="landscape"/>
      <w:pgMar w:top="1440" w:right="1440" w:bottom="1440" w:left="900" w:header="720" w:footer="21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564" w:rsidRDefault="007C2564" w:rsidP="005C7102">
      <w:pPr>
        <w:spacing w:after="0" w:line="240" w:lineRule="auto"/>
      </w:pPr>
      <w:r>
        <w:separator/>
      </w:r>
    </w:p>
  </w:endnote>
  <w:endnote w:type="continuationSeparator" w:id="0">
    <w:p w:rsidR="007C2564" w:rsidRDefault="007C2564" w:rsidP="005C7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564" w:rsidRDefault="007C2564" w:rsidP="005C7102">
      <w:pPr>
        <w:spacing w:after="0" w:line="240" w:lineRule="auto"/>
      </w:pPr>
      <w:r>
        <w:separator/>
      </w:r>
    </w:p>
  </w:footnote>
  <w:footnote w:type="continuationSeparator" w:id="0">
    <w:p w:rsidR="007C2564" w:rsidRDefault="007C2564" w:rsidP="005C71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06B2F"/>
    <w:multiLevelType w:val="hybridMultilevel"/>
    <w:tmpl w:val="82989750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5684"/>
    <w:rsid w:val="00000D9A"/>
    <w:rsid w:val="000218AB"/>
    <w:rsid w:val="00034A89"/>
    <w:rsid w:val="00037641"/>
    <w:rsid w:val="00052E4F"/>
    <w:rsid w:val="000C0024"/>
    <w:rsid w:val="00120B6A"/>
    <w:rsid w:val="00121C49"/>
    <w:rsid w:val="00154861"/>
    <w:rsid w:val="00157349"/>
    <w:rsid w:val="00172F2C"/>
    <w:rsid w:val="0018711A"/>
    <w:rsid w:val="001B40BA"/>
    <w:rsid w:val="001C1249"/>
    <w:rsid w:val="001F67AA"/>
    <w:rsid w:val="00205BAB"/>
    <w:rsid w:val="00210C9B"/>
    <w:rsid w:val="002576AA"/>
    <w:rsid w:val="002B04B7"/>
    <w:rsid w:val="002D727A"/>
    <w:rsid w:val="00303D97"/>
    <w:rsid w:val="003111C6"/>
    <w:rsid w:val="00365225"/>
    <w:rsid w:val="0037263E"/>
    <w:rsid w:val="003B04C4"/>
    <w:rsid w:val="003B49FA"/>
    <w:rsid w:val="00400CC3"/>
    <w:rsid w:val="00432BFA"/>
    <w:rsid w:val="00466A6E"/>
    <w:rsid w:val="004C0E6A"/>
    <w:rsid w:val="00502A74"/>
    <w:rsid w:val="00513661"/>
    <w:rsid w:val="00551F35"/>
    <w:rsid w:val="00593205"/>
    <w:rsid w:val="005A748D"/>
    <w:rsid w:val="005B07E3"/>
    <w:rsid w:val="005B1391"/>
    <w:rsid w:val="005B34CA"/>
    <w:rsid w:val="005B5057"/>
    <w:rsid w:val="005B6D44"/>
    <w:rsid w:val="005C7102"/>
    <w:rsid w:val="006775CD"/>
    <w:rsid w:val="00696D0D"/>
    <w:rsid w:val="006F2CF2"/>
    <w:rsid w:val="007623BD"/>
    <w:rsid w:val="007743F7"/>
    <w:rsid w:val="00793375"/>
    <w:rsid w:val="007C2564"/>
    <w:rsid w:val="007C3616"/>
    <w:rsid w:val="0080528B"/>
    <w:rsid w:val="00812D3A"/>
    <w:rsid w:val="00825684"/>
    <w:rsid w:val="00836F1D"/>
    <w:rsid w:val="00845B29"/>
    <w:rsid w:val="00847779"/>
    <w:rsid w:val="00883705"/>
    <w:rsid w:val="00892596"/>
    <w:rsid w:val="008B2038"/>
    <w:rsid w:val="008C68AD"/>
    <w:rsid w:val="008F1964"/>
    <w:rsid w:val="00901568"/>
    <w:rsid w:val="00941A71"/>
    <w:rsid w:val="00942489"/>
    <w:rsid w:val="00A057B6"/>
    <w:rsid w:val="00A21934"/>
    <w:rsid w:val="00A607C1"/>
    <w:rsid w:val="00A7400D"/>
    <w:rsid w:val="00A76E25"/>
    <w:rsid w:val="00AA7D1C"/>
    <w:rsid w:val="00AC24F9"/>
    <w:rsid w:val="00AE1A5B"/>
    <w:rsid w:val="00B056D7"/>
    <w:rsid w:val="00B22A69"/>
    <w:rsid w:val="00B92A24"/>
    <w:rsid w:val="00B939C0"/>
    <w:rsid w:val="00BE5EE6"/>
    <w:rsid w:val="00C263D5"/>
    <w:rsid w:val="00CC1F98"/>
    <w:rsid w:val="00CE2527"/>
    <w:rsid w:val="00D2656F"/>
    <w:rsid w:val="00D63B72"/>
    <w:rsid w:val="00D67D58"/>
    <w:rsid w:val="00D84921"/>
    <w:rsid w:val="00DC4BCD"/>
    <w:rsid w:val="00DD59D8"/>
    <w:rsid w:val="00DE6CE5"/>
    <w:rsid w:val="00E84F38"/>
    <w:rsid w:val="00E9795C"/>
    <w:rsid w:val="00EE43B8"/>
    <w:rsid w:val="00EF4765"/>
    <w:rsid w:val="00F06DCB"/>
    <w:rsid w:val="00F10109"/>
    <w:rsid w:val="00F159DC"/>
    <w:rsid w:val="00F21483"/>
    <w:rsid w:val="00F30C1C"/>
    <w:rsid w:val="00F5357F"/>
    <w:rsid w:val="00F752B2"/>
    <w:rsid w:val="00F779FB"/>
    <w:rsid w:val="00FD4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aliases w:val="H1-Sec.Head"/>
    <w:basedOn w:val="Normal"/>
    <w:next w:val="Normal"/>
    <w:link w:val="Heading1Char"/>
    <w:uiPriority w:val="99"/>
    <w:qFormat/>
    <w:rsid w:val="00825684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/>
      <w:b/>
      <w:color w:val="324162"/>
      <w:sz w:val="32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-Sec.Head Char"/>
    <w:basedOn w:val="DefaultParagraphFont"/>
    <w:link w:val="Heading1"/>
    <w:uiPriority w:val="99"/>
    <w:locked/>
    <w:rsid w:val="00825684"/>
    <w:rPr>
      <w:rFonts w:ascii="Franklin Gothic Medium" w:hAnsi="Franklin Gothic Medium" w:cs="Times New Roman"/>
      <w:b/>
      <w:color w:val="324162"/>
      <w:sz w:val="20"/>
      <w:szCs w:val="20"/>
    </w:rPr>
  </w:style>
  <w:style w:type="paragraph" w:customStyle="1" w:styleId="C2-CtrSglSp">
    <w:name w:val="C2-Ctr Sgl Sp"/>
    <w:basedOn w:val="Normal"/>
    <w:uiPriority w:val="99"/>
    <w:rsid w:val="00825684"/>
    <w:pPr>
      <w:keepLines/>
      <w:spacing w:after="0" w:line="240" w:lineRule="atLeast"/>
      <w:jc w:val="center"/>
    </w:pPr>
    <w:rPr>
      <w:rFonts w:ascii="Garamond" w:eastAsia="Times New Roman" w:hAnsi="Garamond"/>
      <w:sz w:val="24"/>
      <w:szCs w:val="20"/>
    </w:rPr>
  </w:style>
  <w:style w:type="character" w:styleId="Hyperlink">
    <w:name w:val="Hyperlink"/>
    <w:basedOn w:val="DefaultParagraphFont"/>
    <w:uiPriority w:val="99"/>
    <w:rsid w:val="0082568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2"/>
      <w:szCs w:val="22"/>
    </w:rPr>
  </w:style>
  <w:style w:type="paragraph" w:styleId="BodyText">
    <w:name w:val="Body Text"/>
    <w:basedOn w:val="Normal"/>
    <w:link w:val="BodyTextChar"/>
    <w:uiPriority w:val="99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B49FA"/>
    <w:rPr>
      <w:rFonts w:ascii="Times New Roman" w:hAnsi="Times New Roman" w:cs="Times New Roman"/>
      <w:sz w:val="22"/>
    </w:rPr>
  </w:style>
  <w:style w:type="paragraph" w:styleId="BodyText2">
    <w:name w:val="Body Text 2"/>
    <w:basedOn w:val="Normal"/>
    <w:link w:val="BodyText2Char"/>
    <w:uiPriority w:val="99"/>
    <w:pPr>
      <w:spacing w:after="0" w:line="360" w:lineRule="exact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41A71"/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94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1A7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A607C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607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607C1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607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607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00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13</Pages>
  <Words>9</Words>
  <Characters>55</Characters>
  <Application>Microsoft Office Outlook</Application>
  <DocSecurity>0</DocSecurity>
  <Lines>0</Lines>
  <Paragraphs>0</Paragraphs>
  <ScaleCrop>false</ScaleCrop>
  <Company>U.S. Department of Education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D - PIAAC Recruitment materials Clean</dc:title>
  <dc:subject/>
  <dc:creator>Authorised User</dc:creator>
  <cp:keywords/>
  <dc:description/>
  <cp:lastModifiedBy>#Administrator</cp:lastModifiedBy>
  <cp:revision>2</cp:revision>
  <cp:lastPrinted>2009-12-09T16:36:00Z</cp:lastPrinted>
  <dcterms:created xsi:type="dcterms:W3CDTF">2011-03-03T16:11:00Z</dcterms:created>
  <dcterms:modified xsi:type="dcterms:W3CDTF">2011-03-03T16:11:00Z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0x01010087D9E40EF6D71144992C45A1571F2C48</vt:lpwstr>
  </property>
</Properties>
</file>