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96" w:rsidRDefault="00AF1596" w:rsidP="00AF1596">
      <w:pPr>
        <w:jc w:val="center"/>
        <w:rPr>
          <w:rFonts w:eastAsiaTheme="minorHAnsi"/>
          <w:b/>
          <w:sz w:val="32"/>
          <w:szCs w:val="32"/>
        </w:rPr>
      </w:pPr>
    </w:p>
    <w:p w:rsidR="00AF1596" w:rsidRDefault="00AF1596" w:rsidP="00AF1596">
      <w:pPr>
        <w:jc w:val="center"/>
        <w:rPr>
          <w:rFonts w:eastAsiaTheme="minorHAnsi"/>
          <w:b/>
          <w:sz w:val="32"/>
          <w:szCs w:val="32"/>
        </w:rPr>
      </w:pPr>
    </w:p>
    <w:p w:rsidR="00AF1596" w:rsidRPr="00AF1596" w:rsidRDefault="00AF1596" w:rsidP="00AF1596">
      <w:pPr>
        <w:jc w:val="center"/>
        <w:rPr>
          <w:rFonts w:eastAsiaTheme="minorHAnsi"/>
          <w:b/>
          <w:sz w:val="32"/>
          <w:szCs w:val="32"/>
        </w:rPr>
      </w:pPr>
      <w:r>
        <w:rPr>
          <w:rFonts w:eastAsiaTheme="minorHAnsi"/>
          <w:b/>
          <w:sz w:val="32"/>
          <w:szCs w:val="32"/>
        </w:rPr>
        <w:t>ATTACHMENT H</w:t>
      </w:r>
      <w:r w:rsidRPr="00AF1596">
        <w:rPr>
          <w:rFonts w:eastAsiaTheme="minorHAnsi"/>
          <w:b/>
          <w:sz w:val="32"/>
          <w:szCs w:val="32"/>
        </w:rPr>
        <w:t>:</w:t>
      </w:r>
    </w:p>
    <w:p w:rsidR="00AF1596" w:rsidRPr="00AF1596" w:rsidRDefault="00AF1596" w:rsidP="00AF1596">
      <w:pPr>
        <w:spacing w:after="0" w:line="240" w:lineRule="auto"/>
        <w:jc w:val="center"/>
        <w:rPr>
          <w:rFonts w:eastAsiaTheme="minorHAnsi"/>
          <w:b/>
          <w:sz w:val="32"/>
          <w:szCs w:val="32"/>
        </w:rPr>
      </w:pPr>
    </w:p>
    <w:p w:rsidR="00AF1596" w:rsidRDefault="00AF1596" w:rsidP="00AF1596">
      <w:pPr>
        <w:spacing w:after="0" w:line="240" w:lineRule="auto"/>
        <w:jc w:val="center"/>
        <w:rPr>
          <w:rFonts w:eastAsiaTheme="minorHAnsi"/>
          <w:b/>
          <w:sz w:val="32"/>
          <w:szCs w:val="32"/>
        </w:rPr>
      </w:pPr>
      <w:r>
        <w:rPr>
          <w:rFonts w:eastAsiaTheme="minorHAnsi"/>
          <w:b/>
          <w:sz w:val="32"/>
          <w:szCs w:val="32"/>
        </w:rPr>
        <w:t>Adult Physical Activity Survey Instrument</w:t>
      </w:r>
    </w:p>
    <w:p w:rsidR="00AF1596" w:rsidRDefault="00AF1596" w:rsidP="00AF1596">
      <w:pPr>
        <w:spacing w:after="0" w:line="240" w:lineRule="auto"/>
        <w:jc w:val="center"/>
        <w:rPr>
          <w:rFonts w:eastAsiaTheme="minorHAnsi"/>
          <w:b/>
          <w:sz w:val="32"/>
          <w:szCs w:val="32"/>
        </w:rPr>
      </w:pPr>
      <w:r>
        <w:rPr>
          <w:rFonts w:eastAsiaTheme="minorHAnsi"/>
          <w:b/>
          <w:sz w:val="32"/>
          <w:szCs w:val="32"/>
        </w:rPr>
        <w:t>(</w:t>
      </w:r>
      <w:proofErr w:type="gramStart"/>
      <w:r>
        <w:rPr>
          <w:rFonts w:eastAsiaTheme="minorHAnsi"/>
          <w:b/>
          <w:sz w:val="32"/>
          <w:szCs w:val="32"/>
        </w:rPr>
        <w:t>includes</w:t>
      </w:r>
      <w:proofErr w:type="gramEnd"/>
      <w:r>
        <w:rPr>
          <w:rFonts w:eastAsiaTheme="minorHAnsi"/>
          <w:b/>
          <w:sz w:val="32"/>
          <w:szCs w:val="32"/>
        </w:rPr>
        <w:t xml:space="preserve"> demographics)</w:t>
      </w:r>
    </w:p>
    <w:p w:rsidR="00AF1596" w:rsidRDefault="00AF1596">
      <w:pPr>
        <w:rPr>
          <w:rFonts w:eastAsiaTheme="minorHAnsi"/>
          <w:b/>
          <w:sz w:val="32"/>
          <w:szCs w:val="32"/>
        </w:rPr>
      </w:pPr>
      <w:r>
        <w:rPr>
          <w:rFonts w:eastAsiaTheme="minorHAnsi"/>
          <w:b/>
          <w:sz w:val="32"/>
          <w:szCs w:val="32"/>
        </w:rPr>
        <w:br w:type="page"/>
      </w:r>
      <w:bookmarkStart w:id="0" w:name="_GoBack"/>
      <w:bookmarkEnd w:id="0"/>
    </w:p>
    <w:p w:rsidR="00AF1596" w:rsidRPr="00AF1596" w:rsidRDefault="00AF1596" w:rsidP="00AF1596">
      <w:pPr>
        <w:spacing w:after="0" w:line="240" w:lineRule="auto"/>
        <w:jc w:val="center"/>
        <w:rPr>
          <w:rFonts w:eastAsiaTheme="minorHAnsi"/>
          <w:b/>
          <w:sz w:val="32"/>
          <w:szCs w:val="32"/>
        </w:rPr>
      </w:pPr>
    </w:p>
    <w:p w:rsidR="0015625C" w:rsidRDefault="002A6D3F">
      <w:r>
        <w:rPr>
          <w:noProof/>
        </w:rPr>
        <w:drawing>
          <wp:inline distT="0" distB="0" distL="0" distR="0" wp14:anchorId="532CD37D" wp14:editId="7CA586E1">
            <wp:extent cx="5943600" cy="4046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29" w:rsidRDefault="00DA7729">
      <w:r>
        <w:rPr>
          <w:noProof/>
        </w:rPr>
        <w:lastRenderedPageBreak/>
        <w:drawing>
          <wp:inline distT="0" distB="0" distL="0" distR="0" wp14:anchorId="22120D3A" wp14:editId="3C0E263A">
            <wp:extent cx="6316980" cy="43854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2818" cy="4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29" w:rsidRDefault="00001E7D">
      <w:r>
        <w:rPr>
          <w:noProof/>
        </w:rPr>
        <w:drawing>
          <wp:inline distT="0" distB="0" distL="0" distR="0" wp14:anchorId="4FB863BD" wp14:editId="5E1FC615">
            <wp:extent cx="5943600" cy="2047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7D" w:rsidRDefault="00001E7D"/>
    <w:p w:rsidR="00001E7D" w:rsidRDefault="00001E7D"/>
    <w:p w:rsidR="00001E7D" w:rsidRDefault="00001E7D"/>
    <w:p w:rsidR="00001E7D" w:rsidRDefault="00001E7D"/>
    <w:p w:rsidR="00001E7D" w:rsidRDefault="00001E7D"/>
    <w:p w:rsidR="00001E7D" w:rsidRDefault="00001E7D">
      <w:r>
        <w:rPr>
          <w:noProof/>
        </w:rPr>
        <w:lastRenderedPageBreak/>
        <w:drawing>
          <wp:inline distT="0" distB="0" distL="0" distR="0" wp14:anchorId="3885FED8" wp14:editId="0084EEE4">
            <wp:extent cx="594360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7D" w:rsidRDefault="00001E7D"/>
    <w:p w:rsidR="00001E7D" w:rsidRDefault="00001E7D"/>
    <w:p w:rsidR="00001E7D" w:rsidRDefault="00001E7D">
      <w:r>
        <w:rPr>
          <w:noProof/>
        </w:rPr>
        <w:drawing>
          <wp:inline distT="0" distB="0" distL="0" distR="0" wp14:anchorId="49DB18AA" wp14:editId="4E1CDE62">
            <wp:extent cx="5943600" cy="1265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7D" w:rsidRDefault="00001E7D"/>
    <w:p w:rsidR="00001E7D" w:rsidRDefault="00001E7D"/>
    <w:p w:rsidR="00001E7D" w:rsidRDefault="00001E7D">
      <w:r>
        <w:rPr>
          <w:noProof/>
        </w:rPr>
        <w:drawing>
          <wp:inline distT="0" distB="0" distL="0" distR="0" wp14:anchorId="3D051AF2" wp14:editId="59C1EDF0">
            <wp:extent cx="5943600" cy="1760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7D" w:rsidRDefault="00001E7D"/>
    <w:p w:rsidR="00001E7D" w:rsidRDefault="00001E7D">
      <w:r>
        <w:rPr>
          <w:noProof/>
        </w:rPr>
        <w:lastRenderedPageBreak/>
        <w:drawing>
          <wp:inline distT="0" distB="0" distL="0" distR="0" wp14:anchorId="01D73947" wp14:editId="464D7318">
            <wp:extent cx="5943600" cy="1314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7D" w:rsidRDefault="00001E7D"/>
    <w:p w:rsidR="00001E7D" w:rsidRDefault="00001E7D">
      <w:r>
        <w:rPr>
          <w:noProof/>
        </w:rPr>
        <w:drawing>
          <wp:inline distT="0" distB="0" distL="0" distR="0" wp14:anchorId="25762885" wp14:editId="4E91BBE1">
            <wp:extent cx="5943600" cy="1493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38" w:rsidRDefault="00FF6D38"/>
    <w:p w:rsidR="00001E7D" w:rsidRDefault="00FF6D38">
      <w:r>
        <w:rPr>
          <w:noProof/>
        </w:rPr>
        <w:drawing>
          <wp:inline distT="0" distB="0" distL="0" distR="0" wp14:anchorId="17598B25" wp14:editId="4F670A36">
            <wp:extent cx="5943600" cy="132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38" w:rsidRDefault="00FF6D38"/>
    <w:p w:rsidR="00FF6D38" w:rsidRDefault="00FF6D38">
      <w:r>
        <w:rPr>
          <w:noProof/>
        </w:rPr>
        <w:drawing>
          <wp:inline distT="0" distB="0" distL="0" distR="0" wp14:anchorId="38797238" wp14:editId="25649D31">
            <wp:extent cx="5943600" cy="16630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38" w:rsidRDefault="00FF6D38"/>
    <w:p w:rsidR="00FF6D38" w:rsidRDefault="00FF6D38"/>
    <w:p w:rsidR="00FF6D38" w:rsidRDefault="00FF6D38"/>
    <w:p w:rsidR="00FF6D38" w:rsidRDefault="00FF6D38">
      <w:r>
        <w:rPr>
          <w:noProof/>
        </w:rPr>
        <w:lastRenderedPageBreak/>
        <w:drawing>
          <wp:inline distT="0" distB="0" distL="0" distR="0" wp14:anchorId="13A9C7A5" wp14:editId="726E65EB">
            <wp:extent cx="5943600" cy="31222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/>
    <w:p w:rsidR="00FF6D38" w:rsidRDefault="00FF6D38">
      <w:r>
        <w:rPr>
          <w:noProof/>
        </w:rPr>
        <w:lastRenderedPageBreak/>
        <w:drawing>
          <wp:inline distT="0" distB="0" distL="0" distR="0" wp14:anchorId="4467AD68" wp14:editId="7A89FCE8">
            <wp:extent cx="5943600" cy="36677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4FAB8" wp14:editId="365DD105">
            <wp:extent cx="5943600" cy="34283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38" w:rsidRDefault="00FF6D38"/>
    <w:p w:rsidR="00FF6D38" w:rsidRDefault="00FF6D38"/>
    <w:p w:rsidR="00FF6D38" w:rsidRDefault="00FF6D38"/>
    <w:p w:rsidR="00FF6D38" w:rsidRDefault="00003882">
      <w:r>
        <w:rPr>
          <w:noProof/>
        </w:rPr>
        <w:lastRenderedPageBreak/>
        <w:drawing>
          <wp:inline distT="0" distB="0" distL="0" distR="0" wp14:anchorId="3D8D0A2A" wp14:editId="2F0FC4E1">
            <wp:extent cx="5943600" cy="42691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882" w:rsidRDefault="00003882"/>
    <w:p w:rsidR="001E7F7D" w:rsidRDefault="001E7F7D">
      <w:r>
        <w:rPr>
          <w:noProof/>
        </w:rPr>
        <w:drawing>
          <wp:inline distT="0" distB="0" distL="0" distR="0" wp14:anchorId="0F3A00F4" wp14:editId="5850A2CD">
            <wp:extent cx="5943600" cy="12750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7D" w:rsidRDefault="001E7F7D">
      <w:r>
        <w:rPr>
          <w:noProof/>
        </w:rPr>
        <w:lastRenderedPageBreak/>
        <w:drawing>
          <wp:inline distT="0" distB="0" distL="0" distR="0" wp14:anchorId="11150900" wp14:editId="7ABEE33F">
            <wp:extent cx="5943600" cy="32238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7D" w:rsidRDefault="001E7F7D">
      <w:r>
        <w:rPr>
          <w:noProof/>
        </w:rPr>
        <w:drawing>
          <wp:inline distT="0" distB="0" distL="0" distR="0" wp14:anchorId="4E05CB53" wp14:editId="3358E1CD">
            <wp:extent cx="5943600" cy="24403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7D" w:rsidRDefault="001E7F7D"/>
    <w:p w:rsidR="001E7F7D" w:rsidRDefault="001E7F7D">
      <w:r>
        <w:rPr>
          <w:noProof/>
        </w:rPr>
        <w:drawing>
          <wp:inline distT="0" distB="0" distL="0" distR="0" wp14:anchorId="6A6E2721" wp14:editId="11ED2A9A">
            <wp:extent cx="5943600" cy="15709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7D" w:rsidRDefault="001E7F7D"/>
    <w:p w:rsidR="001E7F7D" w:rsidRDefault="00FD1337">
      <w:r>
        <w:rPr>
          <w:noProof/>
        </w:rPr>
        <w:lastRenderedPageBreak/>
        <w:drawing>
          <wp:inline distT="0" distB="0" distL="0" distR="0" wp14:anchorId="171C0747" wp14:editId="6A15260C">
            <wp:extent cx="5943600" cy="12553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37" w:rsidRDefault="008352FE">
      <w:r>
        <w:rPr>
          <w:noProof/>
        </w:rPr>
        <w:drawing>
          <wp:inline distT="0" distB="0" distL="0" distR="0" wp14:anchorId="0D448886" wp14:editId="52043C1F">
            <wp:extent cx="5943600" cy="15055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FE" w:rsidRDefault="008352FE">
      <w:r>
        <w:rPr>
          <w:noProof/>
        </w:rPr>
        <w:drawing>
          <wp:inline distT="0" distB="0" distL="0" distR="0" wp14:anchorId="24E73F2D" wp14:editId="0C4EC3B3">
            <wp:extent cx="5943600" cy="33369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FE" w:rsidRDefault="008352FE"/>
    <w:p w:rsidR="00753554" w:rsidRDefault="00753554"/>
    <w:p w:rsidR="00753554" w:rsidRDefault="00753554"/>
    <w:p w:rsidR="00753554" w:rsidRDefault="00753554"/>
    <w:p w:rsidR="00753554" w:rsidRDefault="00753554"/>
    <w:p w:rsidR="00753554" w:rsidRDefault="00753554">
      <w:r>
        <w:rPr>
          <w:noProof/>
        </w:rPr>
        <w:lastRenderedPageBreak/>
        <w:drawing>
          <wp:inline distT="0" distB="0" distL="0" distR="0" wp14:anchorId="438418B0" wp14:editId="3D297BA0">
            <wp:extent cx="5943600" cy="42532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554" w:rsidRDefault="0046128E">
      <w:r>
        <w:rPr>
          <w:noProof/>
        </w:rPr>
        <w:drawing>
          <wp:inline distT="0" distB="0" distL="0" distR="0" wp14:anchorId="1836303F" wp14:editId="13679832">
            <wp:extent cx="5943600" cy="276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8E" w:rsidRDefault="0046128E"/>
    <w:p w:rsidR="0046128E" w:rsidRDefault="0046128E"/>
    <w:p w:rsidR="0046128E" w:rsidRDefault="0046128E"/>
    <w:p w:rsidR="0046128E" w:rsidRDefault="007B6AF1">
      <w:r>
        <w:rPr>
          <w:noProof/>
        </w:rPr>
        <w:lastRenderedPageBreak/>
        <w:drawing>
          <wp:inline distT="0" distB="0" distL="0" distR="0" wp14:anchorId="2D4BB434" wp14:editId="3F6F20F9">
            <wp:extent cx="5943600" cy="24796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A58" w:rsidRDefault="002A5A58"/>
    <w:p w:rsidR="002038AD" w:rsidRDefault="002038AD">
      <w:r>
        <w:rPr>
          <w:noProof/>
        </w:rPr>
        <w:drawing>
          <wp:inline distT="0" distB="0" distL="0" distR="0" wp14:anchorId="69B422A8" wp14:editId="797350C4">
            <wp:extent cx="5943600" cy="36988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AD" w:rsidRDefault="002038AD"/>
    <w:p w:rsidR="007B6AF1" w:rsidRDefault="002038AD">
      <w:r>
        <w:rPr>
          <w:noProof/>
        </w:rPr>
        <w:lastRenderedPageBreak/>
        <w:drawing>
          <wp:inline distT="0" distB="0" distL="0" distR="0" wp14:anchorId="3AAF1268" wp14:editId="6DE323BE">
            <wp:extent cx="3025140" cy="608076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AD" w:rsidRDefault="002038AD">
      <w:r>
        <w:rPr>
          <w:noProof/>
        </w:rPr>
        <w:drawing>
          <wp:inline distT="0" distB="0" distL="0" distR="0" wp14:anchorId="5A46DDDA" wp14:editId="6910B12B">
            <wp:extent cx="6440411" cy="11277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40411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AD" w:rsidRDefault="002038AD"/>
    <w:p w:rsidR="002038AD" w:rsidRDefault="002038AD"/>
    <w:p w:rsidR="002A5A58" w:rsidRDefault="002A5A58">
      <w:r>
        <w:rPr>
          <w:noProof/>
        </w:rPr>
        <w:lastRenderedPageBreak/>
        <w:drawing>
          <wp:inline distT="0" distB="0" distL="0" distR="0" wp14:anchorId="200921C1" wp14:editId="3DF13F05">
            <wp:extent cx="5943600" cy="30391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A58" w:rsidRDefault="002A5A58">
      <w:r>
        <w:rPr>
          <w:noProof/>
        </w:rPr>
        <w:drawing>
          <wp:inline distT="0" distB="0" distL="0" distR="0" wp14:anchorId="28BDEC8B" wp14:editId="3B091F01">
            <wp:extent cx="5943600" cy="29571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A58" w:rsidRDefault="002A5A58">
      <w:r>
        <w:rPr>
          <w:noProof/>
        </w:rPr>
        <w:drawing>
          <wp:inline distT="0" distB="0" distL="0" distR="0" wp14:anchorId="300BA214" wp14:editId="1854787E">
            <wp:extent cx="5943600" cy="9709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A58" w:rsidRDefault="002A5A58"/>
    <w:p w:rsidR="002A5A58" w:rsidRDefault="002A5A58">
      <w:r>
        <w:rPr>
          <w:noProof/>
        </w:rPr>
        <w:lastRenderedPageBreak/>
        <w:drawing>
          <wp:inline distT="0" distB="0" distL="0" distR="0" wp14:anchorId="637C557B" wp14:editId="67661C0E">
            <wp:extent cx="5943600" cy="36671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A58" w:rsidRDefault="002A5A58">
      <w:r>
        <w:rPr>
          <w:noProof/>
        </w:rPr>
        <w:drawing>
          <wp:inline distT="0" distB="0" distL="0" distR="0" wp14:anchorId="5AE0CDA3" wp14:editId="48C37F4E">
            <wp:extent cx="5943600" cy="24263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A58" w:rsidRDefault="002A5A58"/>
    <w:p w:rsidR="002A5A58" w:rsidRDefault="00B21AE9">
      <w:r>
        <w:rPr>
          <w:noProof/>
        </w:rPr>
        <w:drawing>
          <wp:inline distT="0" distB="0" distL="0" distR="0" wp14:anchorId="08A4BC89" wp14:editId="0F032519">
            <wp:extent cx="5943600" cy="9937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E9" w:rsidRDefault="00B21AE9"/>
    <w:p w:rsidR="00860BD9" w:rsidRDefault="00860BD9">
      <w:r>
        <w:rPr>
          <w:noProof/>
        </w:rPr>
        <w:lastRenderedPageBreak/>
        <w:drawing>
          <wp:inline distT="0" distB="0" distL="0" distR="0" wp14:anchorId="68EFE6F4" wp14:editId="39904E08">
            <wp:extent cx="5943600" cy="350202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BD9" w:rsidRDefault="00860BD9">
      <w:r>
        <w:rPr>
          <w:noProof/>
        </w:rPr>
        <w:drawing>
          <wp:inline distT="0" distB="0" distL="0" distR="0" wp14:anchorId="7F95685E" wp14:editId="0D09807A">
            <wp:extent cx="5943600" cy="39128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BD9" w:rsidRDefault="00860BD9"/>
    <w:p w:rsidR="00860BD9" w:rsidRDefault="00860BD9"/>
    <w:p w:rsidR="00860BD9" w:rsidRDefault="00860BD9">
      <w:r>
        <w:rPr>
          <w:noProof/>
        </w:rPr>
        <w:lastRenderedPageBreak/>
        <w:drawing>
          <wp:inline distT="0" distB="0" distL="0" distR="0" wp14:anchorId="2A491790" wp14:editId="504C0789">
            <wp:extent cx="5943600" cy="121539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BD9" w:rsidRDefault="008C4BA9">
      <w:r>
        <w:rPr>
          <w:noProof/>
        </w:rPr>
        <w:drawing>
          <wp:inline distT="0" distB="0" distL="0" distR="0" wp14:anchorId="263672D2" wp14:editId="3F80B717">
            <wp:extent cx="5943600" cy="12744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BA9" w:rsidRDefault="008C4BA9">
      <w:r>
        <w:rPr>
          <w:noProof/>
        </w:rPr>
        <w:drawing>
          <wp:inline distT="0" distB="0" distL="0" distR="0" wp14:anchorId="294639E1" wp14:editId="2B07F63C">
            <wp:extent cx="5943600" cy="12985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BA9" w:rsidRDefault="008C4BA9">
      <w:r>
        <w:rPr>
          <w:noProof/>
        </w:rPr>
        <w:drawing>
          <wp:inline distT="0" distB="0" distL="0" distR="0" wp14:anchorId="38FB3662" wp14:editId="6D11FD3F">
            <wp:extent cx="5943600" cy="130683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BA9" w:rsidRDefault="000E0C09">
      <w:r>
        <w:rPr>
          <w:noProof/>
        </w:rPr>
        <w:drawing>
          <wp:inline distT="0" distB="0" distL="0" distR="0" wp14:anchorId="05D173AD" wp14:editId="37484C7B">
            <wp:extent cx="5943600" cy="128841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9" w:rsidRDefault="000E0C09">
      <w:r>
        <w:rPr>
          <w:noProof/>
        </w:rPr>
        <w:lastRenderedPageBreak/>
        <w:drawing>
          <wp:inline distT="0" distB="0" distL="0" distR="0" wp14:anchorId="12DDFA6A" wp14:editId="1D2953C4">
            <wp:extent cx="5943600" cy="12725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9" w:rsidRDefault="000E0C09">
      <w:r>
        <w:rPr>
          <w:noProof/>
        </w:rPr>
        <w:drawing>
          <wp:inline distT="0" distB="0" distL="0" distR="0" wp14:anchorId="08058315" wp14:editId="5BF20371">
            <wp:extent cx="5943600" cy="29813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1B0E2" wp14:editId="48771190">
            <wp:extent cx="5943600" cy="15163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C09" w:rsidSect="00156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729"/>
    <w:rsid w:val="00001E7D"/>
    <w:rsid w:val="00003882"/>
    <w:rsid w:val="000E0C09"/>
    <w:rsid w:val="0015625C"/>
    <w:rsid w:val="001E7F7D"/>
    <w:rsid w:val="002038AD"/>
    <w:rsid w:val="00263643"/>
    <w:rsid w:val="00276D98"/>
    <w:rsid w:val="002A5A58"/>
    <w:rsid w:val="002A6D3F"/>
    <w:rsid w:val="0030472E"/>
    <w:rsid w:val="0046128E"/>
    <w:rsid w:val="00753554"/>
    <w:rsid w:val="007B6AF1"/>
    <w:rsid w:val="008352FE"/>
    <w:rsid w:val="00860BD9"/>
    <w:rsid w:val="008C4BA9"/>
    <w:rsid w:val="00AF1596"/>
    <w:rsid w:val="00B21AE9"/>
    <w:rsid w:val="00CD45A8"/>
    <w:rsid w:val="00DA7729"/>
    <w:rsid w:val="00FD1337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1F85C10F.dotm</Template>
  <TotalTime>0</TotalTime>
  <Pages>18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Caperna</dc:creator>
  <cp:lastModifiedBy>Terisa Davis</cp:lastModifiedBy>
  <cp:revision>2</cp:revision>
  <dcterms:created xsi:type="dcterms:W3CDTF">2013-08-28T13:25:00Z</dcterms:created>
  <dcterms:modified xsi:type="dcterms:W3CDTF">2013-08-28T13:25:00Z</dcterms:modified>
</cp:coreProperties>
</file>