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27" w:rsidRDefault="003F0B27" w:rsidP="003F0B27">
      <w:pPr>
        <w:jc w:val="center"/>
        <w:rPr>
          <w:b/>
          <w:sz w:val="32"/>
          <w:szCs w:val="32"/>
        </w:rPr>
      </w:pPr>
    </w:p>
    <w:p w:rsidR="003F0B27" w:rsidRDefault="003F0B27" w:rsidP="003F0B27">
      <w:pPr>
        <w:jc w:val="center"/>
        <w:rPr>
          <w:b/>
          <w:sz w:val="32"/>
          <w:szCs w:val="32"/>
        </w:rPr>
      </w:pPr>
    </w:p>
    <w:p w:rsidR="003F0B27" w:rsidRDefault="003F0B27" w:rsidP="003F0B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ATTACHMENT I</w:t>
      </w:r>
      <w:r>
        <w:rPr>
          <w:b/>
          <w:sz w:val="32"/>
          <w:szCs w:val="32"/>
        </w:rPr>
        <w:t>:</w:t>
      </w:r>
    </w:p>
    <w:p w:rsidR="003F0B27" w:rsidRDefault="003F0B27" w:rsidP="003F0B27">
      <w:pPr>
        <w:jc w:val="center"/>
        <w:rPr>
          <w:b/>
          <w:sz w:val="32"/>
          <w:szCs w:val="32"/>
        </w:rPr>
      </w:pPr>
    </w:p>
    <w:p w:rsidR="003F0B27" w:rsidRDefault="003F0B27" w:rsidP="003F0B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Adolescent Physical Activity Survey Instrument</w:t>
      </w:r>
    </w:p>
    <w:p w:rsidR="003F0B27" w:rsidRDefault="003F0B27" w:rsidP="003F0B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proofErr w:type="gramStart"/>
      <w:r>
        <w:rPr>
          <w:b/>
          <w:sz w:val="32"/>
          <w:szCs w:val="32"/>
        </w:rPr>
        <w:t>includes</w:t>
      </w:r>
      <w:proofErr w:type="gramEnd"/>
      <w:r>
        <w:rPr>
          <w:b/>
          <w:sz w:val="32"/>
          <w:szCs w:val="32"/>
        </w:rPr>
        <w:t xml:space="preserve"> demographics)</w:t>
      </w:r>
    </w:p>
    <w:p w:rsidR="003F0B27" w:rsidRDefault="003F0B2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0" w:name="_GoBack"/>
      <w:bookmarkEnd w:id="0"/>
    </w:p>
    <w:p w:rsidR="0015625C" w:rsidRDefault="00DE45DA">
      <w:r>
        <w:rPr>
          <w:noProof/>
        </w:rPr>
        <w:lastRenderedPageBreak/>
        <w:drawing>
          <wp:inline distT="0" distB="0" distL="0" distR="0" wp14:anchorId="0FB65D4E" wp14:editId="23E5FE3C">
            <wp:extent cx="5943600" cy="4149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07" w:rsidRDefault="00235E07"/>
    <w:p w:rsidR="00235E07" w:rsidRDefault="00235E07"/>
    <w:p w:rsidR="00235E07" w:rsidRDefault="00235E07"/>
    <w:p w:rsidR="007A7FFE" w:rsidRDefault="00B258A5">
      <w:r>
        <w:rPr>
          <w:noProof/>
        </w:rPr>
        <w:lastRenderedPageBreak/>
        <w:drawing>
          <wp:inline distT="0" distB="0" distL="0" distR="0" wp14:anchorId="4A1F9D7F" wp14:editId="337E9D2A">
            <wp:extent cx="5943600" cy="3541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A5" w:rsidRDefault="00AA397C">
      <w:r>
        <w:rPr>
          <w:noProof/>
        </w:rPr>
        <w:drawing>
          <wp:inline distT="0" distB="0" distL="0" distR="0" wp14:anchorId="7B761731" wp14:editId="3BC71B0C">
            <wp:extent cx="5943600" cy="1924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07" w:rsidRDefault="008B0654">
      <w:r>
        <w:rPr>
          <w:noProof/>
        </w:rPr>
        <w:lastRenderedPageBreak/>
        <w:drawing>
          <wp:inline distT="0" distB="0" distL="0" distR="0" wp14:anchorId="77560DC7" wp14:editId="063E95F4">
            <wp:extent cx="5943600" cy="4037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97C">
        <w:rPr>
          <w:noProof/>
        </w:rPr>
        <w:drawing>
          <wp:inline distT="0" distB="0" distL="0" distR="0" wp14:anchorId="3283B8CD" wp14:editId="74F03E72">
            <wp:extent cx="5943600" cy="890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A5" w:rsidRDefault="002675EE">
      <w:r>
        <w:t>T</w:t>
      </w:r>
      <w:r w:rsidR="00084B9E">
        <w:t>hose who answer ‘no’</w:t>
      </w:r>
      <w:r>
        <w:t xml:space="preserve"> </w:t>
      </w:r>
      <w:r w:rsidR="00F00889">
        <w:t>to “</w:t>
      </w:r>
      <w:proofErr w:type="gramStart"/>
      <w:r w:rsidR="00F00889">
        <w:t>Are</w:t>
      </w:r>
      <w:proofErr w:type="gramEnd"/>
      <w:r w:rsidR="00F00889">
        <w:t xml:space="preserve"> you currently in school?” </w:t>
      </w:r>
      <w:r w:rsidR="00AA397C">
        <w:t>receive the following question</w:t>
      </w:r>
      <w:r>
        <w:t xml:space="preserve"> series and then are routed to Section 2.</w:t>
      </w:r>
    </w:p>
    <w:p w:rsidR="002675EE" w:rsidRDefault="002675EE">
      <w:r>
        <w:rPr>
          <w:noProof/>
        </w:rPr>
        <w:lastRenderedPageBreak/>
        <w:drawing>
          <wp:inline distT="0" distB="0" distL="0" distR="0" wp14:anchorId="764C6F2E" wp14:editId="02E5040A">
            <wp:extent cx="5943600" cy="36791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7D433" wp14:editId="61E45DCA">
            <wp:extent cx="5943600" cy="31343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24B2ECB3" wp14:editId="663DA1B2">
            <wp:extent cx="5943600" cy="1365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EE" w:rsidRDefault="00AD3C5E">
      <w:r>
        <w:rPr>
          <w:noProof/>
        </w:rPr>
        <w:lastRenderedPageBreak/>
        <w:drawing>
          <wp:inline distT="0" distB="0" distL="0" distR="0" wp14:anchorId="3BD3521B" wp14:editId="19B9E7A3">
            <wp:extent cx="5943600" cy="3395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C9" w:rsidRDefault="003C6DC9">
      <w:r>
        <w:rPr>
          <w:noProof/>
        </w:rPr>
        <w:lastRenderedPageBreak/>
        <w:drawing>
          <wp:inline distT="0" distB="0" distL="0" distR="0" wp14:anchorId="6E1CF61B" wp14:editId="56FD56DF">
            <wp:extent cx="5943600" cy="33343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36508DC9" wp14:editId="4C0C8D21">
            <wp:extent cx="5943600" cy="3502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5E" w:rsidRDefault="00AD3C5E"/>
    <w:p w:rsidR="00AD3C5E" w:rsidRDefault="00AD3C5E"/>
    <w:p w:rsidR="00AD3C5E" w:rsidRDefault="00AD3C5E"/>
    <w:p w:rsidR="002471CC" w:rsidRDefault="00D54639">
      <w:proofErr w:type="gramStart"/>
      <w:r>
        <w:lastRenderedPageBreak/>
        <w:t>Those who answered ‘yes’ to “Are you currently in school?”</w:t>
      </w:r>
      <w:proofErr w:type="gramEnd"/>
      <w:r>
        <w:t xml:space="preserve"> (</w:t>
      </w:r>
      <w:proofErr w:type="gramStart"/>
      <w:r w:rsidR="005E47A6">
        <w:t>the</w:t>
      </w:r>
      <w:proofErr w:type="gramEnd"/>
      <w:r w:rsidR="005E47A6">
        <w:t xml:space="preserve"> </w:t>
      </w:r>
      <w:r w:rsidR="002471CC">
        <w:t>last question on page 3 of this document</w:t>
      </w:r>
      <w:r>
        <w:t>)</w:t>
      </w:r>
      <w:r w:rsidR="002471CC">
        <w:t xml:space="preserve"> receive this question:</w:t>
      </w:r>
    </w:p>
    <w:p w:rsidR="002471CC" w:rsidRDefault="00AD3C5E">
      <w:r>
        <w:rPr>
          <w:noProof/>
        </w:rPr>
        <w:drawing>
          <wp:inline distT="0" distB="0" distL="0" distR="0" wp14:anchorId="3B7713B7" wp14:editId="38D2F6B3">
            <wp:extent cx="5943600" cy="13874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CC" w:rsidRDefault="008E2EDF">
      <w:r>
        <w:t>The questions for students in elementary school versus middle school and high school follow. Everyone resume</w:t>
      </w:r>
      <w:r w:rsidR="00360EE6">
        <w:t>s the same question</w:t>
      </w:r>
      <w:r>
        <w:t xml:space="preserve"> series at Section 2.</w:t>
      </w:r>
    </w:p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6F0174" w:rsidRDefault="006F0174"/>
    <w:p w:rsidR="00360EE6" w:rsidRDefault="006F0174">
      <w:r>
        <w:rPr>
          <w:noProof/>
        </w:rPr>
        <w:lastRenderedPageBreak/>
        <w:t>Elementary School Student Series:</w:t>
      </w:r>
      <w:r w:rsidR="00360EE6">
        <w:rPr>
          <w:noProof/>
        </w:rPr>
        <w:drawing>
          <wp:inline distT="0" distB="0" distL="0" distR="0" wp14:anchorId="4C0BFB57" wp14:editId="2052B58B">
            <wp:extent cx="5943600" cy="37001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EE6">
        <w:rPr>
          <w:noProof/>
        </w:rPr>
        <w:lastRenderedPageBreak/>
        <w:drawing>
          <wp:inline distT="0" distB="0" distL="0" distR="0" wp14:anchorId="0C796821" wp14:editId="14F84D8A">
            <wp:extent cx="5943600" cy="35363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 w:rsidRPr="00AD3C5E">
        <w:rPr>
          <w:noProof/>
        </w:rPr>
        <w:t xml:space="preserve"> </w:t>
      </w:r>
      <w:r w:rsidR="00AD3C5E">
        <w:rPr>
          <w:noProof/>
        </w:rPr>
        <w:drawing>
          <wp:inline distT="0" distB="0" distL="0" distR="0" wp14:anchorId="0DB6D67D" wp14:editId="1C1EC507">
            <wp:extent cx="5943600" cy="12376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AD3C5E">
      <w:r>
        <w:rPr>
          <w:noProof/>
        </w:rPr>
        <w:lastRenderedPageBreak/>
        <w:drawing>
          <wp:inline distT="0" distB="0" distL="0" distR="0" wp14:anchorId="2C07837D" wp14:editId="7ECC161E">
            <wp:extent cx="5943600" cy="43522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AD3C5E">
      <w:r>
        <w:rPr>
          <w:noProof/>
        </w:rPr>
        <w:drawing>
          <wp:inline distT="0" distB="0" distL="0" distR="0" wp14:anchorId="7AE60CEE" wp14:editId="7C49B392">
            <wp:extent cx="5943600" cy="2465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360EE6"/>
    <w:p w:rsidR="00360EE6" w:rsidRDefault="00360EE6">
      <w:r>
        <w:rPr>
          <w:noProof/>
        </w:rPr>
        <w:lastRenderedPageBreak/>
        <w:drawing>
          <wp:inline distT="0" distB="0" distL="0" distR="0" wp14:anchorId="586A99EE" wp14:editId="797AFCA7">
            <wp:extent cx="5943600" cy="3359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262ED7A3" wp14:editId="66042CC2">
            <wp:extent cx="5943600" cy="35026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E6" w:rsidRDefault="00360EE6"/>
    <w:p w:rsidR="006F0174" w:rsidRDefault="006F0174"/>
    <w:p w:rsidR="006F0174" w:rsidRDefault="006F0174"/>
    <w:p w:rsidR="006F0174" w:rsidRDefault="006F0174"/>
    <w:p w:rsidR="006F0174" w:rsidRDefault="006F0174">
      <w:r>
        <w:lastRenderedPageBreak/>
        <w:t>Middle and High School student series:</w:t>
      </w:r>
      <w:r w:rsidR="008B4EB3">
        <w:rPr>
          <w:noProof/>
        </w:rPr>
        <w:drawing>
          <wp:inline distT="0" distB="0" distL="0" distR="0" wp14:anchorId="5817EC31" wp14:editId="6C9BC5C7">
            <wp:extent cx="5943600" cy="38620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EB3">
        <w:rPr>
          <w:noProof/>
        </w:rPr>
        <w:lastRenderedPageBreak/>
        <w:drawing>
          <wp:inline distT="0" distB="0" distL="0" distR="0" wp14:anchorId="24969FE5" wp14:editId="71875D7C">
            <wp:extent cx="5943600" cy="34213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 w:rsidRPr="00AD3C5E">
        <w:rPr>
          <w:noProof/>
        </w:rPr>
        <w:t xml:space="preserve"> </w:t>
      </w:r>
      <w:r w:rsidR="00AD3C5E">
        <w:rPr>
          <w:noProof/>
        </w:rPr>
        <w:drawing>
          <wp:inline distT="0" distB="0" distL="0" distR="0" wp14:anchorId="66E26BCE" wp14:editId="426A5C7A">
            <wp:extent cx="5943600" cy="1183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B3" w:rsidRDefault="008B4EB3">
      <w:r>
        <w:rPr>
          <w:noProof/>
        </w:rPr>
        <w:lastRenderedPageBreak/>
        <w:drawing>
          <wp:inline distT="0" distB="0" distL="0" distR="0" wp14:anchorId="7178AAAC" wp14:editId="29C59E06">
            <wp:extent cx="5943600" cy="428053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5E">
        <w:rPr>
          <w:noProof/>
        </w:rPr>
        <w:drawing>
          <wp:inline distT="0" distB="0" distL="0" distR="0" wp14:anchorId="0351491A" wp14:editId="7AC6C0AF">
            <wp:extent cx="5943600" cy="24580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951">
        <w:rPr>
          <w:noProof/>
        </w:rPr>
        <w:lastRenderedPageBreak/>
        <w:drawing>
          <wp:inline distT="0" distB="0" distL="0" distR="0" wp14:anchorId="32107BFF" wp14:editId="4C67D88E">
            <wp:extent cx="5943600" cy="34258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40" w:rsidRDefault="00AD3C5E">
      <w:r>
        <w:rPr>
          <w:noProof/>
        </w:rPr>
        <w:drawing>
          <wp:inline distT="0" distB="0" distL="0" distR="0" wp14:anchorId="7A3FB233" wp14:editId="52E5E83F">
            <wp:extent cx="5943600" cy="3508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40" w:rsidRDefault="00B84940"/>
    <w:p w:rsidR="00B84940" w:rsidRDefault="00B84940"/>
    <w:p w:rsidR="00B84940" w:rsidRDefault="00B84940"/>
    <w:p w:rsidR="00B84940" w:rsidRDefault="00B84940">
      <w:r>
        <w:rPr>
          <w:noProof/>
        </w:rPr>
        <w:lastRenderedPageBreak/>
        <w:drawing>
          <wp:inline distT="0" distB="0" distL="0" distR="0" wp14:anchorId="106BB8D1" wp14:editId="3801160C">
            <wp:extent cx="5943600" cy="36410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018">
        <w:rPr>
          <w:noProof/>
        </w:rPr>
        <w:drawing>
          <wp:inline distT="0" distB="0" distL="0" distR="0" wp14:anchorId="2B0E2297" wp14:editId="5411FC97">
            <wp:extent cx="5943600" cy="27324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ED1">
        <w:rPr>
          <w:noProof/>
        </w:rPr>
        <w:lastRenderedPageBreak/>
        <w:drawing>
          <wp:inline distT="0" distB="0" distL="0" distR="0" wp14:anchorId="22B41D55" wp14:editId="22D6E17D">
            <wp:extent cx="5943600" cy="35191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018">
        <w:rPr>
          <w:noProof/>
        </w:rPr>
        <w:drawing>
          <wp:inline distT="0" distB="0" distL="0" distR="0" wp14:anchorId="332F7F69" wp14:editId="3510E999">
            <wp:extent cx="5943600" cy="1544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D1" w:rsidRDefault="00C16054">
      <w:r>
        <w:rPr>
          <w:noProof/>
        </w:rPr>
        <w:lastRenderedPageBreak/>
        <w:drawing>
          <wp:inline distT="0" distB="0" distL="0" distR="0" wp14:anchorId="27487B2F" wp14:editId="25AC1A56">
            <wp:extent cx="5943600" cy="4222115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D1" w:rsidRDefault="00947ED1"/>
    <w:p w:rsidR="00947ED1" w:rsidRDefault="00C16054">
      <w:r>
        <w:rPr>
          <w:noProof/>
        </w:rPr>
        <w:drawing>
          <wp:inline distT="0" distB="0" distL="0" distR="0" wp14:anchorId="475565FE" wp14:editId="76817B54">
            <wp:extent cx="5943600" cy="12465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D1" w:rsidRDefault="00C16054">
      <w:r>
        <w:rPr>
          <w:noProof/>
        </w:rPr>
        <w:lastRenderedPageBreak/>
        <w:drawing>
          <wp:inline distT="0" distB="0" distL="0" distR="0" wp14:anchorId="012B24F7" wp14:editId="7DD2C126">
            <wp:extent cx="5943600" cy="28016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FB0F0A"/>
    <w:p w:rsidR="00FB0F0A" w:rsidRDefault="00C16054">
      <w:r>
        <w:rPr>
          <w:noProof/>
        </w:rPr>
        <w:drawing>
          <wp:inline distT="0" distB="0" distL="0" distR="0" wp14:anchorId="37D09D3D" wp14:editId="30A5FA4D">
            <wp:extent cx="5943600" cy="31508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FB0F0A"/>
    <w:p w:rsidR="00FB0F0A" w:rsidRDefault="00C16054">
      <w:r>
        <w:rPr>
          <w:noProof/>
        </w:rPr>
        <w:lastRenderedPageBreak/>
        <w:drawing>
          <wp:inline distT="0" distB="0" distL="0" distR="0" wp14:anchorId="7B7970E5" wp14:editId="0D017C8E">
            <wp:extent cx="5943600" cy="1689100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C16054">
      <w:r>
        <w:rPr>
          <w:noProof/>
        </w:rPr>
        <w:drawing>
          <wp:inline distT="0" distB="0" distL="0" distR="0" wp14:anchorId="64DFDEB3" wp14:editId="451B3FA7">
            <wp:extent cx="5943600" cy="230314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C16054">
      <w:r>
        <w:rPr>
          <w:noProof/>
        </w:rPr>
        <w:drawing>
          <wp:inline distT="0" distB="0" distL="0" distR="0" wp14:anchorId="13041705" wp14:editId="2B22306E">
            <wp:extent cx="5943600" cy="190055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0A" w:rsidRDefault="00C16054">
      <w:r>
        <w:rPr>
          <w:noProof/>
        </w:rPr>
        <w:lastRenderedPageBreak/>
        <w:drawing>
          <wp:inline distT="0" distB="0" distL="0" distR="0" wp14:anchorId="53CCBFDF" wp14:editId="4E18A789">
            <wp:extent cx="5943600" cy="31127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87" w:rsidRDefault="00C16054">
      <w:r>
        <w:rPr>
          <w:noProof/>
        </w:rPr>
        <w:drawing>
          <wp:inline distT="0" distB="0" distL="0" distR="0" wp14:anchorId="710FDFA4" wp14:editId="22BDA8AE">
            <wp:extent cx="5943600" cy="321183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CA" w:rsidRDefault="00F730CA">
      <w:r>
        <w:rPr>
          <w:noProof/>
        </w:rPr>
        <w:lastRenderedPageBreak/>
        <w:drawing>
          <wp:inline distT="0" distB="0" distL="0" distR="0" wp14:anchorId="3095A2CF" wp14:editId="3DF0DCF2">
            <wp:extent cx="5943600" cy="39560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D1400" wp14:editId="129529D5">
            <wp:extent cx="5410200" cy="63627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CA" w:rsidRDefault="00C16054">
      <w:r>
        <w:rPr>
          <w:noProof/>
        </w:rPr>
        <w:drawing>
          <wp:inline distT="0" distB="0" distL="0" distR="0" wp14:anchorId="600A5A08" wp14:editId="399E200A">
            <wp:extent cx="5943600" cy="101536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CA" w:rsidRDefault="00C16054">
      <w:r>
        <w:rPr>
          <w:noProof/>
        </w:rPr>
        <w:lastRenderedPageBreak/>
        <w:drawing>
          <wp:inline distT="0" distB="0" distL="0" distR="0" wp14:anchorId="29A2D8CF" wp14:editId="1AEE1BDA">
            <wp:extent cx="5943600" cy="1745615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B7" w:rsidRDefault="00C16054">
      <w:r>
        <w:rPr>
          <w:noProof/>
        </w:rPr>
        <w:drawing>
          <wp:inline distT="0" distB="0" distL="0" distR="0" wp14:anchorId="24A40A03" wp14:editId="3CC325EC">
            <wp:extent cx="5943600" cy="12033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54" w:rsidRDefault="00C16054">
      <w:r>
        <w:rPr>
          <w:noProof/>
        </w:rPr>
        <w:drawing>
          <wp:inline distT="0" distB="0" distL="0" distR="0" wp14:anchorId="22037D79" wp14:editId="157348CC">
            <wp:extent cx="5943600" cy="29349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54" w:rsidRDefault="00C16054"/>
    <w:p w:rsidR="008272B7" w:rsidRDefault="00C16054">
      <w:r>
        <w:rPr>
          <w:noProof/>
        </w:rPr>
        <w:drawing>
          <wp:inline distT="0" distB="0" distL="0" distR="0" wp14:anchorId="09E401C0" wp14:editId="381CE17C">
            <wp:extent cx="5943600" cy="9296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B7" w:rsidRDefault="008272B7">
      <w:r>
        <w:rPr>
          <w:noProof/>
        </w:rPr>
        <w:lastRenderedPageBreak/>
        <w:drawing>
          <wp:inline distT="0" distB="0" distL="0" distR="0" wp14:anchorId="79E608F1" wp14:editId="4840C9F2">
            <wp:extent cx="5943600" cy="419481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54">
        <w:rPr>
          <w:noProof/>
        </w:rPr>
        <w:drawing>
          <wp:inline distT="0" distB="0" distL="0" distR="0" wp14:anchorId="1AA53B8C" wp14:editId="6531C9DE">
            <wp:extent cx="5943600" cy="10128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B7" w:rsidRDefault="008272B7">
      <w:r>
        <w:rPr>
          <w:noProof/>
        </w:rPr>
        <w:drawing>
          <wp:inline distT="0" distB="0" distL="0" distR="0" wp14:anchorId="16B263FB" wp14:editId="5723482D">
            <wp:extent cx="5943600" cy="2159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2B7" w:rsidSect="00156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FE"/>
    <w:rsid w:val="00084B9E"/>
    <w:rsid w:val="0015625C"/>
    <w:rsid w:val="00235E07"/>
    <w:rsid w:val="002471CC"/>
    <w:rsid w:val="00263643"/>
    <w:rsid w:val="002675EE"/>
    <w:rsid w:val="00276D98"/>
    <w:rsid w:val="002D4C36"/>
    <w:rsid w:val="002D7287"/>
    <w:rsid w:val="0030472E"/>
    <w:rsid w:val="003333BA"/>
    <w:rsid w:val="00360EE6"/>
    <w:rsid w:val="003C6DC9"/>
    <w:rsid w:val="003E5AA5"/>
    <w:rsid w:val="003F0B27"/>
    <w:rsid w:val="00565F41"/>
    <w:rsid w:val="005E47A6"/>
    <w:rsid w:val="006F0174"/>
    <w:rsid w:val="007A7FFE"/>
    <w:rsid w:val="008272B7"/>
    <w:rsid w:val="008B0654"/>
    <w:rsid w:val="008B4EB3"/>
    <w:rsid w:val="008E2EDF"/>
    <w:rsid w:val="00947ED1"/>
    <w:rsid w:val="00A62486"/>
    <w:rsid w:val="00AA397C"/>
    <w:rsid w:val="00AD3C5E"/>
    <w:rsid w:val="00AD4860"/>
    <w:rsid w:val="00B258A5"/>
    <w:rsid w:val="00B84940"/>
    <w:rsid w:val="00C16054"/>
    <w:rsid w:val="00CD45A8"/>
    <w:rsid w:val="00D54639"/>
    <w:rsid w:val="00DE45DA"/>
    <w:rsid w:val="00EB5951"/>
    <w:rsid w:val="00F00889"/>
    <w:rsid w:val="00F730CA"/>
    <w:rsid w:val="00FA2018"/>
    <w:rsid w:val="00FB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7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60EE138F.dotm</Template>
  <TotalTime>0</TotalTime>
  <Pages>26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Caperna</dc:creator>
  <cp:lastModifiedBy>Terisa Davis</cp:lastModifiedBy>
  <cp:revision>2</cp:revision>
  <dcterms:created xsi:type="dcterms:W3CDTF">2013-08-28T13:36:00Z</dcterms:created>
  <dcterms:modified xsi:type="dcterms:W3CDTF">2013-08-28T13:36:00Z</dcterms:modified>
</cp:coreProperties>
</file>