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FB40B8" w14:textId="77777777" w:rsidR="00DC10A7" w:rsidRPr="008372B9" w:rsidRDefault="00A73601" w:rsidP="00DD424F">
      <w:pPr>
        <w:pStyle w:val="AxureTOCHeading"/>
        <w:spacing w:before="0"/>
        <w:jc w:val="left"/>
        <w:rPr>
          <w:rFonts w:asciiTheme="minorHAnsi" w:hAnsiTheme="minorHAnsi"/>
          <w:b w:val="0"/>
          <w:sz w:val="40"/>
          <w:szCs w:val="40"/>
        </w:rPr>
      </w:pPr>
      <w:bookmarkStart w:id="0" w:name="_GoBack"/>
      <w:bookmarkEnd w:id="0"/>
      <w:proofErr w:type="gramStart"/>
      <w:r>
        <w:rPr>
          <w:rFonts w:asciiTheme="minorHAnsi" w:hAnsiTheme="minorHAnsi"/>
          <w:b w:val="0"/>
          <w:sz w:val="40"/>
          <w:szCs w:val="40"/>
        </w:rPr>
        <w:t>i</w:t>
      </w:r>
      <w:r w:rsidR="0098643B">
        <w:rPr>
          <w:rFonts w:asciiTheme="minorHAnsi" w:hAnsiTheme="minorHAnsi"/>
          <w:b w:val="0"/>
          <w:sz w:val="40"/>
          <w:szCs w:val="40"/>
        </w:rPr>
        <w:t>Claim-i3368</w:t>
      </w:r>
      <w:proofErr w:type="gramEnd"/>
      <w:r w:rsidR="00DC10A7">
        <w:rPr>
          <w:rFonts w:asciiTheme="minorHAnsi" w:hAnsiTheme="minorHAnsi"/>
          <w:b w:val="0"/>
          <w:sz w:val="40"/>
          <w:szCs w:val="40"/>
        </w:rPr>
        <w:t xml:space="preserve"> Marriage (</w:t>
      </w:r>
      <w:r w:rsidR="000E30C9">
        <w:rPr>
          <w:rFonts w:asciiTheme="minorHAnsi" w:hAnsiTheme="minorHAnsi"/>
          <w:b w:val="0"/>
          <w:sz w:val="40"/>
          <w:szCs w:val="40"/>
        </w:rPr>
        <w:t>3rd</w:t>
      </w:r>
      <w:r w:rsidR="00DC10A7">
        <w:rPr>
          <w:rFonts w:asciiTheme="minorHAnsi" w:hAnsiTheme="minorHAnsi"/>
          <w:b w:val="0"/>
          <w:sz w:val="40"/>
          <w:szCs w:val="40"/>
        </w:rPr>
        <w:t xml:space="preserve"> Party)</w:t>
      </w:r>
      <w:r w:rsidR="00DC10A7" w:rsidRPr="00A21589">
        <w:rPr>
          <w:rFonts w:asciiTheme="minorHAnsi" w:hAnsiTheme="minorHAnsi"/>
          <w:b w:val="0"/>
          <w:sz w:val="40"/>
          <w:szCs w:val="40"/>
        </w:rPr>
        <w:t xml:space="preserve">:  </w:t>
      </w:r>
      <w:r w:rsidR="00DC10A7" w:rsidRPr="00A21589">
        <w:rPr>
          <w:rFonts w:asciiTheme="minorHAnsi" w:hAnsiTheme="minorHAnsi"/>
          <w:b w:val="0"/>
          <w:color w:val="A6A6A6" w:themeColor="background1" w:themeShade="A6"/>
          <w:sz w:val="40"/>
          <w:szCs w:val="40"/>
        </w:rPr>
        <w:t>Screen Package</w:t>
      </w:r>
      <w:r w:rsidR="00DC10A7">
        <w:rPr>
          <w:rFonts w:asciiTheme="minorHAnsi" w:hAnsiTheme="minorHAnsi"/>
          <w:b w:val="0"/>
          <w:color w:val="A6A6A6" w:themeColor="background1" w:themeShade="A6"/>
          <w:sz w:val="40"/>
          <w:szCs w:val="40"/>
        </w:rPr>
        <w:t xml:space="preserve"> 0.</w:t>
      </w:r>
      <w:r w:rsidR="00A60CFE">
        <w:rPr>
          <w:rFonts w:asciiTheme="minorHAnsi" w:hAnsiTheme="minorHAnsi"/>
          <w:b w:val="0"/>
          <w:color w:val="A6A6A6" w:themeColor="background1" w:themeShade="A6"/>
          <w:sz w:val="40"/>
          <w:szCs w:val="40"/>
        </w:rPr>
        <w:t>2</w:t>
      </w:r>
    </w:p>
    <w:p w14:paraId="26FB40B9" w14:textId="77777777" w:rsidR="008372B9" w:rsidRDefault="008372B9" w:rsidP="00DD424F">
      <w:pPr>
        <w:pStyle w:val="AxureTOCHeading"/>
        <w:spacing w:before="0"/>
        <w:jc w:val="left"/>
        <w:rPr>
          <w:rFonts w:asciiTheme="minorHAnsi" w:hAnsiTheme="minorHAnsi"/>
          <w:sz w:val="28"/>
          <w:szCs w:val="28"/>
        </w:rPr>
      </w:pPr>
    </w:p>
    <w:p w14:paraId="26FB40BA" w14:textId="77777777" w:rsidR="001C5100" w:rsidRDefault="001C5100" w:rsidP="00DD424F">
      <w:pPr>
        <w:pStyle w:val="AxureTOCHeading"/>
        <w:spacing w:before="0"/>
        <w:jc w:val="left"/>
        <w:rPr>
          <w:rFonts w:asciiTheme="minorHAnsi" w:hAnsiTheme="minorHAnsi"/>
          <w:b w:val="0"/>
          <w:sz w:val="28"/>
          <w:szCs w:val="28"/>
        </w:rPr>
      </w:pPr>
      <w:r w:rsidRPr="008372B9">
        <w:rPr>
          <w:rFonts w:asciiTheme="minorHAnsi" w:hAnsiTheme="minorHAnsi"/>
          <w:b w:val="0"/>
          <w:sz w:val="28"/>
          <w:szCs w:val="28"/>
        </w:rPr>
        <w:t>Table of Contents</w:t>
      </w:r>
    </w:p>
    <w:p w14:paraId="26FB40BB" w14:textId="77777777" w:rsidR="00FD3704" w:rsidRPr="008372B9" w:rsidRDefault="00FD3704" w:rsidP="00DD424F">
      <w:pPr>
        <w:pStyle w:val="AxureTOCHeading"/>
        <w:spacing w:before="0"/>
        <w:jc w:val="left"/>
        <w:rPr>
          <w:rFonts w:asciiTheme="minorHAnsi" w:hAnsiTheme="minorHAnsi"/>
          <w:b w:val="0"/>
          <w:sz w:val="28"/>
          <w:szCs w:val="28"/>
        </w:rPr>
      </w:pPr>
    </w:p>
    <w:p w14:paraId="26FB40BC" w14:textId="77777777" w:rsidR="00903C88" w:rsidRPr="00FE6E12" w:rsidRDefault="005623A4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r w:rsidRPr="00671F1C">
        <w:rPr>
          <w:rFonts w:asciiTheme="minorHAnsi" w:hAnsiTheme="minorHAnsi" w:cstheme="minorHAnsi"/>
          <w:b w:val="0"/>
          <w:sz w:val="22"/>
          <w:szCs w:val="22"/>
        </w:rPr>
        <w:fldChar w:fldCharType="begin"/>
      </w:r>
      <w:r w:rsidR="001C5100" w:rsidRPr="00671F1C">
        <w:rPr>
          <w:rFonts w:asciiTheme="minorHAnsi" w:hAnsiTheme="minorHAnsi" w:cstheme="minorHAnsi"/>
          <w:b w:val="0"/>
          <w:sz w:val="22"/>
          <w:szCs w:val="22"/>
        </w:rPr>
        <w:instrText xml:space="preserve"> TOC \o "1-3" \h \z \t "AxureHeading1,1,AxureHeading2,2,AxureHeading3,3,AxureHeading4,4" </w:instrText>
      </w:r>
      <w:r w:rsidRPr="00671F1C">
        <w:rPr>
          <w:rFonts w:asciiTheme="minorHAnsi" w:hAnsiTheme="minorHAnsi" w:cstheme="minorHAnsi"/>
          <w:b w:val="0"/>
          <w:sz w:val="22"/>
          <w:szCs w:val="22"/>
        </w:rPr>
        <w:fldChar w:fldCharType="separate"/>
      </w:r>
      <w:hyperlink w:anchor="_Toc343258474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1.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Ent002_Welcome Page (DIB)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_Toc343258474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3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BD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75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2.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Ent001_Welcome Page (RIB)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_Toc343258475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4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BE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76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3.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Ent001_Welcome Page (RIB) Secure Session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_Toc343258476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5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BF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77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4.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Who is Completing This Application? (DIB Path)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_Toc343258477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6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C0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78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5.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Who is Completing This Application? (RIB Path)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_Toc343258478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8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C1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79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6.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Ent004_Return to Saved Application Process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_Toc343258479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10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C2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80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7.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Ini002-d3_Information About You (DIB with no navigation)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_Toc343258480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11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C3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81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8.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Ini002-d3_Information About You (RIB with no navigation)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_Toc343258481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12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C4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82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9.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Ini002-d3_Information About You (DIB with navigation)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_Toc343258482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13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C5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83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10.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Ini002-r3_Information About You (RIB with navigation)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_Toc343258483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14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C6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84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11.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Ini001-d3 &amp; r3_Preparer’s Contact Information (DIB &amp; RIB Paths)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_Toc343258484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15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C7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85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12.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Ini003-3_Contact Information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_Toc343258485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16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C8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86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13.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Ini003-3_Birth and Citizenship Information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_Toc343258486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18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C9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87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14.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Apn001-d3_Re-entry Number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_Toc343258487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19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CA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88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15.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Apn001-d3_Re-entry Number (SSI Definition link expanded)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_Toc343258488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20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CB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89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16.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Adi001-3_Other SSNs and Names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_Toc343258489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21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CC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90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17.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Fam001-3_Marriage Information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_Toc343258490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23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CD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91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18.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Fam002-3_Prior Marriages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_Toc343258491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24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CE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92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19.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Fam003-d3_Children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_Toc343258492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25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CF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93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20.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Mil001-3_Military Details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_Toc343258493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26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D0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94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21.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Ear001-3_Employer Details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_Toc343258494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27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D1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95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22.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Ear002-3_Self-Employment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_Toc343258495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29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D2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96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23.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Ear003-3_Supplemental Information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_Toc343258496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30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D3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97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24.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Ear004-d3-b_Total Earnings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_Toc343258497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31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D4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98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25.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Ear005-d3-b_Other Pensions/Annuities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_Toc343258498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32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D5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499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26.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Wst002-3_Direct Deposit Details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_Toc343258499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33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D6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500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27.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Bni001-3_Benefit Information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_Toc343258500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35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D7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501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28.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Bni002-3_Health Insurance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_Toc343258501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37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D8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502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29.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Bni005-3_Group Health Plan Insurance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_Toc343258502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38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D9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503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30.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Dsq001-3_Ability To Work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_Toc343258503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38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DA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504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31.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Dsq002-3_Disability Payments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_Toc343258504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40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DB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505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32.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Dsq003-3_Dependents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_Toc343258505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41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DC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506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33.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Dsq004-3_Authorization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_Toc343258506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42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DD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507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34.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Rem001_Remarks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_Toc343258507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43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DE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08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35.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Ovs001-d3-b_Review and Sign (iClaim)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_Toc343258508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44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DF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09" w:history="1">
        <w:r w:rsidR="00903C88" w:rsidRPr="00903C88">
          <w:rPr>
            <w:rStyle w:val="Hyperlink"/>
            <w:rFonts w:cstheme="minorHAnsi"/>
            <w:b w:val="0"/>
            <w:noProof/>
          </w:rPr>
          <w:t>36.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Rcm001-3_Preparer’s Contact Information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_Toc343258509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48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E0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10" w:history="1">
        <w:r w:rsidR="00903C88" w:rsidRPr="00903C88">
          <w:rPr>
            <w:rStyle w:val="Hyperlink"/>
            <w:rFonts w:cstheme="minorHAnsi"/>
            <w:b w:val="0"/>
            <w:noProof/>
          </w:rPr>
          <w:t>37.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Rcm001-3_Preparer’s Contact Information (i3368 only)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_Toc343258510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49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E1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11" w:history="1">
        <w:r w:rsidR="00903C88" w:rsidRPr="00903C88">
          <w:rPr>
            <w:rStyle w:val="Hyperlink"/>
            <w:rFonts w:cstheme="minorHAnsi"/>
            <w:b w:val="0"/>
            <w:noProof/>
          </w:rPr>
          <w:t>38.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Pin001-3_Contact Information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_Toc343258511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50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E2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12" w:history="1">
        <w:r w:rsidR="00903C88" w:rsidRPr="00903C88">
          <w:rPr>
            <w:rStyle w:val="Hyperlink"/>
            <w:rFonts w:cstheme="minorHAnsi"/>
            <w:b w:val="0"/>
            <w:noProof/>
          </w:rPr>
          <w:t>39.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Pin001-3_Contact Information (i3368 only)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_Toc343258512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52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E3" w14:textId="77777777" w:rsidR="00903C88" w:rsidRDefault="00903C88">
      <w:pPr>
        <w:pStyle w:val="TOC1"/>
        <w:tabs>
          <w:tab w:val="left" w:pos="480"/>
          <w:tab w:val="right" w:leader="dot" w:pos="10790"/>
        </w:tabs>
        <w:rPr>
          <w:rStyle w:val="Hyperlink"/>
          <w:b w:val="0"/>
          <w:noProof/>
        </w:rPr>
      </w:pPr>
    </w:p>
    <w:p w14:paraId="26FB40E4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13" w:history="1">
        <w:r w:rsidR="00903C88" w:rsidRPr="00903C88">
          <w:rPr>
            <w:rStyle w:val="Hyperlink"/>
            <w:rFonts w:cstheme="minorHAnsi"/>
            <w:b w:val="0"/>
            <w:noProof/>
          </w:rPr>
          <w:t>40.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Re-entry Number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_Toc343258513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54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E5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14" w:history="1">
        <w:r w:rsidR="00903C88" w:rsidRPr="00903C88">
          <w:rPr>
            <w:rStyle w:val="Hyperlink"/>
            <w:rFonts w:cstheme="minorHAnsi"/>
            <w:b w:val="0"/>
            <w:noProof/>
          </w:rPr>
          <w:t>41.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Re-entry Number (i3368 only)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_Toc343258514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55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E6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15" w:history="1">
        <w:r w:rsidR="00903C88" w:rsidRPr="00903C88">
          <w:rPr>
            <w:rStyle w:val="Hyperlink"/>
            <w:rFonts w:cstheme="minorHAnsi"/>
            <w:b w:val="0"/>
            <w:noProof/>
          </w:rPr>
          <w:t>42.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Confirm Your Identity On Re-entry (1st party to 3rd party)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_Toc343258515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56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E7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16" w:history="1">
        <w:r w:rsidR="00903C88" w:rsidRPr="00903C88">
          <w:rPr>
            <w:rStyle w:val="Hyperlink"/>
            <w:rFonts w:cstheme="minorHAnsi"/>
            <w:b w:val="0"/>
            <w:noProof/>
          </w:rPr>
          <w:t>43.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Confirm Your Identity On Re-entry (3rd party to a different 3rd party)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_Toc343258516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57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E8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17" w:history="1">
        <w:r w:rsidR="00903C88" w:rsidRPr="00903C88">
          <w:rPr>
            <w:rStyle w:val="Hyperlink"/>
            <w:rFonts w:cstheme="minorHAnsi"/>
            <w:b w:val="0"/>
            <w:noProof/>
          </w:rPr>
          <w:t>44.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Alg001-3_Conditions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_Toc343258517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58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E9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18" w:history="1">
        <w:r w:rsidR="00903C88" w:rsidRPr="00903C88">
          <w:rPr>
            <w:rStyle w:val="Hyperlink"/>
            <w:rFonts w:cstheme="minorHAnsi"/>
            <w:b w:val="0"/>
            <w:noProof/>
          </w:rPr>
          <w:t>45.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Con001-3_Someone Who Knows About Your Condition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_Toc343258518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60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EA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19" w:history="1">
        <w:r w:rsidR="00903C88" w:rsidRPr="00903C88">
          <w:rPr>
            <w:rStyle w:val="Hyperlink"/>
            <w:rFonts w:cstheme="minorHAnsi"/>
            <w:b w:val="0"/>
            <w:noProof/>
          </w:rPr>
          <w:t>46.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Doc001-3_Doctors and Healthcare Professionals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_Toc343258519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62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EB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20" w:history="1">
        <w:r w:rsidR="00903C88" w:rsidRPr="00903C88">
          <w:rPr>
            <w:rStyle w:val="Hyperlink"/>
            <w:rFonts w:cstheme="minorHAnsi"/>
            <w:b w:val="0"/>
            <w:noProof/>
          </w:rPr>
          <w:t>47.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Doc002-3_Doctors and Healthcare Professionals Details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_Toc343258520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63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EC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21" w:history="1">
        <w:r w:rsidR="00903C88" w:rsidRPr="00903C88">
          <w:rPr>
            <w:rStyle w:val="Hyperlink"/>
            <w:rFonts w:cstheme="minorHAnsi"/>
            <w:b w:val="0"/>
            <w:noProof/>
          </w:rPr>
          <w:t>48.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Hos001-3_Hospitals and Clinics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_Toc343258521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66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ED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22" w:history="1">
        <w:r w:rsidR="00903C88" w:rsidRPr="00903C88">
          <w:rPr>
            <w:rStyle w:val="Hyperlink"/>
            <w:rFonts w:cstheme="minorHAnsi"/>
            <w:b w:val="0"/>
            <w:noProof/>
          </w:rPr>
          <w:t>49.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Hos002-3_Hospitals and Clinics Details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_Toc343258522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67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EE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23" w:history="1">
        <w:r w:rsidR="00903C88" w:rsidRPr="00903C88">
          <w:rPr>
            <w:rStyle w:val="Hyperlink"/>
            <w:rFonts w:cstheme="minorHAnsi"/>
            <w:b w:val="0"/>
            <w:noProof/>
          </w:rPr>
          <w:t>50.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Tst001-3_Medical Tests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_Toc343258523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71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EF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24" w:history="1">
        <w:r w:rsidR="00903C88" w:rsidRPr="00903C88">
          <w:rPr>
            <w:rStyle w:val="Hyperlink"/>
            <w:rFonts w:cstheme="minorHAnsi"/>
            <w:b w:val="0"/>
            <w:noProof/>
          </w:rPr>
          <w:t>51.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Tst002-3_Medical Test Details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_Toc343258524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72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F0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25" w:history="1">
        <w:r w:rsidR="00903C88" w:rsidRPr="00903C88">
          <w:rPr>
            <w:rStyle w:val="Hyperlink"/>
            <w:rFonts w:cstheme="minorHAnsi"/>
            <w:b w:val="0"/>
            <w:noProof/>
          </w:rPr>
          <w:t>52.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Med001-3_Medicines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_Toc343258525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74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F1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26" w:history="1">
        <w:r w:rsidR="00903C88" w:rsidRPr="00903C88">
          <w:rPr>
            <w:rStyle w:val="Hyperlink"/>
            <w:rFonts w:cstheme="minorHAnsi"/>
            <w:b w:val="0"/>
            <w:noProof/>
          </w:rPr>
          <w:t>53.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Med002-3_Medicine Details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_Toc343258526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75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F2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27" w:history="1">
        <w:r w:rsidR="00903C88" w:rsidRPr="00903C88">
          <w:rPr>
            <w:rStyle w:val="Hyperlink"/>
            <w:rFonts w:cstheme="minorHAnsi"/>
            <w:b w:val="0"/>
            <w:noProof/>
          </w:rPr>
          <w:t>54.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Msc001-3_Other Medical Records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_Toc343258527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77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F3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28" w:history="1">
        <w:r w:rsidR="00903C88" w:rsidRPr="00903C88">
          <w:rPr>
            <w:rStyle w:val="Hyperlink"/>
            <w:rFonts w:cstheme="minorHAnsi"/>
            <w:b w:val="0"/>
            <w:noProof/>
          </w:rPr>
          <w:t>55.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Msc002-3_Other Medical Record Details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_Toc343258528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78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F4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29" w:history="1">
        <w:r w:rsidR="00903C88" w:rsidRPr="00903C88">
          <w:rPr>
            <w:rStyle w:val="Hyperlink"/>
            <w:rFonts w:cstheme="minorHAnsi"/>
            <w:b w:val="0"/>
            <w:noProof/>
          </w:rPr>
          <w:t>57.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Win001-3_Work Status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_Toc343258529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80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F5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30" w:history="1">
        <w:r w:rsidR="00903C88" w:rsidRPr="00903C88">
          <w:rPr>
            <w:rStyle w:val="Hyperlink"/>
            <w:rFonts w:cstheme="minorHAnsi"/>
            <w:b w:val="0"/>
            <w:noProof/>
          </w:rPr>
          <w:t>58.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Wac001-3-sw_Work Activity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_Toc343258530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81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F6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31" w:history="1">
        <w:r w:rsidR="00903C88" w:rsidRPr="00903C88">
          <w:rPr>
            <w:rStyle w:val="Hyperlink"/>
            <w:rFonts w:cstheme="minorHAnsi"/>
            <w:b w:val="0"/>
            <w:noProof/>
          </w:rPr>
          <w:t>59.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Wac001-3-cw_Work Activity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_Toc343258531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82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F7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32" w:history="1">
        <w:r w:rsidR="00903C88" w:rsidRPr="00903C88">
          <w:rPr>
            <w:rStyle w:val="Hyperlink"/>
            <w:rFonts w:cstheme="minorHAnsi"/>
            <w:b w:val="0"/>
            <w:noProof/>
          </w:rPr>
          <w:t>60.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Wac001-3-nw_Work Activity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_Toc343258532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83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F8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33" w:history="1">
        <w:r w:rsidR="00903C88" w:rsidRPr="00903C88">
          <w:rPr>
            <w:rStyle w:val="Hyperlink"/>
            <w:rFonts w:cstheme="minorHAnsi"/>
            <w:b w:val="0"/>
            <w:noProof/>
          </w:rPr>
          <w:t>61.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Job001-3-sw_Job History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_Toc343258533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84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F9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34" w:history="1">
        <w:r w:rsidR="00903C88" w:rsidRPr="00903C88">
          <w:rPr>
            <w:rStyle w:val="Hyperlink"/>
            <w:rFonts w:cstheme="minorHAnsi"/>
            <w:b w:val="0"/>
            <w:noProof/>
          </w:rPr>
          <w:t>62.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Job 001-3-cw_Job History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_Toc343258534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87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FA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35" w:history="1">
        <w:r w:rsidR="00903C88" w:rsidRPr="00903C88">
          <w:rPr>
            <w:rStyle w:val="Hyperlink"/>
            <w:rFonts w:cstheme="minorHAnsi"/>
            <w:b w:val="0"/>
            <w:noProof/>
          </w:rPr>
          <w:t>63.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Job 001-3-nw_Job History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_Toc343258535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90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FB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36" w:history="1">
        <w:r w:rsidR="00903C88" w:rsidRPr="00903C88">
          <w:rPr>
            <w:rStyle w:val="Hyperlink"/>
            <w:rFonts w:cstheme="minorHAnsi"/>
            <w:b w:val="0"/>
            <w:noProof/>
          </w:rPr>
          <w:t>64.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Edu001-3_Education and Training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_Toc343258536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91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FC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37" w:history="1">
        <w:r w:rsidR="00903C88" w:rsidRPr="00903C88">
          <w:rPr>
            <w:rStyle w:val="Hyperlink"/>
            <w:rFonts w:cstheme="minorHAnsi"/>
            <w:b w:val="0"/>
            <w:noProof/>
          </w:rPr>
          <w:t>65.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Rmk001-3_Remarks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_Toc343258537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92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FD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38" w:history="1">
        <w:r w:rsidR="00903C88" w:rsidRPr="00903C88">
          <w:rPr>
            <w:rStyle w:val="Hyperlink"/>
            <w:rFonts w:cstheme="minorHAnsi"/>
            <w:b w:val="0"/>
            <w:noProof/>
          </w:rPr>
          <w:t>66.</w:t>
        </w:r>
        <w:r w:rsidR="00903C88" w:rsidRPr="00903C8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03C88" w:rsidRPr="00903C88">
          <w:rPr>
            <w:rStyle w:val="Hyperlink"/>
            <w:rFonts w:cstheme="minorHAnsi"/>
            <w:b w:val="0"/>
            <w:noProof/>
          </w:rPr>
          <w:t>Rvw001-3_Review (i3368)</w:t>
        </w:r>
        <w:r w:rsidR="00903C88" w:rsidRPr="00903C88">
          <w:rPr>
            <w:b w:val="0"/>
            <w:noProof/>
            <w:webHidden/>
          </w:rPr>
          <w:tab/>
        </w:r>
        <w:r w:rsidR="00903C88" w:rsidRPr="00903C88">
          <w:rPr>
            <w:b w:val="0"/>
            <w:noProof/>
            <w:webHidden/>
          </w:rPr>
          <w:fldChar w:fldCharType="begin"/>
        </w:r>
        <w:r w:rsidR="00903C88" w:rsidRPr="00903C88">
          <w:rPr>
            <w:b w:val="0"/>
            <w:noProof/>
            <w:webHidden/>
          </w:rPr>
          <w:instrText xml:space="preserve"> PAGEREF _Toc343258538 \h </w:instrText>
        </w:r>
        <w:r w:rsidR="00903C88" w:rsidRPr="00903C88">
          <w:rPr>
            <w:b w:val="0"/>
            <w:noProof/>
            <w:webHidden/>
          </w:rPr>
        </w:r>
        <w:r w:rsidR="00903C88" w:rsidRPr="00903C88">
          <w:rPr>
            <w:b w:val="0"/>
            <w:noProof/>
            <w:webHidden/>
          </w:rPr>
          <w:fldChar w:fldCharType="separate"/>
        </w:r>
        <w:r w:rsidR="00903C88" w:rsidRPr="00903C88">
          <w:rPr>
            <w:b w:val="0"/>
            <w:noProof/>
            <w:webHidden/>
          </w:rPr>
          <w:t>93</w:t>
        </w:r>
        <w:r w:rsidR="00903C88" w:rsidRPr="00903C88">
          <w:rPr>
            <w:b w:val="0"/>
            <w:noProof/>
            <w:webHidden/>
          </w:rPr>
          <w:fldChar w:fldCharType="end"/>
        </w:r>
      </w:hyperlink>
    </w:p>
    <w:p w14:paraId="26FB40FE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539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67.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Mrf003-3_Medical Release Form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_Toc343258539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98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0FF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540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68.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Wtn001-d3_Confirmation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_Toc343258540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99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100" w14:textId="77777777" w:rsidR="00903C88" w:rsidRPr="00FE6E12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highlight w:val="lightGray"/>
        </w:rPr>
      </w:pPr>
      <w:hyperlink w:anchor="_Toc343258541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69.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Cov001-3_Cover Sheet pop-up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_Toc343258541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100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101" w14:textId="77777777" w:rsidR="00903C88" w:rsidRPr="00903C88" w:rsidRDefault="00A35C5E">
      <w:pPr>
        <w:pStyle w:val="TOC1"/>
        <w:tabs>
          <w:tab w:val="left" w:pos="480"/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43258542" w:history="1"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70.</w:t>
        </w:r>
        <w:r w:rsidR="00903C88" w:rsidRPr="00FE6E1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highlight w:val="lightGray"/>
          </w:rPr>
          <w:tab/>
        </w:r>
        <w:r w:rsidR="00903C88" w:rsidRPr="00FE6E12">
          <w:rPr>
            <w:rStyle w:val="Hyperlink"/>
            <w:rFonts w:cstheme="minorHAnsi"/>
            <w:b w:val="0"/>
            <w:noProof/>
            <w:highlight w:val="lightGray"/>
          </w:rPr>
          <w:t>Rec001-3_Receipt Pop-up</w:t>
        </w:r>
        <w:r w:rsidR="00903C88" w:rsidRPr="00FE6E12">
          <w:rPr>
            <w:b w:val="0"/>
            <w:noProof/>
            <w:webHidden/>
            <w:highlight w:val="lightGray"/>
          </w:rPr>
          <w:tab/>
        </w:r>
        <w:r w:rsidR="00903C88" w:rsidRPr="00FE6E12">
          <w:rPr>
            <w:b w:val="0"/>
            <w:noProof/>
            <w:webHidden/>
            <w:highlight w:val="lightGray"/>
          </w:rPr>
          <w:fldChar w:fldCharType="begin"/>
        </w:r>
        <w:r w:rsidR="00903C88" w:rsidRPr="00FE6E12">
          <w:rPr>
            <w:b w:val="0"/>
            <w:noProof/>
            <w:webHidden/>
            <w:highlight w:val="lightGray"/>
          </w:rPr>
          <w:instrText xml:space="preserve"> PAGEREF _Toc343258542 \h </w:instrText>
        </w:r>
        <w:r w:rsidR="00903C88" w:rsidRPr="00FE6E12">
          <w:rPr>
            <w:b w:val="0"/>
            <w:noProof/>
            <w:webHidden/>
            <w:highlight w:val="lightGray"/>
          </w:rPr>
        </w:r>
        <w:r w:rsidR="00903C88" w:rsidRPr="00FE6E12">
          <w:rPr>
            <w:b w:val="0"/>
            <w:noProof/>
            <w:webHidden/>
            <w:highlight w:val="lightGray"/>
          </w:rPr>
          <w:fldChar w:fldCharType="separate"/>
        </w:r>
        <w:r w:rsidR="00903C88" w:rsidRPr="00FE6E12">
          <w:rPr>
            <w:b w:val="0"/>
            <w:noProof/>
            <w:webHidden/>
            <w:highlight w:val="lightGray"/>
          </w:rPr>
          <w:t>101</w:t>
        </w:r>
        <w:r w:rsidR="00903C88" w:rsidRPr="00FE6E12">
          <w:rPr>
            <w:b w:val="0"/>
            <w:noProof/>
            <w:webHidden/>
            <w:highlight w:val="lightGray"/>
          </w:rPr>
          <w:fldChar w:fldCharType="end"/>
        </w:r>
      </w:hyperlink>
    </w:p>
    <w:p w14:paraId="26FB4102" w14:textId="77777777" w:rsidR="000A4636" w:rsidRPr="008372B9" w:rsidRDefault="005623A4" w:rsidP="00DD424F">
      <w:pPr>
        <w:pStyle w:val="TOC1"/>
        <w:tabs>
          <w:tab w:val="right" w:leader="dot" w:pos="10790"/>
        </w:tabs>
        <w:rPr>
          <w:rFonts w:asciiTheme="minorHAnsi" w:hAnsiTheme="minorHAnsi"/>
          <w:b w:val="0"/>
          <w:sz w:val="22"/>
          <w:szCs w:val="22"/>
        </w:rPr>
      </w:pPr>
      <w:r w:rsidRPr="00671F1C">
        <w:rPr>
          <w:rFonts w:asciiTheme="minorHAnsi" w:hAnsiTheme="minorHAnsi" w:cstheme="minorHAnsi"/>
          <w:b w:val="0"/>
          <w:sz w:val="22"/>
          <w:szCs w:val="22"/>
        </w:rPr>
        <w:fldChar w:fldCharType="end"/>
      </w:r>
      <w:r w:rsidR="00634D62" w:rsidRPr="008372B9">
        <w:rPr>
          <w:rFonts w:asciiTheme="minorHAnsi" w:hAnsiTheme="minorHAnsi"/>
          <w:sz w:val="22"/>
          <w:szCs w:val="22"/>
        </w:rPr>
        <w:br w:type="page"/>
      </w:r>
    </w:p>
    <w:p w14:paraId="26FB4103" w14:textId="77777777" w:rsidR="009A699F" w:rsidRDefault="009A699F" w:rsidP="00DD424F">
      <w:pPr>
        <w:sectPr w:rsidR="009A699F" w:rsidSect="008372B9">
          <w:footerReference w:type="default" r:id="rId12"/>
          <w:pgSz w:w="12240" w:h="15840"/>
          <w:pgMar w:top="720" w:right="720" w:bottom="720" w:left="720" w:header="0" w:footer="720" w:gutter="0"/>
          <w:cols w:space="720"/>
          <w:docGrid w:linePitch="360"/>
        </w:sectPr>
      </w:pPr>
    </w:p>
    <w:p w14:paraId="26FB42B7" w14:textId="17D090B6" w:rsidR="00320CAF" w:rsidRDefault="00320CAF" w:rsidP="00DD424F"/>
    <w:p w14:paraId="26FB42B8" w14:textId="374C4F83" w:rsidR="000779DC" w:rsidRDefault="000779DC" w:rsidP="00DD424F">
      <w:pPr>
        <w:rPr>
          <w:sz w:val="20"/>
          <w:szCs w:val="20"/>
        </w:rPr>
      </w:pPr>
    </w:p>
    <w:p w14:paraId="26FB42BB" w14:textId="7B323A94" w:rsidR="00E008D0" w:rsidRDefault="00091D8E" w:rsidP="00FE6E12">
      <w:pPr>
        <w:pStyle w:val="AxureHeading1"/>
        <w:keepNext/>
        <w:numPr>
          <w:ilvl w:val="0"/>
          <w:numId w:val="2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  <w:bookmarkStart w:id="1" w:name="_Toc343258509"/>
      <w:r>
        <w:rPr>
          <w:rFonts w:asciiTheme="minorHAnsi" w:hAnsiTheme="minorHAnsi" w:cstheme="minorHAnsi"/>
          <w:b w:val="0"/>
          <w:sz w:val="28"/>
          <w:szCs w:val="28"/>
        </w:rPr>
        <w:t>Rcm001</w:t>
      </w:r>
      <w:r w:rsidR="00E008D0">
        <w:rPr>
          <w:rFonts w:asciiTheme="minorHAnsi" w:hAnsiTheme="minorHAnsi" w:cstheme="minorHAnsi"/>
          <w:b w:val="0"/>
          <w:sz w:val="28"/>
          <w:szCs w:val="28"/>
        </w:rPr>
        <w:t>-</w:t>
      </w:r>
      <w:r w:rsidR="00DD112D">
        <w:rPr>
          <w:rFonts w:asciiTheme="minorHAnsi" w:hAnsiTheme="minorHAnsi" w:cstheme="minorHAnsi"/>
          <w:b w:val="0"/>
          <w:sz w:val="28"/>
          <w:szCs w:val="28"/>
        </w:rPr>
        <w:t>3</w:t>
      </w:r>
      <w:r w:rsidR="00E008D0">
        <w:rPr>
          <w:rFonts w:asciiTheme="minorHAnsi" w:hAnsiTheme="minorHAnsi" w:cstheme="minorHAnsi"/>
          <w:b w:val="0"/>
          <w:sz w:val="28"/>
          <w:szCs w:val="28"/>
        </w:rPr>
        <w:t>_</w:t>
      </w:r>
      <w:r>
        <w:rPr>
          <w:rFonts w:asciiTheme="minorHAnsi" w:hAnsiTheme="minorHAnsi" w:cstheme="minorHAnsi"/>
          <w:b w:val="0"/>
          <w:sz w:val="28"/>
          <w:szCs w:val="28"/>
        </w:rPr>
        <w:t>Preparer’s Contact Information</w:t>
      </w:r>
      <w:bookmarkEnd w:id="1"/>
    </w:p>
    <w:p w14:paraId="26FB42BC" w14:textId="77777777" w:rsidR="00DD112D" w:rsidRDefault="00DA2D52" w:rsidP="00AA1BDC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6FB4501" wp14:editId="26FB4502">
            <wp:extent cx="6858000" cy="70448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19031"/>
                    <a:stretch/>
                  </pic:blipFill>
                  <pic:spPr bwMode="auto">
                    <a:xfrm>
                      <a:off x="0" y="0"/>
                      <a:ext cx="6858000" cy="704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2BD" w14:textId="77777777" w:rsidR="00DD112D" w:rsidRDefault="00DD112D" w:rsidP="00DD112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2BE" w14:textId="77777777" w:rsidR="00DD112D" w:rsidRDefault="00DD112D" w:rsidP="00DD112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2BF" w14:textId="77777777" w:rsidR="00DD112D" w:rsidRDefault="00DD112D" w:rsidP="00DD112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2C0" w14:textId="77777777" w:rsidR="00DD112D" w:rsidRDefault="00091D8E" w:rsidP="00091D8E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2" w:name="_Toc343258510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Rcm001-3_Preparer’s Contact Information (i3368 only)</w:t>
      </w:r>
      <w:bookmarkEnd w:id="2"/>
    </w:p>
    <w:p w14:paraId="26FB42C1" w14:textId="77777777" w:rsidR="00DD112D" w:rsidRDefault="006C2816" w:rsidP="00671F1C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6FB4503" wp14:editId="26FB4504">
            <wp:extent cx="6858000" cy="699410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7723"/>
                    <a:stretch/>
                  </pic:blipFill>
                  <pic:spPr bwMode="auto">
                    <a:xfrm>
                      <a:off x="0" y="0"/>
                      <a:ext cx="6858000" cy="6994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2C2" w14:textId="77777777" w:rsidR="00DD112D" w:rsidRDefault="00DD112D" w:rsidP="00DD112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2C3" w14:textId="77777777" w:rsidR="00DD112D" w:rsidRDefault="00DD112D" w:rsidP="00DD112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2C4" w14:textId="77777777" w:rsidR="00DD112D" w:rsidRDefault="00DD112D" w:rsidP="00DD112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2C5" w14:textId="77777777" w:rsidR="00CA0820" w:rsidRDefault="00CA0820" w:rsidP="00DD112D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2C6" w14:textId="77777777" w:rsidR="00DD112D" w:rsidRDefault="00DD112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3" w:name="_Toc343258511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Pin001-3_Contact Information</w:t>
      </w:r>
      <w:bookmarkEnd w:id="3"/>
    </w:p>
    <w:p w14:paraId="26FB42C7" w14:textId="77777777" w:rsidR="00AA6C6A" w:rsidRDefault="00584C62" w:rsidP="00DD424F">
      <w:r>
        <w:rPr>
          <w:noProof/>
        </w:rPr>
        <w:drawing>
          <wp:inline distT="0" distB="0" distL="0" distR="0" wp14:anchorId="26FB4505" wp14:editId="26FB4506">
            <wp:extent cx="6858000" cy="8096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36636"/>
                    <a:stretch/>
                  </pic:blipFill>
                  <pic:spPr bwMode="auto">
                    <a:xfrm>
                      <a:off x="0" y="0"/>
                      <a:ext cx="6858000" cy="809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2C8" w14:textId="77777777" w:rsidR="000C2D3F" w:rsidRDefault="00AB210C" w:rsidP="003651A2">
      <w:pPr>
        <w:rPr>
          <w:sz w:val="20"/>
          <w:szCs w:val="20"/>
        </w:rPr>
      </w:pPr>
      <w:r w:rsidRPr="003651A2">
        <w:rPr>
          <w:noProof/>
        </w:rPr>
        <w:lastRenderedPageBreak/>
        <w:drawing>
          <wp:inline distT="0" distB="0" distL="0" distR="0" wp14:anchorId="26FB4507" wp14:editId="26FB4508">
            <wp:extent cx="6852213" cy="17049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2086" b="14543"/>
                    <a:stretch/>
                  </pic:blipFill>
                  <pic:spPr bwMode="auto">
                    <a:xfrm>
                      <a:off x="0" y="0"/>
                      <a:ext cx="6858000" cy="170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2C9" w14:textId="77777777" w:rsidR="00601444" w:rsidRDefault="00601444" w:rsidP="00DD424F">
      <w:pPr>
        <w:spacing w:after="120"/>
        <w:rPr>
          <w:sz w:val="20"/>
          <w:szCs w:val="20"/>
        </w:rPr>
      </w:pPr>
    </w:p>
    <w:p w14:paraId="26FB42CA" w14:textId="77777777" w:rsidR="00601444" w:rsidRDefault="00601444" w:rsidP="00DD424F">
      <w:pPr>
        <w:spacing w:after="120"/>
        <w:rPr>
          <w:sz w:val="20"/>
          <w:szCs w:val="20"/>
        </w:rPr>
      </w:pPr>
    </w:p>
    <w:p w14:paraId="26FB42CB" w14:textId="77777777" w:rsidR="00C457ED" w:rsidRDefault="00C457ED" w:rsidP="00DD424F">
      <w:pPr>
        <w:spacing w:after="120"/>
        <w:rPr>
          <w:sz w:val="20"/>
          <w:szCs w:val="20"/>
        </w:rPr>
      </w:pPr>
    </w:p>
    <w:p w14:paraId="26FB42CC" w14:textId="77777777" w:rsidR="00C457ED" w:rsidRDefault="00C457ED" w:rsidP="00DD424F">
      <w:pPr>
        <w:spacing w:after="120"/>
        <w:rPr>
          <w:sz w:val="20"/>
          <w:szCs w:val="20"/>
        </w:rPr>
      </w:pPr>
    </w:p>
    <w:p w14:paraId="26FB42CD" w14:textId="77777777" w:rsidR="00C457ED" w:rsidRDefault="00C457ED" w:rsidP="00DD424F">
      <w:pPr>
        <w:spacing w:after="120"/>
        <w:rPr>
          <w:sz w:val="20"/>
          <w:szCs w:val="20"/>
        </w:rPr>
      </w:pPr>
    </w:p>
    <w:p w14:paraId="26FB42CE" w14:textId="77777777" w:rsidR="00C457ED" w:rsidRDefault="00C457ED" w:rsidP="00DD424F">
      <w:pPr>
        <w:spacing w:after="120"/>
        <w:rPr>
          <w:sz w:val="20"/>
          <w:szCs w:val="20"/>
        </w:rPr>
      </w:pPr>
    </w:p>
    <w:p w14:paraId="26FB42CF" w14:textId="77777777" w:rsidR="00C457ED" w:rsidRDefault="00C457ED" w:rsidP="00DD424F">
      <w:pPr>
        <w:spacing w:after="120"/>
        <w:rPr>
          <w:sz w:val="20"/>
          <w:szCs w:val="20"/>
        </w:rPr>
      </w:pPr>
    </w:p>
    <w:p w14:paraId="26FB42D0" w14:textId="77777777" w:rsidR="00C457ED" w:rsidRDefault="00C457ED" w:rsidP="00DD424F">
      <w:pPr>
        <w:spacing w:after="120"/>
        <w:rPr>
          <w:sz w:val="20"/>
          <w:szCs w:val="20"/>
        </w:rPr>
      </w:pPr>
    </w:p>
    <w:p w14:paraId="26FB42D1" w14:textId="77777777" w:rsidR="00C457ED" w:rsidRDefault="00C457ED" w:rsidP="00DD424F">
      <w:pPr>
        <w:spacing w:after="120"/>
        <w:rPr>
          <w:sz w:val="20"/>
          <w:szCs w:val="20"/>
        </w:rPr>
      </w:pPr>
    </w:p>
    <w:p w14:paraId="26FB42D2" w14:textId="77777777" w:rsidR="00C457ED" w:rsidRDefault="00C457ED" w:rsidP="00DD424F">
      <w:pPr>
        <w:spacing w:after="120"/>
        <w:rPr>
          <w:sz w:val="20"/>
          <w:szCs w:val="20"/>
        </w:rPr>
      </w:pPr>
    </w:p>
    <w:p w14:paraId="26FB42D3" w14:textId="77777777" w:rsidR="00C457ED" w:rsidRDefault="00C457ED" w:rsidP="00DD424F">
      <w:pPr>
        <w:spacing w:after="120"/>
        <w:rPr>
          <w:sz w:val="20"/>
          <w:szCs w:val="20"/>
        </w:rPr>
      </w:pPr>
    </w:p>
    <w:p w14:paraId="26FB42D4" w14:textId="77777777" w:rsidR="00C457ED" w:rsidRDefault="00C457ED" w:rsidP="00DD424F">
      <w:pPr>
        <w:spacing w:after="120"/>
        <w:rPr>
          <w:sz w:val="20"/>
          <w:szCs w:val="20"/>
        </w:rPr>
      </w:pPr>
    </w:p>
    <w:p w14:paraId="26FB42D5" w14:textId="77777777" w:rsidR="00C457ED" w:rsidRDefault="00C457ED" w:rsidP="00DD424F">
      <w:pPr>
        <w:spacing w:after="120"/>
        <w:rPr>
          <w:sz w:val="20"/>
          <w:szCs w:val="20"/>
        </w:rPr>
      </w:pPr>
    </w:p>
    <w:p w14:paraId="26FB42D6" w14:textId="77777777" w:rsidR="00C457ED" w:rsidRDefault="00C457ED" w:rsidP="00DD424F">
      <w:pPr>
        <w:spacing w:after="120"/>
        <w:rPr>
          <w:sz w:val="20"/>
          <w:szCs w:val="20"/>
        </w:rPr>
      </w:pPr>
    </w:p>
    <w:p w14:paraId="26FB42D7" w14:textId="77777777" w:rsidR="00C457ED" w:rsidRDefault="00C457ED" w:rsidP="00DD424F">
      <w:pPr>
        <w:spacing w:after="120"/>
        <w:rPr>
          <w:sz w:val="20"/>
          <w:szCs w:val="20"/>
        </w:rPr>
      </w:pPr>
    </w:p>
    <w:p w14:paraId="26FB42D8" w14:textId="77777777" w:rsidR="00C457ED" w:rsidRDefault="00C457ED" w:rsidP="00DD424F">
      <w:pPr>
        <w:spacing w:after="120"/>
        <w:rPr>
          <w:sz w:val="20"/>
          <w:szCs w:val="20"/>
        </w:rPr>
      </w:pPr>
    </w:p>
    <w:p w14:paraId="26FB42D9" w14:textId="77777777" w:rsidR="00214664" w:rsidRDefault="00214664" w:rsidP="00DD424F">
      <w:pPr>
        <w:spacing w:after="120"/>
        <w:rPr>
          <w:sz w:val="20"/>
          <w:szCs w:val="20"/>
        </w:rPr>
      </w:pPr>
    </w:p>
    <w:p w14:paraId="26FB42DA" w14:textId="77777777" w:rsidR="00214664" w:rsidRDefault="00214664" w:rsidP="00DD424F">
      <w:pPr>
        <w:spacing w:after="120"/>
        <w:rPr>
          <w:sz w:val="20"/>
          <w:szCs w:val="20"/>
        </w:rPr>
      </w:pPr>
    </w:p>
    <w:p w14:paraId="26FB42DB" w14:textId="77777777" w:rsidR="00214664" w:rsidRDefault="00214664" w:rsidP="00DD424F">
      <w:pPr>
        <w:spacing w:after="120"/>
        <w:rPr>
          <w:sz w:val="20"/>
          <w:szCs w:val="20"/>
        </w:rPr>
      </w:pPr>
    </w:p>
    <w:p w14:paraId="26FB42DC" w14:textId="77777777" w:rsidR="00C457ED" w:rsidRDefault="00C457ED" w:rsidP="00DD424F">
      <w:pPr>
        <w:spacing w:after="120"/>
        <w:rPr>
          <w:sz w:val="20"/>
          <w:szCs w:val="20"/>
        </w:rPr>
      </w:pPr>
    </w:p>
    <w:p w14:paraId="26FB42DD" w14:textId="77777777" w:rsidR="00C457ED" w:rsidRDefault="00C457ED" w:rsidP="00DD424F">
      <w:pPr>
        <w:spacing w:after="120"/>
        <w:rPr>
          <w:sz w:val="20"/>
          <w:szCs w:val="20"/>
        </w:rPr>
      </w:pPr>
    </w:p>
    <w:p w14:paraId="26FB42DE" w14:textId="77777777" w:rsidR="00214664" w:rsidRDefault="00214664" w:rsidP="00DD424F">
      <w:pPr>
        <w:spacing w:after="120"/>
        <w:rPr>
          <w:sz w:val="20"/>
          <w:szCs w:val="20"/>
        </w:rPr>
      </w:pPr>
    </w:p>
    <w:p w14:paraId="26FB42DF" w14:textId="77777777" w:rsidR="00214664" w:rsidRDefault="00214664" w:rsidP="00DD424F">
      <w:pPr>
        <w:spacing w:after="120"/>
        <w:rPr>
          <w:sz w:val="20"/>
          <w:szCs w:val="20"/>
        </w:rPr>
      </w:pPr>
    </w:p>
    <w:p w14:paraId="26FB42E0" w14:textId="77777777" w:rsidR="00214664" w:rsidRDefault="00214664" w:rsidP="00DD424F">
      <w:pPr>
        <w:spacing w:after="120"/>
        <w:rPr>
          <w:sz w:val="20"/>
          <w:szCs w:val="20"/>
        </w:rPr>
      </w:pPr>
    </w:p>
    <w:p w14:paraId="26FB42E1" w14:textId="77777777" w:rsidR="000215C1" w:rsidRDefault="000215C1" w:rsidP="00DD424F">
      <w:pPr>
        <w:spacing w:after="120"/>
        <w:rPr>
          <w:sz w:val="20"/>
          <w:szCs w:val="20"/>
        </w:rPr>
      </w:pPr>
    </w:p>
    <w:p w14:paraId="26FB42E2" w14:textId="77777777" w:rsidR="000215C1" w:rsidRDefault="000215C1" w:rsidP="00DD424F">
      <w:pPr>
        <w:spacing w:after="120"/>
        <w:rPr>
          <w:sz w:val="20"/>
          <w:szCs w:val="20"/>
        </w:rPr>
      </w:pPr>
    </w:p>
    <w:p w14:paraId="26FB42E3" w14:textId="77777777" w:rsidR="00EF00F8" w:rsidRDefault="00EF00F8" w:rsidP="00DD424F">
      <w:pPr>
        <w:spacing w:after="120"/>
        <w:rPr>
          <w:sz w:val="20"/>
          <w:szCs w:val="20"/>
        </w:rPr>
      </w:pPr>
    </w:p>
    <w:p w14:paraId="26FB42E4" w14:textId="77777777" w:rsidR="00EF00F8" w:rsidRDefault="00EF00F8" w:rsidP="00DD424F">
      <w:pPr>
        <w:spacing w:after="120"/>
        <w:rPr>
          <w:sz w:val="20"/>
          <w:szCs w:val="20"/>
        </w:rPr>
      </w:pPr>
    </w:p>
    <w:p w14:paraId="26FB42E5" w14:textId="77777777" w:rsidR="00EF00F8" w:rsidRDefault="00EF00F8" w:rsidP="00DD424F">
      <w:pPr>
        <w:spacing w:after="120"/>
        <w:rPr>
          <w:sz w:val="20"/>
          <w:szCs w:val="20"/>
        </w:rPr>
      </w:pPr>
    </w:p>
    <w:p w14:paraId="26FB42E6" w14:textId="77777777" w:rsidR="00EF00F8" w:rsidRDefault="00EF00F8" w:rsidP="00DD424F">
      <w:pPr>
        <w:spacing w:after="120"/>
        <w:rPr>
          <w:sz w:val="20"/>
          <w:szCs w:val="20"/>
        </w:rPr>
      </w:pPr>
    </w:p>
    <w:p w14:paraId="26FB42E7" w14:textId="77777777" w:rsidR="00214664" w:rsidRDefault="00214664" w:rsidP="00DD424F">
      <w:pPr>
        <w:spacing w:after="120"/>
        <w:rPr>
          <w:sz w:val="20"/>
          <w:szCs w:val="20"/>
        </w:rPr>
      </w:pPr>
    </w:p>
    <w:p w14:paraId="26FB42E8" w14:textId="77777777" w:rsidR="00601444" w:rsidRPr="00C457ED" w:rsidRDefault="00C457E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4" w:name="_Toc343258512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Pin001-</w:t>
      </w:r>
      <w:r w:rsidR="00750931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_</w:t>
      </w:r>
      <w:r w:rsidR="001463C7">
        <w:rPr>
          <w:rFonts w:asciiTheme="minorHAnsi" w:hAnsiTheme="minorHAnsi" w:cstheme="minorHAnsi"/>
          <w:b w:val="0"/>
          <w:sz w:val="28"/>
          <w:szCs w:val="28"/>
        </w:rPr>
        <w:t>Contact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Information (i3368 only)</w:t>
      </w:r>
      <w:bookmarkEnd w:id="4"/>
    </w:p>
    <w:p w14:paraId="26FB42E9" w14:textId="77777777" w:rsidR="00601444" w:rsidRDefault="00850F5B" w:rsidP="003651A2">
      <w:pPr>
        <w:rPr>
          <w:sz w:val="20"/>
          <w:szCs w:val="20"/>
        </w:rPr>
      </w:pPr>
      <w:r w:rsidRPr="003651A2">
        <w:rPr>
          <w:noProof/>
        </w:rPr>
        <w:drawing>
          <wp:inline distT="0" distB="0" distL="0" distR="0" wp14:anchorId="26FB4509" wp14:editId="26FB450A">
            <wp:extent cx="6858000" cy="78800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38399"/>
                    <a:stretch/>
                  </pic:blipFill>
                  <pic:spPr bwMode="auto">
                    <a:xfrm>
                      <a:off x="0" y="0"/>
                      <a:ext cx="6858000" cy="788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2EA" w14:textId="77777777" w:rsidR="00C457ED" w:rsidRDefault="00850F5B" w:rsidP="003651A2">
      <w:pPr>
        <w:rPr>
          <w:sz w:val="20"/>
          <w:szCs w:val="20"/>
        </w:rPr>
      </w:pPr>
      <w:r w:rsidRPr="003651A2">
        <w:rPr>
          <w:noProof/>
        </w:rPr>
        <w:lastRenderedPageBreak/>
        <w:drawing>
          <wp:inline distT="0" distB="0" distL="0" distR="0" wp14:anchorId="26FB450B" wp14:editId="26FB450C">
            <wp:extent cx="6858000" cy="277145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61806" b="16551"/>
                    <a:stretch/>
                  </pic:blipFill>
                  <pic:spPr bwMode="auto">
                    <a:xfrm>
                      <a:off x="0" y="0"/>
                      <a:ext cx="6858000" cy="277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2EB" w14:textId="77777777" w:rsidR="00601444" w:rsidRDefault="00601444" w:rsidP="00DD424F">
      <w:pPr>
        <w:spacing w:after="120"/>
        <w:rPr>
          <w:sz w:val="20"/>
          <w:szCs w:val="20"/>
        </w:rPr>
      </w:pPr>
    </w:p>
    <w:p w14:paraId="26FB42EC" w14:textId="77777777" w:rsidR="00601444" w:rsidRDefault="00601444" w:rsidP="00DD424F">
      <w:pPr>
        <w:spacing w:after="120"/>
        <w:rPr>
          <w:sz w:val="20"/>
          <w:szCs w:val="20"/>
        </w:rPr>
      </w:pPr>
    </w:p>
    <w:p w14:paraId="26FB42ED" w14:textId="77777777" w:rsidR="00601444" w:rsidRDefault="00601444" w:rsidP="00DD424F">
      <w:pPr>
        <w:spacing w:after="120"/>
        <w:rPr>
          <w:sz w:val="20"/>
          <w:szCs w:val="20"/>
        </w:rPr>
      </w:pPr>
    </w:p>
    <w:p w14:paraId="26FB42EE" w14:textId="77777777" w:rsidR="00601444" w:rsidRDefault="00601444" w:rsidP="00DD424F">
      <w:pPr>
        <w:spacing w:after="120"/>
        <w:rPr>
          <w:sz w:val="20"/>
          <w:szCs w:val="20"/>
        </w:rPr>
      </w:pPr>
    </w:p>
    <w:p w14:paraId="26FB42EF" w14:textId="77777777" w:rsidR="00601444" w:rsidRDefault="00601444" w:rsidP="00DD424F">
      <w:pPr>
        <w:spacing w:after="120"/>
        <w:rPr>
          <w:sz w:val="20"/>
          <w:szCs w:val="20"/>
        </w:rPr>
      </w:pPr>
    </w:p>
    <w:p w14:paraId="26FB42F0" w14:textId="77777777" w:rsidR="00601444" w:rsidRDefault="00601444" w:rsidP="00DD424F">
      <w:pPr>
        <w:spacing w:after="120"/>
        <w:rPr>
          <w:sz w:val="20"/>
          <w:szCs w:val="20"/>
        </w:rPr>
      </w:pPr>
    </w:p>
    <w:p w14:paraId="26FB42F1" w14:textId="77777777" w:rsidR="00601444" w:rsidRDefault="00601444" w:rsidP="00DD424F">
      <w:pPr>
        <w:spacing w:after="120"/>
        <w:rPr>
          <w:sz w:val="20"/>
          <w:szCs w:val="20"/>
        </w:rPr>
      </w:pPr>
    </w:p>
    <w:p w14:paraId="26FB42F2" w14:textId="77777777" w:rsidR="00601444" w:rsidRDefault="00601444" w:rsidP="00DD424F">
      <w:pPr>
        <w:spacing w:after="120"/>
        <w:rPr>
          <w:sz w:val="20"/>
          <w:szCs w:val="20"/>
        </w:rPr>
      </w:pPr>
    </w:p>
    <w:p w14:paraId="26FB42F3" w14:textId="77777777" w:rsidR="00601444" w:rsidRDefault="00601444" w:rsidP="00DD424F">
      <w:pPr>
        <w:spacing w:after="120"/>
        <w:rPr>
          <w:sz w:val="20"/>
          <w:szCs w:val="20"/>
        </w:rPr>
      </w:pPr>
    </w:p>
    <w:p w14:paraId="26FB42F4" w14:textId="77777777" w:rsidR="00601444" w:rsidRDefault="00601444" w:rsidP="00DD424F">
      <w:pPr>
        <w:spacing w:after="120"/>
        <w:rPr>
          <w:sz w:val="20"/>
          <w:szCs w:val="20"/>
        </w:rPr>
      </w:pPr>
    </w:p>
    <w:p w14:paraId="26FB42F5" w14:textId="77777777" w:rsidR="00601444" w:rsidRDefault="00601444" w:rsidP="00DD424F">
      <w:pPr>
        <w:spacing w:after="120"/>
        <w:rPr>
          <w:sz w:val="20"/>
          <w:szCs w:val="20"/>
        </w:rPr>
      </w:pPr>
    </w:p>
    <w:p w14:paraId="26FB42F6" w14:textId="77777777" w:rsidR="001D0718" w:rsidRDefault="001D0718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2F7" w14:textId="77777777" w:rsidR="001D0718" w:rsidRDefault="001D0718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2F8" w14:textId="77777777" w:rsidR="003651A2" w:rsidRDefault="003651A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2F9" w14:textId="77777777" w:rsidR="003651A2" w:rsidRDefault="003651A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2FA" w14:textId="77777777" w:rsidR="003651A2" w:rsidRDefault="003651A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2FB" w14:textId="77777777" w:rsidR="003651A2" w:rsidRDefault="003651A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2FC" w14:textId="77777777" w:rsidR="003651A2" w:rsidRDefault="003651A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2FD" w14:textId="77777777" w:rsidR="003651A2" w:rsidRDefault="003651A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2FE" w14:textId="77777777" w:rsidR="003651A2" w:rsidRDefault="003651A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2FF" w14:textId="77777777" w:rsidR="003651A2" w:rsidRPr="00544778" w:rsidRDefault="003651A2" w:rsidP="003651A2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5" w:name="_Toc343258513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Re-entry Number</w:t>
      </w:r>
      <w:bookmarkEnd w:id="5"/>
      <w:r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14:paraId="26FB4300" w14:textId="77777777" w:rsidR="00B275C6" w:rsidRDefault="003C2E07" w:rsidP="0085717E">
      <w:pPr>
        <w:rPr>
          <w:rFonts w:asciiTheme="minorHAnsi" w:hAnsiTheme="minorHAnsi" w:cstheme="minorHAnsi"/>
          <w:b/>
          <w:sz w:val="28"/>
          <w:szCs w:val="28"/>
        </w:rPr>
      </w:pPr>
      <w:r w:rsidRPr="0085717E">
        <w:rPr>
          <w:noProof/>
        </w:rPr>
        <w:drawing>
          <wp:inline distT="0" distB="0" distL="0" distR="0" wp14:anchorId="26FB450D" wp14:editId="26FB450E">
            <wp:extent cx="6858000" cy="42203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2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301" w14:textId="77777777" w:rsidR="00B275C6" w:rsidRDefault="00B275C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02" w14:textId="77777777" w:rsidR="00B275C6" w:rsidRDefault="00B275C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03" w14:textId="77777777" w:rsidR="00B275C6" w:rsidRDefault="00B275C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04" w14:textId="77777777" w:rsidR="003651A2" w:rsidRDefault="003651A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05" w14:textId="77777777" w:rsidR="003651A2" w:rsidRDefault="003651A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06" w14:textId="77777777" w:rsidR="003651A2" w:rsidRDefault="003651A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07" w14:textId="77777777" w:rsidR="003651A2" w:rsidRDefault="003651A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08" w14:textId="77777777" w:rsidR="003651A2" w:rsidRDefault="003651A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09" w14:textId="77777777" w:rsidR="003651A2" w:rsidRDefault="003651A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0A" w14:textId="77777777" w:rsidR="003651A2" w:rsidRDefault="003651A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0B" w14:textId="77777777" w:rsidR="003651A2" w:rsidRDefault="003651A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0C" w14:textId="77777777" w:rsidR="003651A2" w:rsidRPr="00544778" w:rsidRDefault="003651A2" w:rsidP="003651A2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6" w:name="_Toc343258514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Re-entry Number (i3368 only)</w:t>
      </w:r>
      <w:bookmarkEnd w:id="6"/>
      <w:r w:rsidRPr="00C457ED"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14:paraId="26FB430D" w14:textId="77777777" w:rsidR="001D0718" w:rsidRDefault="004A3475" w:rsidP="0085717E">
      <w:pPr>
        <w:rPr>
          <w:rFonts w:asciiTheme="minorHAnsi" w:hAnsiTheme="minorHAnsi" w:cstheme="minorHAnsi"/>
          <w:b/>
          <w:sz w:val="28"/>
          <w:szCs w:val="28"/>
        </w:rPr>
      </w:pPr>
      <w:r w:rsidRPr="0085717E">
        <w:rPr>
          <w:noProof/>
        </w:rPr>
        <w:drawing>
          <wp:inline distT="0" distB="0" distL="0" distR="0" wp14:anchorId="26FB450F" wp14:editId="26FB4510">
            <wp:extent cx="6858000" cy="418806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30E" w14:textId="77777777" w:rsidR="00583D7D" w:rsidRDefault="00583D7D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0F" w14:textId="77777777" w:rsidR="00F044CD" w:rsidRDefault="00F044CD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10" w14:textId="77777777" w:rsidR="00F044CD" w:rsidRDefault="00F044CD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11" w14:textId="77777777" w:rsidR="00F044CD" w:rsidRDefault="00F044CD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12" w14:textId="77777777" w:rsidR="00F044CD" w:rsidRDefault="00F044CD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13" w14:textId="77777777" w:rsidR="00F044CD" w:rsidRDefault="00F044CD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14" w14:textId="77777777" w:rsidR="00F044CD" w:rsidRDefault="00F044CD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15" w14:textId="77777777" w:rsidR="00F044CD" w:rsidRDefault="00F044CD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16" w14:textId="77777777" w:rsidR="00F044CD" w:rsidRDefault="00F044CD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17" w14:textId="77777777" w:rsidR="00F044CD" w:rsidRDefault="00F044CD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18" w14:textId="77777777" w:rsidR="00F044CD" w:rsidRDefault="00F044CD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19" w14:textId="77777777" w:rsidR="00D04705" w:rsidRPr="00335D20" w:rsidRDefault="00D04705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7" w:name="_Toc343258515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Confirm Your Identity</w:t>
      </w:r>
      <w:r w:rsidR="00A562CA">
        <w:rPr>
          <w:rFonts w:asciiTheme="minorHAnsi" w:hAnsiTheme="minorHAnsi" w:cstheme="minorHAnsi"/>
          <w:b w:val="0"/>
          <w:sz w:val="28"/>
          <w:szCs w:val="28"/>
        </w:rPr>
        <w:t xml:space="preserve"> On Re-entry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(</w:t>
      </w:r>
      <w:r w:rsidR="00A86D6E">
        <w:rPr>
          <w:rFonts w:asciiTheme="minorHAnsi" w:hAnsiTheme="minorHAnsi" w:cstheme="minorHAnsi"/>
          <w:b w:val="0"/>
          <w:sz w:val="28"/>
          <w:szCs w:val="28"/>
        </w:rPr>
        <w:t xml:space="preserve">1st party to </w:t>
      </w:r>
      <w:r>
        <w:rPr>
          <w:rFonts w:asciiTheme="minorHAnsi" w:hAnsiTheme="minorHAnsi" w:cstheme="minorHAnsi"/>
          <w:b w:val="0"/>
          <w:sz w:val="28"/>
          <w:szCs w:val="28"/>
        </w:rPr>
        <w:t>3rd party)</w:t>
      </w:r>
      <w:bookmarkEnd w:id="7"/>
    </w:p>
    <w:p w14:paraId="26FB431A" w14:textId="77777777" w:rsidR="00EF3E1F" w:rsidRDefault="00747CB2" w:rsidP="00671F1C">
      <w:pPr>
        <w:rPr>
          <w:sz w:val="20"/>
          <w:szCs w:val="20"/>
        </w:rPr>
      </w:pPr>
      <w:r w:rsidRPr="00671F1C">
        <w:rPr>
          <w:noProof/>
        </w:rPr>
        <w:drawing>
          <wp:inline distT="0" distB="0" distL="0" distR="0" wp14:anchorId="26FB4511" wp14:editId="26FB4512">
            <wp:extent cx="6858000" cy="7924067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6928"/>
                    <a:stretch/>
                  </pic:blipFill>
                  <pic:spPr bwMode="auto">
                    <a:xfrm>
                      <a:off x="0" y="0"/>
                      <a:ext cx="6858000" cy="792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31B" w14:textId="77777777" w:rsidR="00EF3E1F" w:rsidRDefault="00EF3E1F" w:rsidP="00DD424F">
      <w:pPr>
        <w:spacing w:after="120"/>
        <w:rPr>
          <w:sz w:val="20"/>
          <w:szCs w:val="20"/>
        </w:rPr>
      </w:pPr>
    </w:p>
    <w:p w14:paraId="26FB431C" w14:textId="77777777" w:rsidR="00A86D6E" w:rsidRPr="00335D20" w:rsidRDefault="00A562CA" w:rsidP="00A86D6E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8" w:name="_Toc343258516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 xml:space="preserve">Confirm Your Identity On Re-entry </w:t>
      </w:r>
      <w:r w:rsidR="00A86D6E">
        <w:rPr>
          <w:rFonts w:asciiTheme="minorHAnsi" w:hAnsiTheme="minorHAnsi" w:cstheme="minorHAnsi"/>
          <w:b w:val="0"/>
          <w:sz w:val="28"/>
          <w:szCs w:val="28"/>
        </w:rPr>
        <w:t>(3rd party</w:t>
      </w:r>
      <w:r w:rsidR="0084180D">
        <w:rPr>
          <w:rFonts w:asciiTheme="minorHAnsi" w:hAnsiTheme="minorHAnsi" w:cstheme="minorHAnsi"/>
          <w:b w:val="0"/>
          <w:sz w:val="28"/>
          <w:szCs w:val="28"/>
        </w:rPr>
        <w:t xml:space="preserve"> to a different </w:t>
      </w:r>
      <w:r w:rsidR="00225C05">
        <w:rPr>
          <w:rFonts w:asciiTheme="minorHAnsi" w:hAnsiTheme="minorHAnsi" w:cstheme="minorHAnsi"/>
          <w:b w:val="0"/>
          <w:sz w:val="28"/>
          <w:szCs w:val="28"/>
        </w:rPr>
        <w:t xml:space="preserve">3rd </w:t>
      </w:r>
      <w:r w:rsidR="0084180D">
        <w:rPr>
          <w:rFonts w:asciiTheme="minorHAnsi" w:hAnsiTheme="minorHAnsi" w:cstheme="minorHAnsi"/>
          <w:b w:val="0"/>
          <w:sz w:val="28"/>
          <w:szCs w:val="28"/>
        </w:rPr>
        <w:t>party</w:t>
      </w:r>
      <w:r w:rsidR="00A86D6E">
        <w:rPr>
          <w:rFonts w:asciiTheme="minorHAnsi" w:hAnsiTheme="minorHAnsi" w:cstheme="minorHAnsi"/>
          <w:b w:val="0"/>
          <w:sz w:val="28"/>
          <w:szCs w:val="28"/>
        </w:rPr>
        <w:t>)</w:t>
      </w:r>
      <w:bookmarkEnd w:id="8"/>
    </w:p>
    <w:p w14:paraId="26FB431D" w14:textId="77777777" w:rsidR="00FD0BD0" w:rsidRDefault="002971AB" w:rsidP="00671F1C">
      <w:pPr>
        <w:rPr>
          <w:sz w:val="20"/>
          <w:szCs w:val="20"/>
        </w:rPr>
      </w:pPr>
      <w:r w:rsidRPr="00671F1C">
        <w:rPr>
          <w:noProof/>
        </w:rPr>
        <w:drawing>
          <wp:inline distT="0" distB="0" distL="0" distR="0" wp14:anchorId="26FB4513" wp14:editId="26FB4514">
            <wp:extent cx="6858000" cy="7715250"/>
            <wp:effectExtent l="0" t="0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1094"/>
                    <a:stretch/>
                  </pic:blipFill>
                  <pic:spPr bwMode="auto">
                    <a:xfrm>
                      <a:off x="0" y="0"/>
                      <a:ext cx="6858000" cy="77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31E" w14:textId="77777777" w:rsidR="00FD0BD0" w:rsidRDefault="00FD0BD0" w:rsidP="00DD424F">
      <w:pPr>
        <w:spacing w:after="120"/>
        <w:rPr>
          <w:sz w:val="20"/>
          <w:szCs w:val="20"/>
        </w:rPr>
      </w:pPr>
    </w:p>
    <w:p w14:paraId="26FB431F" w14:textId="77777777" w:rsidR="00FD0BD0" w:rsidRDefault="00FD0BD0" w:rsidP="00DD424F">
      <w:pPr>
        <w:spacing w:after="120"/>
        <w:rPr>
          <w:sz w:val="20"/>
          <w:szCs w:val="20"/>
        </w:rPr>
      </w:pPr>
    </w:p>
    <w:p w14:paraId="26FB4320" w14:textId="77777777" w:rsidR="00FD0BD0" w:rsidRDefault="00FD0BD0" w:rsidP="00DD424F">
      <w:pPr>
        <w:spacing w:after="120"/>
        <w:rPr>
          <w:sz w:val="20"/>
          <w:szCs w:val="20"/>
        </w:rPr>
      </w:pPr>
    </w:p>
    <w:p w14:paraId="26FB4321" w14:textId="77777777" w:rsidR="009A699F" w:rsidRPr="00335D20" w:rsidRDefault="00E008D0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9" w:name="_Toc343258517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Alg001-</w:t>
      </w:r>
      <w:r w:rsidR="00811568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_Conditions</w:t>
      </w:r>
      <w:bookmarkEnd w:id="9"/>
    </w:p>
    <w:p w14:paraId="26FB4322" w14:textId="77777777" w:rsidR="009A699F" w:rsidRDefault="00F42A48" w:rsidP="00671F1C">
      <w:r w:rsidRPr="00671F1C">
        <w:rPr>
          <w:noProof/>
        </w:rPr>
        <w:drawing>
          <wp:inline distT="0" distB="0" distL="0" distR="0" wp14:anchorId="26FB4515" wp14:editId="26FB4516">
            <wp:extent cx="6858000" cy="8372475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30810"/>
                    <a:stretch/>
                  </pic:blipFill>
                  <pic:spPr bwMode="auto">
                    <a:xfrm>
                      <a:off x="0" y="0"/>
                      <a:ext cx="6858000" cy="837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323" w14:textId="77777777" w:rsidR="008878A9" w:rsidRDefault="00F42A48" w:rsidP="00DD424F">
      <w:pPr>
        <w:pStyle w:val="AxureImageParagraph"/>
        <w:jc w:val="left"/>
      </w:pPr>
      <w:r>
        <w:rPr>
          <w:noProof/>
        </w:rPr>
        <w:lastRenderedPageBreak/>
        <w:drawing>
          <wp:inline distT="0" distB="0" distL="0" distR="0" wp14:anchorId="26FB4517" wp14:editId="26FB4518">
            <wp:extent cx="6858000" cy="3438525"/>
            <wp:effectExtent l="0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69189" b="2394"/>
                    <a:stretch/>
                  </pic:blipFill>
                  <pic:spPr bwMode="auto">
                    <a:xfrm>
                      <a:off x="0" y="0"/>
                      <a:ext cx="685800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324" w14:textId="77777777" w:rsidR="008878A9" w:rsidRDefault="008878A9" w:rsidP="00DD424F">
      <w:pPr>
        <w:pStyle w:val="AxureImageParagraph"/>
        <w:jc w:val="left"/>
      </w:pPr>
    </w:p>
    <w:p w14:paraId="26FB4325" w14:textId="77777777" w:rsidR="008878A9" w:rsidRDefault="008878A9" w:rsidP="00DD424F">
      <w:pPr>
        <w:pStyle w:val="AxureImageParagraph"/>
        <w:jc w:val="left"/>
      </w:pPr>
    </w:p>
    <w:p w14:paraId="26FB4326" w14:textId="77777777" w:rsidR="008878A9" w:rsidRDefault="008878A9" w:rsidP="00DD424F"/>
    <w:p w14:paraId="26FB4327" w14:textId="77777777" w:rsidR="009A699F" w:rsidRDefault="009A699F" w:rsidP="00DD424F">
      <w:pPr>
        <w:pStyle w:val="AxureImageParagraph"/>
        <w:jc w:val="left"/>
      </w:pPr>
    </w:p>
    <w:p w14:paraId="26FB4328" w14:textId="77777777" w:rsidR="000115FD" w:rsidRPr="000115FD" w:rsidRDefault="005B2231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r w:rsidRPr="00335D20">
        <w:rPr>
          <w:rFonts w:asciiTheme="minorHAnsi" w:hAnsiTheme="minorHAnsi" w:cstheme="minorHAnsi"/>
          <w:b w:val="0"/>
          <w:sz w:val="28"/>
          <w:szCs w:val="28"/>
        </w:rPr>
        <w:br w:type="page"/>
      </w:r>
      <w:bookmarkStart w:id="10" w:name="_Toc343258518"/>
      <w:r w:rsidR="00195777">
        <w:rPr>
          <w:rFonts w:asciiTheme="minorHAnsi" w:hAnsiTheme="minorHAnsi" w:cstheme="minorHAnsi"/>
          <w:b w:val="0"/>
          <w:sz w:val="28"/>
          <w:szCs w:val="28"/>
        </w:rPr>
        <w:lastRenderedPageBreak/>
        <w:t>Con001-</w:t>
      </w:r>
      <w:r w:rsidR="00FC55C5">
        <w:rPr>
          <w:rFonts w:asciiTheme="minorHAnsi" w:hAnsiTheme="minorHAnsi" w:cstheme="minorHAnsi"/>
          <w:b w:val="0"/>
          <w:sz w:val="28"/>
          <w:szCs w:val="28"/>
        </w:rPr>
        <w:t>3</w:t>
      </w:r>
      <w:r w:rsidR="00195777">
        <w:rPr>
          <w:rFonts w:asciiTheme="minorHAnsi" w:hAnsiTheme="minorHAnsi" w:cstheme="minorHAnsi"/>
          <w:b w:val="0"/>
          <w:sz w:val="28"/>
          <w:szCs w:val="28"/>
        </w:rPr>
        <w:t>_</w:t>
      </w:r>
      <w:r w:rsidR="00E01715">
        <w:rPr>
          <w:rFonts w:asciiTheme="minorHAnsi" w:hAnsiTheme="minorHAnsi" w:cstheme="minorHAnsi"/>
          <w:b w:val="0"/>
          <w:sz w:val="28"/>
          <w:szCs w:val="28"/>
        </w:rPr>
        <w:t xml:space="preserve">Someone </w:t>
      </w:r>
      <w:r w:rsidR="005B3A8A">
        <w:rPr>
          <w:rFonts w:asciiTheme="minorHAnsi" w:hAnsiTheme="minorHAnsi" w:cstheme="minorHAnsi"/>
          <w:b w:val="0"/>
          <w:sz w:val="28"/>
          <w:szCs w:val="28"/>
        </w:rPr>
        <w:t>W</w:t>
      </w:r>
      <w:r w:rsidR="00E01715">
        <w:rPr>
          <w:rFonts w:asciiTheme="minorHAnsi" w:hAnsiTheme="minorHAnsi" w:cstheme="minorHAnsi"/>
          <w:b w:val="0"/>
          <w:sz w:val="28"/>
          <w:szCs w:val="28"/>
        </w:rPr>
        <w:t xml:space="preserve">ho </w:t>
      </w:r>
      <w:r w:rsidR="005B3A8A">
        <w:rPr>
          <w:rFonts w:asciiTheme="minorHAnsi" w:hAnsiTheme="minorHAnsi" w:cstheme="minorHAnsi"/>
          <w:b w:val="0"/>
          <w:sz w:val="28"/>
          <w:szCs w:val="28"/>
        </w:rPr>
        <w:t>K</w:t>
      </w:r>
      <w:r w:rsidR="00E01715">
        <w:rPr>
          <w:rFonts w:asciiTheme="minorHAnsi" w:hAnsiTheme="minorHAnsi" w:cstheme="minorHAnsi"/>
          <w:b w:val="0"/>
          <w:sz w:val="28"/>
          <w:szCs w:val="28"/>
        </w:rPr>
        <w:t xml:space="preserve">nows </w:t>
      </w:r>
      <w:r w:rsidR="005B3A8A">
        <w:rPr>
          <w:rFonts w:asciiTheme="minorHAnsi" w:hAnsiTheme="minorHAnsi" w:cstheme="minorHAnsi"/>
          <w:b w:val="0"/>
          <w:sz w:val="28"/>
          <w:szCs w:val="28"/>
        </w:rPr>
        <w:t>A</w:t>
      </w:r>
      <w:r w:rsidR="00E01715">
        <w:rPr>
          <w:rFonts w:asciiTheme="minorHAnsi" w:hAnsiTheme="minorHAnsi" w:cstheme="minorHAnsi"/>
          <w:b w:val="0"/>
          <w:sz w:val="28"/>
          <w:szCs w:val="28"/>
        </w:rPr>
        <w:t xml:space="preserve">bout </w:t>
      </w:r>
      <w:r w:rsidR="005B3A8A">
        <w:rPr>
          <w:rFonts w:asciiTheme="minorHAnsi" w:hAnsiTheme="minorHAnsi" w:cstheme="minorHAnsi"/>
          <w:b w:val="0"/>
          <w:sz w:val="28"/>
          <w:szCs w:val="28"/>
        </w:rPr>
        <w:t>Y</w:t>
      </w:r>
      <w:r w:rsidR="00E01715">
        <w:rPr>
          <w:rFonts w:asciiTheme="minorHAnsi" w:hAnsiTheme="minorHAnsi" w:cstheme="minorHAnsi"/>
          <w:b w:val="0"/>
          <w:sz w:val="28"/>
          <w:szCs w:val="28"/>
        </w:rPr>
        <w:t xml:space="preserve">our </w:t>
      </w:r>
      <w:r w:rsidR="005B3A8A">
        <w:rPr>
          <w:rFonts w:asciiTheme="minorHAnsi" w:hAnsiTheme="minorHAnsi" w:cstheme="minorHAnsi"/>
          <w:b w:val="0"/>
          <w:sz w:val="28"/>
          <w:szCs w:val="28"/>
        </w:rPr>
        <w:t>C</w:t>
      </w:r>
      <w:r w:rsidR="00E01715">
        <w:rPr>
          <w:rFonts w:asciiTheme="minorHAnsi" w:hAnsiTheme="minorHAnsi" w:cstheme="minorHAnsi"/>
          <w:b w:val="0"/>
          <w:sz w:val="28"/>
          <w:szCs w:val="28"/>
        </w:rPr>
        <w:t>ondition</w:t>
      </w:r>
      <w:bookmarkEnd w:id="10"/>
    </w:p>
    <w:p w14:paraId="26FB4329" w14:textId="77777777" w:rsidR="00CD44A5" w:rsidRDefault="0060698B" w:rsidP="00DD424F">
      <w:r>
        <w:rPr>
          <w:noProof/>
        </w:rPr>
        <w:drawing>
          <wp:inline distT="0" distB="0" distL="0" distR="0" wp14:anchorId="26FB4519" wp14:editId="26FB451A">
            <wp:extent cx="6858000" cy="751742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17867"/>
                    <a:stretch/>
                  </pic:blipFill>
                  <pic:spPr bwMode="auto">
                    <a:xfrm>
                      <a:off x="0" y="0"/>
                      <a:ext cx="6858000" cy="75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32A" w14:textId="77777777" w:rsidR="00CD44A5" w:rsidRDefault="00CD44A5" w:rsidP="00DD424F">
      <w:pPr>
        <w:pStyle w:val="AxureImageParagraph"/>
        <w:jc w:val="left"/>
      </w:pPr>
    </w:p>
    <w:p w14:paraId="26FB432B" w14:textId="77777777" w:rsidR="00CD44A5" w:rsidRDefault="00CD44A5" w:rsidP="00DD424F">
      <w:pPr>
        <w:pStyle w:val="AxureImageParagraph"/>
        <w:jc w:val="left"/>
      </w:pPr>
    </w:p>
    <w:p w14:paraId="26FB432C" w14:textId="77777777" w:rsidR="00CD44A5" w:rsidRDefault="00CD44A5" w:rsidP="00DD424F">
      <w:pPr>
        <w:pStyle w:val="AxureImageParagraph"/>
        <w:jc w:val="left"/>
      </w:pPr>
    </w:p>
    <w:p w14:paraId="26FB432D" w14:textId="77777777" w:rsidR="00CD44A5" w:rsidRDefault="00CD44A5" w:rsidP="00DD424F">
      <w:pPr>
        <w:pStyle w:val="AxureImageParagraph"/>
        <w:jc w:val="left"/>
      </w:pPr>
    </w:p>
    <w:p w14:paraId="26FB432E" w14:textId="77777777" w:rsidR="00CD44A5" w:rsidRDefault="00CD44A5" w:rsidP="00DD424F">
      <w:pPr>
        <w:pStyle w:val="AxureImageParagraph"/>
        <w:jc w:val="left"/>
      </w:pPr>
    </w:p>
    <w:p w14:paraId="26FB432F" w14:textId="77777777" w:rsidR="00CD44A5" w:rsidRDefault="00CD44A5" w:rsidP="00DD424F">
      <w:pPr>
        <w:pStyle w:val="AxureImageParagraph"/>
        <w:jc w:val="left"/>
      </w:pPr>
    </w:p>
    <w:p w14:paraId="26FB4330" w14:textId="77777777" w:rsidR="00CD44A5" w:rsidRDefault="00CD44A5" w:rsidP="00DD424F">
      <w:pPr>
        <w:pStyle w:val="AxureImageParagraph"/>
        <w:jc w:val="left"/>
      </w:pPr>
    </w:p>
    <w:p w14:paraId="26FB4331" w14:textId="77777777" w:rsidR="00CD44A5" w:rsidRDefault="0060698B" w:rsidP="00DD424F">
      <w:r>
        <w:rPr>
          <w:noProof/>
        </w:rPr>
        <w:lastRenderedPageBreak/>
        <w:drawing>
          <wp:inline distT="0" distB="0" distL="0" distR="0" wp14:anchorId="26FB451B" wp14:editId="26FB451C">
            <wp:extent cx="6856255" cy="1381125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82133" b="2774"/>
                    <a:stretch/>
                  </pic:blipFill>
                  <pic:spPr bwMode="auto">
                    <a:xfrm>
                      <a:off x="0" y="0"/>
                      <a:ext cx="6858000" cy="138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332" w14:textId="77777777" w:rsidR="00CD44A5" w:rsidRDefault="00CD44A5" w:rsidP="00DD424F">
      <w:pPr>
        <w:pStyle w:val="AxureImageParagraph"/>
        <w:jc w:val="left"/>
      </w:pPr>
    </w:p>
    <w:p w14:paraId="26FB4333" w14:textId="77777777" w:rsidR="00CD44A5" w:rsidRDefault="00CD44A5" w:rsidP="00DD424F">
      <w:pPr>
        <w:pStyle w:val="AxureImageParagraph"/>
        <w:jc w:val="left"/>
      </w:pPr>
    </w:p>
    <w:p w14:paraId="26FB4334" w14:textId="77777777" w:rsidR="00CD44A5" w:rsidRDefault="00CD44A5" w:rsidP="00DD424F">
      <w:pPr>
        <w:pStyle w:val="AxureImageParagraph"/>
        <w:jc w:val="left"/>
      </w:pPr>
    </w:p>
    <w:p w14:paraId="26FB4335" w14:textId="77777777" w:rsidR="00CD44A5" w:rsidRDefault="00746B96" w:rsidP="00DD424F">
      <w:r>
        <w:rPr>
          <w:noProof/>
        </w:rPr>
        <w:drawing>
          <wp:inline distT="0" distB="0" distL="0" distR="0" wp14:anchorId="26FB451D" wp14:editId="26FB451E">
            <wp:extent cx="6858000" cy="4777150"/>
            <wp:effectExtent l="0" t="0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336" w14:textId="77777777" w:rsidR="00CD44A5" w:rsidRDefault="00CD44A5" w:rsidP="00DD424F">
      <w:pPr>
        <w:pStyle w:val="AxureImageParagraph"/>
        <w:jc w:val="left"/>
      </w:pPr>
    </w:p>
    <w:p w14:paraId="26FB4337" w14:textId="77777777" w:rsidR="00CD44A5" w:rsidRDefault="00CD44A5" w:rsidP="00DD424F">
      <w:pPr>
        <w:pStyle w:val="AxureImageParagraph"/>
        <w:jc w:val="left"/>
      </w:pPr>
    </w:p>
    <w:p w14:paraId="26FB4338" w14:textId="77777777" w:rsidR="00CD44A5" w:rsidRDefault="00CD44A5" w:rsidP="00DD424F">
      <w:pPr>
        <w:pStyle w:val="AxureImageParagraph"/>
        <w:jc w:val="left"/>
      </w:pPr>
    </w:p>
    <w:p w14:paraId="26FB4339" w14:textId="77777777" w:rsidR="00CD44A5" w:rsidRDefault="00CD44A5" w:rsidP="00DD424F">
      <w:pPr>
        <w:pStyle w:val="AxureImageParagraph"/>
        <w:jc w:val="left"/>
      </w:pPr>
    </w:p>
    <w:p w14:paraId="26FB433A" w14:textId="77777777" w:rsidR="00CD44A5" w:rsidRDefault="00CD44A5" w:rsidP="00DD424F">
      <w:pPr>
        <w:pStyle w:val="AxureImageParagraph"/>
        <w:jc w:val="left"/>
      </w:pPr>
    </w:p>
    <w:p w14:paraId="26FB433B" w14:textId="77777777" w:rsidR="00CD44A5" w:rsidRPr="00C420DC" w:rsidRDefault="00CD44A5" w:rsidP="00DD424F"/>
    <w:p w14:paraId="26FB433C" w14:textId="77777777" w:rsidR="00CD44A5" w:rsidRDefault="00CD44A5" w:rsidP="00DD424F">
      <w:pPr>
        <w:pStyle w:val="AxureImageParagraph"/>
        <w:jc w:val="left"/>
      </w:pPr>
    </w:p>
    <w:p w14:paraId="26FB433D" w14:textId="77777777" w:rsidR="00CD44A5" w:rsidRDefault="00CD44A5" w:rsidP="00DD424F">
      <w:pPr>
        <w:pStyle w:val="AxureImageParagraph"/>
        <w:jc w:val="left"/>
      </w:pPr>
    </w:p>
    <w:p w14:paraId="26FB433E" w14:textId="77777777" w:rsidR="00CD44A5" w:rsidRDefault="00CD44A5" w:rsidP="00DD424F">
      <w:pPr>
        <w:pStyle w:val="AxureImageParagraph"/>
        <w:jc w:val="left"/>
      </w:pPr>
    </w:p>
    <w:p w14:paraId="26FB433F" w14:textId="77777777" w:rsidR="00CD44A5" w:rsidRDefault="00CD44A5" w:rsidP="00DD424F">
      <w:pPr>
        <w:pStyle w:val="AxureImageParagraph"/>
        <w:jc w:val="left"/>
      </w:pPr>
    </w:p>
    <w:p w14:paraId="26FB4340" w14:textId="77777777" w:rsidR="00CD44A5" w:rsidRDefault="00CD44A5" w:rsidP="00DD424F">
      <w:pPr>
        <w:pStyle w:val="AxureImageParagraph"/>
        <w:jc w:val="left"/>
      </w:pPr>
    </w:p>
    <w:p w14:paraId="26FB4341" w14:textId="77777777" w:rsidR="00CD44A5" w:rsidRDefault="00CD44A5" w:rsidP="00DD424F">
      <w:pPr>
        <w:pStyle w:val="AxureImageParagraph"/>
        <w:jc w:val="left"/>
      </w:pPr>
    </w:p>
    <w:p w14:paraId="26FB4342" w14:textId="77777777" w:rsidR="00CD44A5" w:rsidRDefault="00CD44A5" w:rsidP="00DD424F">
      <w:pPr>
        <w:pStyle w:val="AxureImageParagraph"/>
        <w:jc w:val="left"/>
      </w:pPr>
    </w:p>
    <w:p w14:paraId="26FB4343" w14:textId="77777777" w:rsidR="00CD44A5" w:rsidRDefault="00CD44A5" w:rsidP="00DD424F">
      <w:pPr>
        <w:pStyle w:val="AxureImageParagraph"/>
        <w:jc w:val="left"/>
      </w:pPr>
    </w:p>
    <w:p w14:paraId="26FB4344" w14:textId="77777777" w:rsidR="00CD44A5" w:rsidRDefault="00CD44A5" w:rsidP="00DD424F">
      <w:pPr>
        <w:pStyle w:val="AxureImageParagraph"/>
        <w:jc w:val="left"/>
      </w:pPr>
    </w:p>
    <w:p w14:paraId="26FB4345" w14:textId="77777777" w:rsidR="00CD44A5" w:rsidRDefault="00CD44A5" w:rsidP="00DD424F">
      <w:pPr>
        <w:pStyle w:val="AxureImageParagraph"/>
        <w:jc w:val="left"/>
      </w:pPr>
    </w:p>
    <w:p w14:paraId="26FB4346" w14:textId="77777777" w:rsidR="00CD44A5" w:rsidRDefault="00CD44A5" w:rsidP="00DD424F">
      <w:pPr>
        <w:pStyle w:val="AxureImageParagraph"/>
        <w:jc w:val="left"/>
      </w:pPr>
    </w:p>
    <w:p w14:paraId="26FB4347" w14:textId="77777777" w:rsidR="0052077F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11" w:name="_Toc343258519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Doc001-</w:t>
      </w:r>
      <w:r w:rsidR="00354730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_Doctors and </w:t>
      </w:r>
      <w:r w:rsidR="003A2926">
        <w:rPr>
          <w:rFonts w:asciiTheme="minorHAnsi" w:hAnsiTheme="minorHAnsi" w:cstheme="minorHAnsi"/>
          <w:b w:val="0"/>
          <w:sz w:val="28"/>
          <w:szCs w:val="28"/>
        </w:rPr>
        <w:t>H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ealthcare </w:t>
      </w:r>
      <w:r w:rsidR="003A2926">
        <w:rPr>
          <w:rFonts w:asciiTheme="minorHAnsi" w:hAnsiTheme="minorHAnsi" w:cstheme="minorHAnsi"/>
          <w:b w:val="0"/>
          <w:sz w:val="28"/>
          <w:szCs w:val="28"/>
        </w:rPr>
        <w:t>P</w:t>
      </w:r>
      <w:r>
        <w:rPr>
          <w:rFonts w:asciiTheme="minorHAnsi" w:hAnsiTheme="minorHAnsi" w:cstheme="minorHAnsi"/>
          <w:b w:val="0"/>
          <w:sz w:val="28"/>
          <w:szCs w:val="28"/>
        </w:rPr>
        <w:t>rofessionals</w:t>
      </w:r>
      <w:bookmarkEnd w:id="11"/>
    </w:p>
    <w:p w14:paraId="26FB4348" w14:textId="77777777" w:rsidR="0052077F" w:rsidRDefault="00354730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6FB451F" wp14:editId="26FB4520">
            <wp:extent cx="6858000" cy="487753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7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349" w14:textId="77777777" w:rsidR="0052077F" w:rsidRDefault="0052077F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4A" w14:textId="77777777" w:rsidR="0052077F" w:rsidRDefault="0052077F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4B" w14:textId="77777777" w:rsidR="0052077F" w:rsidRDefault="0052077F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4C" w14:textId="77777777" w:rsidR="0052077F" w:rsidRDefault="0052077F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4D" w14:textId="77777777" w:rsidR="0052077F" w:rsidRDefault="0052077F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4E" w14:textId="77777777" w:rsidR="0052077F" w:rsidRDefault="0052077F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4F" w14:textId="77777777" w:rsidR="0052077F" w:rsidRDefault="0052077F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50" w14:textId="77777777" w:rsidR="0052077F" w:rsidRDefault="0052077F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51" w14:textId="77777777" w:rsidR="0052077F" w:rsidRDefault="0052077F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52" w14:textId="77777777" w:rsidR="001D719D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12" w:name="_Toc343258520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Doc002-</w:t>
      </w:r>
      <w:r w:rsidR="009D1EF2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_Doctors and </w:t>
      </w:r>
      <w:r w:rsidR="008636B3">
        <w:rPr>
          <w:rFonts w:asciiTheme="minorHAnsi" w:hAnsiTheme="minorHAnsi" w:cstheme="minorHAnsi"/>
          <w:b w:val="0"/>
          <w:sz w:val="28"/>
          <w:szCs w:val="28"/>
        </w:rPr>
        <w:t>Healthcare P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rofessionals </w:t>
      </w:r>
      <w:r w:rsidR="008636B3">
        <w:rPr>
          <w:rFonts w:asciiTheme="minorHAnsi" w:hAnsiTheme="minorHAnsi" w:cstheme="minorHAnsi"/>
          <w:b w:val="0"/>
          <w:sz w:val="28"/>
          <w:szCs w:val="28"/>
        </w:rPr>
        <w:t>D</w:t>
      </w:r>
      <w:r>
        <w:rPr>
          <w:rFonts w:asciiTheme="minorHAnsi" w:hAnsiTheme="minorHAnsi" w:cstheme="minorHAnsi"/>
          <w:b w:val="0"/>
          <w:sz w:val="28"/>
          <w:szCs w:val="28"/>
        </w:rPr>
        <w:t>etails</w:t>
      </w:r>
      <w:bookmarkEnd w:id="12"/>
    </w:p>
    <w:p w14:paraId="26FB4353" w14:textId="77777777" w:rsidR="00DD79AB" w:rsidRDefault="00EB101C" w:rsidP="00DD424F">
      <w:pPr>
        <w:rPr>
          <w:rFonts w:asciiTheme="minorHAnsi" w:hAnsiTheme="minorHAnsi" w:cstheme="minorHAnsi"/>
          <w:b/>
          <w:sz w:val="28"/>
          <w:szCs w:val="28"/>
        </w:rPr>
      </w:pPr>
      <w:r w:rsidRPr="00EB101C">
        <w:rPr>
          <w:noProof/>
          <w:vertAlign w:val="subscript"/>
        </w:rPr>
        <w:drawing>
          <wp:inline distT="0" distB="0" distL="0" distR="0" wp14:anchorId="26FB4521" wp14:editId="26FB4522">
            <wp:extent cx="6858000" cy="83153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" b="66496"/>
                    <a:stretch/>
                  </pic:blipFill>
                  <pic:spPr bwMode="auto">
                    <a:xfrm>
                      <a:off x="0" y="0"/>
                      <a:ext cx="6858000" cy="831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354" w14:textId="77777777" w:rsidR="00DD79AB" w:rsidRDefault="00EB101C" w:rsidP="00DD424F">
      <w:pPr>
        <w:rPr>
          <w:rFonts w:asciiTheme="minorHAnsi" w:hAnsiTheme="minorHAnsi" w:cstheme="minorHAnsi"/>
          <w:b/>
          <w:sz w:val="28"/>
          <w:szCs w:val="28"/>
        </w:rPr>
      </w:pPr>
      <w:r w:rsidRPr="00EB101C">
        <w:rPr>
          <w:noProof/>
          <w:vertAlign w:val="subscript"/>
        </w:rPr>
        <w:lastRenderedPageBreak/>
        <w:drawing>
          <wp:inline distT="0" distB="0" distL="0" distR="0" wp14:anchorId="26FB4523" wp14:editId="26FB4524">
            <wp:extent cx="6858000" cy="8477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33506" b="32339"/>
                    <a:stretch/>
                  </pic:blipFill>
                  <pic:spPr bwMode="auto">
                    <a:xfrm>
                      <a:off x="0" y="0"/>
                      <a:ext cx="6858000" cy="847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355" w14:textId="77777777" w:rsidR="00DD79AB" w:rsidRDefault="00DD79AB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56" w14:textId="77777777" w:rsidR="00DD79AB" w:rsidRPr="00EB101C" w:rsidRDefault="00EB101C" w:rsidP="00DD424F">
      <w:pPr>
        <w:rPr>
          <w:rFonts w:asciiTheme="minorHAnsi" w:hAnsiTheme="minorHAnsi" w:cstheme="minorHAnsi"/>
          <w:sz w:val="28"/>
          <w:szCs w:val="28"/>
        </w:rPr>
      </w:pPr>
      <w:r w:rsidRPr="00EB101C">
        <w:rPr>
          <w:noProof/>
          <w:vertAlign w:val="subscript"/>
        </w:rPr>
        <w:lastRenderedPageBreak/>
        <w:drawing>
          <wp:inline distT="0" distB="0" distL="0" distR="0" wp14:anchorId="26FB4525" wp14:editId="26FB4526">
            <wp:extent cx="6858000" cy="5867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67660" b="8698"/>
                    <a:stretch/>
                  </pic:blipFill>
                  <pic:spPr bwMode="auto">
                    <a:xfrm>
                      <a:off x="0" y="0"/>
                      <a:ext cx="6858000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357" w14:textId="77777777" w:rsidR="00DD79AB" w:rsidRDefault="00DD79AB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58" w14:textId="77777777" w:rsidR="00DD79AB" w:rsidRDefault="00DD79AB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59" w14:textId="77777777" w:rsidR="00DD79AB" w:rsidRDefault="00DD79AB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5A" w14:textId="77777777" w:rsidR="0039149D" w:rsidRDefault="0039149D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5B" w14:textId="77777777" w:rsidR="0072545E" w:rsidRDefault="0072545E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5C" w14:textId="77777777" w:rsidR="00EB101C" w:rsidRDefault="00EB101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5D" w14:textId="77777777" w:rsidR="00EB101C" w:rsidRDefault="00EB101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5E" w14:textId="77777777" w:rsidR="00EB101C" w:rsidRDefault="00EB101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5F" w14:textId="77777777" w:rsidR="001D719D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13" w:name="_Toc343258521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Hos001-</w:t>
      </w:r>
      <w:r w:rsidR="00830ED0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_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 xml:space="preserve">Hospitals and </w:t>
      </w:r>
      <w:r w:rsidR="003E2408">
        <w:rPr>
          <w:rFonts w:asciiTheme="minorHAnsi" w:hAnsiTheme="minorHAnsi" w:cstheme="minorHAnsi"/>
          <w:b w:val="0"/>
          <w:sz w:val="28"/>
          <w:szCs w:val="28"/>
        </w:rPr>
        <w:t>C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>linics</w:t>
      </w:r>
      <w:bookmarkEnd w:id="13"/>
    </w:p>
    <w:p w14:paraId="26FB4360" w14:textId="77777777" w:rsidR="003603F8" w:rsidRDefault="009924CE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6FB4527" wp14:editId="26FB4528">
            <wp:extent cx="6858000" cy="42159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361" w14:textId="77777777" w:rsidR="003603F8" w:rsidRDefault="003603F8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62" w14:textId="77777777" w:rsidR="003603F8" w:rsidRDefault="003603F8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63" w14:textId="77777777" w:rsidR="003603F8" w:rsidRDefault="003603F8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64" w14:textId="77777777" w:rsidR="003603F8" w:rsidRDefault="003603F8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65" w14:textId="77777777" w:rsidR="003603F8" w:rsidRDefault="003603F8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66" w14:textId="77777777" w:rsidR="003603F8" w:rsidRDefault="003603F8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67" w14:textId="77777777" w:rsidR="003603F8" w:rsidRDefault="003603F8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68" w14:textId="77777777" w:rsidR="003603F8" w:rsidRDefault="003603F8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69" w14:textId="77777777" w:rsidR="003603F8" w:rsidRDefault="003603F8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6A" w14:textId="77777777" w:rsidR="003603F8" w:rsidRDefault="003603F8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6B" w14:textId="77777777" w:rsidR="003603F8" w:rsidRDefault="003603F8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6C" w14:textId="77777777" w:rsidR="001D719D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14" w:name="_Toc343258522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Hos002-</w:t>
      </w:r>
      <w:r w:rsidR="008636B3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_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 xml:space="preserve">Hospitals and </w:t>
      </w:r>
      <w:r w:rsidR="00E42047">
        <w:rPr>
          <w:rFonts w:asciiTheme="minorHAnsi" w:hAnsiTheme="minorHAnsi" w:cstheme="minorHAnsi"/>
          <w:b w:val="0"/>
          <w:sz w:val="28"/>
          <w:szCs w:val="28"/>
        </w:rPr>
        <w:t>C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>linics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</w:t>
      </w:r>
      <w:r w:rsidR="00E42047">
        <w:rPr>
          <w:rFonts w:asciiTheme="minorHAnsi" w:hAnsiTheme="minorHAnsi" w:cstheme="minorHAnsi"/>
          <w:b w:val="0"/>
          <w:sz w:val="28"/>
          <w:szCs w:val="28"/>
        </w:rPr>
        <w:t>D</w:t>
      </w:r>
      <w:r>
        <w:rPr>
          <w:rFonts w:asciiTheme="minorHAnsi" w:hAnsiTheme="minorHAnsi" w:cstheme="minorHAnsi"/>
          <w:b w:val="0"/>
          <w:sz w:val="28"/>
          <w:szCs w:val="28"/>
        </w:rPr>
        <w:t>etails</w:t>
      </w:r>
      <w:bookmarkEnd w:id="14"/>
    </w:p>
    <w:p w14:paraId="26FB436D" w14:textId="77777777" w:rsidR="0002170C" w:rsidRDefault="009E419C" w:rsidP="00671F1C">
      <w:pPr>
        <w:rPr>
          <w:rFonts w:asciiTheme="minorHAnsi" w:hAnsiTheme="minorHAnsi" w:cstheme="minorHAnsi"/>
          <w:b/>
          <w:sz w:val="28"/>
          <w:szCs w:val="28"/>
        </w:rPr>
      </w:pPr>
      <w:r w:rsidRPr="00671F1C">
        <w:rPr>
          <w:noProof/>
        </w:rPr>
        <w:drawing>
          <wp:inline distT="0" distB="0" distL="0" distR="0" wp14:anchorId="26FB4529" wp14:editId="26FB452A">
            <wp:extent cx="6855973" cy="8143875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b="72246"/>
                    <a:stretch/>
                  </pic:blipFill>
                  <pic:spPr bwMode="auto">
                    <a:xfrm>
                      <a:off x="0" y="0"/>
                      <a:ext cx="6858000" cy="8146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36E" w14:textId="77777777" w:rsidR="0002170C" w:rsidRDefault="009E419C" w:rsidP="00671F1C">
      <w:pPr>
        <w:rPr>
          <w:rFonts w:asciiTheme="minorHAnsi" w:hAnsiTheme="minorHAnsi" w:cstheme="minorHAnsi"/>
          <w:b/>
          <w:sz w:val="28"/>
          <w:szCs w:val="28"/>
        </w:rPr>
      </w:pPr>
      <w:r w:rsidRPr="00671F1C">
        <w:rPr>
          <w:noProof/>
        </w:rPr>
        <w:lastRenderedPageBreak/>
        <w:drawing>
          <wp:inline distT="0" distB="0" distL="0" distR="0" wp14:anchorId="26FB452B" wp14:editId="26FB452C">
            <wp:extent cx="6855974" cy="8648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27754" b="42771"/>
                    <a:stretch/>
                  </pic:blipFill>
                  <pic:spPr bwMode="auto">
                    <a:xfrm>
                      <a:off x="0" y="0"/>
                      <a:ext cx="6858000" cy="8651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36F" w14:textId="77777777" w:rsidR="0002170C" w:rsidRDefault="009E419C" w:rsidP="00671F1C">
      <w:pPr>
        <w:rPr>
          <w:rFonts w:asciiTheme="minorHAnsi" w:hAnsiTheme="minorHAnsi" w:cstheme="minorHAnsi"/>
          <w:b/>
          <w:sz w:val="28"/>
          <w:szCs w:val="28"/>
        </w:rPr>
      </w:pPr>
      <w:r w:rsidRPr="00671F1C">
        <w:rPr>
          <w:noProof/>
        </w:rPr>
        <w:lastRenderedPageBreak/>
        <w:drawing>
          <wp:inline distT="0" distB="0" distL="0" distR="0" wp14:anchorId="26FB452D" wp14:editId="26FB452E">
            <wp:extent cx="6855971" cy="82581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57228" b="14628"/>
                    <a:stretch/>
                  </pic:blipFill>
                  <pic:spPr bwMode="auto">
                    <a:xfrm>
                      <a:off x="0" y="0"/>
                      <a:ext cx="6858000" cy="8260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370" w14:textId="77777777" w:rsidR="0002170C" w:rsidRDefault="009E419C" w:rsidP="00671F1C">
      <w:pPr>
        <w:rPr>
          <w:rFonts w:asciiTheme="minorHAnsi" w:hAnsiTheme="minorHAnsi" w:cstheme="minorHAnsi"/>
          <w:b/>
          <w:sz w:val="28"/>
          <w:szCs w:val="28"/>
        </w:rPr>
      </w:pPr>
      <w:r w:rsidRPr="00671F1C">
        <w:rPr>
          <w:noProof/>
        </w:rPr>
        <w:lastRenderedPageBreak/>
        <w:drawing>
          <wp:inline distT="0" distB="0" distL="0" distR="0" wp14:anchorId="26FB452F" wp14:editId="26FB4530">
            <wp:extent cx="6855972" cy="25527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85372" b="5929"/>
                    <a:stretch/>
                  </pic:blipFill>
                  <pic:spPr bwMode="auto">
                    <a:xfrm>
                      <a:off x="0" y="0"/>
                      <a:ext cx="6858000" cy="255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371" w14:textId="77777777" w:rsidR="0002170C" w:rsidRDefault="0002170C" w:rsidP="00DD424F">
      <w:pPr>
        <w:rPr>
          <w:rFonts w:asciiTheme="minorHAnsi" w:hAnsiTheme="minorHAnsi" w:cstheme="minorHAnsi"/>
          <w:b/>
          <w:sz w:val="28"/>
          <w:szCs w:val="28"/>
        </w:rPr>
      </w:pPr>
    </w:p>
    <w:p w14:paraId="26FB4372" w14:textId="77777777" w:rsidR="0002170C" w:rsidRDefault="0002170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73" w14:textId="77777777" w:rsidR="0002170C" w:rsidRDefault="0002170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74" w14:textId="77777777" w:rsidR="0002170C" w:rsidRDefault="0002170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75" w14:textId="77777777" w:rsidR="0002170C" w:rsidRDefault="0002170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76" w14:textId="77777777" w:rsidR="0002170C" w:rsidRDefault="0002170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77" w14:textId="77777777" w:rsidR="0002170C" w:rsidRDefault="0002170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78" w14:textId="77777777" w:rsidR="0002170C" w:rsidRDefault="0002170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79" w14:textId="77777777" w:rsidR="0002170C" w:rsidRDefault="0002170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7A" w14:textId="77777777" w:rsidR="0002170C" w:rsidRDefault="0002170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7B" w14:textId="77777777" w:rsidR="0002170C" w:rsidRDefault="0002170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7C" w14:textId="77777777" w:rsidR="0002170C" w:rsidRDefault="0002170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7D" w14:textId="77777777" w:rsidR="0002170C" w:rsidRDefault="0002170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7E" w14:textId="77777777" w:rsidR="0002170C" w:rsidRDefault="0002170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7F" w14:textId="77777777" w:rsidR="0002170C" w:rsidRDefault="0002170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80" w14:textId="77777777" w:rsidR="0002170C" w:rsidRDefault="0002170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81" w14:textId="77777777" w:rsidR="0002170C" w:rsidRDefault="0002170C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82" w14:textId="77777777" w:rsidR="001D719D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15" w:name="_Toc343258523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Tst001-</w:t>
      </w:r>
      <w:r w:rsidR="00D026FD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_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 xml:space="preserve">Medical </w:t>
      </w:r>
      <w:r w:rsidR="009E419C">
        <w:rPr>
          <w:rFonts w:asciiTheme="minorHAnsi" w:hAnsiTheme="minorHAnsi" w:cstheme="minorHAnsi"/>
          <w:b w:val="0"/>
          <w:sz w:val="28"/>
          <w:szCs w:val="28"/>
        </w:rPr>
        <w:t>T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>ests</w:t>
      </w:r>
      <w:bookmarkEnd w:id="15"/>
    </w:p>
    <w:p w14:paraId="26FB4383" w14:textId="77777777" w:rsidR="00BF3796" w:rsidRDefault="00767E40" w:rsidP="00671F1C">
      <w:pPr>
        <w:rPr>
          <w:rFonts w:asciiTheme="minorHAnsi" w:hAnsiTheme="minorHAnsi" w:cstheme="minorHAnsi"/>
          <w:b/>
          <w:sz w:val="28"/>
          <w:szCs w:val="28"/>
        </w:rPr>
      </w:pPr>
      <w:r w:rsidRPr="00671F1C">
        <w:rPr>
          <w:noProof/>
        </w:rPr>
        <w:drawing>
          <wp:inline distT="0" distB="0" distL="0" distR="0" wp14:anchorId="26FB4531" wp14:editId="26FB4532">
            <wp:extent cx="6858000" cy="428405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384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85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86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87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88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89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8A" w14:textId="77777777" w:rsidR="00ED04D7" w:rsidRDefault="00ED04D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8B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8C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8D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8E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8F" w14:textId="77777777" w:rsidR="001D719D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16" w:name="_Toc343258524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Tst002-</w:t>
      </w:r>
      <w:r w:rsidR="007C362B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_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 xml:space="preserve">Medical </w:t>
      </w:r>
      <w:r w:rsidR="00767E40">
        <w:rPr>
          <w:rFonts w:asciiTheme="minorHAnsi" w:hAnsiTheme="minorHAnsi" w:cstheme="minorHAnsi"/>
          <w:b w:val="0"/>
          <w:sz w:val="28"/>
          <w:szCs w:val="28"/>
        </w:rPr>
        <w:t>T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>est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</w:t>
      </w:r>
      <w:r w:rsidR="00767E40">
        <w:rPr>
          <w:rFonts w:asciiTheme="minorHAnsi" w:hAnsiTheme="minorHAnsi" w:cstheme="minorHAnsi"/>
          <w:b w:val="0"/>
          <w:sz w:val="28"/>
          <w:szCs w:val="28"/>
        </w:rPr>
        <w:t>D</w:t>
      </w:r>
      <w:r>
        <w:rPr>
          <w:rFonts w:asciiTheme="minorHAnsi" w:hAnsiTheme="minorHAnsi" w:cstheme="minorHAnsi"/>
          <w:b w:val="0"/>
          <w:sz w:val="28"/>
          <w:szCs w:val="28"/>
        </w:rPr>
        <w:t>etails</w:t>
      </w:r>
      <w:bookmarkEnd w:id="16"/>
    </w:p>
    <w:p w14:paraId="26FB4390" w14:textId="77777777" w:rsidR="00BF3796" w:rsidRDefault="00261D66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6FB4533" wp14:editId="26FB4534">
            <wp:extent cx="6858000" cy="4078898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391" w14:textId="77777777" w:rsidR="00657F48" w:rsidRDefault="00657F48" w:rsidP="00DD424F">
      <w:pPr>
        <w:rPr>
          <w:rFonts w:asciiTheme="minorHAnsi" w:hAnsiTheme="minorHAnsi" w:cstheme="minorHAnsi"/>
          <w:b/>
          <w:sz w:val="28"/>
          <w:szCs w:val="28"/>
        </w:rPr>
      </w:pPr>
    </w:p>
    <w:p w14:paraId="26FB4392" w14:textId="77777777" w:rsidR="00A21477" w:rsidRDefault="00A21477" w:rsidP="00DD424F">
      <w:pPr>
        <w:rPr>
          <w:rFonts w:asciiTheme="minorHAnsi" w:hAnsiTheme="minorHAnsi" w:cstheme="minorHAnsi"/>
          <w:b/>
          <w:sz w:val="28"/>
          <w:szCs w:val="28"/>
        </w:rPr>
      </w:pPr>
    </w:p>
    <w:p w14:paraId="26FB4393" w14:textId="77777777" w:rsidR="00A21477" w:rsidRDefault="00A21477" w:rsidP="00DD424F">
      <w:pPr>
        <w:rPr>
          <w:rFonts w:asciiTheme="minorHAnsi" w:hAnsiTheme="minorHAnsi" w:cstheme="minorHAnsi"/>
          <w:b/>
          <w:sz w:val="28"/>
          <w:szCs w:val="28"/>
        </w:rPr>
      </w:pPr>
    </w:p>
    <w:p w14:paraId="26FB4394" w14:textId="77777777" w:rsidR="00BF3796" w:rsidRDefault="00EC3C06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FB4535" wp14:editId="26FB4536">
            <wp:extent cx="6858000" cy="4476015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395" w14:textId="77777777" w:rsidR="00E36E38" w:rsidRDefault="00E36E38" w:rsidP="00DD424F">
      <w:pPr>
        <w:rPr>
          <w:rFonts w:asciiTheme="minorHAnsi" w:hAnsiTheme="minorHAnsi" w:cstheme="minorHAnsi"/>
          <w:b/>
          <w:sz w:val="28"/>
          <w:szCs w:val="28"/>
        </w:rPr>
      </w:pPr>
    </w:p>
    <w:p w14:paraId="26FB4396" w14:textId="77777777" w:rsidR="00E36E38" w:rsidRDefault="00E36E38" w:rsidP="00DD424F">
      <w:r w:rsidRPr="002249B3">
        <w:rPr>
          <w:b/>
        </w:rPr>
        <w:t>Note:</w:t>
      </w:r>
      <w:r w:rsidRPr="002249B3">
        <w:t xml:space="preserve"> </w:t>
      </w:r>
      <w:r>
        <w:t>When user selects “Other Medical Professional” in the dropdown for “Who sent you…”, the buttons “Add Doctor/Healthcare Professional” and “Add Hospital/Clinic” are displayed on the screen</w:t>
      </w:r>
      <w:proofErr w:type="gramStart"/>
      <w:r>
        <w:t xml:space="preserve">. </w:t>
      </w:r>
      <w:proofErr w:type="gramEnd"/>
      <w:r>
        <w:t>It is mandatory for the user to select either of the buttons in order to continue.</w:t>
      </w:r>
    </w:p>
    <w:p w14:paraId="26FB4397" w14:textId="77777777" w:rsidR="00E36E38" w:rsidRDefault="00E36E38" w:rsidP="00DD424F"/>
    <w:p w14:paraId="26FB4398" w14:textId="77777777" w:rsidR="00311AF5" w:rsidRPr="00311AF5" w:rsidRDefault="00E36E38" w:rsidP="00DD424F">
      <w:r w:rsidRPr="00311AF5">
        <w:t>When user selects either of the buttons, he is taken to Doctor or Hospital details page</w:t>
      </w:r>
      <w:proofErr w:type="gramStart"/>
      <w:r w:rsidRPr="00311AF5">
        <w:t xml:space="preserve">. </w:t>
      </w:r>
      <w:proofErr w:type="gramEnd"/>
      <w:r w:rsidR="00311AF5" w:rsidRPr="00311AF5">
        <w:t xml:space="preserve">Any action on the Doctor or Hospital details page should </w:t>
      </w:r>
      <w:r w:rsidR="00311AF5">
        <w:t xml:space="preserve">navigate </w:t>
      </w:r>
      <w:r w:rsidR="00311AF5" w:rsidRPr="00311AF5">
        <w:t xml:space="preserve">them to </w:t>
      </w:r>
      <w:r w:rsidR="00311AF5">
        <w:t xml:space="preserve">the </w:t>
      </w:r>
      <w:r w:rsidR="00311AF5" w:rsidRPr="00311AF5">
        <w:t>Tests page (Tst001-</w:t>
      </w:r>
      <w:r w:rsidR="007A7DC7">
        <w:t>3</w:t>
      </w:r>
      <w:r w:rsidR="00311AF5" w:rsidRPr="00311AF5">
        <w:t>_Medical tests)</w:t>
      </w:r>
    </w:p>
    <w:p w14:paraId="26FB4399" w14:textId="77777777" w:rsidR="00E36E38" w:rsidRDefault="00E36E38" w:rsidP="00DD424F"/>
    <w:p w14:paraId="26FB439A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9B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9C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9D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9E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9F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A0" w14:textId="77777777" w:rsidR="00657F48" w:rsidRDefault="00657F48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A1" w14:textId="77777777" w:rsidR="00BF3796" w:rsidRDefault="00BF3796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A2" w14:textId="77777777" w:rsidR="001D719D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17" w:name="_Toc343258525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Med001-</w:t>
      </w:r>
      <w:r w:rsidR="007C362B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_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>Medicines</w:t>
      </w:r>
      <w:bookmarkEnd w:id="17"/>
    </w:p>
    <w:p w14:paraId="26FB43A3" w14:textId="77777777" w:rsidR="00E84E49" w:rsidRDefault="00117210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6FB4537" wp14:editId="26FB4538">
            <wp:extent cx="6858000" cy="4845294"/>
            <wp:effectExtent l="0" t="0" r="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3A4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A5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A6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A7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A8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A9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AA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AB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AC" w14:textId="77777777" w:rsidR="001619BF" w:rsidRDefault="001619BF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AD" w14:textId="77777777" w:rsidR="001D719D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18" w:name="_Toc343258526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Med002-</w:t>
      </w:r>
      <w:r w:rsidR="007C362B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_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 xml:space="preserve">Medicine </w:t>
      </w:r>
      <w:r w:rsidR="00E1662F">
        <w:rPr>
          <w:rFonts w:asciiTheme="minorHAnsi" w:hAnsiTheme="minorHAnsi" w:cstheme="minorHAnsi"/>
          <w:b w:val="0"/>
          <w:sz w:val="28"/>
          <w:szCs w:val="28"/>
        </w:rPr>
        <w:t>D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>etails</w:t>
      </w:r>
      <w:bookmarkEnd w:id="18"/>
    </w:p>
    <w:p w14:paraId="26FB43AE" w14:textId="77777777" w:rsidR="00E84E49" w:rsidRDefault="00117210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6FB4539" wp14:editId="26FB453A">
            <wp:extent cx="6858000" cy="4188069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3AF" w14:textId="77777777" w:rsidR="00E1662F" w:rsidRPr="006011F1" w:rsidRDefault="00E1662F" w:rsidP="00DD424F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26FB43B0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B1" w14:textId="77777777" w:rsidR="003F5EC0" w:rsidRDefault="003F5EC0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B2" w14:textId="77777777" w:rsidR="003F5EC0" w:rsidRDefault="003F5EC0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B3" w14:textId="77777777" w:rsidR="003F5EC0" w:rsidRDefault="003F5EC0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B4" w14:textId="77777777" w:rsidR="003F5EC0" w:rsidRDefault="003F5EC0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B5" w14:textId="77777777" w:rsidR="003F5EC0" w:rsidRDefault="003F5EC0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B6" w14:textId="77777777" w:rsidR="003F5EC0" w:rsidRDefault="003F5EC0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B7" w14:textId="77777777" w:rsidR="003F5EC0" w:rsidRDefault="003F5EC0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B8" w14:textId="77777777" w:rsidR="003F5EC0" w:rsidRDefault="003F5EC0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B9" w14:textId="77777777" w:rsidR="003F5EC0" w:rsidRDefault="003F5EC0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BA" w14:textId="77777777" w:rsidR="003F5EC0" w:rsidRDefault="003F5EC0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BB" w14:textId="77777777" w:rsidR="003F5EC0" w:rsidRDefault="006011F1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FB453B" wp14:editId="26FB453C">
            <wp:extent cx="5943600" cy="3796030"/>
            <wp:effectExtent l="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3BC" w14:textId="77777777" w:rsidR="007C4150" w:rsidRDefault="007C4150" w:rsidP="00DD424F">
      <w:pPr>
        <w:rPr>
          <w:rFonts w:asciiTheme="minorHAnsi" w:hAnsiTheme="minorHAnsi" w:cstheme="minorHAnsi"/>
          <w:b/>
          <w:sz w:val="28"/>
          <w:szCs w:val="28"/>
        </w:rPr>
      </w:pPr>
    </w:p>
    <w:p w14:paraId="26FB43BD" w14:textId="77777777" w:rsidR="003F5EC0" w:rsidRDefault="003F5EC0" w:rsidP="00DD424F">
      <w:r w:rsidRPr="002249B3">
        <w:rPr>
          <w:b/>
        </w:rPr>
        <w:t>Note:</w:t>
      </w:r>
      <w:r w:rsidRPr="002249B3">
        <w:t xml:space="preserve"> </w:t>
      </w:r>
      <w:r>
        <w:t xml:space="preserve">When user selects “Other Medical Professional” in the dropdown for “Who </w:t>
      </w:r>
      <w:r w:rsidR="00BD03BB">
        <w:t>recommended</w:t>
      </w:r>
      <w:r>
        <w:t>…”, the buttons “Add Doctor/Healthcare Professional” and “Add Hospital/Clinic” are displayed on the screen</w:t>
      </w:r>
      <w:proofErr w:type="gramStart"/>
      <w:r>
        <w:t xml:space="preserve">. </w:t>
      </w:r>
      <w:proofErr w:type="gramEnd"/>
      <w:r>
        <w:t>It is mandatory for the user to select either of the buttons in order to continue.</w:t>
      </w:r>
    </w:p>
    <w:p w14:paraId="26FB43BE" w14:textId="77777777" w:rsidR="003F5EC0" w:rsidRDefault="003F5EC0" w:rsidP="00DD424F"/>
    <w:p w14:paraId="26FB43BF" w14:textId="77777777" w:rsidR="003F5EC0" w:rsidRPr="00311AF5" w:rsidRDefault="003F5EC0" w:rsidP="00DD424F">
      <w:r w:rsidRPr="00311AF5">
        <w:t>When user selects either of the buttons, he is taken to Doctor or Hospital details page</w:t>
      </w:r>
      <w:proofErr w:type="gramStart"/>
      <w:r w:rsidRPr="00311AF5">
        <w:t xml:space="preserve">. </w:t>
      </w:r>
      <w:proofErr w:type="gramEnd"/>
      <w:r w:rsidRPr="00311AF5">
        <w:t xml:space="preserve">Any action on the Doctor or Hospital details page should </w:t>
      </w:r>
      <w:r>
        <w:t xml:space="preserve">navigate </w:t>
      </w:r>
      <w:r w:rsidRPr="00311AF5">
        <w:t xml:space="preserve">them to </w:t>
      </w:r>
      <w:r>
        <w:t xml:space="preserve">the </w:t>
      </w:r>
      <w:r w:rsidR="00BD03BB">
        <w:t>Medicines</w:t>
      </w:r>
      <w:r w:rsidRPr="00311AF5">
        <w:t xml:space="preserve"> page (</w:t>
      </w:r>
      <w:r w:rsidR="00BD03BB">
        <w:t>Med</w:t>
      </w:r>
      <w:r w:rsidRPr="00311AF5">
        <w:t>001-</w:t>
      </w:r>
      <w:r w:rsidR="007A7DC7">
        <w:t>3</w:t>
      </w:r>
      <w:r w:rsidRPr="00311AF5">
        <w:t>_</w:t>
      </w:r>
      <w:r w:rsidR="00BD03BB">
        <w:t>Medicines</w:t>
      </w:r>
      <w:r w:rsidRPr="00311AF5">
        <w:t>)</w:t>
      </w:r>
    </w:p>
    <w:p w14:paraId="26FB43C0" w14:textId="77777777" w:rsidR="003F5EC0" w:rsidRDefault="003F5EC0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C1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C2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C3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C4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C5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C6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C7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C8" w14:textId="77777777" w:rsidR="00E84E49" w:rsidRDefault="00E84E49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C9" w14:textId="77777777" w:rsidR="00B61757" w:rsidRDefault="00B6175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CA" w14:textId="77777777" w:rsidR="001D719D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19" w:name="_Toc343258527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Msc001-</w:t>
      </w:r>
      <w:r w:rsidR="00660FB2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_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 xml:space="preserve">Other </w:t>
      </w:r>
      <w:r w:rsidR="00DD586A">
        <w:rPr>
          <w:rFonts w:asciiTheme="minorHAnsi" w:hAnsiTheme="minorHAnsi" w:cstheme="minorHAnsi"/>
          <w:b w:val="0"/>
          <w:sz w:val="28"/>
          <w:szCs w:val="28"/>
        </w:rPr>
        <w:t>M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 xml:space="preserve">edical </w:t>
      </w:r>
      <w:r w:rsidR="00DD586A">
        <w:rPr>
          <w:rFonts w:asciiTheme="minorHAnsi" w:hAnsiTheme="minorHAnsi" w:cstheme="minorHAnsi"/>
          <w:b w:val="0"/>
          <w:sz w:val="28"/>
          <w:szCs w:val="28"/>
        </w:rPr>
        <w:t>R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>ecords</w:t>
      </w:r>
      <w:bookmarkEnd w:id="19"/>
    </w:p>
    <w:p w14:paraId="26FB43CB" w14:textId="77777777" w:rsidR="003E219E" w:rsidRDefault="00DD586A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6FB453D" wp14:editId="26FB453E">
            <wp:extent cx="6858000" cy="5858608"/>
            <wp:effectExtent l="0" t="0" r="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5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3CC" w14:textId="77777777" w:rsidR="003E219E" w:rsidRDefault="003E219E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CD" w14:textId="77777777" w:rsidR="003E219E" w:rsidRDefault="003E219E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CE" w14:textId="77777777" w:rsidR="003E219E" w:rsidRDefault="003E219E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CF" w14:textId="77777777" w:rsidR="003E219E" w:rsidRDefault="003E219E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D0" w14:textId="77777777" w:rsidR="00A212D2" w:rsidRDefault="00A212D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D1" w14:textId="77777777" w:rsidR="003E219E" w:rsidRDefault="003E219E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D2" w14:textId="77777777" w:rsidR="00EB10DF" w:rsidRDefault="00EB10DF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D3" w14:textId="77777777" w:rsidR="001D719D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20" w:name="_Toc343258528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Msc002-</w:t>
      </w:r>
      <w:r w:rsidR="0009379E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_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 xml:space="preserve">Other </w:t>
      </w:r>
      <w:r w:rsidR="00C57A9A">
        <w:rPr>
          <w:rFonts w:asciiTheme="minorHAnsi" w:hAnsiTheme="minorHAnsi" w:cstheme="minorHAnsi"/>
          <w:b w:val="0"/>
          <w:sz w:val="28"/>
          <w:szCs w:val="28"/>
        </w:rPr>
        <w:t>M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 xml:space="preserve">edical </w:t>
      </w:r>
      <w:r w:rsidR="00C57A9A">
        <w:rPr>
          <w:rFonts w:asciiTheme="minorHAnsi" w:hAnsiTheme="minorHAnsi" w:cstheme="minorHAnsi"/>
          <w:b w:val="0"/>
          <w:sz w:val="28"/>
          <w:szCs w:val="28"/>
        </w:rPr>
        <w:t>R</w:t>
      </w:r>
      <w:r w:rsidR="0002170C">
        <w:rPr>
          <w:rFonts w:asciiTheme="minorHAnsi" w:hAnsiTheme="minorHAnsi" w:cstheme="minorHAnsi"/>
          <w:b w:val="0"/>
          <w:sz w:val="28"/>
          <w:szCs w:val="28"/>
        </w:rPr>
        <w:t>ecord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 </w:t>
      </w:r>
      <w:r w:rsidR="00C57A9A">
        <w:rPr>
          <w:rFonts w:asciiTheme="minorHAnsi" w:hAnsiTheme="minorHAnsi" w:cstheme="minorHAnsi"/>
          <w:b w:val="0"/>
          <w:sz w:val="28"/>
          <w:szCs w:val="28"/>
        </w:rPr>
        <w:t>D</w:t>
      </w:r>
      <w:r>
        <w:rPr>
          <w:rFonts w:asciiTheme="minorHAnsi" w:hAnsiTheme="minorHAnsi" w:cstheme="minorHAnsi"/>
          <w:b w:val="0"/>
          <w:sz w:val="28"/>
          <w:szCs w:val="28"/>
        </w:rPr>
        <w:t>etails</w:t>
      </w:r>
      <w:bookmarkEnd w:id="20"/>
    </w:p>
    <w:p w14:paraId="26FB43D4" w14:textId="77777777" w:rsidR="001D719D" w:rsidRDefault="00B27220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6FB453F" wp14:editId="26FB4540">
            <wp:extent cx="6858000" cy="8305800"/>
            <wp:effectExtent l="0" t="0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-1" b="29147"/>
                    <a:stretch/>
                  </pic:blipFill>
                  <pic:spPr bwMode="auto">
                    <a:xfrm>
                      <a:off x="0" y="0"/>
                      <a:ext cx="6858000" cy="830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3D5" w14:textId="77777777" w:rsidR="00E76FAA" w:rsidRPr="001D719D" w:rsidRDefault="00B27220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FB4541" wp14:editId="26FB4542">
            <wp:extent cx="6856536" cy="2626242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70853" b="6739"/>
                    <a:stretch/>
                  </pic:blipFill>
                  <pic:spPr bwMode="auto">
                    <a:xfrm>
                      <a:off x="0" y="0"/>
                      <a:ext cx="6858000" cy="262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3D6" w14:textId="77777777" w:rsidR="00195777" w:rsidRDefault="005B2231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r w:rsidRPr="00335D20">
        <w:rPr>
          <w:rFonts w:asciiTheme="minorHAnsi" w:hAnsiTheme="minorHAnsi" w:cstheme="minorHAnsi"/>
          <w:b w:val="0"/>
          <w:sz w:val="28"/>
          <w:szCs w:val="28"/>
        </w:rPr>
        <w:br w:type="page"/>
      </w:r>
    </w:p>
    <w:p w14:paraId="26FB43D7" w14:textId="77777777" w:rsidR="009A699F" w:rsidRPr="00335D20" w:rsidRDefault="00717683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21" w:name="_Toc343258529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Win001-</w:t>
      </w:r>
      <w:r w:rsidR="00BF2611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_Work Status</w:t>
      </w:r>
      <w:bookmarkEnd w:id="21"/>
    </w:p>
    <w:p w14:paraId="26FB43D8" w14:textId="77777777" w:rsidR="009A699F" w:rsidRDefault="00976101" w:rsidP="00DD424F">
      <w:r>
        <w:rPr>
          <w:noProof/>
        </w:rPr>
        <w:drawing>
          <wp:inline distT="0" distB="0" distL="0" distR="0" wp14:anchorId="26FB4543" wp14:editId="26FB4544">
            <wp:extent cx="6858000" cy="5042388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4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3D9" w14:textId="77777777" w:rsidR="00F8608E" w:rsidRDefault="00F8608E" w:rsidP="00DD424F">
      <w:pPr>
        <w:pStyle w:val="AxureImageParagraph"/>
        <w:jc w:val="left"/>
      </w:pPr>
    </w:p>
    <w:p w14:paraId="26FB43DA" w14:textId="77777777" w:rsidR="00F8608E" w:rsidRDefault="00F8608E" w:rsidP="00DD424F">
      <w:pPr>
        <w:pStyle w:val="AxureImageParagraph"/>
        <w:jc w:val="left"/>
      </w:pPr>
    </w:p>
    <w:p w14:paraId="26FB43DB" w14:textId="77777777" w:rsidR="00F8608E" w:rsidRDefault="00F8608E" w:rsidP="00DD424F">
      <w:pPr>
        <w:pStyle w:val="AxureImageParagraph"/>
        <w:jc w:val="left"/>
      </w:pPr>
    </w:p>
    <w:p w14:paraId="26FB43DC" w14:textId="77777777" w:rsidR="00F8608E" w:rsidRDefault="00F8608E" w:rsidP="00DD424F">
      <w:pPr>
        <w:pStyle w:val="AxureImageParagraph"/>
        <w:jc w:val="left"/>
      </w:pPr>
    </w:p>
    <w:p w14:paraId="26FB43DD" w14:textId="77777777" w:rsidR="00F8608E" w:rsidRDefault="00F8608E" w:rsidP="00DD424F">
      <w:pPr>
        <w:pStyle w:val="AxureImageParagraph"/>
        <w:jc w:val="left"/>
      </w:pPr>
    </w:p>
    <w:p w14:paraId="26FB43DE" w14:textId="77777777" w:rsidR="00F8608E" w:rsidRDefault="00F8608E" w:rsidP="00DD424F">
      <w:pPr>
        <w:pStyle w:val="AxureImageParagraph"/>
        <w:jc w:val="left"/>
      </w:pPr>
    </w:p>
    <w:p w14:paraId="26FB43DF" w14:textId="77777777" w:rsidR="00F8608E" w:rsidRDefault="00F8608E" w:rsidP="00DD424F">
      <w:pPr>
        <w:pStyle w:val="AxureImageParagraph"/>
        <w:jc w:val="left"/>
      </w:pPr>
    </w:p>
    <w:p w14:paraId="26FB43E0" w14:textId="77777777" w:rsidR="00F8608E" w:rsidRDefault="00F8608E" w:rsidP="00DD424F">
      <w:pPr>
        <w:pStyle w:val="AxureImageParagraph"/>
        <w:jc w:val="left"/>
      </w:pPr>
    </w:p>
    <w:p w14:paraId="26FB43E1" w14:textId="77777777" w:rsidR="00F8608E" w:rsidRDefault="00F8608E" w:rsidP="00DD424F">
      <w:pPr>
        <w:pStyle w:val="AxureImageParagraph"/>
        <w:jc w:val="left"/>
      </w:pPr>
    </w:p>
    <w:p w14:paraId="26FB43E2" w14:textId="77777777" w:rsidR="00F8608E" w:rsidRDefault="00F8608E" w:rsidP="00DD424F">
      <w:pPr>
        <w:pStyle w:val="AxureImageParagraph"/>
        <w:jc w:val="left"/>
      </w:pPr>
    </w:p>
    <w:p w14:paraId="26FB43E3" w14:textId="77777777" w:rsidR="00F8608E" w:rsidRDefault="00F8608E" w:rsidP="00DD424F">
      <w:pPr>
        <w:pStyle w:val="AxureImageParagraph"/>
        <w:jc w:val="left"/>
      </w:pPr>
    </w:p>
    <w:p w14:paraId="26FB43E4" w14:textId="77777777" w:rsidR="00F8608E" w:rsidRDefault="00F8608E" w:rsidP="00DD424F">
      <w:pPr>
        <w:pStyle w:val="AxureImageParagraph"/>
        <w:jc w:val="left"/>
      </w:pPr>
    </w:p>
    <w:p w14:paraId="26FB43E5" w14:textId="77777777" w:rsidR="00F8608E" w:rsidRDefault="00F8608E" w:rsidP="00DD424F">
      <w:pPr>
        <w:pStyle w:val="AxureImageParagraph"/>
        <w:jc w:val="left"/>
      </w:pPr>
    </w:p>
    <w:p w14:paraId="26FB43E6" w14:textId="77777777" w:rsidR="00F8608E" w:rsidRDefault="00F8608E" w:rsidP="00DD424F">
      <w:pPr>
        <w:pStyle w:val="AxureImageParagraph"/>
        <w:jc w:val="left"/>
      </w:pPr>
    </w:p>
    <w:p w14:paraId="26FB43E7" w14:textId="77777777" w:rsidR="00F8608E" w:rsidRDefault="00F8608E" w:rsidP="00DD424F">
      <w:pPr>
        <w:pStyle w:val="AxureImageParagraph"/>
        <w:jc w:val="left"/>
      </w:pPr>
    </w:p>
    <w:p w14:paraId="26FB43E8" w14:textId="77777777" w:rsidR="00F8608E" w:rsidRDefault="00F8608E" w:rsidP="00DD424F">
      <w:pPr>
        <w:pStyle w:val="AxureImageParagraph"/>
        <w:jc w:val="left"/>
      </w:pPr>
    </w:p>
    <w:p w14:paraId="26FB43E9" w14:textId="77777777" w:rsidR="00F8608E" w:rsidRDefault="00F8608E" w:rsidP="00DD424F">
      <w:pPr>
        <w:pStyle w:val="AxureImageParagraph"/>
        <w:jc w:val="left"/>
      </w:pPr>
    </w:p>
    <w:p w14:paraId="26FB43EA" w14:textId="77777777" w:rsidR="00F8608E" w:rsidRDefault="00F8608E" w:rsidP="00DD424F">
      <w:pPr>
        <w:pStyle w:val="AxureImageParagraph"/>
        <w:jc w:val="left"/>
      </w:pPr>
    </w:p>
    <w:p w14:paraId="26FB43EB" w14:textId="77777777" w:rsidR="00F8608E" w:rsidRDefault="00F8608E" w:rsidP="00DD424F">
      <w:pPr>
        <w:pStyle w:val="AxureImageParagraph"/>
        <w:jc w:val="left"/>
      </w:pPr>
    </w:p>
    <w:p w14:paraId="26FB43EC" w14:textId="77777777" w:rsidR="00F8608E" w:rsidRDefault="00F8608E" w:rsidP="00DD424F">
      <w:pPr>
        <w:pStyle w:val="AxureImageParagraph"/>
        <w:jc w:val="left"/>
      </w:pPr>
    </w:p>
    <w:p w14:paraId="26FB43ED" w14:textId="77777777" w:rsidR="00F8608E" w:rsidRDefault="00F8608E" w:rsidP="00DD424F">
      <w:pPr>
        <w:pStyle w:val="AxureImageParagraph"/>
        <w:jc w:val="left"/>
      </w:pPr>
    </w:p>
    <w:p w14:paraId="26FB43EE" w14:textId="77777777" w:rsidR="00F8608E" w:rsidRDefault="00F8608E" w:rsidP="00DD424F">
      <w:pPr>
        <w:pStyle w:val="AxureImageParagraph"/>
        <w:jc w:val="left"/>
      </w:pPr>
    </w:p>
    <w:p w14:paraId="26FB43EF" w14:textId="77777777" w:rsidR="00F8608E" w:rsidRDefault="00F8608E" w:rsidP="00DD424F">
      <w:pPr>
        <w:pStyle w:val="AxureImageParagraph"/>
        <w:jc w:val="left"/>
      </w:pPr>
    </w:p>
    <w:p w14:paraId="26FB43F0" w14:textId="77777777" w:rsidR="009A699F" w:rsidRDefault="009A699F" w:rsidP="00DD424F">
      <w:pPr>
        <w:pStyle w:val="AxureImageParagraph"/>
        <w:jc w:val="left"/>
      </w:pPr>
    </w:p>
    <w:p w14:paraId="26FB43F1" w14:textId="77777777" w:rsidR="001D719D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22" w:name="_Toc343258530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Wac001-</w:t>
      </w:r>
      <w:r w:rsidR="009B0B28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-sw_Work </w:t>
      </w:r>
      <w:r w:rsidR="00B15595">
        <w:rPr>
          <w:rFonts w:asciiTheme="minorHAnsi" w:hAnsiTheme="minorHAnsi" w:cstheme="minorHAnsi"/>
          <w:b w:val="0"/>
          <w:sz w:val="28"/>
          <w:szCs w:val="28"/>
        </w:rPr>
        <w:t>A</w:t>
      </w:r>
      <w:r>
        <w:rPr>
          <w:rFonts w:asciiTheme="minorHAnsi" w:hAnsiTheme="minorHAnsi" w:cstheme="minorHAnsi"/>
          <w:b w:val="0"/>
          <w:sz w:val="28"/>
          <w:szCs w:val="28"/>
        </w:rPr>
        <w:t>ctivity</w:t>
      </w:r>
      <w:bookmarkEnd w:id="22"/>
      <w:r w:rsidRPr="00335D20"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14:paraId="26FB43F2" w14:textId="77777777" w:rsidR="006E1397" w:rsidRDefault="00FE031B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6FB4545" wp14:editId="26FB4546">
            <wp:extent cx="6858000" cy="8376871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7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3F3" w14:textId="77777777" w:rsidR="001D719D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23" w:name="_Toc343258531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Wac001-</w:t>
      </w:r>
      <w:r w:rsidR="009B0B28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-cw_Work </w:t>
      </w:r>
      <w:r w:rsidR="00AE0F34">
        <w:rPr>
          <w:rFonts w:asciiTheme="minorHAnsi" w:hAnsiTheme="minorHAnsi" w:cstheme="minorHAnsi"/>
          <w:b w:val="0"/>
          <w:sz w:val="28"/>
          <w:szCs w:val="28"/>
        </w:rPr>
        <w:t>A</w:t>
      </w:r>
      <w:r>
        <w:rPr>
          <w:rFonts w:asciiTheme="minorHAnsi" w:hAnsiTheme="minorHAnsi" w:cstheme="minorHAnsi"/>
          <w:b w:val="0"/>
          <w:sz w:val="28"/>
          <w:szCs w:val="28"/>
        </w:rPr>
        <w:t>ctivity</w:t>
      </w:r>
      <w:bookmarkEnd w:id="23"/>
      <w:r w:rsidRPr="00335D20"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14:paraId="26FB43F4" w14:textId="77777777" w:rsidR="006E1397" w:rsidRDefault="00D36715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6FB4547" wp14:editId="26FB4548">
            <wp:extent cx="6858000" cy="4357321"/>
            <wp:effectExtent l="0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5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3F5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F6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F7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F8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F9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FA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FB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FC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FD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FE" w14:textId="77777777" w:rsidR="008A7C53" w:rsidRDefault="008A7C53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3FF" w14:textId="77777777" w:rsidR="00A212D2" w:rsidRDefault="00A212D2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00" w14:textId="77777777" w:rsidR="001D719D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24" w:name="_Toc343258532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Wac001-</w:t>
      </w:r>
      <w:r w:rsidR="009B0B28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 xml:space="preserve">-nw_Work </w:t>
      </w:r>
      <w:r w:rsidR="006D13F8">
        <w:rPr>
          <w:rFonts w:asciiTheme="minorHAnsi" w:hAnsiTheme="minorHAnsi" w:cstheme="minorHAnsi"/>
          <w:b w:val="0"/>
          <w:sz w:val="28"/>
          <w:szCs w:val="28"/>
        </w:rPr>
        <w:t>A</w:t>
      </w:r>
      <w:r>
        <w:rPr>
          <w:rFonts w:asciiTheme="minorHAnsi" w:hAnsiTheme="minorHAnsi" w:cstheme="minorHAnsi"/>
          <w:b w:val="0"/>
          <w:sz w:val="28"/>
          <w:szCs w:val="28"/>
        </w:rPr>
        <w:t>ctivity</w:t>
      </w:r>
      <w:bookmarkEnd w:id="24"/>
      <w:r w:rsidRPr="00335D20"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14:paraId="26FB4401" w14:textId="77777777" w:rsidR="00CF1F23" w:rsidRDefault="00771604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6FB4549" wp14:editId="26FB454A">
            <wp:extent cx="6858000" cy="3781425"/>
            <wp:effectExtent l="0" t="0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402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03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04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05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06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07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08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09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0A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0B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0C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0D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0E" w14:textId="77777777" w:rsidR="001D719D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25" w:name="_Toc343258533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Job001-</w:t>
      </w:r>
      <w:r w:rsidR="009B0B28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-sw_</w:t>
      </w:r>
      <w:r w:rsidR="00746AC6">
        <w:rPr>
          <w:rFonts w:asciiTheme="minorHAnsi" w:hAnsiTheme="minorHAnsi" w:cstheme="minorHAnsi"/>
          <w:b w:val="0"/>
          <w:sz w:val="28"/>
          <w:szCs w:val="28"/>
        </w:rPr>
        <w:t>Job History</w:t>
      </w:r>
      <w:bookmarkEnd w:id="25"/>
      <w:r w:rsidRPr="00335D20"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14:paraId="26FB440F" w14:textId="77777777" w:rsidR="00063AC8" w:rsidRDefault="00826EAE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6FB454B" wp14:editId="26FB454C">
            <wp:extent cx="6858000" cy="8208334"/>
            <wp:effectExtent l="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1" b="63482"/>
                    <a:stretch/>
                  </pic:blipFill>
                  <pic:spPr bwMode="auto">
                    <a:xfrm>
                      <a:off x="0" y="0"/>
                      <a:ext cx="6858000" cy="8208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410" w14:textId="77777777" w:rsidR="006E1397" w:rsidRDefault="00826EAE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FB454D" wp14:editId="26FB454E">
            <wp:extent cx="6836735" cy="8654902"/>
            <wp:effectExtent l="0" t="0" r="0" b="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36509" b="24850"/>
                    <a:stretch/>
                  </pic:blipFill>
                  <pic:spPr bwMode="auto">
                    <a:xfrm>
                      <a:off x="0" y="0"/>
                      <a:ext cx="6858000" cy="8681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411" w14:textId="77777777" w:rsidR="006E1397" w:rsidRDefault="00826EAE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FB454F" wp14:editId="26FB4550">
            <wp:extent cx="6836734" cy="5528931"/>
            <wp:effectExtent l="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75149" b="166"/>
                    <a:stretch/>
                  </pic:blipFill>
                  <pic:spPr bwMode="auto">
                    <a:xfrm>
                      <a:off x="0" y="0"/>
                      <a:ext cx="6858000" cy="554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412" w14:textId="77777777" w:rsidR="00A27CC8" w:rsidRDefault="00A27CC8" w:rsidP="00DD424F">
      <w:pPr>
        <w:rPr>
          <w:b/>
        </w:rPr>
      </w:pPr>
    </w:p>
    <w:p w14:paraId="26FB4413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14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15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16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17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18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19" w14:textId="77777777" w:rsidR="00A27CC8" w:rsidRDefault="00A27CC8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1A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1B" w14:textId="77777777" w:rsidR="001D719D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26" w:name="_Toc343258534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Job 001-</w:t>
      </w:r>
      <w:r w:rsidR="009B0B28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-cw_</w:t>
      </w:r>
      <w:r w:rsidR="00746AC6">
        <w:rPr>
          <w:rFonts w:asciiTheme="minorHAnsi" w:hAnsiTheme="minorHAnsi" w:cstheme="minorHAnsi"/>
          <w:b w:val="0"/>
          <w:sz w:val="28"/>
          <w:szCs w:val="28"/>
        </w:rPr>
        <w:t>Job History</w:t>
      </w:r>
      <w:bookmarkEnd w:id="26"/>
    </w:p>
    <w:p w14:paraId="26FB441C" w14:textId="77777777" w:rsidR="006E1397" w:rsidRDefault="00940FB7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6FB4551" wp14:editId="26FB4552">
            <wp:extent cx="6858000" cy="81055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-1" b="65701"/>
                    <a:stretch/>
                  </pic:blipFill>
                  <pic:spPr bwMode="auto">
                    <a:xfrm>
                      <a:off x="0" y="0"/>
                      <a:ext cx="6858000" cy="810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41D" w14:textId="77777777" w:rsidR="006E1397" w:rsidRDefault="00940FB7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FB4553" wp14:editId="26FB4554">
            <wp:extent cx="6850389" cy="87755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34296" b="28523"/>
                    <a:stretch/>
                  </pic:blipFill>
                  <pic:spPr bwMode="auto">
                    <a:xfrm>
                      <a:off x="0" y="0"/>
                      <a:ext cx="6858000" cy="878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41E" w14:textId="77777777" w:rsidR="006E1397" w:rsidRDefault="00940FB7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FB4555" wp14:editId="26FB4556">
            <wp:extent cx="6850387" cy="665328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71477" b="337"/>
                    <a:stretch/>
                  </pic:blipFill>
                  <pic:spPr bwMode="auto">
                    <a:xfrm>
                      <a:off x="0" y="0"/>
                      <a:ext cx="6858000" cy="666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41F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20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21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22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23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24" w14:textId="77777777" w:rsidR="001D719D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27" w:name="_Toc343258535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Job 001-</w:t>
      </w:r>
      <w:r w:rsidR="009B0B28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-nw_</w:t>
      </w:r>
      <w:r w:rsidR="00042C52">
        <w:rPr>
          <w:rFonts w:asciiTheme="minorHAnsi" w:hAnsiTheme="minorHAnsi" w:cstheme="minorHAnsi"/>
          <w:b w:val="0"/>
          <w:sz w:val="28"/>
          <w:szCs w:val="28"/>
        </w:rPr>
        <w:t>Job History</w:t>
      </w:r>
      <w:bookmarkEnd w:id="27"/>
      <w:r w:rsidRPr="00335D20"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14:paraId="26FB4425" w14:textId="77777777" w:rsidR="001D719D" w:rsidRDefault="00774785" w:rsidP="00DD424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26FB4557" wp14:editId="26FB4558">
            <wp:extent cx="6858000" cy="36854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426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27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28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29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2A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2B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2C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2D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2E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2F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30" w14:textId="77777777" w:rsidR="006E1397" w:rsidRDefault="006E1397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31" w14:textId="77777777" w:rsidR="001D719D" w:rsidRDefault="001D719D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32" w14:textId="77777777" w:rsidR="00774785" w:rsidRDefault="00774785" w:rsidP="00DD424F">
      <w:pPr>
        <w:pStyle w:val="AxureHeading1"/>
        <w:keepNext/>
        <w:numPr>
          <w:ilvl w:val="0"/>
          <w:numId w:val="0"/>
        </w:numPr>
        <w:spacing w:before="0" w:after="240"/>
        <w:rPr>
          <w:rFonts w:asciiTheme="minorHAnsi" w:hAnsiTheme="minorHAnsi" w:cstheme="minorHAnsi"/>
          <w:b w:val="0"/>
          <w:sz w:val="28"/>
          <w:szCs w:val="28"/>
        </w:rPr>
      </w:pPr>
    </w:p>
    <w:p w14:paraId="26FB4433" w14:textId="77777777" w:rsidR="001D719D" w:rsidRDefault="001D719D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28" w:name="_Toc343258536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Edu001-</w:t>
      </w:r>
      <w:r w:rsidR="00750931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_Education and Training</w:t>
      </w:r>
      <w:bookmarkEnd w:id="28"/>
      <w:r w:rsidRPr="00335D20"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14:paraId="26FB4434" w14:textId="77777777" w:rsidR="00464ECB" w:rsidRDefault="006B006F" w:rsidP="00DD424F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26FB4559" wp14:editId="26FB455A">
            <wp:extent cx="6858000" cy="78987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b="40208"/>
                    <a:stretch/>
                  </pic:blipFill>
                  <pic:spPr bwMode="auto">
                    <a:xfrm>
                      <a:off x="0" y="0"/>
                      <a:ext cx="6858000" cy="789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ECB" w:rsidRPr="00464ECB">
        <w:rPr>
          <w:sz w:val="20"/>
          <w:szCs w:val="20"/>
        </w:rPr>
        <w:t xml:space="preserve"> </w:t>
      </w:r>
    </w:p>
    <w:p w14:paraId="26FB4435" w14:textId="77777777" w:rsidR="00A61E65" w:rsidRDefault="00A61E65" w:rsidP="00DD424F">
      <w:pPr>
        <w:rPr>
          <w:sz w:val="20"/>
          <w:szCs w:val="20"/>
        </w:rPr>
      </w:pPr>
    </w:p>
    <w:p w14:paraId="26FB4436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37" w14:textId="77777777" w:rsidR="00473353" w:rsidRDefault="00473353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29" w:name="_Toc343258537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Rmk001-</w:t>
      </w:r>
      <w:r w:rsidR="00750931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_Remarks</w:t>
      </w:r>
      <w:bookmarkEnd w:id="29"/>
    </w:p>
    <w:p w14:paraId="26FB4438" w14:textId="77777777" w:rsidR="000D3302" w:rsidRDefault="000765B8" w:rsidP="00DD424F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26FB455B" wp14:editId="26FB455C">
            <wp:extent cx="6858000" cy="42569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4439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3A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3B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3C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3D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3E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3F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40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41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42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43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44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45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46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47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48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49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4A" w14:textId="77777777" w:rsidR="00473353" w:rsidRDefault="00473353" w:rsidP="00DD424F">
      <w:pPr>
        <w:spacing w:after="120"/>
        <w:rPr>
          <w:sz w:val="20"/>
          <w:szCs w:val="20"/>
        </w:rPr>
      </w:pPr>
    </w:p>
    <w:p w14:paraId="26FB444B" w14:textId="77777777" w:rsidR="00717683" w:rsidRDefault="00717683" w:rsidP="00DD424F">
      <w:pPr>
        <w:pStyle w:val="AxureHeading1"/>
        <w:keepNext/>
        <w:numPr>
          <w:ilvl w:val="0"/>
          <w:numId w:val="2"/>
        </w:numPr>
        <w:tabs>
          <w:tab w:val="num" w:pos="360"/>
        </w:tabs>
        <w:spacing w:before="0" w:after="240"/>
        <w:ind w:left="0" w:firstLine="0"/>
        <w:rPr>
          <w:rFonts w:asciiTheme="minorHAnsi" w:hAnsiTheme="minorHAnsi" w:cstheme="minorHAnsi"/>
          <w:b w:val="0"/>
          <w:sz w:val="28"/>
          <w:szCs w:val="28"/>
        </w:rPr>
      </w:pPr>
      <w:bookmarkStart w:id="30" w:name="_Toc343258538"/>
      <w:r>
        <w:rPr>
          <w:rFonts w:asciiTheme="minorHAnsi" w:hAnsiTheme="minorHAnsi" w:cstheme="minorHAnsi"/>
          <w:b w:val="0"/>
          <w:sz w:val="28"/>
          <w:szCs w:val="28"/>
        </w:rPr>
        <w:lastRenderedPageBreak/>
        <w:t>Rvw001-</w:t>
      </w:r>
      <w:r w:rsidR="008C49AE">
        <w:rPr>
          <w:rFonts w:asciiTheme="minorHAnsi" w:hAnsiTheme="minorHAnsi" w:cstheme="minorHAnsi"/>
          <w:b w:val="0"/>
          <w:sz w:val="28"/>
          <w:szCs w:val="28"/>
        </w:rPr>
        <w:t>3</w:t>
      </w:r>
      <w:r>
        <w:rPr>
          <w:rFonts w:asciiTheme="minorHAnsi" w:hAnsiTheme="minorHAnsi" w:cstheme="minorHAnsi"/>
          <w:b w:val="0"/>
          <w:sz w:val="28"/>
          <w:szCs w:val="28"/>
        </w:rPr>
        <w:t>_Review (i3368)</w:t>
      </w:r>
      <w:bookmarkEnd w:id="30"/>
    </w:p>
    <w:p w14:paraId="26FB444C" w14:textId="77777777" w:rsidR="009A699F" w:rsidRDefault="001305EF" w:rsidP="00DD424F">
      <w:r>
        <w:rPr>
          <w:noProof/>
        </w:rPr>
        <w:drawing>
          <wp:inline distT="0" distB="0" distL="0" distR="0" wp14:anchorId="26FB455D" wp14:editId="26FB455E">
            <wp:extent cx="6856578" cy="842066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b="77190"/>
                    <a:stretch/>
                  </pic:blipFill>
                  <pic:spPr bwMode="auto">
                    <a:xfrm>
                      <a:off x="0" y="0"/>
                      <a:ext cx="6858000" cy="842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44D" w14:textId="77777777" w:rsidR="00717683" w:rsidRDefault="00717683" w:rsidP="00DD424F">
      <w:pPr>
        <w:pStyle w:val="AxureImageParagraph"/>
        <w:jc w:val="left"/>
      </w:pPr>
    </w:p>
    <w:p w14:paraId="26FB444E" w14:textId="77777777" w:rsidR="00717683" w:rsidRDefault="001305EF" w:rsidP="00DD424F">
      <w:r>
        <w:rPr>
          <w:noProof/>
        </w:rPr>
        <w:drawing>
          <wp:inline distT="0" distB="0" distL="0" distR="0" wp14:anchorId="26FB455F" wp14:editId="26FB4560">
            <wp:extent cx="6856593" cy="870044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t="22847" b="53592"/>
                    <a:stretch/>
                  </pic:blipFill>
                  <pic:spPr bwMode="auto">
                    <a:xfrm>
                      <a:off x="0" y="0"/>
                      <a:ext cx="6856592" cy="870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44F" w14:textId="77777777" w:rsidR="00717683" w:rsidRDefault="001305EF" w:rsidP="00DD424F">
      <w:pPr>
        <w:pStyle w:val="AxureImageParagraph"/>
        <w:jc w:val="left"/>
      </w:pPr>
      <w:r>
        <w:rPr>
          <w:noProof/>
        </w:rPr>
        <w:lastRenderedPageBreak/>
        <w:drawing>
          <wp:inline distT="0" distB="0" distL="0" distR="0" wp14:anchorId="26FB4561" wp14:editId="26FB4562">
            <wp:extent cx="6856592" cy="857079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t="46407" b="30380"/>
                    <a:stretch/>
                  </pic:blipFill>
                  <pic:spPr bwMode="auto">
                    <a:xfrm>
                      <a:off x="0" y="0"/>
                      <a:ext cx="6856592" cy="857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450" w14:textId="77777777" w:rsidR="00717683" w:rsidRDefault="00717683" w:rsidP="00DD424F">
      <w:pPr>
        <w:pStyle w:val="AxureImageParagraph"/>
        <w:jc w:val="left"/>
      </w:pPr>
    </w:p>
    <w:p w14:paraId="26FB4451" w14:textId="77777777" w:rsidR="00717683" w:rsidRDefault="001305EF" w:rsidP="00DD424F">
      <w:r>
        <w:rPr>
          <w:noProof/>
        </w:rPr>
        <w:lastRenderedPageBreak/>
        <w:drawing>
          <wp:inline distT="0" distB="0" distL="0" distR="0" wp14:anchorId="26FB4563" wp14:editId="26FB4564">
            <wp:extent cx="6856592" cy="872091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t="69622" b="6760"/>
                    <a:stretch/>
                  </pic:blipFill>
                  <pic:spPr bwMode="auto">
                    <a:xfrm>
                      <a:off x="0" y="0"/>
                      <a:ext cx="6856592" cy="872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452" w14:textId="77777777" w:rsidR="00717683" w:rsidRDefault="00717683" w:rsidP="00DD424F">
      <w:pPr>
        <w:pStyle w:val="AxureImageParagraph"/>
        <w:jc w:val="left"/>
      </w:pPr>
    </w:p>
    <w:p w14:paraId="26FB4453" w14:textId="77777777" w:rsidR="00717683" w:rsidRDefault="001305EF" w:rsidP="00DD424F">
      <w:r>
        <w:rPr>
          <w:noProof/>
        </w:rPr>
        <w:lastRenderedPageBreak/>
        <w:drawing>
          <wp:inline distT="0" distB="0" distL="0" distR="0" wp14:anchorId="26FB4565" wp14:editId="26FB4566">
            <wp:extent cx="6856592" cy="245659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t="93241" b="106"/>
                    <a:stretch/>
                  </pic:blipFill>
                  <pic:spPr bwMode="auto">
                    <a:xfrm>
                      <a:off x="0" y="0"/>
                      <a:ext cx="6856592" cy="245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4454" w14:textId="77777777" w:rsidR="009A699F" w:rsidRPr="007E0046" w:rsidRDefault="009A699F" w:rsidP="00DD424F"/>
    <w:p w14:paraId="26FB4455" w14:textId="77777777" w:rsidR="008C4A3A" w:rsidRPr="007E0046" w:rsidRDefault="008C4A3A" w:rsidP="00DD424F"/>
    <w:p w14:paraId="26FB4456" w14:textId="77777777" w:rsidR="00002A5F" w:rsidRDefault="00002A5F" w:rsidP="00DD424F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6FB4457" w14:textId="77777777" w:rsidR="007E0046" w:rsidRDefault="007E0046" w:rsidP="00DD424F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6FB4458" w14:textId="77777777" w:rsidR="001305EF" w:rsidRDefault="001305EF" w:rsidP="00DD424F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6FB445E" w14:textId="77777777" w:rsidR="001305EF" w:rsidRDefault="001305EF" w:rsidP="00DD424F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6FB445F" w14:textId="77777777" w:rsidR="001305EF" w:rsidRDefault="001305EF" w:rsidP="00DD424F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6FB4460" w14:textId="77777777" w:rsidR="001305EF" w:rsidRDefault="001305EF" w:rsidP="00DD424F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6FB4461" w14:textId="77777777" w:rsidR="001305EF" w:rsidRDefault="001305EF" w:rsidP="00DD424F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6FB4462" w14:textId="77777777" w:rsidR="001305EF" w:rsidRDefault="001305EF" w:rsidP="00DD424F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6FB4463" w14:textId="77777777" w:rsidR="001305EF" w:rsidRDefault="001305EF" w:rsidP="00DD424F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6FB4464" w14:textId="77777777" w:rsidR="001305EF" w:rsidRDefault="001305EF" w:rsidP="00DD424F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6FB4465" w14:textId="77777777" w:rsidR="001305EF" w:rsidRDefault="001305EF" w:rsidP="00DD424F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6FB4466" w14:textId="77777777" w:rsidR="001305EF" w:rsidRDefault="001305EF" w:rsidP="00DD424F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6FB4467" w14:textId="77777777" w:rsidR="001305EF" w:rsidRDefault="001305EF" w:rsidP="00DD424F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6FB4468" w14:textId="77777777" w:rsidR="001305EF" w:rsidRDefault="001305EF" w:rsidP="00DD424F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6FB4469" w14:textId="77777777" w:rsidR="001305EF" w:rsidRDefault="001305EF" w:rsidP="00DD424F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6FB446A" w14:textId="77777777" w:rsidR="001305EF" w:rsidRPr="008C4A3A" w:rsidRDefault="001305EF" w:rsidP="00DD424F">
      <w:pPr>
        <w:pStyle w:val="AxureHeading1"/>
        <w:keepNext/>
        <w:numPr>
          <w:ilvl w:val="0"/>
          <w:numId w:val="0"/>
        </w:numPr>
        <w:spacing w:before="0" w:after="240"/>
        <w:rPr>
          <w:b w:val="0"/>
        </w:rPr>
      </w:pPr>
    </w:p>
    <w:p w14:paraId="26FB449D" w14:textId="1CFACA7E" w:rsidR="000741B2" w:rsidRDefault="000741B2" w:rsidP="00810EC2"/>
    <w:p w14:paraId="26FB449E" w14:textId="5C36FA3F" w:rsidR="000741B2" w:rsidRPr="00A12A4F" w:rsidRDefault="000741B2" w:rsidP="00810EC2"/>
    <w:sectPr w:rsidR="000741B2" w:rsidRPr="00A12A4F" w:rsidSect="008372B9">
      <w:footerReference w:type="default" r:id="rId48"/>
      <w:type w:val="continuous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20107D" w14:textId="77777777" w:rsidR="00307532" w:rsidRDefault="00307532" w:rsidP="008372B9">
      <w:r>
        <w:separator/>
      </w:r>
    </w:p>
  </w:endnote>
  <w:endnote w:type="continuationSeparator" w:id="0">
    <w:p w14:paraId="709B8F21" w14:textId="77777777" w:rsidR="00307532" w:rsidRDefault="00307532" w:rsidP="00837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FB457F" w14:textId="77777777" w:rsidR="00E36E38" w:rsidRPr="008372B9" w:rsidRDefault="00E36E38" w:rsidP="008372B9">
    <w:pPr>
      <w:pStyle w:val="Footer"/>
      <w:rPr>
        <w:rFonts w:asciiTheme="minorHAnsi" w:hAnsiTheme="minorHAnsi"/>
        <w:szCs w:val="18"/>
      </w:rPr>
    </w:pPr>
    <w:r w:rsidRPr="008372B9">
      <w:rPr>
        <w:rFonts w:asciiTheme="minorHAnsi" w:hAnsiTheme="minorHAnsi"/>
        <w:noProof/>
        <w:szCs w:val="18"/>
      </w:rPr>
      <w:drawing>
        <wp:anchor distT="0" distB="0" distL="114300" distR="114300" simplePos="0" relativeHeight="251657216" behindDoc="1" locked="0" layoutInCell="1" allowOverlap="0" wp14:anchorId="26FB4583" wp14:editId="26FB4584">
          <wp:simplePos x="0" y="0"/>
          <wp:positionH relativeFrom="column">
            <wp:posOffset>5838825</wp:posOffset>
          </wp:positionH>
          <wp:positionV relativeFrom="paragraph">
            <wp:posOffset>-105410</wp:posOffset>
          </wp:positionV>
          <wp:extent cx="1028700" cy="333375"/>
          <wp:effectExtent l="19050" t="0" r="0" b="0"/>
          <wp:wrapTight wrapText="bothSides">
            <wp:wrapPolygon edited="0">
              <wp:start x="-400" y="0"/>
              <wp:lineTo x="-400" y="20983"/>
              <wp:lineTo x="21600" y="20983"/>
              <wp:lineTo x="21600" y="0"/>
              <wp:lineTo x="-400" y="0"/>
            </wp:wrapPolygon>
          </wp:wrapTight>
          <wp:docPr id="56" name="Picture 3" descr="UC_Logo footer_al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C_Logo footer_alt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gramStart"/>
    <w:r>
      <w:rPr>
        <w:rFonts w:asciiTheme="minorHAnsi" w:hAnsiTheme="minorHAnsi"/>
        <w:szCs w:val="18"/>
      </w:rPr>
      <w:t>iClaim-i3368</w:t>
    </w:r>
    <w:proofErr w:type="gramEnd"/>
    <w:r>
      <w:rPr>
        <w:rFonts w:asciiTheme="minorHAnsi" w:hAnsiTheme="minorHAnsi"/>
        <w:szCs w:val="18"/>
      </w:rPr>
      <w:t xml:space="preserve"> Marriage (</w:t>
    </w:r>
    <w:r w:rsidR="000E30C9">
      <w:rPr>
        <w:rFonts w:asciiTheme="minorHAnsi" w:hAnsiTheme="minorHAnsi"/>
        <w:szCs w:val="18"/>
      </w:rPr>
      <w:t>3rd</w:t>
    </w:r>
    <w:r>
      <w:rPr>
        <w:rFonts w:asciiTheme="minorHAnsi" w:hAnsiTheme="minorHAnsi"/>
        <w:szCs w:val="18"/>
      </w:rPr>
      <w:t xml:space="preserve"> Party):  Screen Package 0.</w:t>
    </w:r>
    <w:r w:rsidR="00A60CFE">
      <w:rPr>
        <w:rFonts w:asciiTheme="minorHAnsi" w:hAnsiTheme="minorHAnsi"/>
        <w:szCs w:val="18"/>
      </w:rPr>
      <w:t>2</w:t>
    </w:r>
    <w:r w:rsidRPr="008372B9">
      <w:rPr>
        <w:rFonts w:asciiTheme="minorHAnsi" w:hAnsiTheme="minorHAnsi"/>
        <w:szCs w:val="18"/>
      </w:rPr>
      <w:tab/>
    </w:r>
    <w:r w:rsidRPr="008372B9">
      <w:rPr>
        <w:rFonts w:asciiTheme="minorHAnsi" w:hAnsiTheme="minorHAnsi"/>
        <w:szCs w:val="18"/>
      </w:rPr>
      <w:fldChar w:fldCharType="begin"/>
    </w:r>
    <w:r w:rsidRPr="008372B9">
      <w:rPr>
        <w:rFonts w:asciiTheme="minorHAnsi" w:hAnsiTheme="minorHAnsi"/>
        <w:szCs w:val="18"/>
      </w:rPr>
      <w:instrText xml:space="preserve"> SUBJECT   \* MERGEFORMAT </w:instrText>
    </w:r>
    <w:r w:rsidRPr="008372B9">
      <w:rPr>
        <w:rFonts w:asciiTheme="minorHAnsi" w:hAnsiTheme="minorHAnsi"/>
        <w:szCs w:val="18"/>
      </w:rPr>
      <w:fldChar w:fldCharType="end"/>
    </w:r>
    <w:r w:rsidRPr="008372B9">
      <w:rPr>
        <w:rFonts w:asciiTheme="minorHAnsi" w:hAnsiTheme="minorHAnsi"/>
        <w:szCs w:val="18"/>
      </w:rPr>
      <w:tab/>
    </w:r>
  </w:p>
  <w:p w14:paraId="26FB4580" w14:textId="77777777" w:rsidR="00E36E38" w:rsidRPr="008372B9" w:rsidRDefault="00E36E38" w:rsidP="008372B9">
    <w:pPr>
      <w:pStyle w:val="Footer"/>
      <w:tabs>
        <w:tab w:val="clear" w:pos="9360"/>
        <w:tab w:val="right" w:pos="10800"/>
      </w:tabs>
      <w:rPr>
        <w:rFonts w:asciiTheme="minorHAnsi" w:hAnsiTheme="minorHAnsi"/>
        <w:szCs w:val="18"/>
      </w:rPr>
    </w:pPr>
    <w:r w:rsidRPr="008372B9">
      <w:rPr>
        <w:rFonts w:asciiTheme="minorHAnsi" w:hAnsiTheme="minorHAnsi"/>
        <w:szCs w:val="18"/>
      </w:rPr>
      <w:fldChar w:fldCharType="begin"/>
    </w:r>
    <w:r w:rsidRPr="008372B9">
      <w:rPr>
        <w:rFonts w:asciiTheme="minorHAnsi" w:hAnsiTheme="minorHAnsi"/>
        <w:szCs w:val="18"/>
      </w:rPr>
      <w:instrText xml:space="preserve"> DATE  \@ "MMMM d, yyyy"  \* MERGEFORMAT </w:instrText>
    </w:r>
    <w:r w:rsidRPr="008372B9">
      <w:rPr>
        <w:rFonts w:asciiTheme="minorHAnsi" w:hAnsiTheme="minorHAnsi"/>
        <w:szCs w:val="18"/>
      </w:rPr>
      <w:fldChar w:fldCharType="separate"/>
    </w:r>
    <w:r w:rsidR="00A35C5E">
      <w:rPr>
        <w:rFonts w:asciiTheme="minorHAnsi" w:hAnsiTheme="minorHAnsi"/>
        <w:noProof/>
        <w:szCs w:val="18"/>
      </w:rPr>
      <w:t>February 11, 2013</w:t>
    </w:r>
    <w:r w:rsidRPr="008372B9">
      <w:rPr>
        <w:rFonts w:asciiTheme="minorHAnsi" w:hAnsiTheme="minorHAnsi"/>
        <w:szCs w:val="18"/>
      </w:rPr>
      <w:fldChar w:fldCharType="end"/>
    </w:r>
    <w:r w:rsidRPr="008372B9">
      <w:rPr>
        <w:rFonts w:asciiTheme="minorHAnsi" w:hAnsiTheme="minorHAnsi"/>
        <w:szCs w:val="18"/>
      </w:rPr>
      <w:tab/>
    </w:r>
    <w:r w:rsidRPr="008372B9">
      <w:rPr>
        <w:rFonts w:asciiTheme="minorHAnsi" w:hAnsiTheme="minorHAnsi"/>
        <w:szCs w:val="18"/>
      </w:rPr>
      <w:tab/>
      <w:t xml:space="preserve"> Page </w:t>
    </w:r>
    <w:r w:rsidRPr="008372B9">
      <w:rPr>
        <w:rFonts w:asciiTheme="minorHAnsi" w:hAnsiTheme="minorHAnsi"/>
        <w:szCs w:val="18"/>
      </w:rPr>
      <w:fldChar w:fldCharType="begin"/>
    </w:r>
    <w:r w:rsidRPr="008372B9">
      <w:rPr>
        <w:rFonts w:asciiTheme="minorHAnsi" w:hAnsiTheme="minorHAnsi"/>
        <w:szCs w:val="18"/>
      </w:rPr>
      <w:instrText xml:space="preserve"> PAGE </w:instrText>
    </w:r>
    <w:r w:rsidRPr="008372B9">
      <w:rPr>
        <w:rFonts w:asciiTheme="minorHAnsi" w:hAnsiTheme="minorHAnsi"/>
        <w:szCs w:val="18"/>
      </w:rPr>
      <w:fldChar w:fldCharType="separate"/>
    </w:r>
    <w:r w:rsidR="00A35C5E">
      <w:rPr>
        <w:rFonts w:asciiTheme="minorHAnsi" w:hAnsiTheme="minorHAnsi"/>
        <w:noProof/>
        <w:szCs w:val="18"/>
      </w:rPr>
      <w:t>1</w:t>
    </w:r>
    <w:r w:rsidRPr="008372B9">
      <w:rPr>
        <w:rFonts w:asciiTheme="minorHAnsi" w:hAnsiTheme="minorHAnsi"/>
        <w:szCs w:val="18"/>
      </w:rPr>
      <w:fldChar w:fldCharType="end"/>
    </w:r>
    <w:r w:rsidRPr="008372B9">
      <w:rPr>
        <w:rFonts w:asciiTheme="minorHAnsi" w:hAnsiTheme="minorHAnsi"/>
        <w:szCs w:val="18"/>
      </w:rPr>
      <w:t xml:space="preserve"> of </w:t>
    </w:r>
    <w:r w:rsidRPr="008372B9">
      <w:rPr>
        <w:rFonts w:asciiTheme="minorHAnsi" w:hAnsiTheme="minorHAnsi"/>
        <w:szCs w:val="18"/>
      </w:rPr>
      <w:fldChar w:fldCharType="begin"/>
    </w:r>
    <w:r w:rsidRPr="008372B9">
      <w:rPr>
        <w:rFonts w:asciiTheme="minorHAnsi" w:hAnsiTheme="minorHAnsi"/>
        <w:szCs w:val="18"/>
      </w:rPr>
      <w:instrText xml:space="preserve"> NUMPAGES </w:instrText>
    </w:r>
    <w:r w:rsidRPr="008372B9">
      <w:rPr>
        <w:rFonts w:asciiTheme="minorHAnsi" w:hAnsiTheme="minorHAnsi"/>
        <w:szCs w:val="18"/>
      </w:rPr>
      <w:fldChar w:fldCharType="separate"/>
    </w:r>
    <w:r w:rsidR="00A35C5E">
      <w:rPr>
        <w:rFonts w:asciiTheme="minorHAnsi" w:hAnsiTheme="minorHAnsi"/>
        <w:noProof/>
        <w:szCs w:val="18"/>
      </w:rPr>
      <w:t>3</w:t>
    </w:r>
    <w:r w:rsidRPr="008372B9">
      <w:rPr>
        <w:rFonts w:asciiTheme="minorHAnsi" w:hAnsiTheme="minorHAnsi"/>
        <w:szCs w:val="18"/>
      </w:rPr>
      <w:fldChar w:fldCharType="end"/>
    </w:r>
    <w:r w:rsidRPr="008372B9">
      <w:rPr>
        <w:rFonts w:asciiTheme="minorHAnsi" w:hAnsiTheme="minorHAnsi"/>
        <w:szCs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FB4581" w14:textId="77777777" w:rsidR="00E36E38" w:rsidRPr="008372B9" w:rsidRDefault="00E36E38" w:rsidP="008372B9">
    <w:pPr>
      <w:pStyle w:val="Footer"/>
      <w:rPr>
        <w:rFonts w:asciiTheme="minorHAnsi" w:hAnsiTheme="minorHAnsi"/>
        <w:szCs w:val="18"/>
      </w:rPr>
    </w:pPr>
    <w:r w:rsidRPr="008372B9">
      <w:rPr>
        <w:rFonts w:asciiTheme="minorHAnsi" w:hAnsiTheme="minorHAnsi"/>
        <w:noProof/>
        <w:szCs w:val="18"/>
      </w:rPr>
      <w:drawing>
        <wp:anchor distT="0" distB="0" distL="114300" distR="114300" simplePos="0" relativeHeight="251658240" behindDoc="1" locked="0" layoutInCell="1" allowOverlap="0" wp14:anchorId="26FB4585" wp14:editId="26FB4586">
          <wp:simplePos x="0" y="0"/>
          <wp:positionH relativeFrom="column">
            <wp:posOffset>5838825</wp:posOffset>
          </wp:positionH>
          <wp:positionV relativeFrom="paragraph">
            <wp:posOffset>-105410</wp:posOffset>
          </wp:positionV>
          <wp:extent cx="1028700" cy="333375"/>
          <wp:effectExtent l="19050" t="0" r="0" b="0"/>
          <wp:wrapTight wrapText="bothSides">
            <wp:wrapPolygon edited="0">
              <wp:start x="-400" y="0"/>
              <wp:lineTo x="-400" y="20983"/>
              <wp:lineTo x="21600" y="20983"/>
              <wp:lineTo x="21600" y="0"/>
              <wp:lineTo x="-400" y="0"/>
            </wp:wrapPolygon>
          </wp:wrapTight>
          <wp:docPr id="48" name="Picture 3" descr="UC_Logo footer_al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C_Logo footer_alt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gramStart"/>
    <w:r w:rsidR="003223AD">
      <w:rPr>
        <w:rFonts w:asciiTheme="minorHAnsi" w:hAnsiTheme="minorHAnsi"/>
        <w:szCs w:val="18"/>
      </w:rPr>
      <w:t>iClaim-i3368</w:t>
    </w:r>
    <w:proofErr w:type="gramEnd"/>
    <w:r w:rsidR="003223AD">
      <w:rPr>
        <w:rFonts w:asciiTheme="minorHAnsi" w:hAnsiTheme="minorHAnsi"/>
        <w:szCs w:val="18"/>
      </w:rPr>
      <w:t xml:space="preserve"> Marriage (3rd Party):  Screen Package 0.</w:t>
    </w:r>
    <w:r w:rsidR="000741B2">
      <w:rPr>
        <w:rFonts w:asciiTheme="minorHAnsi" w:hAnsiTheme="minorHAnsi"/>
        <w:szCs w:val="18"/>
      </w:rPr>
      <w:t>2</w:t>
    </w:r>
    <w:r w:rsidRPr="008372B9">
      <w:rPr>
        <w:rFonts w:asciiTheme="minorHAnsi" w:hAnsiTheme="minorHAnsi"/>
        <w:szCs w:val="18"/>
      </w:rPr>
      <w:fldChar w:fldCharType="begin"/>
    </w:r>
    <w:r w:rsidRPr="008372B9">
      <w:rPr>
        <w:rFonts w:asciiTheme="minorHAnsi" w:hAnsiTheme="minorHAnsi"/>
        <w:szCs w:val="18"/>
      </w:rPr>
      <w:instrText xml:space="preserve"> SUBJECT   \* MERGEFORMAT </w:instrText>
    </w:r>
    <w:r w:rsidRPr="008372B9">
      <w:rPr>
        <w:rFonts w:asciiTheme="minorHAnsi" w:hAnsiTheme="minorHAnsi"/>
        <w:szCs w:val="18"/>
      </w:rPr>
      <w:fldChar w:fldCharType="end"/>
    </w:r>
    <w:r w:rsidRPr="008372B9">
      <w:rPr>
        <w:rFonts w:asciiTheme="minorHAnsi" w:hAnsiTheme="minorHAnsi"/>
        <w:szCs w:val="18"/>
      </w:rPr>
      <w:tab/>
    </w:r>
  </w:p>
  <w:p w14:paraId="26FB4582" w14:textId="77777777" w:rsidR="00E36E38" w:rsidRPr="008372B9" w:rsidRDefault="00E36E38" w:rsidP="008372B9">
    <w:pPr>
      <w:pStyle w:val="Footer"/>
      <w:tabs>
        <w:tab w:val="clear" w:pos="9360"/>
        <w:tab w:val="right" w:pos="10800"/>
      </w:tabs>
      <w:rPr>
        <w:rFonts w:asciiTheme="minorHAnsi" w:hAnsiTheme="minorHAnsi"/>
        <w:szCs w:val="18"/>
      </w:rPr>
    </w:pPr>
    <w:r w:rsidRPr="008372B9">
      <w:rPr>
        <w:rFonts w:asciiTheme="minorHAnsi" w:hAnsiTheme="minorHAnsi"/>
        <w:szCs w:val="18"/>
      </w:rPr>
      <w:fldChar w:fldCharType="begin"/>
    </w:r>
    <w:r w:rsidRPr="008372B9">
      <w:rPr>
        <w:rFonts w:asciiTheme="minorHAnsi" w:hAnsiTheme="minorHAnsi"/>
        <w:szCs w:val="18"/>
      </w:rPr>
      <w:instrText xml:space="preserve"> DATE  \@ "MMMM d, yyyy"  \* MERGEFORMAT </w:instrText>
    </w:r>
    <w:r w:rsidRPr="008372B9">
      <w:rPr>
        <w:rFonts w:asciiTheme="minorHAnsi" w:hAnsiTheme="minorHAnsi"/>
        <w:szCs w:val="18"/>
      </w:rPr>
      <w:fldChar w:fldCharType="separate"/>
    </w:r>
    <w:r w:rsidR="00A35C5E">
      <w:rPr>
        <w:rFonts w:asciiTheme="minorHAnsi" w:hAnsiTheme="minorHAnsi"/>
        <w:noProof/>
        <w:szCs w:val="18"/>
      </w:rPr>
      <w:t>February 11, 2013</w:t>
    </w:r>
    <w:r w:rsidRPr="008372B9">
      <w:rPr>
        <w:rFonts w:asciiTheme="minorHAnsi" w:hAnsiTheme="minorHAnsi"/>
        <w:szCs w:val="18"/>
      </w:rPr>
      <w:fldChar w:fldCharType="end"/>
    </w:r>
    <w:r w:rsidRPr="008372B9">
      <w:rPr>
        <w:rFonts w:asciiTheme="minorHAnsi" w:hAnsiTheme="minorHAnsi"/>
        <w:szCs w:val="18"/>
      </w:rPr>
      <w:tab/>
    </w:r>
    <w:r w:rsidRPr="008372B9">
      <w:rPr>
        <w:rFonts w:asciiTheme="minorHAnsi" w:hAnsiTheme="minorHAnsi"/>
        <w:szCs w:val="18"/>
      </w:rPr>
      <w:tab/>
      <w:t xml:space="preserve"> Page </w:t>
    </w:r>
    <w:r w:rsidRPr="008372B9">
      <w:rPr>
        <w:rFonts w:asciiTheme="minorHAnsi" w:hAnsiTheme="minorHAnsi"/>
        <w:szCs w:val="18"/>
      </w:rPr>
      <w:fldChar w:fldCharType="begin"/>
    </w:r>
    <w:r w:rsidRPr="008372B9">
      <w:rPr>
        <w:rFonts w:asciiTheme="minorHAnsi" w:hAnsiTheme="minorHAnsi"/>
        <w:szCs w:val="18"/>
      </w:rPr>
      <w:instrText xml:space="preserve"> PAGE </w:instrText>
    </w:r>
    <w:r w:rsidRPr="008372B9">
      <w:rPr>
        <w:rFonts w:asciiTheme="minorHAnsi" w:hAnsiTheme="minorHAnsi"/>
        <w:szCs w:val="18"/>
      </w:rPr>
      <w:fldChar w:fldCharType="separate"/>
    </w:r>
    <w:r w:rsidR="00A35C5E">
      <w:rPr>
        <w:rFonts w:asciiTheme="minorHAnsi" w:hAnsiTheme="minorHAnsi"/>
        <w:noProof/>
        <w:szCs w:val="18"/>
      </w:rPr>
      <w:t>52</w:t>
    </w:r>
    <w:r w:rsidRPr="008372B9">
      <w:rPr>
        <w:rFonts w:asciiTheme="minorHAnsi" w:hAnsiTheme="minorHAnsi"/>
        <w:szCs w:val="18"/>
      </w:rPr>
      <w:fldChar w:fldCharType="end"/>
    </w:r>
    <w:r w:rsidRPr="008372B9">
      <w:rPr>
        <w:rFonts w:asciiTheme="minorHAnsi" w:hAnsiTheme="minorHAnsi"/>
        <w:szCs w:val="18"/>
      </w:rPr>
      <w:t xml:space="preserve"> of </w:t>
    </w:r>
    <w:r w:rsidRPr="008372B9">
      <w:rPr>
        <w:rFonts w:asciiTheme="minorHAnsi" w:hAnsiTheme="minorHAnsi"/>
        <w:szCs w:val="18"/>
      </w:rPr>
      <w:fldChar w:fldCharType="begin"/>
    </w:r>
    <w:r w:rsidRPr="008372B9">
      <w:rPr>
        <w:rFonts w:asciiTheme="minorHAnsi" w:hAnsiTheme="minorHAnsi"/>
        <w:szCs w:val="18"/>
      </w:rPr>
      <w:instrText xml:space="preserve"> NUMPAGES </w:instrText>
    </w:r>
    <w:r w:rsidRPr="008372B9">
      <w:rPr>
        <w:rFonts w:asciiTheme="minorHAnsi" w:hAnsiTheme="minorHAnsi"/>
        <w:szCs w:val="18"/>
      </w:rPr>
      <w:fldChar w:fldCharType="separate"/>
    </w:r>
    <w:r w:rsidR="00A35C5E">
      <w:rPr>
        <w:rFonts w:asciiTheme="minorHAnsi" w:hAnsiTheme="minorHAnsi"/>
        <w:noProof/>
        <w:szCs w:val="18"/>
      </w:rPr>
      <w:t>52</w:t>
    </w:r>
    <w:r w:rsidRPr="008372B9">
      <w:rPr>
        <w:rFonts w:asciiTheme="minorHAnsi" w:hAnsiTheme="minorHAnsi"/>
        <w:szCs w:val="18"/>
      </w:rPr>
      <w:fldChar w:fldCharType="end"/>
    </w:r>
    <w:r w:rsidRPr="008372B9">
      <w:rPr>
        <w:rFonts w:asciiTheme="minorHAnsi" w:hAnsiTheme="minorHAnsi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B73FD2" w14:textId="77777777" w:rsidR="00307532" w:rsidRDefault="00307532" w:rsidP="008372B9">
      <w:r>
        <w:separator/>
      </w:r>
    </w:p>
  </w:footnote>
  <w:footnote w:type="continuationSeparator" w:id="0">
    <w:p w14:paraId="4DE90297" w14:textId="77777777" w:rsidR="00307532" w:rsidRDefault="00307532" w:rsidP="008372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F2A87"/>
    <w:multiLevelType w:val="hybridMultilevel"/>
    <w:tmpl w:val="7E143880"/>
    <w:lvl w:ilvl="0" w:tplc="13D2A76C">
      <w:start w:val="3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57A"/>
    <w:rsid w:val="00000648"/>
    <w:rsid w:val="00002A5F"/>
    <w:rsid w:val="00004640"/>
    <w:rsid w:val="00007990"/>
    <w:rsid w:val="000115FD"/>
    <w:rsid w:val="00011C59"/>
    <w:rsid w:val="000140AE"/>
    <w:rsid w:val="00015380"/>
    <w:rsid w:val="000163FC"/>
    <w:rsid w:val="00016625"/>
    <w:rsid w:val="000215C1"/>
    <w:rsid w:val="0002170C"/>
    <w:rsid w:val="00021B3B"/>
    <w:rsid w:val="0003162D"/>
    <w:rsid w:val="00033554"/>
    <w:rsid w:val="00033A97"/>
    <w:rsid w:val="00036725"/>
    <w:rsid w:val="00042C52"/>
    <w:rsid w:val="000430DD"/>
    <w:rsid w:val="00043159"/>
    <w:rsid w:val="00050CE1"/>
    <w:rsid w:val="00051817"/>
    <w:rsid w:val="00057B70"/>
    <w:rsid w:val="0006186F"/>
    <w:rsid w:val="00063AC8"/>
    <w:rsid w:val="00065310"/>
    <w:rsid w:val="000665CB"/>
    <w:rsid w:val="000741B2"/>
    <w:rsid w:val="00075991"/>
    <w:rsid w:val="000765B8"/>
    <w:rsid w:val="000779DC"/>
    <w:rsid w:val="00084A7A"/>
    <w:rsid w:val="00091D8E"/>
    <w:rsid w:val="00092508"/>
    <w:rsid w:val="0009263B"/>
    <w:rsid w:val="0009379E"/>
    <w:rsid w:val="00094722"/>
    <w:rsid w:val="00094C60"/>
    <w:rsid w:val="00097BA0"/>
    <w:rsid w:val="000A0462"/>
    <w:rsid w:val="000A0635"/>
    <w:rsid w:val="000A24F7"/>
    <w:rsid w:val="000A2601"/>
    <w:rsid w:val="000A4636"/>
    <w:rsid w:val="000A4830"/>
    <w:rsid w:val="000A6337"/>
    <w:rsid w:val="000B5914"/>
    <w:rsid w:val="000C07F5"/>
    <w:rsid w:val="000C2D3F"/>
    <w:rsid w:val="000C5F53"/>
    <w:rsid w:val="000D2263"/>
    <w:rsid w:val="000D3302"/>
    <w:rsid w:val="000D4E08"/>
    <w:rsid w:val="000D7576"/>
    <w:rsid w:val="000E25C8"/>
    <w:rsid w:val="000E30C9"/>
    <w:rsid w:val="000E432E"/>
    <w:rsid w:val="000E6351"/>
    <w:rsid w:val="000F2A6F"/>
    <w:rsid w:val="00106E4C"/>
    <w:rsid w:val="001131BB"/>
    <w:rsid w:val="00113646"/>
    <w:rsid w:val="00117210"/>
    <w:rsid w:val="00125D7F"/>
    <w:rsid w:val="001305EF"/>
    <w:rsid w:val="0013113E"/>
    <w:rsid w:val="0013712B"/>
    <w:rsid w:val="001417DA"/>
    <w:rsid w:val="00141FF0"/>
    <w:rsid w:val="00144F32"/>
    <w:rsid w:val="001457DC"/>
    <w:rsid w:val="001463C7"/>
    <w:rsid w:val="001509A4"/>
    <w:rsid w:val="00152190"/>
    <w:rsid w:val="0015437E"/>
    <w:rsid w:val="0015494E"/>
    <w:rsid w:val="0015596D"/>
    <w:rsid w:val="00157B26"/>
    <w:rsid w:val="00157BD5"/>
    <w:rsid w:val="00160649"/>
    <w:rsid w:val="001619BF"/>
    <w:rsid w:val="00165626"/>
    <w:rsid w:val="00165CEC"/>
    <w:rsid w:val="001662E5"/>
    <w:rsid w:val="00166CB7"/>
    <w:rsid w:val="001672E3"/>
    <w:rsid w:val="00173A46"/>
    <w:rsid w:val="00174660"/>
    <w:rsid w:val="00182A8E"/>
    <w:rsid w:val="00183743"/>
    <w:rsid w:val="001903A1"/>
    <w:rsid w:val="0019249C"/>
    <w:rsid w:val="00195777"/>
    <w:rsid w:val="00195DDF"/>
    <w:rsid w:val="001A027A"/>
    <w:rsid w:val="001A113C"/>
    <w:rsid w:val="001B1C89"/>
    <w:rsid w:val="001B33F9"/>
    <w:rsid w:val="001C0D4D"/>
    <w:rsid w:val="001C5100"/>
    <w:rsid w:val="001C68B2"/>
    <w:rsid w:val="001D0336"/>
    <w:rsid w:val="001D0718"/>
    <w:rsid w:val="001D4732"/>
    <w:rsid w:val="001D6F2F"/>
    <w:rsid w:val="001D719D"/>
    <w:rsid w:val="001E73CA"/>
    <w:rsid w:val="001E7AEF"/>
    <w:rsid w:val="001F0704"/>
    <w:rsid w:val="001F68B7"/>
    <w:rsid w:val="001F70B5"/>
    <w:rsid w:val="001F772B"/>
    <w:rsid w:val="002033D9"/>
    <w:rsid w:val="002068CC"/>
    <w:rsid w:val="00207BF3"/>
    <w:rsid w:val="002119CE"/>
    <w:rsid w:val="00214664"/>
    <w:rsid w:val="0021768A"/>
    <w:rsid w:val="002176CB"/>
    <w:rsid w:val="002209E6"/>
    <w:rsid w:val="00221722"/>
    <w:rsid w:val="0022173E"/>
    <w:rsid w:val="00222D37"/>
    <w:rsid w:val="002249B3"/>
    <w:rsid w:val="00225C05"/>
    <w:rsid w:val="00227845"/>
    <w:rsid w:val="002309DB"/>
    <w:rsid w:val="00232312"/>
    <w:rsid w:val="00240C77"/>
    <w:rsid w:val="00243A0E"/>
    <w:rsid w:val="00244D3B"/>
    <w:rsid w:val="0024725E"/>
    <w:rsid w:val="002509CF"/>
    <w:rsid w:val="00251CA9"/>
    <w:rsid w:val="00255E16"/>
    <w:rsid w:val="00257AD2"/>
    <w:rsid w:val="00261D66"/>
    <w:rsid w:val="002626D3"/>
    <w:rsid w:val="00265366"/>
    <w:rsid w:val="002663A6"/>
    <w:rsid w:val="00270DF0"/>
    <w:rsid w:val="002731AD"/>
    <w:rsid w:val="00274608"/>
    <w:rsid w:val="002808BC"/>
    <w:rsid w:val="00281BB8"/>
    <w:rsid w:val="002840B3"/>
    <w:rsid w:val="00284374"/>
    <w:rsid w:val="00287F4A"/>
    <w:rsid w:val="00291E96"/>
    <w:rsid w:val="002971AB"/>
    <w:rsid w:val="002972AF"/>
    <w:rsid w:val="00297B66"/>
    <w:rsid w:val="00297DB6"/>
    <w:rsid w:val="002A0004"/>
    <w:rsid w:val="002A061D"/>
    <w:rsid w:val="002A154B"/>
    <w:rsid w:val="002A1D27"/>
    <w:rsid w:val="002A1F12"/>
    <w:rsid w:val="002A2440"/>
    <w:rsid w:val="002A6BA8"/>
    <w:rsid w:val="002A716E"/>
    <w:rsid w:val="002B0510"/>
    <w:rsid w:val="002B4193"/>
    <w:rsid w:val="002B4F48"/>
    <w:rsid w:val="002C512F"/>
    <w:rsid w:val="002C5496"/>
    <w:rsid w:val="002D1718"/>
    <w:rsid w:val="002D17CE"/>
    <w:rsid w:val="002D1CDA"/>
    <w:rsid w:val="002D22AE"/>
    <w:rsid w:val="002D3047"/>
    <w:rsid w:val="002E0A36"/>
    <w:rsid w:val="002E0E24"/>
    <w:rsid w:val="002F3CEF"/>
    <w:rsid w:val="002F600D"/>
    <w:rsid w:val="002F6E14"/>
    <w:rsid w:val="002F7E12"/>
    <w:rsid w:val="003008C6"/>
    <w:rsid w:val="00302E03"/>
    <w:rsid w:val="003061AC"/>
    <w:rsid w:val="00307532"/>
    <w:rsid w:val="00307C43"/>
    <w:rsid w:val="00311AF5"/>
    <w:rsid w:val="00316509"/>
    <w:rsid w:val="00316721"/>
    <w:rsid w:val="003176F1"/>
    <w:rsid w:val="00317A72"/>
    <w:rsid w:val="0032024D"/>
    <w:rsid w:val="00320523"/>
    <w:rsid w:val="00320CAF"/>
    <w:rsid w:val="003223AD"/>
    <w:rsid w:val="00323F81"/>
    <w:rsid w:val="003241FB"/>
    <w:rsid w:val="00324442"/>
    <w:rsid w:val="00327758"/>
    <w:rsid w:val="00331102"/>
    <w:rsid w:val="00331508"/>
    <w:rsid w:val="00333A80"/>
    <w:rsid w:val="00334158"/>
    <w:rsid w:val="00334778"/>
    <w:rsid w:val="00335D20"/>
    <w:rsid w:val="00340FFD"/>
    <w:rsid w:val="003424DD"/>
    <w:rsid w:val="00342551"/>
    <w:rsid w:val="003467B1"/>
    <w:rsid w:val="00351C5A"/>
    <w:rsid w:val="003526F3"/>
    <w:rsid w:val="00354730"/>
    <w:rsid w:val="00357300"/>
    <w:rsid w:val="003603F8"/>
    <w:rsid w:val="00360CB9"/>
    <w:rsid w:val="00362576"/>
    <w:rsid w:val="003651A2"/>
    <w:rsid w:val="00375854"/>
    <w:rsid w:val="00376E9B"/>
    <w:rsid w:val="003773BE"/>
    <w:rsid w:val="0038147B"/>
    <w:rsid w:val="003851B6"/>
    <w:rsid w:val="0038629D"/>
    <w:rsid w:val="0039149D"/>
    <w:rsid w:val="00393D19"/>
    <w:rsid w:val="00396954"/>
    <w:rsid w:val="003A1C0C"/>
    <w:rsid w:val="003A2410"/>
    <w:rsid w:val="003A2926"/>
    <w:rsid w:val="003A2DBD"/>
    <w:rsid w:val="003A46CE"/>
    <w:rsid w:val="003A5C45"/>
    <w:rsid w:val="003A7AE1"/>
    <w:rsid w:val="003B16B9"/>
    <w:rsid w:val="003B475B"/>
    <w:rsid w:val="003B7DD6"/>
    <w:rsid w:val="003C0B7A"/>
    <w:rsid w:val="003C2E07"/>
    <w:rsid w:val="003C38B0"/>
    <w:rsid w:val="003C51F0"/>
    <w:rsid w:val="003C5AA0"/>
    <w:rsid w:val="003C7118"/>
    <w:rsid w:val="003C7D04"/>
    <w:rsid w:val="003D4E6D"/>
    <w:rsid w:val="003D561A"/>
    <w:rsid w:val="003E1FD3"/>
    <w:rsid w:val="003E219E"/>
    <w:rsid w:val="003E2408"/>
    <w:rsid w:val="003E3C63"/>
    <w:rsid w:val="003F4DA0"/>
    <w:rsid w:val="003F5EC0"/>
    <w:rsid w:val="003F6F7C"/>
    <w:rsid w:val="003F73BA"/>
    <w:rsid w:val="004001D8"/>
    <w:rsid w:val="00413932"/>
    <w:rsid w:val="0041755E"/>
    <w:rsid w:val="00420B9D"/>
    <w:rsid w:val="00424351"/>
    <w:rsid w:val="00434467"/>
    <w:rsid w:val="00436EB8"/>
    <w:rsid w:val="00443127"/>
    <w:rsid w:val="00446113"/>
    <w:rsid w:val="0045520A"/>
    <w:rsid w:val="0046311E"/>
    <w:rsid w:val="00464ECB"/>
    <w:rsid w:val="0046694A"/>
    <w:rsid w:val="00467904"/>
    <w:rsid w:val="00473353"/>
    <w:rsid w:val="00473CD3"/>
    <w:rsid w:val="00474286"/>
    <w:rsid w:val="00474CF1"/>
    <w:rsid w:val="00483803"/>
    <w:rsid w:val="00484D73"/>
    <w:rsid w:val="00485377"/>
    <w:rsid w:val="00485705"/>
    <w:rsid w:val="00486D02"/>
    <w:rsid w:val="00490B91"/>
    <w:rsid w:val="0049413C"/>
    <w:rsid w:val="00494557"/>
    <w:rsid w:val="004A0066"/>
    <w:rsid w:val="004A1967"/>
    <w:rsid w:val="004A3475"/>
    <w:rsid w:val="004A6F95"/>
    <w:rsid w:val="004B158D"/>
    <w:rsid w:val="004B2E49"/>
    <w:rsid w:val="004B36D4"/>
    <w:rsid w:val="004B410E"/>
    <w:rsid w:val="004B457D"/>
    <w:rsid w:val="004B60A0"/>
    <w:rsid w:val="004B69BA"/>
    <w:rsid w:val="004C1052"/>
    <w:rsid w:val="004C1B23"/>
    <w:rsid w:val="004C2E94"/>
    <w:rsid w:val="004C6290"/>
    <w:rsid w:val="004C7F75"/>
    <w:rsid w:val="004D04E9"/>
    <w:rsid w:val="004D1A31"/>
    <w:rsid w:val="004D1AC7"/>
    <w:rsid w:val="004D41AF"/>
    <w:rsid w:val="004E0620"/>
    <w:rsid w:val="004E1CC9"/>
    <w:rsid w:val="004E40D3"/>
    <w:rsid w:val="004E5F72"/>
    <w:rsid w:val="004E62F9"/>
    <w:rsid w:val="004F6D11"/>
    <w:rsid w:val="004F7418"/>
    <w:rsid w:val="005012D6"/>
    <w:rsid w:val="005033D0"/>
    <w:rsid w:val="0050425A"/>
    <w:rsid w:val="00505BED"/>
    <w:rsid w:val="00511015"/>
    <w:rsid w:val="00511651"/>
    <w:rsid w:val="00514298"/>
    <w:rsid w:val="005155AD"/>
    <w:rsid w:val="00520758"/>
    <w:rsid w:val="0052077F"/>
    <w:rsid w:val="00523F47"/>
    <w:rsid w:val="00525CF3"/>
    <w:rsid w:val="00526A97"/>
    <w:rsid w:val="005341A1"/>
    <w:rsid w:val="0054334D"/>
    <w:rsid w:val="00544778"/>
    <w:rsid w:val="00545879"/>
    <w:rsid w:val="005470BE"/>
    <w:rsid w:val="00554721"/>
    <w:rsid w:val="005611C2"/>
    <w:rsid w:val="005623A4"/>
    <w:rsid w:val="00563365"/>
    <w:rsid w:val="005640F7"/>
    <w:rsid w:val="00564734"/>
    <w:rsid w:val="00575F11"/>
    <w:rsid w:val="00583D7D"/>
    <w:rsid w:val="00584C62"/>
    <w:rsid w:val="0058635A"/>
    <w:rsid w:val="0058749A"/>
    <w:rsid w:val="00592430"/>
    <w:rsid w:val="00595812"/>
    <w:rsid w:val="00595FBE"/>
    <w:rsid w:val="0059757A"/>
    <w:rsid w:val="005A0226"/>
    <w:rsid w:val="005A0D2F"/>
    <w:rsid w:val="005A0EEF"/>
    <w:rsid w:val="005B166B"/>
    <w:rsid w:val="005B2231"/>
    <w:rsid w:val="005B293C"/>
    <w:rsid w:val="005B37AB"/>
    <w:rsid w:val="005B3A8A"/>
    <w:rsid w:val="005B41AA"/>
    <w:rsid w:val="005B740F"/>
    <w:rsid w:val="005B7C93"/>
    <w:rsid w:val="005B7CD8"/>
    <w:rsid w:val="005B7DEE"/>
    <w:rsid w:val="005C522B"/>
    <w:rsid w:val="005C576A"/>
    <w:rsid w:val="005C5C54"/>
    <w:rsid w:val="005C76A0"/>
    <w:rsid w:val="005D3D76"/>
    <w:rsid w:val="005D4D0B"/>
    <w:rsid w:val="005D5AF7"/>
    <w:rsid w:val="005D69F2"/>
    <w:rsid w:val="005E7DD4"/>
    <w:rsid w:val="005F4940"/>
    <w:rsid w:val="005F4FCF"/>
    <w:rsid w:val="005F520F"/>
    <w:rsid w:val="00600AA6"/>
    <w:rsid w:val="006011F1"/>
    <w:rsid w:val="00601444"/>
    <w:rsid w:val="00604315"/>
    <w:rsid w:val="00604D85"/>
    <w:rsid w:val="00606416"/>
    <w:rsid w:val="0060698B"/>
    <w:rsid w:val="00615384"/>
    <w:rsid w:val="006163C2"/>
    <w:rsid w:val="00620C63"/>
    <w:rsid w:val="0062176B"/>
    <w:rsid w:val="00625F3B"/>
    <w:rsid w:val="00626916"/>
    <w:rsid w:val="006271F0"/>
    <w:rsid w:val="00627250"/>
    <w:rsid w:val="0062734F"/>
    <w:rsid w:val="0063000D"/>
    <w:rsid w:val="006312B5"/>
    <w:rsid w:val="00631E06"/>
    <w:rsid w:val="00634AEA"/>
    <w:rsid w:val="00634D62"/>
    <w:rsid w:val="006351C6"/>
    <w:rsid w:val="00636642"/>
    <w:rsid w:val="00636D92"/>
    <w:rsid w:val="00637939"/>
    <w:rsid w:val="00642006"/>
    <w:rsid w:val="00646CFC"/>
    <w:rsid w:val="00654D1D"/>
    <w:rsid w:val="00657CA0"/>
    <w:rsid w:val="00657F48"/>
    <w:rsid w:val="00660FB2"/>
    <w:rsid w:val="0066108B"/>
    <w:rsid w:val="00661449"/>
    <w:rsid w:val="00662DF7"/>
    <w:rsid w:val="0066797D"/>
    <w:rsid w:val="00671F1C"/>
    <w:rsid w:val="006759B0"/>
    <w:rsid w:val="00676A68"/>
    <w:rsid w:val="0067731F"/>
    <w:rsid w:val="00677553"/>
    <w:rsid w:val="00681000"/>
    <w:rsid w:val="0068283F"/>
    <w:rsid w:val="00682B31"/>
    <w:rsid w:val="00686385"/>
    <w:rsid w:val="00696FE4"/>
    <w:rsid w:val="006A082E"/>
    <w:rsid w:val="006A2E1A"/>
    <w:rsid w:val="006A6DEB"/>
    <w:rsid w:val="006B006F"/>
    <w:rsid w:val="006B193C"/>
    <w:rsid w:val="006B21A0"/>
    <w:rsid w:val="006B2654"/>
    <w:rsid w:val="006B4EC6"/>
    <w:rsid w:val="006B6EA2"/>
    <w:rsid w:val="006C0E18"/>
    <w:rsid w:val="006C1134"/>
    <w:rsid w:val="006C1468"/>
    <w:rsid w:val="006C1512"/>
    <w:rsid w:val="006C2816"/>
    <w:rsid w:val="006C3FAB"/>
    <w:rsid w:val="006D09A1"/>
    <w:rsid w:val="006D13F8"/>
    <w:rsid w:val="006D3284"/>
    <w:rsid w:val="006E0823"/>
    <w:rsid w:val="006E0EAD"/>
    <w:rsid w:val="006E1397"/>
    <w:rsid w:val="006E22E4"/>
    <w:rsid w:val="006E2B51"/>
    <w:rsid w:val="006E4D32"/>
    <w:rsid w:val="006E591A"/>
    <w:rsid w:val="006F0048"/>
    <w:rsid w:val="006F3CBB"/>
    <w:rsid w:val="007044E3"/>
    <w:rsid w:val="00705F53"/>
    <w:rsid w:val="00706FB2"/>
    <w:rsid w:val="00707FBA"/>
    <w:rsid w:val="007125B7"/>
    <w:rsid w:val="00717683"/>
    <w:rsid w:val="00721257"/>
    <w:rsid w:val="0072545E"/>
    <w:rsid w:val="00725BCB"/>
    <w:rsid w:val="00732D0D"/>
    <w:rsid w:val="00737E5A"/>
    <w:rsid w:val="00737F83"/>
    <w:rsid w:val="00742BCA"/>
    <w:rsid w:val="007455BC"/>
    <w:rsid w:val="00746AC6"/>
    <w:rsid w:val="00746B96"/>
    <w:rsid w:val="00747CB2"/>
    <w:rsid w:val="00750931"/>
    <w:rsid w:val="0075144A"/>
    <w:rsid w:val="00756682"/>
    <w:rsid w:val="00756BDF"/>
    <w:rsid w:val="00761C7C"/>
    <w:rsid w:val="00761EBD"/>
    <w:rsid w:val="00761F69"/>
    <w:rsid w:val="007647AD"/>
    <w:rsid w:val="007652FC"/>
    <w:rsid w:val="0076532F"/>
    <w:rsid w:val="00766215"/>
    <w:rsid w:val="00767E40"/>
    <w:rsid w:val="00771604"/>
    <w:rsid w:val="007727EC"/>
    <w:rsid w:val="00772CBA"/>
    <w:rsid w:val="00772E85"/>
    <w:rsid w:val="0077367B"/>
    <w:rsid w:val="007738B0"/>
    <w:rsid w:val="00774785"/>
    <w:rsid w:val="00781398"/>
    <w:rsid w:val="0078721C"/>
    <w:rsid w:val="0079223F"/>
    <w:rsid w:val="00792CE0"/>
    <w:rsid w:val="00797384"/>
    <w:rsid w:val="0079785D"/>
    <w:rsid w:val="007A0005"/>
    <w:rsid w:val="007A5013"/>
    <w:rsid w:val="007A6BBB"/>
    <w:rsid w:val="007A7DC7"/>
    <w:rsid w:val="007C01EC"/>
    <w:rsid w:val="007C1EE0"/>
    <w:rsid w:val="007C362B"/>
    <w:rsid w:val="007C4150"/>
    <w:rsid w:val="007D1422"/>
    <w:rsid w:val="007D27F2"/>
    <w:rsid w:val="007D54CD"/>
    <w:rsid w:val="007D571A"/>
    <w:rsid w:val="007D5B54"/>
    <w:rsid w:val="007D6D8A"/>
    <w:rsid w:val="007E0046"/>
    <w:rsid w:val="007E5858"/>
    <w:rsid w:val="007F045A"/>
    <w:rsid w:val="007F3D63"/>
    <w:rsid w:val="007F7268"/>
    <w:rsid w:val="00804759"/>
    <w:rsid w:val="008049F2"/>
    <w:rsid w:val="00805CA1"/>
    <w:rsid w:val="0080668D"/>
    <w:rsid w:val="008076B1"/>
    <w:rsid w:val="00810EC2"/>
    <w:rsid w:val="00811568"/>
    <w:rsid w:val="00812B47"/>
    <w:rsid w:val="00813BF6"/>
    <w:rsid w:val="00814EE6"/>
    <w:rsid w:val="008164CC"/>
    <w:rsid w:val="00817023"/>
    <w:rsid w:val="00817A56"/>
    <w:rsid w:val="00822424"/>
    <w:rsid w:val="00826EAE"/>
    <w:rsid w:val="00827638"/>
    <w:rsid w:val="00830ED0"/>
    <w:rsid w:val="008345B1"/>
    <w:rsid w:val="008372B9"/>
    <w:rsid w:val="0084180D"/>
    <w:rsid w:val="008436BF"/>
    <w:rsid w:val="00844ADF"/>
    <w:rsid w:val="0084523D"/>
    <w:rsid w:val="00850F5B"/>
    <w:rsid w:val="0085684D"/>
    <w:rsid w:val="0085717E"/>
    <w:rsid w:val="00862F1B"/>
    <w:rsid w:val="008636B3"/>
    <w:rsid w:val="008646A7"/>
    <w:rsid w:val="00866214"/>
    <w:rsid w:val="0086676B"/>
    <w:rsid w:val="00871283"/>
    <w:rsid w:val="0087191F"/>
    <w:rsid w:val="008725D5"/>
    <w:rsid w:val="008726A5"/>
    <w:rsid w:val="00873BC0"/>
    <w:rsid w:val="00874751"/>
    <w:rsid w:val="0088087F"/>
    <w:rsid w:val="00880C78"/>
    <w:rsid w:val="00883ED5"/>
    <w:rsid w:val="00885330"/>
    <w:rsid w:val="00886213"/>
    <w:rsid w:val="008862ED"/>
    <w:rsid w:val="00887115"/>
    <w:rsid w:val="008878A9"/>
    <w:rsid w:val="00891B20"/>
    <w:rsid w:val="00896076"/>
    <w:rsid w:val="008A0336"/>
    <w:rsid w:val="008A458B"/>
    <w:rsid w:val="008A4939"/>
    <w:rsid w:val="008A51FE"/>
    <w:rsid w:val="008A5736"/>
    <w:rsid w:val="008A7A1E"/>
    <w:rsid w:val="008A7C53"/>
    <w:rsid w:val="008B650A"/>
    <w:rsid w:val="008C032B"/>
    <w:rsid w:val="008C106E"/>
    <w:rsid w:val="008C3389"/>
    <w:rsid w:val="008C47E2"/>
    <w:rsid w:val="008C49AE"/>
    <w:rsid w:val="008C4A3A"/>
    <w:rsid w:val="008C502E"/>
    <w:rsid w:val="008C6939"/>
    <w:rsid w:val="008C7696"/>
    <w:rsid w:val="008D2F2E"/>
    <w:rsid w:val="008E4F40"/>
    <w:rsid w:val="008E5445"/>
    <w:rsid w:val="008E5E95"/>
    <w:rsid w:val="008E6450"/>
    <w:rsid w:val="008F0315"/>
    <w:rsid w:val="00901062"/>
    <w:rsid w:val="00901A27"/>
    <w:rsid w:val="00903C88"/>
    <w:rsid w:val="00903D0A"/>
    <w:rsid w:val="009065F1"/>
    <w:rsid w:val="009079FF"/>
    <w:rsid w:val="009103AC"/>
    <w:rsid w:val="009105E6"/>
    <w:rsid w:val="00912A50"/>
    <w:rsid w:val="00915608"/>
    <w:rsid w:val="0091724E"/>
    <w:rsid w:val="0091725D"/>
    <w:rsid w:val="0092234E"/>
    <w:rsid w:val="00922545"/>
    <w:rsid w:val="00922DFF"/>
    <w:rsid w:val="00924CA6"/>
    <w:rsid w:val="009266D5"/>
    <w:rsid w:val="009276DC"/>
    <w:rsid w:val="00927A12"/>
    <w:rsid w:val="009307AB"/>
    <w:rsid w:val="00930B2E"/>
    <w:rsid w:val="00930D47"/>
    <w:rsid w:val="009350A2"/>
    <w:rsid w:val="00935F23"/>
    <w:rsid w:val="0093741D"/>
    <w:rsid w:val="00940495"/>
    <w:rsid w:val="00940FB7"/>
    <w:rsid w:val="00942ABC"/>
    <w:rsid w:val="00953C09"/>
    <w:rsid w:val="00953C6C"/>
    <w:rsid w:val="00955CDC"/>
    <w:rsid w:val="00960A60"/>
    <w:rsid w:val="00961135"/>
    <w:rsid w:val="0096201A"/>
    <w:rsid w:val="0097219A"/>
    <w:rsid w:val="00973B27"/>
    <w:rsid w:val="00974B38"/>
    <w:rsid w:val="009752B8"/>
    <w:rsid w:val="00976101"/>
    <w:rsid w:val="0098643B"/>
    <w:rsid w:val="009924CE"/>
    <w:rsid w:val="00993BF8"/>
    <w:rsid w:val="00995C93"/>
    <w:rsid w:val="009A29B1"/>
    <w:rsid w:val="009A2D0B"/>
    <w:rsid w:val="009A699F"/>
    <w:rsid w:val="009B0371"/>
    <w:rsid w:val="009B0B28"/>
    <w:rsid w:val="009B186F"/>
    <w:rsid w:val="009B2FEC"/>
    <w:rsid w:val="009B317C"/>
    <w:rsid w:val="009B392E"/>
    <w:rsid w:val="009B6EFA"/>
    <w:rsid w:val="009C16C6"/>
    <w:rsid w:val="009C3E20"/>
    <w:rsid w:val="009C5CF7"/>
    <w:rsid w:val="009C770F"/>
    <w:rsid w:val="009D1EF2"/>
    <w:rsid w:val="009D3EF1"/>
    <w:rsid w:val="009D416F"/>
    <w:rsid w:val="009D6028"/>
    <w:rsid w:val="009E2985"/>
    <w:rsid w:val="009E2C63"/>
    <w:rsid w:val="009E3FBE"/>
    <w:rsid w:val="009E419C"/>
    <w:rsid w:val="009F3AE0"/>
    <w:rsid w:val="009F52D3"/>
    <w:rsid w:val="009F55CA"/>
    <w:rsid w:val="009F576C"/>
    <w:rsid w:val="00A00339"/>
    <w:rsid w:val="00A0381B"/>
    <w:rsid w:val="00A0601F"/>
    <w:rsid w:val="00A07C3D"/>
    <w:rsid w:val="00A10EE8"/>
    <w:rsid w:val="00A12A4F"/>
    <w:rsid w:val="00A15DC2"/>
    <w:rsid w:val="00A16526"/>
    <w:rsid w:val="00A16C40"/>
    <w:rsid w:val="00A212D2"/>
    <w:rsid w:val="00A21477"/>
    <w:rsid w:val="00A23A4B"/>
    <w:rsid w:val="00A27CC8"/>
    <w:rsid w:val="00A33BD9"/>
    <w:rsid w:val="00A35C5E"/>
    <w:rsid w:val="00A373AB"/>
    <w:rsid w:val="00A4012B"/>
    <w:rsid w:val="00A41AC0"/>
    <w:rsid w:val="00A47E7F"/>
    <w:rsid w:val="00A509D8"/>
    <w:rsid w:val="00A52F27"/>
    <w:rsid w:val="00A53E7E"/>
    <w:rsid w:val="00A562CA"/>
    <w:rsid w:val="00A56C63"/>
    <w:rsid w:val="00A57BCC"/>
    <w:rsid w:val="00A60CFE"/>
    <w:rsid w:val="00A61E65"/>
    <w:rsid w:val="00A64A75"/>
    <w:rsid w:val="00A653DB"/>
    <w:rsid w:val="00A72814"/>
    <w:rsid w:val="00A735FB"/>
    <w:rsid w:val="00A73601"/>
    <w:rsid w:val="00A73738"/>
    <w:rsid w:val="00A76149"/>
    <w:rsid w:val="00A80654"/>
    <w:rsid w:val="00A80C6D"/>
    <w:rsid w:val="00A828CF"/>
    <w:rsid w:val="00A82BCE"/>
    <w:rsid w:val="00A83E52"/>
    <w:rsid w:val="00A85309"/>
    <w:rsid w:val="00A856F5"/>
    <w:rsid w:val="00A86D6E"/>
    <w:rsid w:val="00A87323"/>
    <w:rsid w:val="00A90B10"/>
    <w:rsid w:val="00A90B74"/>
    <w:rsid w:val="00A93490"/>
    <w:rsid w:val="00A94173"/>
    <w:rsid w:val="00AA0833"/>
    <w:rsid w:val="00AA1BDC"/>
    <w:rsid w:val="00AA4DE9"/>
    <w:rsid w:val="00AA6C6A"/>
    <w:rsid w:val="00AA74E1"/>
    <w:rsid w:val="00AA7A99"/>
    <w:rsid w:val="00AB210C"/>
    <w:rsid w:val="00AB5032"/>
    <w:rsid w:val="00AB50FD"/>
    <w:rsid w:val="00AC49FE"/>
    <w:rsid w:val="00AC7A75"/>
    <w:rsid w:val="00AD6D9A"/>
    <w:rsid w:val="00AD7C20"/>
    <w:rsid w:val="00AD7FBE"/>
    <w:rsid w:val="00AE0F34"/>
    <w:rsid w:val="00AE11B5"/>
    <w:rsid w:val="00AE62E3"/>
    <w:rsid w:val="00AE70E4"/>
    <w:rsid w:val="00AE7553"/>
    <w:rsid w:val="00AE786D"/>
    <w:rsid w:val="00AF2E6F"/>
    <w:rsid w:val="00AF487C"/>
    <w:rsid w:val="00AF7D74"/>
    <w:rsid w:val="00B007A7"/>
    <w:rsid w:val="00B040C9"/>
    <w:rsid w:val="00B068F5"/>
    <w:rsid w:val="00B138BA"/>
    <w:rsid w:val="00B14927"/>
    <w:rsid w:val="00B14C06"/>
    <w:rsid w:val="00B15595"/>
    <w:rsid w:val="00B16BB2"/>
    <w:rsid w:val="00B1714B"/>
    <w:rsid w:val="00B20797"/>
    <w:rsid w:val="00B23D0B"/>
    <w:rsid w:val="00B27220"/>
    <w:rsid w:val="00B275C6"/>
    <w:rsid w:val="00B42A55"/>
    <w:rsid w:val="00B43D29"/>
    <w:rsid w:val="00B4620A"/>
    <w:rsid w:val="00B50276"/>
    <w:rsid w:val="00B51817"/>
    <w:rsid w:val="00B51AA9"/>
    <w:rsid w:val="00B61410"/>
    <w:rsid w:val="00B61757"/>
    <w:rsid w:val="00B63FCA"/>
    <w:rsid w:val="00B66328"/>
    <w:rsid w:val="00B70DCA"/>
    <w:rsid w:val="00B70F9A"/>
    <w:rsid w:val="00B7529E"/>
    <w:rsid w:val="00B76B8C"/>
    <w:rsid w:val="00B77DA9"/>
    <w:rsid w:val="00B81BBB"/>
    <w:rsid w:val="00B85C5F"/>
    <w:rsid w:val="00B8693A"/>
    <w:rsid w:val="00B91419"/>
    <w:rsid w:val="00B92A65"/>
    <w:rsid w:val="00B92D97"/>
    <w:rsid w:val="00B96C8D"/>
    <w:rsid w:val="00BA131F"/>
    <w:rsid w:val="00BB4468"/>
    <w:rsid w:val="00BB4EDF"/>
    <w:rsid w:val="00BC067E"/>
    <w:rsid w:val="00BC4C13"/>
    <w:rsid w:val="00BD03BB"/>
    <w:rsid w:val="00BD2399"/>
    <w:rsid w:val="00BD418C"/>
    <w:rsid w:val="00BD5146"/>
    <w:rsid w:val="00BE1656"/>
    <w:rsid w:val="00BE7DFD"/>
    <w:rsid w:val="00BF224B"/>
    <w:rsid w:val="00BF2611"/>
    <w:rsid w:val="00BF3796"/>
    <w:rsid w:val="00BF45A8"/>
    <w:rsid w:val="00BF6353"/>
    <w:rsid w:val="00BF661C"/>
    <w:rsid w:val="00C03DAE"/>
    <w:rsid w:val="00C0451D"/>
    <w:rsid w:val="00C252F2"/>
    <w:rsid w:val="00C26256"/>
    <w:rsid w:val="00C26748"/>
    <w:rsid w:val="00C3028E"/>
    <w:rsid w:val="00C30C23"/>
    <w:rsid w:val="00C3396D"/>
    <w:rsid w:val="00C33EF7"/>
    <w:rsid w:val="00C3790F"/>
    <w:rsid w:val="00C420DC"/>
    <w:rsid w:val="00C434B1"/>
    <w:rsid w:val="00C457ED"/>
    <w:rsid w:val="00C468CA"/>
    <w:rsid w:val="00C47045"/>
    <w:rsid w:val="00C47A36"/>
    <w:rsid w:val="00C51B6A"/>
    <w:rsid w:val="00C5657F"/>
    <w:rsid w:val="00C56E90"/>
    <w:rsid w:val="00C57A9A"/>
    <w:rsid w:val="00C64609"/>
    <w:rsid w:val="00C67B25"/>
    <w:rsid w:val="00C70657"/>
    <w:rsid w:val="00C77365"/>
    <w:rsid w:val="00C80A1F"/>
    <w:rsid w:val="00C81046"/>
    <w:rsid w:val="00C82978"/>
    <w:rsid w:val="00C85FE4"/>
    <w:rsid w:val="00C900E5"/>
    <w:rsid w:val="00C93C13"/>
    <w:rsid w:val="00CA0820"/>
    <w:rsid w:val="00CA3769"/>
    <w:rsid w:val="00CA69B0"/>
    <w:rsid w:val="00CA7339"/>
    <w:rsid w:val="00CB108F"/>
    <w:rsid w:val="00CB11BA"/>
    <w:rsid w:val="00CB1DD0"/>
    <w:rsid w:val="00CB3A6E"/>
    <w:rsid w:val="00CB4C72"/>
    <w:rsid w:val="00CB4E9C"/>
    <w:rsid w:val="00CC33BF"/>
    <w:rsid w:val="00CD36A3"/>
    <w:rsid w:val="00CD3E07"/>
    <w:rsid w:val="00CD44A5"/>
    <w:rsid w:val="00CE017D"/>
    <w:rsid w:val="00CE1685"/>
    <w:rsid w:val="00CE5D47"/>
    <w:rsid w:val="00CF1E88"/>
    <w:rsid w:val="00CF1F23"/>
    <w:rsid w:val="00CF4074"/>
    <w:rsid w:val="00D015A9"/>
    <w:rsid w:val="00D025FF"/>
    <w:rsid w:val="00D026FD"/>
    <w:rsid w:val="00D04705"/>
    <w:rsid w:val="00D0527D"/>
    <w:rsid w:val="00D05B0C"/>
    <w:rsid w:val="00D120DB"/>
    <w:rsid w:val="00D1345E"/>
    <w:rsid w:val="00D157EB"/>
    <w:rsid w:val="00D15883"/>
    <w:rsid w:val="00D1692C"/>
    <w:rsid w:val="00D27868"/>
    <w:rsid w:val="00D328AF"/>
    <w:rsid w:val="00D341ED"/>
    <w:rsid w:val="00D36147"/>
    <w:rsid w:val="00D36715"/>
    <w:rsid w:val="00D4020B"/>
    <w:rsid w:val="00D40EBC"/>
    <w:rsid w:val="00D40F99"/>
    <w:rsid w:val="00D474A2"/>
    <w:rsid w:val="00D47C6F"/>
    <w:rsid w:val="00D51457"/>
    <w:rsid w:val="00D531E9"/>
    <w:rsid w:val="00D53A92"/>
    <w:rsid w:val="00D54694"/>
    <w:rsid w:val="00D5581C"/>
    <w:rsid w:val="00D6737C"/>
    <w:rsid w:val="00D771C6"/>
    <w:rsid w:val="00D8194B"/>
    <w:rsid w:val="00D84210"/>
    <w:rsid w:val="00D8763E"/>
    <w:rsid w:val="00D90021"/>
    <w:rsid w:val="00D9108A"/>
    <w:rsid w:val="00D91E49"/>
    <w:rsid w:val="00D96F1F"/>
    <w:rsid w:val="00DA06D2"/>
    <w:rsid w:val="00DA16A4"/>
    <w:rsid w:val="00DA2A59"/>
    <w:rsid w:val="00DA2D52"/>
    <w:rsid w:val="00DB0552"/>
    <w:rsid w:val="00DB1730"/>
    <w:rsid w:val="00DB5146"/>
    <w:rsid w:val="00DB5B2E"/>
    <w:rsid w:val="00DB61E9"/>
    <w:rsid w:val="00DB6D53"/>
    <w:rsid w:val="00DC10A7"/>
    <w:rsid w:val="00DC10D5"/>
    <w:rsid w:val="00DC12F5"/>
    <w:rsid w:val="00DC134D"/>
    <w:rsid w:val="00DC2440"/>
    <w:rsid w:val="00DC4F75"/>
    <w:rsid w:val="00DD04C5"/>
    <w:rsid w:val="00DD112D"/>
    <w:rsid w:val="00DD1356"/>
    <w:rsid w:val="00DD3CE7"/>
    <w:rsid w:val="00DD424F"/>
    <w:rsid w:val="00DD586A"/>
    <w:rsid w:val="00DD5972"/>
    <w:rsid w:val="00DD7883"/>
    <w:rsid w:val="00DD79AB"/>
    <w:rsid w:val="00DD7DB5"/>
    <w:rsid w:val="00DE121E"/>
    <w:rsid w:val="00DE277D"/>
    <w:rsid w:val="00DE2DF6"/>
    <w:rsid w:val="00DE34B1"/>
    <w:rsid w:val="00DE4622"/>
    <w:rsid w:val="00DE59B0"/>
    <w:rsid w:val="00DF0D7A"/>
    <w:rsid w:val="00DF219C"/>
    <w:rsid w:val="00DF52DF"/>
    <w:rsid w:val="00DF6B78"/>
    <w:rsid w:val="00E008D0"/>
    <w:rsid w:val="00E01715"/>
    <w:rsid w:val="00E02ED1"/>
    <w:rsid w:val="00E05DFC"/>
    <w:rsid w:val="00E1027E"/>
    <w:rsid w:val="00E11684"/>
    <w:rsid w:val="00E11AC0"/>
    <w:rsid w:val="00E12842"/>
    <w:rsid w:val="00E15AA6"/>
    <w:rsid w:val="00E1662F"/>
    <w:rsid w:val="00E2292D"/>
    <w:rsid w:val="00E31CB4"/>
    <w:rsid w:val="00E36E38"/>
    <w:rsid w:val="00E42047"/>
    <w:rsid w:val="00E44C1E"/>
    <w:rsid w:val="00E451E0"/>
    <w:rsid w:val="00E51B73"/>
    <w:rsid w:val="00E521C4"/>
    <w:rsid w:val="00E5335F"/>
    <w:rsid w:val="00E54DFC"/>
    <w:rsid w:val="00E56CF2"/>
    <w:rsid w:val="00E56CF9"/>
    <w:rsid w:val="00E605A1"/>
    <w:rsid w:val="00E60908"/>
    <w:rsid w:val="00E6279F"/>
    <w:rsid w:val="00E637DE"/>
    <w:rsid w:val="00E658D0"/>
    <w:rsid w:val="00E72163"/>
    <w:rsid w:val="00E7291E"/>
    <w:rsid w:val="00E73F75"/>
    <w:rsid w:val="00E76FAA"/>
    <w:rsid w:val="00E775F5"/>
    <w:rsid w:val="00E809D7"/>
    <w:rsid w:val="00E81480"/>
    <w:rsid w:val="00E82DA5"/>
    <w:rsid w:val="00E84E49"/>
    <w:rsid w:val="00E86D14"/>
    <w:rsid w:val="00E92520"/>
    <w:rsid w:val="00E94770"/>
    <w:rsid w:val="00E96C7D"/>
    <w:rsid w:val="00EA55CF"/>
    <w:rsid w:val="00EB081C"/>
    <w:rsid w:val="00EB101C"/>
    <w:rsid w:val="00EB10DF"/>
    <w:rsid w:val="00EC3C06"/>
    <w:rsid w:val="00EC45AB"/>
    <w:rsid w:val="00EC6C86"/>
    <w:rsid w:val="00ED04D7"/>
    <w:rsid w:val="00ED1295"/>
    <w:rsid w:val="00ED1985"/>
    <w:rsid w:val="00ED4DA0"/>
    <w:rsid w:val="00ED5E78"/>
    <w:rsid w:val="00EE01DE"/>
    <w:rsid w:val="00EE0457"/>
    <w:rsid w:val="00EE0648"/>
    <w:rsid w:val="00EE0664"/>
    <w:rsid w:val="00EE26A8"/>
    <w:rsid w:val="00EE3467"/>
    <w:rsid w:val="00EE3EA2"/>
    <w:rsid w:val="00EE4DB3"/>
    <w:rsid w:val="00EE76D0"/>
    <w:rsid w:val="00EF00F8"/>
    <w:rsid w:val="00EF0C9B"/>
    <w:rsid w:val="00EF13CF"/>
    <w:rsid w:val="00EF3B31"/>
    <w:rsid w:val="00EF3E1F"/>
    <w:rsid w:val="00EF40BD"/>
    <w:rsid w:val="00EF43A2"/>
    <w:rsid w:val="00EF56CA"/>
    <w:rsid w:val="00F01272"/>
    <w:rsid w:val="00F03097"/>
    <w:rsid w:val="00F03A48"/>
    <w:rsid w:val="00F044CD"/>
    <w:rsid w:val="00F06F06"/>
    <w:rsid w:val="00F10A21"/>
    <w:rsid w:val="00F15457"/>
    <w:rsid w:val="00F16854"/>
    <w:rsid w:val="00F17CF2"/>
    <w:rsid w:val="00F22AD1"/>
    <w:rsid w:val="00F254B4"/>
    <w:rsid w:val="00F27602"/>
    <w:rsid w:val="00F33751"/>
    <w:rsid w:val="00F33E97"/>
    <w:rsid w:val="00F356F9"/>
    <w:rsid w:val="00F42A48"/>
    <w:rsid w:val="00F4674C"/>
    <w:rsid w:val="00F47C4F"/>
    <w:rsid w:val="00F5249E"/>
    <w:rsid w:val="00F55CA0"/>
    <w:rsid w:val="00F5613C"/>
    <w:rsid w:val="00F56796"/>
    <w:rsid w:val="00F60128"/>
    <w:rsid w:val="00F63968"/>
    <w:rsid w:val="00F7174C"/>
    <w:rsid w:val="00F7209A"/>
    <w:rsid w:val="00F72C81"/>
    <w:rsid w:val="00F759F7"/>
    <w:rsid w:val="00F763F0"/>
    <w:rsid w:val="00F80F14"/>
    <w:rsid w:val="00F83DB5"/>
    <w:rsid w:val="00F8608E"/>
    <w:rsid w:val="00F87644"/>
    <w:rsid w:val="00F876E6"/>
    <w:rsid w:val="00F92959"/>
    <w:rsid w:val="00F93F42"/>
    <w:rsid w:val="00FA08DD"/>
    <w:rsid w:val="00FA3EC1"/>
    <w:rsid w:val="00FB09B7"/>
    <w:rsid w:val="00FB15C7"/>
    <w:rsid w:val="00FB1C27"/>
    <w:rsid w:val="00FB2792"/>
    <w:rsid w:val="00FB48F5"/>
    <w:rsid w:val="00FB51D0"/>
    <w:rsid w:val="00FC474A"/>
    <w:rsid w:val="00FC55C5"/>
    <w:rsid w:val="00FC5EE5"/>
    <w:rsid w:val="00FD0BD0"/>
    <w:rsid w:val="00FD2FE0"/>
    <w:rsid w:val="00FD3155"/>
    <w:rsid w:val="00FD3704"/>
    <w:rsid w:val="00FE031B"/>
    <w:rsid w:val="00FE62E5"/>
    <w:rsid w:val="00FE6E12"/>
    <w:rsid w:val="00FE7B3B"/>
    <w:rsid w:val="00FF0DDA"/>
    <w:rsid w:val="00FF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FB40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4636"/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uiPriority w:val="39"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4D04E9"/>
    <w:pPr>
      <w:spacing w:before="360"/>
      <w:jc w:val="center"/>
    </w:pPr>
    <w:rPr>
      <w:b/>
      <w:sz w:val="24"/>
    </w:rPr>
  </w:style>
  <w:style w:type="paragraph" w:customStyle="1" w:styleId="AxureHeading1">
    <w:name w:val="AxureHeading1"/>
    <w:basedOn w:val="Normal"/>
    <w:rsid w:val="004D04E9"/>
    <w:pPr>
      <w:numPr>
        <w:numId w:val="4"/>
      </w:numPr>
      <w:spacing w:before="360"/>
    </w:pPr>
    <w:rPr>
      <w:b/>
    </w:rPr>
  </w:style>
  <w:style w:type="paragraph" w:customStyle="1" w:styleId="AxureHeading2">
    <w:name w:val="AxureHeading2"/>
    <w:basedOn w:val="Normal"/>
    <w:rsid w:val="005B166B"/>
    <w:pPr>
      <w:numPr>
        <w:ilvl w:val="1"/>
        <w:numId w:val="4"/>
      </w:numPr>
      <w:spacing w:before="360" w:after="240"/>
    </w:pPr>
    <w:rPr>
      <w:b/>
      <w:i/>
      <w:sz w:val="20"/>
    </w:rPr>
  </w:style>
  <w:style w:type="paragraph" w:customStyle="1" w:styleId="AxureHeading3">
    <w:name w:val="AxureHeading3"/>
    <w:basedOn w:val="Normal"/>
    <w:rsid w:val="005B166B"/>
    <w:pPr>
      <w:numPr>
        <w:ilvl w:val="2"/>
        <w:numId w:val="4"/>
      </w:numPr>
      <w:spacing w:before="360" w:after="240"/>
    </w:pPr>
    <w:rPr>
      <w:b/>
      <w:sz w:val="20"/>
    </w:rPr>
  </w:style>
  <w:style w:type="paragraph" w:customStyle="1" w:styleId="AxureHeading4">
    <w:name w:val="AxureHeading4"/>
    <w:basedOn w:val="Normal"/>
    <w:rsid w:val="004D04E9"/>
    <w:pPr>
      <w:numPr>
        <w:ilvl w:val="3"/>
        <w:numId w:val="4"/>
      </w:numPr>
      <w:spacing w:before="360"/>
    </w:pPr>
    <w:rPr>
      <w:b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953C09"/>
    <w:pPr>
      <w:spacing w:before="360"/>
    </w:pPr>
    <w:rPr>
      <w:b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styleId="Header">
    <w:name w:val="header"/>
    <w:basedOn w:val="Normal"/>
    <w:link w:val="HeaderChar"/>
    <w:rsid w:val="008372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72B9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rsid w:val="008372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72B9"/>
    <w:rPr>
      <w:rFonts w:ascii="Arial" w:hAnsi="Arial" w:cs="Arial"/>
      <w:sz w:val="18"/>
      <w:szCs w:val="24"/>
    </w:rPr>
  </w:style>
  <w:style w:type="paragraph" w:customStyle="1" w:styleId="AxureImageParagraph">
    <w:name w:val="AxureImageParagraph"/>
    <w:basedOn w:val="Normal"/>
    <w:rsid w:val="00DF0E9A"/>
    <w:pPr>
      <w:jc w:val="center"/>
    </w:pPr>
  </w:style>
  <w:style w:type="paragraph" w:customStyle="1" w:styleId="AxureHiddenParagraph">
    <w:name w:val="AxureHiddenParagraph"/>
    <w:basedOn w:val="Normal"/>
    <w:rsid w:val="00DF0E9A"/>
    <w:rPr>
      <w:sz w:val="2"/>
    </w:rPr>
  </w:style>
  <w:style w:type="paragraph" w:styleId="ListParagraph">
    <w:name w:val="List Paragraph"/>
    <w:basedOn w:val="Normal"/>
    <w:uiPriority w:val="34"/>
    <w:qFormat/>
    <w:rsid w:val="00F27602"/>
    <w:pPr>
      <w:ind w:left="720"/>
      <w:contextualSpacing/>
    </w:pPr>
  </w:style>
  <w:style w:type="character" w:styleId="Emphasis">
    <w:name w:val="Emphasis"/>
    <w:basedOn w:val="DefaultParagraphFont"/>
    <w:qFormat/>
    <w:rsid w:val="006B21A0"/>
    <w:rPr>
      <w:i/>
      <w:iCs/>
    </w:rPr>
  </w:style>
  <w:style w:type="paragraph" w:styleId="TOC6">
    <w:name w:val="toc 6"/>
    <w:basedOn w:val="Normal"/>
    <w:next w:val="Normal"/>
    <w:autoRedefine/>
    <w:uiPriority w:val="39"/>
    <w:unhideWhenUsed/>
    <w:rsid w:val="0039149D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9149D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9149D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9149D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Strong">
    <w:name w:val="Strong"/>
    <w:basedOn w:val="DefaultParagraphFont"/>
    <w:qFormat/>
    <w:rsid w:val="007653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4636"/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uiPriority w:val="39"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4D04E9"/>
    <w:pPr>
      <w:spacing w:before="360"/>
      <w:jc w:val="center"/>
    </w:pPr>
    <w:rPr>
      <w:b/>
      <w:sz w:val="24"/>
    </w:rPr>
  </w:style>
  <w:style w:type="paragraph" w:customStyle="1" w:styleId="AxureHeading1">
    <w:name w:val="AxureHeading1"/>
    <w:basedOn w:val="Normal"/>
    <w:rsid w:val="004D04E9"/>
    <w:pPr>
      <w:numPr>
        <w:numId w:val="4"/>
      </w:numPr>
      <w:spacing w:before="360"/>
    </w:pPr>
    <w:rPr>
      <w:b/>
    </w:rPr>
  </w:style>
  <w:style w:type="paragraph" w:customStyle="1" w:styleId="AxureHeading2">
    <w:name w:val="AxureHeading2"/>
    <w:basedOn w:val="Normal"/>
    <w:rsid w:val="005B166B"/>
    <w:pPr>
      <w:numPr>
        <w:ilvl w:val="1"/>
        <w:numId w:val="4"/>
      </w:numPr>
      <w:spacing w:before="360" w:after="240"/>
    </w:pPr>
    <w:rPr>
      <w:b/>
      <w:i/>
      <w:sz w:val="20"/>
    </w:rPr>
  </w:style>
  <w:style w:type="paragraph" w:customStyle="1" w:styleId="AxureHeading3">
    <w:name w:val="AxureHeading3"/>
    <w:basedOn w:val="Normal"/>
    <w:rsid w:val="005B166B"/>
    <w:pPr>
      <w:numPr>
        <w:ilvl w:val="2"/>
        <w:numId w:val="4"/>
      </w:numPr>
      <w:spacing w:before="360" w:after="240"/>
    </w:pPr>
    <w:rPr>
      <w:b/>
      <w:sz w:val="20"/>
    </w:rPr>
  </w:style>
  <w:style w:type="paragraph" w:customStyle="1" w:styleId="AxureHeading4">
    <w:name w:val="AxureHeading4"/>
    <w:basedOn w:val="Normal"/>
    <w:rsid w:val="004D04E9"/>
    <w:pPr>
      <w:numPr>
        <w:ilvl w:val="3"/>
        <w:numId w:val="4"/>
      </w:numPr>
      <w:spacing w:before="360"/>
    </w:pPr>
    <w:rPr>
      <w:b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953C09"/>
    <w:pPr>
      <w:spacing w:before="360"/>
    </w:pPr>
    <w:rPr>
      <w:b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styleId="Header">
    <w:name w:val="header"/>
    <w:basedOn w:val="Normal"/>
    <w:link w:val="HeaderChar"/>
    <w:rsid w:val="008372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72B9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rsid w:val="008372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72B9"/>
    <w:rPr>
      <w:rFonts w:ascii="Arial" w:hAnsi="Arial" w:cs="Arial"/>
      <w:sz w:val="18"/>
      <w:szCs w:val="24"/>
    </w:rPr>
  </w:style>
  <w:style w:type="paragraph" w:customStyle="1" w:styleId="AxureImageParagraph">
    <w:name w:val="AxureImageParagraph"/>
    <w:basedOn w:val="Normal"/>
    <w:rsid w:val="00DF0E9A"/>
    <w:pPr>
      <w:jc w:val="center"/>
    </w:pPr>
  </w:style>
  <w:style w:type="paragraph" w:customStyle="1" w:styleId="AxureHiddenParagraph">
    <w:name w:val="AxureHiddenParagraph"/>
    <w:basedOn w:val="Normal"/>
    <w:rsid w:val="00DF0E9A"/>
    <w:rPr>
      <w:sz w:val="2"/>
    </w:rPr>
  </w:style>
  <w:style w:type="paragraph" w:styleId="ListParagraph">
    <w:name w:val="List Paragraph"/>
    <w:basedOn w:val="Normal"/>
    <w:uiPriority w:val="34"/>
    <w:qFormat/>
    <w:rsid w:val="00F27602"/>
    <w:pPr>
      <w:ind w:left="720"/>
      <w:contextualSpacing/>
    </w:pPr>
  </w:style>
  <w:style w:type="character" w:styleId="Emphasis">
    <w:name w:val="Emphasis"/>
    <w:basedOn w:val="DefaultParagraphFont"/>
    <w:qFormat/>
    <w:rsid w:val="006B21A0"/>
    <w:rPr>
      <w:i/>
      <w:iCs/>
    </w:rPr>
  </w:style>
  <w:style w:type="paragraph" w:styleId="TOC6">
    <w:name w:val="toc 6"/>
    <w:basedOn w:val="Normal"/>
    <w:next w:val="Normal"/>
    <w:autoRedefine/>
    <w:uiPriority w:val="39"/>
    <w:unhideWhenUsed/>
    <w:rsid w:val="0039149D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9149D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9149D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9149D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Strong">
    <w:name w:val="Strong"/>
    <w:basedOn w:val="DefaultParagraphFont"/>
    <w:qFormat/>
    <w:rsid w:val="007653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2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4E3F5D2231439A9BD5365004A1C9" ma:contentTypeVersion="1" ma:contentTypeDescription="Create a new document." ma:contentTypeScope="" ma:versionID="7dc5b0635cf763c1c425b09c4ff380fd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F316B-3E5B-4939-9455-831EBDE27D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7EC7FD-B41E-4C05-9F2C-E117273A5E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80FA050-5078-49AA-B7B5-A06EB744C457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249A28FF-6124-4367-A333-51ACB07B9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</Template>
  <TotalTime>0</TotalTime>
  <Pages>52</Pages>
  <Words>665</Words>
  <Characters>9054</Characters>
  <Application>Microsoft Office Word</Application>
  <DocSecurity>4</DocSecurity>
  <Lines>75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Axure</Company>
  <LinksUpToDate>false</LinksUpToDate>
  <CharactersWithSpaces>9700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889123</cp:lastModifiedBy>
  <cp:revision>2</cp:revision>
  <cp:lastPrinted>2007-08-14T21:52:00Z</cp:lastPrinted>
  <dcterms:created xsi:type="dcterms:W3CDTF">2013-02-11T12:42:00Z</dcterms:created>
  <dcterms:modified xsi:type="dcterms:W3CDTF">2013-02-11T12:42:00Z</dcterms:modified>
</cp:coreProperties>
</file>