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91" w:rsidRDefault="004F5E91">
      <w:pPr>
        <w:rPr>
          <w:noProof/>
        </w:rPr>
      </w:pPr>
      <w:r>
        <w:rPr>
          <w:noProof/>
        </w:rPr>
        <w:t xml:space="preserve">NOTE: Programming of the 2015 Management and Organizational Practices Survey (MOPS) is still in progress.  As a result, the screenshots seen here </w:t>
      </w:r>
      <w:r w:rsidR="00F555FC">
        <w:rPr>
          <w:noProof/>
        </w:rPr>
        <w:t xml:space="preserve">sometimes show </w:t>
      </w:r>
      <w:bookmarkStart w:id="0" w:name="_GoBack"/>
      <w:bookmarkEnd w:id="0"/>
      <w:r>
        <w:rPr>
          <w:noProof/>
        </w:rPr>
        <w:t>old dates; other screenshots are taken from the paper instrument and are modified to given an approximation of the question.</w:t>
      </w:r>
    </w:p>
    <w:p w:rsidR="008B5485" w:rsidRDefault="00204D97">
      <w:r>
        <w:rPr>
          <w:noProof/>
        </w:rPr>
        <w:drawing>
          <wp:inline distT="0" distB="0" distL="0" distR="0" wp14:anchorId="2C1DE693" wp14:editId="4B6447BE">
            <wp:extent cx="8266176" cy="450047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2081" cy="44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97" w:rsidRDefault="00204D97"/>
    <w:p w:rsidR="00204D97" w:rsidRDefault="00204D97"/>
    <w:p w:rsidR="00204D97" w:rsidRDefault="00204D97"/>
    <w:p w:rsidR="00204D97" w:rsidRDefault="004F5E91">
      <w:r>
        <w:rPr>
          <w:noProof/>
        </w:rPr>
        <w:drawing>
          <wp:inline distT="0" distB="0" distL="0" distR="0">
            <wp:extent cx="8229600" cy="47377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main men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1F" w:rsidRDefault="0076031F"/>
    <w:p w:rsidR="0076031F" w:rsidRDefault="0076031F"/>
    <w:p w:rsidR="0076031F" w:rsidRDefault="0076031F"/>
    <w:p w:rsidR="0076031F" w:rsidRDefault="0076031F"/>
    <w:p w:rsidR="0076031F" w:rsidRDefault="0076031F">
      <w:r>
        <w:rPr>
          <w:noProof/>
        </w:rPr>
        <w:drawing>
          <wp:inline distT="0" distB="0" distL="0" distR="0" wp14:anchorId="1693A8F8" wp14:editId="2CF275D6">
            <wp:extent cx="8332013" cy="453364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3912" cy="45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1F" w:rsidRDefault="0076031F"/>
    <w:p w:rsidR="0076031F" w:rsidRDefault="0076031F"/>
    <w:p w:rsidR="0076031F" w:rsidRDefault="0076031F"/>
    <w:p w:rsidR="0076031F" w:rsidRDefault="0076031F"/>
    <w:p w:rsidR="0076031F" w:rsidRDefault="0076031F">
      <w:r>
        <w:rPr>
          <w:noProof/>
        </w:rPr>
        <w:drawing>
          <wp:inline distT="0" distB="0" distL="0" distR="0" wp14:anchorId="14FA9D2B" wp14:editId="074DFDFA">
            <wp:extent cx="8200339" cy="451018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8047" cy="45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1F" w:rsidRDefault="0076031F"/>
    <w:p w:rsidR="0076031F" w:rsidRDefault="0076031F"/>
    <w:p w:rsidR="0076031F" w:rsidRDefault="0076031F"/>
    <w:p w:rsidR="0076031F" w:rsidRDefault="0076031F"/>
    <w:p w:rsidR="0076031F" w:rsidRDefault="0076031F">
      <w:r>
        <w:rPr>
          <w:noProof/>
        </w:rPr>
        <w:drawing>
          <wp:inline distT="0" distB="0" distL="0" distR="0" wp14:anchorId="5AF75AD9" wp14:editId="543D26CF">
            <wp:extent cx="8214970" cy="447522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9917" cy="44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13" w:rsidRDefault="00440113"/>
    <w:p w:rsidR="00440113" w:rsidRDefault="00440113"/>
    <w:p w:rsidR="004F5E91" w:rsidRDefault="004F5E91">
      <w:r>
        <w:rPr>
          <w:noProof/>
        </w:rPr>
        <w:lastRenderedPageBreak/>
        <w:drawing>
          <wp:inline distT="0" distB="0" distL="0" distR="0">
            <wp:extent cx="8229600" cy="5002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q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2393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q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7377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q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7377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q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1635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q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6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7377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q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857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q3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13" w:rsidRDefault="004F5E91">
      <w:r>
        <w:rPr>
          <w:noProof/>
        </w:rPr>
        <w:lastRenderedPageBreak/>
        <w:drawing>
          <wp:inline distT="0" distB="0" distL="0" distR="0">
            <wp:extent cx="8229600" cy="5378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q3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13" w:rsidRDefault="00440113"/>
    <w:p w:rsidR="00440113" w:rsidRDefault="00440113"/>
    <w:p w:rsidR="004F5E91" w:rsidRDefault="004F5E91">
      <w:pPr>
        <w:rPr>
          <w:noProof/>
        </w:rPr>
      </w:pPr>
      <w:r>
        <w:rPr>
          <w:noProof/>
        </w:rPr>
        <w:drawing>
          <wp:inline distT="0" distB="0" distL="0" distR="0" wp14:anchorId="685FE51C" wp14:editId="41E54627">
            <wp:extent cx="5340672" cy="52077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9498" cy="52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91" w:rsidRDefault="004F5E91">
      <w:pPr>
        <w:rPr>
          <w:noProof/>
        </w:rPr>
      </w:pPr>
      <w:r>
        <w:rPr>
          <w:noProof/>
        </w:rPr>
        <w:br w:type="page"/>
      </w:r>
    </w:p>
    <w:p w:rsidR="004F5E91" w:rsidRDefault="004F5E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28FD66" wp14:editId="3A8DF62A">
            <wp:extent cx="5373757" cy="1128144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3757" cy="11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91" w:rsidRDefault="004F5E91">
      <w:pPr>
        <w:rPr>
          <w:noProof/>
        </w:rPr>
      </w:pPr>
      <w:r>
        <w:rPr>
          <w:noProof/>
        </w:rPr>
        <w:drawing>
          <wp:inline distT="0" distB="0" distL="0" distR="0" wp14:anchorId="418A8458" wp14:editId="7A040E83">
            <wp:extent cx="5373188" cy="2893256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916" cy="28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91" w:rsidRDefault="004F5E91">
      <w:pPr>
        <w:rPr>
          <w:noProof/>
        </w:rPr>
      </w:pPr>
      <w:r>
        <w:rPr>
          <w:noProof/>
        </w:rPr>
        <w:br w:type="page"/>
      </w:r>
    </w:p>
    <w:p w:rsidR="004F5E91" w:rsidRDefault="004F5E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A4A5BC" wp14:editId="1676D2E0">
            <wp:extent cx="5049078" cy="1055667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8408" cy="105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A" w:rsidRDefault="004F5E91">
      <w:pPr>
        <w:rPr>
          <w:noProof/>
        </w:rPr>
      </w:pPr>
      <w:r>
        <w:rPr>
          <w:noProof/>
        </w:rPr>
        <w:drawing>
          <wp:inline distT="0" distB="0" distL="0" distR="0" wp14:anchorId="5124C525" wp14:editId="0AABF8AF">
            <wp:extent cx="5025777" cy="2532219"/>
            <wp:effectExtent l="0" t="0" r="3810" b="190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3883" cy="25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A" w:rsidRDefault="00D207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85651A" wp14:editId="11846785">
            <wp:extent cx="5270340" cy="2577737"/>
            <wp:effectExtent l="0" t="0" r="698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925" cy="25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22875" cy="1565275"/>
            <wp:effectExtent l="0" t="0" r="0" b="0"/>
            <wp:docPr id="19" name="Picture 19" descr="C:\Users\herre317\Desktop\20 secD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re317\Desktop\20 secD 3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EA" w:rsidRDefault="00D207EA">
      <w:pPr>
        <w:rPr>
          <w:noProof/>
        </w:rPr>
      </w:pPr>
      <w:r>
        <w:rPr>
          <w:noProof/>
        </w:rPr>
        <w:br w:type="page"/>
      </w:r>
    </w:p>
    <w:p w:rsidR="004F5E91" w:rsidRDefault="00D207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6AF623" wp14:editId="4C715EA7">
            <wp:extent cx="5192490" cy="2850877"/>
            <wp:effectExtent l="0" t="0" r="8255" b="698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4135" cy="28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E91">
        <w:rPr>
          <w:noProof/>
        </w:rPr>
        <w:br w:type="page"/>
      </w:r>
      <w:r w:rsidR="0076031F">
        <w:rPr>
          <w:noProof/>
        </w:rPr>
        <w:lastRenderedPageBreak/>
        <w:drawing>
          <wp:inline distT="0" distB="0" distL="0" distR="0" wp14:anchorId="60AB4D50" wp14:editId="26C1F2D2">
            <wp:extent cx="8214970" cy="456475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3635" cy="45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91" w:rsidRDefault="004F5E91">
      <w:pPr>
        <w:rPr>
          <w:noProof/>
        </w:rPr>
      </w:pPr>
      <w:r>
        <w:rPr>
          <w:noProof/>
        </w:rPr>
        <w:br w:type="page"/>
      </w:r>
    </w:p>
    <w:p w:rsidR="0076031F" w:rsidRDefault="004F5E91">
      <w:r>
        <w:rPr>
          <w:noProof/>
        </w:rPr>
        <w:lastRenderedPageBreak/>
        <w:drawing>
          <wp:inline distT="0" distB="0" distL="0" distR="0">
            <wp:extent cx="8229600" cy="47377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confirmati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31F" w:rsidSect="00387A74">
      <w:headerReference w:type="default" r:id="rId3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A74" w:rsidRDefault="00387A74" w:rsidP="00387A74">
      <w:pPr>
        <w:spacing w:after="0" w:line="240" w:lineRule="auto"/>
      </w:pPr>
      <w:r>
        <w:separator/>
      </w:r>
    </w:p>
  </w:endnote>
  <w:endnote w:type="continuationSeparator" w:id="0">
    <w:p w:rsidR="00387A74" w:rsidRDefault="00387A74" w:rsidP="0038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A74" w:rsidRDefault="00387A74" w:rsidP="00387A74">
      <w:pPr>
        <w:spacing w:after="0" w:line="240" w:lineRule="auto"/>
      </w:pPr>
      <w:r>
        <w:separator/>
      </w:r>
    </w:p>
  </w:footnote>
  <w:footnote w:type="continuationSeparator" w:id="0">
    <w:p w:rsidR="00387A74" w:rsidRDefault="00387A74" w:rsidP="00387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A74" w:rsidRDefault="00387A74">
    <w:pPr>
      <w:pStyle w:val="Header"/>
    </w:pPr>
    <w:r>
      <w:t xml:space="preserve">Example screens currently being programming in Centurion for the 2015 MOPS – </w:t>
    </w:r>
    <w:r w:rsidR="004F5E91">
      <w:t>12/15</w:t>
    </w:r>
    <w:r>
      <w:t>/2015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74"/>
    <w:rsid w:val="00204D97"/>
    <w:rsid w:val="00387A74"/>
    <w:rsid w:val="00440113"/>
    <w:rsid w:val="004F5E91"/>
    <w:rsid w:val="0076031F"/>
    <w:rsid w:val="008B5485"/>
    <w:rsid w:val="00D207EA"/>
    <w:rsid w:val="00F5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74"/>
  </w:style>
  <w:style w:type="paragraph" w:styleId="Footer">
    <w:name w:val="footer"/>
    <w:basedOn w:val="Normal"/>
    <w:link w:val="FooterChar"/>
    <w:uiPriority w:val="99"/>
    <w:unhideWhenUsed/>
    <w:rsid w:val="0038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74"/>
  </w:style>
  <w:style w:type="paragraph" w:styleId="BalloonText">
    <w:name w:val="Balloon Text"/>
    <w:basedOn w:val="Normal"/>
    <w:link w:val="BalloonTextChar"/>
    <w:uiPriority w:val="99"/>
    <w:semiHidden/>
    <w:unhideWhenUsed/>
    <w:rsid w:val="0020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74"/>
  </w:style>
  <w:style w:type="paragraph" w:styleId="Footer">
    <w:name w:val="footer"/>
    <w:basedOn w:val="Normal"/>
    <w:link w:val="FooterChar"/>
    <w:uiPriority w:val="99"/>
    <w:unhideWhenUsed/>
    <w:rsid w:val="00387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74"/>
  </w:style>
  <w:style w:type="paragraph" w:styleId="BalloonText">
    <w:name w:val="Balloon Text"/>
    <w:basedOn w:val="Normal"/>
    <w:link w:val="BalloonTextChar"/>
    <w:uiPriority w:val="99"/>
    <w:semiHidden/>
    <w:unhideWhenUsed/>
    <w:rsid w:val="0020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4E332531.dotm</Template>
  <TotalTime>0</TotalTime>
  <Pages>20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M Pick (CENSUS/ESMD FED)</dc:creator>
  <cp:lastModifiedBy>Kenneth Herrell</cp:lastModifiedBy>
  <cp:revision>2</cp:revision>
  <dcterms:created xsi:type="dcterms:W3CDTF">2015-12-15T17:52:00Z</dcterms:created>
  <dcterms:modified xsi:type="dcterms:W3CDTF">2015-12-15T17:52:00Z</dcterms:modified>
</cp:coreProperties>
</file>