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2D0" w:rsidRPr="00AD72D0" w:rsidRDefault="00AD72D0" w:rsidP="00AD72D0">
      <w:pPr>
        <w:jc w:val="both"/>
      </w:pPr>
      <w:r>
        <w:t>This document contains conceptual mock-ups of different designs for presenting the goods and services that will be part of the NAPCS products collect</w:t>
      </w:r>
      <w:r w:rsidR="009456EA">
        <w:t xml:space="preserve">ed in the 2017 Economic Census Web instrument. </w:t>
      </w:r>
      <w:r>
        <w:t xml:space="preserve">Previously, similar </w:t>
      </w:r>
      <w:bookmarkStart w:id="0" w:name="_GoBack"/>
      <w:r>
        <w:t xml:space="preserve">information on goods and services was collected in Item 22 on economic census instruments. </w:t>
      </w:r>
      <w:r w:rsidR="009456EA">
        <w:t xml:space="preserve">Although there </w:t>
      </w:r>
      <w:bookmarkEnd w:id="0"/>
      <w:r w:rsidR="009456EA">
        <w:t>are differences between NAPCS products, their structure, and descriptions and what was previously collected, the attached (WH-43409) form gives</w:t>
      </w:r>
      <w:r>
        <w:t xml:space="preserve"> a general idea of how goods and</w:t>
      </w:r>
      <w:r w:rsidR="009456EA">
        <w:t xml:space="preserve"> services were described in past Censuses.</w:t>
      </w:r>
    </w:p>
    <w:p w:rsidR="00AD72D0" w:rsidRDefault="00AD72D0">
      <w:pPr>
        <w:rPr>
          <w:b/>
        </w:rPr>
      </w:pPr>
      <w:r>
        <w:rPr>
          <w:b/>
        </w:rPr>
        <w:br w:type="page"/>
      </w:r>
    </w:p>
    <w:p w:rsidR="00DB1DFA" w:rsidRDefault="001961CE" w:rsidP="00DB1DFA">
      <w:pPr>
        <w:jc w:val="center"/>
        <w:rPr>
          <w:b/>
        </w:rPr>
      </w:pPr>
      <w:r>
        <w:rPr>
          <w:b/>
        </w:rPr>
        <w:lastRenderedPageBreak/>
        <w:t>SINGLE-</w:t>
      </w:r>
      <w:r w:rsidR="00DB1DFA">
        <w:rPr>
          <w:b/>
        </w:rPr>
        <w:t>SCREEN ALTERNATIVES</w:t>
      </w:r>
    </w:p>
    <w:p w:rsidR="001B6FC8" w:rsidRPr="001B6FC8" w:rsidRDefault="001B6FC8" w:rsidP="0000561D">
      <w:pPr>
        <w:rPr>
          <w:b/>
        </w:rPr>
      </w:pPr>
      <w:r>
        <w:rPr>
          <w:b/>
        </w:rPr>
        <w:t>DESIGN 1</w:t>
      </w:r>
    </w:p>
    <w:p w:rsidR="0000561D" w:rsidRDefault="0000561D" w:rsidP="0000561D">
      <w:r w:rsidRPr="0000561D">
        <w:t xml:space="preserve">Of the </w:t>
      </w:r>
      <w:r w:rsidR="00686A47">
        <w:t>$</w:t>
      </w:r>
      <w:r w:rsidRPr="0000561D">
        <w:t>(</w:t>
      </w:r>
      <w:proofErr w:type="spellStart"/>
      <w:r w:rsidRPr="0000561D">
        <w:t>xxxxxxx</w:t>
      </w:r>
      <w:proofErr w:type="spellEnd"/>
      <w:r w:rsidRPr="0000561D">
        <w:t xml:space="preserve">) in revenue and receipts, how much of it was for the following </w:t>
      </w:r>
      <w:r w:rsidR="00617A52">
        <w:t>goods or services</w:t>
      </w:r>
      <w:r w:rsidRPr="0000561D">
        <w:t>?</w:t>
      </w:r>
    </w:p>
    <w:p w:rsidR="0000561D" w:rsidRDefault="00200CDF" w:rsidP="0000561D">
      <w:r>
        <w:t xml:space="preserve">NAPCS </w:t>
      </w:r>
      <w:r w:rsidR="0000561D">
        <w:t xml:space="preserve">Product A </w:t>
      </w:r>
      <w:r w:rsidR="0000561D">
        <w:tab/>
      </w:r>
      <w:r w:rsidR="0000561D">
        <w:tab/>
      </w:r>
      <w:r w:rsidR="0000561D">
        <w:tab/>
      </w:r>
      <w:r w:rsidR="0000561D">
        <w:tab/>
      </w:r>
      <w:r w:rsidR="0000561D">
        <w:tab/>
      </w:r>
      <w:r w:rsidR="0000561D">
        <w:tab/>
      </w:r>
      <w:r w:rsidR="0000561D">
        <w:tab/>
      </w:r>
      <w:r w:rsidR="0000561D">
        <w:tab/>
      </w:r>
      <w:r w:rsidR="00175CF0">
        <w:t>$ ____________</w:t>
      </w:r>
    </w:p>
    <w:p w:rsidR="00617A52" w:rsidRDefault="00200CDF" w:rsidP="00617A52">
      <w:r>
        <w:t xml:space="preserve">NAPCS </w:t>
      </w:r>
      <w:r w:rsidR="00617A52">
        <w:t xml:space="preserve">Product B </w:t>
      </w:r>
      <w:r w:rsidR="00617A52">
        <w:tab/>
      </w:r>
      <w:r w:rsidR="00617A52">
        <w:tab/>
      </w:r>
      <w:r w:rsidR="00617A52">
        <w:tab/>
      </w:r>
      <w:r w:rsidR="00617A52">
        <w:tab/>
      </w:r>
      <w:r w:rsidR="00617A52">
        <w:tab/>
      </w:r>
      <w:r w:rsidR="00617A52">
        <w:tab/>
      </w:r>
      <w:r w:rsidR="00617A52">
        <w:tab/>
      </w:r>
      <w:r w:rsidR="00617A52">
        <w:tab/>
      </w:r>
      <w:r w:rsidR="00175CF0">
        <w:t>$ ____________</w:t>
      </w:r>
    </w:p>
    <w:p w:rsidR="00617A52" w:rsidRDefault="00200CDF" w:rsidP="00617A52">
      <w:r>
        <w:t xml:space="preserve">NAPCS </w:t>
      </w:r>
      <w:r w:rsidR="00617A52">
        <w:t xml:space="preserve">Product C </w:t>
      </w:r>
      <w:r w:rsidR="00617A52">
        <w:tab/>
      </w:r>
      <w:r w:rsidR="00617A52">
        <w:tab/>
      </w:r>
      <w:r w:rsidR="00617A52">
        <w:tab/>
      </w:r>
      <w:r w:rsidR="00617A52">
        <w:tab/>
      </w:r>
      <w:r w:rsidR="00617A52">
        <w:tab/>
      </w:r>
      <w:r w:rsidR="00617A52">
        <w:tab/>
      </w:r>
      <w:r w:rsidR="00617A52">
        <w:tab/>
      </w:r>
      <w:r w:rsidR="00617A52">
        <w:tab/>
      </w:r>
      <w:r w:rsidR="00175CF0">
        <w:t>$ ____________</w:t>
      </w:r>
    </w:p>
    <w:p w:rsidR="00617A52" w:rsidRDefault="00200CDF" w:rsidP="00617A52">
      <w:r>
        <w:t xml:space="preserve">NAPCS </w:t>
      </w:r>
      <w:r w:rsidR="00617A52">
        <w:t xml:space="preserve">Product D </w:t>
      </w:r>
      <w:r w:rsidR="00617A52">
        <w:tab/>
      </w:r>
      <w:r w:rsidR="00617A52">
        <w:tab/>
      </w:r>
      <w:r w:rsidR="00617A52">
        <w:tab/>
      </w:r>
      <w:r w:rsidR="00617A52">
        <w:tab/>
      </w:r>
      <w:r w:rsidR="00617A52">
        <w:tab/>
      </w:r>
      <w:r w:rsidR="00617A52">
        <w:tab/>
      </w:r>
      <w:r w:rsidR="00617A52">
        <w:tab/>
      </w:r>
      <w:r w:rsidR="00617A52">
        <w:tab/>
      </w:r>
      <w:r w:rsidR="00175CF0">
        <w:t>$ ____________</w:t>
      </w:r>
    </w:p>
    <w:p w:rsidR="00617A52" w:rsidRDefault="00200CDF" w:rsidP="00617A52">
      <w:r>
        <w:t xml:space="preserve">NAPCS </w:t>
      </w:r>
      <w:r w:rsidR="00617A52">
        <w:t xml:space="preserve">Product E </w:t>
      </w:r>
      <w:r w:rsidR="00617A52">
        <w:tab/>
      </w:r>
      <w:r w:rsidR="00617A52">
        <w:tab/>
      </w:r>
      <w:r w:rsidR="00617A52">
        <w:tab/>
      </w:r>
      <w:r w:rsidR="00617A52">
        <w:tab/>
      </w:r>
      <w:r w:rsidR="00617A52">
        <w:tab/>
      </w:r>
      <w:r w:rsidR="00617A52">
        <w:tab/>
      </w:r>
      <w:r w:rsidR="00617A52">
        <w:tab/>
      </w:r>
      <w:r w:rsidR="00617A52">
        <w:tab/>
      </w:r>
      <w:r w:rsidR="00175CF0">
        <w:t>$ ____________</w:t>
      </w:r>
    </w:p>
    <w:p w:rsidR="00617A52" w:rsidRDefault="00617A52" w:rsidP="00617A52">
      <w:r>
        <w:t>…</w:t>
      </w:r>
    </w:p>
    <w:p w:rsidR="00617A52" w:rsidRDefault="00617A52" w:rsidP="00617A52"/>
    <w:p w:rsidR="00617A52" w:rsidRDefault="00617A52" w:rsidP="00617A52"/>
    <w:p w:rsidR="00617A52" w:rsidRDefault="00617A52" w:rsidP="00617A52"/>
    <w:p w:rsidR="00617A52" w:rsidRDefault="00617A52" w:rsidP="00617A52"/>
    <w:p w:rsidR="00617A52" w:rsidRDefault="00617A52" w:rsidP="00617A52"/>
    <w:p w:rsidR="00617A52" w:rsidRDefault="00200CDF" w:rsidP="00617A52">
      <w:r>
        <w:t xml:space="preserve">NAPCS </w:t>
      </w:r>
      <w:r w:rsidR="00617A52">
        <w:t xml:space="preserve">Product Z </w:t>
      </w:r>
      <w:r w:rsidR="00617A52">
        <w:tab/>
      </w:r>
      <w:r w:rsidR="00617A52">
        <w:tab/>
      </w:r>
      <w:r w:rsidR="00617A52">
        <w:tab/>
      </w:r>
      <w:r w:rsidR="00617A52">
        <w:tab/>
      </w:r>
      <w:r w:rsidR="00617A52">
        <w:tab/>
      </w:r>
      <w:r w:rsidR="00617A52">
        <w:tab/>
      </w:r>
      <w:r w:rsidR="00617A52">
        <w:tab/>
      </w:r>
      <w:r w:rsidR="00617A52">
        <w:tab/>
      </w:r>
      <w:r w:rsidR="00175CF0">
        <w:t>$ ____________</w:t>
      </w:r>
    </w:p>
    <w:p w:rsidR="009A1EA3" w:rsidRDefault="009A1EA3" w:rsidP="00617A52"/>
    <w:p w:rsidR="00617A52" w:rsidRDefault="00617A52" w:rsidP="00617A52">
      <w:r>
        <w:t>Other goods and services</w:t>
      </w:r>
    </w:p>
    <w:p w:rsidR="00617A52" w:rsidRDefault="00617A52" w:rsidP="00617A52">
      <w:r>
        <w:t>Search/Write-in 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D74">
        <w:tab/>
      </w:r>
      <w:r w:rsidR="00175CF0">
        <w:t>$ ____________</w:t>
      </w:r>
    </w:p>
    <w:p w:rsidR="00617A52" w:rsidRDefault="00617A52" w:rsidP="00617A52">
      <w:r>
        <w:t>Search/Write-in 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D74">
        <w:tab/>
      </w:r>
      <w:r w:rsidR="00175CF0">
        <w:t>$ ____________</w:t>
      </w:r>
    </w:p>
    <w:p w:rsidR="00617A52" w:rsidRDefault="00617A52" w:rsidP="00617A52">
      <w:r>
        <w:t>Search/Write-in 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D74">
        <w:tab/>
      </w:r>
      <w:r w:rsidR="00175CF0">
        <w:t>$ ____________</w:t>
      </w:r>
    </w:p>
    <w:p w:rsidR="00617A52" w:rsidRDefault="00617A52" w:rsidP="00617A52">
      <w:r>
        <w:t>Search/Write-in 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D74">
        <w:tab/>
      </w:r>
      <w:r w:rsidR="00175CF0">
        <w:t>$ ____________</w:t>
      </w:r>
    </w:p>
    <w:p w:rsidR="00617A52" w:rsidRDefault="00175CF0" w:rsidP="009A1EA3">
      <w:pPr>
        <w:ind w:firstLine="720"/>
      </w:pPr>
      <w:r>
        <w:t>Total: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D74">
        <w:tab/>
      </w:r>
      <w:proofErr w:type="spellStart"/>
      <w:r>
        <w:t>Autosum</w:t>
      </w:r>
      <w:proofErr w:type="spellEnd"/>
      <w:r>
        <w:t xml:space="preserve"> feature</w:t>
      </w:r>
    </w:p>
    <w:p w:rsidR="00222987" w:rsidRDefault="00222987" w:rsidP="00222987">
      <w:pPr>
        <w:pBdr>
          <w:bottom w:val="single" w:sz="4" w:space="1" w:color="auto"/>
        </w:pBdr>
      </w:pPr>
    </w:p>
    <w:p w:rsidR="00E1254E" w:rsidRPr="00E1254E" w:rsidRDefault="001B6FC8" w:rsidP="00E1254E">
      <w:r>
        <w:br w:type="page"/>
      </w:r>
      <w:r w:rsidR="00D47067">
        <w:rPr>
          <w:b/>
        </w:rPr>
        <w:lastRenderedPageBreak/>
        <w:t xml:space="preserve">DESIGN </w:t>
      </w:r>
      <w:r w:rsidR="00E1254E">
        <w:rPr>
          <w:b/>
        </w:rPr>
        <w:t>2</w:t>
      </w:r>
    </w:p>
    <w:p w:rsidR="00E1254E" w:rsidRDefault="00E1254E" w:rsidP="00E1254E">
      <w:r w:rsidRPr="0000561D">
        <w:t>Of the (</w:t>
      </w:r>
      <w:proofErr w:type="spellStart"/>
      <w:r w:rsidRPr="0000561D">
        <w:t>xxxxxxx</w:t>
      </w:r>
      <w:proofErr w:type="spellEnd"/>
      <w:r w:rsidRPr="0000561D">
        <w:t xml:space="preserve">) in revenue and receipts, how much of it was for the following </w:t>
      </w:r>
      <w:r>
        <w:t>goods or services</w:t>
      </w:r>
      <w:r w:rsidRPr="0000561D">
        <w:t>?</w:t>
      </w:r>
    </w:p>
    <w:p w:rsidR="00E1254E" w:rsidRDefault="00E1254E" w:rsidP="00E1254E"/>
    <w:p w:rsidR="00200CDF" w:rsidRDefault="00200CDF" w:rsidP="00200CDF">
      <w:r>
        <w:t xml:space="preserve">NAPCS Product 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 ____________</w:t>
      </w:r>
    </w:p>
    <w:p w:rsidR="00200CDF" w:rsidRDefault="00200CDF" w:rsidP="00200CDF">
      <w:r>
        <w:t xml:space="preserve">NAPCS Product B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 ____________</w:t>
      </w:r>
    </w:p>
    <w:p w:rsidR="00200CDF" w:rsidRDefault="00200CDF" w:rsidP="00200CDF">
      <w:r>
        <w:t xml:space="preserve">NAPCS Product C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 ____________</w:t>
      </w:r>
    </w:p>
    <w:p w:rsidR="00200CDF" w:rsidRDefault="00200CDF" w:rsidP="00200CDF">
      <w:r>
        <w:t xml:space="preserve">NAPCS Product 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 ____________</w:t>
      </w:r>
    </w:p>
    <w:p w:rsidR="00200CDF" w:rsidRDefault="00200CDF" w:rsidP="00200CDF">
      <w:r>
        <w:t xml:space="preserve">NAPCS Product 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 ____________</w:t>
      </w:r>
    </w:p>
    <w:p w:rsidR="009A1EA3" w:rsidRDefault="009A1EA3" w:rsidP="00E1254E"/>
    <w:p w:rsidR="00200CDF" w:rsidRDefault="00200CDF" w:rsidP="00200CDF">
      <w:r>
        <w:t>Other goods and services</w:t>
      </w:r>
    </w:p>
    <w:p w:rsidR="00200CDF" w:rsidRDefault="00200CDF" w:rsidP="00200CDF">
      <w:r>
        <w:t>Search/Write-in 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86A47">
        <w:tab/>
      </w:r>
      <w:r>
        <w:t>$ ____________</w:t>
      </w:r>
    </w:p>
    <w:p w:rsidR="00200CDF" w:rsidRDefault="00200CDF" w:rsidP="00200CDF">
      <w:r>
        <w:t>Search/Write-in 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86A47">
        <w:tab/>
      </w:r>
      <w:r>
        <w:t>$ ____________</w:t>
      </w:r>
    </w:p>
    <w:p w:rsidR="00200CDF" w:rsidRDefault="00200CDF" w:rsidP="00200CDF">
      <w:r>
        <w:t>Search/Write-in 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86A47">
        <w:tab/>
      </w:r>
      <w:r>
        <w:t>$ ____________</w:t>
      </w:r>
    </w:p>
    <w:p w:rsidR="00200CDF" w:rsidRDefault="00200CDF" w:rsidP="00200CDF">
      <w:r>
        <w:t>Search/Write-in 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86A47">
        <w:tab/>
      </w:r>
      <w:r>
        <w:t>$ ____________</w:t>
      </w:r>
    </w:p>
    <w:p w:rsidR="00200CDF" w:rsidRDefault="00200CDF" w:rsidP="00200CDF">
      <w:pPr>
        <w:ind w:firstLine="720"/>
      </w:pPr>
      <w:r>
        <w:t>Total: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D74">
        <w:tab/>
      </w:r>
      <w:proofErr w:type="spellStart"/>
      <w:r>
        <w:t>Autosum</w:t>
      </w:r>
      <w:proofErr w:type="spellEnd"/>
      <w:r>
        <w:t xml:space="preserve"> feature</w:t>
      </w:r>
    </w:p>
    <w:p w:rsidR="00E1254E" w:rsidRDefault="00E1254E" w:rsidP="00E1254E"/>
    <w:p w:rsidR="00222987" w:rsidRDefault="00222987" w:rsidP="00222987">
      <w:pPr>
        <w:pBdr>
          <w:bottom w:val="single" w:sz="4" w:space="1" w:color="auto"/>
        </w:pBdr>
      </w:pPr>
    </w:p>
    <w:p w:rsidR="001B6FC8" w:rsidRDefault="001B6FC8"/>
    <w:p w:rsidR="00E1254E" w:rsidRDefault="00E1254E">
      <w:r>
        <w:br w:type="page"/>
      </w:r>
    </w:p>
    <w:p w:rsidR="00DB1DFA" w:rsidRDefault="00DB1DFA" w:rsidP="00DB1DFA">
      <w:pPr>
        <w:jc w:val="center"/>
        <w:rPr>
          <w:b/>
        </w:rPr>
      </w:pPr>
      <w:r>
        <w:rPr>
          <w:b/>
        </w:rPr>
        <w:lastRenderedPageBreak/>
        <w:t>MULTI-SCREEN ALTERNITIVES</w:t>
      </w:r>
    </w:p>
    <w:p w:rsidR="00E94FAF" w:rsidRPr="003D5E39" w:rsidRDefault="00D47067" w:rsidP="00DD5CB5">
      <w:pPr>
        <w:rPr>
          <w:b/>
          <w:i/>
        </w:rPr>
      </w:pPr>
      <w:r>
        <w:rPr>
          <w:b/>
        </w:rPr>
        <w:t>DESIGN 3</w:t>
      </w:r>
      <w:r w:rsidR="003D5E39">
        <w:rPr>
          <w:b/>
        </w:rPr>
        <w:t xml:space="preserve"> </w:t>
      </w:r>
      <w:r w:rsidR="003D5E39">
        <w:rPr>
          <w:b/>
        </w:rPr>
        <w:tab/>
      </w:r>
    </w:p>
    <w:p w:rsidR="00DB1DFA" w:rsidRPr="00DB1DFA" w:rsidRDefault="00DB1DFA" w:rsidP="00DD5CB5">
      <w:pPr>
        <w:rPr>
          <w:u w:val="single"/>
        </w:rPr>
      </w:pPr>
      <w:r w:rsidRPr="00DB1DFA">
        <w:rPr>
          <w:u w:val="single"/>
        </w:rPr>
        <w:t>Screen 1:</w:t>
      </w:r>
    </w:p>
    <w:p w:rsidR="00DB1DFA" w:rsidRDefault="00DB1DFA" w:rsidP="00DB1DFA">
      <w:r w:rsidRPr="0000561D">
        <w:t xml:space="preserve">Of the </w:t>
      </w:r>
      <w:r w:rsidR="00686A47">
        <w:t>$</w:t>
      </w:r>
      <w:r w:rsidRPr="0000561D">
        <w:t>(</w:t>
      </w:r>
      <w:proofErr w:type="spellStart"/>
      <w:r w:rsidRPr="0000561D">
        <w:t>xxxxxxx</w:t>
      </w:r>
      <w:proofErr w:type="spellEnd"/>
      <w:r w:rsidRPr="0000561D">
        <w:t xml:space="preserve">) in revenue and receipts, how much of it was for the following </w:t>
      </w:r>
      <w:r>
        <w:t>goods or services</w:t>
      </w:r>
      <w:r w:rsidRPr="0000561D">
        <w:t>?</w:t>
      </w:r>
    </w:p>
    <w:p w:rsidR="00200CDF" w:rsidRDefault="00200CDF" w:rsidP="00200CDF">
      <w:r>
        <w:t xml:space="preserve">NAPCS Product 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 ____________</w:t>
      </w:r>
    </w:p>
    <w:p w:rsidR="00200CDF" w:rsidRDefault="00200CDF" w:rsidP="00200CDF">
      <w:r>
        <w:t xml:space="preserve">NAPCS Product B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 ____________</w:t>
      </w:r>
    </w:p>
    <w:p w:rsidR="00200CDF" w:rsidRDefault="00200CDF" w:rsidP="00200CDF">
      <w:r>
        <w:t xml:space="preserve">NAPCS Product C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 ____________</w:t>
      </w:r>
    </w:p>
    <w:p w:rsidR="00200CDF" w:rsidRDefault="00200CDF" w:rsidP="00200CDF">
      <w:r>
        <w:t xml:space="preserve">NAPCS Product 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 ____________</w:t>
      </w:r>
    </w:p>
    <w:p w:rsidR="00200CDF" w:rsidRDefault="00200CDF" w:rsidP="00200CDF">
      <w:r>
        <w:t xml:space="preserve">NAPCS Product 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 ____________</w:t>
      </w:r>
    </w:p>
    <w:p w:rsidR="00DC5DE0" w:rsidRDefault="00DC5DE0" w:rsidP="00200CDF">
      <w:pPr>
        <w:pBdr>
          <w:bottom w:val="single" w:sz="4" w:space="1" w:color="auto"/>
        </w:pBdr>
      </w:pPr>
    </w:p>
    <w:p w:rsidR="00DC5DE0" w:rsidRDefault="00DC5DE0" w:rsidP="00DB1DFA">
      <w:pPr>
        <w:rPr>
          <w:u w:val="single"/>
        </w:rPr>
      </w:pPr>
      <w:r w:rsidRPr="00DC5DE0">
        <w:rPr>
          <w:u w:val="single"/>
        </w:rPr>
        <w:t>Screen 2:</w:t>
      </w:r>
    </w:p>
    <w:p w:rsidR="00200CDF" w:rsidRPr="00200CDF" w:rsidRDefault="00200CDF" w:rsidP="00DB1DFA">
      <w:pPr>
        <w:rPr>
          <w:i/>
        </w:rPr>
      </w:pPr>
      <w:r>
        <w:rPr>
          <w:i/>
        </w:rPr>
        <w:t>(For reporting other goods and services within an industry)</w:t>
      </w:r>
    </w:p>
    <w:p w:rsidR="00DC5DE0" w:rsidRDefault="00DC5DE0" w:rsidP="00DB1DFA">
      <w:r w:rsidRPr="0000561D">
        <w:t xml:space="preserve">Of the </w:t>
      </w:r>
      <w:r w:rsidR="00686A47">
        <w:t>$</w:t>
      </w:r>
      <w:r w:rsidRPr="0000561D">
        <w:t>(</w:t>
      </w:r>
      <w:proofErr w:type="spellStart"/>
      <w:r w:rsidRPr="0000561D">
        <w:t>xxxxxxx</w:t>
      </w:r>
      <w:proofErr w:type="spellEnd"/>
      <w:r w:rsidRPr="0000561D">
        <w:t xml:space="preserve">) in revenue and receipts, how much of it was for </w:t>
      </w:r>
      <w:r>
        <w:t>other ____</w:t>
      </w:r>
      <w:r w:rsidR="00686A47">
        <w:t xml:space="preserve"> (specify industry)</w:t>
      </w:r>
      <w:r w:rsidRPr="0000561D">
        <w:t xml:space="preserve"> </w:t>
      </w:r>
      <w:r>
        <w:t>goods or services</w:t>
      </w:r>
      <w:r w:rsidRPr="0000561D">
        <w:t>?</w:t>
      </w:r>
    </w:p>
    <w:p w:rsidR="00200CDF" w:rsidRDefault="00200CDF" w:rsidP="00200CDF">
      <w:r>
        <w:t>Search/Write-in 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D74">
        <w:tab/>
      </w:r>
      <w:r>
        <w:t>$ ____________</w:t>
      </w:r>
    </w:p>
    <w:p w:rsidR="00200CDF" w:rsidRDefault="00200CDF" w:rsidP="00200CDF">
      <w:r>
        <w:t>Search/Write-in 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D74">
        <w:tab/>
      </w:r>
      <w:r>
        <w:t>$ ____________</w:t>
      </w:r>
    </w:p>
    <w:p w:rsidR="00200CDF" w:rsidRDefault="00200CDF" w:rsidP="00200CDF">
      <w:r>
        <w:t>Search/Write-in 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D74">
        <w:tab/>
      </w:r>
      <w:r>
        <w:t>$ ____________</w:t>
      </w:r>
    </w:p>
    <w:p w:rsidR="00200CDF" w:rsidRDefault="00200CDF" w:rsidP="00200CDF">
      <w:r>
        <w:t>Search/Write-in 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D74">
        <w:tab/>
      </w:r>
      <w:r>
        <w:t>$ ____________</w:t>
      </w:r>
    </w:p>
    <w:p w:rsidR="00200CDF" w:rsidRDefault="00200CDF" w:rsidP="00200CDF">
      <w:pPr>
        <w:ind w:firstLine="720"/>
      </w:pPr>
      <w:r>
        <w:t>Total: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D74">
        <w:tab/>
      </w:r>
      <w:proofErr w:type="spellStart"/>
      <w:r>
        <w:t>Autosum</w:t>
      </w:r>
      <w:proofErr w:type="spellEnd"/>
      <w:r>
        <w:t xml:space="preserve"> feature</w:t>
      </w:r>
    </w:p>
    <w:p w:rsidR="00DC5DE0" w:rsidRDefault="00DC5DE0" w:rsidP="00DB1DFA"/>
    <w:p w:rsidR="003D5E39" w:rsidRDefault="003D5E39" w:rsidP="003D5E39">
      <w:pPr>
        <w:pBdr>
          <w:bottom w:val="single" w:sz="4" w:space="1" w:color="auto"/>
        </w:pBdr>
      </w:pPr>
    </w:p>
    <w:p w:rsidR="00636D74" w:rsidRDefault="00636D74">
      <w:pPr>
        <w:rPr>
          <w:u w:val="single"/>
        </w:rPr>
      </w:pPr>
      <w:r>
        <w:rPr>
          <w:u w:val="single"/>
        </w:rPr>
        <w:br w:type="page"/>
      </w:r>
    </w:p>
    <w:p w:rsidR="003D5E39" w:rsidRDefault="00DC5DE0" w:rsidP="003D5E39">
      <w:pPr>
        <w:rPr>
          <w:u w:val="single"/>
        </w:rPr>
      </w:pPr>
      <w:r>
        <w:rPr>
          <w:u w:val="single"/>
        </w:rPr>
        <w:lastRenderedPageBreak/>
        <w:t>Screen 3</w:t>
      </w:r>
      <w:r w:rsidR="003D5E39">
        <w:rPr>
          <w:u w:val="single"/>
        </w:rPr>
        <w:t>:</w:t>
      </w:r>
    </w:p>
    <w:p w:rsidR="00E46272" w:rsidRPr="00E46272" w:rsidRDefault="00E46272" w:rsidP="003D5E39">
      <w:pPr>
        <w:rPr>
          <w:i/>
        </w:rPr>
      </w:pPr>
      <w:r>
        <w:rPr>
          <w:i/>
        </w:rPr>
        <w:t>(For reporting goods and services in a second industry)</w:t>
      </w:r>
    </w:p>
    <w:p w:rsidR="003D5E39" w:rsidRDefault="003D5E39" w:rsidP="003D5E39">
      <w:r w:rsidRPr="0000561D">
        <w:t xml:space="preserve">Of the </w:t>
      </w:r>
      <w:r w:rsidR="00686A47">
        <w:t>$</w:t>
      </w:r>
      <w:r w:rsidRPr="0000561D">
        <w:t>(</w:t>
      </w:r>
      <w:proofErr w:type="spellStart"/>
      <w:r w:rsidRPr="0000561D">
        <w:t>xxxxxxx</w:t>
      </w:r>
      <w:proofErr w:type="spellEnd"/>
      <w:r w:rsidRPr="0000561D">
        <w:t xml:space="preserve">) in revenue and receipts, how much of it was for the following </w:t>
      </w:r>
      <w:r>
        <w:t>goods or services</w:t>
      </w:r>
      <w:r w:rsidRPr="0000561D">
        <w:t>?</w:t>
      </w:r>
    </w:p>
    <w:p w:rsidR="003D5E39" w:rsidRDefault="003D5E39" w:rsidP="003D5E39">
      <w:r>
        <w:t xml:space="preserve">Secondary </w:t>
      </w:r>
      <w:r w:rsidR="00200CDF">
        <w:t xml:space="preserve">NAPCS Product A </w:t>
      </w:r>
      <w:r w:rsidR="00200CDF">
        <w:tab/>
      </w:r>
      <w:r w:rsidR="00200CDF">
        <w:tab/>
      </w:r>
      <w:r w:rsidR="00200CDF">
        <w:tab/>
      </w:r>
      <w:r w:rsidR="00200CDF">
        <w:tab/>
      </w:r>
      <w:r w:rsidR="00200CDF">
        <w:tab/>
      </w:r>
      <w:r w:rsidR="00200CDF">
        <w:tab/>
      </w:r>
      <w:r w:rsidR="00200CDF">
        <w:tab/>
      </w:r>
      <w:r w:rsidR="00E46272">
        <w:t>$ ____________</w:t>
      </w:r>
    </w:p>
    <w:p w:rsidR="003D5E39" w:rsidRDefault="003D5E39" w:rsidP="003D5E39">
      <w:r>
        <w:t xml:space="preserve">Secondary </w:t>
      </w:r>
      <w:r w:rsidR="00200CDF">
        <w:t xml:space="preserve">NAPCS </w:t>
      </w:r>
      <w:r>
        <w:t>P</w:t>
      </w:r>
      <w:r w:rsidR="00200CDF">
        <w:t xml:space="preserve">roduct B </w:t>
      </w:r>
      <w:r w:rsidR="00200CDF">
        <w:tab/>
      </w:r>
      <w:r w:rsidR="00200CDF">
        <w:tab/>
      </w:r>
      <w:r w:rsidR="00200CDF">
        <w:tab/>
      </w:r>
      <w:r w:rsidR="00200CDF">
        <w:tab/>
      </w:r>
      <w:r w:rsidR="00200CDF">
        <w:tab/>
      </w:r>
      <w:r w:rsidR="00200CDF">
        <w:tab/>
      </w:r>
      <w:r w:rsidR="00200CDF">
        <w:tab/>
      </w:r>
      <w:r w:rsidR="00E46272">
        <w:t>$ ____________</w:t>
      </w:r>
    </w:p>
    <w:p w:rsidR="003D5E39" w:rsidRDefault="003D5E39" w:rsidP="003D5E39">
      <w:r>
        <w:t xml:space="preserve">Secondary </w:t>
      </w:r>
      <w:r w:rsidR="00200CDF" w:rsidRPr="00200CDF">
        <w:t xml:space="preserve">NAPCS </w:t>
      </w:r>
      <w:r w:rsidR="00200CDF">
        <w:t xml:space="preserve">Product C </w:t>
      </w:r>
      <w:r w:rsidR="00200CDF">
        <w:tab/>
      </w:r>
      <w:r w:rsidR="00200CDF">
        <w:tab/>
      </w:r>
      <w:r w:rsidR="00200CDF">
        <w:tab/>
      </w:r>
      <w:r w:rsidR="00200CDF">
        <w:tab/>
      </w:r>
      <w:r w:rsidR="00200CDF">
        <w:tab/>
      </w:r>
      <w:r w:rsidR="00200CDF">
        <w:tab/>
      </w:r>
      <w:r w:rsidR="00200CDF">
        <w:tab/>
      </w:r>
      <w:r w:rsidR="00E46272">
        <w:t>$ ____________</w:t>
      </w:r>
    </w:p>
    <w:p w:rsidR="003D5E39" w:rsidRDefault="003D5E39" w:rsidP="003D5E39">
      <w:r>
        <w:t xml:space="preserve">Secondary </w:t>
      </w:r>
      <w:r w:rsidR="00200CDF">
        <w:t xml:space="preserve">NAPCS Product D </w:t>
      </w:r>
      <w:r w:rsidR="00200CDF">
        <w:tab/>
      </w:r>
      <w:r w:rsidR="00200CDF">
        <w:tab/>
      </w:r>
      <w:r w:rsidR="00200CDF">
        <w:tab/>
      </w:r>
      <w:r w:rsidR="00200CDF">
        <w:tab/>
      </w:r>
      <w:r w:rsidR="00200CDF">
        <w:tab/>
      </w:r>
      <w:r w:rsidR="00200CDF">
        <w:tab/>
      </w:r>
      <w:r w:rsidR="00200CDF">
        <w:tab/>
      </w:r>
      <w:r w:rsidR="00E46272">
        <w:t>$ ____________</w:t>
      </w:r>
    </w:p>
    <w:p w:rsidR="003D5E39" w:rsidRDefault="003D5E39" w:rsidP="003D5E39">
      <w:r>
        <w:t xml:space="preserve">Secondary </w:t>
      </w:r>
      <w:r w:rsidR="00E46272">
        <w:t xml:space="preserve">NAPCS Product E </w:t>
      </w:r>
      <w:r w:rsidR="00E46272">
        <w:tab/>
      </w:r>
      <w:r w:rsidR="00E46272">
        <w:tab/>
      </w:r>
      <w:r w:rsidR="00E46272">
        <w:tab/>
      </w:r>
      <w:r w:rsidR="00E46272">
        <w:tab/>
      </w:r>
      <w:r w:rsidR="00E46272">
        <w:tab/>
      </w:r>
      <w:r w:rsidR="00E46272">
        <w:tab/>
      </w:r>
      <w:r w:rsidR="00E46272">
        <w:tab/>
        <w:t>$ ____________</w:t>
      </w:r>
    </w:p>
    <w:p w:rsidR="00E46272" w:rsidRDefault="00E46272" w:rsidP="00E46272">
      <w:pPr>
        <w:pBdr>
          <w:bottom w:val="single" w:sz="4" w:space="1" w:color="auto"/>
        </w:pBdr>
      </w:pPr>
    </w:p>
    <w:p w:rsidR="00DC5DE0" w:rsidRDefault="00DC5DE0" w:rsidP="00DC5DE0">
      <w:pPr>
        <w:rPr>
          <w:u w:val="single"/>
        </w:rPr>
      </w:pPr>
      <w:r>
        <w:rPr>
          <w:u w:val="single"/>
        </w:rPr>
        <w:t>Screen 4:</w:t>
      </w:r>
    </w:p>
    <w:p w:rsidR="00E46272" w:rsidRPr="00E46272" w:rsidRDefault="00E46272" w:rsidP="00DC5DE0">
      <w:pPr>
        <w:rPr>
          <w:i/>
        </w:rPr>
      </w:pPr>
      <w:r>
        <w:rPr>
          <w:i/>
        </w:rPr>
        <w:t>(For reporting other goods and services in a second industry)</w:t>
      </w:r>
    </w:p>
    <w:p w:rsidR="00DC5DE0" w:rsidRPr="00DC5DE0" w:rsidRDefault="00DC5DE0" w:rsidP="00DC5DE0">
      <w:r w:rsidRPr="0000561D">
        <w:t xml:space="preserve">Of the </w:t>
      </w:r>
      <w:r w:rsidR="00E46272">
        <w:t>$</w:t>
      </w:r>
      <w:r w:rsidRPr="0000561D">
        <w:t>(</w:t>
      </w:r>
      <w:proofErr w:type="spellStart"/>
      <w:r w:rsidRPr="0000561D">
        <w:t>xxxxxxx</w:t>
      </w:r>
      <w:proofErr w:type="spellEnd"/>
      <w:r w:rsidRPr="0000561D">
        <w:t xml:space="preserve">) in revenue and receipts, how much of it was for </w:t>
      </w:r>
      <w:r>
        <w:t>other ____</w:t>
      </w:r>
      <w:r w:rsidR="00686A47">
        <w:t xml:space="preserve"> (specify industry) </w:t>
      </w:r>
      <w:r>
        <w:t>goods or services</w:t>
      </w:r>
      <w:r w:rsidRPr="0000561D">
        <w:t>?</w:t>
      </w:r>
    </w:p>
    <w:p w:rsidR="00E46272" w:rsidRDefault="00E46272" w:rsidP="00E46272">
      <w:r>
        <w:t>Search/Write-in 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D74">
        <w:tab/>
      </w:r>
      <w:r>
        <w:t>$ ____________</w:t>
      </w:r>
    </w:p>
    <w:p w:rsidR="00E46272" w:rsidRDefault="00E46272" w:rsidP="00E46272">
      <w:r>
        <w:t>Search/Write-in 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D74">
        <w:tab/>
      </w:r>
      <w:r>
        <w:t>$ ____________</w:t>
      </w:r>
    </w:p>
    <w:p w:rsidR="00E46272" w:rsidRDefault="00E46272" w:rsidP="00E46272">
      <w:r>
        <w:t>Search/Write-in 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D74">
        <w:tab/>
      </w:r>
      <w:r>
        <w:t>$ ____________</w:t>
      </w:r>
    </w:p>
    <w:p w:rsidR="00E46272" w:rsidRDefault="00E46272" w:rsidP="00E46272">
      <w:r>
        <w:t>Search/Write-in 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D74">
        <w:tab/>
      </w:r>
      <w:r>
        <w:t>$ ____________</w:t>
      </w:r>
    </w:p>
    <w:p w:rsidR="00E46272" w:rsidRDefault="00E46272" w:rsidP="00E46272">
      <w:pPr>
        <w:ind w:firstLine="720"/>
      </w:pPr>
      <w:r>
        <w:t>Total: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D74">
        <w:tab/>
      </w:r>
      <w:proofErr w:type="spellStart"/>
      <w:r>
        <w:t>Autosum</w:t>
      </w:r>
      <w:proofErr w:type="spellEnd"/>
      <w:r>
        <w:t xml:space="preserve"> feature</w:t>
      </w:r>
    </w:p>
    <w:p w:rsidR="003D5E39" w:rsidRDefault="003D5E39" w:rsidP="009A1EA3">
      <w:pPr>
        <w:pBdr>
          <w:bottom w:val="single" w:sz="4" w:space="1" w:color="auto"/>
        </w:pBdr>
        <w:rPr>
          <w:u w:val="single"/>
        </w:rPr>
      </w:pPr>
    </w:p>
    <w:p w:rsidR="00636D74" w:rsidRDefault="00636D74">
      <w:pPr>
        <w:rPr>
          <w:u w:val="single"/>
        </w:rPr>
      </w:pPr>
      <w:r>
        <w:rPr>
          <w:u w:val="single"/>
        </w:rPr>
        <w:br w:type="page"/>
      </w:r>
    </w:p>
    <w:p w:rsidR="003D5E39" w:rsidRDefault="009A1EA3" w:rsidP="003D5E39">
      <w:pPr>
        <w:rPr>
          <w:u w:val="single"/>
        </w:rPr>
      </w:pPr>
      <w:r>
        <w:rPr>
          <w:u w:val="single"/>
        </w:rPr>
        <w:lastRenderedPageBreak/>
        <w:t>Screen 5</w:t>
      </w:r>
      <w:r w:rsidR="003D5E39">
        <w:rPr>
          <w:u w:val="single"/>
        </w:rPr>
        <w:t>:</w:t>
      </w:r>
    </w:p>
    <w:p w:rsidR="00E46272" w:rsidRPr="00686A47" w:rsidRDefault="00E46272" w:rsidP="003D5E39">
      <w:pPr>
        <w:rPr>
          <w:i/>
        </w:rPr>
      </w:pPr>
      <w:r>
        <w:rPr>
          <w:i/>
        </w:rPr>
        <w:t>(For reporting goods and services within a third industry)</w:t>
      </w:r>
    </w:p>
    <w:p w:rsidR="003D5E39" w:rsidRDefault="003D5E39" w:rsidP="003D5E39">
      <w:r w:rsidRPr="0000561D">
        <w:t xml:space="preserve">Of the </w:t>
      </w:r>
      <w:r w:rsidR="00686A47">
        <w:t>$</w:t>
      </w:r>
      <w:r w:rsidRPr="0000561D">
        <w:t>(</w:t>
      </w:r>
      <w:proofErr w:type="spellStart"/>
      <w:r w:rsidRPr="0000561D">
        <w:t>xxxxxxx</w:t>
      </w:r>
      <w:proofErr w:type="spellEnd"/>
      <w:r w:rsidRPr="0000561D">
        <w:t xml:space="preserve">) in revenue and receipts, how much of it was for the following </w:t>
      </w:r>
      <w:r>
        <w:t>goods or services</w:t>
      </w:r>
      <w:r w:rsidRPr="0000561D">
        <w:t>?</w:t>
      </w:r>
    </w:p>
    <w:p w:rsidR="003D5E39" w:rsidRDefault="001961CE" w:rsidP="003D5E39">
      <w:r>
        <w:t xml:space="preserve">Tertiary </w:t>
      </w:r>
      <w:r w:rsidR="00686A47">
        <w:t xml:space="preserve">NAPCS Product A </w:t>
      </w:r>
      <w:r w:rsidR="00686A47">
        <w:tab/>
      </w:r>
      <w:r w:rsidR="00686A47">
        <w:tab/>
      </w:r>
      <w:r w:rsidR="00686A47">
        <w:tab/>
      </w:r>
      <w:r w:rsidR="00686A47">
        <w:tab/>
      </w:r>
      <w:r w:rsidR="00686A47">
        <w:tab/>
      </w:r>
      <w:r w:rsidR="00686A47">
        <w:tab/>
      </w:r>
      <w:r w:rsidR="00636D74">
        <w:tab/>
      </w:r>
      <w:r w:rsidR="00686A47">
        <w:t>$ ____________</w:t>
      </w:r>
    </w:p>
    <w:p w:rsidR="003D5E39" w:rsidRDefault="001961CE" w:rsidP="003D5E39">
      <w:r>
        <w:t xml:space="preserve">Tertiary </w:t>
      </w:r>
      <w:r w:rsidR="00E46272">
        <w:t xml:space="preserve">NAPCS Product B </w:t>
      </w:r>
      <w:r w:rsidR="00E46272">
        <w:tab/>
      </w:r>
      <w:r w:rsidR="00E46272">
        <w:tab/>
      </w:r>
      <w:r w:rsidR="00E46272">
        <w:tab/>
      </w:r>
      <w:r w:rsidR="00E46272">
        <w:tab/>
      </w:r>
      <w:r w:rsidR="00E46272">
        <w:tab/>
      </w:r>
      <w:r w:rsidR="00E46272">
        <w:tab/>
      </w:r>
      <w:r w:rsidR="00636D74">
        <w:tab/>
      </w:r>
      <w:r w:rsidR="00686A47">
        <w:t>$ ____________</w:t>
      </w:r>
    </w:p>
    <w:p w:rsidR="003D5E39" w:rsidRDefault="001961CE" w:rsidP="003D5E39">
      <w:r>
        <w:t xml:space="preserve">Tertiary </w:t>
      </w:r>
      <w:r w:rsidR="00686A47">
        <w:t xml:space="preserve">NAPCS Product C </w:t>
      </w:r>
      <w:r w:rsidR="00686A47">
        <w:tab/>
      </w:r>
      <w:r w:rsidR="00686A47">
        <w:tab/>
      </w:r>
      <w:r w:rsidR="00686A47">
        <w:tab/>
      </w:r>
      <w:r w:rsidR="00686A47">
        <w:tab/>
      </w:r>
      <w:r w:rsidR="00686A47">
        <w:tab/>
      </w:r>
      <w:r w:rsidR="00686A47">
        <w:tab/>
      </w:r>
      <w:r w:rsidR="00636D74">
        <w:tab/>
      </w:r>
      <w:r w:rsidR="00686A47">
        <w:t>$ ____________</w:t>
      </w:r>
    </w:p>
    <w:p w:rsidR="003D5E39" w:rsidRDefault="001961CE" w:rsidP="003D5E39">
      <w:r>
        <w:t xml:space="preserve">Tertiary </w:t>
      </w:r>
      <w:r w:rsidR="00686A47">
        <w:t xml:space="preserve">NAPCS Product D </w:t>
      </w:r>
      <w:r w:rsidR="00686A47">
        <w:tab/>
      </w:r>
      <w:r w:rsidR="00686A47">
        <w:tab/>
      </w:r>
      <w:r w:rsidR="00686A47">
        <w:tab/>
      </w:r>
      <w:r w:rsidR="00686A47">
        <w:tab/>
      </w:r>
      <w:r w:rsidR="00686A47">
        <w:tab/>
      </w:r>
      <w:r w:rsidR="00686A47">
        <w:tab/>
      </w:r>
      <w:r w:rsidR="00636D74">
        <w:tab/>
      </w:r>
      <w:r w:rsidR="00686A47">
        <w:t>$ ____________</w:t>
      </w:r>
    </w:p>
    <w:p w:rsidR="003D5E39" w:rsidRDefault="001961CE" w:rsidP="003D5E39">
      <w:r>
        <w:t xml:space="preserve">Tertiary </w:t>
      </w:r>
      <w:r w:rsidR="00686A47">
        <w:t xml:space="preserve">NAPCS Product E </w:t>
      </w:r>
      <w:r w:rsidR="00686A47">
        <w:tab/>
      </w:r>
      <w:r w:rsidR="00686A47">
        <w:tab/>
      </w:r>
      <w:r w:rsidR="00686A47">
        <w:tab/>
      </w:r>
      <w:r w:rsidR="00686A47">
        <w:tab/>
      </w:r>
      <w:r w:rsidR="00686A47">
        <w:tab/>
      </w:r>
      <w:r w:rsidR="00686A47">
        <w:tab/>
      </w:r>
      <w:r w:rsidR="00636D74">
        <w:tab/>
      </w:r>
      <w:r w:rsidR="00686A47">
        <w:t>$ ____________</w:t>
      </w:r>
    </w:p>
    <w:p w:rsidR="003D5E39" w:rsidRDefault="003D5E39" w:rsidP="001961CE">
      <w:pPr>
        <w:pBdr>
          <w:bottom w:val="single" w:sz="4" w:space="1" w:color="auto"/>
        </w:pBdr>
      </w:pPr>
    </w:p>
    <w:p w:rsidR="00686A47" w:rsidRPr="00636D74" w:rsidRDefault="00F67A52" w:rsidP="00686A47">
      <w:pPr>
        <w:rPr>
          <w:u w:val="single"/>
        </w:rPr>
      </w:pPr>
      <w:r>
        <w:rPr>
          <w:u w:val="single"/>
        </w:rPr>
        <w:t>Screen 6</w:t>
      </w:r>
      <w:r w:rsidR="003D5E39">
        <w:rPr>
          <w:u w:val="single"/>
        </w:rPr>
        <w:t>:</w:t>
      </w:r>
      <w:r w:rsidR="00686A47" w:rsidRPr="00686A47">
        <w:rPr>
          <w:i/>
        </w:rPr>
        <w:t xml:space="preserve"> </w:t>
      </w:r>
    </w:p>
    <w:p w:rsidR="00686A47" w:rsidRPr="00686A47" w:rsidRDefault="00686A47" w:rsidP="003D5E39">
      <w:pPr>
        <w:rPr>
          <w:i/>
        </w:rPr>
      </w:pPr>
      <w:r>
        <w:rPr>
          <w:i/>
        </w:rPr>
        <w:t>(For reporting other goods and services within a third industry)</w:t>
      </w:r>
    </w:p>
    <w:p w:rsidR="001961CE" w:rsidRDefault="003D5E39" w:rsidP="001961CE">
      <w:r w:rsidRPr="0000561D">
        <w:t xml:space="preserve">Of the </w:t>
      </w:r>
      <w:r w:rsidR="00686A47">
        <w:t>$</w:t>
      </w:r>
      <w:r w:rsidRPr="0000561D">
        <w:t>(</w:t>
      </w:r>
      <w:proofErr w:type="spellStart"/>
      <w:r w:rsidRPr="0000561D">
        <w:t>xxxxxxx</w:t>
      </w:r>
      <w:proofErr w:type="spellEnd"/>
      <w:r w:rsidRPr="0000561D">
        <w:t xml:space="preserve">) in revenue and receipts, how much of it was for </w:t>
      </w:r>
      <w:r w:rsidR="001961CE">
        <w:t>other</w:t>
      </w:r>
      <w:r w:rsidR="009A1EA3">
        <w:t xml:space="preserve"> _____</w:t>
      </w:r>
      <w:r w:rsidR="00686A47">
        <w:t>(specify industry)</w:t>
      </w:r>
      <w:r w:rsidR="001961CE">
        <w:t xml:space="preserve"> goods and services?</w:t>
      </w:r>
    </w:p>
    <w:p w:rsidR="00686A47" w:rsidRDefault="00686A47" w:rsidP="00686A47">
      <w:r>
        <w:t>Search/Write-in 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D74">
        <w:tab/>
      </w:r>
      <w:r>
        <w:t>$ ____________</w:t>
      </w:r>
    </w:p>
    <w:p w:rsidR="00686A47" w:rsidRDefault="00686A47" w:rsidP="00686A47">
      <w:r>
        <w:t>Search/Write-in 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D74">
        <w:tab/>
      </w:r>
      <w:r>
        <w:t>$ ____________</w:t>
      </w:r>
    </w:p>
    <w:p w:rsidR="00686A47" w:rsidRDefault="00686A47" w:rsidP="00686A47">
      <w:r>
        <w:t>Search/Write-in 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D74">
        <w:tab/>
      </w:r>
      <w:r>
        <w:t>$ ____________</w:t>
      </w:r>
    </w:p>
    <w:p w:rsidR="00686A47" w:rsidRDefault="00686A47" w:rsidP="00686A47">
      <w:r>
        <w:t>Search/Write-in 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D74">
        <w:tab/>
      </w:r>
      <w:r>
        <w:t>$ ____________</w:t>
      </w:r>
    </w:p>
    <w:p w:rsidR="00686A47" w:rsidRDefault="00686A47" w:rsidP="00686A47">
      <w:pPr>
        <w:ind w:firstLine="720"/>
      </w:pPr>
      <w:r>
        <w:t>Total: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D74">
        <w:tab/>
      </w:r>
      <w:proofErr w:type="spellStart"/>
      <w:r>
        <w:t>Autosum</w:t>
      </w:r>
      <w:proofErr w:type="spellEnd"/>
      <w:r>
        <w:t xml:space="preserve"> feature</w:t>
      </w:r>
    </w:p>
    <w:p w:rsidR="001961CE" w:rsidRDefault="001961CE" w:rsidP="00636D74">
      <w:pPr>
        <w:pBdr>
          <w:bottom w:val="single" w:sz="4" w:space="1" w:color="auto"/>
        </w:pBdr>
      </w:pPr>
    </w:p>
    <w:p w:rsidR="00DB1DFA" w:rsidRDefault="00DB1DFA" w:rsidP="003D5E39">
      <w:pPr>
        <w:rPr>
          <w:u w:val="single"/>
        </w:rPr>
      </w:pPr>
      <w:r>
        <w:rPr>
          <w:u w:val="single"/>
        </w:rPr>
        <w:br w:type="page"/>
      </w:r>
    </w:p>
    <w:p w:rsidR="00DB1DFA" w:rsidRPr="00DB1DFA" w:rsidRDefault="00DB1DFA" w:rsidP="00606529">
      <w:pPr>
        <w:rPr>
          <w:b/>
        </w:rPr>
      </w:pPr>
      <w:r w:rsidRPr="00DB1DFA">
        <w:rPr>
          <w:b/>
        </w:rPr>
        <w:lastRenderedPageBreak/>
        <w:t>DESIGN 4</w:t>
      </w:r>
    </w:p>
    <w:p w:rsidR="0054642F" w:rsidRPr="00D47067" w:rsidRDefault="00606529" w:rsidP="00606529">
      <w:pPr>
        <w:rPr>
          <w:u w:val="single"/>
        </w:rPr>
      </w:pPr>
      <w:r w:rsidRPr="00D47067">
        <w:rPr>
          <w:u w:val="single"/>
        </w:rPr>
        <w:t>Screen 1:</w:t>
      </w:r>
    </w:p>
    <w:p w:rsidR="00606529" w:rsidRDefault="00606529" w:rsidP="00606529">
      <w:r w:rsidRPr="0000561D">
        <w:t xml:space="preserve">Of the </w:t>
      </w:r>
      <w:r w:rsidR="00686A47">
        <w:t>$</w:t>
      </w:r>
      <w:r w:rsidRPr="0000561D">
        <w:t>(</w:t>
      </w:r>
      <w:proofErr w:type="spellStart"/>
      <w:r w:rsidRPr="0000561D">
        <w:t>xxxxxxx</w:t>
      </w:r>
      <w:proofErr w:type="spellEnd"/>
      <w:r w:rsidRPr="0000561D">
        <w:t xml:space="preserve">) in revenue and receipts, </w:t>
      </w:r>
      <w:r>
        <w:t>does any of it include the following goods or services</w:t>
      </w:r>
      <w:r w:rsidRPr="0000561D">
        <w:t>?</w:t>
      </w:r>
    </w:p>
    <w:p w:rsidR="007676F6" w:rsidRDefault="007676F6" w:rsidP="007676F6">
      <w:r>
        <w:t xml:space="preserve">NAPCS Product 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Yes</w:t>
      </w:r>
      <w:r>
        <w:tab/>
        <w:t>No</w:t>
      </w:r>
    </w:p>
    <w:p w:rsidR="007676F6" w:rsidRDefault="007676F6" w:rsidP="007676F6">
      <w:r>
        <w:t xml:space="preserve">NAPCS Product B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Yes</w:t>
      </w:r>
      <w:r>
        <w:tab/>
        <w:t>No</w:t>
      </w:r>
    </w:p>
    <w:p w:rsidR="007676F6" w:rsidRDefault="007676F6" w:rsidP="007676F6">
      <w:r>
        <w:t xml:space="preserve">NAPCS Product C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Yes</w:t>
      </w:r>
      <w:r>
        <w:tab/>
        <w:t>No</w:t>
      </w:r>
    </w:p>
    <w:p w:rsidR="007676F6" w:rsidRDefault="007676F6" w:rsidP="007676F6">
      <w:r>
        <w:t xml:space="preserve">NAPCS Product 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Yes</w:t>
      </w:r>
      <w:r>
        <w:tab/>
        <w:t>No</w:t>
      </w:r>
    </w:p>
    <w:p w:rsidR="007676F6" w:rsidRDefault="007676F6" w:rsidP="007676F6">
      <w:r>
        <w:t xml:space="preserve">NAPCS Product 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Yes</w:t>
      </w:r>
      <w:r>
        <w:tab/>
        <w:t>No</w:t>
      </w:r>
    </w:p>
    <w:p w:rsidR="00606529" w:rsidRDefault="00606529" w:rsidP="00D47067">
      <w:pPr>
        <w:pBdr>
          <w:bottom w:val="single" w:sz="4" w:space="1" w:color="auto"/>
        </w:pBdr>
      </w:pPr>
    </w:p>
    <w:p w:rsidR="00606529" w:rsidRPr="00D47067" w:rsidRDefault="00606529" w:rsidP="00606529">
      <w:pPr>
        <w:rPr>
          <w:u w:val="single"/>
        </w:rPr>
      </w:pPr>
      <w:r w:rsidRPr="00D47067">
        <w:rPr>
          <w:u w:val="single"/>
        </w:rPr>
        <w:t>Screen 2</w:t>
      </w:r>
    </w:p>
    <w:p w:rsidR="00606529" w:rsidRDefault="00606529" w:rsidP="00606529">
      <w:r>
        <w:t>You indicated that you offer:</w:t>
      </w:r>
    </w:p>
    <w:p w:rsidR="00606529" w:rsidRDefault="007676F6" w:rsidP="00606529">
      <w:r>
        <w:rPr>
          <w:i/>
        </w:rPr>
        <w:t>(</w:t>
      </w:r>
      <w:r w:rsidR="00606529">
        <w:rPr>
          <w:i/>
        </w:rPr>
        <w:t>List of goods and services</w:t>
      </w:r>
      <w:r>
        <w:rPr>
          <w:i/>
        </w:rPr>
        <w:t xml:space="preserve"> from the previous screen)</w:t>
      </w:r>
    </w:p>
    <w:p w:rsidR="00606529" w:rsidRPr="00606529" w:rsidRDefault="00606529" w:rsidP="00606529"/>
    <w:p w:rsidR="00606529" w:rsidRDefault="00606529" w:rsidP="00606529">
      <w:r>
        <w:t>Do you offer any other goods and services?</w:t>
      </w:r>
    </w:p>
    <w:p w:rsidR="00606529" w:rsidRDefault="00606529" w:rsidP="00606529">
      <w:r>
        <w:t>Yes</w:t>
      </w:r>
    </w:p>
    <w:p w:rsidR="00606529" w:rsidRDefault="00606529" w:rsidP="00606529">
      <w:r>
        <w:t>No</w:t>
      </w:r>
    </w:p>
    <w:p w:rsidR="00606529" w:rsidRPr="00D47067" w:rsidRDefault="00606529" w:rsidP="00D47067">
      <w:pPr>
        <w:pBdr>
          <w:bottom w:val="single" w:sz="4" w:space="1" w:color="auto"/>
        </w:pBdr>
        <w:rPr>
          <w:u w:val="single"/>
        </w:rPr>
      </w:pPr>
    </w:p>
    <w:p w:rsidR="00606529" w:rsidRPr="00D47067" w:rsidRDefault="00606529" w:rsidP="00606529">
      <w:pPr>
        <w:rPr>
          <w:u w:val="single"/>
        </w:rPr>
      </w:pPr>
      <w:r w:rsidRPr="00D47067">
        <w:rPr>
          <w:u w:val="single"/>
        </w:rPr>
        <w:t>Screen 3:</w:t>
      </w:r>
    </w:p>
    <w:p w:rsidR="00606529" w:rsidRDefault="0082070C" w:rsidP="00606529">
      <w:r>
        <w:t>What other goods and services do you offer?</w:t>
      </w:r>
    </w:p>
    <w:p w:rsidR="007676F6" w:rsidRDefault="007676F6" w:rsidP="007676F6">
      <w:r>
        <w:t>Search/Write-in 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676F6" w:rsidRDefault="007676F6" w:rsidP="007676F6">
      <w:r>
        <w:t>Search/Write-in 2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676F6" w:rsidRDefault="007676F6" w:rsidP="007676F6">
      <w:r>
        <w:t>Search/Write-in 3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676F6" w:rsidRDefault="007676F6" w:rsidP="007676F6">
      <w:r>
        <w:t>Search/Write-in 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47067" w:rsidRDefault="00D47067" w:rsidP="00D47067">
      <w:pPr>
        <w:pBdr>
          <w:bottom w:val="single" w:sz="4" w:space="1" w:color="auto"/>
        </w:pBdr>
      </w:pPr>
    </w:p>
    <w:p w:rsidR="0082070C" w:rsidRDefault="0082070C" w:rsidP="00606529">
      <w:pPr>
        <w:rPr>
          <w:u w:val="single"/>
        </w:rPr>
      </w:pPr>
      <w:r>
        <w:br w:type="page"/>
      </w:r>
      <w:r w:rsidRPr="00D47067">
        <w:rPr>
          <w:u w:val="single"/>
        </w:rPr>
        <w:lastRenderedPageBreak/>
        <w:t>Screen 4</w:t>
      </w:r>
      <w:r w:rsidR="00F60D9F" w:rsidRPr="00D47067">
        <w:rPr>
          <w:u w:val="single"/>
        </w:rPr>
        <w:t>:</w:t>
      </w:r>
    </w:p>
    <w:p w:rsidR="007676F6" w:rsidRPr="007676F6" w:rsidRDefault="007676F6" w:rsidP="00606529">
      <w:pPr>
        <w:rPr>
          <w:i/>
        </w:rPr>
      </w:pPr>
      <w:r w:rsidRPr="00A15630">
        <w:rPr>
          <w:i/>
        </w:rPr>
        <w:t>(</w:t>
      </w:r>
      <w:r>
        <w:rPr>
          <w:i/>
        </w:rPr>
        <w:t>Contains a list of all of the products respondents indicated on the previous screens)</w:t>
      </w:r>
    </w:p>
    <w:p w:rsidR="00F60D9F" w:rsidRDefault="00F60D9F" w:rsidP="00F60D9F">
      <w:r>
        <w:t xml:space="preserve">Below is the list of goods and services you indicated that you provide. </w:t>
      </w:r>
      <w:r w:rsidRPr="0000561D">
        <w:t xml:space="preserve">Of the </w:t>
      </w:r>
      <w:r w:rsidR="007676F6">
        <w:t>$</w:t>
      </w:r>
      <w:r w:rsidRPr="0000561D">
        <w:t>(</w:t>
      </w:r>
      <w:proofErr w:type="spellStart"/>
      <w:r w:rsidRPr="0000561D">
        <w:t>xxxxxxx</w:t>
      </w:r>
      <w:proofErr w:type="spellEnd"/>
      <w:r w:rsidRPr="0000561D">
        <w:t>) in revenue and rece</w:t>
      </w:r>
      <w:r w:rsidR="001E0A85">
        <w:t>ipts, how much of it was for each good or service</w:t>
      </w:r>
      <w:r w:rsidRPr="0000561D">
        <w:t>?</w:t>
      </w:r>
    </w:p>
    <w:p w:rsidR="007676F6" w:rsidRDefault="007676F6" w:rsidP="007676F6">
      <w:r>
        <w:t xml:space="preserve">NAPCS Product 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 ____________</w:t>
      </w:r>
    </w:p>
    <w:p w:rsidR="007676F6" w:rsidRDefault="007676F6" w:rsidP="007676F6">
      <w:r>
        <w:t xml:space="preserve">NAPCS Product B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 ____________</w:t>
      </w:r>
    </w:p>
    <w:p w:rsidR="007676F6" w:rsidRDefault="007676F6" w:rsidP="007676F6">
      <w:r>
        <w:t xml:space="preserve">NAPCS Product C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 ____________</w:t>
      </w:r>
    </w:p>
    <w:p w:rsidR="007676F6" w:rsidRDefault="007676F6" w:rsidP="007676F6">
      <w:r>
        <w:t xml:space="preserve">NAPCS Product 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 ____________</w:t>
      </w:r>
    </w:p>
    <w:p w:rsidR="007676F6" w:rsidRDefault="007676F6" w:rsidP="007676F6">
      <w:r>
        <w:t xml:space="preserve">NAPCS Product 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 ____________</w:t>
      </w:r>
    </w:p>
    <w:p w:rsidR="007676F6" w:rsidRDefault="007676F6" w:rsidP="007676F6">
      <w:r>
        <w:t>…</w:t>
      </w:r>
    </w:p>
    <w:p w:rsidR="007676F6" w:rsidRDefault="007676F6" w:rsidP="007676F6"/>
    <w:p w:rsidR="007676F6" w:rsidRDefault="007676F6" w:rsidP="007676F6"/>
    <w:p w:rsidR="007676F6" w:rsidRDefault="007676F6" w:rsidP="007676F6"/>
    <w:p w:rsidR="007676F6" w:rsidRDefault="007676F6" w:rsidP="007676F6">
      <w:r>
        <w:t xml:space="preserve">NAPCS Product Z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 ____________</w:t>
      </w:r>
    </w:p>
    <w:p w:rsidR="00F60D9F" w:rsidRDefault="00F60D9F" w:rsidP="007676F6">
      <w:pPr>
        <w:ind w:firstLine="720"/>
      </w:pPr>
      <w:r>
        <w:t>Total: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Autosum</w:t>
      </w:r>
      <w:proofErr w:type="spellEnd"/>
      <w:r>
        <w:t xml:space="preserve"> feature</w:t>
      </w:r>
      <w:r w:rsidR="00292D3F">
        <w:t xml:space="preserve"> </w:t>
      </w:r>
    </w:p>
    <w:p w:rsidR="00222987" w:rsidRDefault="00222987" w:rsidP="00222987">
      <w:pPr>
        <w:pBdr>
          <w:bottom w:val="single" w:sz="4" w:space="1" w:color="auto"/>
        </w:pBdr>
      </w:pPr>
    </w:p>
    <w:p w:rsidR="00DB1DFA" w:rsidRPr="001961CE" w:rsidRDefault="00DB1DFA" w:rsidP="00606529"/>
    <w:sectPr w:rsidR="00DB1DFA" w:rsidRPr="001961CE" w:rsidSect="00DB1DFA"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B2CAB"/>
    <w:multiLevelType w:val="hybridMultilevel"/>
    <w:tmpl w:val="762250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692AF2"/>
    <w:multiLevelType w:val="hybridMultilevel"/>
    <w:tmpl w:val="73D29D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4F31761"/>
    <w:multiLevelType w:val="hybridMultilevel"/>
    <w:tmpl w:val="0EC01A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0F81081"/>
    <w:multiLevelType w:val="hybridMultilevel"/>
    <w:tmpl w:val="1D9AF9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E71807"/>
    <w:multiLevelType w:val="hybridMultilevel"/>
    <w:tmpl w:val="2BD61F9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7B26B1"/>
    <w:multiLevelType w:val="hybridMultilevel"/>
    <w:tmpl w:val="0792B1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4AC"/>
    <w:rsid w:val="00002AAB"/>
    <w:rsid w:val="0000468F"/>
    <w:rsid w:val="0000561D"/>
    <w:rsid w:val="0000645C"/>
    <w:rsid w:val="0000702F"/>
    <w:rsid w:val="00007649"/>
    <w:rsid w:val="00007949"/>
    <w:rsid w:val="00010404"/>
    <w:rsid w:val="00010514"/>
    <w:rsid w:val="00023AAB"/>
    <w:rsid w:val="00024D6A"/>
    <w:rsid w:val="00025021"/>
    <w:rsid w:val="000268F0"/>
    <w:rsid w:val="00035835"/>
    <w:rsid w:val="000400DE"/>
    <w:rsid w:val="00043EB5"/>
    <w:rsid w:val="00044C19"/>
    <w:rsid w:val="000550F9"/>
    <w:rsid w:val="00060C80"/>
    <w:rsid w:val="00060F13"/>
    <w:rsid w:val="00063914"/>
    <w:rsid w:val="0007177F"/>
    <w:rsid w:val="00076CC7"/>
    <w:rsid w:val="000819F3"/>
    <w:rsid w:val="00081A33"/>
    <w:rsid w:val="000A1476"/>
    <w:rsid w:val="000B5224"/>
    <w:rsid w:val="000C4B32"/>
    <w:rsid w:val="000D0206"/>
    <w:rsid w:val="000D0E1C"/>
    <w:rsid w:val="000D1B9E"/>
    <w:rsid w:val="000D33AC"/>
    <w:rsid w:val="000E144B"/>
    <w:rsid w:val="0010217E"/>
    <w:rsid w:val="00102522"/>
    <w:rsid w:val="00106519"/>
    <w:rsid w:val="00112412"/>
    <w:rsid w:val="00112EA5"/>
    <w:rsid w:val="00115F7F"/>
    <w:rsid w:val="00117595"/>
    <w:rsid w:val="00117F86"/>
    <w:rsid w:val="0012098C"/>
    <w:rsid w:val="001214AC"/>
    <w:rsid w:val="001226BA"/>
    <w:rsid w:val="00122A2B"/>
    <w:rsid w:val="001255A2"/>
    <w:rsid w:val="001375FC"/>
    <w:rsid w:val="00152313"/>
    <w:rsid w:val="00154174"/>
    <w:rsid w:val="00166664"/>
    <w:rsid w:val="00171AF7"/>
    <w:rsid w:val="00171B08"/>
    <w:rsid w:val="00172B3B"/>
    <w:rsid w:val="00172E8D"/>
    <w:rsid w:val="00174B5D"/>
    <w:rsid w:val="00175CF0"/>
    <w:rsid w:val="00175FCF"/>
    <w:rsid w:val="00176E2C"/>
    <w:rsid w:val="00184C66"/>
    <w:rsid w:val="001855B9"/>
    <w:rsid w:val="00186C04"/>
    <w:rsid w:val="001907F8"/>
    <w:rsid w:val="001914E0"/>
    <w:rsid w:val="00193D50"/>
    <w:rsid w:val="001961CE"/>
    <w:rsid w:val="00197A8A"/>
    <w:rsid w:val="001A1E5F"/>
    <w:rsid w:val="001A278E"/>
    <w:rsid w:val="001A2D2F"/>
    <w:rsid w:val="001A382F"/>
    <w:rsid w:val="001A4131"/>
    <w:rsid w:val="001B1F14"/>
    <w:rsid w:val="001B2148"/>
    <w:rsid w:val="001B6FC8"/>
    <w:rsid w:val="001B7109"/>
    <w:rsid w:val="001B74FC"/>
    <w:rsid w:val="001C4EEF"/>
    <w:rsid w:val="001C6986"/>
    <w:rsid w:val="001C7F0A"/>
    <w:rsid w:val="001D625E"/>
    <w:rsid w:val="001E08FD"/>
    <w:rsid w:val="001E0A85"/>
    <w:rsid w:val="001E3B93"/>
    <w:rsid w:val="001E4B6F"/>
    <w:rsid w:val="001E6215"/>
    <w:rsid w:val="001F45D0"/>
    <w:rsid w:val="00200CDF"/>
    <w:rsid w:val="002034DF"/>
    <w:rsid w:val="00205C8A"/>
    <w:rsid w:val="00214414"/>
    <w:rsid w:val="002159FF"/>
    <w:rsid w:val="002161E7"/>
    <w:rsid w:val="00216890"/>
    <w:rsid w:val="0021705A"/>
    <w:rsid w:val="00217221"/>
    <w:rsid w:val="00220478"/>
    <w:rsid w:val="002217FA"/>
    <w:rsid w:val="002224EC"/>
    <w:rsid w:val="00222987"/>
    <w:rsid w:val="00224152"/>
    <w:rsid w:val="00225EFC"/>
    <w:rsid w:val="00227108"/>
    <w:rsid w:val="00230904"/>
    <w:rsid w:val="002319BD"/>
    <w:rsid w:val="002329C2"/>
    <w:rsid w:val="0023570D"/>
    <w:rsid w:val="002361E3"/>
    <w:rsid w:val="002367DF"/>
    <w:rsid w:val="00241224"/>
    <w:rsid w:val="0024526D"/>
    <w:rsid w:val="00247524"/>
    <w:rsid w:val="00250109"/>
    <w:rsid w:val="0025549B"/>
    <w:rsid w:val="002651FA"/>
    <w:rsid w:val="00270FDF"/>
    <w:rsid w:val="002769F0"/>
    <w:rsid w:val="00277B9A"/>
    <w:rsid w:val="00282384"/>
    <w:rsid w:val="00282E6D"/>
    <w:rsid w:val="00286AD7"/>
    <w:rsid w:val="00290952"/>
    <w:rsid w:val="00290BE4"/>
    <w:rsid w:val="00290D50"/>
    <w:rsid w:val="002928D1"/>
    <w:rsid w:val="00292D3F"/>
    <w:rsid w:val="0029767C"/>
    <w:rsid w:val="002A4D6E"/>
    <w:rsid w:val="002B7A96"/>
    <w:rsid w:val="002C494B"/>
    <w:rsid w:val="002C670C"/>
    <w:rsid w:val="002D1F1C"/>
    <w:rsid w:val="002D3610"/>
    <w:rsid w:val="002D62C8"/>
    <w:rsid w:val="002E0C40"/>
    <w:rsid w:val="002E535D"/>
    <w:rsid w:val="002E5776"/>
    <w:rsid w:val="002E6852"/>
    <w:rsid w:val="002F2AFC"/>
    <w:rsid w:val="002F32C8"/>
    <w:rsid w:val="002F65E5"/>
    <w:rsid w:val="00301E42"/>
    <w:rsid w:val="00304E2F"/>
    <w:rsid w:val="00307485"/>
    <w:rsid w:val="00310171"/>
    <w:rsid w:val="00312D4C"/>
    <w:rsid w:val="00316A2D"/>
    <w:rsid w:val="003206A2"/>
    <w:rsid w:val="003214DB"/>
    <w:rsid w:val="003248AE"/>
    <w:rsid w:val="00331EFD"/>
    <w:rsid w:val="0033358E"/>
    <w:rsid w:val="00335AC9"/>
    <w:rsid w:val="00336AE9"/>
    <w:rsid w:val="00354512"/>
    <w:rsid w:val="00357029"/>
    <w:rsid w:val="00357613"/>
    <w:rsid w:val="003611E1"/>
    <w:rsid w:val="00363776"/>
    <w:rsid w:val="003667E0"/>
    <w:rsid w:val="00374D2B"/>
    <w:rsid w:val="00377B39"/>
    <w:rsid w:val="00384E59"/>
    <w:rsid w:val="00384FE3"/>
    <w:rsid w:val="003852F4"/>
    <w:rsid w:val="00386C29"/>
    <w:rsid w:val="003937E2"/>
    <w:rsid w:val="00395DC8"/>
    <w:rsid w:val="003A4487"/>
    <w:rsid w:val="003A6280"/>
    <w:rsid w:val="003A646F"/>
    <w:rsid w:val="003B053E"/>
    <w:rsid w:val="003B73E9"/>
    <w:rsid w:val="003B772C"/>
    <w:rsid w:val="003C048B"/>
    <w:rsid w:val="003C08A7"/>
    <w:rsid w:val="003C0CE7"/>
    <w:rsid w:val="003C1F5A"/>
    <w:rsid w:val="003C6F5A"/>
    <w:rsid w:val="003C774D"/>
    <w:rsid w:val="003C77CB"/>
    <w:rsid w:val="003D15CE"/>
    <w:rsid w:val="003D5E39"/>
    <w:rsid w:val="003D5E61"/>
    <w:rsid w:val="003D6CDB"/>
    <w:rsid w:val="003E301D"/>
    <w:rsid w:val="003E5714"/>
    <w:rsid w:val="003E6BD0"/>
    <w:rsid w:val="003E7B7A"/>
    <w:rsid w:val="003F270C"/>
    <w:rsid w:val="004010D5"/>
    <w:rsid w:val="004022C6"/>
    <w:rsid w:val="00403272"/>
    <w:rsid w:val="00404B83"/>
    <w:rsid w:val="00405743"/>
    <w:rsid w:val="0041110E"/>
    <w:rsid w:val="00416462"/>
    <w:rsid w:val="004177FE"/>
    <w:rsid w:val="004216CE"/>
    <w:rsid w:val="00423151"/>
    <w:rsid w:val="00426724"/>
    <w:rsid w:val="00432224"/>
    <w:rsid w:val="00432466"/>
    <w:rsid w:val="00440571"/>
    <w:rsid w:val="00442AE0"/>
    <w:rsid w:val="00443046"/>
    <w:rsid w:val="0044550B"/>
    <w:rsid w:val="00445C7A"/>
    <w:rsid w:val="00445F71"/>
    <w:rsid w:val="00451524"/>
    <w:rsid w:val="00453F26"/>
    <w:rsid w:val="00454C86"/>
    <w:rsid w:val="0046025C"/>
    <w:rsid w:val="00470BD2"/>
    <w:rsid w:val="0047199D"/>
    <w:rsid w:val="00471F41"/>
    <w:rsid w:val="00472B6F"/>
    <w:rsid w:val="00473837"/>
    <w:rsid w:val="00481EA8"/>
    <w:rsid w:val="00483A32"/>
    <w:rsid w:val="004856F1"/>
    <w:rsid w:val="00491369"/>
    <w:rsid w:val="004929A3"/>
    <w:rsid w:val="004945A9"/>
    <w:rsid w:val="004A24CF"/>
    <w:rsid w:val="004A325E"/>
    <w:rsid w:val="004A57E1"/>
    <w:rsid w:val="004B019A"/>
    <w:rsid w:val="004B0595"/>
    <w:rsid w:val="004B3BE5"/>
    <w:rsid w:val="004B3CE7"/>
    <w:rsid w:val="004B58D8"/>
    <w:rsid w:val="004B7E25"/>
    <w:rsid w:val="004C35D7"/>
    <w:rsid w:val="004C68A7"/>
    <w:rsid w:val="004D4BEE"/>
    <w:rsid w:val="004D5050"/>
    <w:rsid w:val="004E6B56"/>
    <w:rsid w:val="004F0C59"/>
    <w:rsid w:val="004F6AFA"/>
    <w:rsid w:val="00505700"/>
    <w:rsid w:val="00505794"/>
    <w:rsid w:val="0051262E"/>
    <w:rsid w:val="0051543D"/>
    <w:rsid w:val="005170EB"/>
    <w:rsid w:val="00521CC3"/>
    <w:rsid w:val="00523B7B"/>
    <w:rsid w:val="00526F5E"/>
    <w:rsid w:val="00530A5D"/>
    <w:rsid w:val="005316B6"/>
    <w:rsid w:val="00533357"/>
    <w:rsid w:val="005420DD"/>
    <w:rsid w:val="0054642F"/>
    <w:rsid w:val="00551CEA"/>
    <w:rsid w:val="00555183"/>
    <w:rsid w:val="005627B9"/>
    <w:rsid w:val="00567553"/>
    <w:rsid w:val="00570FE9"/>
    <w:rsid w:val="00574BB5"/>
    <w:rsid w:val="00575CBB"/>
    <w:rsid w:val="00576662"/>
    <w:rsid w:val="00584667"/>
    <w:rsid w:val="00585C28"/>
    <w:rsid w:val="00586C34"/>
    <w:rsid w:val="005B2206"/>
    <w:rsid w:val="005B2944"/>
    <w:rsid w:val="005B3766"/>
    <w:rsid w:val="005C3082"/>
    <w:rsid w:val="005C3C48"/>
    <w:rsid w:val="005C513E"/>
    <w:rsid w:val="005C5C58"/>
    <w:rsid w:val="005C770C"/>
    <w:rsid w:val="005D3174"/>
    <w:rsid w:val="005D7184"/>
    <w:rsid w:val="005D7805"/>
    <w:rsid w:val="005E5A74"/>
    <w:rsid w:val="005F6305"/>
    <w:rsid w:val="0060097D"/>
    <w:rsid w:val="00604E2D"/>
    <w:rsid w:val="00606529"/>
    <w:rsid w:val="00611638"/>
    <w:rsid w:val="00611CE2"/>
    <w:rsid w:val="00617A52"/>
    <w:rsid w:val="00631C63"/>
    <w:rsid w:val="00633C8D"/>
    <w:rsid w:val="00636D74"/>
    <w:rsid w:val="00636E22"/>
    <w:rsid w:val="0063734B"/>
    <w:rsid w:val="0064044E"/>
    <w:rsid w:val="00644D22"/>
    <w:rsid w:val="00647398"/>
    <w:rsid w:val="00647BE6"/>
    <w:rsid w:val="00653E70"/>
    <w:rsid w:val="0065678A"/>
    <w:rsid w:val="00657478"/>
    <w:rsid w:val="006735CE"/>
    <w:rsid w:val="00676183"/>
    <w:rsid w:val="006777D8"/>
    <w:rsid w:val="00680F47"/>
    <w:rsid w:val="00683738"/>
    <w:rsid w:val="0068373A"/>
    <w:rsid w:val="00686A47"/>
    <w:rsid w:val="00687932"/>
    <w:rsid w:val="006960C1"/>
    <w:rsid w:val="00697736"/>
    <w:rsid w:val="006A0315"/>
    <w:rsid w:val="006A0773"/>
    <w:rsid w:val="006A1119"/>
    <w:rsid w:val="006A2E45"/>
    <w:rsid w:val="006A383A"/>
    <w:rsid w:val="006B2FF9"/>
    <w:rsid w:val="006C0482"/>
    <w:rsid w:val="006D0D5C"/>
    <w:rsid w:val="006D1BC1"/>
    <w:rsid w:val="006D56FF"/>
    <w:rsid w:val="006E06D9"/>
    <w:rsid w:val="006E0A85"/>
    <w:rsid w:val="006E1FA1"/>
    <w:rsid w:val="006E6281"/>
    <w:rsid w:val="006E75DA"/>
    <w:rsid w:val="006F28E9"/>
    <w:rsid w:val="006F291C"/>
    <w:rsid w:val="006F2D07"/>
    <w:rsid w:val="00701167"/>
    <w:rsid w:val="00701A2C"/>
    <w:rsid w:val="007044F3"/>
    <w:rsid w:val="0070483B"/>
    <w:rsid w:val="00705DD0"/>
    <w:rsid w:val="00706F71"/>
    <w:rsid w:val="007104FA"/>
    <w:rsid w:val="00713CE0"/>
    <w:rsid w:val="0071727A"/>
    <w:rsid w:val="00717482"/>
    <w:rsid w:val="0071770F"/>
    <w:rsid w:val="00720092"/>
    <w:rsid w:val="00720690"/>
    <w:rsid w:val="007329FE"/>
    <w:rsid w:val="00732D39"/>
    <w:rsid w:val="00732DBD"/>
    <w:rsid w:val="00735368"/>
    <w:rsid w:val="00735AF5"/>
    <w:rsid w:val="00740187"/>
    <w:rsid w:val="00742D21"/>
    <w:rsid w:val="007456BC"/>
    <w:rsid w:val="007465B5"/>
    <w:rsid w:val="00746F73"/>
    <w:rsid w:val="00753648"/>
    <w:rsid w:val="00755323"/>
    <w:rsid w:val="00757641"/>
    <w:rsid w:val="0076311D"/>
    <w:rsid w:val="007676F6"/>
    <w:rsid w:val="00771819"/>
    <w:rsid w:val="007720DC"/>
    <w:rsid w:val="00773320"/>
    <w:rsid w:val="007805CA"/>
    <w:rsid w:val="00783A87"/>
    <w:rsid w:val="007841B6"/>
    <w:rsid w:val="00784BEE"/>
    <w:rsid w:val="007919B2"/>
    <w:rsid w:val="00792B8D"/>
    <w:rsid w:val="007A708C"/>
    <w:rsid w:val="007B0C85"/>
    <w:rsid w:val="007B0CE0"/>
    <w:rsid w:val="007B4D64"/>
    <w:rsid w:val="007C1BB4"/>
    <w:rsid w:val="007C464E"/>
    <w:rsid w:val="007C5655"/>
    <w:rsid w:val="007C5D2F"/>
    <w:rsid w:val="007C72C8"/>
    <w:rsid w:val="007D24E4"/>
    <w:rsid w:val="007D4BFF"/>
    <w:rsid w:val="007D63B1"/>
    <w:rsid w:val="007E0077"/>
    <w:rsid w:val="007F487E"/>
    <w:rsid w:val="00804626"/>
    <w:rsid w:val="00810512"/>
    <w:rsid w:val="008114CA"/>
    <w:rsid w:val="00817284"/>
    <w:rsid w:val="00817473"/>
    <w:rsid w:val="00820139"/>
    <w:rsid w:val="0082070C"/>
    <w:rsid w:val="008219A6"/>
    <w:rsid w:val="00822497"/>
    <w:rsid w:val="00825420"/>
    <w:rsid w:val="00841B12"/>
    <w:rsid w:val="00842027"/>
    <w:rsid w:val="00846922"/>
    <w:rsid w:val="00851188"/>
    <w:rsid w:val="00852370"/>
    <w:rsid w:val="00852902"/>
    <w:rsid w:val="00854FD7"/>
    <w:rsid w:val="008704F9"/>
    <w:rsid w:val="008728B1"/>
    <w:rsid w:val="0087447A"/>
    <w:rsid w:val="00876086"/>
    <w:rsid w:val="00887BC1"/>
    <w:rsid w:val="00890597"/>
    <w:rsid w:val="00891E1F"/>
    <w:rsid w:val="00893B66"/>
    <w:rsid w:val="00895916"/>
    <w:rsid w:val="008A1606"/>
    <w:rsid w:val="008A2366"/>
    <w:rsid w:val="008A3C9C"/>
    <w:rsid w:val="008A5691"/>
    <w:rsid w:val="008B7056"/>
    <w:rsid w:val="008C1A32"/>
    <w:rsid w:val="008C2504"/>
    <w:rsid w:val="008C34E0"/>
    <w:rsid w:val="008C748D"/>
    <w:rsid w:val="008D1827"/>
    <w:rsid w:val="008D25B9"/>
    <w:rsid w:val="008D5257"/>
    <w:rsid w:val="008D6E6E"/>
    <w:rsid w:val="008D7205"/>
    <w:rsid w:val="008E08D7"/>
    <w:rsid w:val="008E1119"/>
    <w:rsid w:val="008F044D"/>
    <w:rsid w:val="008F2577"/>
    <w:rsid w:val="009002E8"/>
    <w:rsid w:val="0090269D"/>
    <w:rsid w:val="00903365"/>
    <w:rsid w:val="00903C49"/>
    <w:rsid w:val="009059C7"/>
    <w:rsid w:val="00906585"/>
    <w:rsid w:val="00911BE1"/>
    <w:rsid w:val="009154DC"/>
    <w:rsid w:val="0092177A"/>
    <w:rsid w:val="0092459A"/>
    <w:rsid w:val="0092742A"/>
    <w:rsid w:val="00934F31"/>
    <w:rsid w:val="009428FD"/>
    <w:rsid w:val="009456EA"/>
    <w:rsid w:val="00947E5F"/>
    <w:rsid w:val="009514B5"/>
    <w:rsid w:val="00953989"/>
    <w:rsid w:val="009574A6"/>
    <w:rsid w:val="0097092F"/>
    <w:rsid w:val="00971885"/>
    <w:rsid w:val="009734E2"/>
    <w:rsid w:val="00974058"/>
    <w:rsid w:val="00981A03"/>
    <w:rsid w:val="00981E23"/>
    <w:rsid w:val="00986440"/>
    <w:rsid w:val="00987328"/>
    <w:rsid w:val="00991439"/>
    <w:rsid w:val="009930F6"/>
    <w:rsid w:val="00996389"/>
    <w:rsid w:val="009A1EA3"/>
    <w:rsid w:val="009A22B6"/>
    <w:rsid w:val="009A5B38"/>
    <w:rsid w:val="009B5163"/>
    <w:rsid w:val="009B5697"/>
    <w:rsid w:val="009B59E4"/>
    <w:rsid w:val="009B6ED5"/>
    <w:rsid w:val="009B7792"/>
    <w:rsid w:val="009C3F99"/>
    <w:rsid w:val="009C5D4C"/>
    <w:rsid w:val="009D1E4D"/>
    <w:rsid w:val="009E0549"/>
    <w:rsid w:val="009E64BE"/>
    <w:rsid w:val="009F0658"/>
    <w:rsid w:val="009F6477"/>
    <w:rsid w:val="009F6DEE"/>
    <w:rsid w:val="009F7E52"/>
    <w:rsid w:val="00A079DE"/>
    <w:rsid w:val="00A10216"/>
    <w:rsid w:val="00A11E99"/>
    <w:rsid w:val="00A13228"/>
    <w:rsid w:val="00A13AC8"/>
    <w:rsid w:val="00A13BB3"/>
    <w:rsid w:val="00A15630"/>
    <w:rsid w:val="00A34C0E"/>
    <w:rsid w:val="00A44AB0"/>
    <w:rsid w:val="00A45A5C"/>
    <w:rsid w:val="00A5391E"/>
    <w:rsid w:val="00A554E8"/>
    <w:rsid w:val="00A56F03"/>
    <w:rsid w:val="00A61071"/>
    <w:rsid w:val="00A743C5"/>
    <w:rsid w:val="00A74B6F"/>
    <w:rsid w:val="00A91080"/>
    <w:rsid w:val="00A940DD"/>
    <w:rsid w:val="00A947C9"/>
    <w:rsid w:val="00A95657"/>
    <w:rsid w:val="00AA163D"/>
    <w:rsid w:val="00AA5EE4"/>
    <w:rsid w:val="00AB33B0"/>
    <w:rsid w:val="00AB3DA8"/>
    <w:rsid w:val="00AC106F"/>
    <w:rsid w:val="00AC2058"/>
    <w:rsid w:val="00AC4D0A"/>
    <w:rsid w:val="00AC4FDD"/>
    <w:rsid w:val="00AD358A"/>
    <w:rsid w:val="00AD42D2"/>
    <w:rsid w:val="00AD4F41"/>
    <w:rsid w:val="00AD72D0"/>
    <w:rsid w:val="00AD7625"/>
    <w:rsid w:val="00AE586F"/>
    <w:rsid w:val="00AF12F7"/>
    <w:rsid w:val="00AF326A"/>
    <w:rsid w:val="00AF6914"/>
    <w:rsid w:val="00B01643"/>
    <w:rsid w:val="00B017BC"/>
    <w:rsid w:val="00B061AA"/>
    <w:rsid w:val="00B106B5"/>
    <w:rsid w:val="00B12032"/>
    <w:rsid w:val="00B13440"/>
    <w:rsid w:val="00B1692D"/>
    <w:rsid w:val="00B222AC"/>
    <w:rsid w:val="00B240FB"/>
    <w:rsid w:val="00B26A8C"/>
    <w:rsid w:val="00B26A9E"/>
    <w:rsid w:val="00B31984"/>
    <w:rsid w:val="00B335F9"/>
    <w:rsid w:val="00B35135"/>
    <w:rsid w:val="00B36808"/>
    <w:rsid w:val="00B42BF6"/>
    <w:rsid w:val="00B44F2A"/>
    <w:rsid w:val="00B473E9"/>
    <w:rsid w:val="00B51DCE"/>
    <w:rsid w:val="00B52164"/>
    <w:rsid w:val="00B524E7"/>
    <w:rsid w:val="00B52CDC"/>
    <w:rsid w:val="00B53FEF"/>
    <w:rsid w:val="00B614E4"/>
    <w:rsid w:val="00B63056"/>
    <w:rsid w:val="00B65520"/>
    <w:rsid w:val="00B70C87"/>
    <w:rsid w:val="00B70E82"/>
    <w:rsid w:val="00B72425"/>
    <w:rsid w:val="00B77D51"/>
    <w:rsid w:val="00B81211"/>
    <w:rsid w:val="00B8129E"/>
    <w:rsid w:val="00B8188A"/>
    <w:rsid w:val="00B83778"/>
    <w:rsid w:val="00BB4D26"/>
    <w:rsid w:val="00BB5CDD"/>
    <w:rsid w:val="00BB5FBB"/>
    <w:rsid w:val="00BC1212"/>
    <w:rsid w:val="00BC305E"/>
    <w:rsid w:val="00BC386E"/>
    <w:rsid w:val="00BC58B8"/>
    <w:rsid w:val="00BC6182"/>
    <w:rsid w:val="00BC6B22"/>
    <w:rsid w:val="00BD3635"/>
    <w:rsid w:val="00BD6358"/>
    <w:rsid w:val="00BD7B6C"/>
    <w:rsid w:val="00BF3235"/>
    <w:rsid w:val="00BF6168"/>
    <w:rsid w:val="00C045B6"/>
    <w:rsid w:val="00C0532E"/>
    <w:rsid w:val="00C07A44"/>
    <w:rsid w:val="00C07C60"/>
    <w:rsid w:val="00C177B0"/>
    <w:rsid w:val="00C22576"/>
    <w:rsid w:val="00C26F86"/>
    <w:rsid w:val="00C34618"/>
    <w:rsid w:val="00C37FE7"/>
    <w:rsid w:val="00C42984"/>
    <w:rsid w:val="00C4393D"/>
    <w:rsid w:val="00C45A60"/>
    <w:rsid w:val="00C46A47"/>
    <w:rsid w:val="00C5272F"/>
    <w:rsid w:val="00C567EF"/>
    <w:rsid w:val="00C569B6"/>
    <w:rsid w:val="00C57C71"/>
    <w:rsid w:val="00C62ECC"/>
    <w:rsid w:val="00C64495"/>
    <w:rsid w:val="00C735EE"/>
    <w:rsid w:val="00C74674"/>
    <w:rsid w:val="00C823F2"/>
    <w:rsid w:val="00C85FAE"/>
    <w:rsid w:val="00C875C1"/>
    <w:rsid w:val="00C912C9"/>
    <w:rsid w:val="00C91F69"/>
    <w:rsid w:val="00C955E1"/>
    <w:rsid w:val="00C96C28"/>
    <w:rsid w:val="00C96E36"/>
    <w:rsid w:val="00CA0761"/>
    <w:rsid w:val="00CA1AC2"/>
    <w:rsid w:val="00CB3601"/>
    <w:rsid w:val="00CC089F"/>
    <w:rsid w:val="00CC1159"/>
    <w:rsid w:val="00CC1649"/>
    <w:rsid w:val="00CC27EA"/>
    <w:rsid w:val="00CC7B80"/>
    <w:rsid w:val="00CD065A"/>
    <w:rsid w:val="00CD077F"/>
    <w:rsid w:val="00CD2781"/>
    <w:rsid w:val="00CD2B78"/>
    <w:rsid w:val="00CD4827"/>
    <w:rsid w:val="00CD4B4C"/>
    <w:rsid w:val="00CD620C"/>
    <w:rsid w:val="00CE0CEB"/>
    <w:rsid w:val="00CE1ED0"/>
    <w:rsid w:val="00CE1FA1"/>
    <w:rsid w:val="00CE46EB"/>
    <w:rsid w:val="00CF1030"/>
    <w:rsid w:val="00D03373"/>
    <w:rsid w:val="00D1261D"/>
    <w:rsid w:val="00D13F00"/>
    <w:rsid w:val="00D2279A"/>
    <w:rsid w:val="00D24C8E"/>
    <w:rsid w:val="00D3134F"/>
    <w:rsid w:val="00D3754A"/>
    <w:rsid w:val="00D3757F"/>
    <w:rsid w:val="00D40166"/>
    <w:rsid w:val="00D42A3E"/>
    <w:rsid w:val="00D432AE"/>
    <w:rsid w:val="00D47067"/>
    <w:rsid w:val="00D52B35"/>
    <w:rsid w:val="00D53CE6"/>
    <w:rsid w:val="00D54010"/>
    <w:rsid w:val="00D615F0"/>
    <w:rsid w:val="00D61875"/>
    <w:rsid w:val="00D62D18"/>
    <w:rsid w:val="00D6552E"/>
    <w:rsid w:val="00D6633B"/>
    <w:rsid w:val="00D70939"/>
    <w:rsid w:val="00D76238"/>
    <w:rsid w:val="00D8334A"/>
    <w:rsid w:val="00D851BC"/>
    <w:rsid w:val="00D912EB"/>
    <w:rsid w:val="00DA4B58"/>
    <w:rsid w:val="00DA506E"/>
    <w:rsid w:val="00DB117F"/>
    <w:rsid w:val="00DB1DFA"/>
    <w:rsid w:val="00DB4AB6"/>
    <w:rsid w:val="00DC0545"/>
    <w:rsid w:val="00DC52E9"/>
    <w:rsid w:val="00DC5DE0"/>
    <w:rsid w:val="00DC7766"/>
    <w:rsid w:val="00DD3016"/>
    <w:rsid w:val="00DD5CB5"/>
    <w:rsid w:val="00DE0BF6"/>
    <w:rsid w:val="00DE3EF0"/>
    <w:rsid w:val="00DF06B5"/>
    <w:rsid w:val="00DF3508"/>
    <w:rsid w:val="00DF5B0B"/>
    <w:rsid w:val="00DF5C18"/>
    <w:rsid w:val="00DF62B9"/>
    <w:rsid w:val="00E01947"/>
    <w:rsid w:val="00E03859"/>
    <w:rsid w:val="00E042F0"/>
    <w:rsid w:val="00E11F98"/>
    <w:rsid w:val="00E1254E"/>
    <w:rsid w:val="00E14B1A"/>
    <w:rsid w:val="00E24ED5"/>
    <w:rsid w:val="00E3038A"/>
    <w:rsid w:val="00E32929"/>
    <w:rsid w:val="00E34C9A"/>
    <w:rsid w:val="00E404F4"/>
    <w:rsid w:val="00E42FD9"/>
    <w:rsid w:val="00E44774"/>
    <w:rsid w:val="00E44DB2"/>
    <w:rsid w:val="00E456B9"/>
    <w:rsid w:val="00E46272"/>
    <w:rsid w:val="00E5399C"/>
    <w:rsid w:val="00E54887"/>
    <w:rsid w:val="00E559CA"/>
    <w:rsid w:val="00E57819"/>
    <w:rsid w:val="00E64DDB"/>
    <w:rsid w:val="00E65800"/>
    <w:rsid w:val="00E76CDD"/>
    <w:rsid w:val="00E80AC9"/>
    <w:rsid w:val="00E9052B"/>
    <w:rsid w:val="00E91FE9"/>
    <w:rsid w:val="00E94FAF"/>
    <w:rsid w:val="00E96AA4"/>
    <w:rsid w:val="00E97B83"/>
    <w:rsid w:val="00EA075E"/>
    <w:rsid w:val="00EA674C"/>
    <w:rsid w:val="00EB25C2"/>
    <w:rsid w:val="00EB44D2"/>
    <w:rsid w:val="00EB6393"/>
    <w:rsid w:val="00EC591B"/>
    <w:rsid w:val="00ED3A46"/>
    <w:rsid w:val="00ED3C05"/>
    <w:rsid w:val="00ED67F1"/>
    <w:rsid w:val="00ED74BC"/>
    <w:rsid w:val="00EE3D0E"/>
    <w:rsid w:val="00EF036B"/>
    <w:rsid w:val="00EF103B"/>
    <w:rsid w:val="00EF144F"/>
    <w:rsid w:val="00EF43C3"/>
    <w:rsid w:val="00EF5A91"/>
    <w:rsid w:val="00F0262C"/>
    <w:rsid w:val="00F02CC9"/>
    <w:rsid w:val="00F03CC4"/>
    <w:rsid w:val="00F0416E"/>
    <w:rsid w:val="00F06A15"/>
    <w:rsid w:val="00F1301F"/>
    <w:rsid w:val="00F15C77"/>
    <w:rsid w:val="00F232D3"/>
    <w:rsid w:val="00F23978"/>
    <w:rsid w:val="00F25B5B"/>
    <w:rsid w:val="00F3042E"/>
    <w:rsid w:val="00F33956"/>
    <w:rsid w:val="00F374B6"/>
    <w:rsid w:val="00F40CD1"/>
    <w:rsid w:val="00F44270"/>
    <w:rsid w:val="00F47896"/>
    <w:rsid w:val="00F47BB0"/>
    <w:rsid w:val="00F5143E"/>
    <w:rsid w:val="00F602AD"/>
    <w:rsid w:val="00F60D9F"/>
    <w:rsid w:val="00F61EA5"/>
    <w:rsid w:val="00F64D75"/>
    <w:rsid w:val="00F65528"/>
    <w:rsid w:val="00F65F5A"/>
    <w:rsid w:val="00F67A52"/>
    <w:rsid w:val="00F70718"/>
    <w:rsid w:val="00F7666F"/>
    <w:rsid w:val="00F80916"/>
    <w:rsid w:val="00F83298"/>
    <w:rsid w:val="00F90891"/>
    <w:rsid w:val="00F90A85"/>
    <w:rsid w:val="00F90F3F"/>
    <w:rsid w:val="00F91CB0"/>
    <w:rsid w:val="00F946D5"/>
    <w:rsid w:val="00FA29DE"/>
    <w:rsid w:val="00FA7D4A"/>
    <w:rsid w:val="00FB6AF6"/>
    <w:rsid w:val="00FB6C11"/>
    <w:rsid w:val="00FB700F"/>
    <w:rsid w:val="00FC1BE2"/>
    <w:rsid w:val="00FC2B0B"/>
    <w:rsid w:val="00FC6A0D"/>
    <w:rsid w:val="00FD0577"/>
    <w:rsid w:val="00FD489E"/>
    <w:rsid w:val="00FD50D7"/>
    <w:rsid w:val="00FE179F"/>
    <w:rsid w:val="00FE19D9"/>
    <w:rsid w:val="00FE3FBA"/>
    <w:rsid w:val="00FF4D22"/>
    <w:rsid w:val="00FF59DF"/>
    <w:rsid w:val="00FF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14A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E46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46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46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46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46E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4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6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14A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E46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46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46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46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46E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4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6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4233E-64C5-46A0-AA97-242504C0A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8CB5F301.dotm</Template>
  <TotalTime>0</TotalTime>
  <Pages>8</Pages>
  <Words>755</Words>
  <Characters>4309</Characters>
  <Application>Microsoft Office Word</Application>
  <DocSecurity>4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5054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L Beck</dc:creator>
  <cp:lastModifiedBy>Jennifer Hunter Childs</cp:lastModifiedBy>
  <cp:revision>2</cp:revision>
  <cp:lastPrinted>2015-06-09T15:42:00Z</cp:lastPrinted>
  <dcterms:created xsi:type="dcterms:W3CDTF">2015-06-15T20:34:00Z</dcterms:created>
  <dcterms:modified xsi:type="dcterms:W3CDTF">2015-06-15T20:34:00Z</dcterms:modified>
</cp:coreProperties>
</file>