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E22" w:rsidRDefault="00C86291" w:rsidP="00C86291">
      <w:bookmarkStart w:id="0" w:name="_GoBack"/>
      <w:bookmarkEnd w:id="0"/>
      <w:r>
        <w:rPr>
          <w:noProof/>
        </w:rPr>
        <w:drawing>
          <wp:inline distT="0" distB="0" distL="0" distR="0">
            <wp:extent cx="7429500" cy="594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22" w:rsidRDefault="009B3E22" w:rsidP="00C86291">
      <w:r>
        <w:rPr>
          <w:noProof/>
        </w:rPr>
        <w:lastRenderedPageBreak/>
        <w:drawing>
          <wp:inline distT="0" distB="0" distL="0" distR="0">
            <wp:extent cx="8229600" cy="4576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hboa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1D" w:rsidRPr="00C86291" w:rsidRDefault="00C86291" w:rsidP="00C86291"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er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er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1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1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1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2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3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3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4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4_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4_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5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5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5_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5_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5_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5_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5_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6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6_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6_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6_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5943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6_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01D" w:rsidRPr="00C86291" w:rsidSect="00C86291">
      <w:headerReference w:type="default" r:id="rId33"/>
      <w:footerReference w:type="default" r:id="rId3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344" w:rsidRDefault="00BB7344" w:rsidP="00BB7344">
      <w:pPr>
        <w:spacing w:after="0" w:line="240" w:lineRule="auto"/>
      </w:pPr>
      <w:r>
        <w:separator/>
      </w:r>
    </w:p>
  </w:endnote>
  <w:endnote w:type="continuationSeparator" w:id="0">
    <w:p w:rsidR="00BB7344" w:rsidRDefault="00BB7344" w:rsidP="00BB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2476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17D8" w:rsidRDefault="00FE17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7344" w:rsidRDefault="00BB73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344" w:rsidRDefault="00BB7344" w:rsidP="00BB7344">
      <w:pPr>
        <w:spacing w:after="0" w:line="240" w:lineRule="auto"/>
      </w:pPr>
      <w:r>
        <w:separator/>
      </w:r>
    </w:p>
  </w:footnote>
  <w:footnote w:type="continuationSeparator" w:id="0">
    <w:p w:rsidR="00BB7344" w:rsidRDefault="00BB7344" w:rsidP="00BB7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344" w:rsidRDefault="00BB7344">
    <w:pPr>
      <w:pStyle w:val="Header"/>
    </w:pPr>
    <w:r>
      <w:t>Screenshots currently being programmed for FDIC Small Business Lending Survey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91"/>
    <w:rsid w:val="00310F20"/>
    <w:rsid w:val="0077051C"/>
    <w:rsid w:val="009B3E22"/>
    <w:rsid w:val="00BB7344"/>
    <w:rsid w:val="00C86291"/>
    <w:rsid w:val="00FE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2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7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344"/>
  </w:style>
  <w:style w:type="paragraph" w:styleId="Footer">
    <w:name w:val="footer"/>
    <w:basedOn w:val="Normal"/>
    <w:link w:val="FooterChar"/>
    <w:uiPriority w:val="99"/>
    <w:unhideWhenUsed/>
    <w:rsid w:val="00BB7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3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2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7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344"/>
  </w:style>
  <w:style w:type="paragraph" w:styleId="Footer">
    <w:name w:val="footer"/>
    <w:basedOn w:val="Normal"/>
    <w:link w:val="FooterChar"/>
    <w:uiPriority w:val="99"/>
    <w:unhideWhenUsed/>
    <w:rsid w:val="00BB7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850C6-ECFF-442C-B203-AE3D4D935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3589C010.dotm</Template>
  <TotalTime>8</TotalTime>
  <Pages>25</Pages>
  <Words>4</Words>
  <Characters>24</Characters>
  <Application>Microsoft Office Word</Application>
  <DocSecurity>0</DocSecurity>
  <Lines>1</Lines>
  <Paragraphs>1</Paragraphs>
  <ScaleCrop>false</ScaleCrop>
  <Company>U.S. Department of Commerce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Herrell</dc:creator>
  <cp:lastModifiedBy>Kenneth Herrell</cp:lastModifiedBy>
  <cp:revision>4</cp:revision>
  <dcterms:created xsi:type="dcterms:W3CDTF">2016-02-09T21:32:00Z</dcterms:created>
  <dcterms:modified xsi:type="dcterms:W3CDTF">2016-02-17T21:30:00Z</dcterms:modified>
</cp:coreProperties>
</file>