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AE" w:rsidRDefault="002F76AE" w:rsidP="002F76AE">
      <w:pPr>
        <w:jc w:val="center"/>
        <w:rPr>
          <w:b/>
          <w:sz w:val="32"/>
          <w:szCs w:val="32"/>
        </w:rPr>
      </w:pPr>
    </w:p>
    <w:p w:rsidR="002F76AE" w:rsidRDefault="002F76AE" w:rsidP="002F76AE">
      <w:pPr>
        <w:jc w:val="center"/>
        <w:rPr>
          <w:b/>
          <w:sz w:val="32"/>
          <w:szCs w:val="32"/>
        </w:rPr>
      </w:pPr>
    </w:p>
    <w:p w:rsidR="002F76AE" w:rsidRDefault="002F76AE" w:rsidP="002F76AE">
      <w:pPr>
        <w:jc w:val="center"/>
        <w:rPr>
          <w:b/>
          <w:sz w:val="32"/>
          <w:szCs w:val="32"/>
        </w:rPr>
      </w:pPr>
    </w:p>
    <w:p w:rsidR="002F76AE" w:rsidRDefault="002F76AE" w:rsidP="002F76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ATTACHMENT K</w:t>
      </w:r>
      <w:r>
        <w:rPr>
          <w:b/>
          <w:sz w:val="32"/>
          <w:szCs w:val="32"/>
        </w:rPr>
        <w:t>:</w:t>
      </w:r>
    </w:p>
    <w:p w:rsidR="002F76AE" w:rsidRDefault="002F76AE" w:rsidP="002F76AE">
      <w:pPr>
        <w:jc w:val="center"/>
        <w:rPr>
          <w:b/>
          <w:sz w:val="32"/>
          <w:szCs w:val="32"/>
        </w:rPr>
      </w:pPr>
    </w:p>
    <w:p w:rsidR="002F76AE" w:rsidRDefault="002F76AE" w:rsidP="002F76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Adolescent Diet Survey Instrument</w:t>
      </w:r>
    </w:p>
    <w:p w:rsidR="002F76AE" w:rsidRDefault="002F76A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F76AE" w:rsidRDefault="002F76AE" w:rsidP="002F76AE">
      <w:pPr>
        <w:jc w:val="center"/>
        <w:rPr>
          <w:b/>
          <w:sz w:val="32"/>
          <w:szCs w:val="32"/>
        </w:rPr>
      </w:pPr>
    </w:p>
    <w:p w:rsidR="0015625C" w:rsidRDefault="00722EB1">
      <w:bookmarkStart w:id="0" w:name="_GoBack"/>
      <w:bookmarkEnd w:id="0"/>
      <w:r>
        <w:rPr>
          <w:noProof/>
        </w:rPr>
        <w:drawing>
          <wp:inline distT="0" distB="0" distL="0" distR="0" wp14:anchorId="663374D8" wp14:editId="7B0AAFE6">
            <wp:extent cx="5943600" cy="4097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53" w:rsidRDefault="0038384D">
      <w:r>
        <w:rPr>
          <w:noProof/>
        </w:rPr>
        <w:lastRenderedPageBreak/>
        <w:drawing>
          <wp:inline distT="0" distB="0" distL="0" distR="0" wp14:anchorId="22CD0C46" wp14:editId="0853233A">
            <wp:extent cx="5943600" cy="4300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A4" w:rsidRDefault="00587FA4"/>
    <w:p w:rsidR="00BE642F" w:rsidRDefault="00587FA4">
      <w:r>
        <w:rPr>
          <w:noProof/>
        </w:rPr>
        <w:drawing>
          <wp:inline distT="0" distB="0" distL="0" distR="0" wp14:anchorId="120D332B" wp14:editId="18012181">
            <wp:extent cx="5943600" cy="26212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FA4" w:rsidRDefault="00587FA4"/>
    <w:p w:rsidR="00BE642F" w:rsidRDefault="00271DFF">
      <w:r>
        <w:rPr>
          <w:noProof/>
        </w:rPr>
        <w:lastRenderedPageBreak/>
        <w:drawing>
          <wp:inline distT="0" distB="0" distL="0" distR="0" wp14:anchorId="090BA43A" wp14:editId="1EA8068F">
            <wp:extent cx="5943600" cy="3755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FA4">
        <w:rPr>
          <w:noProof/>
        </w:rPr>
        <w:drawing>
          <wp:inline distT="0" distB="0" distL="0" distR="0" wp14:anchorId="417C4AA0" wp14:editId="528F913A">
            <wp:extent cx="5943600" cy="1219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FF" w:rsidRDefault="00587FA4">
      <w:r>
        <w:rPr>
          <w:noProof/>
        </w:rPr>
        <w:lastRenderedPageBreak/>
        <w:drawing>
          <wp:inline distT="0" distB="0" distL="0" distR="0" wp14:anchorId="4B9F3854" wp14:editId="7F50EAB3">
            <wp:extent cx="5943600" cy="36512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F0" w:rsidRDefault="00D20BF0"/>
    <w:p w:rsidR="005A4D56" w:rsidRDefault="00D20BF0">
      <w:r>
        <w:rPr>
          <w:noProof/>
        </w:rPr>
        <w:lastRenderedPageBreak/>
        <w:drawing>
          <wp:inline distT="0" distB="0" distL="0" distR="0" wp14:anchorId="1CAFC903" wp14:editId="2BCE139C">
            <wp:extent cx="5943600" cy="4271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7657B" wp14:editId="73F1A5F4">
            <wp:extent cx="5943600" cy="3548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FA4">
        <w:rPr>
          <w:noProof/>
        </w:rPr>
        <w:lastRenderedPageBreak/>
        <w:drawing>
          <wp:inline distT="0" distB="0" distL="0" distR="0" wp14:anchorId="53DB9C6F" wp14:editId="3171B473">
            <wp:extent cx="5943600" cy="18484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F0" w:rsidRDefault="00780699">
      <w:r>
        <w:rPr>
          <w:noProof/>
        </w:rPr>
        <w:lastRenderedPageBreak/>
        <w:drawing>
          <wp:inline distT="0" distB="0" distL="0" distR="0" wp14:anchorId="7CD68F72" wp14:editId="549E8C4D">
            <wp:extent cx="5943600" cy="41249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8A4">
        <w:rPr>
          <w:noProof/>
        </w:rPr>
        <w:drawing>
          <wp:inline distT="0" distB="0" distL="0" distR="0" wp14:anchorId="40C67690" wp14:editId="2756F3FE">
            <wp:extent cx="5943600" cy="24695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99" w:rsidRDefault="007A5AF8">
      <w:r>
        <w:rPr>
          <w:noProof/>
        </w:rPr>
        <w:lastRenderedPageBreak/>
        <w:drawing>
          <wp:inline distT="0" distB="0" distL="0" distR="0" wp14:anchorId="5ECDAA3A" wp14:editId="4366B6B1">
            <wp:extent cx="5943600" cy="3512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8A4">
        <w:rPr>
          <w:noProof/>
        </w:rPr>
        <w:drawing>
          <wp:inline distT="0" distB="0" distL="0" distR="0" wp14:anchorId="7C5F9FCE" wp14:editId="5C055D2C">
            <wp:extent cx="5943600" cy="3790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F8" w:rsidRDefault="007A5AF8"/>
    <w:p w:rsidR="007A5AF8" w:rsidRDefault="007A5AF8"/>
    <w:p w:rsidR="007A5AF8" w:rsidRDefault="007A5AF8">
      <w:r>
        <w:rPr>
          <w:noProof/>
        </w:rPr>
        <w:lastRenderedPageBreak/>
        <w:drawing>
          <wp:inline distT="0" distB="0" distL="0" distR="0" wp14:anchorId="0F6A186C" wp14:editId="173F26E0">
            <wp:extent cx="5943600" cy="4327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8A4">
        <w:rPr>
          <w:noProof/>
        </w:rPr>
        <w:lastRenderedPageBreak/>
        <w:drawing>
          <wp:inline distT="0" distB="0" distL="0" distR="0" wp14:anchorId="6A2E8C9D" wp14:editId="0EFD1E7F">
            <wp:extent cx="5943600" cy="40652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F8" w:rsidRDefault="001668A4">
      <w:r>
        <w:rPr>
          <w:noProof/>
        </w:rPr>
        <w:lastRenderedPageBreak/>
        <w:drawing>
          <wp:inline distT="0" distB="0" distL="0" distR="0" wp14:anchorId="0A62C735" wp14:editId="5F586E26">
            <wp:extent cx="5943600" cy="414972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4" w:rsidRDefault="00882144"/>
    <w:p w:rsidR="00882144" w:rsidRDefault="001668A4">
      <w:r>
        <w:rPr>
          <w:noProof/>
        </w:rPr>
        <w:drawing>
          <wp:inline distT="0" distB="0" distL="0" distR="0" wp14:anchorId="5FBA65FF" wp14:editId="04017F6B">
            <wp:extent cx="5943600" cy="123698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4" w:rsidRDefault="00882144"/>
    <w:p w:rsidR="00882144" w:rsidRDefault="001668A4">
      <w:r>
        <w:rPr>
          <w:noProof/>
        </w:rPr>
        <w:drawing>
          <wp:inline distT="0" distB="0" distL="0" distR="0" wp14:anchorId="57538E7E" wp14:editId="61F416A1">
            <wp:extent cx="5943600" cy="12198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4" w:rsidRDefault="00882144"/>
    <w:p w:rsidR="00882144" w:rsidRDefault="00882144">
      <w:r>
        <w:rPr>
          <w:noProof/>
        </w:rPr>
        <w:lastRenderedPageBreak/>
        <w:drawing>
          <wp:inline distT="0" distB="0" distL="0" distR="0" wp14:anchorId="31879AFB" wp14:editId="5F1769C8">
            <wp:extent cx="5943600" cy="43294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8A4">
        <w:rPr>
          <w:noProof/>
        </w:rPr>
        <w:drawing>
          <wp:inline distT="0" distB="0" distL="0" distR="0" wp14:anchorId="1D4E3CBA" wp14:editId="0AD79F5B">
            <wp:extent cx="5943600" cy="190182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4" w:rsidRDefault="001668A4">
      <w:r>
        <w:rPr>
          <w:noProof/>
        </w:rPr>
        <w:lastRenderedPageBreak/>
        <w:drawing>
          <wp:inline distT="0" distB="0" distL="0" distR="0" wp14:anchorId="63D3C9A6" wp14:editId="47751234">
            <wp:extent cx="5943600" cy="43700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0A" w:rsidRDefault="0019370A"/>
    <w:p w:rsidR="0019370A" w:rsidRDefault="001668A4">
      <w:r>
        <w:rPr>
          <w:noProof/>
        </w:rPr>
        <w:drawing>
          <wp:inline distT="0" distB="0" distL="0" distR="0" wp14:anchorId="14CF7D36" wp14:editId="39847F9F">
            <wp:extent cx="5943600" cy="216916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0A" w:rsidRDefault="0019370A"/>
    <w:p w:rsidR="0019370A" w:rsidRDefault="0019370A"/>
    <w:p w:rsidR="0019370A" w:rsidRDefault="0019370A"/>
    <w:p w:rsidR="0019370A" w:rsidRDefault="001668A4">
      <w:r>
        <w:rPr>
          <w:noProof/>
        </w:rPr>
        <w:lastRenderedPageBreak/>
        <w:drawing>
          <wp:inline distT="0" distB="0" distL="0" distR="0" wp14:anchorId="1EF3933B" wp14:editId="0B33682C">
            <wp:extent cx="5943600" cy="367093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0A" w:rsidRDefault="0019370A"/>
    <w:p w:rsidR="0019370A" w:rsidRDefault="001668A4">
      <w:r>
        <w:rPr>
          <w:noProof/>
        </w:rPr>
        <w:drawing>
          <wp:inline distT="0" distB="0" distL="0" distR="0" wp14:anchorId="29E14985" wp14:editId="5886BD21">
            <wp:extent cx="5943600" cy="323596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0A" w:rsidRDefault="0019370A"/>
    <w:p w:rsidR="0019370A" w:rsidRDefault="00FF7B5D">
      <w:r>
        <w:rPr>
          <w:noProof/>
        </w:rPr>
        <w:lastRenderedPageBreak/>
        <w:drawing>
          <wp:inline distT="0" distB="0" distL="0" distR="0" wp14:anchorId="622C3BB3" wp14:editId="1DC4E12F">
            <wp:extent cx="5943600" cy="30911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8A4">
        <w:rPr>
          <w:noProof/>
        </w:rPr>
        <w:drawing>
          <wp:inline distT="0" distB="0" distL="0" distR="0" wp14:anchorId="23FCB392" wp14:editId="7CF0A833">
            <wp:extent cx="5943600" cy="20364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5D" w:rsidRDefault="00FF7B5D">
      <w:r>
        <w:rPr>
          <w:noProof/>
        </w:rPr>
        <w:drawing>
          <wp:inline distT="0" distB="0" distL="0" distR="0" wp14:anchorId="358670A8" wp14:editId="70BC41BD">
            <wp:extent cx="5943600" cy="21164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B5D" w:rsidSect="00156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53"/>
    <w:rsid w:val="00125E22"/>
    <w:rsid w:val="0015625C"/>
    <w:rsid w:val="001668A4"/>
    <w:rsid w:val="0019370A"/>
    <w:rsid w:val="00263643"/>
    <w:rsid w:val="00271DFF"/>
    <w:rsid w:val="00276D98"/>
    <w:rsid w:val="002F76AE"/>
    <w:rsid w:val="0030472E"/>
    <w:rsid w:val="0038384D"/>
    <w:rsid w:val="00587FA4"/>
    <w:rsid w:val="005A4D56"/>
    <w:rsid w:val="00722EB1"/>
    <w:rsid w:val="00780699"/>
    <w:rsid w:val="007A5AF8"/>
    <w:rsid w:val="00882144"/>
    <w:rsid w:val="00BE642F"/>
    <w:rsid w:val="00C12353"/>
    <w:rsid w:val="00CD45A8"/>
    <w:rsid w:val="00D20BF0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E01A5EB3.dotm</Template>
  <TotalTime>0</TotalTime>
  <Pages>16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Caperna</dc:creator>
  <cp:lastModifiedBy>Terisa Davis</cp:lastModifiedBy>
  <cp:revision>2</cp:revision>
  <dcterms:created xsi:type="dcterms:W3CDTF">2013-08-28T13:39:00Z</dcterms:created>
  <dcterms:modified xsi:type="dcterms:W3CDTF">2013-08-28T13:39:00Z</dcterms:modified>
</cp:coreProperties>
</file>