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25" w:rsidRPr="00A20500" w:rsidRDefault="00D81E0C" w:rsidP="00A20500">
      <w:pPr>
        <w:spacing w:after="0" w:line="240" w:lineRule="auto"/>
        <w:jc w:val="center"/>
        <w:rPr>
          <w:b/>
          <w:noProof/>
        </w:rPr>
      </w:pPr>
      <w:r>
        <w:rPr>
          <w:b/>
          <w:noProof/>
        </w:rPr>
        <w:t>Appendix OO</w:t>
      </w:r>
      <w:r w:rsidR="00A20500" w:rsidRPr="00A20500">
        <w:rPr>
          <w:b/>
          <w:noProof/>
        </w:rPr>
        <w:t>.2</w:t>
      </w:r>
    </w:p>
    <w:p w:rsidR="00A20500" w:rsidRPr="00214325" w:rsidRDefault="00A20500" w:rsidP="00A20500">
      <w:pPr>
        <w:jc w:val="center"/>
        <w:rPr>
          <w:noProof/>
        </w:rPr>
      </w:pPr>
      <w:r w:rsidRPr="00A20500">
        <w:rPr>
          <w:b/>
          <w:noProof/>
        </w:rPr>
        <w:t xml:space="preserve">Thank you Letter - </w:t>
      </w:r>
      <w:r w:rsidR="00871D5F" w:rsidRPr="00A20500">
        <w:rPr>
          <w:b/>
          <w:noProof/>
        </w:rPr>
        <w:t>SPANISH</w:t>
      </w:r>
    </w:p>
    <w:p w:rsidR="00214325" w:rsidRPr="00214325" w:rsidRDefault="00214325" w:rsidP="00214325">
      <w:pPr>
        <w:rPr>
          <w:rFonts w:ascii="Garamond" w:hAnsi="Garamond"/>
          <w:noProof/>
        </w:rPr>
      </w:pPr>
    </w:p>
    <w:p w:rsidR="00214325" w:rsidRPr="00860510" w:rsidRDefault="00214325" w:rsidP="00214325">
      <w:pPr>
        <w:rPr>
          <w:rFonts w:ascii="Garamond" w:hAnsi="Garamond"/>
          <w:sz w:val="24"/>
          <w:szCs w:val="24"/>
        </w:rPr>
      </w:pPr>
      <w:proofErr w:type="spellStart"/>
      <w:r w:rsidRPr="00860510">
        <w:rPr>
          <w:rFonts w:ascii="Garamond" w:hAnsi="Garamond"/>
          <w:sz w:val="24"/>
          <w:szCs w:val="24"/>
        </w:rPr>
        <w:t>Fecha</w:t>
      </w:r>
      <w:proofErr w:type="spellEnd"/>
    </w:p>
    <w:p w:rsidR="00C93410" w:rsidRDefault="00C93410" w:rsidP="00C2035D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[FIRST] [LAST]</w:t>
      </w:r>
      <w:bookmarkStart w:id="0" w:name="_GoBack"/>
      <w:bookmarkEnd w:id="0"/>
    </w:p>
    <w:p w:rsidR="00C93410" w:rsidRDefault="00C93410" w:rsidP="00C2035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[ADDRESS]</w:t>
      </w:r>
    </w:p>
    <w:p w:rsidR="00C93410" w:rsidRPr="00E83BEB" w:rsidRDefault="00C93410" w:rsidP="00C2035D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[CITY], [STATE] [ZIP]</w:t>
      </w:r>
    </w:p>
    <w:p w:rsidR="00C93410" w:rsidRDefault="00C93410" w:rsidP="00214325">
      <w:pPr>
        <w:rPr>
          <w:rFonts w:ascii="Garamond" w:hAnsi="Garamond"/>
          <w:sz w:val="24"/>
          <w:szCs w:val="24"/>
        </w:rPr>
      </w:pPr>
    </w:p>
    <w:p w:rsidR="00214325" w:rsidRPr="00804353" w:rsidRDefault="00214325" w:rsidP="00214325">
      <w:pPr>
        <w:rPr>
          <w:rFonts w:ascii="Garamond" w:hAnsi="Garamond"/>
          <w:sz w:val="24"/>
          <w:szCs w:val="24"/>
        </w:rPr>
      </w:pPr>
      <w:proofErr w:type="spellStart"/>
      <w:r w:rsidRPr="00804353">
        <w:rPr>
          <w:rFonts w:ascii="Garamond" w:hAnsi="Garamond"/>
          <w:sz w:val="24"/>
          <w:szCs w:val="24"/>
        </w:rPr>
        <w:t>Estimada</w:t>
      </w:r>
      <w:proofErr w:type="spellEnd"/>
      <w:r w:rsidRPr="00804353">
        <w:rPr>
          <w:rFonts w:ascii="Garamond" w:hAnsi="Garamond"/>
          <w:sz w:val="24"/>
          <w:szCs w:val="24"/>
        </w:rPr>
        <w:t xml:space="preserve"> [FIRST NAME] [LAST NAME]:</w:t>
      </w:r>
    </w:p>
    <w:p w:rsidR="00C93410" w:rsidRDefault="00214325" w:rsidP="00214325">
      <w:pPr>
        <w:pStyle w:val="BodyText"/>
        <w:rPr>
          <w:rFonts w:ascii="Garamond" w:hAnsi="Garamond"/>
          <w:lang w:val="es-ES_tradnl"/>
        </w:rPr>
      </w:pPr>
      <w:r w:rsidRPr="005B4731">
        <w:rPr>
          <w:rFonts w:ascii="Garamond" w:hAnsi="Garamond"/>
          <w:lang w:val="es-ES_tradnl"/>
        </w:rPr>
        <w:t>Gracias por su participación en el estudio L</w:t>
      </w:r>
      <w:r w:rsidR="00B86BBC">
        <w:rPr>
          <w:rFonts w:ascii="Garamond" w:hAnsi="Garamond"/>
          <w:lang w:val="es-ES_tradnl"/>
        </w:rPr>
        <w:t xml:space="preserve">a alimentación de mi bebé. </w:t>
      </w:r>
      <w:r w:rsidR="00C93410">
        <w:rPr>
          <w:rFonts w:ascii="Garamond" w:hAnsi="Garamond"/>
          <w:lang w:val="es-ES_tradnl"/>
        </w:rPr>
        <w:t>Este innovador estudio nos ha proporcionado valiosa información acerca de las decisiones que toman las familias de WIC respecto a la alimentación de sus bebés y niños.</w:t>
      </w:r>
    </w:p>
    <w:p w:rsidR="00214325" w:rsidRPr="00C93410" w:rsidRDefault="00C93410" w:rsidP="00214325">
      <w:pPr>
        <w:pStyle w:val="BodyText"/>
        <w:rPr>
          <w:rFonts w:ascii="Garamond" w:hAnsi="Garamond"/>
          <w:lang w:val="es-ES_tradnl"/>
        </w:rPr>
      </w:pPr>
      <w:r>
        <w:rPr>
          <w:rFonts w:ascii="Garamond" w:hAnsi="Garamond"/>
          <w:lang w:val="es-ES_tradnl"/>
        </w:rPr>
        <w:t xml:space="preserve">Durante el transcurso de este estudio han participado más de XXXX mujeres en más de XXXXX entrevistas. </w:t>
      </w:r>
      <w:r w:rsidR="00B86BBC">
        <w:rPr>
          <w:rFonts w:ascii="Garamond" w:hAnsi="Garamond"/>
          <w:lang w:val="es-ES_tradnl"/>
        </w:rPr>
        <w:t>Se ha c</w:t>
      </w:r>
      <w:r w:rsidR="00214325" w:rsidRPr="005B4731">
        <w:rPr>
          <w:rFonts w:ascii="Garamond" w:hAnsi="Garamond"/>
          <w:lang w:val="es-ES_tradnl"/>
        </w:rPr>
        <w:t>ompletado la entrevista final y el estudio ha concluido. Nos ha agradado</w:t>
      </w:r>
      <w:r>
        <w:rPr>
          <w:rFonts w:ascii="Garamond" w:hAnsi="Garamond"/>
          <w:lang w:val="es-ES_tradnl"/>
        </w:rPr>
        <w:t xml:space="preserve"> sobremanera</w:t>
      </w:r>
      <w:r w:rsidR="00214325" w:rsidRPr="005B4731">
        <w:rPr>
          <w:rFonts w:ascii="Garamond" w:hAnsi="Garamond"/>
          <w:lang w:val="es-ES_tradnl"/>
        </w:rPr>
        <w:t xml:space="preserve"> hablar con usted estos últimos 2 años. La información que </w:t>
      </w:r>
      <w:r w:rsidR="00723973">
        <w:rPr>
          <w:rFonts w:ascii="Garamond" w:hAnsi="Garamond"/>
          <w:lang w:val="es-ES_tradnl"/>
        </w:rPr>
        <w:t xml:space="preserve">nos han dado </w:t>
      </w:r>
      <w:r w:rsidR="00860510">
        <w:rPr>
          <w:rFonts w:ascii="Garamond" w:hAnsi="Garamond"/>
          <w:lang w:val="es-ES_tradnl"/>
        </w:rPr>
        <w:t>usted y miles de otras madres</w:t>
      </w:r>
      <w:r w:rsidR="00214325" w:rsidRPr="005B4731">
        <w:rPr>
          <w:rFonts w:ascii="Garamond" w:hAnsi="Garamond"/>
          <w:lang w:val="es-ES_tradnl"/>
        </w:rPr>
        <w:t xml:space="preserve"> </w:t>
      </w:r>
      <w:r>
        <w:rPr>
          <w:rFonts w:ascii="Garamond" w:hAnsi="Garamond"/>
          <w:lang w:val="es-ES_tradnl"/>
        </w:rPr>
        <w:t>influirá en la salud de los bebés en el futuro. Esperamos que se sienta orgullosa por su contribución a este estudio nacional. Le estamos muy agradecidos por su ayuda.</w:t>
      </w:r>
      <w:r w:rsidRPr="00C2035D">
        <w:rPr>
          <w:rFonts w:ascii="Garamond" w:hAnsi="Garamond" w:cstheme="minorHAnsi"/>
          <w:lang w:val="es-US"/>
        </w:rPr>
        <w:t xml:space="preserve"> </w:t>
      </w:r>
      <w:r w:rsidRPr="00C93410">
        <w:rPr>
          <w:rFonts w:ascii="Garamond" w:hAnsi="Garamond" w:cstheme="minorHAnsi"/>
          <w:lang w:val="es-ES_tradnl"/>
        </w:rPr>
        <w:t>Si tiene alguna otra pregunta sobre el estudio, se puede comunicar con nosotros en el [TOLL FREE NUMBER] o en [EMAIL ADDRESS].</w:t>
      </w:r>
    </w:p>
    <w:p w:rsidR="00214325" w:rsidRPr="005B4731" w:rsidRDefault="005B4731" w:rsidP="00214325">
      <w:pPr>
        <w:pStyle w:val="BodyText"/>
        <w:rPr>
          <w:rFonts w:ascii="Garamond" w:hAnsi="Garamond" w:cstheme="minorHAnsi"/>
          <w:lang w:val="es-ES_tradnl"/>
        </w:rPr>
      </w:pPr>
      <w:r>
        <w:rPr>
          <w:rFonts w:ascii="Garamond" w:hAnsi="Garamond" w:cstheme="minorHAnsi"/>
          <w:lang w:val="es-ES_tradnl"/>
        </w:rPr>
        <w:t>Le enviamos n</w:t>
      </w:r>
      <w:r w:rsidR="00214325" w:rsidRPr="005B4731">
        <w:rPr>
          <w:rFonts w:ascii="Garamond" w:hAnsi="Garamond" w:cstheme="minorHAnsi"/>
          <w:lang w:val="es-ES_tradnl"/>
        </w:rPr>
        <w:t>uestros mejores deseos para usted y para su hijo.</w:t>
      </w:r>
    </w:p>
    <w:p w:rsidR="00214325" w:rsidRPr="005B4731" w:rsidRDefault="00214325" w:rsidP="00214325">
      <w:pPr>
        <w:pStyle w:val="BodyText"/>
        <w:rPr>
          <w:rFonts w:ascii="Garamond" w:hAnsi="Garamond" w:cstheme="minorHAnsi"/>
          <w:lang w:val="es-ES_tradnl"/>
        </w:rPr>
      </w:pPr>
    </w:p>
    <w:p w:rsidR="00214325" w:rsidRPr="005B4731" w:rsidRDefault="00214325" w:rsidP="00214325">
      <w:pPr>
        <w:pStyle w:val="BodyText"/>
        <w:rPr>
          <w:rFonts w:ascii="Garamond" w:hAnsi="Garamond" w:cstheme="minorHAnsi"/>
          <w:lang w:val="es-ES_tradnl"/>
        </w:rPr>
      </w:pPr>
      <w:r w:rsidRPr="005B4731">
        <w:rPr>
          <w:rFonts w:ascii="Garamond" w:hAnsi="Garamond" w:cstheme="minorHAnsi"/>
          <w:lang w:val="es-ES_tradnl"/>
        </w:rPr>
        <w:t>Atentamente,</w:t>
      </w:r>
    </w:p>
    <w:p w:rsidR="00214325" w:rsidRPr="005B4731" w:rsidRDefault="00214325" w:rsidP="00214325">
      <w:pPr>
        <w:pStyle w:val="BodyText"/>
        <w:rPr>
          <w:rFonts w:ascii="Garamond" w:hAnsi="Garamond" w:cstheme="minorHAnsi"/>
          <w:lang w:val="es-ES_tradnl"/>
        </w:rPr>
      </w:pPr>
    </w:p>
    <w:p w:rsidR="00214325" w:rsidRPr="005B4731" w:rsidRDefault="00214325" w:rsidP="00214325">
      <w:pPr>
        <w:pStyle w:val="BodyText"/>
        <w:spacing w:after="0"/>
        <w:rPr>
          <w:rFonts w:ascii="Garamond" w:hAnsi="Garamond" w:cstheme="minorHAnsi"/>
          <w:lang w:val="es-ES_tradnl"/>
        </w:rPr>
      </w:pPr>
      <w:r w:rsidRPr="005B4731">
        <w:rPr>
          <w:rFonts w:ascii="Garamond" w:hAnsi="Garamond" w:cstheme="minorHAnsi"/>
          <w:lang w:val="es-ES_tradnl"/>
        </w:rPr>
        <w:t>Susie McNutt</w:t>
      </w:r>
    </w:p>
    <w:p w:rsidR="00214325" w:rsidRPr="005B4731" w:rsidRDefault="00214325" w:rsidP="00214325">
      <w:pPr>
        <w:pStyle w:val="BodyText"/>
        <w:spacing w:after="0"/>
        <w:rPr>
          <w:rFonts w:ascii="Garamond" w:hAnsi="Garamond" w:cstheme="minorHAnsi"/>
          <w:lang w:val="es-ES_tradnl"/>
        </w:rPr>
      </w:pPr>
      <w:r w:rsidRPr="005B4731">
        <w:rPr>
          <w:rFonts w:ascii="Garamond" w:hAnsi="Garamond" w:cstheme="minorHAnsi"/>
          <w:lang w:val="es-ES_tradnl"/>
        </w:rPr>
        <w:t>Directora del proyecto La alimentación de mi bebé</w:t>
      </w:r>
    </w:p>
    <w:p w:rsidR="00214325" w:rsidRPr="005B4731" w:rsidRDefault="00214325" w:rsidP="00214325">
      <w:pPr>
        <w:pStyle w:val="BodyText"/>
        <w:rPr>
          <w:rFonts w:ascii="Garamond" w:hAnsi="Garamond" w:cstheme="minorHAnsi"/>
          <w:lang w:val="es-ES_tradnl"/>
        </w:rPr>
      </w:pPr>
    </w:p>
    <w:p w:rsidR="00214325" w:rsidRPr="00804353" w:rsidRDefault="00214325" w:rsidP="00214325">
      <w:pPr>
        <w:rPr>
          <w:noProof/>
          <w:lang w:val="es-ES"/>
        </w:rPr>
      </w:pPr>
    </w:p>
    <w:sectPr w:rsidR="00214325" w:rsidRPr="00804353" w:rsidSect="008A08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9A0" w:rsidRPr="00214325" w:rsidRDefault="007B09A0" w:rsidP="00214325">
      <w:pPr>
        <w:spacing w:after="0" w:line="240" w:lineRule="auto"/>
        <w:rPr>
          <w:noProof/>
        </w:rPr>
      </w:pPr>
      <w:r w:rsidRPr="00214325">
        <w:rPr>
          <w:noProof/>
        </w:rPr>
        <w:separator/>
      </w:r>
    </w:p>
  </w:endnote>
  <w:endnote w:type="continuationSeparator" w:id="0">
    <w:p w:rsidR="007B09A0" w:rsidRPr="00214325" w:rsidRDefault="007B09A0" w:rsidP="00214325">
      <w:pPr>
        <w:spacing w:after="0" w:line="240" w:lineRule="auto"/>
        <w:rPr>
          <w:noProof/>
        </w:rPr>
      </w:pPr>
      <w:r w:rsidRPr="00214325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D" w:rsidRDefault="00EC03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00" w:rsidRDefault="00D81E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0">
              <wp:simplePos x="0" y="0"/>
              <wp:positionH relativeFrom="column">
                <wp:posOffset>-54610</wp:posOffset>
              </wp:positionH>
              <wp:positionV relativeFrom="line">
                <wp:posOffset>-212725</wp:posOffset>
              </wp:positionV>
              <wp:extent cx="6725285" cy="762000"/>
              <wp:effectExtent l="0" t="0" r="18415" b="1905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25285" cy="762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3149F" w:rsidRDefault="00E3149F" w:rsidP="00CE7CDC">
                          <w:pPr>
                            <w:spacing w:after="120"/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De acuerdo con la Ley de reducción de papeleo de 1995 (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Paperwork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Reduction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Act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), ninguna persona está obligada a responder a una recolección de información a menos que esta exhiba un número de control válido de la OMB. El número de control válido de la OMB para esta recolección de información es el 0584-XXXX. Se calcula que el promedio de tiempo necesario para completar esta rec</w:t>
                          </w:r>
                          <w:r w:rsidR="00EC031D"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>olección de información es de 0.5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US"/>
                            </w:rPr>
                            <w:t xml:space="preserve"> minutos por respuesta, incluyendo el tiempo para leer las instrucciones, buscar fuentes de información existentes, reunir la información necesaria y completar y revisar la recolección de información.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.3pt;margin-top:-16.75pt;width:529.5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" o:allowoverlap="f" filled="f" strokeweight=".5pt">
              <v:path arrowok="t"/>
              <v:textbox>
                <w:txbxContent>
                  <w:p w:rsidR="00E3149F" w:rsidRDefault="00E3149F" w:rsidP="00CE7CDC">
                    <w:pPr>
                      <w:spacing w:after="120"/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De acuerdo con la Ley de reducción de papeleo de 1995 (Paperwork Reduction Act), ninguna persona está obligada a responder a una recolección de información a menos que esta exhiba un número de control válido de la OMB. El número de control válido de la OMB para esta recolección de información es el 0584-XXXX. Se calcula que el promedio de tiempo necesario para completar esta rec</w:t>
                    </w:r>
                    <w:r w:rsidR="00EC031D"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>olección de información es de 0.5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US"/>
                      </w:rPr>
                      <w:t xml:space="preserve"> minutos por respuesta, incluyendo el tiempo para leer las instrucciones, buscar fuentes de información existentes, reunir la información necesaria y completar y revisar la recolección de información.</w:t>
                    </w:r>
                  </w:p>
                </w:txbxContent>
              </v:textbox>
              <w10:wrap type="square" anchory="li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D" w:rsidRDefault="00EC03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9A0" w:rsidRPr="00214325" w:rsidRDefault="007B09A0" w:rsidP="00214325">
      <w:pPr>
        <w:spacing w:after="0" w:line="240" w:lineRule="auto"/>
        <w:rPr>
          <w:noProof/>
        </w:rPr>
      </w:pPr>
      <w:r w:rsidRPr="00214325">
        <w:rPr>
          <w:noProof/>
        </w:rPr>
        <w:separator/>
      </w:r>
    </w:p>
  </w:footnote>
  <w:footnote w:type="continuationSeparator" w:id="0">
    <w:p w:rsidR="007B09A0" w:rsidRPr="00214325" w:rsidRDefault="007B09A0" w:rsidP="00214325">
      <w:pPr>
        <w:spacing w:after="0" w:line="240" w:lineRule="auto"/>
        <w:rPr>
          <w:noProof/>
        </w:rPr>
      </w:pPr>
      <w:r w:rsidRPr="00214325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D" w:rsidRDefault="00EC03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00" w:rsidRDefault="00D81E0C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3387725</wp:posOffset>
              </wp:positionH>
              <wp:positionV relativeFrom="paragraph">
                <wp:posOffset>1905</wp:posOffset>
              </wp:positionV>
              <wp:extent cx="2922270" cy="393065"/>
              <wp:effectExtent l="0" t="0" r="11430" b="266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270" cy="39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7318" w:rsidRDefault="008D7318" w:rsidP="008D7318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  <w:t>Número de aprobación de la OMB 0584-XXXX</w:t>
                          </w:r>
                        </w:p>
                        <w:p w:rsidR="008D7318" w:rsidRDefault="008D7318" w:rsidP="008D7318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  <w:lang w:val="es-US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US"/>
                            </w:rPr>
                            <w:t>Fecha de vencimiento: XX/XX/20XX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66.75pt;margin-top:.15pt;width:230.1pt;height:30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">
              <v:textbox style="mso-fit-shape-to-text:t">
                <w:txbxContent>
                  <w:p w:rsidR="008D7318" w:rsidRDefault="008D7318" w:rsidP="008D7318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  <w:t>Número de aprobación de la OMB 0584-XXXX</w:t>
                    </w:r>
                  </w:p>
                  <w:p w:rsidR="008D7318" w:rsidRDefault="008D7318" w:rsidP="008D7318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es-US"/>
                      </w:rPr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US"/>
                      </w:rPr>
                      <w:t>Fecha de vencimiento: XX/XX/20XX</w:t>
                    </w:r>
                  </w:p>
                </w:txbxContent>
              </v:textbox>
            </v:shape>
          </w:pict>
        </mc:Fallback>
      </mc:AlternateContent>
    </w:r>
    <w:r w:rsidR="00A20500" w:rsidRPr="006A5048">
      <w:rPr>
        <w:noProof/>
      </w:rPr>
      <w:drawing>
        <wp:inline distT="0" distB="0" distL="0" distR="0">
          <wp:extent cx="1051825" cy="954157"/>
          <wp:effectExtent l="0" t="0" r="0" b="0"/>
          <wp:docPr id="4" name="Picture 4" descr="O:\ITFPS\Logos\Spanish log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ITFPS\Logos\Spanish logo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825" cy="954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D" w:rsidRDefault="00EC03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3F"/>
    <w:rsid w:val="000C01E1"/>
    <w:rsid w:val="000F4AFA"/>
    <w:rsid w:val="001022CC"/>
    <w:rsid w:val="001225AD"/>
    <w:rsid w:val="00203120"/>
    <w:rsid w:val="00214325"/>
    <w:rsid w:val="00576F20"/>
    <w:rsid w:val="005B4731"/>
    <w:rsid w:val="005B61E4"/>
    <w:rsid w:val="00723973"/>
    <w:rsid w:val="007B09A0"/>
    <w:rsid w:val="007C4FDF"/>
    <w:rsid w:val="00804353"/>
    <w:rsid w:val="00860510"/>
    <w:rsid w:val="00871D5F"/>
    <w:rsid w:val="008A08A3"/>
    <w:rsid w:val="008D7318"/>
    <w:rsid w:val="00A20500"/>
    <w:rsid w:val="00B86BBC"/>
    <w:rsid w:val="00BB27A2"/>
    <w:rsid w:val="00BB2E3F"/>
    <w:rsid w:val="00C2035D"/>
    <w:rsid w:val="00C93410"/>
    <w:rsid w:val="00CE0F6C"/>
    <w:rsid w:val="00D260CC"/>
    <w:rsid w:val="00D81E0C"/>
    <w:rsid w:val="00E3149F"/>
    <w:rsid w:val="00E83BEB"/>
    <w:rsid w:val="00EB44C7"/>
    <w:rsid w:val="00EC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F4AFA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4A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325"/>
  </w:style>
  <w:style w:type="paragraph" w:styleId="Footer">
    <w:name w:val="footer"/>
    <w:basedOn w:val="Normal"/>
    <w:link w:val="FooterChar"/>
    <w:uiPriority w:val="99"/>
    <w:unhideWhenUsed/>
    <w:rsid w:val="0021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325"/>
  </w:style>
  <w:style w:type="character" w:styleId="CommentReference">
    <w:name w:val="annotation reference"/>
    <w:basedOn w:val="DefaultParagraphFont"/>
    <w:uiPriority w:val="99"/>
    <w:semiHidden/>
    <w:unhideWhenUsed/>
    <w:rsid w:val="00804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4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3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F4AFA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4A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325"/>
  </w:style>
  <w:style w:type="paragraph" w:styleId="Footer">
    <w:name w:val="footer"/>
    <w:basedOn w:val="Normal"/>
    <w:link w:val="FooterChar"/>
    <w:uiPriority w:val="99"/>
    <w:unhideWhenUsed/>
    <w:rsid w:val="0021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325"/>
  </w:style>
  <w:style w:type="character" w:styleId="CommentReference">
    <w:name w:val="annotation reference"/>
    <w:basedOn w:val="DefaultParagraphFont"/>
    <w:uiPriority w:val="99"/>
    <w:semiHidden/>
    <w:unhideWhenUsed/>
    <w:rsid w:val="00804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4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9DD7857D.dotm</Template>
  <TotalTime>0</TotalTime>
  <Pages>1</Pages>
  <Words>164</Words>
  <Characters>940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MacAllum</dc:creator>
  <cp:lastModifiedBy>Bibi Gollapudi</cp:lastModifiedBy>
  <cp:revision>2</cp:revision>
  <dcterms:created xsi:type="dcterms:W3CDTF">2012-12-06T19:08:00Z</dcterms:created>
  <dcterms:modified xsi:type="dcterms:W3CDTF">2012-12-06T19:08:00Z</dcterms:modified>
</cp:coreProperties>
</file>