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D553C0" w14:textId="77777777" w:rsidR="00CB1DFD" w:rsidRPr="00705BE3" w:rsidRDefault="00CB1DFD" w:rsidP="00CB1DFD">
      <w:pPr>
        <w:spacing w:before="0" w:after="0" w:line="320" w:lineRule="exact"/>
        <w:rPr>
          <w:b/>
          <w:sz w:val="22"/>
        </w:rPr>
      </w:pPr>
      <w:bookmarkStart w:id="0" w:name="_GoBack"/>
      <w:bookmarkEnd w:id="0"/>
      <w:r w:rsidRPr="00D3700F">
        <w:rPr>
          <w:b/>
          <w:i/>
          <w:sz w:val="24"/>
        </w:rPr>
        <w:t>my</w:t>
      </w:r>
      <w:r>
        <w:rPr>
          <w:b/>
          <w:sz w:val="24"/>
        </w:rPr>
        <w:t xml:space="preserve">RA Creative Testing </w:t>
      </w:r>
    </w:p>
    <w:p w14:paraId="4EBF94F6" w14:textId="77777777" w:rsidR="001C6B00" w:rsidRDefault="00116500">
      <w:pPr>
        <w:pStyle w:val="QuestionnaireName"/>
        <w:rPr>
          <w:color w:val="auto"/>
          <w:sz w:val="24"/>
        </w:rPr>
      </w:pPr>
      <w:r w:rsidRPr="001C6B00">
        <w:rPr>
          <w:color w:val="auto"/>
          <w:sz w:val="24"/>
        </w:rPr>
        <w:t>Screener</w:t>
      </w:r>
      <w:r w:rsidR="001C6B00" w:rsidRPr="001C6B00">
        <w:rPr>
          <w:color w:val="auto"/>
          <w:sz w:val="24"/>
        </w:rPr>
        <w:t xml:space="preserve"> for</w:t>
      </w:r>
      <w:r w:rsidR="00347F9E">
        <w:rPr>
          <w:color w:val="auto"/>
          <w:sz w:val="24"/>
        </w:rPr>
        <w:t xml:space="preserve"> EMPLOYERS</w:t>
      </w:r>
      <w:r w:rsidR="001C6B00" w:rsidRPr="001C6B00">
        <w:rPr>
          <w:color w:val="auto"/>
          <w:sz w:val="24"/>
        </w:rPr>
        <w:t xml:space="preserve"> </w:t>
      </w:r>
    </w:p>
    <w:p w14:paraId="26C27750" w14:textId="7496221D" w:rsidR="00116500" w:rsidRDefault="00B558CA">
      <w:pPr>
        <w:pStyle w:val="QuestionnaireName"/>
        <w:rPr>
          <w:color w:val="auto"/>
          <w:sz w:val="24"/>
        </w:rPr>
      </w:pPr>
      <w:r>
        <w:rPr>
          <w:color w:val="auto"/>
          <w:sz w:val="24"/>
        </w:rPr>
        <w:t>Draft February 5, 2015</w:t>
      </w:r>
    </w:p>
    <w:p w14:paraId="0D67F8A7" w14:textId="77777777" w:rsidR="00F966BA" w:rsidRDefault="00F966BA" w:rsidP="00F966BA">
      <w:pPr>
        <w:ind w:right="-396"/>
        <w:outlineLvl w:val="0"/>
        <w:rPr>
          <w:rFonts w:cs="Arial"/>
          <w:b/>
          <w:szCs w:val="20"/>
          <w:u w:val="single"/>
        </w:rPr>
      </w:pPr>
    </w:p>
    <w:p w14:paraId="56DA3B38" w14:textId="77777777" w:rsidR="0002302E" w:rsidRDefault="0002302E" w:rsidP="00BE7DDF">
      <w:pPr>
        <w:ind w:right="-396"/>
        <w:outlineLvl w:val="0"/>
        <w:rPr>
          <w:rFonts w:cs="Arial"/>
          <w:b/>
          <w:caps/>
          <w:sz w:val="24"/>
          <w:szCs w:val="20"/>
        </w:rPr>
      </w:pPr>
    </w:p>
    <w:p w14:paraId="72D0E32D" w14:textId="0FE58D8E" w:rsidR="0002302E" w:rsidRDefault="0002302E" w:rsidP="00BE7DDF">
      <w:pPr>
        <w:ind w:right="-396"/>
        <w:outlineLvl w:val="0"/>
        <w:rPr>
          <w:rFonts w:cs="Arial"/>
          <w:b/>
          <w:caps/>
          <w:sz w:val="24"/>
          <w:szCs w:val="20"/>
        </w:rPr>
      </w:pPr>
      <w:r w:rsidRPr="00241F89">
        <w:rPr>
          <w:rFonts w:cs="Arial"/>
          <w:b/>
          <w:caps/>
          <w:sz w:val="24"/>
          <w:szCs w:val="20"/>
        </w:rPr>
        <w:t>Market Quotas</w:t>
      </w:r>
      <w:r>
        <w:rPr>
          <w:rFonts w:cs="Arial"/>
          <w:b/>
          <w:caps/>
          <w:sz w:val="24"/>
          <w:szCs w:val="20"/>
        </w:rPr>
        <w:t xml:space="preserve"> FOCUS GROUPS</w:t>
      </w:r>
      <w:r w:rsidRPr="00241F89">
        <w:rPr>
          <w:rFonts w:cs="Arial"/>
          <w:b/>
          <w:caps/>
          <w:sz w:val="24"/>
          <w:szCs w:val="20"/>
        </w:rPr>
        <w:t xml:space="preserve">: </w:t>
      </w:r>
      <w:r w:rsidR="00492E93">
        <w:rPr>
          <w:b/>
          <w:sz w:val="24"/>
        </w:rPr>
        <w:t xml:space="preserve">RECRUIT 8 FOR 5 to 6 </w:t>
      </w:r>
      <w:r>
        <w:rPr>
          <w:b/>
          <w:sz w:val="24"/>
        </w:rPr>
        <w:t>PARTICIPANTS</w:t>
      </w:r>
    </w:p>
    <w:p w14:paraId="075A6DE9" w14:textId="52A83014" w:rsidR="00BE7DDF" w:rsidRDefault="0002302E" w:rsidP="00BE7DDF">
      <w:pPr>
        <w:ind w:right="-396"/>
        <w:outlineLvl w:val="0"/>
        <w:rPr>
          <w:b/>
          <w:sz w:val="24"/>
        </w:rPr>
      </w:pPr>
      <w:r>
        <w:rPr>
          <w:rFonts w:cs="Arial"/>
          <w:b/>
          <w:caps/>
          <w:sz w:val="24"/>
          <w:szCs w:val="20"/>
        </w:rPr>
        <w:t>BULLETIN BOARD: Recruit 1</w:t>
      </w:r>
      <w:r w:rsidR="00BE7DDF">
        <w:rPr>
          <w:rFonts w:cs="Arial"/>
          <w:b/>
          <w:caps/>
          <w:sz w:val="24"/>
          <w:szCs w:val="20"/>
        </w:rPr>
        <w:t xml:space="preserve">5 for </w:t>
      </w:r>
      <w:r>
        <w:rPr>
          <w:rFonts w:cs="Arial"/>
          <w:b/>
          <w:caps/>
          <w:sz w:val="24"/>
          <w:szCs w:val="20"/>
        </w:rPr>
        <w:t>12</w:t>
      </w:r>
      <w:r w:rsidR="00BE7DDF">
        <w:rPr>
          <w:rFonts w:cs="Arial"/>
          <w:b/>
          <w:caps/>
          <w:sz w:val="24"/>
          <w:szCs w:val="20"/>
        </w:rPr>
        <w:t xml:space="preserve"> participants</w:t>
      </w:r>
    </w:p>
    <w:tbl>
      <w:tblPr>
        <w:tblStyle w:val="LightGrid-Accent11"/>
        <w:tblW w:w="9864" w:type="dxa"/>
        <w:tblLook w:val="04A0" w:firstRow="1" w:lastRow="0" w:firstColumn="1" w:lastColumn="0" w:noHBand="0" w:noVBand="1"/>
      </w:tblPr>
      <w:tblGrid>
        <w:gridCol w:w="2898"/>
        <w:gridCol w:w="1756"/>
        <w:gridCol w:w="1713"/>
        <w:gridCol w:w="1931"/>
        <w:gridCol w:w="1566"/>
      </w:tblGrid>
      <w:tr w:rsidR="003F22E8" w14:paraId="4032345B" w14:textId="77777777" w:rsidTr="001356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8" w:type="dxa"/>
          </w:tcPr>
          <w:p w14:paraId="333740A3" w14:textId="77777777" w:rsidR="003F22E8" w:rsidRDefault="003F22E8" w:rsidP="00BE7DDF"/>
        </w:tc>
        <w:tc>
          <w:tcPr>
            <w:tcW w:w="1756" w:type="dxa"/>
          </w:tcPr>
          <w:p w14:paraId="096F52AA" w14:textId="77777777" w:rsidR="003F22E8" w:rsidRDefault="003F22E8" w:rsidP="00C30A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Focus Group</w:t>
            </w:r>
          </w:p>
          <w:p w14:paraId="0EC2EDDF" w14:textId="77777777" w:rsidR="003F22E8" w:rsidRDefault="003F22E8" w:rsidP="00C30A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Location-TBD</w:t>
            </w:r>
          </w:p>
          <w:p w14:paraId="672C3AA2" w14:textId="77777777" w:rsidR="003F22E8" w:rsidRDefault="003F22E8" w:rsidP="00C30A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  <w:p w14:paraId="26D242A7" w14:textId="77777777" w:rsidR="003F22E8" w:rsidRDefault="003F22E8" w:rsidP="00C30A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Date – TBD</w:t>
            </w:r>
          </w:p>
          <w:p w14:paraId="7459D837" w14:textId="77777777" w:rsidR="003F22E8" w:rsidRDefault="003F22E8" w:rsidP="00BE7D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13" w:type="dxa"/>
          </w:tcPr>
          <w:p w14:paraId="0C6699F8" w14:textId="77777777" w:rsidR="003F22E8" w:rsidRDefault="003F22E8" w:rsidP="003F22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Focus Group</w:t>
            </w:r>
          </w:p>
          <w:p w14:paraId="572D64B5" w14:textId="77777777" w:rsidR="003F22E8" w:rsidRDefault="003F22E8" w:rsidP="003F22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Location-TBD</w:t>
            </w:r>
          </w:p>
          <w:p w14:paraId="037D54A4" w14:textId="77777777" w:rsidR="003F22E8" w:rsidRDefault="003F22E8" w:rsidP="003F22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  <w:p w14:paraId="7A24C5BB" w14:textId="77777777" w:rsidR="003F22E8" w:rsidRDefault="003F22E8" w:rsidP="003F22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Date – TBD</w:t>
            </w:r>
          </w:p>
          <w:p w14:paraId="77932F38" w14:textId="77777777" w:rsidR="003F22E8" w:rsidRDefault="003F22E8" w:rsidP="00BE7D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  <w:tc>
          <w:tcPr>
            <w:tcW w:w="1931" w:type="dxa"/>
          </w:tcPr>
          <w:p w14:paraId="4CC09FDE" w14:textId="43A8E129" w:rsidR="003F22E8" w:rsidRPr="002E4481" w:rsidRDefault="003F22E8" w:rsidP="00BE7D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Focus Group Location-TBD</w:t>
            </w:r>
          </w:p>
          <w:p w14:paraId="14C1F1FA" w14:textId="77777777" w:rsidR="003F22E8" w:rsidRDefault="003F22E8" w:rsidP="00BE7D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  <w:p w14:paraId="6F6CADA1" w14:textId="77777777" w:rsidR="003F22E8" w:rsidRDefault="003F22E8" w:rsidP="00BE7D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Date – TBD</w:t>
            </w:r>
          </w:p>
          <w:p w14:paraId="374DE0F7" w14:textId="77777777" w:rsidR="003F22E8" w:rsidRPr="002E4481" w:rsidRDefault="003F22E8" w:rsidP="00BE7D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  <w:tc>
          <w:tcPr>
            <w:tcW w:w="1566" w:type="dxa"/>
          </w:tcPr>
          <w:p w14:paraId="39ACE10C" w14:textId="77777777" w:rsidR="003F22E8" w:rsidRDefault="003F22E8" w:rsidP="003F22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Online Bulletin Board</w:t>
            </w:r>
          </w:p>
          <w:p w14:paraId="384255C9" w14:textId="77777777" w:rsidR="003F22E8" w:rsidRDefault="003F22E8" w:rsidP="003F22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Date – TBD</w:t>
            </w:r>
          </w:p>
          <w:p w14:paraId="4B8D7259" w14:textId="77777777" w:rsidR="003F22E8" w:rsidRDefault="003F22E8" w:rsidP="00BE7D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</w:tr>
      <w:tr w:rsidR="003F22E8" w14:paraId="357FF9B9" w14:textId="77777777" w:rsidTr="001356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8" w:type="dxa"/>
          </w:tcPr>
          <w:p w14:paraId="610F6FA8" w14:textId="62DA4E95" w:rsidR="003F22E8" w:rsidRPr="006D608A" w:rsidRDefault="003F22E8" w:rsidP="00BE7DDF">
            <w:pPr>
              <w:rPr>
                <w:b w:val="0"/>
                <w:sz w:val="20"/>
              </w:rPr>
            </w:pPr>
            <w:r>
              <w:rPr>
                <w:b w:val="0"/>
                <w:sz w:val="20"/>
                <w:u w:val="single"/>
              </w:rPr>
              <w:t>Employer</w:t>
            </w:r>
            <w:r w:rsidRPr="006D608A">
              <w:rPr>
                <w:b w:val="0"/>
                <w:sz w:val="20"/>
                <w:u w:val="single"/>
              </w:rPr>
              <w:t xml:space="preserve"> cross section</w:t>
            </w:r>
          </w:p>
          <w:p w14:paraId="2F13C292" w14:textId="77777777" w:rsidR="00492E93" w:rsidRPr="000B61D2" w:rsidRDefault="00492E93" w:rsidP="00492E93">
            <w:pPr>
              <w:numPr>
                <w:ilvl w:val="0"/>
                <w:numId w:val="25"/>
              </w:num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Mix of industries</w:t>
            </w:r>
          </w:p>
          <w:p w14:paraId="6E798809" w14:textId="2AB53496" w:rsidR="003F22E8" w:rsidRPr="00AD510C" w:rsidRDefault="003F22E8" w:rsidP="00DD4AB6">
            <w:pPr>
              <w:ind w:left="360"/>
              <w:rPr>
                <w:b w:val="0"/>
                <w:sz w:val="20"/>
                <w:szCs w:val="20"/>
              </w:rPr>
            </w:pPr>
          </w:p>
          <w:p w14:paraId="7B843D22" w14:textId="77777777" w:rsidR="003F22E8" w:rsidRPr="002E4481" w:rsidRDefault="003F22E8" w:rsidP="00AD510C">
            <w:pPr>
              <w:ind w:left="720"/>
              <w:rPr>
                <w:b w:val="0"/>
              </w:rPr>
            </w:pPr>
          </w:p>
        </w:tc>
        <w:tc>
          <w:tcPr>
            <w:tcW w:w="1756" w:type="dxa"/>
          </w:tcPr>
          <w:p w14:paraId="07F02190" w14:textId="17AAB26B" w:rsidR="003F22E8" w:rsidRDefault="003F22E8" w:rsidP="00DD4AB6">
            <w:pPr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14:paraId="22443C66" w14:textId="77777777" w:rsidR="003F22E8" w:rsidRDefault="003F22E8" w:rsidP="00C30AD2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5:30 – 7:30pm</w:t>
            </w:r>
          </w:p>
          <w:p w14:paraId="2ECDD98A" w14:textId="77777777" w:rsidR="003F22E8" w:rsidRDefault="003F22E8" w:rsidP="00C30AD2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14:paraId="702FF8C0" w14:textId="391283B1" w:rsidR="003F22E8" w:rsidRDefault="00CA673F" w:rsidP="00BE7DDF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b/>
                <w:sz w:val="20"/>
              </w:rPr>
              <w:t>Employers with 10 to 99 employees; mix of retirement plan offered vs. not</w:t>
            </w:r>
          </w:p>
        </w:tc>
        <w:tc>
          <w:tcPr>
            <w:tcW w:w="1713" w:type="dxa"/>
          </w:tcPr>
          <w:p w14:paraId="168BF2B5" w14:textId="0A8B60A8" w:rsidR="003F22E8" w:rsidRDefault="003F22E8" w:rsidP="00DD4AB6">
            <w:pPr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14:paraId="11EAC46D" w14:textId="77777777" w:rsidR="003F22E8" w:rsidRDefault="003F22E8" w:rsidP="003F22E8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5:30 – 7:30pm</w:t>
            </w:r>
          </w:p>
          <w:p w14:paraId="767E45B0" w14:textId="77777777" w:rsidR="003F22E8" w:rsidRDefault="003F22E8" w:rsidP="003F22E8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14:paraId="3B3BB09B" w14:textId="06ABE1C1" w:rsidR="003F22E8" w:rsidRDefault="00CA673F" w:rsidP="00BE7DDF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b/>
                <w:sz w:val="20"/>
              </w:rPr>
              <w:t>Employers with 10 to 99 employees; mix of retirement plan offered vs. not</w:t>
            </w:r>
          </w:p>
        </w:tc>
        <w:tc>
          <w:tcPr>
            <w:tcW w:w="1931" w:type="dxa"/>
          </w:tcPr>
          <w:p w14:paraId="353F424A" w14:textId="2007BFD6" w:rsidR="003F22E8" w:rsidRDefault="003F22E8" w:rsidP="00DD4AB6">
            <w:pPr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14:paraId="56DEE3AD" w14:textId="62D6AE22" w:rsidR="003F22E8" w:rsidRDefault="003F22E8" w:rsidP="00BE7DDF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5:30 – 7:30pm</w:t>
            </w:r>
          </w:p>
          <w:p w14:paraId="24E429E0" w14:textId="77777777" w:rsidR="00CA673F" w:rsidRDefault="00CA673F" w:rsidP="00BE7DDF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14:paraId="60273623" w14:textId="5208A87B" w:rsidR="00CA673F" w:rsidRDefault="00CA673F" w:rsidP="00BE7DDF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b/>
                <w:sz w:val="20"/>
              </w:rPr>
              <w:t>Small employers (less than 10 employees) not offering retirement plan</w:t>
            </w:r>
          </w:p>
          <w:p w14:paraId="3FD15909" w14:textId="77777777" w:rsidR="003F22E8" w:rsidRDefault="003F22E8" w:rsidP="00BE7DDF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14:paraId="5D518B67" w14:textId="071A9DB6" w:rsidR="003F22E8" w:rsidRPr="000C6F77" w:rsidRDefault="003F22E8" w:rsidP="00BE7DDF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566" w:type="dxa"/>
          </w:tcPr>
          <w:p w14:paraId="24B2D2DD" w14:textId="7F8EF3ED" w:rsidR="003F22E8" w:rsidRPr="00DD4AB6" w:rsidRDefault="00DD4AB6" w:rsidP="001356C9">
            <w:pPr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M</w:t>
            </w:r>
            <w:r w:rsidRPr="00DD4AB6">
              <w:rPr>
                <w:b/>
                <w:sz w:val="20"/>
              </w:rPr>
              <w:t>ix of employers including 5 to 6 that are from companies of 500 or mor</w:t>
            </w:r>
            <w:r>
              <w:rPr>
                <w:b/>
                <w:sz w:val="20"/>
              </w:rPr>
              <w:t>e;</w:t>
            </w:r>
            <w:r w:rsidRPr="00DD4AB6">
              <w:rPr>
                <w:b/>
                <w:sz w:val="20"/>
              </w:rPr>
              <w:t xml:space="preserve"> allow natural fall out of retirement plans</w:t>
            </w:r>
          </w:p>
        </w:tc>
      </w:tr>
    </w:tbl>
    <w:p w14:paraId="099BFE16" w14:textId="77777777" w:rsidR="00BE7DDF" w:rsidRDefault="00BE7DDF" w:rsidP="00863FA5">
      <w:pPr>
        <w:pStyle w:val="NotesComments"/>
        <w:rPr>
          <w:b/>
          <w:caps/>
          <w:color w:val="auto"/>
          <w:szCs w:val="20"/>
        </w:rPr>
      </w:pPr>
    </w:p>
    <w:p w14:paraId="66A5B23F" w14:textId="77777777" w:rsidR="007F31E7" w:rsidRDefault="0020199F" w:rsidP="007F31E7">
      <w:pPr>
        <w:ind w:left="360" w:right="-396"/>
        <w:outlineLvl w:val="0"/>
        <w:rPr>
          <w:rFonts w:cs="Arial"/>
          <w:b/>
          <w:szCs w:val="20"/>
        </w:rPr>
      </w:pPr>
      <w:r>
        <w:rPr>
          <w:rFonts w:cs="Arial"/>
          <w:b/>
          <w:szCs w:val="20"/>
        </w:rPr>
        <w:t>Specifications</w:t>
      </w:r>
      <w:r w:rsidR="007F31E7">
        <w:rPr>
          <w:rFonts w:cs="Arial"/>
          <w:b/>
          <w:szCs w:val="20"/>
        </w:rPr>
        <w:t>:</w:t>
      </w:r>
    </w:p>
    <w:p w14:paraId="7DB40595" w14:textId="77777777" w:rsidR="0020199F" w:rsidRPr="0020199F" w:rsidRDefault="00C24614" w:rsidP="0020199F">
      <w:pPr>
        <w:numPr>
          <w:ilvl w:val="0"/>
          <w:numId w:val="49"/>
        </w:numPr>
        <w:ind w:right="-396"/>
        <w:outlineLvl w:val="0"/>
        <w:rPr>
          <w:rFonts w:cs="Arial"/>
          <w:szCs w:val="20"/>
        </w:rPr>
      </w:pPr>
      <w:r>
        <w:rPr>
          <w:rFonts w:cs="Arial"/>
          <w:szCs w:val="20"/>
        </w:rPr>
        <w:t>Decision-making role for employee benefits</w:t>
      </w:r>
    </w:p>
    <w:p w14:paraId="1728F613" w14:textId="5AA6F771" w:rsidR="0072356F" w:rsidRPr="00411D5D" w:rsidRDefault="0020199F" w:rsidP="00411D5D">
      <w:pPr>
        <w:numPr>
          <w:ilvl w:val="0"/>
          <w:numId w:val="49"/>
        </w:numPr>
        <w:ind w:right="-396"/>
        <w:outlineLvl w:val="0"/>
        <w:rPr>
          <w:rFonts w:cs="Arial"/>
          <w:szCs w:val="20"/>
        </w:rPr>
      </w:pPr>
      <w:r w:rsidRPr="0020199F">
        <w:rPr>
          <w:rFonts w:cs="Arial"/>
          <w:szCs w:val="20"/>
        </w:rPr>
        <w:t xml:space="preserve">Company size: </w:t>
      </w:r>
    </w:p>
    <w:p w14:paraId="747445E4" w14:textId="2BAA3CB5" w:rsidR="00492E93" w:rsidRPr="00E846AF" w:rsidRDefault="00492E93" w:rsidP="00474103">
      <w:pPr>
        <w:numPr>
          <w:ilvl w:val="2"/>
          <w:numId w:val="10"/>
        </w:numPr>
        <w:ind w:right="-396"/>
        <w:outlineLvl w:val="0"/>
        <w:rPr>
          <w:rFonts w:cs="Arial"/>
          <w:szCs w:val="20"/>
        </w:rPr>
      </w:pPr>
      <w:r w:rsidRPr="00E846AF">
        <w:rPr>
          <w:rFonts w:cs="Arial"/>
          <w:szCs w:val="20"/>
        </w:rPr>
        <w:t>Less than 10 employees</w:t>
      </w:r>
    </w:p>
    <w:p w14:paraId="38279C31" w14:textId="14A98740" w:rsidR="0072356F" w:rsidRPr="00E846AF" w:rsidRDefault="0072356F" w:rsidP="00474103">
      <w:pPr>
        <w:numPr>
          <w:ilvl w:val="2"/>
          <w:numId w:val="10"/>
        </w:numPr>
        <w:ind w:right="-396"/>
        <w:outlineLvl w:val="0"/>
        <w:rPr>
          <w:rFonts w:cs="Arial"/>
          <w:szCs w:val="20"/>
        </w:rPr>
      </w:pPr>
      <w:r w:rsidRPr="00E846AF">
        <w:rPr>
          <w:rFonts w:cs="Arial"/>
          <w:szCs w:val="20"/>
        </w:rPr>
        <w:t>10 – 99</w:t>
      </w:r>
    </w:p>
    <w:p w14:paraId="46B64C23" w14:textId="708A73C9" w:rsidR="0072356F" w:rsidRPr="00E846AF" w:rsidRDefault="0072356F" w:rsidP="00474103">
      <w:pPr>
        <w:numPr>
          <w:ilvl w:val="2"/>
          <w:numId w:val="10"/>
        </w:numPr>
        <w:ind w:right="-396"/>
        <w:outlineLvl w:val="0"/>
        <w:rPr>
          <w:rFonts w:cs="Arial"/>
          <w:szCs w:val="20"/>
        </w:rPr>
      </w:pPr>
      <w:r w:rsidRPr="00E846AF">
        <w:rPr>
          <w:rFonts w:cs="Arial"/>
          <w:szCs w:val="20"/>
        </w:rPr>
        <w:t>100 – 249</w:t>
      </w:r>
    </w:p>
    <w:p w14:paraId="0668762E" w14:textId="2AE1452A" w:rsidR="0072356F" w:rsidRPr="00E846AF" w:rsidRDefault="00411D5D" w:rsidP="00474103">
      <w:pPr>
        <w:numPr>
          <w:ilvl w:val="2"/>
          <w:numId w:val="10"/>
        </w:numPr>
        <w:ind w:right="-396"/>
        <w:outlineLvl w:val="0"/>
        <w:rPr>
          <w:rFonts w:cs="Arial"/>
          <w:szCs w:val="20"/>
        </w:rPr>
      </w:pPr>
      <w:r w:rsidRPr="00E846AF">
        <w:rPr>
          <w:rFonts w:cs="Arial"/>
          <w:szCs w:val="20"/>
        </w:rPr>
        <w:t xml:space="preserve">250 – </w:t>
      </w:r>
      <w:r w:rsidR="0072356F" w:rsidRPr="00E846AF">
        <w:rPr>
          <w:rFonts w:cs="Arial"/>
          <w:szCs w:val="20"/>
        </w:rPr>
        <w:t>499</w:t>
      </w:r>
    </w:p>
    <w:p w14:paraId="3545B0CD" w14:textId="40CF8C36" w:rsidR="0020199F" w:rsidRPr="00E846AF" w:rsidRDefault="00AD510C" w:rsidP="00474103">
      <w:pPr>
        <w:numPr>
          <w:ilvl w:val="2"/>
          <w:numId w:val="10"/>
        </w:numPr>
        <w:ind w:right="-396"/>
        <w:outlineLvl w:val="0"/>
        <w:rPr>
          <w:rFonts w:cs="Arial"/>
          <w:szCs w:val="20"/>
        </w:rPr>
      </w:pPr>
      <w:r w:rsidRPr="00E846AF">
        <w:rPr>
          <w:rFonts w:cs="Arial"/>
          <w:szCs w:val="20"/>
        </w:rPr>
        <w:t xml:space="preserve"> </w:t>
      </w:r>
      <w:r w:rsidR="0072356F" w:rsidRPr="00E846AF">
        <w:rPr>
          <w:rFonts w:cs="Arial"/>
          <w:szCs w:val="20"/>
        </w:rPr>
        <w:t>500+</w:t>
      </w:r>
    </w:p>
    <w:p w14:paraId="4D9C8456" w14:textId="0488FDCB" w:rsidR="0020199F" w:rsidRPr="0020199F" w:rsidRDefault="0020199F" w:rsidP="0020199F">
      <w:pPr>
        <w:numPr>
          <w:ilvl w:val="0"/>
          <w:numId w:val="49"/>
        </w:numPr>
        <w:ind w:right="-396"/>
        <w:outlineLvl w:val="0"/>
        <w:rPr>
          <w:rFonts w:cs="Arial"/>
          <w:szCs w:val="20"/>
        </w:rPr>
      </w:pPr>
      <w:r w:rsidRPr="0020199F">
        <w:rPr>
          <w:rFonts w:cs="Arial"/>
          <w:szCs w:val="20"/>
        </w:rPr>
        <w:t>Utilizes an automatic payment syst</w:t>
      </w:r>
      <w:r w:rsidR="00E846AF">
        <w:rPr>
          <w:rFonts w:cs="Arial"/>
          <w:szCs w:val="20"/>
        </w:rPr>
        <w:t xml:space="preserve">em for employees (such as ADP) </w:t>
      </w:r>
    </w:p>
    <w:p w14:paraId="088DA53F" w14:textId="77777777" w:rsidR="0020199F" w:rsidRPr="0020199F" w:rsidRDefault="004116DC" w:rsidP="0020199F">
      <w:pPr>
        <w:numPr>
          <w:ilvl w:val="0"/>
          <w:numId w:val="49"/>
        </w:numPr>
        <w:ind w:right="-396"/>
        <w:outlineLvl w:val="0"/>
        <w:rPr>
          <w:rFonts w:cs="Arial"/>
          <w:szCs w:val="20"/>
        </w:rPr>
      </w:pPr>
      <w:r>
        <w:rPr>
          <w:rFonts w:cs="Arial"/>
          <w:szCs w:val="20"/>
        </w:rPr>
        <w:t>Mix of companies that</w:t>
      </w:r>
      <w:r w:rsidR="00C24614">
        <w:rPr>
          <w:rFonts w:cs="Arial"/>
          <w:szCs w:val="20"/>
        </w:rPr>
        <w:t xml:space="preserve"> do and do not</w:t>
      </w:r>
      <w:r>
        <w:rPr>
          <w:rFonts w:cs="Arial"/>
          <w:szCs w:val="20"/>
        </w:rPr>
        <w:t xml:space="preserve"> offer payroll based retirement plans</w:t>
      </w:r>
    </w:p>
    <w:p w14:paraId="3D0918BC" w14:textId="77777777" w:rsidR="0020199F" w:rsidRPr="0020199F" w:rsidRDefault="0020199F" w:rsidP="0020199F">
      <w:pPr>
        <w:numPr>
          <w:ilvl w:val="0"/>
          <w:numId w:val="49"/>
        </w:numPr>
        <w:ind w:right="-396"/>
        <w:outlineLvl w:val="0"/>
        <w:rPr>
          <w:rFonts w:cs="Arial"/>
          <w:szCs w:val="20"/>
        </w:rPr>
      </w:pPr>
      <w:r w:rsidRPr="0020199F">
        <w:rPr>
          <w:rFonts w:cs="Arial"/>
          <w:szCs w:val="20"/>
        </w:rPr>
        <w:t xml:space="preserve">Mix of industries (include some that are </w:t>
      </w:r>
      <w:r w:rsidRPr="0020199F">
        <w:rPr>
          <w:szCs w:val="20"/>
        </w:rPr>
        <w:t xml:space="preserve">construction, administrative and waste management, and the leisure industry </w:t>
      </w:r>
      <w:r w:rsidR="004116DC">
        <w:rPr>
          <w:szCs w:val="20"/>
        </w:rPr>
        <w:t xml:space="preserve">such as </w:t>
      </w:r>
      <w:r w:rsidRPr="0020199F">
        <w:rPr>
          <w:szCs w:val="20"/>
        </w:rPr>
        <w:t>ac</w:t>
      </w:r>
      <w:r w:rsidR="004116DC">
        <w:rPr>
          <w:szCs w:val="20"/>
        </w:rPr>
        <w:t>commodations, restaurants, etc.</w:t>
      </w:r>
      <w:r w:rsidRPr="0020199F">
        <w:rPr>
          <w:szCs w:val="20"/>
        </w:rPr>
        <w:t>)</w:t>
      </w:r>
    </w:p>
    <w:p w14:paraId="1473BFC0" w14:textId="77777777" w:rsidR="004E20D7" w:rsidRDefault="004E20D7">
      <w:pPr>
        <w:spacing w:before="0" w:after="0" w:line="240" w:lineRule="auto"/>
        <w:rPr>
          <w:rFonts w:eastAsia="Times New Roman" w:cs="Arial"/>
          <w:b/>
          <w:kern w:val="0"/>
          <w:lang w:eastAsia="en-US"/>
        </w:rPr>
      </w:pPr>
      <w:r>
        <w:rPr>
          <w:b/>
        </w:rPr>
        <w:br w:type="page"/>
      </w:r>
    </w:p>
    <w:p w14:paraId="58BD063A" w14:textId="7F0596B6" w:rsidR="00863FA5" w:rsidRDefault="0012120B" w:rsidP="00863FA5">
      <w:pPr>
        <w:pStyle w:val="NotesComments"/>
        <w:rPr>
          <w:b/>
          <w:color w:val="auto"/>
        </w:rPr>
      </w:pPr>
      <w:r>
        <w:rPr>
          <w:b/>
          <w:color w:val="auto"/>
        </w:rPr>
        <w:lastRenderedPageBreak/>
        <w:t>EMLOYER</w:t>
      </w:r>
      <w:r w:rsidR="00863FA5">
        <w:rPr>
          <w:b/>
          <w:color w:val="auto"/>
        </w:rPr>
        <w:t xml:space="preserve"> SCREENER</w:t>
      </w:r>
    </w:p>
    <w:p w14:paraId="66A4CAE4" w14:textId="77777777" w:rsidR="00863FA5" w:rsidRDefault="00863FA5" w:rsidP="00863FA5">
      <w:pPr>
        <w:pStyle w:val="NotesComments"/>
        <w:rPr>
          <w:b/>
        </w:rPr>
      </w:pPr>
    </w:p>
    <w:p w14:paraId="5B087547" w14:textId="77777777" w:rsidR="00863FA5" w:rsidRPr="00E74C8A" w:rsidRDefault="00863FA5" w:rsidP="00863FA5">
      <w:pPr>
        <w:pStyle w:val="Header"/>
        <w:tabs>
          <w:tab w:val="clear" w:pos="4320"/>
          <w:tab w:val="clear" w:pos="8640"/>
          <w:tab w:val="left" w:pos="360"/>
          <w:tab w:val="left" w:pos="900"/>
          <w:tab w:val="left" w:pos="3420"/>
        </w:tabs>
        <w:rPr>
          <w:rFonts w:cs="Arial"/>
        </w:rPr>
      </w:pPr>
      <w:r w:rsidRPr="00E74C8A">
        <w:rPr>
          <w:rFonts w:cs="Arial"/>
        </w:rPr>
        <w:t xml:space="preserve">Hello, my name is ___________ from ___________, a local marketing research firm. We are conducting a short survey today and we would like to include your opinions. Let me assure you that we are not involved in the sale of any products or services.  May I speak with the person </w:t>
      </w:r>
      <w:r>
        <w:rPr>
          <w:rFonts w:cs="Arial"/>
        </w:rPr>
        <w:t xml:space="preserve">who is </w:t>
      </w:r>
      <w:r w:rsidRPr="00E74C8A">
        <w:rPr>
          <w:rFonts w:cs="Arial"/>
        </w:rPr>
        <w:t xml:space="preserve">most responsible for making decisions about </w:t>
      </w:r>
      <w:r>
        <w:rPr>
          <w:rFonts w:cs="Arial"/>
        </w:rPr>
        <w:t xml:space="preserve">issues related to employee benefits and payroll </w:t>
      </w:r>
      <w:r w:rsidRPr="00E74C8A">
        <w:rPr>
          <w:rFonts w:cs="Arial"/>
        </w:rPr>
        <w:t xml:space="preserve">for your </w:t>
      </w:r>
      <w:r>
        <w:rPr>
          <w:rFonts w:cs="Arial"/>
        </w:rPr>
        <w:t>entire organization?</w:t>
      </w:r>
    </w:p>
    <w:p w14:paraId="6E880692" w14:textId="77777777" w:rsidR="00863FA5" w:rsidRDefault="00863FA5" w:rsidP="00863FA5">
      <w:pPr>
        <w:pStyle w:val="NotesComments"/>
        <w:outlineLvl w:val="0"/>
        <w:rPr>
          <w:color w:val="auto"/>
          <w:szCs w:val="16"/>
        </w:rPr>
      </w:pPr>
    </w:p>
    <w:p w14:paraId="737110D0" w14:textId="77777777" w:rsidR="00863FA5" w:rsidRPr="006C259C" w:rsidRDefault="00863FA5" w:rsidP="00863FA5">
      <w:pPr>
        <w:keepNext/>
        <w:keepLines/>
        <w:widowControl w:val="0"/>
        <w:pBdr>
          <w:top w:val="single" w:sz="2" w:space="4" w:color="000000"/>
          <w:left w:val="single" w:sz="2" w:space="4" w:color="000000"/>
          <w:bottom w:val="single" w:sz="2" w:space="4" w:color="000000"/>
          <w:right w:val="single" w:sz="2" w:space="4" w:color="000000"/>
        </w:pBdr>
        <w:tabs>
          <w:tab w:val="left" w:pos="360"/>
        </w:tabs>
        <w:autoSpaceDE w:val="0"/>
        <w:autoSpaceDN w:val="0"/>
        <w:adjustRightInd w:val="0"/>
        <w:ind w:left="360" w:hanging="360"/>
        <w:rPr>
          <w:rFonts w:cs="Arial"/>
          <w:color w:val="000000"/>
          <w:szCs w:val="20"/>
        </w:rPr>
      </w:pPr>
      <w:r>
        <w:rPr>
          <w:rFonts w:cs="Arial"/>
          <w:b/>
          <w:color w:val="000000"/>
          <w:szCs w:val="20"/>
        </w:rPr>
        <w:t xml:space="preserve">Q1 </w:t>
      </w:r>
      <w:r w:rsidRPr="006C259C">
        <w:rPr>
          <w:rFonts w:cs="Arial"/>
          <w:b/>
          <w:color w:val="000000"/>
          <w:szCs w:val="20"/>
        </w:rPr>
        <w:t>Decision-making:</w:t>
      </w:r>
      <w:r w:rsidRPr="006C259C">
        <w:rPr>
          <w:rFonts w:cs="Arial"/>
          <w:color w:val="000000"/>
          <w:szCs w:val="20"/>
        </w:rPr>
        <w:t xml:space="preserve"> </w:t>
      </w:r>
      <w:r w:rsidRPr="006C259C">
        <w:rPr>
          <w:rFonts w:cs="Arial"/>
          <w:szCs w:val="22"/>
        </w:rPr>
        <w:t xml:space="preserve">Which of the following best describes your responsibility for making decisions about </w:t>
      </w:r>
      <w:r>
        <w:rPr>
          <w:rFonts w:cs="Arial"/>
          <w:b/>
          <w:szCs w:val="22"/>
        </w:rPr>
        <w:t>offering employee benefits</w:t>
      </w:r>
      <w:r w:rsidRPr="006C259C">
        <w:rPr>
          <w:rFonts w:cs="Arial"/>
          <w:b/>
          <w:szCs w:val="22"/>
        </w:rPr>
        <w:t xml:space="preserve"> for your organization</w:t>
      </w:r>
      <w:r w:rsidRPr="006C259C">
        <w:rPr>
          <w:rFonts w:cs="Arial"/>
          <w:szCs w:val="22"/>
        </w:rPr>
        <w:t>?  Are you the primary decision-maker who handles these decisions for your entire organization, or jointly responsible for making these decisions, or are these decisions made by another person in your company?</w:t>
      </w:r>
    </w:p>
    <w:p w14:paraId="539EEC7B" w14:textId="77777777" w:rsidR="00863FA5" w:rsidRPr="006C259C" w:rsidRDefault="00863FA5" w:rsidP="00863FA5">
      <w:pPr>
        <w:keepNext/>
        <w:widowControl w:val="0"/>
        <w:autoSpaceDE w:val="0"/>
        <w:autoSpaceDN w:val="0"/>
        <w:adjustRightInd w:val="0"/>
        <w:rPr>
          <w:rFonts w:cs="Arial"/>
          <w:color w:val="000000"/>
          <w:szCs w:val="20"/>
        </w:rPr>
      </w:pPr>
    </w:p>
    <w:p w14:paraId="12E2FA56" w14:textId="77777777" w:rsidR="00863FA5" w:rsidRPr="006C259C" w:rsidRDefault="00863FA5" w:rsidP="00863FA5">
      <w:pPr>
        <w:pStyle w:val="NotesComments"/>
        <w:numPr>
          <w:ilvl w:val="0"/>
          <w:numId w:val="12"/>
        </w:numPr>
        <w:rPr>
          <w:color w:val="auto"/>
        </w:rPr>
      </w:pPr>
      <w:r w:rsidRPr="006C259C">
        <w:rPr>
          <w:color w:val="auto"/>
        </w:rPr>
        <w:t>I am the primary decision-maker [</w:t>
      </w:r>
      <w:r>
        <w:rPr>
          <w:color w:val="auto"/>
        </w:rPr>
        <w:t>GO TO Q2</w:t>
      </w:r>
      <w:r w:rsidRPr="006C259C">
        <w:rPr>
          <w:color w:val="auto"/>
        </w:rPr>
        <w:t>]</w:t>
      </w:r>
    </w:p>
    <w:p w14:paraId="28AA6BF1" w14:textId="77777777" w:rsidR="00863FA5" w:rsidRPr="006C259C" w:rsidRDefault="00863FA5" w:rsidP="00863FA5">
      <w:pPr>
        <w:pStyle w:val="NotesComments"/>
        <w:numPr>
          <w:ilvl w:val="0"/>
          <w:numId w:val="12"/>
        </w:numPr>
        <w:rPr>
          <w:color w:val="auto"/>
        </w:rPr>
      </w:pPr>
      <w:r>
        <w:rPr>
          <w:color w:val="auto"/>
        </w:rPr>
        <w:t>Jointly responsible [GO</w:t>
      </w:r>
      <w:r w:rsidRPr="006C259C">
        <w:rPr>
          <w:color w:val="auto"/>
        </w:rPr>
        <w:t xml:space="preserve"> TO Q1B]</w:t>
      </w:r>
    </w:p>
    <w:p w14:paraId="2CFBC6F5" w14:textId="77777777" w:rsidR="00863FA5" w:rsidRPr="006C259C" w:rsidRDefault="00863FA5" w:rsidP="00863FA5">
      <w:pPr>
        <w:pStyle w:val="NotesComments"/>
        <w:numPr>
          <w:ilvl w:val="0"/>
          <w:numId w:val="12"/>
        </w:numPr>
        <w:rPr>
          <w:color w:val="FF0000"/>
        </w:rPr>
      </w:pPr>
      <w:r w:rsidRPr="006C259C">
        <w:rPr>
          <w:color w:val="FF0000"/>
        </w:rPr>
        <w:t>Not responsible</w:t>
      </w:r>
      <w:r>
        <w:rPr>
          <w:color w:val="FF0000"/>
        </w:rPr>
        <w:t xml:space="preserve"> – [ASK TO SPEAK WITH THE PERSON RESPONSIBLE]</w:t>
      </w:r>
    </w:p>
    <w:p w14:paraId="520C66A4" w14:textId="77777777" w:rsidR="00863FA5" w:rsidRPr="006C259C" w:rsidRDefault="00863FA5" w:rsidP="00863FA5">
      <w:pPr>
        <w:pStyle w:val="NotesComments"/>
      </w:pPr>
    </w:p>
    <w:p w14:paraId="40CA7FEA" w14:textId="77777777" w:rsidR="00863FA5" w:rsidRPr="006C259C" w:rsidRDefault="002D5299" w:rsidP="00863FA5">
      <w:pPr>
        <w:pStyle w:val="QuestionTitle"/>
        <w:ind w:left="360" w:hanging="360"/>
      </w:pPr>
      <w:r>
        <w:rPr>
          <w:b/>
        </w:rPr>
        <w:t>Q1a</w:t>
      </w:r>
      <w:r w:rsidR="00863FA5" w:rsidRPr="006C259C">
        <w:rPr>
          <w:b/>
        </w:rPr>
        <w:t xml:space="preserve"> Decision-making:</w:t>
      </w:r>
      <w:r w:rsidR="00863FA5" w:rsidRPr="006C259C">
        <w:t xml:space="preserve"> Would you say that you are the person </w:t>
      </w:r>
      <w:r w:rsidR="00863FA5" w:rsidRPr="006C259C">
        <w:rPr>
          <w:b/>
          <w:u w:val="single"/>
        </w:rPr>
        <w:t>most</w:t>
      </w:r>
      <w:r w:rsidR="00863FA5" w:rsidRPr="006C259C">
        <w:t xml:space="preserve"> involved in making decisions about </w:t>
      </w:r>
      <w:r w:rsidR="00863FA5">
        <w:t>employee benefits</w:t>
      </w:r>
      <w:r w:rsidR="00863FA5" w:rsidRPr="006C259C">
        <w:t xml:space="preserve"> for your company—by that, I mean, are you the person who is most likely to select the </w:t>
      </w:r>
      <w:r w:rsidR="00863FA5">
        <w:t xml:space="preserve">products or services </w:t>
      </w:r>
      <w:r w:rsidR="00863FA5" w:rsidRPr="006C259C">
        <w:t xml:space="preserve">your company </w:t>
      </w:r>
      <w:r w:rsidR="00863FA5">
        <w:t>will offer</w:t>
      </w:r>
      <w:r w:rsidR="00863FA5" w:rsidRPr="006C259C">
        <w:t xml:space="preserve"> for your entire organization, or is it another person?</w:t>
      </w:r>
    </w:p>
    <w:p w14:paraId="339A01C9" w14:textId="77777777" w:rsidR="00863FA5" w:rsidRPr="006C259C" w:rsidRDefault="00863FA5" w:rsidP="00863FA5">
      <w:pPr>
        <w:pStyle w:val="QuestionTitleSpacer"/>
        <w:rPr>
          <w:sz w:val="20"/>
        </w:rPr>
      </w:pPr>
    </w:p>
    <w:p w14:paraId="36434454" w14:textId="77777777" w:rsidR="00863FA5" w:rsidRDefault="00863FA5" w:rsidP="00863FA5">
      <w:pPr>
        <w:pStyle w:val="NotesComments"/>
        <w:numPr>
          <w:ilvl w:val="0"/>
          <w:numId w:val="11"/>
        </w:numPr>
        <w:rPr>
          <w:color w:val="auto"/>
        </w:rPr>
      </w:pPr>
      <w:r>
        <w:rPr>
          <w:color w:val="auto"/>
        </w:rPr>
        <w:t>Yes (primary decision-maker)</w:t>
      </w:r>
    </w:p>
    <w:p w14:paraId="4DA108DB" w14:textId="77777777" w:rsidR="00863FA5" w:rsidRPr="006C259C" w:rsidRDefault="00863FA5" w:rsidP="00863FA5">
      <w:pPr>
        <w:pStyle w:val="NotesComments"/>
        <w:numPr>
          <w:ilvl w:val="0"/>
          <w:numId w:val="11"/>
        </w:numPr>
        <w:rPr>
          <w:color w:val="FF0000"/>
        </w:rPr>
      </w:pPr>
      <w:r w:rsidRPr="006C259C">
        <w:rPr>
          <w:color w:val="FF0000"/>
        </w:rPr>
        <w:t xml:space="preserve">No [ASK TO SPEAK WITH THE PRIMARY DECISION-MAKER] </w:t>
      </w:r>
      <w:r w:rsidRPr="006C259C">
        <w:rPr>
          <w:color w:val="FF0000"/>
        </w:rPr>
        <w:tab/>
        <w:t xml:space="preserve"> </w:t>
      </w:r>
    </w:p>
    <w:p w14:paraId="35DD9832" w14:textId="77777777" w:rsidR="00863FA5" w:rsidRDefault="00863FA5" w:rsidP="00863FA5">
      <w:pPr>
        <w:pStyle w:val="NotesComments"/>
      </w:pPr>
    </w:p>
    <w:p w14:paraId="11247974" w14:textId="77777777" w:rsidR="00863FA5" w:rsidRDefault="00863FA5" w:rsidP="00863FA5">
      <w:pPr>
        <w:pStyle w:val="QuestionTitle"/>
        <w:pBdr>
          <w:left w:val="single" w:sz="2" w:space="0" w:color="000000"/>
        </w:pBdr>
        <w:ind w:hanging="90"/>
      </w:pPr>
      <w:r>
        <w:rPr>
          <w:b/>
        </w:rPr>
        <w:t>Q2 Title:</w:t>
      </w:r>
      <w:r>
        <w:t xml:space="preserve"> What is your title?</w:t>
      </w:r>
    </w:p>
    <w:p w14:paraId="3F540EF6" w14:textId="77777777" w:rsidR="00863FA5" w:rsidRDefault="00863FA5" w:rsidP="00863FA5">
      <w:pPr>
        <w:pStyle w:val="QuestionTitleSpacer"/>
        <w:rPr>
          <w:sz w:val="20"/>
        </w:rPr>
      </w:pPr>
    </w:p>
    <w:p w14:paraId="16CED992" w14:textId="77777777" w:rsidR="00863FA5" w:rsidRDefault="00863FA5" w:rsidP="00863FA5">
      <w:pPr>
        <w:pStyle w:val="NotesComments"/>
        <w:numPr>
          <w:ilvl w:val="0"/>
          <w:numId w:val="32"/>
        </w:numPr>
        <w:rPr>
          <w:color w:val="auto"/>
        </w:rPr>
      </w:pPr>
      <w:r>
        <w:rPr>
          <w:color w:val="auto"/>
        </w:rPr>
        <w:t>Owner</w:t>
      </w:r>
    </w:p>
    <w:p w14:paraId="187D8697" w14:textId="77777777" w:rsidR="00863FA5" w:rsidRDefault="00863FA5" w:rsidP="00863FA5">
      <w:pPr>
        <w:pStyle w:val="NotesComments"/>
        <w:numPr>
          <w:ilvl w:val="0"/>
          <w:numId w:val="32"/>
        </w:numPr>
        <w:rPr>
          <w:color w:val="auto"/>
        </w:rPr>
      </w:pPr>
      <w:r>
        <w:rPr>
          <w:color w:val="auto"/>
        </w:rPr>
        <w:t>President, CEO</w:t>
      </w:r>
    </w:p>
    <w:p w14:paraId="22A10C73" w14:textId="77777777" w:rsidR="00863FA5" w:rsidRDefault="00863FA5" w:rsidP="00863FA5">
      <w:pPr>
        <w:pStyle w:val="NotesComments"/>
        <w:numPr>
          <w:ilvl w:val="0"/>
          <w:numId w:val="32"/>
        </w:numPr>
        <w:rPr>
          <w:color w:val="auto"/>
        </w:rPr>
      </w:pPr>
      <w:r>
        <w:rPr>
          <w:color w:val="auto"/>
        </w:rPr>
        <w:t>Human Resources Manager</w:t>
      </w:r>
    </w:p>
    <w:p w14:paraId="17675718" w14:textId="77777777" w:rsidR="00863FA5" w:rsidRDefault="00863FA5" w:rsidP="00863FA5">
      <w:pPr>
        <w:pStyle w:val="NotesComments"/>
        <w:numPr>
          <w:ilvl w:val="0"/>
          <w:numId w:val="32"/>
        </w:numPr>
        <w:rPr>
          <w:color w:val="auto"/>
        </w:rPr>
      </w:pPr>
      <w:r>
        <w:rPr>
          <w:color w:val="auto"/>
        </w:rPr>
        <w:t>Employee Benefits Manager</w:t>
      </w:r>
    </w:p>
    <w:p w14:paraId="7284F9D9" w14:textId="77777777" w:rsidR="00863FA5" w:rsidRDefault="00863FA5" w:rsidP="00863FA5">
      <w:pPr>
        <w:pStyle w:val="NotesComments"/>
        <w:numPr>
          <w:ilvl w:val="0"/>
          <w:numId w:val="32"/>
        </w:numPr>
        <w:rPr>
          <w:color w:val="auto"/>
        </w:rPr>
      </w:pPr>
      <w:r>
        <w:rPr>
          <w:color w:val="auto"/>
        </w:rPr>
        <w:t xml:space="preserve">Other_______________________ </w:t>
      </w:r>
      <w:r w:rsidRPr="00C429DA">
        <w:rPr>
          <w:color w:val="auto"/>
          <w:highlight w:val="lightGray"/>
        </w:rPr>
        <w:t>(HOLD)</w:t>
      </w:r>
      <w:r>
        <w:rPr>
          <w:color w:val="auto"/>
        </w:rPr>
        <w:tab/>
      </w:r>
      <w:r>
        <w:rPr>
          <w:color w:val="FF0000"/>
        </w:rPr>
        <w:t xml:space="preserve"> </w:t>
      </w:r>
    </w:p>
    <w:p w14:paraId="7271FAA2" w14:textId="77777777" w:rsidR="00863FA5" w:rsidRDefault="00863FA5" w:rsidP="00863FA5">
      <w:pPr>
        <w:pStyle w:val="NotesComments"/>
        <w:rPr>
          <w:color w:val="auto"/>
        </w:rPr>
      </w:pPr>
    </w:p>
    <w:p w14:paraId="02D7B204" w14:textId="77777777" w:rsidR="00863FA5" w:rsidRDefault="00863FA5" w:rsidP="00863FA5">
      <w:pPr>
        <w:pStyle w:val="QuestionTitle"/>
      </w:pPr>
      <w:r>
        <w:rPr>
          <w:b/>
        </w:rPr>
        <w:t>Q3 Industry:</w:t>
      </w:r>
      <w:r>
        <w:t xml:space="preserve"> What is your company’s primary line of business?</w:t>
      </w:r>
    </w:p>
    <w:p w14:paraId="27D4F129" w14:textId="77777777" w:rsidR="00863FA5" w:rsidRDefault="00863FA5" w:rsidP="00863FA5">
      <w:pPr>
        <w:pStyle w:val="QuestionTitleSpacer"/>
        <w:rPr>
          <w:sz w:val="20"/>
        </w:rPr>
      </w:pPr>
    </w:p>
    <w:p w14:paraId="2F348418" w14:textId="77777777" w:rsidR="00863FA5" w:rsidRPr="00C43AE4" w:rsidRDefault="00863FA5" w:rsidP="00863FA5">
      <w:pPr>
        <w:pStyle w:val="NotesComments"/>
        <w:numPr>
          <w:ilvl w:val="0"/>
          <w:numId w:val="33"/>
        </w:numPr>
        <w:rPr>
          <w:color w:val="auto"/>
        </w:rPr>
      </w:pPr>
      <w:r w:rsidRPr="00C43AE4">
        <w:rPr>
          <w:color w:val="auto"/>
        </w:rPr>
        <w:t xml:space="preserve">[RECORD RESPONSE] ___________________________________________ </w:t>
      </w:r>
      <w:r w:rsidR="00C43AE4" w:rsidRPr="00C43AE4">
        <w:rPr>
          <w:color w:val="FF0000"/>
        </w:rPr>
        <w:t>[</w:t>
      </w:r>
      <w:r w:rsidRPr="00C43AE4">
        <w:rPr>
          <w:color w:val="FF0000"/>
        </w:rPr>
        <w:t>TERMINATE I</w:t>
      </w:r>
      <w:r w:rsidR="00C43AE4" w:rsidRPr="00C43AE4">
        <w:rPr>
          <w:color w:val="FF0000"/>
        </w:rPr>
        <w:t>F BANKING OR FINANCIAL SERVICES]</w:t>
      </w:r>
    </w:p>
    <w:p w14:paraId="0CBC612B" w14:textId="77777777" w:rsidR="00863FA5" w:rsidRDefault="00863FA5" w:rsidP="00863FA5">
      <w:pPr>
        <w:pStyle w:val="NotesComments"/>
        <w:ind w:left="720"/>
        <w:rPr>
          <w:color w:val="auto"/>
        </w:rPr>
      </w:pPr>
    </w:p>
    <w:p w14:paraId="31E856EF" w14:textId="77777777" w:rsidR="00863FA5" w:rsidRPr="00ED6800" w:rsidRDefault="00863FA5" w:rsidP="00863FA5">
      <w:pPr>
        <w:pStyle w:val="QuestionNumbers"/>
        <w:numPr>
          <w:ilvl w:val="0"/>
          <w:numId w:val="0"/>
        </w:numPr>
        <w:tabs>
          <w:tab w:val="left" w:pos="1080"/>
        </w:tabs>
        <w:ind w:left="1080"/>
      </w:pPr>
      <w:r w:rsidRPr="00ED6800">
        <w:t>INTERVIEWER - CIRCLE THE MAIN LINE OF WORK; ASK IF NEEDED:</w:t>
      </w:r>
    </w:p>
    <w:p w14:paraId="395BDE06" w14:textId="77777777" w:rsidR="00863FA5" w:rsidRPr="00ED6800" w:rsidRDefault="00863FA5" w:rsidP="00863FA5">
      <w:pPr>
        <w:pStyle w:val="QuestionNumbers"/>
        <w:numPr>
          <w:ilvl w:val="0"/>
          <w:numId w:val="0"/>
        </w:numPr>
        <w:tabs>
          <w:tab w:val="left" w:pos="1080"/>
        </w:tabs>
        <w:ind w:left="1080"/>
      </w:pPr>
      <w:r w:rsidRPr="00ED6800">
        <w:t xml:space="preserve">Into which category would you put your company? Would you say… </w:t>
      </w:r>
    </w:p>
    <w:p w14:paraId="146165CC" w14:textId="77777777" w:rsidR="00863FA5" w:rsidRPr="00ED6800" w:rsidRDefault="00863FA5" w:rsidP="00863FA5">
      <w:pPr>
        <w:pStyle w:val="QuestionNumbers"/>
        <w:numPr>
          <w:ilvl w:val="0"/>
          <w:numId w:val="0"/>
        </w:numPr>
        <w:tabs>
          <w:tab w:val="left" w:pos="1080"/>
        </w:tabs>
        <w:ind w:left="1080"/>
      </w:pPr>
      <w:r w:rsidRPr="00ED6800">
        <w:t xml:space="preserve">(READ LIST) </w:t>
      </w:r>
    </w:p>
    <w:p w14:paraId="778AFFE0" w14:textId="77777777" w:rsidR="00863FA5" w:rsidRPr="00ED6800" w:rsidRDefault="00863FA5" w:rsidP="00863FA5">
      <w:pPr>
        <w:pStyle w:val="Listintable"/>
        <w:numPr>
          <w:ilvl w:val="0"/>
          <w:numId w:val="46"/>
        </w:numPr>
        <w:ind w:left="1440"/>
      </w:pPr>
      <w:r w:rsidRPr="00ED6800">
        <w:t xml:space="preserve">Construction </w:t>
      </w:r>
    </w:p>
    <w:p w14:paraId="2A871A21" w14:textId="77777777" w:rsidR="00863FA5" w:rsidRPr="00ED6800" w:rsidRDefault="00863FA5" w:rsidP="00863FA5">
      <w:pPr>
        <w:pStyle w:val="Listintable"/>
        <w:numPr>
          <w:ilvl w:val="0"/>
          <w:numId w:val="46"/>
        </w:numPr>
        <w:ind w:left="1440"/>
      </w:pPr>
      <w:r w:rsidRPr="00ED6800">
        <w:t>Manufacturing</w:t>
      </w:r>
    </w:p>
    <w:p w14:paraId="1C02313E" w14:textId="77777777" w:rsidR="00863FA5" w:rsidRPr="00ED6800" w:rsidRDefault="00863FA5" w:rsidP="00863FA5">
      <w:pPr>
        <w:pStyle w:val="Listintable"/>
        <w:numPr>
          <w:ilvl w:val="0"/>
          <w:numId w:val="46"/>
        </w:numPr>
        <w:ind w:left="1440"/>
      </w:pPr>
      <w:r w:rsidRPr="00ED6800">
        <w:t xml:space="preserve">Transportation </w:t>
      </w:r>
    </w:p>
    <w:p w14:paraId="1B27D56B" w14:textId="77777777" w:rsidR="00863FA5" w:rsidRPr="00ED6800" w:rsidRDefault="00863FA5" w:rsidP="00863FA5">
      <w:pPr>
        <w:pStyle w:val="Listintable"/>
        <w:numPr>
          <w:ilvl w:val="0"/>
          <w:numId w:val="46"/>
        </w:numPr>
        <w:ind w:left="1440"/>
      </w:pPr>
      <w:r w:rsidRPr="00ED6800">
        <w:t>Retail service</w:t>
      </w:r>
    </w:p>
    <w:p w14:paraId="62331EB2" w14:textId="77777777" w:rsidR="00863FA5" w:rsidRPr="00ED6800" w:rsidRDefault="00863FA5" w:rsidP="00863FA5">
      <w:pPr>
        <w:pStyle w:val="Listintable"/>
        <w:numPr>
          <w:ilvl w:val="0"/>
          <w:numId w:val="46"/>
        </w:numPr>
        <w:ind w:left="1440"/>
      </w:pPr>
      <w:r w:rsidRPr="00ED6800">
        <w:t>Restaurant or hotel service</w:t>
      </w:r>
    </w:p>
    <w:p w14:paraId="5E2D6EAD" w14:textId="77777777" w:rsidR="00863FA5" w:rsidRPr="00ED6800" w:rsidRDefault="00863FA5" w:rsidP="00863FA5">
      <w:pPr>
        <w:pStyle w:val="Listintable"/>
        <w:numPr>
          <w:ilvl w:val="0"/>
          <w:numId w:val="46"/>
        </w:numPr>
        <w:ind w:left="1440"/>
      </w:pPr>
      <w:r w:rsidRPr="00ED6800">
        <w:t>Entertainment/performance</w:t>
      </w:r>
    </w:p>
    <w:p w14:paraId="0FFBBECA" w14:textId="657E0B86" w:rsidR="00863FA5" w:rsidRPr="00ED6800" w:rsidRDefault="00474103" w:rsidP="00863FA5">
      <w:pPr>
        <w:pStyle w:val="Listintable"/>
        <w:numPr>
          <w:ilvl w:val="0"/>
          <w:numId w:val="46"/>
        </w:numPr>
        <w:ind w:left="1440"/>
      </w:pPr>
      <w:r>
        <w:t>Education</w:t>
      </w:r>
    </w:p>
    <w:p w14:paraId="47D2F9FD" w14:textId="77777777" w:rsidR="00863FA5" w:rsidRPr="00ED6800" w:rsidRDefault="00863FA5" w:rsidP="00863FA5">
      <w:pPr>
        <w:pStyle w:val="Listintable"/>
        <w:numPr>
          <w:ilvl w:val="0"/>
          <w:numId w:val="46"/>
        </w:numPr>
        <w:ind w:left="1440"/>
      </w:pPr>
      <w:r w:rsidRPr="00ED6800">
        <w:t>Office clerical or other support</w:t>
      </w:r>
    </w:p>
    <w:p w14:paraId="03CD3801" w14:textId="77777777" w:rsidR="00863FA5" w:rsidRPr="00ED6800" w:rsidRDefault="00863FA5" w:rsidP="00863FA5">
      <w:pPr>
        <w:pStyle w:val="Listintable"/>
        <w:numPr>
          <w:ilvl w:val="0"/>
          <w:numId w:val="46"/>
        </w:numPr>
        <w:ind w:left="1440"/>
      </w:pPr>
      <w:r w:rsidRPr="00ED6800">
        <w:t xml:space="preserve">Office professional or managerial </w:t>
      </w:r>
    </w:p>
    <w:p w14:paraId="72EA30B6" w14:textId="77777777" w:rsidR="00863FA5" w:rsidRPr="00ED6800" w:rsidRDefault="00863FA5" w:rsidP="00863FA5">
      <w:pPr>
        <w:pStyle w:val="Listintable"/>
        <w:numPr>
          <w:ilvl w:val="0"/>
          <w:numId w:val="46"/>
        </w:numPr>
        <w:ind w:left="1440"/>
      </w:pPr>
      <w:r w:rsidRPr="00ED6800">
        <w:t>Executive or administrative or</w:t>
      </w:r>
    </w:p>
    <w:p w14:paraId="1D5BB8B8" w14:textId="77777777" w:rsidR="00863FA5" w:rsidRPr="00C43AE4" w:rsidRDefault="00863FA5" w:rsidP="00863FA5">
      <w:pPr>
        <w:pStyle w:val="Listintable"/>
        <w:numPr>
          <w:ilvl w:val="0"/>
          <w:numId w:val="46"/>
        </w:numPr>
        <w:ind w:left="1440"/>
      </w:pPr>
      <w:r w:rsidRPr="00ED6800">
        <w:lastRenderedPageBreak/>
        <w:t xml:space="preserve">Something else (Specify) </w:t>
      </w:r>
      <w:r w:rsidR="00C43AE4">
        <w:t xml:space="preserve">_____________________________ </w:t>
      </w:r>
      <w:r w:rsidR="00C43AE4" w:rsidRPr="00C43AE4">
        <w:rPr>
          <w:color w:val="FF0000"/>
        </w:rPr>
        <w:t>[</w:t>
      </w:r>
      <w:r w:rsidRPr="00C43AE4">
        <w:rPr>
          <w:color w:val="FF0000"/>
        </w:rPr>
        <w:t>TERMINATE IF MARKETING, MARKETING RESEARCH, MEDIA, ADVERTISING OR PR</w:t>
      </w:r>
      <w:r w:rsidR="00C43AE4" w:rsidRPr="00C43AE4">
        <w:rPr>
          <w:color w:val="FF0000"/>
        </w:rPr>
        <w:t>]</w:t>
      </w:r>
    </w:p>
    <w:p w14:paraId="62CA3565" w14:textId="77777777" w:rsidR="00863FA5" w:rsidRPr="00C43AE4" w:rsidRDefault="00863FA5" w:rsidP="00863FA5">
      <w:pPr>
        <w:pStyle w:val="Listintable"/>
        <w:numPr>
          <w:ilvl w:val="0"/>
          <w:numId w:val="0"/>
        </w:numPr>
        <w:ind w:left="1080" w:hanging="360"/>
      </w:pPr>
    </w:p>
    <w:p w14:paraId="026F59A2" w14:textId="77777777" w:rsidR="00863FA5" w:rsidRPr="005128C2" w:rsidRDefault="00863FA5" w:rsidP="00863FA5">
      <w:pPr>
        <w:pStyle w:val="Listintable"/>
        <w:numPr>
          <w:ilvl w:val="0"/>
          <w:numId w:val="0"/>
        </w:numPr>
        <w:ind w:left="1080" w:hanging="360"/>
      </w:pPr>
      <w:r w:rsidRPr="00C43AE4">
        <w:t>ACCEPT ONE NON-PROFIT PARTICIPANT PER MARKET</w:t>
      </w:r>
    </w:p>
    <w:p w14:paraId="04CE4B96" w14:textId="77777777" w:rsidR="00863FA5" w:rsidRDefault="00863FA5" w:rsidP="00863FA5">
      <w:pPr>
        <w:pStyle w:val="NotesComments"/>
        <w:rPr>
          <w:color w:val="auto"/>
        </w:rPr>
      </w:pPr>
    </w:p>
    <w:p w14:paraId="793661A7" w14:textId="77777777" w:rsidR="00863FA5" w:rsidRDefault="00863FA5" w:rsidP="00863FA5">
      <w:pPr>
        <w:pStyle w:val="QuestionTitle"/>
        <w:ind w:left="360" w:hanging="360"/>
      </w:pPr>
      <w:r>
        <w:rPr>
          <w:b/>
        </w:rPr>
        <w:t>Q4 Company size:</w:t>
      </w:r>
      <w:r>
        <w:t xml:space="preserve"> Which of the following categories best describe your company’s total annual gross sales in </w:t>
      </w:r>
      <w:r w:rsidR="00630C59">
        <w:t>2012</w:t>
      </w:r>
      <w:r>
        <w:t>?</w:t>
      </w:r>
    </w:p>
    <w:p w14:paraId="364D424A" w14:textId="77777777" w:rsidR="00863FA5" w:rsidRDefault="00863FA5" w:rsidP="00863FA5">
      <w:pPr>
        <w:pStyle w:val="QuestionTitleSpacer"/>
        <w:rPr>
          <w:sz w:val="20"/>
        </w:rPr>
      </w:pPr>
    </w:p>
    <w:p w14:paraId="4CF4DA89" w14:textId="77777777" w:rsidR="00863FA5" w:rsidRDefault="00863FA5" w:rsidP="00863FA5">
      <w:pPr>
        <w:pStyle w:val="NotesComments"/>
        <w:numPr>
          <w:ilvl w:val="0"/>
          <w:numId w:val="34"/>
        </w:numPr>
        <w:rPr>
          <w:color w:val="auto"/>
        </w:rPr>
      </w:pPr>
      <w:r>
        <w:rPr>
          <w:color w:val="auto"/>
        </w:rPr>
        <w:t>Under $500,000</w:t>
      </w:r>
    </w:p>
    <w:p w14:paraId="6870A8D0" w14:textId="77777777" w:rsidR="00863FA5" w:rsidRDefault="00863FA5" w:rsidP="00863FA5">
      <w:pPr>
        <w:pStyle w:val="NotesComments"/>
        <w:numPr>
          <w:ilvl w:val="0"/>
          <w:numId w:val="34"/>
        </w:numPr>
        <w:rPr>
          <w:color w:val="auto"/>
        </w:rPr>
      </w:pPr>
      <w:r>
        <w:rPr>
          <w:color w:val="auto"/>
        </w:rPr>
        <w:t>$500,000 to under $1 million</w:t>
      </w:r>
    </w:p>
    <w:p w14:paraId="450914BF" w14:textId="77777777" w:rsidR="00863FA5" w:rsidRPr="001C15DD" w:rsidRDefault="00863FA5" w:rsidP="00863FA5">
      <w:pPr>
        <w:pStyle w:val="NotesComments"/>
        <w:numPr>
          <w:ilvl w:val="0"/>
          <w:numId w:val="34"/>
        </w:numPr>
        <w:rPr>
          <w:color w:val="auto"/>
        </w:rPr>
      </w:pPr>
      <w:r>
        <w:rPr>
          <w:color w:val="auto"/>
        </w:rPr>
        <w:t xml:space="preserve">$1 to under $3 million </w:t>
      </w:r>
    </w:p>
    <w:p w14:paraId="086DAD6B" w14:textId="77777777" w:rsidR="00863FA5" w:rsidRDefault="00863FA5" w:rsidP="00863FA5">
      <w:pPr>
        <w:pStyle w:val="NotesComments"/>
        <w:numPr>
          <w:ilvl w:val="0"/>
          <w:numId w:val="34"/>
        </w:numPr>
        <w:rPr>
          <w:color w:val="auto"/>
        </w:rPr>
      </w:pPr>
      <w:r>
        <w:rPr>
          <w:color w:val="auto"/>
        </w:rPr>
        <w:t xml:space="preserve">$3 to under $5 million  </w:t>
      </w:r>
    </w:p>
    <w:p w14:paraId="72A2A707" w14:textId="77777777" w:rsidR="00863FA5" w:rsidRDefault="00863FA5" w:rsidP="00863FA5">
      <w:pPr>
        <w:pStyle w:val="NotesComments"/>
        <w:numPr>
          <w:ilvl w:val="0"/>
          <w:numId w:val="34"/>
        </w:numPr>
        <w:rPr>
          <w:color w:val="auto"/>
        </w:rPr>
      </w:pPr>
      <w:r>
        <w:rPr>
          <w:color w:val="auto"/>
        </w:rPr>
        <w:t xml:space="preserve">$5 to under $10 million   </w:t>
      </w:r>
    </w:p>
    <w:p w14:paraId="64EEAA7B" w14:textId="77777777" w:rsidR="00863FA5" w:rsidRDefault="00863FA5" w:rsidP="00863FA5">
      <w:pPr>
        <w:pStyle w:val="NotesComments"/>
        <w:numPr>
          <w:ilvl w:val="0"/>
          <w:numId w:val="34"/>
        </w:numPr>
        <w:rPr>
          <w:color w:val="auto"/>
        </w:rPr>
      </w:pPr>
      <w:r>
        <w:rPr>
          <w:color w:val="auto"/>
        </w:rPr>
        <w:t xml:space="preserve">$10 to under $30 million  </w:t>
      </w:r>
    </w:p>
    <w:p w14:paraId="330F231A" w14:textId="77777777" w:rsidR="00863FA5" w:rsidRDefault="00863FA5" w:rsidP="00863FA5">
      <w:pPr>
        <w:pStyle w:val="NotesComments"/>
        <w:numPr>
          <w:ilvl w:val="0"/>
          <w:numId w:val="34"/>
        </w:numPr>
        <w:rPr>
          <w:color w:val="auto"/>
        </w:rPr>
      </w:pPr>
      <w:r>
        <w:rPr>
          <w:color w:val="auto"/>
        </w:rPr>
        <w:t xml:space="preserve">$30 to under $500 million  </w:t>
      </w:r>
    </w:p>
    <w:p w14:paraId="66C25DEE" w14:textId="77777777" w:rsidR="00863FA5" w:rsidRPr="000D7736" w:rsidRDefault="00863FA5" w:rsidP="00863FA5">
      <w:pPr>
        <w:pStyle w:val="NotesComments"/>
        <w:numPr>
          <w:ilvl w:val="0"/>
          <w:numId w:val="34"/>
        </w:numPr>
        <w:rPr>
          <w:color w:val="auto"/>
        </w:rPr>
      </w:pPr>
      <w:r>
        <w:rPr>
          <w:color w:val="auto"/>
        </w:rPr>
        <w:t xml:space="preserve">Over $500 million  </w:t>
      </w:r>
    </w:p>
    <w:p w14:paraId="499A6A39" w14:textId="77777777" w:rsidR="00863FA5" w:rsidRDefault="00863FA5" w:rsidP="00863FA5">
      <w:pPr>
        <w:pStyle w:val="NotesComments"/>
        <w:rPr>
          <w:color w:val="auto"/>
        </w:rPr>
      </w:pPr>
    </w:p>
    <w:p w14:paraId="43E9E2BA" w14:textId="77777777" w:rsidR="00863FA5" w:rsidRPr="001034A9" w:rsidRDefault="00863FA5" w:rsidP="00863FA5">
      <w:pPr>
        <w:pStyle w:val="QuestionTitle"/>
        <w:rPr>
          <w:b/>
        </w:rPr>
      </w:pPr>
      <w:r>
        <w:rPr>
          <w:b/>
        </w:rPr>
        <w:t>Q5 Employee size:</w:t>
      </w:r>
      <w:r>
        <w:t xml:space="preserve"> In total, how many employees are in your organization? (Include all locations) </w:t>
      </w:r>
    </w:p>
    <w:p w14:paraId="7EABC120" w14:textId="77777777" w:rsidR="00863FA5" w:rsidRPr="001C15DD" w:rsidRDefault="00863FA5" w:rsidP="00863FA5">
      <w:pPr>
        <w:pStyle w:val="QuestionTitleSpacer"/>
        <w:rPr>
          <w:color w:val="FF0000"/>
          <w:sz w:val="20"/>
        </w:rPr>
      </w:pPr>
    </w:p>
    <w:p w14:paraId="1E1CD460" w14:textId="37016A22" w:rsidR="00863FA5" w:rsidRPr="00E846AF" w:rsidRDefault="00C43AE4" w:rsidP="00863FA5">
      <w:pPr>
        <w:pStyle w:val="NotesComments"/>
        <w:numPr>
          <w:ilvl w:val="0"/>
          <w:numId w:val="36"/>
        </w:numPr>
        <w:rPr>
          <w:color w:val="auto"/>
        </w:rPr>
      </w:pPr>
      <w:r w:rsidRPr="00E846AF">
        <w:rPr>
          <w:color w:val="auto"/>
        </w:rPr>
        <w:t>Less than 1</w:t>
      </w:r>
      <w:r w:rsidR="00863FA5" w:rsidRPr="00E846AF">
        <w:rPr>
          <w:color w:val="auto"/>
        </w:rPr>
        <w:t>0 employees</w:t>
      </w:r>
      <w:r w:rsidR="00863FA5" w:rsidRPr="001C15DD">
        <w:rPr>
          <w:color w:val="FF0000"/>
        </w:rPr>
        <w:t xml:space="preserve"> </w:t>
      </w:r>
      <w:r w:rsidR="00863FA5">
        <w:rPr>
          <w:color w:val="FF0000"/>
        </w:rPr>
        <w:t xml:space="preserve">   </w:t>
      </w:r>
      <w:r w:rsidR="00E846AF" w:rsidRPr="00D25C17">
        <w:rPr>
          <w:b/>
          <w:color w:val="auto"/>
        </w:rPr>
        <w:t>[</w:t>
      </w:r>
      <w:r w:rsidR="00E846AF">
        <w:rPr>
          <w:b/>
          <w:color w:val="auto"/>
        </w:rPr>
        <w:t xml:space="preserve">RECRUIT </w:t>
      </w:r>
      <w:r w:rsidR="00ED28FA">
        <w:rPr>
          <w:b/>
          <w:color w:val="auto"/>
        </w:rPr>
        <w:t>FOR SMALL EMPLOYER G</w:t>
      </w:r>
      <w:r w:rsidR="00E846AF">
        <w:rPr>
          <w:b/>
          <w:color w:val="auto"/>
        </w:rPr>
        <w:t>ROUP</w:t>
      </w:r>
      <w:r w:rsidR="00165A35">
        <w:rPr>
          <w:b/>
          <w:color w:val="auto"/>
        </w:rPr>
        <w:t xml:space="preserve"> IF DO NOT OFFER A RETIREMENT SAVINGS PLAN</w:t>
      </w:r>
      <w:r w:rsidR="00E846AF">
        <w:rPr>
          <w:b/>
          <w:color w:val="auto"/>
        </w:rPr>
        <w:t>]</w:t>
      </w:r>
    </w:p>
    <w:p w14:paraId="530C2224" w14:textId="7C881B79" w:rsidR="003E37A9" w:rsidRPr="00E846AF" w:rsidRDefault="00891C01" w:rsidP="00863FA5">
      <w:pPr>
        <w:pStyle w:val="NotesComments"/>
        <w:numPr>
          <w:ilvl w:val="0"/>
          <w:numId w:val="36"/>
        </w:numPr>
        <w:rPr>
          <w:color w:val="auto"/>
        </w:rPr>
      </w:pPr>
      <w:r w:rsidRPr="00E846AF">
        <w:rPr>
          <w:color w:val="auto"/>
        </w:rPr>
        <w:t>10 to 19</w:t>
      </w:r>
      <w:r w:rsidR="00A24710" w:rsidRPr="00E846AF">
        <w:rPr>
          <w:color w:val="auto"/>
        </w:rPr>
        <w:t xml:space="preserve">  </w:t>
      </w:r>
      <w:r w:rsidR="008C4EBC" w:rsidRPr="00E846AF">
        <w:rPr>
          <w:color w:val="auto"/>
        </w:rPr>
        <w:t xml:space="preserve"> </w:t>
      </w:r>
      <w:r w:rsidR="00A24710" w:rsidRPr="00E846AF">
        <w:rPr>
          <w:b/>
          <w:color w:val="auto"/>
        </w:rPr>
        <w:t>[</w:t>
      </w:r>
      <w:r w:rsidR="00D25C17" w:rsidRPr="00E846AF">
        <w:rPr>
          <w:b/>
          <w:color w:val="auto"/>
        </w:rPr>
        <w:t xml:space="preserve">RECRUIT </w:t>
      </w:r>
      <w:r w:rsidR="008C4EBC" w:rsidRPr="00E846AF">
        <w:rPr>
          <w:b/>
          <w:color w:val="auto"/>
        </w:rPr>
        <w:t>X</w:t>
      </w:r>
      <w:r w:rsidR="00D25C17" w:rsidRPr="00E846AF">
        <w:rPr>
          <w:b/>
          <w:color w:val="auto"/>
        </w:rPr>
        <w:t xml:space="preserve"> PER GROUP]</w:t>
      </w:r>
    </w:p>
    <w:p w14:paraId="1386B2EC" w14:textId="1E6AEDBD" w:rsidR="00863FA5" w:rsidRDefault="00891C01" w:rsidP="00863FA5">
      <w:pPr>
        <w:pStyle w:val="NotesComments"/>
        <w:numPr>
          <w:ilvl w:val="0"/>
          <w:numId w:val="36"/>
        </w:numPr>
        <w:rPr>
          <w:color w:val="auto"/>
        </w:rPr>
      </w:pPr>
      <w:r>
        <w:rPr>
          <w:color w:val="auto"/>
        </w:rPr>
        <w:t>20</w:t>
      </w:r>
      <w:r w:rsidR="00411D5D">
        <w:rPr>
          <w:color w:val="auto"/>
        </w:rPr>
        <w:t xml:space="preserve"> to</w:t>
      </w:r>
      <w:r w:rsidR="00863FA5">
        <w:rPr>
          <w:color w:val="auto"/>
        </w:rPr>
        <w:t xml:space="preserve"> 49   </w:t>
      </w:r>
      <w:r w:rsidR="008C4EBC">
        <w:rPr>
          <w:color w:val="auto"/>
        </w:rPr>
        <w:t xml:space="preserve"> </w:t>
      </w:r>
      <w:r w:rsidR="008C4EBC" w:rsidRPr="00D25C17">
        <w:rPr>
          <w:b/>
          <w:color w:val="auto"/>
        </w:rPr>
        <w:t>[</w:t>
      </w:r>
      <w:r w:rsidR="008C4EBC">
        <w:rPr>
          <w:b/>
          <w:color w:val="auto"/>
        </w:rPr>
        <w:t>RECRUIT X PER GROUP]</w:t>
      </w:r>
    </w:p>
    <w:p w14:paraId="318AB42B" w14:textId="656255D2" w:rsidR="00863FA5" w:rsidRDefault="00411D5D" w:rsidP="00863FA5">
      <w:pPr>
        <w:pStyle w:val="NotesComments"/>
        <w:numPr>
          <w:ilvl w:val="0"/>
          <w:numId w:val="36"/>
        </w:numPr>
        <w:rPr>
          <w:color w:val="auto"/>
        </w:rPr>
      </w:pPr>
      <w:r>
        <w:rPr>
          <w:color w:val="auto"/>
        </w:rPr>
        <w:t>50 to</w:t>
      </w:r>
      <w:r w:rsidR="00863FA5">
        <w:rPr>
          <w:color w:val="auto"/>
        </w:rPr>
        <w:t xml:space="preserve"> 99   </w:t>
      </w:r>
      <w:r w:rsidR="008C4EBC">
        <w:rPr>
          <w:color w:val="auto"/>
        </w:rPr>
        <w:t xml:space="preserve"> </w:t>
      </w:r>
      <w:r w:rsidR="008C4EBC" w:rsidRPr="00D25C17">
        <w:rPr>
          <w:b/>
          <w:color w:val="auto"/>
        </w:rPr>
        <w:t>[</w:t>
      </w:r>
      <w:r w:rsidR="008C4EBC">
        <w:rPr>
          <w:b/>
          <w:color w:val="auto"/>
        </w:rPr>
        <w:t>RECRUIT X PER GROUP]</w:t>
      </w:r>
    </w:p>
    <w:p w14:paraId="312EA472" w14:textId="3110CFC4" w:rsidR="00863FA5" w:rsidRDefault="00411D5D" w:rsidP="00863FA5">
      <w:pPr>
        <w:pStyle w:val="NotesComments"/>
        <w:numPr>
          <w:ilvl w:val="0"/>
          <w:numId w:val="36"/>
        </w:numPr>
        <w:rPr>
          <w:color w:val="auto"/>
        </w:rPr>
      </w:pPr>
      <w:r>
        <w:rPr>
          <w:color w:val="auto"/>
        </w:rPr>
        <w:t xml:space="preserve">100 to </w:t>
      </w:r>
      <w:r w:rsidR="00863FA5">
        <w:rPr>
          <w:color w:val="auto"/>
        </w:rPr>
        <w:t xml:space="preserve">249  </w:t>
      </w:r>
      <w:r w:rsidR="008C4EBC">
        <w:rPr>
          <w:color w:val="auto"/>
        </w:rPr>
        <w:t xml:space="preserve"> </w:t>
      </w:r>
      <w:r w:rsidR="008C4EBC" w:rsidRPr="00D25C17">
        <w:rPr>
          <w:b/>
          <w:color w:val="auto"/>
        </w:rPr>
        <w:t>[</w:t>
      </w:r>
      <w:r w:rsidR="008C4EBC">
        <w:rPr>
          <w:b/>
          <w:color w:val="auto"/>
        </w:rPr>
        <w:t>RECRUIT X PER GROUP]</w:t>
      </w:r>
    </w:p>
    <w:p w14:paraId="6567868C" w14:textId="1AAA98A8" w:rsidR="00863FA5" w:rsidRPr="001C15DD" w:rsidRDefault="00411D5D" w:rsidP="00863FA5">
      <w:pPr>
        <w:pStyle w:val="NotesComments"/>
        <w:numPr>
          <w:ilvl w:val="0"/>
          <w:numId w:val="36"/>
        </w:numPr>
        <w:rPr>
          <w:color w:val="auto"/>
        </w:rPr>
      </w:pPr>
      <w:r>
        <w:rPr>
          <w:color w:val="auto"/>
        </w:rPr>
        <w:t xml:space="preserve">250 to </w:t>
      </w:r>
      <w:r w:rsidR="00863FA5">
        <w:rPr>
          <w:color w:val="auto"/>
        </w:rPr>
        <w:t xml:space="preserve">499  </w:t>
      </w:r>
      <w:r w:rsidR="008C4EBC">
        <w:rPr>
          <w:color w:val="auto"/>
        </w:rPr>
        <w:t xml:space="preserve"> </w:t>
      </w:r>
      <w:r w:rsidR="008C4EBC" w:rsidRPr="00D25C17">
        <w:rPr>
          <w:b/>
          <w:color w:val="auto"/>
        </w:rPr>
        <w:t>[</w:t>
      </w:r>
      <w:r w:rsidR="008C4EBC">
        <w:rPr>
          <w:b/>
          <w:color w:val="auto"/>
        </w:rPr>
        <w:t>RECRUIT X PER GROUP]</w:t>
      </w:r>
    </w:p>
    <w:p w14:paraId="4FA1A098" w14:textId="21875C08" w:rsidR="00863FA5" w:rsidRPr="001C15DD" w:rsidRDefault="008C4EBC" w:rsidP="00863FA5">
      <w:pPr>
        <w:pStyle w:val="NotesComments"/>
        <w:numPr>
          <w:ilvl w:val="0"/>
          <w:numId w:val="36"/>
        </w:numPr>
        <w:rPr>
          <w:color w:val="auto"/>
        </w:rPr>
      </w:pPr>
      <w:r>
        <w:rPr>
          <w:color w:val="auto"/>
        </w:rPr>
        <w:t xml:space="preserve">500 or more   </w:t>
      </w:r>
      <w:r w:rsidRPr="00D25C17">
        <w:rPr>
          <w:b/>
          <w:color w:val="auto"/>
        </w:rPr>
        <w:t>[</w:t>
      </w:r>
      <w:r>
        <w:rPr>
          <w:b/>
          <w:color w:val="auto"/>
        </w:rPr>
        <w:t>RECRUIT X PER GROUP]</w:t>
      </w:r>
    </w:p>
    <w:p w14:paraId="069ACB1A" w14:textId="77777777" w:rsidR="00863FA5" w:rsidRDefault="00863FA5" w:rsidP="00863FA5">
      <w:pPr>
        <w:pStyle w:val="NotesComments"/>
        <w:ind w:left="720"/>
        <w:rPr>
          <w:color w:val="auto"/>
        </w:rPr>
      </w:pPr>
    </w:p>
    <w:p w14:paraId="7B6E5CCA" w14:textId="77777777" w:rsidR="00863FA5" w:rsidRDefault="00863FA5" w:rsidP="00863FA5">
      <w:pPr>
        <w:pStyle w:val="NotesComments"/>
        <w:ind w:left="720"/>
        <w:rPr>
          <w:color w:val="auto"/>
        </w:rPr>
      </w:pPr>
    </w:p>
    <w:p w14:paraId="53EAA200" w14:textId="77777777" w:rsidR="000A2CF0" w:rsidRDefault="000A2CF0" w:rsidP="00863FA5">
      <w:pPr>
        <w:pStyle w:val="NotesComments"/>
        <w:ind w:left="720"/>
        <w:rPr>
          <w:color w:val="auto"/>
        </w:rPr>
      </w:pPr>
    </w:p>
    <w:p w14:paraId="6B55B423" w14:textId="77777777" w:rsidR="00863FA5" w:rsidRPr="001034A9" w:rsidRDefault="00863FA5" w:rsidP="00863FA5">
      <w:pPr>
        <w:pStyle w:val="QuestionTitle"/>
        <w:rPr>
          <w:b/>
        </w:rPr>
      </w:pPr>
      <w:r>
        <w:rPr>
          <w:b/>
        </w:rPr>
        <w:t>Q6 Automatic deduction:</w:t>
      </w:r>
      <w:r>
        <w:t xml:space="preserve"> Do you currently use an automatic deduction</w:t>
      </w:r>
      <w:r w:rsidR="008F0382">
        <w:t>/</w:t>
      </w:r>
      <w:r w:rsidR="00D02D2E">
        <w:t>direct deposit</w:t>
      </w:r>
      <w:r>
        <w:t xml:space="preserve"> service to pay your employees, meaning they receive their payment electronically and taxes or other deductions are automatically deducted from their pay?</w:t>
      </w:r>
    </w:p>
    <w:p w14:paraId="51EC9042" w14:textId="77777777" w:rsidR="00863FA5" w:rsidRPr="001C15DD" w:rsidRDefault="00863FA5" w:rsidP="00863FA5">
      <w:pPr>
        <w:pStyle w:val="QuestionTitleSpacer"/>
        <w:rPr>
          <w:color w:val="FF0000"/>
          <w:sz w:val="20"/>
        </w:rPr>
      </w:pPr>
    </w:p>
    <w:p w14:paraId="7B672364" w14:textId="77777777" w:rsidR="00863FA5" w:rsidRPr="00EB4490" w:rsidRDefault="00863FA5" w:rsidP="00863FA5">
      <w:pPr>
        <w:pStyle w:val="NotesComments"/>
        <w:numPr>
          <w:ilvl w:val="0"/>
          <w:numId w:val="38"/>
        </w:numPr>
        <w:rPr>
          <w:color w:val="auto"/>
        </w:rPr>
      </w:pPr>
      <w:r w:rsidRPr="00EB4490">
        <w:rPr>
          <w:color w:val="auto"/>
        </w:rPr>
        <w:t>Yes</w:t>
      </w:r>
    </w:p>
    <w:p w14:paraId="3EC5B75A" w14:textId="5D2AD51D" w:rsidR="00863FA5" w:rsidRPr="00EB4490" w:rsidRDefault="00863FA5" w:rsidP="00863FA5">
      <w:pPr>
        <w:pStyle w:val="NotesComments"/>
        <w:numPr>
          <w:ilvl w:val="0"/>
          <w:numId w:val="38"/>
        </w:numPr>
        <w:rPr>
          <w:color w:val="FF0000"/>
        </w:rPr>
      </w:pPr>
      <w:r w:rsidRPr="00EB4490">
        <w:rPr>
          <w:color w:val="FF0000"/>
        </w:rPr>
        <w:t>No</w:t>
      </w:r>
      <w:r>
        <w:rPr>
          <w:color w:val="FF0000"/>
        </w:rPr>
        <w:t xml:space="preserve">               </w:t>
      </w:r>
      <w:r w:rsidR="00646759">
        <w:rPr>
          <w:color w:val="FF0000"/>
        </w:rPr>
        <w:t>[</w:t>
      </w:r>
      <w:r>
        <w:rPr>
          <w:color w:val="FF0000"/>
        </w:rPr>
        <w:t>TERMINATE</w:t>
      </w:r>
      <w:r w:rsidR="00646759">
        <w:rPr>
          <w:color w:val="FF0000"/>
        </w:rPr>
        <w:t>]</w:t>
      </w:r>
    </w:p>
    <w:p w14:paraId="4217D3A2" w14:textId="2EBCBAA5" w:rsidR="00863FA5" w:rsidRPr="00EB4490" w:rsidRDefault="00863FA5" w:rsidP="00863FA5">
      <w:pPr>
        <w:pStyle w:val="NotesComments"/>
        <w:numPr>
          <w:ilvl w:val="0"/>
          <w:numId w:val="38"/>
        </w:numPr>
        <w:rPr>
          <w:color w:val="FF0000"/>
        </w:rPr>
      </w:pPr>
      <w:r w:rsidRPr="00EB4490">
        <w:rPr>
          <w:color w:val="FF0000"/>
        </w:rPr>
        <w:t>Don’t know</w:t>
      </w:r>
      <w:r>
        <w:rPr>
          <w:color w:val="FF0000"/>
        </w:rPr>
        <w:t xml:space="preserve">  </w:t>
      </w:r>
      <w:r w:rsidR="00646759">
        <w:rPr>
          <w:color w:val="FF0000"/>
        </w:rPr>
        <w:t>[</w:t>
      </w:r>
      <w:r>
        <w:rPr>
          <w:color w:val="FF0000"/>
        </w:rPr>
        <w:t>TERMINATE</w:t>
      </w:r>
      <w:r w:rsidR="00646759">
        <w:rPr>
          <w:color w:val="FF0000"/>
        </w:rPr>
        <w:t>]</w:t>
      </w:r>
    </w:p>
    <w:p w14:paraId="271EC2D2" w14:textId="77777777" w:rsidR="00863FA5" w:rsidRDefault="00863FA5" w:rsidP="00863FA5">
      <w:pPr>
        <w:pStyle w:val="NotesComments"/>
        <w:rPr>
          <w:color w:val="auto"/>
        </w:rPr>
      </w:pPr>
    </w:p>
    <w:p w14:paraId="6224CB61" w14:textId="77777777" w:rsidR="00863FA5" w:rsidRDefault="00863FA5" w:rsidP="00863FA5">
      <w:pPr>
        <w:pStyle w:val="NotesComments"/>
        <w:rPr>
          <w:color w:val="auto"/>
        </w:rPr>
      </w:pPr>
    </w:p>
    <w:p w14:paraId="389B20F4" w14:textId="77777777" w:rsidR="00863FA5" w:rsidRPr="001034A9" w:rsidRDefault="00863FA5" w:rsidP="00863FA5">
      <w:pPr>
        <w:pStyle w:val="QuestionTitle"/>
        <w:rPr>
          <w:b/>
        </w:rPr>
      </w:pPr>
      <w:r>
        <w:rPr>
          <w:b/>
        </w:rPr>
        <w:t>Q7 Payroll savings and/or 401(k) or equivalent:</w:t>
      </w:r>
      <w:r>
        <w:t xml:space="preserve"> Do you </w:t>
      </w:r>
      <w:r w:rsidRPr="00A32F0C">
        <w:rPr>
          <w:b/>
        </w:rPr>
        <w:t xml:space="preserve">currently </w:t>
      </w:r>
      <w:r>
        <w:t>offer any of your employees a payroll savings program or a 401(k) or equivalent retirement savings program?</w:t>
      </w:r>
    </w:p>
    <w:p w14:paraId="324C0CE1" w14:textId="77777777" w:rsidR="00863FA5" w:rsidRPr="001C15DD" w:rsidRDefault="00863FA5" w:rsidP="00863FA5">
      <w:pPr>
        <w:pStyle w:val="QuestionTitleSpacer"/>
        <w:rPr>
          <w:color w:val="FF0000"/>
          <w:sz w:val="20"/>
        </w:rPr>
      </w:pPr>
    </w:p>
    <w:p w14:paraId="2A96DE38" w14:textId="77777777" w:rsidR="00863FA5" w:rsidRPr="00733206" w:rsidRDefault="00863FA5" w:rsidP="00863FA5">
      <w:pPr>
        <w:pStyle w:val="NotesComments"/>
        <w:rPr>
          <w:color w:val="auto"/>
        </w:rPr>
      </w:pPr>
    </w:p>
    <w:p w14:paraId="78D7D2F2" w14:textId="33983AE3" w:rsidR="00863FA5" w:rsidRPr="00733206" w:rsidRDefault="00C7620E" w:rsidP="00863FA5">
      <w:pPr>
        <w:pStyle w:val="NotesComments"/>
        <w:numPr>
          <w:ilvl w:val="0"/>
          <w:numId w:val="41"/>
        </w:numPr>
        <w:rPr>
          <w:color w:val="auto"/>
        </w:rPr>
      </w:pPr>
      <w:r>
        <w:rPr>
          <w:color w:val="auto"/>
        </w:rPr>
        <w:t xml:space="preserve">Yes              </w:t>
      </w:r>
    </w:p>
    <w:p w14:paraId="0AC48E7F" w14:textId="24BED16B" w:rsidR="00863FA5" w:rsidRPr="00733206" w:rsidRDefault="00863FA5" w:rsidP="00863FA5">
      <w:pPr>
        <w:pStyle w:val="NotesComments"/>
        <w:numPr>
          <w:ilvl w:val="0"/>
          <w:numId w:val="41"/>
        </w:numPr>
        <w:rPr>
          <w:color w:val="auto"/>
        </w:rPr>
      </w:pPr>
      <w:r w:rsidRPr="00733206">
        <w:rPr>
          <w:color w:val="auto"/>
        </w:rPr>
        <w:t xml:space="preserve">No                </w:t>
      </w:r>
    </w:p>
    <w:p w14:paraId="319B45ED" w14:textId="54BF4DE5" w:rsidR="00863FA5" w:rsidRPr="004D1482" w:rsidRDefault="00863FA5" w:rsidP="00863FA5">
      <w:pPr>
        <w:pStyle w:val="NotesComments"/>
        <w:numPr>
          <w:ilvl w:val="0"/>
          <w:numId w:val="41"/>
        </w:numPr>
        <w:rPr>
          <w:color w:val="FF0000"/>
        </w:rPr>
      </w:pPr>
      <w:r w:rsidRPr="004D1482">
        <w:rPr>
          <w:color w:val="FF0000"/>
        </w:rPr>
        <w:t xml:space="preserve">Don’t know  </w:t>
      </w:r>
      <w:r w:rsidR="00646759">
        <w:rPr>
          <w:color w:val="FF0000"/>
        </w:rPr>
        <w:t>[</w:t>
      </w:r>
      <w:r w:rsidRPr="004D1482">
        <w:rPr>
          <w:color w:val="FF0000"/>
        </w:rPr>
        <w:t>TERMINATE</w:t>
      </w:r>
      <w:r w:rsidR="00646759">
        <w:rPr>
          <w:color w:val="FF0000"/>
        </w:rPr>
        <w:t>]</w:t>
      </w:r>
    </w:p>
    <w:p w14:paraId="2CD659E2" w14:textId="4C516A73" w:rsidR="007645EF" w:rsidRPr="007645EF" w:rsidRDefault="007645EF" w:rsidP="007645EF">
      <w:pPr>
        <w:keepNext/>
        <w:widowControl w:val="0"/>
        <w:autoSpaceDE w:val="0"/>
        <w:autoSpaceDN w:val="0"/>
        <w:adjustRightInd w:val="0"/>
        <w:ind w:left="360"/>
        <w:rPr>
          <w:rFonts w:cs="Arial"/>
          <w:b/>
          <w:szCs w:val="20"/>
        </w:rPr>
      </w:pPr>
      <w:r w:rsidRPr="007645EF">
        <w:rPr>
          <w:rFonts w:cs="Arial"/>
          <w:b/>
          <w:szCs w:val="20"/>
        </w:rPr>
        <w:t>[RECRUIT MIX</w:t>
      </w:r>
      <w:r w:rsidR="00891C01">
        <w:rPr>
          <w:rFonts w:cs="Arial"/>
          <w:b/>
          <w:szCs w:val="20"/>
        </w:rPr>
        <w:t xml:space="preserve"> – RECRUIT X PER</w:t>
      </w:r>
      <w:r w:rsidR="009B59E8">
        <w:rPr>
          <w:rFonts w:cs="Arial"/>
          <w:b/>
          <w:szCs w:val="20"/>
        </w:rPr>
        <w:t xml:space="preserve"> GROUP THAT DO </w:t>
      </w:r>
      <w:r w:rsidR="009B59E8" w:rsidRPr="009B59E8">
        <w:rPr>
          <w:rFonts w:cs="Arial"/>
          <w:b/>
          <w:szCs w:val="20"/>
          <w:u w:val="single"/>
        </w:rPr>
        <w:t>NOT</w:t>
      </w:r>
      <w:r w:rsidR="009B59E8">
        <w:rPr>
          <w:rFonts w:cs="Arial"/>
          <w:b/>
          <w:szCs w:val="20"/>
        </w:rPr>
        <w:t xml:space="preserve"> CURRENTLY OFFER A RETIREMENT SAVINGS PROGRAM</w:t>
      </w:r>
      <w:r w:rsidRPr="007645EF">
        <w:rPr>
          <w:rFonts w:cs="Arial"/>
          <w:b/>
          <w:szCs w:val="20"/>
        </w:rPr>
        <w:t>]</w:t>
      </w:r>
      <w:r w:rsidR="00165A35">
        <w:rPr>
          <w:rFonts w:cs="Arial"/>
          <w:b/>
          <w:szCs w:val="20"/>
        </w:rPr>
        <w:t xml:space="preserve">  </w:t>
      </w:r>
    </w:p>
    <w:p w14:paraId="36430333" w14:textId="77777777" w:rsidR="00863FA5" w:rsidRDefault="00863FA5" w:rsidP="00863FA5">
      <w:pPr>
        <w:pStyle w:val="NotesComments"/>
        <w:rPr>
          <w:color w:val="auto"/>
        </w:rPr>
      </w:pPr>
    </w:p>
    <w:p w14:paraId="5E8C1426" w14:textId="77777777" w:rsidR="000D62F7" w:rsidRDefault="000D62F7" w:rsidP="000D62F7">
      <w:pPr>
        <w:pStyle w:val="NotesComments"/>
        <w:rPr>
          <w:color w:val="auto"/>
        </w:rPr>
      </w:pPr>
    </w:p>
    <w:p w14:paraId="3EEDD32A" w14:textId="686427CD" w:rsidR="000D62F7" w:rsidRPr="0031627E" w:rsidRDefault="00B83133" w:rsidP="000D62F7">
      <w:pPr>
        <w:pStyle w:val="QuestionTitle"/>
        <w:rPr>
          <w:b/>
          <w:szCs w:val="20"/>
        </w:rPr>
      </w:pPr>
      <w:r w:rsidRPr="0031627E">
        <w:rPr>
          <w:b/>
        </w:rPr>
        <w:lastRenderedPageBreak/>
        <w:t>Q8</w:t>
      </w:r>
      <w:r w:rsidR="00200CEC" w:rsidRPr="0031627E">
        <w:rPr>
          <w:b/>
        </w:rPr>
        <w:t xml:space="preserve"> </w:t>
      </w:r>
      <w:r w:rsidR="00200CEC" w:rsidRPr="0031627E">
        <w:rPr>
          <w:b/>
          <w:i/>
        </w:rPr>
        <w:t>my</w:t>
      </w:r>
      <w:r w:rsidR="00200CEC" w:rsidRPr="0031627E">
        <w:rPr>
          <w:b/>
        </w:rPr>
        <w:t>RA</w:t>
      </w:r>
      <w:r w:rsidR="000D62F7" w:rsidRPr="0031627E">
        <w:rPr>
          <w:b/>
        </w:rPr>
        <w:t>:</w:t>
      </w:r>
      <w:r w:rsidR="004E09A2" w:rsidRPr="0031627E">
        <w:t xml:space="preserve"> </w:t>
      </w:r>
      <w:r w:rsidR="004803C7" w:rsidRPr="0031627E">
        <w:rPr>
          <w:rFonts w:eastAsia="MS Mincho"/>
          <w:szCs w:val="20"/>
        </w:rPr>
        <w:t xml:space="preserve">The U.S. Department of the Treasury has developed </w:t>
      </w:r>
      <w:r w:rsidR="004803C7" w:rsidRPr="0031627E">
        <w:rPr>
          <w:rFonts w:eastAsia="MS Mincho"/>
          <w:i/>
          <w:szCs w:val="20"/>
        </w:rPr>
        <w:t>my</w:t>
      </w:r>
      <w:r w:rsidR="004803C7" w:rsidRPr="0031627E">
        <w:rPr>
          <w:rFonts w:eastAsia="MS Mincho"/>
          <w:szCs w:val="20"/>
        </w:rPr>
        <w:t>RA (my Retirement Account), a re</w:t>
      </w:r>
      <w:r w:rsidR="00F96377" w:rsidRPr="0031627E">
        <w:rPr>
          <w:rFonts w:eastAsia="MS Mincho"/>
          <w:szCs w:val="20"/>
        </w:rPr>
        <w:t xml:space="preserve">tirement savings account </w:t>
      </w:r>
      <w:r w:rsidR="004803C7" w:rsidRPr="0031627E">
        <w:rPr>
          <w:rFonts w:eastAsia="MS Mincho"/>
          <w:szCs w:val="20"/>
        </w:rPr>
        <w:t>that</w:t>
      </w:r>
      <w:r w:rsidR="00F96377" w:rsidRPr="0031627E">
        <w:rPr>
          <w:rFonts w:eastAsia="MS Mincho"/>
          <w:szCs w:val="20"/>
        </w:rPr>
        <w:t xml:space="preserve"> is a new way to </w:t>
      </w:r>
      <w:r w:rsidR="00DE582C" w:rsidRPr="0031627E">
        <w:rPr>
          <w:rFonts w:eastAsia="MS Mincho"/>
          <w:szCs w:val="20"/>
        </w:rPr>
        <w:t xml:space="preserve">help your employees save for retirement. It’s </w:t>
      </w:r>
      <w:r w:rsidR="004803C7" w:rsidRPr="0031627E">
        <w:rPr>
          <w:rFonts w:eastAsia="MS Mincho"/>
          <w:szCs w:val="20"/>
        </w:rPr>
        <w:t>simple, safe, and affordable</w:t>
      </w:r>
      <w:r w:rsidR="00DE582C" w:rsidRPr="0031627E">
        <w:rPr>
          <w:rFonts w:eastAsia="MS Mincho"/>
          <w:szCs w:val="20"/>
        </w:rPr>
        <w:t xml:space="preserve"> – at no cost to employers</w:t>
      </w:r>
      <w:r w:rsidR="004803C7" w:rsidRPr="0031627E">
        <w:rPr>
          <w:rFonts w:eastAsia="MS Mincho"/>
          <w:szCs w:val="20"/>
        </w:rPr>
        <w:t>.</w:t>
      </w:r>
      <w:r w:rsidR="00DE582C" w:rsidRPr="0031627E">
        <w:rPr>
          <w:rFonts w:eastAsia="MS Mincho"/>
          <w:szCs w:val="20"/>
        </w:rPr>
        <w:t xml:space="preserve"> How </w:t>
      </w:r>
      <w:r w:rsidR="00BC5F45" w:rsidRPr="0031627E">
        <w:rPr>
          <w:rFonts w:eastAsia="MS Mincho"/>
          <w:szCs w:val="20"/>
        </w:rPr>
        <w:t>interested would you be in offering something like this to your employees?</w:t>
      </w:r>
      <w:r w:rsidR="00BB5B48">
        <w:rPr>
          <w:rFonts w:eastAsia="MS Mincho"/>
          <w:szCs w:val="20"/>
        </w:rPr>
        <w:t xml:space="preserve"> Would you say….</w:t>
      </w:r>
    </w:p>
    <w:p w14:paraId="44CAD889" w14:textId="77777777" w:rsidR="000D62F7" w:rsidRPr="0031627E" w:rsidRDefault="000D62F7" w:rsidP="000D62F7">
      <w:pPr>
        <w:pStyle w:val="QuestionTitleSpacer"/>
        <w:rPr>
          <w:color w:val="FF0000"/>
          <w:sz w:val="20"/>
        </w:rPr>
      </w:pPr>
    </w:p>
    <w:p w14:paraId="34E1D749" w14:textId="77777777" w:rsidR="000D62F7" w:rsidRPr="0031627E" w:rsidRDefault="000D62F7" w:rsidP="000D62F7">
      <w:pPr>
        <w:pStyle w:val="NotesComments"/>
        <w:rPr>
          <w:color w:val="auto"/>
        </w:rPr>
      </w:pPr>
    </w:p>
    <w:p w14:paraId="26A208B9" w14:textId="77777777" w:rsidR="00BC5F45" w:rsidRPr="0031627E" w:rsidRDefault="00BC5F45" w:rsidP="000D62F7">
      <w:pPr>
        <w:pStyle w:val="NotesComments"/>
        <w:numPr>
          <w:ilvl w:val="0"/>
          <w:numId w:val="50"/>
        </w:numPr>
        <w:rPr>
          <w:color w:val="auto"/>
        </w:rPr>
      </w:pPr>
      <w:r w:rsidRPr="0031627E">
        <w:rPr>
          <w:color w:val="auto"/>
        </w:rPr>
        <w:t>Very interested</w:t>
      </w:r>
    </w:p>
    <w:p w14:paraId="66718A12" w14:textId="77777777" w:rsidR="00BC5F45" w:rsidRPr="0031627E" w:rsidRDefault="00BC5F45" w:rsidP="000D62F7">
      <w:pPr>
        <w:pStyle w:val="NotesComments"/>
        <w:numPr>
          <w:ilvl w:val="0"/>
          <w:numId w:val="50"/>
        </w:numPr>
        <w:rPr>
          <w:color w:val="auto"/>
        </w:rPr>
      </w:pPr>
      <w:r w:rsidRPr="0031627E">
        <w:rPr>
          <w:color w:val="auto"/>
        </w:rPr>
        <w:t>Somewhat interested</w:t>
      </w:r>
    </w:p>
    <w:p w14:paraId="7A8A2320" w14:textId="77777777" w:rsidR="00BC5F45" w:rsidRPr="0031627E" w:rsidRDefault="00BC5F45" w:rsidP="000D62F7">
      <w:pPr>
        <w:pStyle w:val="NotesComments"/>
        <w:numPr>
          <w:ilvl w:val="0"/>
          <w:numId w:val="50"/>
        </w:numPr>
        <w:rPr>
          <w:color w:val="auto"/>
        </w:rPr>
      </w:pPr>
      <w:r w:rsidRPr="0031627E">
        <w:rPr>
          <w:color w:val="auto"/>
        </w:rPr>
        <w:t>Neutral</w:t>
      </w:r>
    </w:p>
    <w:p w14:paraId="63D85359" w14:textId="246D5750" w:rsidR="00BC5F45" w:rsidRPr="0031627E" w:rsidRDefault="00BC5F45" w:rsidP="000D62F7">
      <w:pPr>
        <w:pStyle w:val="NotesComments"/>
        <w:numPr>
          <w:ilvl w:val="0"/>
          <w:numId w:val="50"/>
        </w:numPr>
        <w:rPr>
          <w:color w:val="auto"/>
        </w:rPr>
      </w:pPr>
      <w:r w:rsidRPr="0031627E">
        <w:rPr>
          <w:color w:val="auto"/>
        </w:rPr>
        <w:t>Not very interested</w:t>
      </w:r>
      <w:r w:rsidR="0031627E" w:rsidRPr="00BB5B48">
        <w:rPr>
          <w:color w:val="auto"/>
        </w:rPr>
        <w:t xml:space="preserve"> </w:t>
      </w:r>
      <w:r w:rsidR="0031627E" w:rsidRPr="00BB5B48">
        <w:rPr>
          <w:b/>
          <w:color w:val="auto"/>
        </w:rPr>
        <w:t>[ACCEPT 1 PER GROUP MAXIMUM]</w:t>
      </w:r>
    </w:p>
    <w:p w14:paraId="570CEB5A" w14:textId="6C3E03C9" w:rsidR="000D62F7" w:rsidRPr="0031627E" w:rsidRDefault="00BC5F45" w:rsidP="000D62F7">
      <w:pPr>
        <w:pStyle w:val="NotesComments"/>
        <w:numPr>
          <w:ilvl w:val="0"/>
          <w:numId w:val="50"/>
        </w:numPr>
        <w:rPr>
          <w:color w:val="FF0000"/>
        </w:rPr>
      </w:pPr>
      <w:r w:rsidRPr="0031627E">
        <w:rPr>
          <w:color w:val="FF0000"/>
        </w:rPr>
        <w:t>Not at all interested</w:t>
      </w:r>
      <w:r w:rsidRPr="0031627E">
        <w:rPr>
          <w:b/>
          <w:color w:val="FF0000"/>
        </w:rPr>
        <w:t xml:space="preserve"> [TERMINATE]</w:t>
      </w:r>
      <w:r w:rsidR="00646759">
        <w:rPr>
          <w:color w:val="FF0000"/>
        </w:rPr>
        <w:t xml:space="preserve"> </w:t>
      </w:r>
      <w:r w:rsidR="000D62F7" w:rsidRPr="0031627E">
        <w:rPr>
          <w:color w:val="FF0000"/>
        </w:rPr>
        <w:t xml:space="preserve">       </w:t>
      </w:r>
    </w:p>
    <w:p w14:paraId="43DE9C09" w14:textId="77777777" w:rsidR="00863FA5" w:rsidRDefault="00863FA5" w:rsidP="00863FA5">
      <w:pPr>
        <w:pStyle w:val="NotesComments"/>
        <w:rPr>
          <w:color w:val="auto"/>
        </w:rPr>
      </w:pPr>
    </w:p>
    <w:p w14:paraId="15BB1A89" w14:textId="77777777" w:rsidR="000D62F7" w:rsidRDefault="000D62F7" w:rsidP="00863FA5">
      <w:pPr>
        <w:pStyle w:val="NotesComments"/>
        <w:rPr>
          <w:color w:val="auto"/>
        </w:rPr>
      </w:pPr>
    </w:p>
    <w:p w14:paraId="4E14DD4F" w14:textId="05BB1C69" w:rsidR="00863FA5" w:rsidRDefault="00B83133" w:rsidP="00863FA5">
      <w:pPr>
        <w:pStyle w:val="QuestionTitle"/>
      </w:pPr>
      <w:r>
        <w:rPr>
          <w:b/>
        </w:rPr>
        <w:t>Q9</w:t>
      </w:r>
      <w:r w:rsidR="00863FA5">
        <w:rPr>
          <w:b/>
        </w:rPr>
        <w:t xml:space="preserve"> Gender:</w:t>
      </w:r>
      <w:r w:rsidR="00863FA5">
        <w:t xml:space="preserve"> What is your gender? (OR RECORD BY OBSERVATION)</w:t>
      </w:r>
    </w:p>
    <w:p w14:paraId="117B09F3" w14:textId="77777777" w:rsidR="00863FA5" w:rsidRDefault="00863FA5" w:rsidP="00863FA5">
      <w:pPr>
        <w:pStyle w:val="QuestionTitleSpacer"/>
        <w:rPr>
          <w:sz w:val="20"/>
        </w:rPr>
      </w:pPr>
    </w:p>
    <w:p w14:paraId="3839787C" w14:textId="77777777" w:rsidR="00863FA5" w:rsidRDefault="00863FA5" w:rsidP="00863FA5">
      <w:pPr>
        <w:pStyle w:val="NotesComments"/>
        <w:numPr>
          <w:ilvl w:val="0"/>
          <w:numId w:val="37"/>
        </w:numPr>
        <w:rPr>
          <w:color w:val="auto"/>
        </w:rPr>
      </w:pPr>
      <w:r>
        <w:rPr>
          <w:color w:val="auto"/>
        </w:rPr>
        <w:t xml:space="preserve">Female </w:t>
      </w:r>
      <w:r>
        <w:rPr>
          <w:b/>
          <w:color w:val="auto"/>
        </w:rPr>
        <w:t xml:space="preserve"> </w:t>
      </w:r>
    </w:p>
    <w:p w14:paraId="0FCFF249" w14:textId="77777777" w:rsidR="00863FA5" w:rsidRDefault="00863FA5" w:rsidP="00863FA5">
      <w:pPr>
        <w:pStyle w:val="NotesComments"/>
        <w:numPr>
          <w:ilvl w:val="0"/>
          <w:numId w:val="37"/>
        </w:numPr>
        <w:rPr>
          <w:color w:val="auto"/>
        </w:rPr>
      </w:pPr>
      <w:r>
        <w:rPr>
          <w:color w:val="auto"/>
        </w:rPr>
        <w:t xml:space="preserve">Male </w:t>
      </w:r>
      <w:r>
        <w:rPr>
          <w:color w:val="auto"/>
        </w:rPr>
        <w:tab/>
      </w:r>
      <w:r>
        <w:rPr>
          <w:color w:val="FF0000"/>
        </w:rPr>
        <w:t xml:space="preserve"> </w:t>
      </w:r>
    </w:p>
    <w:p w14:paraId="378E87B4" w14:textId="77777777" w:rsidR="00863FA5" w:rsidRDefault="00863FA5" w:rsidP="00863FA5">
      <w:pPr>
        <w:pStyle w:val="NotesComments"/>
      </w:pPr>
    </w:p>
    <w:p w14:paraId="71F8CC2B" w14:textId="77777777" w:rsidR="00863FA5" w:rsidRDefault="00863FA5" w:rsidP="00863FA5">
      <w:pPr>
        <w:pStyle w:val="NotesComments"/>
      </w:pPr>
    </w:p>
    <w:p w14:paraId="70BD8E45" w14:textId="77777777" w:rsidR="00863FA5" w:rsidRPr="006A26AC" w:rsidRDefault="00863FA5" w:rsidP="00863FA5">
      <w:pPr>
        <w:pStyle w:val="NotesComments"/>
        <w:ind w:left="720"/>
        <w:rPr>
          <w:color w:val="auto"/>
        </w:rPr>
      </w:pPr>
    </w:p>
    <w:p w14:paraId="3307E8A0" w14:textId="3584E90E" w:rsidR="00863FA5" w:rsidRPr="001034A9" w:rsidRDefault="00B83133" w:rsidP="00863FA5">
      <w:pPr>
        <w:pStyle w:val="QuestionTitle"/>
        <w:rPr>
          <w:b/>
        </w:rPr>
      </w:pPr>
      <w:r>
        <w:rPr>
          <w:b/>
        </w:rPr>
        <w:t>Q10</w:t>
      </w:r>
      <w:r w:rsidR="00863FA5">
        <w:rPr>
          <w:b/>
        </w:rPr>
        <w:t>. Length of time in business:</w:t>
      </w:r>
      <w:r w:rsidR="00863FA5">
        <w:t xml:space="preserve"> How long has your company been in business? </w:t>
      </w:r>
    </w:p>
    <w:p w14:paraId="517409D5" w14:textId="77777777" w:rsidR="00863FA5" w:rsidRDefault="00863FA5" w:rsidP="00863FA5">
      <w:pPr>
        <w:pStyle w:val="QuestionTitleSpacer"/>
        <w:rPr>
          <w:sz w:val="20"/>
        </w:rPr>
      </w:pPr>
    </w:p>
    <w:p w14:paraId="6BAA03B2" w14:textId="77777777" w:rsidR="00863FA5" w:rsidRDefault="00863FA5" w:rsidP="00863FA5">
      <w:pPr>
        <w:pStyle w:val="NotesComments"/>
        <w:numPr>
          <w:ilvl w:val="0"/>
          <w:numId w:val="35"/>
        </w:numPr>
        <w:rPr>
          <w:color w:val="auto"/>
        </w:rPr>
      </w:pPr>
      <w:r>
        <w:rPr>
          <w:color w:val="auto"/>
        </w:rPr>
        <w:t>Less than 3 years</w:t>
      </w:r>
    </w:p>
    <w:p w14:paraId="745CC344" w14:textId="77777777" w:rsidR="00863FA5" w:rsidRDefault="00863FA5" w:rsidP="00863FA5">
      <w:pPr>
        <w:pStyle w:val="NotesComments"/>
        <w:numPr>
          <w:ilvl w:val="0"/>
          <w:numId w:val="35"/>
        </w:numPr>
        <w:rPr>
          <w:color w:val="auto"/>
        </w:rPr>
      </w:pPr>
      <w:r>
        <w:rPr>
          <w:color w:val="auto"/>
        </w:rPr>
        <w:t>3-5 years</w:t>
      </w:r>
    </w:p>
    <w:p w14:paraId="25BBEE6F" w14:textId="77777777" w:rsidR="00863FA5" w:rsidRDefault="00863FA5" w:rsidP="00863FA5">
      <w:pPr>
        <w:pStyle w:val="NotesComments"/>
        <w:numPr>
          <w:ilvl w:val="0"/>
          <w:numId w:val="35"/>
        </w:numPr>
        <w:rPr>
          <w:color w:val="auto"/>
        </w:rPr>
      </w:pPr>
      <w:r>
        <w:rPr>
          <w:color w:val="auto"/>
        </w:rPr>
        <w:t>6-10 years</w:t>
      </w:r>
    </w:p>
    <w:p w14:paraId="35B6CD00" w14:textId="77777777" w:rsidR="00863FA5" w:rsidRDefault="00863FA5" w:rsidP="00863FA5">
      <w:pPr>
        <w:pStyle w:val="NotesComments"/>
        <w:numPr>
          <w:ilvl w:val="0"/>
          <w:numId w:val="35"/>
        </w:numPr>
        <w:rPr>
          <w:color w:val="auto"/>
        </w:rPr>
      </w:pPr>
      <w:r>
        <w:rPr>
          <w:color w:val="auto"/>
        </w:rPr>
        <w:t>More than 10 years</w:t>
      </w:r>
    </w:p>
    <w:p w14:paraId="40E34713" w14:textId="77777777" w:rsidR="00863FA5" w:rsidRDefault="00863FA5" w:rsidP="00863FA5">
      <w:pPr>
        <w:pStyle w:val="NotesComments"/>
        <w:ind w:left="720"/>
        <w:rPr>
          <w:color w:val="auto"/>
        </w:rPr>
      </w:pPr>
    </w:p>
    <w:p w14:paraId="6A2A8814" w14:textId="77777777" w:rsidR="00863FA5" w:rsidRDefault="00863FA5" w:rsidP="00863FA5">
      <w:pPr>
        <w:pStyle w:val="NotesComments"/>
        <w:ind w:left="720"/>
        <w:rPr>
          <w:color w:val="auto"/>
        </w:rPr>
      </w:pPr>
    </w:p>
    <w:p w14:paraId="7CB361D8" w14:textId="2143CF4B" w:rsidR="00863FA5" w:rsidRPr="001034A9" w:rsidRDefault="00B83133" w:rsidP="00863FA5">
      <w:pPr>
        <w:pStyle w:val="QuestionTitle"/>
        <w:rPr>
          <w:b/>
        </w:rPr>
      </w:pPr>
      <w:r>
        <w:rPr>
          <w:b/>
        </w:rPr>
        <w:t>Q11</w:t>
      </w:r>
      <w:r w:rsidR="00863FA5">
        <w:rPr>
          <w:b/>
        </w:rPr>
        <w:t>. Length of time with business:</w:t>
      </w:r>
      <w:r w:rsidR="00863FA5">
        <w:t xml:space="preserve"> How long have you worked with employee benefits for your company? </w:t>
      </w:r>
    </w:p>
    <w:p w14:paraId="08BDA1F8" w14:textId="77777777" w:rsidR="00863FA5" w:rsidRDefault="00863FA5" w:rsidP="00863FA5">
      <w:pPr>
        <w:pStyle w:val="QuestionTitleSpacer"/>
        <w:rPr>
          <w:sz w:val="20"/>
        </w:rPr>
      </w:pPr>
    </w:p>
    <w:p w14:paraId="6DFB5C5E" w14:textId="77777777" w:rsidR="00863FA5" w:rsidRDefault="00863FA5" w:rsidP="00863FA5">
      <w:pPr>
        <w:pStyle w:val="NotesComments"/>
        <w:numPr>
          <w:ilvl w:val="0"/>
          <w:numId w:val="43"/>
        </w:numPr>
        <w:rPr>
          <w:color w:val="auto"/>
        </w:rPr>
      </w:pPr>
      <w:r>
        <w:rPr>
          <w:color w:val="auto"/>
        </w:rPr>
        <w:t>Less than 3 years</w:t>
      </w:r>
    </w:p>
    <w:p w14:paraId="5F13619B" w14:textId="77777777" w:rsidR="00863FA5" w:rsidRDefault="00863FA5" w:rsidP="00863FA5">
      <w:pPr>
        <w:pStyle w:val="NotesComments"/>
        <w:numPr>
          <w:ilvl w:val="0"/>
          <w:numId w:val="43"/>
        </w:numPr>
        <w:rPr>
          <w:color w:val="auto"/>
        </w:rPr>
      </w:pPr>
      <w:r>
        <w:rPr>
          <w:color w:val="auto"/>
        </w:rPr>
        <w:t>3-5 years</w:t>
      </w:r>
    </w:p>
    <w:p w14:paraId="05946109" w14:textId="77777777" w:rsidR="00863FA5" w:rsidRDefault="00863FA5" w:rsidP="00863FA5">
      <w:pPr>
        <w:pStyle w:val="NotesComments"/>
        <w:numPr>
          <w:ilvl w:val="0"/>
          <w:numId w:val="43"/>
        </w:numPr>
        <w:rPr>
          <w:color w:val="auto"/>
        </w:rPr>
      </w:pPr>
      <w:r>
        <w:rPr>
          <w:color w:val="auto"/>
        </w:rPr>
        <w:t>6-10 years</w:t>
      </w:r>
    </w:p>
    <w:p w14:paraId="285B5510" w14:textId="77777777" w:rsidR="00863FA5" w:rsidRDefault="00863FA5" w:rsidP="00863FA5">
      <w:pPr>
        <w:pStyle w:val="NotesComments"/>
        <w:numPr>
          <w:ilvl w:val="0"/>
          <w:numId w:val="43"/>
        </w:numPr>
        <w:rPr>
          <w:color w:val="auto"/>
        </w:rPr>
      </w:pPr>
      <w:r>
        <w:rPr>
          <w:color w:val="auto"/>
        </w:rPr>
        <w:t>More than 10 years</w:t>
      </w:r>
    </w:p>
    <w:p w14:paraId="52DB0288" w14:textId="77777777" w:rsidR="00863FA5" w:rsidRDefault="00863FA5" w:rsidP="00863FA5">
      <w:pPr>
        <w:pStyle w:val="NotesComments"/>
        <w:ind w:left="720"/>
        <w:rPr>
          <w:color w:val="auto"/>
        </w:rPr>
      </w:pPr>
    </w:p>
    <w:p w14:paraId="36FCEC54" w14:textId="217F6B61" w:rsidR="00863FA5" w:rsidRPr="00294251" w:rsidRDefault="00B83133" w:rsidP="00294251">
      <w:pPr>
        <w:pStyle w:val="QuestionTitle"/>
        <w:rPr>
          <w:color w:val="FF0000"/>
        </w:rPr>
      </w:pPr>
      <w:r>
        <w:rPr>
          <w:b/>
          <w:color w:val="auto"/>
        </w:rPr>
        <w:t>Q12</w:t>
      </w:r>
      <w:r w:rsidR="00863FA5">
        <w:rPr>
          <w:b/>
          <w:color w:val="auto"/>
        </w:rPr>
        <w:t>.</w:t>
      </w:r>
      <w:r w:rsidR="00863FA5" w:rsidRPr="00A627E8">
        <w:rPr>
          <w:b/>
          <w:color w:val="auto"/>
        </w:rPr>
        <w:t xml:space="preserve"> </w:t>
      </w:r>
      <w:r w:rsidR="0052428C">
        <w:rPr>
          <w:b/>
        </w:rPr>
        <w:t>Previous Participation</w:t>
      </w:r>
      <w:r w:rsidR="00863FA5">
        <w:rPr>
          <w:b/>
        </w:rPr>
        <w:t>:</w:t>
      </w:r>
      <w:r w:rsidR="00863FA5">
        <w:t xml:space="preserve"> W</w:t>
      </w:r>
      <w:r w:rsidR="00202A0F">
        <w:t>hen did you most recently</w:t>
      </w:r>
      <w:r w:rsidR="00294251">
        <w:t xml:space="preserve"> participate in a focus group or</w:t>
      </w:r>
      <w:r w:rsidR="00202A0F">
        <w:t xml:space="preserve"> one-on-one discussion</w:t>
      </w:r>
      <w:r w:rsidR="00294251">
        <w:t xml:space="preserve"> where you were recruited to participate in a situation similar to this one</w:t>
      </w:r>
      <w:r w:rsidR="00863FA5">
        <w:t xml:space="preserve">? </w:t>
      </w:r>
    </w:p>
    <w:p w14:paraId="200332F3" w14:textId="77777777" w:rsidR="00863FA5" w:rsidRPr="00294251" w:rsidRDefault="00863FA5" w:rsidP="00863FA5">
      <w:pPr>
        <w:pStyle w:val="NotesComments"/>
        <w:rPr>
          <w:color w:val="auto"/>
        </w:rPr>
      </w:pPr>
      <w:r w:rsidRPr="00294251">
        <w:rPr>
          <w:color w:val="auto"/>
        </w:rPr>
        <w:t xml:space="preserve"> </w:t>
      </w:r>
    </w:p>
    <w:p w14:paraId="35C6655A" w14:textId="77777777" w:rsidR="00863FA5" w:rsidRPr="00294251" w:rsidRDefault="00863FA5" w:rsidP="00863FA5">
      <w:pPr>
        <w:pStyle w:val="NotesComments"/>
        <w:numPr>
          <w:ilvl w:val="0"/>
          <w:numId w:val="48"/>
        </w:numPr>
        <w:rPr>
          <w:color w:val="auto"/>
        </w:rPr>
      </w:pPr>
      <w:r w:rsidRPr="00294251">
        <w:rPr>
          <w:color w:val="auto"/>
        </w:rPr>
        <w:t>3 months ago or longer</w:t>
      </w:r>
      <w:r w:rsidR="00202A0F" w:rsidRPr="00294251">
        <w:rPr>
          <w:color w:val="auto"/>
        </w:rPr>
        <w:t xml:space="preserve"> (or never)</w:t>
      </w:r>
      <w:r w:rsidRPr="00294251">
        <w:rPr>
          <w:color w:val="auto"/>
        </w:rPr>
        <w:t xml:space="preserve"> CONTINUE TO ARTICULATION</w:t>
      </w:r>
    </w:p>
    <w:p w14:paraId="172AF5B4" w14:textId="77777777" w:rsidR="00863FA5" w:rsidRPr="00294251" w:rsidRDefault="00863FA5" w:rsidP="00863FA5">
      <w:pPr>
        <w:pStyle w:val="NotesComments"/>
        <w:numPr>
          <w:ilvl w:val="0"/>
          <w:numId w:val="48"/>
        </w:numPr>
        <w:rPr>
          <w:color w:val="auto"/>
        </w:rPr>
      </w:pPr>
      <w:r w:rsidRPr="00294251">
        <w:rPr>
          <w:color w:val="auto"/>
        </w:rPr>
        <w:t>Less than 3 months ago CONTINUE TO Q13A</w:t>
      </w:r>
    </w:p>
    <w:p w14:paraId="6620C338" w14:textId="77777777" w:rsidR="00863FA5" w:rsidRPr="00294251" w:rsidRDefault="00863FA5" w:rsidP="00863FA5">
      <w:pPr>
        <w:pStyle w:val="NotesComments"/>
        <w:rPr>
          <w:color w:val="auto"/>
        </w:rPr>
      </w:pPr>
    </w:p>
    <w:p w14:paraId="11EE2A77" w14:textId="777749EF" w:rsidR="00863FA5" w:rsidRDefault="00B83133" w:rsidP="00863FA5">
      <w:pPr>
        <w:pStyle w:val="NotesComments"/>
        <w:rPr>
          <w:color w:val="auto"/>
        </w:rPr>
      </w:pPr>
      <w:r>
        <w:rPr>
          <w:color w:val="auto"/>
        </w:rPr>
        <w:t>Q13</w:t>
      </w:r>
      <w:r w:rsidR="00863FA5" w:rsidRPr="00294251">
        <w:rPr>
          <w:color w:val="auto"/>
        </w:rPr>
        <w:t xml:space="preserve">. What was the topic? </w:t>
      </w:r>
    </w:p>
    <w:p w14:paraId="78DFD904" w14:textId="77777777" w:rsidR="00294251" w:rsidRPr="00294251" w:rsidRDefault="00294251" w:rsidP="00863FA5">
      <w:pPr>
        <w:pStyle w:val="NotesComments"/>
        <w:rPr>
          <w:color w:val="auto"/>
        </w:rPr>
      </w:pPr>
    </w:p>
    <w:p w14:paraId="3E955ABA" w14:textId="77777777" w:rsidR="00863FA5" w:rsidRPr="00294251" w:rsidRDefault="00863FA5" w:rsidP="00863FA5">
      <w:pPr>
        <w:pStyle w:val="NotesComments"/>
        <w:rPr>
          <w:color w:val="auto"/>
        </w:rPr>
      </w:pPr>
      <w:r w:rsidRPr="00294251">
        <w:rPr>
          <w:color w:val="auto"/>
        </w:rPr>
        <w:t>______________________________________________________________________________________</w:t>
      </w:r>
    </w:p>
    <w:p w14:paraId="02C6572F" w14:textId="77777777" w:rsidR="00863FA5" w:rsidRPr="00294251" w:rsidRDefault="00863FA5" w:rsidP="00863FA5">
      <w:pPr>
        <w:pStyle w:val="NotesComments"/>
        <w:rPr>
          <w:color w:val="auto"/>
        </w:rPr>
      </w:pPr>
    </w:p>
    <w:p w14:paraId="0E0B4FBD" w14:textId="77777777" w:rsidR="00863FA5" w:rsidRPr="00294251" w:rsidRDefault="00863FA5" w:rsidP="00863FA5">
      <w:pPr>
        <w:pStyle w:val="NotesComments"/>
        <w:rPr>
          <w:b/>
          <w:color w:val="FF0000"/>
        </w:rPr>
      </w:pPr>
      <w:r w:rsidRPr="00294251">
        <w:rPr>
          <w:b/>
          <w:color w:val="FF0000"/>
        </w:rPr>
        <w:t>TERMINATE IF RELATED TO BENEFITS, EMPLOYEES, ETC.</w:t>
      </w:r>
    </w:p>
    <w:p w14:paraId="62FEB8D6" w14:textId="77777777" w:rsidR="00863FA5" w:rsidRDefault="00863FA5" w:rsidP="00863FA5">
      <w:pPr>
        <w:pStyle w:val="NotesComments"/>
        <w:rPr>
          <w:color w:val="auto"/>
        </w:rPr>
      </w:pPr>
    </w:p>
    <w:p w14:paraId="6105DCE8" w14:textId="77777777" w:rsidR="00863FA5" w:rsidRDefault="00863FA5" w:rsidP="00863FA5">
      <w:pPr>
        <w:pStyle w:val="NotesComments"/>
        <w:rPr>
          <w:color w:val="auto"/>
        </w:rPr>
      </w:pPr>
    </w:p>
    <w:p w14:paraId="38F89117" w14:textId="77777777" w:rsidR="00863FA5" w:rsidRDefault="00863FA5" w:rsidP="00863FA5">
      <w:pPr>
        <w:pStyle w:val="NotesComments"/>
        <w:rPr>
          <w:color w:val="auto"/>
        </w:rPr>
      </w:pPr>
    </w:p>
    <w:p w14:paraId="32E2ECE8" w14:textId="77777777" w:rsidR="00863FA5" w:rsidRPr="00C51D04" w:rsidRDefault="00863FA5" w:rsidP="00863FA5">
      <w:pPr>
        <w:pStyle w:val="NotesComments"/>
        <w:rPr>
          <w:color w:val="auto"/>
        </w:rPr>
      </w:pPr>
      <w:r w:rsidRPr="00C51D04">
        <w:rPr>
          <w:b/>
          <w:color w:val="auto"/>
        </w:rPr>
        <w:t>ARTICULATION ASSESSMENT</w:t>
      </w:r>
    </w:p>
    <w:p w14:paraId="46A75A0C" w14:textId="77777777" w:rsidR="00863FA5" w:rsidRDefault="00863FA5" w:rsidP="00863FA5">
      <w:pPr>
        <w:pStyle w:val="NotesComments"/>
        <w:rPr>
          <w:b/>
          <w:color w:val="auto"/>
          <w:u w:val="single"/>
        </w:rPr>
      </w:pPr>
    </w:p>
    <w:p w14:paraId="1D364911" w14:textId="10687031" w:rsidR="00863FA5" w:rsidRDefault="00B83133" w:rsidP="00863FA5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</w:pPr>
      <w:r>
        <w:rPr>
          <w:b/>
        </w:rPr>
        <w:lastRenderedPageBreak/>
        <w:t>Q14</w:t>
      </w:r>
      <w:r w:rsidR="00863FA5">
        <w:rPr>
          <w:b/>
        </w:rPr>
        <w:t xml:space="preserve"> Participation attitude:</w:t>
      </w:r>
      <w:r w:rsidR="00863FA5">
        <w:t xml:space="preserve"> I’m going to read a few statements to you.  Please tell me how well each one describes you.  You will be using a scale from 1 to 10 where </w:t>
      </w:r>
      <w:r w:rsidR="00863FA5">
        <w:rPr>
          <w:b/>
        </w:rPr>
        <w:t>10</w:t>
      </w:r>
      <w:r w:rsidR="00863FA5">
        <w:t xml:space="preserve"> means the statement </w:t>
      </w:r>
      <w:r w:rsidR="00863FA5" w:rsidRPr="000A0D81">
        <w:rPr>
          <w:b/>
        </w:rPr>
        <w:t>describes you extremely well</w:t>
      </w:r>
      <w:r w:rsidR="00863FA5">
        <w:t xml:space="preserve"> </w:t>
      </w:r>
      <w:r w:rsidR="00863FA5" w:rsidRPr="000A0D81">
        <w:t xml:space="preserve">and </w:t>
      </w:r>
      <w:r w:rsidR="00863FA5" w:rsidRPr="000A0D81">
        <w:rPr>
          <w:b/>
        </w:rPr>
        <w:t>1</w:t>
      </w:r>
      <w:r w:rsidR="00863FA5" w:rsidRPr="000A0D81">
        <w:t xml:space="preserve"> means the statement </w:t>
      </w:r>
      <w:r w:rsidR="00863FA5" w:rsidRPr="000A0D81">
        <w:rPr>
          <w:b/>
        </w:rPr>
        <w:t>does NOT describe you at all</w:t>
      </w:r>
      <w:r w:rsidR="00863FA5" w:rsidRPr="000A0D81">
        <w:t>.  You can use</w:t>
      </w:r>
      <w:r w:rsidR="00863FA5">
        <w:t xml:space="preserve"> any number in between.</w:t>
      </w:r>
    </w:p>
    <w:p w14:paraId="469DC853" w14:textId="77777777" w:rsidR="00863FA5" w:rsidRDefault="00863FA5" w:rsidP="00863FA5">
      <w:pPr>
        <w:rPr>
          <w:rFonts w:cs="Arial"/>
          <w:b/>
          <w:szCs w:val="16"/>
        </w:rPr>
      </w:pPr>
    </w:p>
    <w:p w14:paraId="2E1AE601" w14:textId="77777777" w:rsidR="00863FA5" w:rsidRDefault="00863FA5" w:rsidP="00863FA5">
      <w:pPr>
        <w:rPr>
          <w:rFonts w:cs="Arial"/>
          <w:b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2"/>
        <w:gridCol w:w="1428"/>
        <w:gridCol w:w="527"/>
        <w:gridCol w:w="506"/>
        <w:gridCol w:w="506"/>
        <w:gridCol w:w="506"/>
        <w:gridCol w:w="506"/>
        <w:gridCol w:w="506"/>
        <w:gridCol w:w="506"/>
        <w:gridCol w:w="506"/>
        <w:gridCol w:w="1257"/>
      </w:tblGrid>
      <w:tr w:rsidR="00863FA5" w14:paraId="0BEF0C07" w14:textId="77777777" w:rsidTr="00863FA5">
        <w:tc>
          <w:tcPr>
            <w:tcW w:w="2102" w:type="dxa"/>
          </w:tcPr>
          <w:p w14:paraId="58F683A3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</w:tc>
        <w:tc>
          <w:tcPr>
            <w:tcW w:w="1428" w:type="dxa"/>
          </w:tcPr>
          <w:p w14:paraId="0424E4CD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>Does NOT Describe Me At All</w:t>
            </w:r>
          </w:p>
          <w:p w14:paraId="166A451F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 (1)</w:t>
            </w:r>
          </w:p>
        </w:tc>
        <w:tc>
          <w:tcPr>
            <w:tcW w:w="527" w:type="dxa"/>
          </w:tcPr>
          <w:p w14:paraId="05EA7608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0EBEB420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4510F156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3607558C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>(2)</w:t>
            </w:r>
          </w:p>
        </w:tc>
        <w:tc>
          <w:tcPr>
            <w:tcW w:w="506" w:type="dxa"/>
          </w:tcPr>
          <w:p w14:paraId="5269A583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39FF81A2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1A1D0509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6656F44C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>(3)</w:t>
            </w:r>
          </w:p>
        </w:tc>
        <w:tc>
          <w:tcPr>
            <w:tcW w:w="506" w:type="dxa"/>
          </w:tcPr>
          <w:p w14:paraId="30E6F322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270A2BEE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4C44155D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6AF46AB2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>(4)</w:t>
            </w:r>
          </w:p>
        </w:tc>
        <w:tc>
          <w:tcPr>
            <w:tcW w:w="506" w:type="dxa"/>
          </w:tcPr>
          <w:p w14:paraId="3DAE2DAB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5E1ACE77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456F80CC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61ACFC95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>(5)</w:t>
            </w:r>
          </w:p>
        </w:tc>
        <w:tc>
          <w:tcPr>
            <w:tcW w:w="506" w:type="dxa"/>
          </w:tcPr>
          <w:p w14:paraId="4462BE3D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1B290966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105A3C5D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70CA7900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>(6)</w:t>
            </w:r>
          </w:p>
        </w:tc>
        <w:tc>
          <w:tcPr>
            <w:tcW w:w="506" w:type="dxa"/>
          </w:tcPr>
          <w:p w14:paraId="2290DE34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2AA92544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36077A45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57EA775E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>(7)</w:t>
            </w:r>
          </w:p>
        </w:tc>
        <w:tc>
          <w:tcPr>
            <w:tcW w:w="506" w:type="dxa"/>
          </w:tcPr>
          <w:p w14:paraId="58F223DE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5C56E9DE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0D56CAE9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55B2F747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>(8)</w:t>
            </w:r>
          </w:p>
        </w:tc>
        <w:tc>
          <w:tcPr>
            <w:tcW w:w="506" w:type="dxa"/>
          </w:tcPr>
          <w:p w14:paraId="4DC54632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2422B91E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63247C47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09C09B78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>(9)</w:t>
            </w:r>
          </w:p>
        </w:tc>
        <w:tc>
          <w:tcPr>
            <w:tcW w:w="1257" w:type="dxa"/>
          </w:tcPr>
          <w:p w14:paraId="3D18FEBF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Describes Me Extremely Well </w:t>
            </w:r>
          </w:p>
          <w:p w14:paraId="02F1A90D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 (10) </w:t>
            </w:r>
          </w:p>
        </w:tc>
      </w:tr>
      <w:tr w:rsidR="00863FA5" w14:paraId="78D10719" w14:textId="77777777" w:rsidTr="00863FA5">
        <w:tc>
          <w:tcPr>
            <w:tcW w:w="2102" w:type="dxa"/>
          </w:tcPr>
          <w:p w14:paraId="6CAD13C7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If asked to describe something I can usually do so in detail</w:t>
            </w:r>
          </w:p>
        </w:tc>
        <w:tc>
          <w:tcPr>
            <w:tcW w:w="1428" w:type="dxa"/>
          </w:tcPr>
          <w:p w14:paraId="46DCA2B5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highlight w:val="yellow"/>
              </w:rPr>
            </w:pPr>
          </w:p>
        </w:tc>
        <w:tc>
          <w:tcPr>
            <w:tcW w:w="527" w:type="dxa"/>
          </w:tcPr>
          <w:p w14:paraId="195ADA30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highlight w:val="yellow"/>
              </w:rPr>
            </w:pPr>
          </w:p>
        </w:tc>
        <w:tc>
          <w:tcPr>
            <w:tcW w:w="506" w:type="dxa"/>
          </w:tcPr>
          <w:p w14:paraId="4D713482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highlight w:val="yellow"/>
              </w:rPr>
            </w:pPr>
          </w:p>
        </w:tc>
        <w:tc>
          <w:tcPr>
            <w:tcW w:w="506" w:type="dxa"/>
          </w:tcPr>
          <w:p w14:paraId="0AF84D99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highlight w:val="yellow"/>
              </w:rPr>
            </w:pPr>
          </w:p>
        </w:tc>
        <w:tc>
          <w:tcPr>
            <w:tcW w:w="506" w:type="dxa"/>
          </w:tcPr>
          <w:p w14:paraId="72C5AF69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highlight w:val="yellow"/>
              </w:rPr>
            </w:pPr>
          </w:p>
        </w:tc>
        <w:tc>
          <w:tcPr>
            <w:tcW w:w="506" w:type="dxa"/>
          </w:tcPr>
          <w:p w14:paraId="24E73E44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highlight w:val="yellow"/>
              </w:rPr>
            </w:pPr>
          </w:p>
        </w:tc>
        <w:tc>
          <w:tcPr>
            <w:tcW w:w="506" w:type="dxa"/>
          </w:tcPr>
          <w:p w14:paraId="564C7890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highlight w:val="yellow"/>
              </w:rPr>
            </w:pPr>
          </w:p>
        </w:tc>
        <w:tc>
          <w:tcPr>
            <w:tcW w:w="506" w:type="dxa"/>
          </w:tcPr>
          <w:p w14:paraId="4EBA1F8D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highlight w:val="yellow"/>
              </w:rPr>
            </w:pPr>
          </w:p>
        </w:tc>
        <w:tc>
          <w:tcPr>
            <w:tcW w:w="506" w:type="dxa"/>
          </w:tcPr>
          <w:p w14:paraId="55594BFF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highlight w:val="yellow"/>
              </w:rPr>
            </w:pPr>
          </w:p>
        </w:tc>
        <w:tc>
          <w:tcPr>
            <w:tcW w:w="1257" w:type="dxa"/>
          </w:tcPr>
          <w:p w14:paraId="5DC5656E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highlight w:val="yellow"/>
              </w:rPr>
            </w:pPr>
          </w:p>
        </w:tc>
      </w:tr>
      <w:tr w:rsidR="00863FA5" w14:paraId="357FA4C9" w14:textId="77777777" w:rsidTr="00863FA5">
        <w:tc>
          <w:tcPr>
            <w:tcW w:w="2102" w:type="dxa"/>
          </w:tcPr>
          <w:p w14:paraId="060A37A2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I’m comfortable expressing my opinions when I’m with other people</w:t>
            </w:r>
          </w:p>
        </w:tc>
        <w:tc>
          <w:tcPr>
            <w:tcW w:w="1428" w:type="dxa"/>
          </w:tcPr>
          <w:p w14:paraId="5104E48B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</w:tc>
        <w:tc>
          <w:tcPr>
            <w:tcW w:w="527" w:type="dxa"/>
          </w:tcPr>
          <w:p w14:paraId="43C08628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</w:tc>
        <w:tc>
          <w:tcPr>
            <w:tcW w:w="506" w:type="dxa"/>
          </w:tcPr>
          <w:p w14:paraId="4BE78851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</w:tc>
        <w:tc>
          <w:tcPr>
            <w:tcW w:w="506" w:type="dxa"/>
          </w:tcPr>
          <w:p w14:paraId="0C6578D3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</w:tc>
        <w:tc>
          <w:tcPr>
            <w:tcW w:w="506" w:type="dxa"/>
          </w:tcPr>
          <w:p w14:paraId="2BD8F19F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</w:tc>
        <w:tc>
          <w:tcPr>
            <w:tcW w:w="506" w:type="dxa"/>
          </w:tcPr>
          <w:p w14:paraId="3CBA38BA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</w:tc>
        <w:tc>
          <w:tcPr>
            <w:tcW w:w="506" w:type="dxa"/>
          </w:tcPr>
          <w:p w14:paraId="4F1F1ADA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</w:tc>
        <w:tc>
          <w:tcPr>
            <w:tcW w:w="506" w:type="dxa"/>
          </w:tcPr>
          <w:p w14:paraId="7755EA85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</w:tc>
        <w:tc>
          <w:tcPr>
            <w:tcW w:w="506" w:type="dxa"/>
          </w:tcPr>
          <w:p w14:paraId="3612DB8A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</w:tc>
        <w:tc>
          <w:tcPr>
            <w:tcW w:w="1257" w:type="dxa"/>
          </w:tcPr>
          <w:p w14:paraId="0C7D1447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</w:tc>
      </w:tr>
    </w:tbl>
    <w:p w14:paraId="7CE1874F" w14:textId="77777777" w:rsidR="00863FA5" w:rsidRDefault="00863FA5" w:rsidP="00863FA5">
      <w:pPr>
        <w:pStyle w:val="Quick1"/>
        <w:numPr>
          <w:ilvl w:val="0"/>
          <w:numId w:val="0"/>
        </w:numPr>
        <w:tabs>
          <w:tab w:val="left" w:pos="-648"/>
          <w:tab w:val="left" w:pos="0"/>
          <w:tab w:val="right" w:pos="158"/>
          <w:tab w:val="left" w:leader="dot" w:pos="2592"/>
          <w:tab w:val="left" w:leader="dot" w:pos="4032"/>
          <w:tab w:val="left" w:leader="dot" w:pos="5472"/>
          <w:tab w:val="left" w:leader="dot" w:pos="6912"/>
          <w:tab w:val="left" w:leader="dot" w:pos="8352"/>
        </w:tabs>
        <w:ind w:left="432"/>
        <w:rPr>
          <w:rFonts w:cs="Arial"/>
          <w:b/>
        </w:rPr>
      </w:pPr>
    </w:p>
    <w:p w14:paraId="7310EF29" w14:textId="77777777" w:rsidR="00863FA5" w:rsidRDefault="00863FA5" w:rsidP="00863FA5">
      <w:pPr>
        <w:pStyle w:val="Quick1"/>
        <w:numPr>
          <w:ilvl w:val="0"/>
          <w:numId w:val="0"/>
        </w:numPr>
        <w:tabs>
          <w:tab w:val="left" w:pos="-648"/>
          <w:tab w:val="left" w:pos="0"/>
          <w:tab w:val="right" w:pos="158"/>
          <w:tab w:val="left" w:leader="dot" w:pos="2592"/>
          <w:tab w:val="left" w:leader="dot" w:pos="4032"/>
          <w:tab w:val="left" w:leader="dot" w:pos="5472"/>
          <w:tab w:val="left" w:leader="dot" w:pos="6912"/>
          <w:tab w:val="left" w:leader="dot" w:pos="8352"/>
        </w:tabs>
        <w:ind w:left="432"/>
        <w:rPr>
          <w:rFonts w:cs="Arial"/>
          <w:b/>
          <w:color w:val="FF0000"/>
        </w:rPr>
      </w:pPr>
      <w:r>
        <w:rPr>
          <w:rFonts w:cs="Arial"/>
          <w:b/>
          <w:color w:val="FF0000"/>
        </w:rPr>
        <w:t xml:space="preserve">[TERMINATE IF ANSWER 1 - 6 ON </w:t>
      </w:r>
      <w:r>
        <w:rPr>
          <w:rFonts w:cs="Arial"/>
          <w:b/>
          <w:color w:val="FF0000"/>
          <w:u w:val="single"/>
        </w:rPr>
        <w:t>EITHER</w:t>
      </w:r>
      <w:r>
        <w:rPr>
          <w:rFonts w:cs="Arial"/>
          <w:b/>
          <w:color w:val="FF0000"/>
        </w:rPr>
        <w:t xml:space="preserve"> STATEMENT; MUST ANSWER AT LEAST ONE STATEMENT WITH A 9 OR 10]</w:t>
      </w:r>
    </w:p>
    <w:p w14:paraId="6BB3F5B2" w14:textId="77777777" w:rsidR="00863FA5" w:rsidRDefault="00863FA5" w:rsidP="00863FA5">
      <w:pPr>
        <w:pStyle w:val="MainBody"/>
        <w:rPr>
          <w:rFonts w:ascii="Arial" w:hAnsi="Arial" w:cs="Arial"/>
          <w:b/>
          <w:caps/>
          <w:szCs w:val="22"/>
        </w:rPr>
      </w:pPr>
    </w:p>
    <w:p w14:paraId="71E5ACF7" w14:textId="77777777" w:rsidR="00863FA5" w:rsidRPr="00261A97" w:rsidRDefault="00863FA5" w:rsidP="00863FA5">
      <w:pPr>
        <w:pStyle w:val="MainBody"/>
        <w:rPr>
          <w:rFonts w:ascii="Arial" w:hAnsi="Arial" w:cs="Arial"/>
          <w:szCs w:val="22"/>
        </w:rPr>
      </w:pPr>
      <w:r>
        <w:rPr>
          <w:rFonts w:ascii="Arial" w:hAnsi="Arial" w:cs="Arial"/>
          <w:b/>
          <w:caps/>
          <w:szCs w:val="22"/>
        </w:rPr>
        <w:t>Invitation</w:t>
      </w:r>
    </w:p>
    <w:p w14:paraId="132970F3" w14:textId="77777777" w:rsidR="00863FA5" w:rsidRDefault="00863FA5" w:rsidP="00863FA5">
      <w:pPr>
        <w:pStyle w:val="MainBody"/>
        <w:rPr>
          <w:rFonts w:ascii="Arial" w:hAnsi="Arial" w:cs="Arial"/>
          <w:b/>
          <w:szCs w:val="22"/>
        </w:rPr>
      </w:pPr>
    </w:p>
    <w:p w14:paraId="37DEDF70" w14:textId="1C2D5D65" w:rsidR="00863FA5" w:rsidRDefault="00863FA5" w:rsidP="00863FA5">
      <w:pPr>
        <w:pStyle w:val="MainBody"/>
        <w:rPr>
          <w:rFonts w:ascii="Arial" w:hAnsi="Arial" w:cs="Arial"/>
          <w:szCs w:val="22"/>
        </w:rPr>
      </w:pPr>
      <w:r w:rsidRPr="00171597">
        <w:rPr>
          <w:rFonts w:ascii="Arial" w:hAnsi="Arial" w:cs="Arial"/>
          <w:szCs w:val="22"/>
        </w:rPr>
        <w:t xml:space="preserve">We would like to invite you to participate in a </w:t>
      </w:r>
      <w:r>
        <w:rPr>
          <w:rFonts w:ascii="Arial" w:hAnsi="Arial" w:cs="Arial"/>
          <w:szCs w:val="22"/>
        </w:rPr>
        <w:t xml:space="preserve">(FOCUS GROUP OR </w:t>
      </w:r>
      <w:r w:rsidR="00560EB8">
        <w:rPr>
          <w:rFonts w:ascii="Arial" w:hAnsi="Arial" w:cs="Arial"/>
          <w:szCs w:val="22"/>
        </w:rPr>
        <w:t>BULLETIN BOARD</w:t>
      </w:r>
      <w:r>
        <w:rPr>
          <w:rFonts w:ascii="Arial" w:hAnsi="Arial" w:cs="Arial"/>
          <w:szCs w:val="22"/>
        </w:rPr>
        <w:t xml:space="preserve">) </w:t>
      </w:r>
      <w:r w:rsidRPr="00171597">
        <w:rPr>
          <w:rFonts w:ascii="Arial" w:hAnsi="Arial" w:cs="Arial"/>
          <w:szCs w:val="22"/>
        </w:rPr>
        <w:t>regarding</w:t>
      </w:r>
      <w:r w:rsidR="00E907A9">
        <w:rPr>
          <w:rFonts w:ascii="Arial" w:hAnsi="Arial" w:cs="Arial"/>
          <w:szCs w:val="22"/>
        </w:rPr>
        <w:t xml:space="preserve"> the</w:t>
      </w:r>
      <w:r w:rsidRPr="00171597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benefits employers offer</w:t>
      </w:r>
      <w:r w:rsidRPr="00171597">
        <w:rPr>
          <w:rFonts w:ascii="Arial" w:hAnsi="Arial" w:cs="Arial"/>
          <w:szCs w:val="22"/>
        </w:rPr>
        <w:t xml:space="preserve"> [</w:t>
      </w:r>
      <w:r w:rsidR="00B33953">
        <w:rPr>
          <w:rFonts w:ascii="Arial" w:hAnsi="Arial" w:cs="Arial"/>
          <w:szCs w:val="22"/>
        </w:rPr>
        <w:t>SPECIFY DATE, TIME AND LOCATION</w:t>
      </w:r>
      <w:r w:rsidR="007B28CC" w:rsidRPr="00171597">
        <w:rPr>
          <w:rFonts w:ascii="Arial" w:hAnsi="Arial" w:cs="Arial"/>
          <w:szCs w:val="22"/>
        </w:rPr>
        <w:t>], which</w:t>
      </w:r>
      <w:r>
        <w:rPr>
          <w:rFonts w:ascii="Arial" w:hAnsi="Arial" w:cs="Arial"/>
          <w:szCs w:val="22"/>
        </w:rPr>
        <w:t xml:space="preserve"> will last about (2 HOURS FOR </w:t>
      </w:r>
      <w:r w:rsidRPr="00267558">
        <w:rPr>
          <w:rFonts w:ascii="Arial" w:hAnsi="Arial" w:cs="Arial"/>
          <w:szCs w:val="22"/>
        </w:rPr>
        <w:t xml:space="preserve">GROUPS, </w:t>
      </w:r>
      <w:r w:rsidR="006C0A5E">
        <w:rPr>
          <w:rFonts w:ascii="Arial" w:hAnsi="Arial" w:cs="Arial"/>
          <w:szCs w:val="22"/>
        </w:rPr>
        <w:t>1 DAY</w:t>
      </w:r>
      <w:r w:rsidR="007A0FC4">
        <w:rPr>
          <w:rFonts w:ascii="Arial" w:hAnsi="Arial" w:cs="Arial"/>
          <w:szCs w:val="22"/>
        </w:rPr>
        <w:t xml:space="preserve"> OF A BULLETIN BOARD</w:t>
      </w:r>
      <w:r w:rsidR="006C0A5E">
        <w:rPr>
          <w:rFonts w:ascii="Arial" w:hAnsi="Arial" w:cs="Arial"/>
          <w:szCs w:val="22"/>
        </w:rPr>
        <w:t>, ABOUT 30</w:t>
      </w:r>
      <w:r w:rsidR="00560EB8">
        <w:rPr>
          <w:rFonts w:ascii="Arial" w:hAnsi="Arial" w:cs="Arial"/>
          <w:szCs w:val="22"/>
        </w:rPr>
        <w:t xml:space="preserve"> MINUTES TWICE A DAY</w:t>
      </w:r>
      <w:r w:rsidR="00B33953">
        <w:rPr>
          <w:rFonts w:ascii="Arial" w:hAnsi="Arial" w:cs="Arial"/>
          <w:szCs w:val="22"/>
        </w:rPr>
        <w:t xml:space="preserve"> OR YOU CAN COMPLETE IT ALL IN ABOUT ONE HOUR</w:t>
      </w:r>
      <w:r>
        <w:rPr>
          <w:rFonts w:ascii="Arial" w:hAnsi="Arial" w:cs="Arial"/>
          <w:szCs w:val="22"/>
        </w:rPr>
        <w:t>)</w:t>
      </w:r>
      <w:r w:rsidRPr="00171597">
        <w:rPr>
          <w:rFonts w:ascii="Arial" w:hAnsi="Arial" w:cs="Arial"/>
          <w:szCs w:val="22"/>
        </w:rPr>
        <w:t>. We believe you’ll find it enjoyable,</w:t>
      </w:r>
      <w:r>
        <w:rPr>
          <w:rFonts w:ascii="Arial" w:hAnsi="Arial" w:cs="Arial"/>
          <w:szCs w:val="22"/>
        </w:rPr>
        <w:t xml:space="preserve"> we are not selling anything, and for your participation you will receive $</w:t>
      </w:r>
      <w:r w:rsidR="00EF554A">
        <w:rPr>
          <w:rFonts w:ascii="Arial" w:hAnsi="Arial" w:cs="Arial"/>
          <w:szCs w:val="22"/>
        </w:rPr>
        <w:t>(</w:t>
      </w:r>
      <w:r>
        <w:rPr>
          <w:rFonts w:ascii="Arial" w:hAnsi="Arial" w:cs="Arial"/>
          <w:szCs w:val="22"/>
        </w:rPr>
        <w:t>XXX</w:t>
      </w:r>
      <w:r w:rsidR="00445FE1">
        <w:rPr>
          <w:rFonts w:ascii="Arial" w:hAnsi="Arial" w:cs="Arial"/>
          <w:szCs w:val="22"/>
        </w:rPr>
        <w:t xml:space="preserve"> FOR FOCUS GROUP /</w:t>
      </w:r>
      <w:r w:rsidR="00EF554A">
        <w:rPr>
          <w:rFonts w:ascii="Arial" w:hAnsi="Arial" w:cs="Arial"/>
          <w:szCs w:val="22"/>
        </w:rPr>
        <w:t xml:space="preserve"> $XXX FOR </w:t>
      </w:r>
      <w:r w:rsidR="007A0FC4">
        <w:rPr>
          <w:rFonts w:ascii="Arial" w:hAnsi="Arial" w:cs="Arial"/>
          <w:szCs w:val="22"/>
        </w:rPr>
        <w:t>BULLETIN BOARD</w:t>
      </w:r>
      <w:r w:rsidR="00445FE1">
        <w:rPr>
          <w:rFonts w:ascii="Arial" w:hAnsi="Arial" w:cs="Arial"/>
          <w:szCs w:val="22"/>
        </w:rPr>
        <w:t>)</w:t>
      </w:r>
      <w:r>
        <w:rPr>
          <w:rFonts w:ascii="Arial" w:hAnsi="Arial" w:cs="Arial"/>
          <w:szCs w:val="22"/>
        </w:rPr>
        <w:t>. Will you be able to participate in our interview? We are inviting only a select few people to participate, so please make sure you will be able to attend.</w:t>
      </w:r>
    </w:p>
    <w:p w14:paraId="7C2E9843" w14:textId="77777777" w:rsidR="00863FA5" w:rsidRDefault="00863FA5" w:rsidP="00863FA5">
      <w:pPr>
        <w:pStyle w:val="MainBody"/>
        <w:rPr>
          <w:rFonts w:ascii="Arial" w:hAnsi="Arial" w:cs="Arial"/>
          <w:szCs w:val="22"/>
        </w:rPr>
      </w:pPr>
    </w:p>
    <w:p w14:paraId="2294349C" w14:textId="77777777" w:rsidR="00863FA5" w:rsidRDefault="00863FA5" w:rsidP="00863FA5">
      <w:pPr>
        <w:pStyle w:val="MainBody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[CONFIRM ADDRESS/CONTACT INFORMATION; TELL RESPONDENTS THEY WILL BE RECEIVING MAP/INFORMATION ABOUT THE DISCUSSION GROUP.]</w:t>
      </w:r>
    </w:p>
    <w:p w14:paraId="2AB2F84D" w14:textId="77777777" w:rsidR="00863FA5" w:rsidRDefault="00863FA5" w:rsidP="00863FA5"/>
    <w:p w14:paraId="2EEC5B38" w14:textId="77777777" w:rsidR="00863FA5" w:rsidRDefault="00863FA5" w:rsidP="00F966BA">
      <w:pPr>
        <w:ind w:right="-396"/>
        <w:outlineLvl w:val="0"/>
        <w:rPr>
          <w:rFonts w:cs="Arial"/>
          <w:b/>
          <w:szCs w:val="20"/>
          <w:u w:val="single"/>
        </w:rPr>
      </w:pPr>
    </w:p>
    <w:sectPr w:rsidR="00863FA5" w:rsidSect="001009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2240" w:h="15840" w:code="1"/>
      <w:pgMar w:top="1440" w:right="1440" w:bottom="1440" w:left="115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D3A443" w14:textId="77777777" w:rsidR="0031627E" w:rsidRDefault="0031627E">
      <w:r>
        <w:separator/>
      </w:r>
    </w:p>
  </w:endnote>
  <w:endnote w:type="continuationSeparator" w:id="0">
    <w:p w14:paraId="59E8B011" w14:textId="77777777" w:rsidR="0031627E" w:rsidRDefault="00316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2AC84E" w14:textId="77777777" w:rsidR="0031627E" w:rsidRDefault="0031627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0531062" w14:textId="77777777" w:rsidR="0031627E" w:rsidRDefault="0031627E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B89E84" w14:textId="77777777" w:rsidR="0031627E" w:rsidRDefault="0031627E">
    <w:pPr>
      <w:pStyle w:val="Footer"/>
      <w:ind w:right="360"/>
    </w:pPr>
    <w:r>
      <w:rPr>
        <w:noProof/>
        <w:szCs w:val="20"/>
        <w:lang w:eastAsia="en-US"/>
      </w:rPr>
      <w:drawing>
        <wp:anchor distT="0" distB="0" distL="114300" distR="114300" simplePos="0" relativeHeight="251657216" behindDoc="1" locked="1" layoutInCell="1" allowOverlap="1" wp14:anchorId="24FA67DC" wp14:editId="356F3139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2400" cy="905510"/>
          <wp:effectExtent l="0" t="0" r="0" b="8890"/>
          <wp:wrapNone/>
          <wp:docPr id="2" name="Picture 2" descr="ASGletterhead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Gletterheadbott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984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74447E" w14:textId="77777777" w:rsidR="0031627E" w:rsidRDefault="0031627E">
      <w:r>
        <w:separator/>
      </w:r>
    </w:p>
  </w:footnote>
  <w:footnote w:type="continuationSeparator" w:id="0">
    <w:p w14:paraId="3349DE76" w14:textId="77777777" w:rsidR="0031627E" w:rsidRDefault="003162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1AAA37" w14:textId="77777777" w:rsidR="0031627E" w:rsidRDefault="0031627E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300E5E2" w14:textId="77777777" w:rsidR="0031627E" w:rsidRDefault="0031627E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463526" w14:textId="77777777" w:rsidR="0031627E" w:rsidRDefault="0031627E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232E0">
      <w:rPr>
        <w:rStyle w:val="PageNumber"/>
        <w:noProof/>
      </w:rPr>
      <w:t>5</w:t>
    </w:r>
    <w:r>
      <w:rPr>
        <w:rStyle w:val="PageNumber"/>
      </w:rPr>
      <w:fldChar w:fldCharType="end"/>
    </w:r>
  </w:p>
  <w:p w14:paraId="7271FD58" w14:textId="77777777" w:rsidR="0031627E" w:rsidRDefault="0031627E">
    <w:pPr>
      <w:pStyle w:val="Header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3AB4C2" w14:textId="6A20DCB3" w:rsidR="0031627E" w:rsidRPr="009232E0" w:rsidRDefault="009232E0" w:rsidP="009232E0">
    <w:pPr>
      <w:pStyle w:val="Header"/>
      <w:jc w:val="right"/>
      <w:rPr>
        <w:b/>
        <w:sz w:val="18"/>
        <w:szCs w:val="18"/>
      </w:rPr>
    </w:pPr>
    <w:r w:rsidRPr="00861990">
      <w:rPr>
        <w:b/>
        <w:sz w:val="18"/>
        <w:szCs w:val="18"/>
      </w:rPr>
      <w:t xml:space="preserve">OMB </w:t>
    </w:r>
    <w:r>
      <w:rPr>
        <w:b/>
        <w:sz w:val="18"/>
        <w:szCs w:val="18"/>
      </w:rPr>
      <w:t>NO. 1530-0023</w:t>
    </w:r>
  </w:p>
  <w:p w14:paraId="0B3569CB" w14:textId="77777777" w:rsidR="0031627E" w:rsidRDefault="0031627E">
    <w:pPr>
      <w:pStyle w:val="Header"/>
    </w:pPr>
  </w:p>
  <w:p w14:paraId="1B285934" w14:textId="77777777" w:rsidR="0031627E" w:rsidRDefault="0031627E">
    <w:pPr>
      <w:pStyle w:val="Header"/>
    </w:pPr>
  </w:p>
  <w:p w14:paraId="75F2EC2A" w14:textId="77777777" w:rsidR="0031627E" w:rsidRDefault="0031627E">
    <w:pPr>
      <w:pStyle w:val="Header"/>
    </w:pPr>
  </w:p>
  <w:p w14:paraId="035B0404" w14:textId="77777777" w:rsidR="0031627E" w:rsidRDefault="0031627E">
    <w:pPr>
      <w:pStyle w:val="Header"/>
    </w:pPr>
  </w:p>
  <w:p w14:paraId="55B5D190" w14:textId="77777777" w:rsidR="0031627E" w:rsidRDefault="0031627E">
    <w:pPr>
      <w:pStyle w:val="Header"/>
    </w:pPr>
  </w:p>
  <w:p w14:paraId="3B355F6C" w14:textId="77777777" w:rsidR="0031627E" w:rsidRDefault="0031627E">
    <w:pPr>
      <w:pStyle w:val="Header"/>
    </w:pPr>
  </w:p>
  <w:p w14:paraId="099A9179" w14:textId="77777777" w:rsidR="0031627E" w:rsidRDefault="0031627E">
    <w:pPr>
      <w:pStyle w:val="Header"/>
    </w:pPr>
  </w:p>
  <w:p w14:paraId="09CB7D44" w14:textId="77777777" w:rsidR="0031627E" w:rsidRDefault="0031627E">
    <w:pPr>
      <w:pStyle w:val="Header"/>
    </w:pPr>
  </w:p>
  <w:p w14:paraId="5E9156EB" w14:textId="77777777" w:rsidR="0031627E" w:rsidRDefault="0031627E">
    <w:pPr>
      <w:pStyle w:val="Header"/>
    </w:pPr>
    <w:r>
      <w:rPr>
        <w:noProof/>
        <w:szCs w:val="20"/>
        <w:lang w:eastAsia="en-US"/>
      </w:rPr>
      <w:drawing>
        <wp:anchor distT="0" distB="0" distL="114300" distR="114300" simplePos="0" relativeHeight="251658240" behindDoc="1" locked="1" layoutInCell="1" allowOverlap="1" wp14:anchorId="05C02A6F" wp14:editId="382885D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2400" cy="10045700"/>
          <wp:effectExtent l="0" t="0" r="0" b="12700"/>
          <wp:wrapNone/>
          <wp:docPr id="3" name="Picture 3" descr="ASGletterhead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Gletterhead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45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5703D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62C45A84"/>
    <w:lvl w:ilvl="0">
      <w:start w:val="1"/>
      <w:numFmt w:val="decimal"/>
      <w:pStyle w:val="Quick1"/>
      <w:lvlText w:val="%1."/>
      <w:lvlJc w:val="left"/>
      <w:pPr>
        <w:tabs>
          <w:tab w:val="num" w:pos="432"/>
        </w:tabs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A35361E"/>
    <w:multiLevelType w:val="hybridMultilevel"/>
    <w:tmpl w:val="5BDEE03C"/>
    <w:lvl w:ilvl="0" w:tplc="0409000F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966A8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FB1DD8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1C5760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93243D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8A20A4"/>
    <w:multiLevelType w:val="hybridMultilevel"/>
    <w:tmpl w:val="20D29AC4"/>
    <w:lvl w:ilvl="0" w:tplc="0409000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842339"/>
    <w:multiLevelType w:val="hybridMultilevel"/>
    <w:tmpl w:val="F76EF14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202B17C">
      <w:start w:val="1"/>
      <w:numFmt w:val="lowerLetter"/>
      <w:lvlText w:val="%2."/>
      <w:lvlJc w:val="left"/>
      <w:pPr>
        <w:ind w:left="1080" w:hanging="360"/>
      </w:pPr>
      <w:rPr>
        <w:sz w:val="20"/>
        <w:szCs w:val="2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7794138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8B3959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645D3C"/>
    <w:multiLevelType w:val="hybridMultilevel"/>
    <w:tmpl w:val="42B47790"/>
    <w:lvl w:ilvl="0" w:tplc="FFFFFFFF">
      <w:start w:val="1"/>
      <w:numFmt w:val="bullet"/>
      <w:pStyle w:val="DatePrompt"/>
      <w:lvlText w:val="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808080"/>
        <w:sz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EB003FF"/>
    <w:multiLevelType w:val="hybridMultilevel"/>
    <w:tmpl w:val="616613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E91213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5F38E7"/>
    <w:multiLevelType w:val="hybridMultilevel"/>
    <w:tmpl w:val="83A61516"/>
    <w:lvl w:ilvl="0" w:tplc="04090003">
      <w:start w:val="1"/>
      <w:numFmt w:val="bullet"/>
      <w:pStyle w:val="PersonalInformation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4854054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A1455E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BB5B3C"/>
    <w:multiLevelType w:val="hybridMultilevel"/>
    <w:tmpl w:val="8A3A42EC"/>
    <w:lvl w:ilvl="0" w:tplc="FFFFFFFF">
      <w:start w:val="1"/>
      <w:numFmt w:val="bullet"/>
      <w:pStyle w:val="CommentPromp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C916405"/>
    <w:multiLevelType w:val="hybridMultilevel"/>
    <w:tmpl w:val="845AD1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7A930E">
      <w:start w:val="1"/>
      <w:numFmt w:val="decimal"/>
      <w:lvlText w:val="%3"/>
      <w:lvlJc w:val="left"/>
      <w:pPr>
        <w:tabs>
          <w:tab w:val="num" w:pos="2820"/>
        </w:tabs>
        <w:ind w:left="2820" w:hanging="840"/>
      </w:pPr>
      <w:rPr>
        <w:rFonts w:cs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2ED84E4B"/>
    <w:multiLevelType w:val="hybridMultilevel"/>
    <w:tmpl w:val="20D29A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CD4E4E"/>
    <w:multiLevelType w:val="hybridMultilevel"/>
    <w:tmpl w:val="05BC7AEE"/>
    <w:lvl w:ilvl="0" w:tplc="8D6CFE5A">
      <w:start w:val="1"/>
      <w:numFmt w:val="upperRoman"/>
      <w:lvlText w:val="%1."/>
      <w:lvlJc w:val="left"/>
      <w:pPr>
        <w:ind w:left="360" w:hanging="720"/>
      </w:pPr>
      <w:rPr>
        <w:rFonts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DB4119"/>
    <w:multiLevelType w:val="hybridMultilevel"/>
    <w:tmpl w:val="23828802"/>
    <w:lvl w:ilvl="0" w:tplc="868C2C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33CA02BC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3E0531E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4AA0C25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5D57DB3"/>
    <w:multiLevelType w:val="hybridMultilevel"/>
    <w:tmpl w:val="20D29AC4"/>
    <w:lvl w:ilvl="0" w:tplc="0409000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6E53FAC"/>
    <w:multiLevelType w:val="hybridMultilevel"/>
    <w:tmpl w:val="D9869D8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3E0455E0"/>
    <w:multiLevelType w:val="hybridMultilevel"/>
    <w:tmpl w:val="93304034"/>
    <w:lvl w:ilvl="0" w:tplc="97FC202A">
      <w:start w:val="1"/>
      <w:numFmt w:val="bullet"/>
      <w:pStyle w:val="SpinnerPrompt"/>
      <w:lvlText w:val="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  <w:color w:val="808080"/>
        <w:sz w:val="24"/>
      </w:rPr>
    </w:lvl>
    <w:lvl w:ilvl="1" w:tplc="625CD7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DD50C0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4A80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30D44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960E38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129D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38159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42EA8F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3F96BF1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A409DF"/>
    <w:multiLevelType w:val="hybridMultilevel"/>
    <w:tmpl w:val="16923352"/>
    <w:lvl w:ilvl="0" w:tplc="3F261D8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61258A"/>
    <w:multiLevelType w:val="multilevel"/>
    <w:tmpl w:val="552284A2"/>
    <w:name w:val="Question2"/>
    <w:styleLink w:val="Questionnaire"/>
    <w:lvl w:ilvl="0">
      <w:start w:val="1"/>
      <w:numFmt w:val="decimal"/>
      <w:lvlText w:val="Q%1."/>
      <w:lvlJc w:val="left"/>
      <w:pPr>
        <w:ind w:left="2772" w:hanging="792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152" w:hanging="432"/>
      </w:pPr>
      <w:rPr>
        <w:rFonts w:hint="default"/>
      </w:rPr>
    </w:lvl>
    <w:lvl w:ilvl="2">
      <w:start w:val="1"/>
      <w:numFmt w:val="upperLetter"/>
      <w:pStyle w:val="Listintable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>
    <w:nsid w:val="53762C03"/>
    <w:multiLevelType w:val="hybridMultilevel"/>
    <w:tmpl w:val="20D29AC4"/>
    <w:lvl w:ilvl="0" w:tplc="0409000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1B4825"/>
    <w:multiLevelType w:val="hybridMultilevel"/>
    <w:tmpl w:val="7F102576"/>
    <w:lvl w:ilvl="0" w:tplc="7940248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54D241A2"/>
    <w:multiLevelType w:val="hybridMultilevel"/>
    <w:tmpl w:val="3576736A"/>
    <w:lvl w:ilvl="0" w:tplc="FFFFFFFF">
      <w:start w:val="1"/>
      <w:numFmt w:val="bullet"/>
      <w:pStyle w:val="MultiChoiceAnswer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9960F56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D9430F"/>
    <w:multiLevelType w:val="hybridMultilevel"/>
    <w:tmpl w:val="845AD1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7A930E">
      <w:start w:val="1"/>
      <w:numFmt w:val="decimal"/>
      <w:lvlText w:val="%3"/>
      <w:lvlJc w:val="left"/>
      <w:pPr>
        <w:tabs>
          <w:tab w:val="num" w:pos="2820"/>
        </w:tabs>
        <w:ind w:left="2820" w:hanging="840"/>
      </w:pPr>
      <w:rPr>
        <w:rFonts w:cs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615F4E62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757634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5D0E8B"/>
    <w:multiLevelType w:val="hybridMultilevel"/>
    <w:tmpl w:val="9A1CB23C"/>
    <w:lvl w:ilvl="0" w:tplc="1298C61A">
      <w:start w:val="1"/>
      <w:numFmt w:val="decimal"/>
      <w:pStyle w:val="QuestionNumbers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81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1530" w:hanging="180"/>
      </w:pPr>
    </w:lvl>
    <w:lvl w:ilvl="3" w:tplc="C96CBF42">
      <w:start w:val="1"/>
      <w:numFmt w:val="lowerLetter"/>
      <w:lvlText w:val="%4)"/>
      <w:lvlJc w:val="left"/>
      <w:pPr>
        <w:ind w:left="225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39">
    <w:nsid w:val="64EE46D2"/>
    <w:multiLevelType w:val="hybridMultilevel"/>
    <w:tmpl w:val="4DE474E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67353557"/>
    <w:multiLevelType w:val="hybridMultilevel"/>
    <w:tmpl w:val="20D29AC4"/>
    <w:lvl w:ilvl="0" w:tplc="0409000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ACB314D"/>
    <w:multiLevelType w:val="hybridMultilevel"/>
    <w:tmpl w:val="73701E04"/>
    <w:lvl w:ilvl="0" w:tplc="DBF86BF0">
      <w:start w:val="1"/>
      <w:numFmt w:val="bullet"/>
      <w:pStyle w:val="SingleChoiceAnswer"/>
      <w:lvlText w:val="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0409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808080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DE64D38"/>
    <w:multiLevelType w:val="hybridMultilevel"/>
    <w:tmpl w:val="16923352"/>
    <w:lvl w:ilvl="0" w:tplc="3F261D8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784945"/>
    <w:multiLevelType w:val="hybridMultilevel"/>
    <w:tmpl w:val="7F102576"/>
    <w:lvl w:ilvl="0" w:tplc="7940248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775B3598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9C1642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2F271C"/>
    <w:multiLevelType w:val="hybridMultilevel"/>
    <w:tmpl w:val="3ADA4CDE"/>
    <w:lvl w:ilvl="0" w:tplc="04090003">
      <w:start w:val="1"/>
      <w:numFmt w:val="bullet"/>
      <w:pStyle w:val="RankingPrompt-DropDown"/>
      <w:lvlText w:val="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80808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B1E0980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C551D2A"/>
    <w:multiLevelType w:val="hybridMultilevel"/>
    <w:tmpl w:val="22E4E4A6"/>
    <w:lvl w:ilvl="0" w:tplc="04090003">
      <w:start w:val="1"/>
      <w:numFmt w:val="bullet"/>
      <w:pStyle w:val="ConstantSumPrompt"/>
      <w:lvlText w:val="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33"/>
  </w:num>
  <w:num w:numId="3">
    <w:abstractNumId w:val="27"/>
  </w:num>
  <w:num w:numId="4">
    <w:abstractNumId w:val="48"/>
  </w:num>
  <w:num w:numId="5">
    <w:abstractNumId w:val="46"/>
  </w:num>
  <w:num w:numId="6">
    <w:abstractNumId w:val="11"/>
  </w:num>
  <w:num w:numId="7">
    <w:abstractNumId w:val="17"/>
  </w:num>
  <w:num w:numId="8">
    <w:abstractNumId w:val="14"/>
  </w:num>
  <w:num w:numId="9">
    <w:abstractNumId w:val="1"/>
    <w:lvlOverride w:ilvl="0">
      <w:startOverride w:val="1"/>
      <w:lvl w:ilvl="0">
        <w:start w:val="1"/>
        <w:numFmt w:val="decimal"/>
        <w:pStyle w:val="Quick1"/>
        <w:lvlText w:val="%1."/>
        <w:lvlJc w:val="left"/>
      </w:lvl>
    </w:lvlOverride>
  </w:num>
  <w:num w:numId="10">
    <w:abstractNumId w:val="20"/>
  </w:num>
  <w:num w:numId="11">
    <w:abstractNumId w:val="37"/>
  </w:num>
  <w:num w:numId="12">
    <w:abstractNumId w:val="24"/>
  </w:num>
  <w:num w:numId="13">
    <w:abstractNumId w:val="22"/>
  </w:num>
  <w:num w:numId="14">
    <w:abstractNumId w:val="10"/>
  </w:num>
  <w:num w:numId="15">
    <w:abstractNumId w:val="18"/>
  </w:num>
  <w:num w:numId="16">
    <w:abstractNumId w:val="12"/>
  </w:num>
  <w:num w:numId="17">
    <w:abstractNumId w:val="3"/>
  </w:num>
  <w:num w:numId="18">
    <w:abstractNumId w:val="34"/>
  </w:num>
  <w:num w:numId="19">
    <w:abstractNumId w:val="23"/>
  </w:num>
  <w:num w:numId="20">
    <w:abstractNumId w:val="35"/>
  </w:num>
  <w:num w:numId="21">
    <w:abstractNumId w:val="4"/>
  </w:num>
  <w:num w:numId="22">
    <w:abstractNumId w:val="36"/>
  </w:num>
  <w:num w:numId="23">
    <w:abstractNumId w:val="43"/>
  </w:num>
  <w:num w:numId="24">
    <w:abstractNumId w:val="19"/>
  </w:num>
  <w:num w:numId="25">
    <w:abstractNumId w:val="31"/>
  </w:num>
  <w:num w:numId="26">
    <w:abstractNumId w:val="25"/>
  </w:num>
  <w:num w:numId="27">
    <w:abstractNumId w:val="32"/>
  </w:num>
  <w:num w:numId="28">
    <w:abstractNumId w:val="8"/>
  </w:num>
  <w:num w:numId="29">
    <w:abstractNumId w:val="40"/>
  </w:num>
  <w:num w:numId="30">
    <w:abstractNumId w:val="7"/>
  </w:num>
  <w:num w:numId="31">
    <w:abstractNumId w:val="0"/>
  </w:num>
  <w:num w:numId="32">
    <w:abstractNumId w:val="9"/>
  </w:num>
  <w:num w:numId="33">
    <w:abstractNumId w:val="6"/>
  </w:num>
  <w:num w:numId="34">
    <w:abstractNumId w:val="13"/>
  </w:num>
  <w:num w:numId="35">
    <w:abstractNumId w:val="47"/>
  </w:num>
  <w:num w:numId="36">
    <w:abstractNumId w:val="44"/>
  </w:num>
  <w:num w:numId="37">
    <w:abstractNumId w:val="28"/>
  </w:num>
  <w:num w:numId="38">
    <w:abstractNumId w:val="15"/>
  </w:num>
  <w:num w:numId="39">
    <w:abstractNumId w:val="16"/>
  </w:num>
  <w:num w:numId="40">
    <w:abstractNumId w:val="2"/>
  </w:num>
  <w:num w:numId="41">
    <w:abstractNumId w:val="29"/>
  </w:num>
  <w:num w:numId="42">
    <w:abstractNumId w:val="5"/>
  </w:num>
  <w:num w:numId="43">
    <w:abstractNumId w:val="45"/>
  </w:num>
  <w:num w:numId="44">
    <w:abstractNumId w:val="38"/>
  </w:num>
  <w:num w:numId="45">
    <w:abstractNumId w:val="30"/>
    <w:lvlOverride w:ilvl="0">
      <w:lvl w:ilvl="0">
        <w:start w:val="1"/>
        <w:numFmt w:val="decimal"/>
        <w:lvlText w:val="Q%1."/>
        <w:lvlJc w:val="left"/>
        <w:pPr>
          <w:ind w:left="2772" w:hanging="792"/>
        </w:pPr>
        <w:rPr>
          <w:rFonts w:hint="default"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1152" w:hanging="432"/>
        </w:pPr>
        <w:rPr>
          <w:rFonts w:hint="default"/>
        </w:rPr>
      </w:lvl>
    </w:lvlOverride>
    <w:lvlOverride w:ilvl="2">
      <w:lvl w:ilvl="2">
        <w:start w:val="1"/>
        <w:numFmt w:val="upperLetter"/>
        <w:pStyle w:val="Listintable"/>
        <w:lvlText w:val="%3."/>
        <w:lvlJc w:val="left"/>
        <w:pPr>
          <w:ind w:left="108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46">
    <w:abstractNumId w:val="26"/>
  </w:num>
  <w:num w:numId="47">
    <w:abstractNumId w:val="30"/>
  </w:num>
  <w:num w:numId="48">
    <w:abstractNumId w:val="21"/>
  </w:num>
  <w:num w:numId="49">
    <w:abstractNumId w:val="39"/>
  </w:num>
  <w:num w:numId="50">
    <w:abstractNumId w:val="42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C9F"/>
    <w:rsid w:val="00007F2C"/>
    <w:rsid w:val="0002302E"/>
    <w:rsid w:val="00026589"/>
    <w:rsid w:val="00036F09"/>
    <w:rsid w:val="000668F4"/>
    <w:rsid w:val="000858DD"/>
    <w:rsid w:val="000A2CF0"/>
    <w:rsid w:val="000B61D2"/>
    <w:rsid w:val="000C00F7"/>
    <w:rsid w:val="000C23DB"/>
    <w:rsid w:val="000D4E34"/>
    <w:rsid w:val="000D62F7"/>
    <w:rsid w:val="000F7D5C"/>
    <w:rsid w:val="001009FD"/>
    <w:rsid w:val="00116500"/>
    <w:rsid w:val="0012120B"/>
    <w:rsid w:val="00121B76"/>
    <w:rsid w:val="001356C9"/>
    <w:rsid w:val="001578D9"/>
    <w:rsid w:val="00162624"/>
    <w:rsid w:val="00165A35"/>
    <w:rsid w:val="00184A4E"/>
    <w:rsid w:val="001C6B00"/>
    <w:rsid w:val="001D5DF1"/>
    <w:rsid w:val="00200CEC"/>
    <w:rsid w:val="0020199F"/>
    <w:rsid w:val="00202A0F"/>
    <w:rsid w:val="00224241"/>
    <w:rsid w:val="00240915"/>
    <w:rsid w:val="00244416"/>
    <w:rsid w:val="00294251"/>
    <w:rsid w:val="002A462E"/>
    <w:rsid w:val="002C5F3F"/>
    <w:rsid w:val="002D5299"/>
    <w:rsid w:val="002F3081"/>
    <w:rsid w:val="00310E69"/>
    <w:rsid w:val="0031627E"/>
    <w:rsid w:val="0032466E"/>
    <w:rsid w:val="00347F9E"/>
    <w:rsid w:val="003677C5"/>
    <w:rsid w:val="00375EFC"/>
    <w:rsid w:val="00376EC0"/>
    <w:rsid w:val="00396DCD"/>
    <w:rsid w:val="003B445E"/>
    <w:rsid w:val="003D3D81"/>
    <w:rsid w:val="003E2212"/>
    <w:rsid w:val="003E25DF"/>
    <w:rsid w:val="003E37A9"/>
    <w:rsid w:val="003F22E8"/>
    <w:rsid w:val="00403F0F"/>
    <w:rsid w:val="004116DC"/>
    <w:rsid w:val="00411D5D"/>
    <w:rsid w:val="00415C9F"/>
    <w:rsid w:val="004333EC"/>
    <w:rsid w:val="00445FE1"/>
    <w:rsid w:val="00473A74"/>
    <w:rsid w:val="00474103"/>
    <w:rsid w:val="004803C7"/>
    <w:rsid w:val="004824BD"/>
    <w:rsid w:val="00492E93"/>
    <w:rsid w:val="00493750"/>
    <w:rsid w:val="004B056B"/>
    <w:rsid w:val="004E09A2"/>
    <w:rsid w:val="004E20D7"/>
    <w:rsid w:val="00513953"/>
    <w:rsid w:val="00522B2A"/>
    <w:rsid w:val="0052428C"/>
    <w:rsid w:val="00560EB8"/>
    <w:rsid w:val="0058590F"/>
    <w:rsid w:val="005909A7"/>
    <w:rsid w:val="005C4283"/>
    <w:rsid w:val="005C4D42"/>
    <w:rsid w:val="00601747"/>
    <w:rsid w:val="006132C6"/>
    <w:rsid w:val="00630C59"/>
    <w:rsid w:val="00644867"/>
    <w:rsid w:val="00646759"/>
    <w:rsid w:val="006802E0"/>
    <w:rsid w:val="006833AB"/>
    <w:rsid w:val="006B74C4"/>
    <w:rsid w:val="006C0A5E"/>
    <w:rsid w:val="006D26AE"/>
    <w:rsid w:val="006E0272"/>
    <w:rsid w:val="006E44EA"/>
    <w:rsid w:val="006E4A0C"/>
    <w:rsid w:val="00716EFC"/>
    <w:rsid w:val="0072356F"/>
    <w:rsid w:val="007433F7"/>
    <w:rsid w:val="007645EF"/>
    <w:rsid w:val="00773D10"/>
    <w:rsid w:val="00774124"/>
    <w:rsid w:val="0077505D"/>
    <w:rsid w:val="00777401"/>
    <w:rsid w:val="007836B3"/>
    <w:rsid w:val="00784DBA"/>
    <w:rsid w:val="00792020"/>
    <w:rsid w:val="007928CC"/>
    <w:rsid w:val="007A0FC4"/>
    <w:rsid w:val="007B1B11"/>
    <w:rsid w:val="007B28CC"/>
    <w:rsid w:val="007B47C0"/>
    <w:rsid w:val="007D3876"/>
    <w:rsid w:val="007E7813"/>
    <w:rsid w:val="007E7B84"/>
    <w:rsid w:val="007F31E7"/>
    <w:rsid w:val="0083587F"/>
    <w:rsid w:val="0084657E"/>
    <w:rsid w:val="00863FA5"/>
    <w:rsid w:val="008863F6"/>
    <w:rsid w:val="00891C01"/>
    <w:rsid w:val="0089462A"/>
    <w:rsid w:val="008C487E"/>
    <w:rsid w:val="008C4EBC"/>
    <w:rsid w:val="008D6C3C"/>
    <w:rsid w:val="008F0382"/>
    <w:rsid w:val="008F2916"/>
    <w:rsid w:val="009232E0"/>
    <w:rsid w:val="00971CE9"/>
    <w:rsid w:val="00991150"/>
    <w:rsid w:val="009A7541"/>
    <w:rsid w:val="009B59E8"/>
    <w:rsid w:val="009F7F38"/>
    <w:rsid w:val="00A24710"/>
    <w:rsid w:val="00A275F8"/>
    <w:rsid w:val="00A32A24"/>
    <w:rsid w:val="00A47385"/>
    <w:rsid w:val="00A76B4E"/>
    <w:rsid w:val="00A9649F"/>
    <w:rsid w:val="00AD510C"/>
    <w:rsid w:val="00AD7C9E"/>
    <w:rsid w:val="00AF2FF1"/>
    <w:rsid w:val="00AF6D44"/>
    <w:rsid w:val="00B1709B"/>
    <w:rsid w:val="00B33953"/>
    <w:rsid w:val="00B35A01"/>
    <w:rsid w:val="00B35AA9"/>
    <w:rsid w:val="00B558CA"/>
    <w:rsid w:val="00B577B6"/>
    <w:rsid w:val="00B75B59"/>
    <w:rsid w:val="00B83133"/>
    <w:rsid w:val="00BB5B48"/>
    <w:rsid w:val="00BC5F45"/>
    <w:rsid w:val="00BE4638"/>
    <w:rsid w:val="00BE7DDF"/>
    <w:rsid w:val="00BF553D"/>
    <w:rsid w:val="00C04A69"/>
    <w:rsid w:val="00C24614"/>
    <w:rsid w:val="00C30AD2"/>
    <w:rsid w:val="00C43AE4"/>
    <w:rsid w:val="00C50782"/>
    <w:rsid w:val="00C5597E"/>
    <w:rsid w:val="00C60A22"/>
    <w:rsid w:val="00C712C6"/>
    <w:rsid w:val="00C7620E"/>
    <w:rsid w:val="00C90214"/>
    <w:rsid w:val="00C90ED5"/>
    <w:rsid w:val="00CA673F"/>
    <w:rsid w:val="00CB1DFD"/>
    <w:rsid w:val="00D02D2E"/>
    <w:rsid w:val="00D032A3"/>
    <w:rsid w:val="00D14966"/>
    <w:rsid w:val="00D25C17"/>
    <w:rsid w:val="00D31BA0"/>
    <w:rsid w:val="00D94898"/>
    <w:rsid w:val="00DA1016"/>
    <w:rsid w:val="00DB5671"/>
    <w:rsid w:val="00DC64C8"/>
    <w:rsid w:val="00DD4AB6"/>
    <w:rsid w:val="00DE582C"/>
    <w:rsid w:val="00E2792C"/>
    <w:rsid w:val="00E50A1D"/>
    <w:rsid w:val="00E540E8"/>
    <w:rsid w:val="00E72F0B"/>
    <w:rsid w:val="00E76180"/>
    <w:rsid w:val="00E846AF"/>
    <w:rsid w:val="00E907A9"/>
    <w:rsid w:val="00EA7C3C"/>
    <w:rsid w:val="00EC4223"/>
    <w:rsid w:val="00ED28FA"/>
    <w:rsid w:val="00EE6E27"/>
    <w:rsid w:val="00EF0E13"/>
    <w:rsid w:val="00EF554A"/>
    <w:rsid w:val="00F17243"/>
    <w:rsid w:val="00F31F2C"/>
    <w:rsid w:val="00F57E42"/>
    <w:rsid w:val="00F96377"/>
    <w:rsid w:val="00F966BA"/>
    <w:rsid w:val="00FA63F9"/>
    <w:rsid w:val="00FE4A2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6B5D0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40" w:after="40" w:line="240" w:lineRule="exact"/>
    </w:pPr>
    <w:rPr>
      <w:rFonts w:ascii="Arial" w:eastAsia="MS Mincho" w:hAnsi="Arial"/>
      <w:kern w:val="2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autoRedefine/>
    <w:pPr>
      <w:spacing w:after="120" w:line="360" w:lineRule="auto"/>
    </w:p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0B0DC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tesComments">
    <w:name w:val="Notes &amp; Comments"/>
    <w:pPr>
      <w:widowControl w:val="0"/>
    </w:pPr>
    <w:rPr>
      <w:rFonts w:ascii="Arial" w:hAnsi="Arial" w:cs="Arial"/>
      <w:color w:val="339966"/>
      <w:szCs w:val="24"/>
    </w:rPr>
  </w:style>
  <w:style w:type="paragraph" w:customStyle="1" w:styleId="QuestionNotes">
    <w:name w:val="Question Notes"/>
    <w:next w:val="NotesComments"/>
    <w:pPr>
      <w:keepNext/>
      <w:widowControl w:val="0"/>
      <w:ind w:left="374"/>
    </w:pPr>
    <w:rPr>
      <w:rFonts w:ascii="Arial" w:hAnsi="Arial" w:cs="Arial"/>
      <w:b/>
      <w:color w:val="008000"/>
      <w:sz w:val="16"/>
      <w:szCs w:val="24"/>
    </w:rPr>
  </w:style>
  <w:style w:type="paragraph" w:customStyle="1" w:styleId="QuestionnaireName">
    <w:name w:val="Questionnaire Name"/>
    <w:next w:val="NotesComments"/>
    <w:pPr>
      <w:keepNext/>
      <w:widowControl w:val="0"/>
    </w:pPr>
    <w:rPr>
      <w:rFonts w:ascii="Arial" w:hAnsi="Arial" w:cs="Arial"/>
      <w:b/>
      <w:color w:val="008000"/>
      <w:sz w:val="32"/>
      <w:szCs w:val="24"/>
    </w:rPr>
  </w:style>
  <w:style w:type="paragraph" w:customStyle="1" w:styleId="MarketToolsLogo">
    <w:name w:val="MarketTools Logo"/>
    <w:next w:val="NotesComments"/>
    <w:pPr>
      <w:keepNext/>
      <w:widowControl w:val="0"/>
      <w:jc w:val="right"/>
    </w:pPr>
    <w:rPr>
      <w:rFonts w:ascii="Arial" w:hAnsi="Arial" w:cs="Arial"/>
      <w:b/>
      <w:color w:val="008000"/>
      <w:sz w:val="32"/>
      <w:szCs w:val="24"/>
    </w:rPr>
  </w:style>
  <w:style w:type="paragraph" w:customStyle="1" w:styleId="TrackingID">
    <w:name w:val="Tracking ID"/>
    <w:next w:val="NotesComments"/>
    <w:pPr>
      <w:keepNext/>
      <w:widowControl w:val="0"/>
      <w:tabs>
        <w:tab w:val="right" w:pos="10800"/>
      </w:tabs>
      <w:spacing w:before="160"/>
    </w:pPr>
    <w:rPr>
      <w:rFonts w:ascii="Arial" w:hAnsi="Arial" w:cs="Arial"/>
      <w:noProof/>
      <w:color w:val="000000"/>
      <w:sz w:val="16"/>
      <w:szCs w:val="24"/>
    </w:rPr>
  </w:style>
  <w:style w:type="paragraph" w:customStyle="1" w:styleId="QuestionTitle">
    <w:name w:val="Question Title"/>
    <w:next w:val="NotesComments"/>
    <w:pPr>
      <w:keepNext/>
      <w:keepLines/>
      <w:widowControl w:val="0"/>
      <w:pBdr>
        <w:top w:val="single" w:sz="2" w:space="4" w:color="000000"/>
        <w:left w:val="single" w:sz="2" w:space="4" w:color="000000"/>
        <w:bottom w:val="single" w:sz="2" w:space="4" w:color="000000"/>
        <w:right w:val="single" w:sz="2" w:space="4" w:color="000000"/>
      </w:pBdr>
    </w:pPr>
    <w:rPr>
      <w:rFonts w:ascii="Arial" w:hAnsi="Arial" w:cs="Arial"/>
      <w:color w:val="000000"/>
      <w:szCs w:val="24"/>
    </w:rPr>
  </w:style>
  <w:style w:type="paragraph" w:customStyle="1" w:styleId="QuestionTitleSpacer">
    <w:name w:val="Question Title Spacer"/>
    <w:next w:val="NotesComments"/>
    <w:pPr>
      <w:keepNext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QuestionTitleHidden">
    <w:name w:val="Question Title Hidden"/>
    <w:next w:val="NotesComments"/>
    <w:pPr>
      <w:keepNext/>
      <w:keepLines/>
      <w:widowControl w:val="0"/>
      <w:pBdr>
        <w:top w:val="dotDotDash" w:sz="2" w:space="4" w:color="404040"/>
        <w:left w:val="dotDotDash" w:sz="2" w:space="4" w:color="404040"/>
        <w:bottom w:val="dotDotDash" w:sz="2" w:space="4" w:color="404040"/>
        <w:right w:val="dotDotDash" w:sz="2" w:space="4" w:color="404040"/>
      </w:pBdr>
    </w:pPr>
    <w:rPr>
      <w:rFonts w:ascii="Arial" w:hAnsi="Arial" w:cs="Arial"/>
      <w:color w:val="000000"/>
      <w:szCs w:val="24"/>
    </w:rPr>
  </w:style>
  <w:style w:type="paragraph" w:customStyle="1" w:styleId="SingleChoiceAnswer">
    <w:name w:val="Single Choice Answer"/>
    <w:next w:val="NotesComments"/>
    <w:pPr>
      <w:widowControl w:val="0"/>
      <w:numPr>
        <w:numId w:val="1"/>
      </w:numPr>
    </w:pPr>
    <w:rPr>
      <w:rFonts w:ascii="Arial" w:hAnsi="Arial" w:cs="Arial"/>
      <w:color w:val="000000"/>
      <w:szCs w:val="24"/>
    </w:rPr>
  </w:style>
  <w:style w:type="paragraph" w:customStyle="1" w:styleId="MultiChoiceAnswer">
    <w:name w:val="Multi Choice Answer"/>
    <w:next w:val="NotesComments"/>
    <w:pPr>
      <w:widowControl w:val="0"/>
      <w:numPr>
        <w:numId w:val="2"/>
      </w:numPr>
    </w:pPr>
    <w:rPr>
      <w:rFonts w:ascii="Arial" w:hAnsi="Arial" w:cs="Arial"/>
      <w:color w:val="000000"/>
      <w:szCs w:val="24"/>
    </w:rPr>
  </w:style>
  <w:style w:type="paragraph" w:customStyle="1" w:styleId="ChoiceAnswer">
    <w:name w:val="Choice Answer"/>
    <w:next w:val="NotesComments"/>
    <w:pPr>
      <w:widowControl w:val="0"/>
    </w:pPr>
    <w:rPr>
      <w:rFonts w:ascii="Arial" w:hAnsi="Arial" w:cs="Arial"/>
      <w:color w:val="000000"/>
      <w:szCs w:val="24"/>
    </w:rPr>
  </w:style>
  <w:style w:type="paragraph" w:customStyle="1" w:styleId="SpinnerPrompt">
    <w:name w:val="Spinner Prompt"/>
    <w:next w:val="NotesComments"/>
    <w:pPr>
      <w:keepLines/>
      <w:widowControl w:val="0"/>
      <w:numPr>
        <w:numId w:val="3"/>
      </w:numPr>
    </w:pPr>
    <w:rPr>
      <w:rFonts w:ascii="Arial" w:hAnsi="Arial" w:cs="Arial"/>
      <w:color w:val="000000"/>
      <w:szCs w:val="24"/>
    </w:rPr>
  </w:style>
  <w:style w:type="paragraph" w:customStyle="1" w:styleId="ConstantSumPrompt">
    <w:name w:val="Constant Sum Prompt"/>
    <w:next w:val="NotesComments"/>
    <w:pPr>
      <w:keepNext/>
      <w:keepLines/>
      <w:widowControl w:val="0"/>
      <w:numPr>
        <w:numId w:val="4"/>
      </w:numPr>
    </w:pPr>
    <w:rPr>
      <w:rFonts w:ascii="Arial" w:hAnsi="Arial" w:cs="Arial"/>
      <w:color w:val="000000"/>
      <w:szCs w:val="24"/>
    </w:rPr>
  </w:style>
  <w:style w:type="paragraph" w:customStyle="1" w:styleId="ConstantSumTotal">
    <w:name w:val="Constant Sum Total"/>
    <w:next w:val="NotesComments"/>
    <w:pPr>
      <w:keepLines/>
      <w:widowControl w:val="0"/>
      <w:ind w:left="720"/>
    </w:pPr>
    <w:rPr>
      <w:rFonts w:ascii="Arial" w:hAnsi="Arial" w:cs="Arial"/>
      <w:b/>
      <w:color w:val="000000"/>
      <w:szCs w:val="24"/>
    </w:rPr>
  </w:style>
  <w:style w:type="paragraph" w:customStyle="1" w:styleId="AnswerTextField">
    <w:name w:val="Answer Text Field"/>
    <w:next w:val="NotesComments"/>
    <w:pPr>
      <w:widowControl w:val="0"/>
      <w:jc w:val="right"/>
    </w:pPr>
    <w:rPr>
      <w:rFonts w:ascii="Arial" w:hAnsi="Arial" w:cs="Arial"/>
      <w:color w:val="000000"/>
      <w:szCs w:val="24"/>
    </w:rPr>
  </w:style>
  <w:style w:type="paragraph" w:customStyle="1" w:styleId="RankingPrompt-DropDown">
    <w:name w:val="Ranking Prompt - Drop Down"/>
    <w:next w:val="NotesComments"/>
    <w:pPr>
      <w:keepLines/>
      <w:widowControl w:val="0"/>
      <w:numPr>
        <w:numId w:val="5"/>
      </w:numPr>
    </w:pPr>
    <w:rPr>
      <w:rFonts w:ascii="Arial" w:hAnsi="Arial" w:cs="Arial"/>
      <w:color w:val="000000"/>
      <w:szCs w:val="24"/>
    </w:rPr>
  </w:style>
  <w:style w:type="character" w:customStyle="1" w:styleId="RankingMenuIcon">
    <w:name w:val="Ranking Menu Icon"/>
    <w:rPr>
      <w:rFonts w:ascii="Webdings" w:hAnsi="Webdings"/>
      <w:noProof w:val="0"/>
      <w:color w:val="000000"/>
      <w:sz w:val="20"/>
      <w:lang w:val="en-US"/>
    </w:rPr>
  </w:style>
  <w:style w:type="paragraph" w:customStyle="1" w:styleId="DatePrompt">
    <w:name w:val="Date Prompt"/>
    <w:next w:val="NotesComments"/>
    <w:pPr>
      <w:widowControl w:val="0"/>
      <w:numPr>
        <w:numId w:val="6"/>
      </w:numPr>
    </w:pPr>
    <w:rPr>
      <w:rFonts w:ascii="Arial" w:hAnsi="Arial" w:cs="Arial"/>
      <w:color w:val="000000"/>
      <w:szCs w:val="24"/>
    </w:rPr>
  </w:style>
  <w:style w:type="paragraph" w:customStyle="1" w:styleId="GrayAnswer">
    <w:name w:val="Gray Answer"/>
    <w:next w:val="NotesComments"/>
    <w:pPr>
      <w:widowControl w:val="0"/>
      <w:shd w:val="clear" w:color="auto" w:fill="F3F3F3"/>
      <w:jc w:val="right"/>
    </w:pPr>
    <w:rPr>
      <w:rFonts w:ascii="Arial" w:hAnsi="Arial" w:cs="Arial"/>
      <w:color w:val="000000"/>
      <w:szCs w:val="24"/>
    </w:rPr>
  </w:style>
  <w:style w:type="paragraph" w:customStyle="1" w:styleId="MatrixHeading">
    <w:name w:val="Matrix Heading"/>
    <w:next w:val="NotesComments"/>
    <w:pPr>
      <w:keepNext/>
      <w:keepLines/>
      <w:widowControl w:val="0"/>
      <w:jc w:val="center"/>
    </w:pPr>
    <w:rPr>
      <w:rFonts w:ascii="Arial" w:hAnsi="Arial" w:cs="Arial"/>
      <w:b/>
      <w:color w:val="000000"/>
      <w:sz w:val="16"/>
      <w:szCs w:val="24"/>
    </w:rPr>
  </w:style>
  <w:style w:type="paragraph" w:customStyle="1" w:styleId="MatrixPrompt">
    <w:name w:val="Matrix Prompt"/>
    <w:next w:val="NotesComments"/>
    <w:pPr>
      <w:keepLines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MatrixCell">
    <w:name w:val="Matrix Cell"/>
    <w:next w:val="NotesComments"/>
    <w:pPr>
      <w:keepLines/>
      <w:widowControl w:val="0"/>
      <w:jc w:val="center"/>
    </w:pPr>
    <w:rPr>
      <w:rFonts w:ascii="Wingdings" w:hAnsi="Wingdings" w:cs="Arial"/>
      <w:color w:val="808080"/>
      <w:sz w:val="24"/>
      <w:szCs w:val="24"/>
    </w:rPr>
  </w:style>
  <w:style w:type="paragraph" w:customStyle="1" w:styleId="ProgrammingInstructions">
    <w:name w:val="Programming Instructions"/>
    <w:next w:val="NotesComments"/>
    <w:pPr>
      <w:keepNext/>
      <w:widowControl w:val="0"/>
      <w:spacing w:before="120" w:after="160"/>
      <w:ind w:left="360"/>
    </w:pPr>
    <w:rPr>
      <w:rFonts w:ascii="Arial" w:hAnsi="Arial" w:cs="Arial"/>
      <w:b/>
      <w:noProof/>
      <w:color w:val="333333"/>
      <w:sz w:val="16"/>
      <w:szCs w:val="24"/>
    </w:rPr>
  </w:style>
  <w:style w:type="paragraph" w:customStyle="1" w:styleId="QuestionListHeading">
    <w:name w:val="Question List Heading"/>
    <w:next w:val="NotesComments"/>
    <w:pPr>
      <w:keepNext/>
      <w:widowControl w:val="0"/>
      <w:spacing w:before="60"/>
      <w:ind w:left="360"/>
    </w:pPr>
    <w:rPr>
      <w:rFonts w:ascii="Arial" w:hAnsi="Arial" w:cs="Arial"/>
      <w:b/>
      <w:color w:val="000000"/>
      <w:szCs w:val="24"/>
    </w:rPr>
  </w:style>
  <w:style w:type="character" w:customStyle="1" w:styleId="AnswerTypeExclusive">
    <w:name w:val="Answer Type Exclusive"/>
    <w:rPr>
      <w:rFonts w:ascii="Arial" w:hAnsi="Arial" w:cs="Arial"/>
      <w:b/>
      <w:noProof w:val="0"/>
      <w:color w:val="333333"/>
      <w:sz w:val="20"/>
      <w:lang w:val="en-US"/>
    </w:rPr>
  </w:style>
  <w:style w:type="character" w:customStyle="1" w:styleId="SingleChoiceMatrix">
    <w:name w:val="Single Choice Matrix"/>
    <w:rPr>
      <w:rFonts w:ascii="Arial" w:hAnsi="Arial" w:cs="Arial"/>
      <w:noProof w:val="0"/>
      <w:color w:val="000000"/>
      <w:sz w:val="20"/>
      <w:lang w:val="en-US"/>
    </w:rPr>
  </w:style>
  <w:style w:type="paragraph" w:customStyle="1" w:styleId="EssayQuestionAnswer">
    <w:name w:val="Essay Question Answer"/>
    <w:next w:val="NotesComments"/>
    <w:pPr>
      <w:widowControl w:val="0"/>
      <w:pBdr>
        <w:bottom w:val="dotted" w:sz="4" w:space="1" w:color="auto"/>
        <w:between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CommentPrompt">
    <w:name w:val="Comment Prompt"/>
    <w:next w:val="NotesComments"/>
    <w:pPr>
      <w:keepLines/>
      <w:widowControl w:val="0"/>
      <w:numPr>
        <w:numId w:val="7"/>
      </w:numPr>
    </w:pPr>
    <w:rPr>
      <w:rFonts w:ascii="Arial" w:hAnsi="Arial" w:cs="Arial"/>
      <w:color w:val="000000"/>
      <w:szCs w:val="24"/>
    </w:rPr>
  </w:style>
  <w:style w:type="paragraph" w:customStyle="1" w:styleId="CommentAnswer">
    <w:name w:val="Comment Answer"/>
    <w:next w:val="NotesComments"/>
    <w:pPr>
      <w:widowControl w:val="0"/>
      <w:pBdr>
        <w:bottom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PersonalInformation">
    <w:name w:val="Personal Information"/>
    <w:next w:val="NotesComments"/>
    <w:pPr>
      <w:keepLines/>
      <w:widowControl w:val="0"/>
      <w:numPr>
        <w:numId w:val="8"/>
      </w:numPr>
    </w:pPr>
    <w:rPr>
      <w:rFonts w:ascii="Arial" w:hAnsi="Arial" w:cs="Arial"/>
      <w:color w:val="000000"/>
      <w:szCs w:val="24"/>
    </w:rPr>
  </w:style>
  <w:style w:type="paragraph" w:customStyle="1" w:styleId="PageTitle">
    <w:name w:val="Page Title"/>
    <w:next w:val="NotesComments"/>
    <w:pPr>
      <w:keepNext/>
      <w:keepLines/>
      <w:widowControl w:val="0"/>
      <w:spacing w:before="240"/>
    </w:pPr>
    <w:rPr>
      <w:rFonts w:ascii="Arial" w:hAnsi="Arial" w:cs="Arial"/>
      <w:b/>
      <w:color w:val="000000"/>
      <w:sz w:val="24"/>
      <w:szCs w:val="24"/>
    </w:rPr>
  </w:style>
  <w:style w:type="paragraph" w:customStyle="1" w:styleId="ScriptVariable">
    <w:name w:val="Script Variable"/>
    <w:next w:val="NotesComments"/>
    <w:pPr>
      <w:keepNext/>
      <w:keepLines/>
      <w:widowControl w:val="0"/>
      <w:ind w:left="360"/>
    </w:pPr>
    <w:rPr>
      <w:rFonts w:ascii="Arial" w:hAnsi="Arial" w:cs="Arial"/>
      <w:color w:val="000000"/>
      <w:szCs w:val="24"/>
    </w:rPr>
  </w:style>
  <w:style w:type="character" w:customStyle="1" w:styleId="PipeRule">
    <w:name w:val="Pipe Rule"/>
    <w:rPr>
      <w:rFonts w:ascii="Tahoma" w:hAnsi="Tahoma" w:cs="Tahoma"/>
      <w:noProof/>
      <w:color w:val="3366FF"/>
      <w:sz w:val="16"/>
      <w:lang w:val="en-US"/>
    </w:rPr>
  </w:style>
  <w:style w:type="character" w:customStyle="1" w:styleId="PipeRulePrompt">
    <w:name w:val="Pipe Rule Prompt"/>
    <w:rPr>
      <w:rFonts w:ascii="Arial" w:hAnsi="Arial" w:cs="Arial"/>
      <w:noProof w:val="0"/>
      <w:color w:val="3366FF"/>
      <w:sz w:val="20"/>
      <w:lang w:val="en-US"/>
    </w:rPr>
  </w:style>
  <w:style w:type="character" w:customStyle="1" w:styleId="PipedText">
    <w:name w:val="Piped Text"/>
    <w:rPr>
      <w:rFonts w:ascii="Arial" w:hAnsi="Arial" w:cs="Arial"/>
      <w:noProof/>
      <w:color w:val="000080"/>
      <w:sz w:val="20"/>
      <w:lang w:val="en-US"/>
    </w:rPr>
  </w:style>
  <w:style w:type="character" w:customStyle="1" w:styleId="SkipRule">
    <w:name w:val="Skip Rule"/>
    <w:rPr>
      <w:rFonts w:ascii="Arial" w:hAnsi="Arial" w:cs="Arial"/>
      <w:b/>
      <w:noProof/>
      <w:color w:val="FF0000"/>
      <w:sz w:val="20"/>
      <w:lang w:val="en-US"/>
    </w:rPr>
  </w:style>
  <w:style w:type="character" w:customStyle="1" w:styleId="MultiSkipRule">
    <w:name w:val="Multi Skip Rule"/>
    <w:rPr>
      <w:rFonts w:ascii="Arial" w:hAnsi="Arial" w:cs="Arial"/>
      <w:noProof/>
      <w:color w:val="FF0000"/>
      <w:sz w:val="20"/>
      <w:lang w:val="en-US"/>
    </w:rPr>
  </w:style>
  <w:style w:type="paragraph" w:customStyle="1" w:styleId="RandomizeandValidation">
    <w:name w:val="Randomize and Validation"/>
    <w:next w:val="NotesComments"/>
    <w:pPr>
      <w:keepLines/>
      <w:widowControl w:val="0"/>
    </w:pPr>
    <w:rPr>
      <w:rFonts w:ascii="Arial" w:hAnsi="Arial" w:cs="Arial"/>
      <w:b/>
      <w:color w:val="000000"/>
      <w:sz w:val="16"/>
      <w:szCs w:val="24"/>
    </w:rPr>
  </w:style>
  <w:style w:type="character" w:customStyle="1" w:styleId="Comments">
    <w:name w:val="Comments"/>
    <w:rPr>
      <w:rFonts w:ascii="Tahoma" w:hAnsi="Tahoma" w:cs="Tahoma"/>
      <w:noProof/>
      <w:color w:val="000000"/>
      <w:sz w:val="16"/>
      <w:lang w:val="en-US"/>
    </w:rPr>
  </w:style>
  <w:style w:type="character" w:styleId="CommentReference">
    <w:name w:val="annotation reference"/>
    <w:rPr>
      <w:sz w:val="16"/>
      <w:szCs w:val="16"/>
    </w:rPr>
  </w:style>
  <w:style w:type="paragraph" w:styleId="CommentText">
    <w:name w:val="annotation text"/>
    <w:basedOn w:val="Normal"/>
    <w:pPr>
      <w:spacing w:before="0" w:after="0" w:line="240" w:lineRule="auto"/>
    </w:pPr>
    <w:rPr>
      <w:rFonts w:ascii="Times New Roman" w:eastAsia="Times New Roman" w:hAnsi="Times New Roman"/>
      <w:kern w:val="0"/>
      <w:szCs w:val="20"/>
      <w:lang w:eastAsia="en-US"/>
    </w:rPr>
  </w:style>
  <w:style w:type="character" w:customStyle="1" w:styleId="CommentTextChar">
    <w:name w:val="Comment Text Char"/>
    <w:basedOn w:val="DefaultParagraphFont"/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rPr>
      <w:b/>
      <w:bCs/>
    </w:rPr>
  </w:style>
  <w:style w:type="paragraph" w:styleId="BalloonText">
    <w:name w:val="Balloon Text"/>
    <w:basedOn w:val="Normal"/>
    <w:pPr>
      <w:spacing w:before="0" w:after="0" w:line="240" w:lineRule="auto"/>
    </w:pPr>
    <w:rPr>
      <w:rFonts w:ascii="Tahoma" w:eastAsia="Times New Roman" w:hAnsi="Tahoma" w:cs="Tahoma"/>
      <w:kern w:val="0"/>
      <w:sz w:val="16"/>
      <w:szCs w:val="16"/>
      <w:lang w:eastAsia="en-US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vnavy">
    <w:name w:val="vnavy"/>
    <w:rPr>
      <w:rFonts w:ascii="Verdana" w:hAnsi="Verdana" w:hint="default"/>
      <w:color w:val="333366"/>
      <w:sz w:val="14"/>
      <w:szCs w:val="14"/>
    </w:rPr>
  </w:style>
  <w:style w:type="character" w:styleId="Strong">
    <w:name w:val="Strong"/>
    <w:qFormat/>
    <w:rPr>
      <w:b/>
      <w:bCs/>
    </w:rPr>
  </w:style>
  <w:style w:type="paragraph" w:customStyle="1" w:styleId="level1">
    <w:name w:val="_level1"/>
    <w:basedOn w:val="Normal"/>
    <w:pPr>
      <w:widowControl w:val="0"/>
      <w:tabs>
        <w:tab w:val="left" w:pos="360"/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8640"/>
      </w:tabs>
      <w:spacing w:before="0" w:after="0" w:line="240" w:lineRule="auto"/>
      <w:ind w:left="360" w:hanging="360"/>
    </w:pPr>
    <w:rPr>
      <w:rFonts w:ascii="Times New Roman" w:eastAsia="Times New Roman" w:hAnsi="Times New Roman"/>
      <w:kern w:val="0"/>
      <w:sz w:val="24"/>
      <w:szCs w:val="20"/>
      <w:lang w:eastAsia="en-US"/>
    </w:rPr>
  </w:style>
  <w:style w:type="character" w:customStyle="1" w:styleId="SingleChoiceAnswerChar">
    <w:name w:val="Single Choice Answer Char"/>
    <w:rPr>
      <w:rFonts w:ascii="Arial" w:hAnsi="Arial" w:cs="Arial"/>
      <w:noProof w:val="0"/>
      <w:color w:val="000000"/>
      <w:szCs w:val="24"/>
      <w:lang w:val="en-US" w:eastAsia="en-US" w:bidi="ar-SA"/>
    </w:rPr>
  </w:style>
  <w:style w:type="paragraph" w:customStyle="1" w:styleId="notescomments0">
    <w:name w:val="notescomments"/>
    <w:basedOn w:val="Normal"/>
    <w:pPr>
      <w:spacing w:before="0" w:after="0" w:line="240" w:lineRule="auto"/>
    </w:pPr>
    <w:rPr>
      <w:rFonts w:eastAsia="Times New Roman" w:cs="Arial"/>
      <w:color w:val="339966"/>
      <w:kern w:val="0"/>
      <w:szCs w:val="20"/>
      <w:lang w:eastAsia="en-US"/>
    </w:rPr>
  </w:style>
  <w:style w:type="paragraph" w:customStyle="1" w:styleId="singlechoiceanswer0">
    <w:name w:val="singlechoiceanswer"/>
    <w:basedOn w:val="Normal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AnswerStyle">
    <w:name w:val="__Answer Style"/>
    <w:basedOn w:val="Normal"/>
    <w:pPr>
      <w:spacing w:before="0" w:after="0" w:line="240" w:lineRule="auto"/>
      <w:ind w:left="360"/>
    </w:pPr>
    <w:rPr>
      <w:rFonts w:eastAsia="Times New Roman" w:cs="Arial"/>
      <w:kern w:val="0"/>
      <w:szCs w:val="20"/>
      <w:lang w:eastAsia="en-US"/>
    </w:rPr>
  </w:style>
  <w:style w:type="paragraph" w:customStyle="1" w:styleId="questiontitle0">
    <w:name w:val="questiontitle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">
    <w:name w:val="trackingid"/>
    <w:basedOn w:val="Normal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paragraph" w:customStyle="1" w:styleId="personalinformation0">
    <w:name w:val="personalinformation"/>
    <w:basedOn w:val="Normal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questiontitle00">
    <w:name w:val="questiontitle0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0">
    <w:name w:val="trackingid0"/>
    <w:basedOn w:val="Normal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character" w:customStyle="1" w:styleId="a">
    <w:name w:val="a"/>
    <w:basedOn w:val="DefaultParagraphFont"/>
  </w:style>
  <w:style w:type="paragraph" w:customStyle="1" w:styleId="Quick1">
    <w:name w:val="Quick 1."/>
    <w:basedOn w:val="Normal"/>
    <w:pPr>
      <w:widowControl w:val="0"/>
      <w:numPr>
        <w:numId w:val="9"/>
      </w:numPr>
      <w:autoSpaceDE w:val="0"/>
      <w:autoSpaceDN w:val="0"/>
      <w:adjustRightInd w:val="0"/>
      <w:spacing w:before="0" w:after="0" w:line="240" w:lineRule="auto"/>
    </w:pPr>
    <w:rPr>
      <w:rFonts w:eastAsia="Times New Roman"/>
      <w:kern w:val="0"/>
      <w:szCs w:val="20"/>
      <w:lang w:eastAsia="en-US"/>
    </w:rPr>
  </w:style>
  <w:style w:type="character" w:styleId="Hyperlink">
    <w:name w:val="Hyperlink"/>
    <w:rPr>
      <w:color w:val="0000FF"/>
      <w:u w:val="single"/>
    </w:rPr>
  </w:style>
  <w:style w:type="paragraph" w:customStyle="1" w:styleId="ColorfulList-Accent11">
    <w:name w:val="Colorful List - Accent 11"/>
    <w:basedOn w:val="Normal"/>
    <w:qFormat/>
    <w:pPr>
      <w:spacing w:before="0" w:after="0" w:line="240" w:lineRule="auto"/>
      <w:ind w:left="720"/>
      <w:contextualSpacing/>
    </w:pPr>
    <w:rPr>
      <w:rFonts w:ascii="Times New Roman" w:eastAsia="Times New Roman" w:hAnsi="Times New Roman"/>
      <w:kern w:val="0"/>
      <w:sz w:val="24"/>
      <w:lang w:eastAsia="en-US"/>
    </w:rPr>
  </w:style>
  <w:style w:type="character" w:customStyle="1" w:styleId="NotesCommentsChar">
    <w:name w:val="Notes &amp; Comments Char"/>
    <w:locked/>
    <w:rPr>
      <w:rFonts w:ascii="Arial" w:hAnsi="Arial" w:cs="Arial"/>
      <w:noProof w:val="0"/>
      <w:color w:val="339966"/>
      <w:szCs w:val="24"/>
      <w:lang w:val="en-US" w:eastAsia="en-US" w:bidi="ar-SA"/>
    </w:rPr>
  </w:style>
  <w:style w:type="paragraph" w:customStyle="1" w:styleId="Base">
    <w:name w:val="Base"/>
    <w:basedOn w:val="Normal"/>
    <w:pPr>
      <w:spacing w:before="0" w:after="0" w:line="240" w:lineRule="auto"/>
    </w:pPr>
    <w:rPr>
      <w:rFonts w:ascii="Times New Roman" w:hAnsi="Times New Roman"/>
      <w:b/>
      <w:caps/>
      <w:kern w:val="0"/>
      <w:szCs w:val="20"/>
      <w:u w:val="single"/>
      <w:lang w:eastAsia="en-US"/>
    </w:rPr>
  </w:style>
  <w:style w:type="character" w:customStyle="1" w:styleId="BaseChar">
    <w:name w:val="Base Char"/>
    <w:rPr>
      <w:rFonts w:eastAsia="MS Mincho"/>
      <w:b/>
      <w:caps/>
      <w:u w:val="single"/>
    </w:rPr>
  </w:style>
  <w:style w:type="paragraph" w:customStyle="1" w:styleId="Question">
    <w:name w:val="Question"/>
    <w:aliases w:val="qq,q,Question Char Char Char"/>
    <w:basedOn w:val="Normal"/>
    <w:pPr>
      <w:spacing w:before="0" w:after="0" w:line="240" w:lineRule="auto"/>
    </w:pPr>
    <w:rPr>
      <w:rFonts w:ascii="Times New Roman" w:hAnsi="Times New Roman"/>
      <w:kern w:val="0"/>
      <w:szCs w:val="20"/>
      <w:lang w:eastAsia="en-US"/>
    </w:rPr>
  </w:style>
  <w:style w:type="character" w:customStyle="1" w:styleId="QuestionChar">
    <w:name w:val="Question Char"/>
    <w:aliases w:val="qq Char"/>
    <w:locked/>
    <w:rPr>
      <w:rFonts w:eastAsia="MS Mincho"/>
    </w:rPr>
  </w:style>
  <w:style w:type="paragraph" w:customStyle="1" w:styleId="CodedResponses">
    <w:name w:val="Coded Responses"/>
    <w:basedOn w:val="Normal"/>
    <w:pPr>
      <w:tabs>
        <w:tab w:val="left" w:pos="1440"/>
        <w:tab w:val="left" w:pos="5040"/>
      </w:tabs>
      <w:spacing w:before="0" w:after="0" w:line="240" w:lineRule="auto"/>
      <w:ind w:left="720"/>
    </w:pPr>
    <w:rPr>
      <w:rFonts w:ascii="Times New Roman" w:hAnsi="Times New Roman"/>
      <w:kern w:val="0"/>
      <w:szCs w:val="20"/>
      <w:lang w:eastAsia="en-US"/>
    </w:rPr>
  </w:style>
  <w:style w:type="character" w:customStyle="1" w:styleId="CodedResponsesChar">
    <w:name w:val="Coded Responses Char"/>
    <w:rPr>
      <w:rFonts w:eastAsia="MS Mincho"/>
    </w:rPr>
  </w:style>
  <w:style w:type="character" w:styleId="PageNumber">
    <w:name w:val="page number"/>
    <w:basedOn w:val="DefaultParagraphFont"/>
  </w:style>
  <w:style w:type="paragraph" w:customStyle="1" w:styleId="MainBody">
    <w:name w:val="Main Body"/>
    <w:pPr>
      <w:spacing w:line="240" w:lineRule="exact"/>
    </w:pPr>
    <w:rPr>
      <w:rFonts w:eastAsia="MS Mincho"/>
      <w:kern w:val="2"/>
      <w:lang w:eastAsia="ja-JP"/>
    </w:rPr>
  </w:style>
  <w:style w:type="table" w:customStyle="1" w:styleId="LightGrid-Accent11">
    <w:name w:val="Light Grid - Accent 11"/>
    <w:basedOn w:val="TableNormal"/>
    <w:uiPriority w:val="62"/>
    <w:rsid w:val="00F966BA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773D10"/>
    <w:pPr>
      <w:ind w:left="720"/>
      <w:contextualSpacing/>
    </w:pPr>
  </w:style>
  <w:style w:type="numbering" w:customStyle="1" w:styleId="Questionnaire">
    <w:name w:val="Questionnaire"/>
    <w:rsid w:val="00863FA5"/>
    <w:pPr>
      <w:numPr>
        <w:numId w:val="47"/>
      </w:numPr>
    </w:pPr>
  </w:style>
  <w:style w:type="paragraph" w:customStyle="1" w:styleId="Listintable">
    <w:name w:val="List in table"/>
    <w:basedOn w:val="Normal"/>
    <w:qFormat/>
    <w:rsid w:val="00863FA5"/>
    <w:pPr>
      <w:numPr>
        <w:ilvl w:val="2"/>
        <w:numId w:val="45"/>
      </w:numPr>
      <w:contextualSpacing/>
    </w:pPr>
    <w:rPr>
      <w:rFonts w:eastAsia="Times New Roman"/>
      <w:kern w:val="0"/>
      <w:sz w:val="22"/>
      <w:szCs w:val="22"/>
    </w:rPr>
  </w:style>
  <w:style w:type="paragraph" w:customStyle="1" w:styleId="QuestionNumbers">
    <w:name w:val="Question Numbers"/>
    <w:basedOn w:val="Normal"/>
    <w:link w:val="QuestionNumbersChar"/>
    <w:qFormat/>
    <w:rsid w:val="00863FA5"/>
    <w:pPr>
      <w:numPr>
        <w:numId w:val="44"/>
      </w:numPr>
    </w:pPr>
    <w:rPr>
      <w:sz w:val="22"/>
      <w:szCs w:val="22"/>
    </w:rPr>
  </w:style>
  <w:style w:type="character" w:customStyle="1" w:styleId="QuestionNumbersChar">
    <w:name w:val="Question Numbers Char"/>
    <w:link w:val="QuestionNumbers"/>
    <w:rsid w:val="00863FA5"/>
    <w:rPr>
      <w:rFonts w:ascii="Arial" w:eastAsia="MS Mincho" w:hAnsi="Arial"/>
      <w:kern w:val="2"/>
      <w:sz w:val="22"/>
      <w:szCs w:val="22"/>
      <w:lang w:eastAsia="ja-JP"/>
    </w:rPr>
  </w:style>
  <w:style w:type="character" w:customStyle="1" w:styleId="HeaderChar">
    <w:name w:val="Header Char"/>
    <w:basedOn w:val="DefaultParagraphFont"/>
    <w:link w:val="Header"/>
    <w:rsid w:val="009232E0"/>
    <w:rPr>
      <w:rFonts w:ascii="Arial" w:eastAsia="MS Mincho" w:hAnsi="Arial"/>
      <w:kern w:val="2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40" w:after="40" w:line="240" w:lineRule="exact"/>
    </w:pPr>
    <w:rPr>
      <w:rFonts w:ascii="Arial" w:eastAsia="MS Mincho" w:hAnsi="Arial"/>
      <w:kern w:val="2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autoRedefine/>
    <w:pPr>
      <w:spacing w:after="120" w:line="360" w:lineRule="auto"/>
    </w:p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0B0DC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tesComments">
    <w:name w:val="Notes &amp; Comments"/>
    <w:pPr>
      <w:widowControl w:val="0"/>
    </w:pPr>
    <w:rPr>
      <w:rFonts w:ascii="Arial" w:hAnsi="Arial" w:cs="Arial"/>
      <w:color w:val="339966"/>
      <w:szCs w:val="24"/>
    </w:rPr>
  </w:style>
  <w:style w:type="paragraph" w:customStyle="1" w:styleId="QuestionNotes">
    <w:name w:val="Question Notes"/>
    <w:next w:val="NotesComments"/>
    <w:pPr>
      <w:keepNext/>
      <w:widowControl w:val="0"/>
      <w:ind w:left="374"/>
    </w:pPr>
    <w:rPr>
      <w:rFonts w:ascii="Arial" w:hAnsi="Arial" w:cs="Arial"/>
      <w:b/>
      <w:color w:val="008000"/>
      <w:sz w:val="16"/>
      <w:szCs w:val="24"/>
    </w:rPr>
  </w:style>
  <w:style w:type="paragraph" w:customStyle="1" w:styleId="QuestionnaireName">
    <w:name w:val="Questionnaire Name"/>
    <w:next w:val="NotesComments"/>
    <w:pPr>
      <w:keepNext/>
      <w:widowControl w:val="0"/>
    </w:pPr>
    <w:rPr>
      <w:rFonts w:ascii="Arial" w:hAnsi="Arial" w:cs="Arial"/>
      <w:b/>
      <w:color w:val="008000"/>
      <w:sz w:val="32"/>
      <w:szCs w:val="24"/>
    </w:rPr>
  </w:style>
  <w:style w:type="paragraph" w:customStyle="1" w:styleId="MarketToolsLogo">
    <w:name w:val="MarketTools Logo"/>
    <w:next w:val="NotesComments"/>
    <w:pPr>
      <w:keepNext/>
      <w:widowControl w:val="0"/>
      <w:jc w:val="right"/>
    </w:pPr>
    <w:rPr>
      <w:rFonts w:ascii="Arial" w:hAnsi="Arial" w:cs="Arial"/>
      <w:b/>
      <w:color w:val="008000"/>
      <w:sz w:val="32"/>
      <w:szCs w:val="24"/>
    </w:rPr>
  </w:style>
  <w:style w:type="paragraph" w:customStyle="1" w:styleId="TrackingID">
    <w:name w:val="Tracking ID"/>
    <w:next w:val="NotesComments"/>
    <w:pPr>
      <w:keepNext/>
      <w:widowControl w:val="0"/>
      <w:tabs>
        <w:tab w:val="right" w:pos="10800"/>
      </w:tabs>
      <w:spacing w:before="160"/>
    </w:pPr>
    <w:rPr>
      <w:rFonts w:ascii="Arial" w:hAnsi="Arial" w:cs="Arial"/>
      <w:noProof/>
      <w:color w:val="000000"/>
      <w:sz w:val="16"/>
      <w:szCs w:val="24"/>
    </w:rPr>
  </w:style>
  <w:style w:type="paragraph" w:customStyle="1" w:styleId="QuestionTitle">
    <w:name w:val="Question Title"/>
    <w:next w:val="NotesComments"/>
    <w:pPr>
      <w:keepNext/>
      <w:keepLines/>
      <w:widowControl w:val="0"/>
      <w:pBdr>
        <w:top w:val="single" w:sz="2" w:space="4" w:color="000000"/>
        <w:left w:val="single" w:sz="2" w:space="4" w:color="000000"/>
        <w:bottom w:val="single" w:sz="2" w:space="4" w:color="000000"/>
        <w:right w:val="single" w:sz="2" w:space="4" w:color="000000"/>
      </w:pBdr>
    </w:pPr>
    <w:rPr>
      <w:rFonts w:ascii="Arial" w:hAnsi="Arial" w:cs="Arial"/>
      <w:color w:val="000000"/>
      <w:szCs w:val="24"/>
    </w:rPr>
  </w:style>
  <w:style w:type="paragraph" w:customStyle="1" w:styleId="QuestionTitleSpacer">
    <w:name w:val="Question Title Spacer"/>
    <w:next w:val="NotesComments"/>
    <w:pPr>
      <w:keepNext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QuestionTitleHidden">
    <w:name w:val="Question Title Hidden"/>
    <w:next w:val="NotesComments"/>
    <w:pPr>
      <w:keepNext/>
      <w:keepLines/>
      <w:widowControl w:val="0"/>
      <w:pBdr>
        <w:top w:val="dotDotDash" w:sz="2" w:space="4" w:color="404040"/>
        <w:left w:val="dotDotDash" w:sz="2" w:space="4" w:color="404040"/>
        <w:bottom w:val="dotDotDash" w:sz="2" w:space="4" w:color="404040"/>
        <w:right w:val="dotDotDash" w:sz="2" w:space="4" w:color="404040"/>
      </w:pBdr>
    </w:pPr>
    <w:rPr>
      <w:rFonts w:ascii="Arial" w:hAnsi="Arial" w:cs="Arial"/>
      <w:color w:val="000000"/>
      <w:szCs w:val="24"/>
    </w:rPr>
  </w:style>
  <w:style w:type="paragraph" w:customStyle="1" w:styleId="SingleChoiceAnswer">
    <w:name w:val="Single Choice Answer"/>
    <w:next w:val="NotesComments"/>
    <w:pPr>
      <w:widowControl w:val="0"/>
      <w:numPr>
        <w:numId w:val="1"/>
      </w:numPr>
    </w:pPr>
    <w:rPr>
      <w:rFonts w:ascii="Arial" w:hAnsi="Arial" w:cs="Arial"/>
      <w:color w:val="000000"/>
      <w:szCs w:val="24"/>
    </w:rPr>
  </w:style>
  <w:style w:type="paragraph" w:customStyle="1" w:styleId="MultiChoiceAnswer">
    <w:name w:val="Multi Choice Answer"/>
    <w:next w:val="NotesComments"/>
    <w:pPr>
      <w:widowControl w:val="0"/>
      <w:numPr>
        <w:numId w:val="2"/>
      </w:numPr>
    </w:pPr>
    <w:rPr>
      <w:rFonts w:ascii="Arial" w:hAnsi="Arial" w:cs="Arial"/>
      <w:color w:val="000000"/>
      <w:szCs w:val="24"/>
    </w:rPr>
  </w:style>
  <w:style w:type="paragraph" w:customStyle="1" w:styleId="ChoiceAnswer">
    <w:name w:val="Choice Answer"/>
    <w:next w:val="NotesComments"/>
    <w:pPr>
      <w:widowControl w:val="0"/>
    </w:pPr>
    <w:rPr>
      <w:rFonts w:ascii="Arial" w:hAnsi="Arial" w:cs="Arial"/>
      <w:color w:val="000000"/>
      <w:szCs w:val="24"/>
    </w:rPr>
  </w:style>
  <w:style w:type="paragraph" w:customStyle="1" w:styleId="SpinnerPrompt">
    <w:name w:val="Spinner Prompt"/>
    <w:next w:val="NotesComments"/>
    <w:pPr>
      <w:keepLines/>
      <w:widowControl w:val="0"/>
      <w:numPr>
        <w:numId w:val="3"/>
      </w:numPr>
    </w:pPr>
    <w:rPr>
      <w:rFonts w:ascii="Arial" w:hAnsi="Arial" w:cs="Arial"/>
      <w:color w:val="000000"/>
      <w:szCs w:val="24"/>
    </w:rPr>
  </w:style>
  <w:style w:type="paragraph" w:customStyle="1" w:styleId="ConstantSumPrompt">
    <w:name w:val="Constant Sum Prompt"/>
    <w:next w:val="NotesComments"/>
    <w:pPr>
      <w:keepNext/>
      <w:keepLines/>
      <w:widowControl w:val="0"/>
      <w:numPr>
        <w:numId w:val="4"/>
      </w:numPr>
    </w:pPr>
    <w:rPr>
      <w:rFonts w:ascii="Arial" w:hAnsi="Arial" w:cs="Arial"/>
      <w:color w:val="000000"/>
      <w:szCs w:val="24"/>
    </w:rPr>
  </w:style>
  <w:style w:type="paragraph" w:customStyle="1" w:styleId="ConstantSumTotal">
    <w:name w:val="Constant Sum Total"/>
    <w:next w:val="NotesComments"/>
    <w:pPr>
      <w:keepLines/>
      <w:widowControl w:val="0"/>
      <w:ind w:left="720"/>
    </w:pPr>
    <w:rPr>
      <w:rFonts w:ascii="Arial" w:hAnsi="Arial" w:cs="Arial"/>
      <w:b/>
      <w:color w:val="000000"/>
      <w:szCs w:val="24"/>
    </w:rPr>
  </w:style>
  <w:style w:type="paragraph" w:customStyle="1" w:styleId="AnswerTextField">
    <w:name w:val="Answer Text Field"/>
    <w:next w:val="NotesComments"/>
    <w:pPr>
      <w:widowControl w:val="0"/>
      <w:jc w:val="right"/>
    </w:pPr>
    <w:rPr>
      <w:rFonts w:ascii="Arial" w:hAnsi="Arial" w:cs="Arial"/>
      <w:color w:val="000000"/>
      <w:szCs w:val="24"/>
    </w:rPr>
  </w:style>
  <w:style w:type="paragraph" w:customStyle="1" w:styleId="RankingPrompt-DropDown">
    <w:name w:val="Ranking Prompt - Drop Down"/>
    <w:next w:val="NotesComments"/>
    <w:pPr>
      <w:keepLines/>
      <w:widowControl w:val="0"/>
      <w:numPr>
        <w:numId w:val="5"/>
      </w:numPr>
    </w:pPr>
    <w:rPr>
      <w:rFonts w:ascii="Arial" w:hAnsi="Arial" w:cs="Arial"/>
      <w:color w:val="000000"/>
      <w:szCs w:val="24"/>
    </w:rPr>
  </w:style>
  <w:style w:type="character" w:customStyle="1" w:styleId="RankingMenuIcon">
    <w:name w:val="Ranking Menu Icon"/>
    <w:rPr>
      <w:rFonts w:ascii="Webdings" w:hAnsi="Webdings"/>
      <w:noProof w:val="0"/>
      <w:color w:val="000000"/>
      <w:sz w:val="20"/>
      <w:lang w:val="en-US"/>
    </w:rPr>
  </w:style>
  <w:style w:type="paragraph" w:customStyle="1" w:styleId="DatePrompt">
    <w:name w:val="Date Prompt"/>
    <w:next w:val="NotesComments"/>
    <w:pPr>
      <w:widowControl w:val="0"/>
      <w:numPr>
        <w:numId w:val="6"/>
      </w:numPr>
    </w:pPr>
    <w:rPr>
      <w:rFonts w:ascii="Arial" w:hAnsi="Arial" w:cs="Arial"/>
      <w:color w:val="000000"/>
      <w:szCs w:val="24"/>
    </w:rPr>
  </w:style>
  <w:style w:type="paragraph" w:customStyle="1" w:styleId="GrayAnswer">
    <w:name w:val="Gray Answer"/>
    <w:next w:val="NotesComments"/>
    <w:pPr>
      <w:widowControl w:val="0"/>
      <w:shd w:val="clear" w:color="auto" w:fill="F3F3F3"/>
      <w:jc w:val="right"/>
    </w:pPr>
    <w:rPr>
      <w:rFonts w:ascii="Arial" w:hAnsi="Arial" w:cs="Arial"/>
      <w:color w:val="000000"/>
      <w:szCs w:val="24"/>
    </w:rPr>
  </w:style>
  <w:style w:type="paragraph" w:customStyle="1" w:styleId="MatrixHeading">
    <w:name w:val="Matrix Heading"/>
    <w:next w:val="NotesComments"/>
    <w:pPr>
      <w:keepNext/>
      <w:keepLines/>
      <w:widowControl w:val="0"/>
      <w:jc w:val="center"/>
    </w:pPr>
    <w:rPr>
      <w:rFonts w:ascii="Arial" w:hAnsi="Arial" w:cs="Arial"/>
      <w:b/>
      <w:color w:val="000000"/>
      <w:sz w:val="16"/>
      <w:szCs w:val="24"/>
    </w:rPr>
  </w:style>
  <w:style w:type="paragraph" w:customStyle="1" w:styleId="MatrixPrompt">
    <w:name w:val="Matrix Prompt"/>
    <w:next w:val="NotesComments"/>
    <w:pPr>
      <w:keepLines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MatrixCell">
    <w:name w:val="Matrix Cell"/>
    <w:next w:val="NotesComments"/>
    <w:pPr>
      <w:keepLines/>
      <w:widowControl w:val="0"/>
      <w:jc w:val="center"/>
    </w:pPr>
    <w:rPr>
      <w:rFonts w:ascii="Wingdings" w:hAnsi="Wingdings" w:cs="Arial"/>
      <w:color w:val="808080"/>
      <w:sz w:val="24"/>
      <w:szCs w:val="24"/>
    </w:rPr>
  </w:style>
  <w:style w:type="paragraph" w:customStyle="1" w:styleId="ProgrammingInstructions">
    <w:name w:val="Programming Instructions"/>
    <w:next w:val="NotesComments"/>
    <w:pPr>
      <w:keepNext/>
      <w:widowControl w:val="0"/>
      <w:spacing w:before="120" w:after="160"/>
      <w:ind w:left="360"/>
    </w:pPr>
    <w:rPr>
      <w:rFonts w:ascii="Arial" w:hAnsi="Arial" w:cs="Arial"/>
      <w:b/>
      <w:noProof/>
      <w:color w:val="333333"/>
      <w:sz w:val="16"/>
      <w:szCs w:val="24"/>
    </w:rPr>
  </w:style>
  <w:style w:type="paragraph" w:customStyle="1" w:styleId="QuestionListHeading">
    <w:name w:val="Question List Heading"/>
    <w:next w:val="NotesComments"/>
    <w:pPr>
      <w:keepNext/>
      <w:widowControl w:val="0"/>
      <w:spacing w:before="60"/>
      <w:ind w:left="360"/>
    </w:pPr>
    <w:rPr>
      <w:rFonts w:ascii="Arial" w:hAnsi="Arial" w:cs="Arial"/>
      <w:b/>
      <w:color w:val="000000"/>
      <w:szCs w:val="24"/>
    </w:rPr>
  </w:style>
  <w:style w:type="character" w:customStyle="1" w:styleId="AnswerTypeExclusive">
    <w:name w:val="Answer Type Exclusive"/>
    <w:rPr>
      <w:rFonts w:ascii="Arial" w:hAnsi="Arial" w:cs="Arial"/>
      <w:b/>
      <w:noProof w:val="0"/>
      <w:color w:val="333333"/>
      <w:sz w:val="20"/>
      <w:lang w:val="en-US"/>
    </w:rPr>
  </w:style>
  <w:style w:type="character" w:customStyle="1" w:styleId="SingleChoiceMatrix">
    <w:name w:val="Single Choice Matrix"/>
    <w:rPr>
      <w:rFonts w:ascii="Arial" w:hAnsi="Arial" w:cs="Arial"/>
      <w:noProof w:val="0"/>
      <w:color w:val="000000"/>
      <w:sz w:val="20"/>
      <w:lang w:val="en-US"/>
    </w:rPr>
  </w:style>
  <w:style w:type="paragraph" w:customStyle="1" w:styleId="EssayQuestionAnswer">
    <w:name w:val="Essay Question Answer"/>
    <w:next w:val="NotesComments"/>
    <w:pPr>
      <w:widowControl w:val="0"/>
      <w:pBdr>
        <w:bottom w:val="dotted" w:sz="4" w:space="1" w:color="auto"/>
        <w:between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CommentPrompt">
    <w:name w:val="Comment Prompt"/>
    <w:next w:val="NotesComments"/>
    <w:pPr>
      <w:keepLines/>
      <w:widowControl w:val="0"/>
      <w:numPr>
        <w:numId w:val="7"/>
      </w:numPr>
    </w:pPr>
    <w:rPr>
      <w:rFonts w:ascii="Arial" w:hAnsi="Arial" w:cs="Arial"/>
      <w:color w:val="000000"/>
      <w:szCs w:val="24"/>
    </w:rPr>
  </w:style>
  <w:style w:type="paragraph" w:customStyle="1" w:styleId="CommentAnswer">
    <w:name w:val="Comment Answer"/>
    <w:next w:val="NotesComments"/>
    <w:pPr>
      <w:widowControl w:val="0"/>
      <w:pBdr>
        <w:bottom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PersonalInformation">
    <w:name w:val="Personal Information"/>
    <w:next w:val="NotesComments"/>
    <w:pPr>
      <w:keepLines/>
      <w:widowControl w:val="0"/>
      <w:numPr>
        <w:numId w:val="8"/>
      </w:numPr>
    </w:pPr>
    <w:rPr>
      <w:rFonts w:ascii="Arial" w:hAnsi="Arial" w:cs="Arial"/>
      <w:color w:val="000000"/>
      <w:szCs w:val="24"/>
    </w:rPr>
  </w:style>
  <w:style w:type="paragraph" w:customStyle="1" w:styleId="PageTitle">
    <w:name w:val="Page Title"/>
    <w:next w:val="NotesComments"/>
    <w:pPr>
      <w:keepNext/>
      <w:keepLines/>
      <w:widowControl w:val="0"/>
      <w:spacing w:before="240"/>
    </w:pPr>
    <w:rPr>
      <w:rFonts w:ascii="Arial" w:hAnsi="Arial" w:cs="Arial"/>
      <w:b/>
      <w:color w:val="000000"/>
      <w:sz w:val="24"/>
      <w:szCs w:val="24"/>
    </w:rPr>
  </w:style>
  <w:style w:type="paragraph" w:customStyle="1" w:styleId="ScriptVariable">
    <w:name w:val="Script Variable"/>
    <w:next w:val="NotesComments"/>
    <w:pPr>
      <w:keepNext/>
      <w:keepLines/>
      <w:widowControl w:val="0"/>
      <w:ind w:left="360"/>
    </w:pPr>
    <w:rPr>
      <w:rFonts w:ascii="Arial" w:hAnsi="Arial" w:cs="Arial"/>
      <w:color w:val="000000"/>
      <w:szCs w:val="24"/>
    </w:rPr>
  </w:style>
  <w:style w:type="character" w:customStyle="1" w:styleId="PipeRule">
    <w:name w:val="Pipe Rule"/>
    <w:rPr>
      <w:rFonts w:ascii="Tahoma" w:hAnsi="Tahoma" w:cs="Tahoma"/>
      <w:noProof/>
      <w:color w:val="3366FF"/>
      <w:sz w:val="16"/>
      <w:lang w:val="en-US"/>
    </w:rPr>
  </w:style>
  <w:style w:type="character" w:customStyle="1" w:styleId="PipeRulePrompt">
    <w:name w:val="Pipe Rule Prompt"/>
    <w:rPr>
      <w:rFonts w:ascii="Arial" w:hAnsi="Arial" w:cs="Arial"/>
      <w:noProof w:val="0"/>
      <w:color w:val="3366FF"/>
      <w:sz w:val="20"/>
      <w:lang w:val="en-US"/>
    </w:rPr>
  </w:style>
  <w:style w:type="character" w:customStyle="1" w:styleId="PipedText">
    <w:name w:val="Piped Text"/>
    <w:rPr>
      <w:rFonts w:ascii="Arial" w:hAnsi="Arial" w:cs="Arial"/>
      <w:noProof/>
      <w:color w:val="000080"/>
      <w:sz w:val="20"/>
      <w:lang w:val="en-US"/>
    </w:rPr>
  </w:style>
  <w:style w:type="character" w:customStyle="1" w:styleId="SkipRule">
    <w:name w:val="Skip Rule"/>
    <w:rPr>
      <w:rFonts w:ascii="Arial" w:hAnsi="Arial" w:cs="Arial"/>
      <w:b/>
      <w:noProof/>
      <w:color w:val="FF0000"/>
      <w:sz w:val="20"/>
      <w:lang w:val="en-US"/>
    </w:rPr>
  </w:style>
  <w:style w:type="character" w:customStyle="1" w:styleId="MultiSkipRule">
    <w:name w:val="Multi Skip Rule"/>
    <w:rPr>
      <w:rFonts w:ascii="Arial" w:hAnsi="Arial" w:cs="Arial"/>
      <w:noProof/>
      <w:color w:val="FF0000"/>
      <w:sz w:val="20"/>
      <w:lang w:val="en-US"/>
    </w:rPr>
  </w:style>
  <w:style w:type="paragraph" w:customStyle="1" w:styleId="RandomizeandValidation">
    <w:name w:val="Randomize and Validation"/>
    <w:next w:val="NotesComments"/>
    <w:pPr>
      <w:keepLines/>
      <w:widowControl w:val="0"/>
    </w:pPr>
    <w:rPr>
      <w:rFonts w:ascii="Arial" w:hAnsi="Arial" w:cs="Arial"/>
      <w:b/>
      <w:color w:val="000000"/>
      <w:sz w:val="16"/>
      <w:szCs w:val="24"/>
    </w:rPr>
  </w:style>
  <w:style w:type="character" w:customStyle="1" w:styleId="Comments">
    <w:name w:val="Comments"/>
    <w:rPr>
      <w:rFonts w:ascii="Tahoma" w:hAnsi="Tahoma" w:cs="Tahoma"/>
      <w:noProof/>
      <w:color w:val="000000"/>
      <w:sz w:val="16"/>
      <w:lang w:val="en-US"/>
    </w:rPr>
  </w:style>
  <w:style w:type="character" w:styleId="CommentReference">
    <w:name w:val="annotation reference"/>
    <w:rPr>
      <w:sz w:val="16"/>
      <w:szCs w:val="16"/>
    </w:rPr>
  </w:style>
  <w:style w:type="paragraph" w:styleId="CommentText">
    <w:name w:val="annotation text"/>
    <w:basedOn w:val="Normal"/>
    <w:pPr>
      <w:spacing w:before="0" w:after="0" w:line="240" w:lineRule="auto"/>
    </w:pPr>
    <w:rPr>
      <w:rFonts w:ascii="Times New Roman" w:eastAsia="Times New Roman" w:hAnsi="Times New Roman"/>
      <w:kern w:val="0"/>
      <w:szCs w:val="20"/>
      <w:lang w:eastAsia="en-US"/>
    </w:rPr>
  </w:style>
  <w:style w:type="character" w:customStyle="1" w:styleId="CommentTextChar">
    <w:name w:val="Comment Text Char"/>
    <w:basedOn w:val="DefaultParagraphFont"/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rPr>
      <w:b/>
      <w:bCs/>
    </w:rPr>
  </w:style>
  <w:style w:type="paragraph" w:styleId="BalloonText">
    <w:name w:val="Balloon Text"/>
    <w:basedOn w:val="Normal"/>
    <w:pPr>
      <w:spacing w:before="0" w:after="0" w:line="240" w:lineRule="auto"/>
    </w:pPr>
    <w:rPr>
      <w:rFonts w:ascii="Tahoma" w:eastAsia="Times New Roman" w:hAnsi="Tahoma" w:cs="Tahoma"/>
      <w:kern w:val="0"/>
      <w:sz w:val="16"/>
      <w:szCs w:val="16"/>
      <w:lang w:eastAsia="en-US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vnavy">
    <w:name w:val="vnavy"/>
    <w:rPr>
      <w:rFonts w:ascii="Verdana" w:hAnsi="Verdana" w:hint="default"/>
      <w:color w:val="333366"/>
      <w:sz w:val="14"/>
      <w:szCs w:val="14"/>
    </w:rPr>
  </w:style>
  <w:style w:type="character" w:styleId="Strong">
    <w:name w:val="Strong"/>
    <w:qFormat/>
    <w:rPr>
      <w:b/>
      <w:bCs/>
    </w:rPr>
  </w:style>
  <w:style w:type="paragraph" w:customStyle="1" w:styleId="level1">
    <w:name w:val="_level1"/>
    <w:basedOn w:val="Normal"/>
    <w:pPr>
      <w:widowControl w:val="0"/>
      <w:tabs>
        <w:tab w:val="left" w:pos="360"/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8640"/>
      </w:tabs>
      <w:spacing w:before="0" w:after="0" w:line="240" w:lineRule="auto"/>
      <w:ind w:left="360" w:hanging="360"/>
    </w:pPr>
    <w:rPr>
      <w:rFonts w:ascii="Times New Roman" w:eastAsia="Times New Roman" w:hAnsi="Times New Roman"/>
      <w:kern w:val="0"/>
      <w:sz w:val="24"/>
      <w:szCs w:val="20"/>
      <w:lang w:eastAsia="en-US"/>
    </w:rPr>
  </w:style>
  <w:style w:type="character" w:customStyle="1" w:styleId="SingleChoiceAnswerChar">
    <w:name w:val="Single Choice Answer Char"/>
    <w:rPr>
      <w:rFonts w:ascii="Arial" w:hAnsi="Arial" w:cs="Arial"/>
      <w:noProof w:val="0"/>
      <w:color w:val="000000"/>
      <w:szCs w:val="24"/>
      <w:lang w:val="en-US" w:eastAsia="en-US" w:bidi="ar-SA"/>
    </w:rPr>
  </w:style>
  <w:style w:type="paragraph" w:customStyle="1" w:styleId="notescomments0">
    <w:name w:val="notescomments"/>
    <w:basedOn w:val="Normal"/>
    <w:pPr>
      <w:spacing w:before="0" w:after="0" w:line="240" w:lineRule="auto"/>
    </w:pPr>
    <w:rPr>
      <w:rFonts w:eastAsia="Times New Roman" w:cs="Arial"/>
      <w:color w:val="339966"/>
      <w:kern w:val="0"/>
      <w:szCs w:val="20"/>
      <w:lang w:eastAsia="en-US"/>
    </w:rPr>
  </w:style>
  <w:style w:type="paragraph" w:customStyle="1" w:styleId="singlechoiceanswer0">
    <w:name w:val="singlechoiceanswer"/>
    <w:basedOn w:val="Normal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AnswerStyle">
    <w:name w:val="__Answer Style"/>
    <w:basedOn w:val="Normal"/>
    <w:pPr>
      <w:spacing w:before="0" w:after="0" w:line="240" w:lineRule="auto"/>
      <w:ind w:left="360"/>
    </w:pPr>
    <w:rPr>
      <w:rFonts w:eastAsia="Times New Roman" w:cs="Arial"/>
      <w:kern w:val="0"/>
      <w:szCs w:val="20"/>
      <w:lang w:eastAsia="en-US"/>
    </w:rPr>
  </w:style>
  <w:style w:type="paragraph" w:customStyle="1" w:styleId="questiontitle0">
    <w:name w:val="questiontitle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">
    <w:name w:val="trackingid"/>
    <w:basedOn w:val="Normal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paragraph" w:customStyle="1" w:styleId="personalinformation0">
    <w:name w:val="personalinformation"/>
    <w:basedOn w:val="Normal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questiontitle00">
    <w:name w:val="questiontitle0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0">
    <w:name w:val="trackingid0"/>
    <w:basedOn w:val="Normal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character" w:customStyle="1" w:styleId="a">
    <w:name w:val="a"/>
    <w:basedOn w:val="DefaultParagraphFont"/>
  </w:style>
  <w:style w:type="paragraph" w:customStyle="1" w:styleId="Quick1">
    <w:name w:val="Quick 1."/>
    <w:basedOn w:val="Normal"/>
    <w:pPr>
      <w:widowControl w:val="0"/>
      <w:numPr>
        <w:numId w:val="9"/>
      </w:numPr>
      <w:autoSpaceDE w:val="0"/>
      <w:autoSpaceDN w:val="0"/>
      <w:adjustRightInd w:val="0"/>
      <w:spacing w:before="0" w:after="0" w:line="240" w:lineRule="auto"/>
    </w:pPr>
    <w:rPr>
      <w:rFonts w:eastAsia="Times New Roman"/>
      <w:kern w:val="0"/>
      <w:szCs w:val="20"/>
      <w:lang w:eastAsia="en-US"/>
    </w:rPr>
  </w:style>
  <w:style w:type="character" w:styleId="Hyperlink">
    <w:name w:val="Hyperlink"/>
    <w:rPr>
      <w:color w:val="0000FF"/>
      <w:u w:val="single"/>
    </w:rPr>
  </w:style>
  <w:style w:type="paragraph" w:customStyle="1" w:styleId="ColorfulList-Accent11">
    <w:name w:val="Colorful List - Accent 11"/>
    <w:basedOn w:val="Normal"/>
    <w:qFormat/>
    <w:pPr>
      <w:spacing w:before="0" w:after="0" w:line="240" w:lineRule="auto"/>
      <w:ind w:left="720"/>
      <w:contextualSpacing/>
    </w:pPr>
    <w:rPr>
      <w:rFonts w:ascii="Times New Roman" w:eastAsia="Times New Roman" w:hAnsi="Times New Roman"/>
      <w:kern w:val="0"/>
      <w:sz w:val="24"/>
      <w:lang w:eastAsia="en-US"/>
    </w:rPr>
  </w:style>
  <w:style w:type="character" w:customStyle="1" w:styleId="NotesCommentsChar">
    <w:name w:val="Notes &amp; Comments Char"/>
    <w:locked/>
    <w:rPr>
      <w:rFonts w:ascii="Arial" w:hAnsi="Arial" w:cs="Arial"/>
      <w:noProof w:val="0"/>
      <w:color w:val="339966"/>
      <w:szCs w:val="24"/>
      <w:lang w:val="en-US" w:eastAsia="en-US" w:bidi="ar-SA"/>
    </w:rPr>
  </w:style>
  <w:style w:type="paragraph" w:customStyle="1" w:styleId="Base">
    <w:name w:val="Base"/>
    <w:basedOn w:val="Normal"/>
    <w:pPr>
      <w:spacing w:before="0" w:after="0" w:line="240" w:lineRule="auto"/>
    </w:pPr>
    <w:rPr>
      <w:rFonts w:ascii="Times New Roman" w:hAnsi="Times New Roman"/>
      <w:b/>
      <w:caps/>
      <w:kern w:val="0"/>
      <w:szCs w:val="20"/>
      <w:u w:val="single"/>
      <w:lang w:eastAsia="en-US"/>
    </w:rPr>
  </w:style>
  <w:style w:type="character" w:customStyle="1" w:styleId="BaseChar">
    <w:name w:val="Base Char"/>
    <w:rPr>
      <w:rFonts w:eastAsia="MS Mincho"/>
      <w:b/>
      <w:caps/>
      <w:u w:val="single"/>
    </w:rPr>
  </w:style>
  <w:style w:type="paragraph" w:customStyle="1" w:styleId="Question">
    <w:name w:val="Question"/>
    <w:aliases w:val="qq,q,Question Char Char Char"/>
    <w:basedOn w:val="Normal"/>
    <w:pPr>
      <w:spacing w:before="0" w:after="0" w:line="240" w:lineRule="auto"/>
    </w:pPr>
    <w:rPr>
      <w:rFonts w:ascii="Times New Roman" w:hAnsi="Times New Roman"/>
      <w:kern w:val="0"/>
      <w:szCs w:val="20"/>
      <w:lang w:eastAsia="en-US"/>
    </w:rPr>
  </w:style>
  <w:style w:type="character" w:customStyle="1" w:styleId="QuestionChar">
    <w:name w:val="Question Char"/>
    <w:aliases w:val="qq Char"/>
    <w:locked/>
    <w:rPr>
      <w:rFonts w:eastAsia="MS Mincho"/>
    </w:rPr>
  </w:style>
  <w:style w:type="paragraph" w:customStyle="1" w:styleId="CodedResponses">
    <w:name w:val="Coded Responses"/>
    <w:basedOn w:val="Normal"/>
    <w:pPr>
      <w:tabs>
        <w:tab w:val="left" w:pos="1440"/>
        <w:tab w:val="left" w:pos="5040"/>
      </w:tabs>
      <w:spacing w:before="0" w:after="0" w:line="240" w:lineRule="auto"/>
      <w:ind w:left="720"/>
    </w:pPr>
    <w:rPr>
      <w:rFonts w:ascii="Times New Roman" w:hAnsi="Times New Roman"/>
      <w:kern w:val="0"/>
      <w:szCs w:val="20"/>
      <w:lang w:eastAsia="en-US"/>
    </w:rPr>
  </w:style>
  <w:style w:type="character" w:customStyle="1" w:styleId="CodedResponsesChar">
    <w:name w:val="Coded Responses Char"/>
    <w:rPr>
      <w:rFonts w:eastAsia="MS Mincho"/>
    </w:rPr>
  </w:style>
  <w:style w:type="character" w:styleId="PageNumber">
    <w:name w:val="page number"/>
    <w:basedOn w:val="DefaultParagraphFont"/>
  </w:style>
  <w:style w:type="paragraph" w:customStyle="1" w:styleId="MainBody">
    <w:name w:val="Main Body"/>
    <w:pPr>
      <w:spacing w:line="240" w:lineRule="exact"/>
    </w:pPr>
    <w:rPr>
      <w:rFonts w:eastAsia="MS Mincho"/>
      <w:kern w:val="2"/>
      <w:lang w:eastAsia="ja-JP"/>
    </w:rPr>
  </w:style>
  <w:style w:type="table" w:customStyle="1" w:styleId="LightGrid-Accent11">
    <w:name w:val="Light Grid - Accent 11"/>
    <w:basedOn w:val="TableNormal"/>
    <w:uiPriority w:val="62"/>
    <w:rsid w:val="00F966BA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773D10"/>
    <w:pPr>
      <w:ind w:left="720"/>
      <w:contextualSpacing/>
    </w:pPr>
  </w:style>
  <w:style w:type="numbering" w:customStyle="1" w:styleId="Questionnaire">
    <w:name w:val="Questionnaire"/>
    <w:rsid w:val="00863FA5"/>
    <w:pPr>
      <w:numPr>
        <w:numId w:val="47"/>
      </w:numPr>
    </w:pPr>
  </w:style>
  <w:style w:type="paragraph" w:customStyle="1" w:styleId="Listintable">
    <w:name w:val="List in table"/>
    <w:basedOn w:val="Normal"/>
    <w:qFormat/>
    <w:rsid w:val="00863FA5"/>
    <w:pPr>
      <w:numPr>
        <w:ilvl w:val="2"/>
        <w:numId w:val="45"/>
      </w:numPr>
      <w:contextualSpacing/>
    </w:pPr>
    <w:rPr>
      <w:rFonts w:eastAsia="Times New Roman"/>
      <w:kern w:val="0"/>
      <w:sz w:val="22"/>
      <w:szCs w:val="22"/>
    </w:rPr>
  </w:style>
  <w:style w:type="paragraph" w:customStyle="1" w:styleId="QuestionNumbers">
    <w:name w:val="Question Numbers"/>
    <w:basedOn w:val="Normal"/>
    <w:link w:val="QuestionNumbersChar"/>
    <w:qFormat/>
    <w:rsid w:val="00863FA5"/>
    <w:pPr>
      <w:numPr>
        <w:numId w:val="44"/>
      </w:numPr>
    </w:pPr>
    <w:rPr>
      <w:sz w:val="22"/>
      <w:szCs w:val="22"/>
    </w:rPr>
  </w:style>
  <w:style w:type="character" w:customStyle="1" w:styleId="QuestionNumbersChar">
    <w:name w:val="Question Numbers Char"/>
    <w:link w:val="QuestionNumbers"/>
    <w:rsid w:val="00863FA5"/>
    <w:rPr>
      <w:rFonts w:ascii="Arial" w:eastAsia="MS Mincho" w:hAnsi="Arial"/>
      <w:kern w:val="2"/>
      <w:sz w:val="22"/>
      <w:szCs w:val="22"/>
      <w:lang w:eastAsia="ja-JP"/>
    </w:rPr>
  </w:style>
  <w:style w:type="character" w:customStyle="1" w:styleId="HeaderChar">
    <w:name w:val="Header Char"/>
    <w:basedOn w:val="DefaultParagraphFont"/>
    <w:link w:val="Header"/>
    <w:rsid w:val="009232E0"/>
    <w:rPr>
      <w:rFonts w:ascii="Arial" w:eastAsia="MS Mincho" w:hAnsi="Arial"/>
      <w:kern w:val="2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ne%20A\Application%20Data\Microsoft\Templates\Artemis%20Letterhead%20Template%20Final%20Final%206%2025%2009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Artemis Letterhead Template Final Final 6 25 09</Template>
  <TotalTime>10</TotalTime>
  <Pages>5</Pages>
  <Words>1163</Words>
  <Characters>6319</Characters>
  <Application>Microsoft Office Word</Application>
  <DocSecurity>0</DocSecurity>
  <Lines>180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Armando Molina Bou stra{d}gy</vt:lpstr>
    </vt:vector>
  </TitlesOfParts>
  <Company>Artemis Strategy Group</Company>
  <LinksUpToDate>false</LinksUpToDate>
  <CharactersWithSpaces>7380</CharactersWithSpaces>
  <SharedDoc>false</SharedDoc>
  <HLinks>
    <vt:vector size="18" baseType="variant">
      <vt:variant>
        <vt:i4>983078</vt:i4>
      </vt:variant>
      <vt:variant>
        <vt:i4>0</vt:i4>
      </vt:variant>
      <vt:variant>
        <vt:i4>0</vt:i4>
      </vt:variant>
      <vt:variant>
        <vt:i4>5</vt:i4>
      </vt:variant>
      <vt:variant>
        <vt:lpwstr>http://www.TreasuryDirect.gov</vt:lpwstr>
      </vt:variant>
      <vt:variant>
        <vt:lpwstr/>
      </vt:variant>
      <vt:variant>
        <vt:i4>8257554</vt:i4>
      </vt:variant>
      <vt:variant>
        <vt:i4>-1</vt:i4>
      </vt:variant>
      <vt:variant>
        <vt:i4>2050</vt:i4>
      </vt:variant>
      <vt:variant>
        <vt:i4>1</vt:i4>
      </vt:variant>
      <vt:variant>
        <vt:lpwstr>ASGletterheadbottom</vt:lpwstr>
      </vt:variant>
      <vt:variant>
        <vt:lpwstr/>
      </vt:variant>
      <vt:variant>
        <vt:i4>3539044</vt:i4>
      </vt:variant>
      <vt:variant>
        <vt:i4>-1</vt:i4>
      </vt:variant>
      <vt:variant>
        <vt:i4>2051</vt:i4>
      </vt:variant>
      <vt:variant>
        <vt:i4>1</vt:i4>
      </vt:variant>
      <vt:variant>
        <vt:lpwstr>ASGletterhead1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Armando Molina Bou stra{d}gy</dc:title>
  <dc:subject/>
  <dc:creator>Anne Aldrich</dc:creator>
  <cp:keywords/>
  <dc:description/>
  <cp:lastModifiedBy>Bruce Sharp</cp:lastModifiedBy>
  <cp:revision>6</cp:revision>
  <cp:lastPrinted>2011-08-17T15:06:00Z</cp:lastPrinted>
  <dcterms:created xsi:type="dcterms:W3CDTF">2015-02-05T21:07:00Z</dcterms:created>
  <dcterms:modified xsi:type="dcterms:W3CDTF">2015-02-13T19:41:00Z</dcterms:modified>
</cp:coreProperties>
</file>