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E248A" w14:textId="62E0B4E4" w:rsidR="00116500" w:rsidRPr="00705BE3" w:rsidRDefault="00AD231C" w:rsidP="00116500">
      <w:pPr>
        <w:spacing w:before="0" w:after="0" w:line="320" w:lineRule="exact"/>
        <w:rPr>
          <w:b/>
          <w:sz w:val="22"/>
        </w:rPr>
      </w:pPr>
      <w:r>
        <w:rPr>
          <w:b/>
          <w:i/>
          <w:sz w:val="24"/>
        </w:rPr>
        <w:t>Treasury Retail Savings Points of Pain Qualitative Research</w:t>
      </w:r>
    </w:p>
    <w:p w14:paraId="4F0C83D8" w14:textId="405F04A6" w:rsidR="001C6B00" w:rsidRDefault="00116500">
      <w:pPr>
        <w:pStyle w:val="QuestionnaireName"/>
        <w:rPr>
          <w:color w:val="auto"/>
          <w:sz w:val="24"/>
        </w:rPr>
      </w:pPr>
      <w:r w:rsidRPr="001C6B00">
        <w:rPr>
          <w:color w:val="auto"/>
          <w:sz w:val="24"/>
        </w:rPr>
        <w:t>Screener</w:t>
      </w:r>
    </w:p>
    <w:p w14:paraId="2E2ADAC6" w14:textId="73565BB3" w:rsidR="00116500" w:rsidRDefault="002F4B94">
      <w:pPr>
        <w:pStyle w:val="QuestionnaireName"/>
        <w:rPr>
          <w:color w:val="auto"/>
          <w:sz w:val="24"/>
        </w:rPr>
      </w:pPr>
      <w:r>
        <w:rPr>
          <w:color w:val="auto"/>
          <w:sz w:val="24"/>
        </w:rPr>
        <w:t xml:space="preserve">Draft August </w:t>
      </w:r>
      <w:r w:rsidR="00E50F17">
        <w:rPr>
          <w:color w:val="auto"/>
          <w:sz w:val="24"/>
        </w:rPr>
        <w:t>7</w:t>
      </w:r>
      <w:r w:rsidR="006A2261">
        <w:rPr>
          <w:color w:val="auto"/>
          <w:sz w:val="24"/>
        </w:rPr>
        <w:t>, 2015</w:t>
      </w:r>
    </w:p>
    <w:p w14:paraId="3D17A796" w14:textId="77777777" w:rsidR="00F966BA" w:rsidRPr="00F966BA" w:rsidRDefault="00F966BA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779E06FC" w14:textId="77777777" w:rsidR="006A2261" w:rsidRDefault="006A2261">
      <w:pPr>
        <w:ind w:right="-396"/>
        <w:outlineLvl w:val="0"/>
        <w:rPr>
          <w:rFonts w:cs="Arial"/>
          <w:b/>
          <w:caps/>
          <w:sz w:val="24"/>
          <w:szCs w:val="20"/>
        </w:rPr>
      </w:pPr>
    </w:p>
    <w:p w14:paraId="035A4960" w14:textId="07AE0CA0" w:rsidR="006A2261" w:rsidRDefault="006A2261">
      <w:pPr>
        <w:ind w:right="-396"/>
        <w:outlineLvl w:val="0"/>
        <w:rPr>
          <w:rFonts w:cs="Arial"/>
          <w:b/>
          <w:caps/>
          <w:sz w:val="24"/>
          <w:szCs w:val="20"/>
        </w:rPr>
      </w:pPr>
      <w:r w:rsidRPr="00241F89">
        <w:rPr>
          <w:rFonts w:cs="Arial"/>
          <w:b/>
          <w:caps/>
          <w:sz w:val="24"/>
          <w:szCs w:val="20"/>
        </w:rPr>
        <w:t>Market Quotas</w:t>
      </w:r>
      <w:r>
        <w:rPr>
          <w:rFonts w:cs="Arial"/>
          <w:b/>
          <w:caps/>
          <w:sz w:val="24"/>
          <w:szCs w:val="20"/>
        </w:rPr>
        <w:t xml:space="preserve"> FOCUS GROUPS</w:t>
      </w:r>
      <w:r w:rsidRPr="00241F89">
        <w:rPr>
          <w:rFonts w:cs="Arial"/>
          <w:b/>
          <w:caps/>
          <w:sz w:val="24"/>
          <w:szCs w:val="20"/>
        </w:rPr>
        <w:t xml:space="preserve">: </w:t>
      </w:r>
      <w:r>
        <w:rPr>
          <w:b/>
          <w:sz w:val="24"/>
        </w:rPr>
        <w:t>RECRUIT 9 FOR 6 to 7 PARTICIPANTS</w:t>
      </w:r>
      <w:r w:rsidR="002C43B7">
        <w:rPr>
          <w:b/>
          <w:sz w:val="24"/>
        </w:rPr>
        <w:t xml:space="preserve"> PER GROUP</w:t>
      </w:r>
    </w:p>
    <w:p w14:paraId="4F84EE2C" w14:textId="36B39855" w:rsidR="00116500" w:rsidRDefault="00116500">
      <w:pPr>
        <w:ind w:right="-396"/>
        <w:outlineLvl w:val="0"/>
        <w:rPr>
          <w:b/>
          <w:sz w:val="24"/>
        </w:rPr>
      </w:pPr>
    </w:p>
    <w:tbl>
      <w:tblPr>
        <w:tblStyle w:val="LightGrid-Accent11"/>
        <w:tblW w:w="10458" w:type="dxa"/>
        <w:jc w:val="center"/>
        <w:tblLook w:val="04A0" w:firstRow="1" w:lastRow="0" w:firstColumn="1" w:lastColumn="0" w:noHBand="0" w:noVBand="1"/>
      </w:tblPr>
      <w:tblGrid>
        <w:gridCol w:w="3802"/>
        <w:gridCol w:w="1616"/>
        <w:gridCol w:w="1620"/>
        <w:gridCol w:w="1620"/>
        <w:gridCol w:w="1800"/>
      </w:tblGrid>
      <w:tr w:rsidR="006676A0" w14:paraId="58F8B3FC" w14:textId="26AC56EC" w:rsidTr="00487C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2" w:type="dxa"/>
          </w:tcPr>
          <w:p w14:paraId="39B1EF2B" w14:textId="7AAF47CA" w:rsidR="006676A0" w:rsidRDefault="006676A0" w:rsidP="00F966BA"/>
        </w:tc>
        <w:tc>
          <w:tcPr>
            <w:tcW w:w="1616" w:type="dxa"/>
          </w:tcPr>
          <w:p w14:paraId="7A310EA6" w14:textId="4E29BA0F" w:rsidR="006676A0" w:rsidRDefault="003A6D17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Market 1</w:t>
            </w:r>
          </w:p>
          <w:p w14:paraId="5D08ADE6" w14:textId="77777777" w:rsidR="00354F64" w:rsidRDefault="00354F64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7C1EFB24" w14:textId="77777777" w:rsidR="006676A0" w:rsidRDefault="002C43B7" w:rsidP="00354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Northeast</w:t>
            </w:r>
          </w:p>
          <w:p w14:paraId="2DE34EAB" w14:textId="69DA709C" w:rsidR="00354F64" w:rsidRPr="002E4481" w:rsidRDefault="00354F64" w:rsidP="00354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1620" w:type="dxa"/>
          </w:tcPr>
          <w:p w14:paraId="616CCC45" w14:textId="64F06362" w:rsidR="003A6D17" w:rsidRDefault="003A6D17" w:rsidP="003A6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Market 2</w:t>
            </w:r>
          </w:p>
          <w:p w14:paraId="310448BE" w14:textId="77777777" w:rsidR="00354F64" w:rsidRDefault="00354F64" w:rsidP="003A6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04273DAE" w14:textId="3B2BA532" w:rsidR="006676A0" w:rsidRDefault="002C43B7" w:rsidP="00354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South</w:t>
            </w:r>
          </w:p>
        </w:tc>
        <w:tc>
          <w:tcPr>
            <w:tcW w:w="1620" w:type="dxa"/>
          </w:tcPr>
          <w:p w14:paraId="1FF3E84A" w14:textId="26289A97" w:rsidR="003A6D17" w:rsidRDefault="003A6D17" w:rsidP="003A6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Market 3</w:t>
            </w:r>
          </w:p>
          <w:p w14:paraId="0C6761FD" w14:textId="77777777" w:rsidR="00354F64" w:rsidRDefault="00354F64" w:rsidP="003A6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18EACB6A" w14:textId="393C1EA4" w:rsidR="006676A0" w:rsidRDefault="002C43B7" w:rsidP="00354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Midwest</w:t>
            </w:r>
          </w:p>
        </w:tc>
        <w:tc>
          <w:tcPr>
            <w:tcW w:w="1800" w:type="dxa"/>
          </w:tcPr>
          <w:p w14:paraId="299A9ECF" w14:textId="0FD3C4AF" w:rsidR="003A6D17" w:rsidRDefault="003A6D17" w:rsidP="003A6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Market 4</w:t>
            </w:r>
          </w:p>
          <w:p w14:paraId="4CCA1990" w14:textId="77777777" w:rsidR="00354F64" w:rsidRDefault="00354F64" w:rsidP="00354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5D354AAA" w14:textId="6477A52D" w:rsidR="006676A0" w:rsidRDefault="002C43B7" w:rsidP="00354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West</w:t>
            </w:r>
          </w:p>
        </w:tc>
      </w:tr>
      <w:tr w:rsidR="003A6D17" w14:paraId="425AEA84" w14:textId="6692DA97" w:rsidTr="00487C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2" w:type="dxa"/>
          </w:tcPr>
          <w:p w14:paraId="6BBD3368" w14:textId="1C98D1FC" w:rsidR="003A6D17" w:rsidRDefault="003A6D17" w:rsidP="00DE002E">
            <w:pPr>
              <w:ind w:left="720" w:hanging="72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 </w:t>
            </w:r>
            <w:r w:rsidR="00B74747">
              <w:rPr>
                <w:b w:val="0"/>
                <w:sz w:val="20"/>
              </w:rPr>
              <w:t>Each market wil</w:t>
            </w:r>
            <w:r w:rsidR="00487C36">
              <w:rPr>
                <w:b w:val="0"/>
                <w:sz w:val="20"/>
              </w:rPr>
              <w:t>l have four groups</w:t>
            </w:r>
            <w:r w:rsidR="00DE002E">
              <w:rPr>
                <w:b w:val="0"/>
                <w:sz w:val="20"/>
              </w:rPr>
              <w:t>:</w:t>
            </w:r>
          </w:p>
          <w:p w14:paraId="16FE219B" w14:textId="7C079154" w:rsidR="00DE002E" w:rsidRPr="00DE002E" w:rsidRDefault="00DE002E" w:rsidP="00487C36">
            <w:pPr>
              <w:ind w:left="837" w:hanging="81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Group 1: </w:t>
            </w:r>
            <w:r w:rsidRPr="00DE002E">
              <w:rPr>
                <w:b w:val="0"/>
                <w:sz w:val="20"/>
              </w:rPr>
              <w:t>Newly employed or entering the workplace</w:t>
            </w:r>
            <w:r w:rsidR="0061115B">
              <w:rPr>
                <w:b w:val="0"/>
                <w:sz w:val="20"/>
              </w:rPr>
              <w:t>, newly coupled, starting families</w:t>
            </w:r>
            <w:r w:rsidR="00487C36">
              <w:rPr>
                <w:b w:val="0"/>
                <w:sz w:val="20"/>
              </w:rPr>
              <w:t xml:space="preserve"> </w:t>
            </w:r>
            <w:r w:rsidR="00B47719">
              <w:rPr>
                <w:b w:val="0"/>
                <w:sz w:val="20"/>
              </w:rPr>
              <w:t>(21 to 30)</w:t>
            </w:r>
          </w:p>
          <w:p w14:paraId="3CDEB959" w14:textId="15EB7D61" w:rsidR="00DE002E" w:rsidRPr="00DE002E" w:rsidRDefault="00DE002E" w:rsidP="00487C36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ind w:left="837" w:hanging="810"/>
              <w:rPr>
                <w:b w:val="0"/>
                <w:sz w:val="20"/>
              </w:rPr>
            </w:pPr>
            <w:r w:rsidRPr="00DE002E">
              <w:rPr>
                <w:b w:val="0"/>
                <w:sz w:val="20"/>
              </w:rPr>
              <w:t>Group II:  </w:t>
            </w:r>
            <w:r w:rsidR="003300BD">
              <w:rPr>
                <w:b w:val="0"/>
                <w:sz w:val="20"/>
              </w:rPr>
              <w:t xml:space="preserve">Mid career, coupled, raising family </w:t>
            </w:r>
            <w:r w:rsidR="002E1C9A">
              <w:rPr>
                <w:b w:val="0"/>
                <w:sz w:val="20"/>
              </w:rPr>
              <w:t>(31 to 45</w:t>
            </w:r>
            <w:r w:rsidRPr="00DE002E">
              <w:rPr>
                <w:b w:val="0"/>
                <w:sz w:val="20"/>
              </w:rPr>
              <w:t xml:space="preserve"> years)</w:t>
            </w:r>
          </w:p>
          <w:p w14:paraId="47795B81" w14:textId="7001A8CE" w:rsidR="00DE002E" w:rsidRPr="00DE002E" w:rsidRDefault="00DE002E" w:rsidP="00487C36">
            <w:pPr>
              <w:widowControl w:val="0"/>
              <w:autoSpaceDE w:val="0"/>
              <w:autoSpaceDN w:val="0"/>
              <w:adjustRightInd w:val="0"/>
              <w:spacing w:before="0" w:after="0" w:line="240" w:lineRule="auto"/>
              <w:ind w:left="837" w:hanging="810"/>
              <w:rPr>
                <w:b w:val="0"/>
                <w:sz w:val="20"/>
              </w:rPr>
            </w:pPr>
            <w:r w:rsidRPr="00DE002E">
              <w:rPr>
                <w:b w:val="0"/>
                <w:sz w:val="20"/>
              </w:rPr>
              <w:t>Group III: Settled an</w:t>
            </w:r>
            <w:r w:rsidR="00B47719">
              <w:rPr>
                <w:b w:val="0"/>
                <w:sz w:val="20"/>
              </w:rPr>
              <w:t>d</w:t>
            </w:r>
            <w:r w:rsidR="00BB3DB7">
              <w:rPr>
                <w:b w:val="0"/>
                <w:sz w:val="20"/>
              </w:rPr>
              <w:t xml:space="preserve"> mid to later years of employment</w:t>
            </w:r>
            <w:r w:rsidR="005E6517">
              <w:rPr>
                <w:b w:val="0"/>
                <w:sz w:val="20"/>
              </w:rPr>
              <w:t>, older</w:t>
            </w:r>
            <w:r w:rsidR="00785AE9">
              <w:rPr>
                <w:b w:val="0"/>
                <w:sz w:val="20"/>
              </w:rPr>
              <w:t>/</w:t>
            </w:r>
            <w:r w:rsidR="005E6517">
              <w:rPr>
                <w:b w:val="0"/>
                <w:sz w:val="20"/>
              </w:rPr>
              <w:t xml:space="preserve">grown children </w:t>
            </w:r>
            <w:r w:rsidR="00BB3DB7">
              <w:rPr>
                <w:b w:val="0"/>
                <w:sz w:val="20"/>
              </w:rPr>
              <w:t xml:space="preserve"> </w:t>
            </w:r>
            <w:r w:rsidR="002E1C9A">
              <w:rPr>
                <w:b w:val="0"/>
                <w:sz w:val="20"/>
              </w:rPr>
              <w:t>(46</w:t>
            </w:r>
            <w:r w:rsidR="00B47719">
              <w:rPr>
                <w:b w:val="0"/>
                <w:sz w:val="20"/>
              </w:rPr>
              <w:t xml:space="preserve"> to </w:t>
            </w:r>
            <w:r w:rsidR="00D01835">
              <w:rPr>
                <w:b w:val="0"/>
                <w:sz w:val="20"/>
              </w:rPr>
              <w:t>7</w:t>
            </w:r>
            <w:r w:rsidR="00B47719">
              <w:rPr>
                <w:b w:val="0"/>
                <w:sz w:val="20"/>
              </w:rPr>
              <w:t xml:space="preserve">0 </w:t>
            </w:r>
            <w:r w:rsidRPr="00DE002E">
              <w:rPr>
                <w:b w:val="0"/>
                <w:sz w:val="20"/>
              </w:rPr>
              <w:t>years</w:t>
            </w:r>
            <w:r w:rsidR="00BB3DB7">
              <w:rPr>
                <w:b w:val="0"/>
                <w:sz w:val="20"/>
              </w:rPr>
              <w:t>)</w:t>
            </w:r>
          </w:p>
          <w:p w14:paraId="34561B2C" w14:textId="15B84B58" w:rsidR="00DE002E" w:rsidRDefault="00DE002E" w:rsidP="00487C36">
            <w:pPr>
              <w:ind w:left="837" w:hanging="810"/>
              <w:rPr>
                <w:b w:val="0"/>
                <w:sz w:val="20"/>
              </w:rPr>
            </w:pPr>
            <w:r w:rsidRPr="00DE002E">
              <w:rPr>
                <w:b w:val="0"/>
                <w:sz w:val="20"/>
              </w:rPr>
              <w:t>Group IV:  Un or underbanked of any age and life-stage</w:t>
            </w:r>
          </w:p>
          <w:p w14:paraId="0265E9A6" w14:textId="3807CCCD" w:rsidR="003A6D17" w:rsidRPr="002E4481" w:rsidRDefault="003A6D17" w:rsidP="000C32C3">
            <w:pPr>
              <w:ind w:left="720"/>
              <w:rPr>
                <w:b w:val="0"/>
              </w:rPr>
            </w:pPr>
          </w:p>
        </w:tc>
        <w:tc>
          <w:tcPr>
            <w:tcW w:w="1616" w:type="dxa"/>
          </w:tcPr>
          <w:p w14:paraId="4238A075" w14:textId="77777777" w:rsidR="003A6D17" w:rsidRPr="00A708D6" w:rsidRDefault="003A6D17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14:paraId="1AC12CB8" w14:textId="0B22E34C" w:rsidR="003A6D17" w:rsidRPr="00A708D6" w:rsidRDefault="00354F64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 and Times TBD</w:t>
            </w:r>
            <w:r w:rsidR="003A6D17" w:rsidRPr="00A708D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</w:tcPr>
          <w:p w14:paraId="74DCCC1E" w14:textId="77777777" w:rsidR="003A6D17" w:rsidRPr="00A708D6" w:rsidRDefault="003A6D17" w:rsidP="006A2261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14:paraId="74B5E46C" w14:textId="3424B52D" w:rsidR="003A6D17" w:rsidRPr="00A708D6" w:rsidRDefault="00354F64" w:rsidP="00911CA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 and Times TBD</w:t>
            </w:r>
          </w:p>
        </w:tc>
        <w:tc>
          <w:tcPr>
            <w:tcW w:w="1620" w:type="dxa"/>
          </w:tcPr>
          <w:p w14:paraId="120A16C9" w14:textId="77777777" w:rsidR="003A6D17" w:rsidRDefault="003A6D17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14:paraId="12917AB3" w14:textId="7F473C8F" w:rsidR="003A6D17" w:rsidRPr="00A708D6" w:rsidRDefault="00354F64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Date and Times TBD</w:t>
            </w:r>
          </w:p>
        </w:tc>
        <w:tc>
          <w:tcPr>
            <w:tcW w:w="1800" w:type="dxa"/>
          </w:tcPr>
          <w:p w14:paraId="2818E0D5" w14:textId="77777777" w:rsidR="003A6D17" w:rsidRDefault="003A6D17" w:rsidP="00354F64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</w:p>
          <w:p w14:paraId="669E4BF3" w14:textId="6AEB4982" w:rsidR="003A6D17" w:rsidRPr="00E138FE" w:rsidRDefault="00354F64" w:rsidP="00354F64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FF0000"/>
              </w:rPr>
            </w:pPr>
            <w:r>
              <w:rPr>
                <w:rFonts w:cs="Arial"/>
                <w:sz w:val="20"/>
                <w:szCs w:val="20"/>
              </w:rPr>
              <w:t>Date and Times TBD</w:t>
            </w:r>
          </w:p>
        </w:tc>
      </w:tr>
    </w:tbl>
    <w:p w14:paraId="228D1B8E" w14:textId="77777777" w:rsidR="006A2261" w:rsidRDefault="006A2261">
      <w:pPr>
        <w:ind w:right="-396"/>
        <w:outlineLvl w:val="0"/>
        <w:rPr>
          <w:b/>
          <w:sz w:val="24"/>
        </w:rPr>
        <w:sectPr w:rsidR="006A2261" w:rsidSect="006A22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type w:val="continuous"/>
          <w:pgSz w:w="12240" w:h="15840" w:code="1"/>
          <w:pgMar w:top="1440" w:right="1440" w:bottom="1440" w:left="1152" w:header="720" w:footer="720" w:gutter="0"/>
          <w:cols w:space="720"/>
          <w:titlePg/>
        </w:sectPr>
      </w:pPr>
    </w:p>
    <w:p w14:paraId="6B76813D" w14:textId="1B0ED1A3" w:rsidR="00F966BA" w:rsidRDefault="00F966BA">
      <w:pPr>
        <w:ind w:right="-396"/>
        <w:outlineLvl w:val="0"/>
        <w:rPr>
          <w:b/>
          <w:sz w:val="24"/>
        </w:rPr>
      </w:pPr>
    </w:p>
    <w:p w14:paraId="3C48FCF1" w14:textId="77777777" w:rsidR="00116500" w:rsidRPr="006677B5" w:rsidRDefault="00116500" w:rsidP="006E4A0C">
      <w:pPr>
        <w:ind w:left="360" w:right="-396"/>
        <w:outlineLvl w:val="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>All respondents:</w:t>
      </w:r>
    </w:p>
    <w:p w14:paraId="571C8616" w14:textId="0AB5CED7" w:rsidR="00116500" w:rsidRPr="00C35CC1" w:rsidRDefault="006E4A0C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C35CC1">
        <w:rPr>
          <w:rFonts w:cs="Arial"/>
          <w:sz w:val="22"/>
          <w:szCs w:val="22"/>
        </w:rPr>
        <w:t xml:space="preserve">Between </w:t>
      </w:r>
      <w:r w:rsidR="008D6C3C" w:rsidRPr="00C35CC1">
        <w:rPr>
          <w:rFonts w:cs="Arial"/>
          <w:sz w:val="22"/>
          <w:szCs w:val="22"/>
        </w:rPr>
        <w:t>21</w:t>
      </w:r>
      <w:r w:rsidR="00116500" w:rsidRPr="00C35CC1">
        <w:rPr>
          <w:rFonts w:cs="Arial"/>
          <w:sz w:val="22"/>
          <w:szCs w:val="22"/>
        </w:rPr>
        <w:t xml:space="preserve"> </w:t>
      </w:r>
      <w:r w:rsidR="00B41098" w:rsidRPr="00C35CC1">
        <w:rPr>
          <w:rFonts w:cs="Arial"/>
          <w:sz w:val="22"/>
          <w:szCs w:val="22"/>
        </w:rPr>
        <w:t xml:space="preserve">and </w:t>
      </w:r>
      <w:r w:rsidR="00D01835">
        <w:rPr>
          <w:rFonts w:cs="Arial"/>
          <w:sz w:val="22"/>
          <w:szCs w:val="22"/>
        </w:rPr>
        <w:t>7</w:t>
      </w:r>
      <w:r w:rsidR="00B41098" w:rsidRPr="00C35CC1">
        <w:rPr>
          <w:rFonts w:cs="Arial"/>
          <w:sz w:val="22"/>
          <w:szCs w:val="22"/>
        </w:rPr>
        <w:t>0</w:t>
      </w:r>
      <w:r w:rsidRPr="00C35CC1">
        <w:rPr>
          <w:rFonts w:cs="Arial"/>
          <w:color w:val="FF0000"/>
          <w:sz w:val="22"/>
          <w:szCs w:val="22"/>
        </w:rPr>
        <w:t xml:space="preserve"> </w:t>
      </w:r>
      <w:r w:rsidR="00116500" w:rsidRPr="00C35CC1">
        <w:rPr>
          <w:rFonts w:cs="Arial"/>
          <w:sz w:val="22"/>
          <w:szCs w:val="22"/>
        </w:rPr>
        <w:t>years</w:t>
      </w:r>
      <w:r w:rsidRPr="00C35CC1">
        <w:rPr>
          <w:rFonts w:cs="Arial"/>
          <w:sz w:val="22"/>
          <w:szCs w:val="22"/>
        </w:rPr>
        <w:t xml:space="preserve"> of age</w:t>
      </w:r>
      <w:r w:rsidR="00116500" w:rsidRPr="00C35CC1">
        <w:rPr>
          <w:rFonts w:cs="Arial"/>
          <w:sz w:val="22"/>
          <w:szCs w:val="22"/>
        </w:rPr>
        <w:t xml:space="preserve"> (Q3)</w:t>
      </w:r>
    </w:p>
    <w:p w14:paraId="7C50E057" w14:textId="77777777" w:rsidR="00116500" w:rsidRDefault="00116500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C35CC1">
        <w:rPr>
          <w:rFonts w:cs="Arial"/>
          <w:sz w:val="22"/>
          <w:szCs w:val="22"/>
        </w:rPr>
        <w:t>Responsible for/share financial decisions in household (Q4)</w:t>
      </w:r>
    </w:p>
    <w:p w14:paraId="32A24141" w14:textId="3D973F42" w:rsidR="00EB25BE" w:rsidRDefault="00EB25BE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Rate themselves as mid </w:t>
      </w:r>
      <w:r w:rsidR="00A53B33">
        <w:rPr>
          <w:rFonts w:cs="Arial"/>
          <w:sz w:val="22"/>
          <w:szCs w:val="22"/>
        </w:rPr>
        <w:t xml:space="preserve">or low levels of saving for </w:t>
      </w:r>
      <w:r>
        <w:rPr>
          <w:rFonts w:cs="Arial"/>
          <w:sz w:val="22"/>
          <w:szCs w:val="22"/>
        </w:rPr>
        <w:t>life</w:t>
      </w:r>
      <w:r w:rsidR="00C21C43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>stage (Q8)</w:t>
      </w:r>
    </w:p>
    <w:p w14:paraId="723D2685" w14:textId="2E0FE50C" w:rsidR="00AA6AD6" w:rsidRPr="00C35CC1" w:rsidRDefault="00AA6AD6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Half of each </w:t>
      </w:r>
      <w:r w:rsidR="00CB26C4">
        <w:rPr>
          <w:rFonts w:cs="Arial"/>
          <w:sz w:val="22"/>
          <w:szCs w:val="22"/>
        </w:rPr>
        <w:t xml:space="preserve">life-stage </w:t>
      </w:r>
      <w:r>
        <w:rPr>
          <w:rFonts w:cs="Arial"/>
          <w:sz w:val="22"/>
          <w:szCs w:val="22"/>
        </w:rPr>
        <w:t xml:space="preserve">group will be </w:t>
      </w:r>
      <w:r w:rsidR="002952D1">
        <w:rPr>
          <w:rFonts w:cs="Arial"/>
          <w:sz w:val="22"/>
          <w:szCs w:val="22"/>
        </w:rPr>
        <w:t xml:space="preserve">doing ok financially and the other half </w:t>
      </w:r>
      <w:r>
        <w:rPr>
          <w:rFonts w:cs="Arial"/>
          <w:sz w:val="22"/>
          <w:szCs w:val="22"/>
        </w:rPr>
        <w:t>struggling financially</w:t>
      </w:r>
      <w:r w:rsidR="002952D1">
        <w:rPr>
          <w:rFonts w:cs="Arial"/>
          <w:sz w:val="22"/>
          <w:szCs w:val="22"/>
        </w:rPr>
        <w:t xml:space="preserve"> based on self assessment</w:t>
      </w:r>
      <w:r w:rsidR="000C6364">
        <w:rPr>
          <w:rFonts w:cs="Arial"/>
          <w:sz w:val="22"/>
          <w:szCs w:val="22"/>
        </w:rPr>
        <w:t xml:space="preserve"> (Q7, Q8 and Q9)</w:t>
      </w:r>
    </w:p>
    <w:p w14:paraId="45BB6E74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</w:p>
    <w:p w14:paraId="428933EE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</w:p>
    <w:p w14:paraId="2499F87F" w14:textId="6738AD01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  <w:r w:rsidRPr="006677B5">
        <w:rPr>
          <w:b/>
          <w:sz w:val="22"/>
          <w:szCs w:val="22"/>
        </w:rPr>
        <w:t>SCREENER</w:t>
      </w:r>
    </w:p>
    <w:p w14:paraId="41DEDB1B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1D8872C7" w14:textId="77777777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 xml:space="preserve">We are inviting people to participate in discussion on saving. We are interested in your opinions. </w:t>
      </w:r>
    </w:p>
    <w:p w14:paraId="16A7F936" w14:textId="77777777" w:rsidR="00116500" w:rsidRPr="006677B5" w:rsidRDefault="00116500">
      <w:pPr>
        <w:pStyle w:val="NotesComments"/>
        <w:outlineLvl w:val="0"/>
        <w:rPr>
          <w:color w:val="auto"/>
          <w:sz w:val="22"/>
          <w:szCs w:val="22"/>
        </w:rPr>
      </w:pPr>
    </w:p>
    <w:p w14:paraId="451059F1" w14:textId="77777777" w:rsidR="00116500" w:rsidRPr="006677B5" w:rsidRDefault="00116500" w:rsidP="00116500">
      <w:pPr>
        <w:keepNext/>
        <w:keepLines/>
        <w:widowControl w:val="0"/>
        <w:pBdr>
          <w:top w:val="single" w:sz="2" w:space="4" w:color="000000"/>
          <w:left w:val="single" w:sz="2" w:space="4" w:color="000000"/>
          <w:bottom w:val="single" w:sz="2" w:space="4" w:color="000000"/>
          <w:right w:val="single" w:sz="2" w:space="4" w:color="000000"/>
        </w:pBdr>
        <w:tabs>
          <w:tab w:val="left" w:pos="360"/>
        </w:tabs>
        <w:autoSpaceDE w:val="0"/>
        <w:autoSpaceDN w:val="0"/>
        <w:adjustRightInd w:val="0"/>
        <w:ind w:left="360" w:hanging="360"/>
        <w:rPr>
          <w:rFonts w:cs="Arial"/>
          <w:color w:val="000000"/>
          <w:sz w:val="22"/>
          <w:szCs w:val="22"/>
        </w:rPr>
      </w:pPr>
      <w:r w:rsidRPr="006677B5">
        <w:rPr>
          <w:rFonts w:cs="Arial"/>
          <w:b/>
          <w:color w:val="000000"/>
          <w:sz w:val="22"/>
          <w:szCs w:val="22"/>
        </w:rPr>
        <w:lastRenderedPageBreak/>
        <w:t>Q1 Industry sensitive:</w:t>
      </w:r>
      <w:r w:rsidRPr="006677B5">
        <w:rPr>
          <w:rFonts w:cs="Arial"/>
          <w:color w:val="000000"/>
          <w:sz w:val="22"/>
          <w:szCs w:val="22"/>
        </w:rPr>
        <w:t xml:space="preserve"> Are you, any member of your household, relatives, or any close friends employed by...?</w:t>
      </w:r>
    </w:p>
    <w:p w14:paraId="1F575DC7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5B54BFE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An insurance company </w:t>
      </w:r>
      <w:r w:rsidRPr="006677B5">
        <w:rPr>
          <w:color w:val="auto"/>
          <w:sz w:val="22"/>
          <w:szCs w:val="22"/>
        </w:rPr>
        <w:tab/>
      </w:r>
    </w:p>
    <w:p w14:paraId="47315206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A medical product manufacturer</w:t>
      </w:r>
    </w:p>
    <w:p w14:paraId="4A2488AB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financial services company (including banking and credit cards)</w:t>
      </w:r>
    </w:p>
    <w:p w14:paraId="769BF5D0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government agency</w:t>
      </w:r>
    </w:p>
    <w:p w14:paraId="583229C4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market research company</w:t>
      </w:r>
    </w:p>
    <w:p w14:paraId="17793220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newspaper, TV, or radio station</w:t>
      </w:r>
    </w:p>
    <w:p w14:paraId="1F84BB03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A telecommunications company</w:t>
      </w:r>
    </w:p>
    <w:p w14:paraId="42071D35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PR or advertising agency</w:t>
      </w:r>
    </w:p>
    <w:p w14:paraId="25F86029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None </w:t>
      </w:r>
    </w:p>
    <w:p w14:paraId="448DB992" w14:textId="77777777" w:rsidR="00116500" w:rsidRPr="006677B5" w:rsidRDefault="00116500">
      <w:pPr>
        <w:pStyle w:val="NotesComments"/>
        <w:ind w:left="720"/>
        <w:rPr>
          <w:color w:val="auto"/>
          <w:sz w:val="22"/>
          <w:szCs w:val="22"/>
        </w:rPr>
      </w:pPr>
    </w:p>
    <w:p w14:paraId="0C14E41E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  <w:highlight w:val="yellow"/>
        </w:rPr>
      </w:pPr>
      <w:r w:rsidRPr="006677B5">
        <w:rPr>
          <w:rFonts w:cs="Arial"/>
          <w:b/>
          <w:color w:val="FF0000"/>
          <w:sz w:val="22"/>
          <w:szCs w:val="22"/>
        </w:rPr>
        <w:t>[TERMINATE IF YES TO ANY “RED” INDUSTRIES ABOVE]</w:t>
      </w:r>
    </w:p>
    <w:p w14:paraId="188010B8" w14:textId="77777777" w:rsidR="00116500" w:rsidRPr="006677B5" w:rsidRDefault="00116500" w:rsidP="00116500">
      <w:pPr>
        <w:pStyle w:val="NotesComments"/>
        <w:rPr>
          <w:sz w:val="22"/>
          <w:szCs w:val="22"/>
        </w:rPr>
      </w:pPr>
    </w:p>
    <w:p w14:paraId="040E10B4" w14:textId="77777777" w:rsidR="00116500" w:rsidRPr="006677B5" w:rsidRDefault="00116500" w:rsidP="00116500">
      <w:pPr>
        <w:pStyle w:val="QuestionTitle"/>
        <w:rPr>
          <w:sz w:val="22"/>
          <w:szCs w:val="22"/>
        </w:rPr>
      </w:pPr>
      <w:r w:rsidRPr="006677B5">
        <w:rPr>
          <w:b/>
          <w:sz w:val="22"/>
          <w:szCs w:val="22"/>
        </w:rPr>
        <w:t>Q2 Gender:</w:t>
      </w:r>
      <w:r w:rsidRPr="006677B5">
        <w:rPr>
          <w:sz w:val="22"/>
          <w:szCs w:val="22"/>
        </w:rPr>
        <w:t xml:space="preserve"> What is your gender? (OR RECORD BY OBSERVATION)</w:t>
      </w:r>
    </w:p>
    <w:p w14:paraId="2AA38329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5DEB9775" w14:textId="77777777" w:rsidR="00116500" w:rsidRPr="006677B5" w:rsidRDefault="00116500" w:rsidP="00116500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Female </w:t>
      </w:r>
      <w:r w:rsidRPr="006677B5">
        <w:rPr>
          <w:b/>
          <w:color w:val="auto"/>
          <w:sz w:val="22"/>
          <w:szCs w:val="22"/>
        </w:rPr>
        <w:t xml:space="preserve"> </w:t>
      </w:r>
    </w:p>
    <w:p w14:paraId="4CF06CF8" w14:textId="317B50DF" w:rsidR="00116500" w:rsidRPr="006677B5" w:rsidRDefault="00116500" w:rsidP="00116500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Male </w:t>
      </w:r>
      <w:r w:rsidRPr="006677B5">
        <w:rPr>
          <w:color w:val="auto"/>
          <w:sz w:val="22"/>
          <w:szCs w:val="22"/>
        </w:rPr>
        <w:tab/>
      </w:r>
      <w:r w:rsidRPr="006677B5">
        <w:rPr>
          <w:color w:val="FF0000"/>
          <w:sz w:val="22"/>
          <w:szCs w:val="22"/>
        </w:rPr>
        <w:t xml:space="preserve"> </w:t>
      </w:r>
    </w:p>
    <w:p w14:paraId="6E73AF5F" w14:textId="77777777" w:rsidR="005154DA" w:rsidRDefault="005154DA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</w:p>
    <w:p w14:paraId="3E913CF0" w14:textId="77777777" w:rsidR="00116500" w:rsidRPr="006677B5" w:rsidRDefault="00773D1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  <w:highlight w:val="yellow"/>
        </w:rPr>
      </w:pPr>
      <w:r w:rsidRPr="006677B5">
        <w:rPr>
          <w:rFonts w:cs="Arial"/>
          <w:b/>
          <w:sz w:val="22"/>
          <w:szCs w:val="22"/>
        </w:rPr>
        <w:t>[RECRUIT</w:t>
      </w:r>
      <w:r w:rsidR="00116500" w:rsidRPr="006677B5">
        <w:rPr>
          <w:rFonts w:cs="Arial"/>
          <w:b/>
          <w:sz w:val="22"/>
          <w:szCs w:val="22"/>
        </w:rPr>
        <w:t xml:space="preserve"> MIX]</w:t>
      </w:r>
    </w:p>
    <w:p w14:paraId="64DB8AAB" w14:textId="77777777" w:rsidR="00116500" w:rsidRPr="006677B5" w:rsidRDefault="00116500" w:rsidP="00116500">
      <w:pPr>
        <w:pStyle w:val="NotesComments"/>
        <w:rPr>
          <w:sz w:val="22"/>
          <w:szCs w:val="22"/>
        </w:rPr>
      </w:pPr>
    </w:p>
    <w:p w14:paraId="5563A6E6" w14:textId="49E365ED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Q3 Age:</w:t>
      </w:r>
      <w:r w:rsidRPr="006677B5">
        <w:rPr>
          <w:sz w:val="22"/>
          <w:szCs w:val="22"/>
        </w:rPr>
        <w:t xml:space="preserve"> </w:t>
      </w:r>
      <w:r w:rsidR="00663FFF">
        <w:rPr>
          <w:sz w:val="22"/>
          <w:szCs w:val="22"/>
        </w:rPr>
        <w:t>What is your age?</w:t>
      </w:r>
    </w:p>
    <w:p w14:paraId="6B06AB28" w14:textId="77777777" w:rsidR="00116500" w:rsidRDefault="00116500" w:rsidP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 </w:t>
      </w:r>
    </w:p>
    <w:p w14:paraId="099E629E" w14:textId="77777777" w:rsidR="00663FFF" w:rsidRDefault="00663FFF" w:rsidP="00663FFF">
      <w:pPr>
        <w:pStyle w:val="MainBody"/>
        <w:rPr>
          <w:rFonts w:ascii="Arial" w:hAnsi="Arial" w:cs="Arial"/>
          <w:sz w:val="22"/>
          <w:szCs w:val="22"/>
        </w:rPr>
      </w:pPr>
    </w:p>
    <w:p w14:paraId="6D0CA636" w14:textId="6DCE2779" w:rsidR="000F0BB4" w:rsidRPr="006677B5" w:rsidRDefault="00397814" w:rsidP="000F0BB4">
      <w:pPr>
        <w:pStyle w:val="MainBody"/>
        <w:ind w:left="378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RECORD AGE</w:t>
      </w:r>
      <w:r w:rsidR="00A90052">
        <w:rPr>
          <w:rFonts w:ascii="Arial" w:hAnsi="Arial" w:cs="Arial"/>
          <w:sz w:val="22"/>
          <w:szCs w:val="22"/>
        </w:rPr>
        <w:t>: _</w:t>
      </w:r>
      <w:r w:rsidR="00663FFF">
        <w:rPr>
          <w:rFonts w:ascii="Arial" w:hAnsi="Arial" w:cs="Arial"/>
          <w:sz w:val="22"/>
          <w:szCs w:val="22"/>
        </w:rPr>
        <w:t>___________</w:t>
      </w:r>
      <w:r w:rsidR="000F0BB4">
        <w:rPr>
          <w:rFonts w:ascii="Arial" w:hAnsi="Arial" w:cs="Arial"/>
          <w:sz w:val="22"/>
          <w:szCs w:val="22"/>
        </w:rPr>
        <w:t xml:space="preserve">  </w:t>
      </w:r>
      <w:r w:rsidR="000F0BB4" w:rsidRPr="006677B5">
        <w:rPr>
          <w:rFonts w:ascii="Arial" w:hAnsi="Arial" w:cs="Arial"/>
          <w:b/>
          <w:color w:val="FF0000"/>
          <w:sz w:val="22"/>
          <w:szCs w:val="22"/>
        </w:rPr>
        <w:t>[TERMINATE IF UNDER 21 OR</w:t>
      </w:r>
      <w:r w:rsidR="000F0BB4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572555">
        <w:rPr>
          <w:rFonts w:ascii="Arial" w:hAnsi="Arial" w:cs="Arial"/>
          <w:b/>
          <w:color w:val="FF0000"/>
          <w:sz w:val="22"/>
          <w:szCs w:val="22"/>
        </w:rPr>
        <w:t>71</w:t>
      </w:r>
      <w:r w:rsidR="000F0BB4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0F0BB4" w:rsidRPr="006677B5">
        <w:rPr>
          <w:rFonts w:ascii="Arial" w:hAnsi="Arial" w:cs="Arial"/>
          <w:b/>
          <w:color w:val="FF0000"/>
          <w:sz w:val="22"/>
          <w:szCs w:val="22"/>
        </w:rPr>
        <w:t>YEARS OF AGE OR OLDER]</w:t>
      </w:r>
    </w:p>
    <w:p w14:paraId="483F3515" w14:textId="403C86D0" w:rsidR="00116500" w:rsidRPr="006677B5" w:rsidRDefault="00116500" w:rsidP="00397814">
      <w:pPr>
        <w:pStyle w:val="MainBody"/>
        <w:ind w:left="720"/>
        <w:rPr>
          <w:rFonts w:ascii="Arial" w:hAnsi="Arial" w:cs="Arial"/>
          <w:sz w:val="22"/>
          <w:szCs w:val="22"/>
        </w:rPr>
      </w:pPr>
    </w:p>
    <w:p w14:paraId="63CF92E4" w14:textId="26E49AB3" w:rsidR="00773D10" w:rsidRPr="006677B5" w:rsidRDefault="00B443FC" w:rsidP="00773D1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[RECRUIT FOR SPECIFIC GROUP BASED ON AGE</w:t>
      </w:r>
      <w:r w:rsidR="00773D10" w:rsidRPr="006677B5">
        <w:rPr>
          <w:rFonts w:cs="Arial"/>
          <w:b/>
          <w:sz w:val="22"/>
          <w:szCs w:val="22"/>
        </w:rPr>
        <w:t>]</w:t>
      </w:r>
    </w:p>
    <w:p w14:paraId="2D432C44" w14:textId="77777777" w:rsidR="00116500" w:rsidRPr="006677B5" w:rsidRDefault="00116500" w:rsidP="00116500">
      <w:pPr>
        <w:pStyle w:val="MainBody"/>
        <w:ind w:left="720"/>
        <w:rPr>
          <w:rFonts w:ascii="Arial" w:hAnsi="Arial" w:cs="Arial"/>
          <w:color w:val="FF0000"/>
          <w:sz w:val="22"/>
          <w:szCs w:val="22"/>
        </w:rPr>
      </w:pPr>
    </w:p>
    <w:p w14:paraId="5089B2F2" w14:textId="77777777" w:rsidR="00116500" w:rsidRPr="006677B5" w:rsidRDefault="00116500" w:rsidP="00116500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</w:p>
    <w:p w14:paraId="4DA2DD08" w14:textId="77777777" w:rsidR="00116500" w:rsidRPr="006677B5" w:rsidRDefault="00116500" w:rsidP="00116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78" w:hanging="378"/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>Q4 Financial decision-making:</w:t>
      </w:r>
      <w:r w:rsidRPr="006677B5">
        <w:rPr>
          <w:sz w:val="22"/>
          <w:szCs w:val="22"/>
        </w:rPr>
        <w:t xml:space="preserve"> Which of the following best describes how financial decisions are made in your household? </w:t>
      </w:r>
    </w:p>
    <w:p w14:paraId="7C06640E" w14:textId="77777777" w:rsidR="00116500" w:rsidRPr="006677B5" w:rsidRDefault="00116500">
      <w:pPr>
        <w:pStyle w:val="QuestionTitleSpacer"/>
        <w:rPr>
          <w:sz w:val="22"/>
          <w:szCs w:val="22"/>
        </w:rPr>
      </w:pPr>
      <w:r w:rsidRPr="006677B5">
        <w:rPr>
          <w:sz w:val="22"/>
          <w:szCs w:val="22"/>
        </w:rPr>
        <w:t> </w:t>
      </w:r>
    </w:p>
    <w:p w14:paraId="1C39595C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I make all the financial decisions alone </w:t>
      </w:r>
    </w:p>
    <w:p w14:paraId="5F25E407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I am involved equally in the financial decisions with my spouse/partner </w:t>
      </w:r>
    </w:p>
    <w:p w14:paraId="4BA9D6EE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color w:val="FF0000"/>
          <w:sz w:val="22"/>
          <w:szCs w:val="22"/>
        </w:rPr>
      </w:pPr>
      <w:r w:rsidRPr="006677B5">
        <w:rPr>
          <w:rFonts w:ascii="Arial" w:hAnsi="Arial" w:cs="Arial"/>
          <w:color w:val="FF0000"/>
          <w:sz w:val="22"/>
          <w:szCs w:val="22"/>
        </w:rPr>
        <w:t>I am only slightly involved in financial decisions in my household</w:t>
      </w:r>
    </w:p>
    <w:p w14:paraId="4DA74200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color w:val="FF0000"/>
          <w:sz w:val="22"/>
          <w:szCs w:val="22"/>
        </w:rPr>
      </w:pPr>
      <w:r w:rsidRPr="006677B5">
        <w:rPr>
          <w:rFonts w:ascii="Arial" w:hAnsi="Arial" w:cs="Arial"/>
          <w:color w:val="FF0000"/>
          <w:sz w:val="22"/>
          <w:szCs w:val="22"/>
        </w:rPr>
        <w:t xml:space="preserve">I am not involved in the financial decisions in my household </w:t>
      </w:r>
      <w:r w:rsidRPr="006677B5">
        <w:rPr>
          <w:rFonts w:ascii="Arial" w:hAnsi="Arial" w:cs="Arial"/>
          <w:color w:val="FF0000"/>
          <w:sz w:val="22"/>
          <w:szCs w:val="22"/>
        </w:rPr>
        <w:tab/>
        <w:t xml:space="preserve"> </w:t>
      </w:r>
    </w:p>
    <w:p w14:paraId="249BD62A" w14:textId="77777777" w:rsidR="00116500" w:rsidRPr="006677B5" w:rsidRDefault="00116500">
      <w:pPr>
        <w:ind w:left="360"/>
        <w:rPr>
          <w:rFonts w:cs="Arial"/>
          <w:b/>
          <w:sz w:val="22"/>
          <w:szCs w:val="22"/>
        </w:rPr>
      </w:pPr>
    </w:p>
    <w:p w14:paraId="0973CCC6" w14:textId="77777777" w:rsidR="00116500" w:rsidRPr="006677B5" w:rsidRDefault="0011650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  <w:highlight w:val="yellow"/>
        </w:rPr>
      </w:pPr>
      <w:r w:rsidRPr="006677B5">
        <w:rPr>
          <w:rFonts w:cs="Arial"/>
          <w:b/>
          <w:color w:val="FF0000"/>
          <w:sz w:val="22"/>
          <w:szCs w:val="22"/>
        </w:rPr>
        <w:t>[TERMINATE IF SLIGHTLY/NOT INVOLVED IN FINANCIAL DECISIONS]</w:t>
      </w:r>
    </w:p>
    <w:p w14:paraId="5F2B0D15" w14:textId="77777777" w:rsidR="00116500" w:rsidRPr="006677B5" w:rsidRDefault="00116500">
      <w:pPr>
        <w:rPr>
          <w:rFonts w:cs="Arial"/>
          <w:color w:val="000000"/>
          <w:sz w:val="22"/>
          <w:szCs w:val="22"/>
        </w:rPr>
      </w:pPr>
    </w:p>
    <w:p w14:paraId="11A1D6AB" w14:textId="77777777" w:rsidR="00116500" w:rsidRDefault="00116500">
      <w:pPr>
        <w:rPr>
          <w:rFonts w:cs="Arial"/>
          <w:color w:val="000000"/>
          <w:sz w:val="22"/>
          <w:szCs w:val="22"/>
        </w:rPr>
      </w:pPr>
    </w:p>
    <w:p w14:paraId="28083CE7" w14:textId="49C32502" w:rsidR="001E017B" w:rsidRPr="00CE472F" w:rsidRDefault="000136E4" w:rsidP="001E017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Q5</w:t>
      </w:r>
      <w:r w:rsidR="001E017B" w:rsidRPr="00CE472F">
        <w:rPr>
          <w:b/>
          <w:sz w:val="22"/>
          <w:szCs w:val="22"/>
        </w:rPr>
        <w:t xml:space="preserve"> </w:t>
      </w:r>
      <w:r w:rsidR="00932117">
        <w:rPr>
          <w:b/>
          <w:sz w:val="22"/>
          <w:szCs w:val="22"/>
        </w:rPr>
        <w:t>Unbanked</w:t>
      </w:r>
      <w:r w:rsidR="001E017B" w:rsidRPr="00CE472F">
        <w:rPr>
          <w:b/>
          <w:sz w:val="22"/>
          <w:szCs w:val="22"/>
        </w:rPr>
        <w:t>:</w:t>
      </w:r>
      <w:r w:rsidR="001E017B" w:rsidRPr="00CE472F">
        <w:rPr>
          <w:sz w:val="22"/>
          <w:szCs w:val="22"/>
        </w:rPr>
        <w:t xml:space="preserve"> </w:t>
      </w:r>
      <w:r w:rsidR="001E017B">
        <w:rPr>
          <w:sz w:val="22"/>
          <w:szCs w:val="22"/>
        </w:rPr>
        <w:t>Do you</w:t>
      </w:r>
      <w:r w:rsidR="006659F7">
        <w:rPr>
          <w:sz w:val="22"/>
          <w:szCs w:val="22"/>
        </w:rPr>
        <w:t>,</w:t>
      </w:r>
      <w:r w:rsidR="00925285">
        <w:rPr>
          <w:sz w:val="22"/>
          <w:szCs w:val="22"/>
        </w:rPr>
        <w:t xml:space="preserve"> or someone you share finances with</w:t>
      </w:r>
      <w:r w:rsidR="006659F7">
        <w:rPr>
          <w:sz w:val="22"/>
          <w:szCs w:val="22"/>
        </w:rPr>
        <w:t>,</w:t>
      </w:r>
      <w:r w:rsidR="001E017B">
        <w:rPr>
          <w:sz w:val="22"/>
          <w:szCs w:val="22"/>
        </w:rPr>
        <w:t xml:space="preserve"> have any type of account at a bank or credit union?</w:t>
      </w:r>
    </w:p>
    <w:p w14:paraId="5F152AF4" w14:textId="77777777" w:rsidR="001E017B" w:rsidRPr="00CE472F" w:rsidRDefault="001E017B" w:rsidP="001E017B">
      <w:pPr>
        <w:pStyle w:val="NotesComments"/>
        <w:rPr>
          <w:color w:val="auto"/>
          <w:sz w:val="22"/>
          <w:szCs w:val="22"/>
        </w:rPr>
      </w:pPr>
    </w:p>
    <w:p w14:paraId="4A1DC5F4" w14:textId="77777777" w:rsidR="001E017B" w:rsidRDefault="001E017B" w:rsidP="001E017B">
      <w:pPr>
        <w:pStyle w:val="NotesComments"/>
        <w:numPr>
          <w:ilvl w:val="0"/>
          <w:numId w:val="39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Yes  </w:t>
      </w:r>
    </w:p>
    <w:p w14:paraId="73401062" w14:textId="5C588AF2" w:rsidR="001E017B" w:rsidRPr="000136E4" w:rsidRDefault="001E017B" w:rsidP="001E017B">
      <w:pPr>
        <w:pStyle w:val="NotesComments"/>
        <w:numPr>
          <w:ilvl w:val="0"/>
          <w:numId w:val="39"/>
        </w:numPr>
        <w:rPr>
          <w:color w:val="auto"/>
          <w:sz w:val="22"/>
          <w:szCs w:val="22"/>
        </w:rPr>
      </w:pPr>
      <w:r w:rsidRPr="000136E4">
        <w:rPr>
          <w:color w:val="auto"/>
          <w:sz w:val="22"/>
          <w:szCs w:val="22"/>
        </w:rPr>
        <w:lastRenderedPageBreak/>
        <w:t xml:space="preserve">No  </w:t>
      </w:r>
      <w:r>
        <w:rPr>
          <w:b/>
          <w:color w:val="auto"/>
          <w:sz w:val="22"/>
          <w:szCs w:val="22"/>
        </w:rPr>
        <w:t xml:space="preserve">  [Q</w:t>
      </w:r>
      <w:r w:rsidR="00932117">
        <w:rPr>
          <w:b/>
          <w:color w:val="auto"/>
          <w:sz w:val="22"/>
          <w:szCs w:val="22"/>
        </w:rPr>
        <w:t>UALIFIES AS UNBANKED</w:t>
      </w:r>
      <w:r w:rsidRPr="00D74F15">
        <w:rPr>
          <w:b/>
          <w:color w:val="auto"/>
          <w:sz w:val="22"/>
          <w:szCs w:val="22"/>
        </w:rPr>
        <w:t>]</w:t>
      </w:r>
    </w:p>
    <w:p w14:paraId="7BC16B45" w14:textId="5FCB8080" w:rsidR="001E017B" w:rsidRPr="00305B16" w:rsidRDefault="001E017B" w:rsidP="001E017B">
      <w:pPr>
        <w:keepNext/>
        <w:widowControl w:val="0"/>
        <w:autoSpaceDE w:val="0"/>
        <w:autoSpaceDN w:val="0"/>
        <w:adjustRightInd w:val="0"/>
        <w:ind w:left="360" w:right="-342"/>
        <w:rPr>
          <w:rFonts w:cs="Arial"/>
          <w:b/>
          <w:sz w:val="22"/>
          <w:szCs w:val="22"/>
        </w:rPr>
      </w:pPr>
    </w:p>
    <w:p w14:paraId="1C667428" w14:textId="77777777" w:rsidR="00932117" w:rsidRPr="006677B5" w:rsidRDefault="00932117" w:rsidP="00932117">
      <w:pPr>
        <w:rPr>
          <w:rFonts w:cs="Arial"/>
          <w:color w:val="000000"/>
          <w:sz w:val="22"/>
          <w:szCs w:val="22"/>
        </w:rPr>
      </w:pPr>
    </w:p>
    <w:p w14:paraId="2182D93B" w14:textId="0F9C39E4" w:rsidR="00932117" w:rsidRPr="006677B5" w:rsidRDefault="00932117" w:rsidP="009321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70" w:hanging="270"/>
        <w:rPr>
          <w:b/>
          <w:sz w:val="22"/>
          <w:szCs w:val="22"/>
        </w:rPr>
      </w:pPr>
      <w:r>
        <w:rPr>
          <w:b/>
          <w:sz w:val="22"/>
          <w:szCs w:val="22"/>
        </w:rPr>
        <w:t>Q6 Underbanked</w:t>
      </w:r>
      <w:r w:rsidR="002C3BDA" w:rsidRPr="00220683">
        <w:rPr>
          <w:rStyle w:val="FootnoteReference"/>
          <w:b/>
          <w:sz w:val="18"/>
          <w:szCs w:val="18"/>
        </w:rPr>
        <w:footnoteReference w:id="1"/>
      </w:r>
      <w:r w:rsidRPr="006677B5">
        <w:rPr>
          <w:b/>
          <w:sz w:val="22"/>
          <w:szCs w:val="22"/>
        </w:rPr>
        <w:t>:</w:t>
      </w:r>
      <w:r w:rsidRPr="006677B5">
        <w:rPr>
          <w:sz w:val="22"/>
          <w:szCs w:val="22"/>
        </w:rPr>
        <w:t xml:space="preserve"> </w:t>
      </w:r>
      <w:r w:rsidR="006659F7">
        <w:rPr>
          <w:sz w:val="22"/>
          <w:szCs w:val="22"/>
        </w:rPr>
        <w:t>Next I’m goin</w:t>
      </w:r>
      <w:r w:rsidR="00B83693">
        <w:rPr>
          <w:sz w:val="22"/>
          <w:szCs w:val="22"/>
        </w:rPr>
        <w:t xml:space="preserve">g to ask you about going to places other than a bank for financial services. </w:t>
      </w:r>
      <w:r w:rsidRPr="006677B5">
        <w:rPr>
          <w:sz w:val="22"/>
          <w:szCs w:val="22"/>
        </w:rPr>
        <w:t xml:space="preserve">Which of the following, if any, have you </w:t>
      </w:r>
      <w:r>
        <w:rPr>
          <w:sz w:val="22"/>
          <w:szCs w:val="22"/>
        </w:rPr>
        <w:t xml:space="preserve">done </w:t>
      </w:r>
      <w:r w:rsidR="00B83693">
        <w:rPr>
          <w:sz w:val="22"/>
          <w:szCs w:val="22"/>
        </w:rPr>
        <w:t xml:space="preserve">in the </w:t>
      </w:r>
      <w:r w:rsidR="00B83693" w:rsidRPr="007B0809">
        <w:rPr>
          <w:b/>
          <w:sz w:val="22"/>
          <w:szCs w:val="22"/>
        </w:rPr>
        <w:t>past</w:t>
      </w:r>
      <w:r w:rsidRPr="007B0809">
        <w:rPr>
          <w:b/>
          <w:sz w:val="22"/>
          <w:szCs w:val="22"/>
        </w:rPr>
        <w:t xml:space="preserve"> </w:t>
      </w:r>
      <w:r w:rsidR="00E833C6" w:rsidRPr="007B0809">
        <w:rPr>
          <w:b/>
          <w:sz w:val="22"/>
          <w:szCs w:val="22"/>
        </w:rPr>
        <w:t>year</w:t>
      </w:r>
      <w:r w:rsidRPr="006677B5">
        <w:rPr>
          <w:sz w:val="22"/>
          <w:szCs w:val="22"/>
        </w:rPr>
        <w:t xml:space="preserve">? </w:t>
      </w:r>
      <w:r w:rsidR="007B0809">
        <w:rPr>
          <w:sz w:val="22"/>
          <w:szCs w:val="22"/>
        </w:rPr>
        <w:t xml:space="preserve"> </w:t>
      </w:r>
    </w:p>
    <w:p w14:paraId="33D476D7" w14:textId="64F281C5" w:rsidR="00932117" w:rsidRDefault="00C70188" w:rsidP="00932117">
      <w:pPr>
        <w:pStyle w:val="QuestionTitleSpacer"/>
        <w:rPr>
          <w:sz w:val="22"/>
          <w:szCs w:val="22"/>
        </w:rPr>
      </w:pPr>
      <w:r>
        <w:rPr>
          <w:sz w:val="22"/>
          <w:szCs w:val="22"/>
        </w:rPr>
        <w:t>RANDOMIZE</w:t>
      </w:r>
    </w:p>
    <w:p w14:paraId="7A7E93A1" w14:textId="77777777" w:rsidR="00C70188" w:rsidRPr="00C70188" w:rsidRDefault="00C70188" w:rsidP="00C70188">
      <w:pPr>
        <w:pStyle w:val="NotesComments"/>
      </w:pPr>
    </w:p>
    <w:p w14:paraId="5AAD7BFF" w14:textId="30D63374" w:rsidR="00E833C6" w:rsidRPr="00E833C6" w:rsidRDefault="00F41698" w:rsidP="00E833C6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E833C6" w:rsidRPr="00E833C6">
        <w:rPr>
          <w:rFonts w:ascii="Arial" w:hAnsi="Arial" w:cs="Arial"/>
          <w:sz w:val="22"/>
          <w:szCs w:val="22"/>
        </w:rPr>
        <w:t>awn</w:t>
      </w:r>
      <w:r w:rsidR="00B83693">
        <w:rPr>
          <w:rFonts w:ascii="Arial" w:hAnsi="Arial" w:cs="Arial"/>
          <w:sz w:val="22"/>
          <w:szCs w:val="22"/>
        </w:rPr>
        <w:t>ed</w:t>
      </w:r>
      <w:r>
        <w:rPr>
          <w:rFonts w:ascii="Arial" w:hAnsi="Arial" w:cs="Arial"/>
          <w:sz w:val="22"/>
          <w:szCs w:val="22"/>
        </w:rPr>
        <w:t xml:space="preserve"> an item at a pawn</w:t>
      </w:r>
      <w:r w:rsidR="00E833C6" w:rsidRPr="00E833C6">
        <w:rPr>
          <w:rFonts w:ascii="Arial" w:hAnsi="Arial" w:cs="Arial"/>
          <w:sz w:val="22"/>
          <w:szCs w:val="22"/>
        </w:rPr>
        <w:t xml:space="preserve"> shop</w:t>
      </w:r>
      <w:r>
        <w:rPr>
          <w:rFonts w:ascii="Arial" w:hAnsi="Arial" w:cs="Arial"/>
          <w:sz w:val="22"/>
          <w:szCs w:val="22"/>
        </w:rPr>
        <w:t xml:space="preserve"> in order to get cash</w:t>
      </w:r>
      <w:r w:rsidR="005A5BC4">
        <w:rPr>
          <w:rFonts w:ascii="Arial" w:hAnsi="Arial" w:cs="Arial"/>
          <w:sz w:val="22"/>
          <w:szCs w:val="22"/>
        </w:rPr>
        <w:t xml:space="preserve"> (this does not include selling an unwanted item at a pawn shop)</w:t>
      </w:r>
    </w:p>
    <w:p w14:paraId="4C7AD0B5" w14:textId="469745F9" w:rsidR="00E833C6" w:rsidRDefault="00D233A3" w:rsidP="00E833C6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</w:t>
      </w:r>
      <w:r w:rsidR="00B83693">
        <w:rPr>
          <w:rFonts w:ascii="Arial" w:hAnsi="Arial" w:cs="Arial"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to a place other than a bank</w:t>
      </w:r>
      <w:r w:rsidR="00BF212B">
        <w:rPr>
          <w:rFonts w:ascii="Arial" w:hAnsi="Arial" w:cs="Arial"/>
          <w:sz w:val="22"/>
          <w:szCs w:val="22"/>
        </w:rPr>
        <w:t xml:space="preserve"> </w:t>
      </w:r>
      <w:r w:rsidR="00BF212B" w:rsidRPr="00E50F17">
        <w:rPr>
          <w:rFonts w:ascii="Arial" w:hAnsi="Arial" w:cs="Arial"/>
          <w:sz w:val="22"/>
          <w:szCs w:val="22"/>
        </w:rPr>
        <w:t>(or ATM)</w:t>
      </w:r>
      <w:r>
        <w:rPr>
          <w:rFonts w:ascii="Arial" w:hAnsi="Arial" w:cs="Arial"/>
          <w:sz w:val="22"/>
          <w:szCs w:val="22"/>
        </w:rPr>
        <w:t xml:space="preserve"> to cash a </w:t>
      </w:r>
      <w:r w:rsidR="00532127">
        <w:rPr>
          <w:rFonts w:ascii="Arial" w:hAnsi="Arial" w:cs="Arial"/>
          <w:sz w:val="22"/>
          <w:szCs w:val="22"/>
        </w:rPr>
        <w:t xml:space="preserve">check </w:t>
      </w:r>
    </w:p>
    <w:p w14:paraId="625BE15E" w14:textId="28856737" w:rsidR="00D233A3" w:rsidRPr="00E833C6" w:rsidRDefault="00D233A3" w:rsidP="00E833C6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</w:t>
      </w:r>
      <w:r w:rsidR="00B83693">
        <w:rPr>
          <w:rFonts w:ascii="Arial" w:hAnsi="Arial" w:cs="Arial"/>
          <w:sz w:val="22"/>
          <w:szCs w:val="22"/>
        </w:rPr>
        <w:t>ne</w:t>
      </w:r>
      <w:r>
        <w:rPr>
          <w:rFonts w:ascii="Arial" w:hAnsi="Arial" w:cs="Arial"/>
          <w:sz w:val="22"/>
          <w:szCs w:val="22"/>
        </w:rPr>
        <w:t xml:space="preserve"> to a place other than a bank to purchase a money order</w:t>
      </w:r>
    </w:p>
    <w:p w14:paraId="673F7283" w14:textId="2ED3AEB3" w:rsidR="00D233A3" w:rsidRDefault="00C70188" w:rsidP="00E833C6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Taken</w:t>
      </w:r>
      <w:r w:rsidR="00D233A3">
        <w:rPr>
          <w:rFonts w:ascii="Arial" w:hAnsi="Arial" w:cs="Arial"/>
          <w:sz w:val="22"/>
          <w:szCs w:val="22"/>
        </w:rPr>
        <w:t xml:space="preserve"> out a payday loan or payday advance from some place other than a bank</w:t>
      </w:r>
    </w:p>
    <w:p w14:paraId="1931A9B5" w14:textId="4CE9808E" w:rsidR="00932117" w:rsidRDefault="00C70188" w:rsidP="00E833C6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Taken</w:t>
      </w:r>
      <w:r w:rsidR="00B83693">
        <w:rPr>
          <w:rFonts w:ascii="Arial" w:hAnsi="Arial" w:cs="Arial"/>
          <w:sz w:val="22"/>
          <w:szCs w:val="22"/>
        </w:rPr>
        <w:t xml:space="preserve"> </w:t>
      </w:r>
      <w:r w:rsidR="00F41698">
        <w:rPr>
          <w:rFonts w:ascii="Arial" w:hAnsi="Arial" w:cs="Arial"/>
          <w:sz w:val="22"/>
          <w:szCs w:val="22"/>
        </w:rPr>
        <w:t>out a refund anticipation loan or use</w:t>
      </w:r>
      <w:r>
        <w:rPr>
          <w:rFonts w:ascii="Arial" w:hAnsi="Arial" w:cs="Arial"/>
          <w:sz w:val="22"/>
          <w:szCs w:val="22"/>
        </w:rPr>
        <w:t>d</w:t>
      </w:r>
      <w:r w:rsidR="00F41698">
        <w:rPr>
          <w:rFonts w:ascii="Arial" w:hAnsi="Arial" w:cs="Arial"/>
          <w:sz w:val="22"/>
          <w:szCs w:val="22"/>
        </w:rPr>
        <w:t xml:space="preserve"> a tax prepa</w:t>
      </w:r>
      <w:r w:rsidR="00D0654B">
        <w:rPr>
          <w:rFonts w:ascii="Arial" w:hAnsi="Arial" w:cs="Arial"/>
          <w:sz w:val="22"/>
          <w:szCs w:val="22"/>
        </w:rPr>
        <w:t>ra</w:t>
      </w:r>
      <w:r w:rsidR="00F41698">
        <w:rPr>
          <w:rFonts w:ascii="Arial" w:hAnsi="Arial" w:cs="Arial"/>
          <w:sz w:val="22"/>
          <w:szCs w:val="22"/>
        </w:rPr>
        <w:t>tion serv</w:t>
      </w:r>
      <w:r w:rsidR="00D0654B">
        <w:rPr>
          <w:rFonts w:ascii="Arial" w:hAnsi="Arial" w:cs="Arial"/>
          <w:sz w:val="22"/>
          <w:szCs w:val="22"/>
        </w:rPr>
        <w:t>ice in order to receive your tax</w:t>
      </w:r>
      <w:r w:rsidR="00F41698">
        <w:rPr>
          <w:rFonts w:ascii="Arial" w:hAnsi="Arial" w:cs="Arial"/>
          <w:sz w:val="22"/>
          <w:szCs w:val="22"/>
        </w:rPr>
        <w:t xml:space="preserve"> refund faster than the IRS would provide it</w:t>
      </w:r>
    </w:p>
    <w:p w14:paraId="4D421AB5" w14:textId="34F59ECE" w:rsidR="00D0654B" w:rsidRDefault="00D0654B" w:rsidP="00E833C6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Take</w:t>
      </w:r>
      <w:r w:rsidR="00C7018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out an auto title loan using your car title to borrow money for a short period (this does not include </w:t>
      </w:r>
      <w:r w:rsidR="00AB645A">
        <w:rPr>
          <w:rFonts w:ascii="Arial" w:hAnsi="Arial" w:cs="Arial"/>
          <w:sz w:val="22"/>
          <w:szCs w:val="22"/>
        </w:rPr>
        <w:t>a car loan that is used to purchase a vehicle)</w:t>
      </w:r>
    </w:p>
    <w:p w14:paraId="5E34A928" w14:textId="77777777" w:rsidR="00D01835" w:rsidRDefault="00AB645A" w:rsidP="00E833C6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Use</w:t>
      </w:r>
      <w:r w:rsidR="00C70188">
        <w:rPr>
          <w:rFonts w:ascii="Arial" w:hAnsi="Arial" w:cs="Arial"/>
          <w:sz w:val="22"/>
          <w:szCs w:val="22"/>
        </w:rPr>
        <w:t>d</w:t>
      </w:r>
      <w:r w:rsidR="00611233">
        <w:rPr>
          <w:rFonts w:ascii="Arial" w:hAnsi="Arial" w:cs="Arial"/>
          <w:sz w:val="22"/>
          <w:szCs w:val="22"/>
        </w:rPr>
        <w:t xml:space="preserve"> a rent-to-</w:t>
      </w:r>
      <w:r>
        <w:rPr>
          <w:rFonts w:ascii="Arial" w:hAnsi="Arial" w:cs="Arial"/>
          <w:sz w:val="22"/>
          <w:szCs w:val="22"/>
        </w:rPr>
        <w:t>own store to purchase furniture or appliances because you could not purchase them any other way</w:t>
      </w:r>
    </w:p>
    <w:p w14:paraId="5EFFAFFF" w14:textId="67B44A59" w:rsidR="00AB645A" w:rsidRPr="00E833C6" w:rsidRDefault="00BA18D8" w:rsidP="00E833C6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Used a place other than a bank to send money </w:t>
      </w:r>
      <w:r w:rsidR="00B61F17">
        <w:rPr>
          <w:rFonts w:ascii="Arial" w:hAnsi="Arial" w:cs="Arial"/>
          <w:sz w:val="22"/>
          <w:szCs w:val="22"/>
        </w:rPr>
        <w:t xml:space="preserve">to family or friends living outside the U.S. </w:t>
      </w:r>
    </w:p>
    <w:p w14:paraId="21483EFA" w14:textId="77777777" w:rsidR="00932117" w:rsidRPr="006677B5" w:rsidRDefault="00932117" w:rsidP="00932117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None of these</w:t>
      </w:r>
    </w:p>
    <w:p w14:paraId="7849EE84" w14:textId="77777777" w:rsidR="0096359D" w:rsidRDefault="0096359D">
      <w:pPr>
        <w:rPr>
          <w:rFonts w:cs="Arial"/>
          <w:color w:val="000000"/>
          <w:sz w:val="22"/>
          <w:szCs w:val="22"/>
        </w:rPr>
      </w:pPr>
    </w:p>
    <w:p w14:paraId="579ED6A6" w14:textId="0A951D90" w:rsidR="007B0809" w:rsidRPr="000136E4" w:rsidRDefault="007B0809" w:rsidP="007B0809">
      <w:pPr>
        <w:pStyle w:val="NotesComments"/>
        <w:rPr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[QUAL</w:t>
      </w:r>
      <w:r w:rsidR="00774C36">
        <w:rPr>
          <w:b/>
          <w:color w:val="auto"/>
          <w:sz w:val="22"/>
          <w:szCs w:val="22"/>
        </w:rPr>
        <w:t>IFIES AS UNDERBANKED IF USE</w:t>
      </w:r>
      <w:r w:rsidR="00774C36" w:rsidRPr="00B61F17">
        <w:rPr>
          <w:b/>
          <w:color w:val="auto"/>
          <w:sz w:val="22"/>
          <w:szCs w:val="22"/>
        </w:rPr>
        <w:t xml:space="preserve">D </w:t>
      </w:r>
      <w:r w:rsidR="00BF212B" w:rsidRPr="00B61F17">
        <w:rPr>
          <w:b/>
          <w:color w:val="auto"/>
          <w:sz w:val="22"/>
          <w:szCs w:val="22"/>
        </w:rPr>
        <w:t xml:space="preserve">ONE </w:t>
      </w:r>
      <w:r w:rsidR="00774C36" w:rsidRPr="00B61F17">
        <w:rPr>
          <w:b/>
          <w:color w:val="auto"/>
          <w:sz w:val="22"/>
          <w:szCs w:val="22"/>
        </w:rPr>
        <w:t>O</w:t>
      </w:r>
      <w:r w:rsidR="00774C36">
        <w:rPr>
          <w:b/>
          <w:color w:val="auto"/>
          <w:sz w:val="22"/>
          <w:szCs w:val="22"/>
        </w:rPr>
        <w:t>R MORE</w:t>
      </w:r>
      <w:r>
        <w:rPr>
          <w:b/>
          <w:color w:val="auto"/>
          <w:sz w:val="22"/>
          <w:szCs w:val="22"/>
        </w:rPr>
        <w:t xml:space="preserve"> OF THESE</w:t>
      </w:r>
      <w:r w:rsidRPr="00D74F15">
        <w:rPr>
          <w:b/>
          <w:color w:val="auto"/>
          <w:sz w:val="22"/>
          <w:szCs w:val="22"/>
        </w:rPr>
        <w:t>]</w:t>
      </w:r>
    </w:p>
    <w:p w14:paraId="229971D4" w14:textId="77777777" w:rsidR="00E540E8" w:rsidRDefault="00E540E8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0C7EFFB2" w14:textId="77777777" w:rsidR="00132FA0" w:rsidRDefault="00132FA0" w:rsidP="00132FA0">
      <w:pPr>
        <w:ind w:left="270"/>
        <w:rPr>
          <w:rFonts w:cs="Arial"/>
          <w:b/>
          <w:color w:val="FF0000"/>
          <w:sz w:val="22"/>
          <w:szCs w:val="22"/>
        </w:rPr>
      </w:pPr>
    </w:p>
    <w:p w14:paraId="7F23FF9D" w14:textId="5F53C1D4" w:rsidR="00132FA0" w:rsidRPr="006677B5" w:rsidRDefault="00132FA0" w:rsidP="00132FA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</w:t>
      </w:r>
      <w:r>
        <w:rPr>
          <w:b/>
          <w:sz w:val="22"/>
          <w:szCs w:val="22"/>
        </w:rPr>
        <w:t xml:space="preserve">7 Income </w:t>
      </w:r>
      <w:proofErr w:type="gramStart"/>
      <w:r w:rsidR="00A90052">
        <w:rPr>
          <w:b/>
          <w:sz w:val="22"/>
          <w:szCs w:val="22"/>
        </w:rPr>
        <w:t>Self Assessment</w:t>
      </w:r>
      <w:proofErr w:type="gramEnd"/>
      <w:r w:rsidRPr="006677B5">
        <w:rPr>
          <w:b/>
          <w:sz w:val="22"/>
          <w:szCs w:val="22"/>
        </w:rPr>
        <w:t>:</w:t>
      </w:r>
      <w:r w:rsidRPr="006677B5">
        <w:rPr>
          <w:sz w:val="22"/>
          <w:szCs w:val="22"/>
        </w:rPr>
        <w:t xml:space="preserve"> Thinking of </w:t>
      </w:r>
      <w:r w:rsidR="009705FF">
        <w:rPr>
          <w:sz w:val="22"/>
          <w:szCs w:val="22"/>
        </w:rPr>
        <w:t>your current and poten</w:t>
      </w:r>
      <w:r w:rsidR="003801AD">
        <w:rPr>
          <w:sz w:val="22"/>
          <w:szCs w:val="22"/>
        </w:rPr>
        <w:t>tial household income, which best describes you</w:t>
      </w:r>
      <w:r w:rsidRPr="006677B5">
        <w:rPr>
          <w:sz w:val="22"/>
          <w:szCs w:val="22"/>
        </w:rPr>
        <w:t xml:space="preserve">? </w:t>
      </w:r>
    </w:p>
    <w:p w14:paraId="231233D5" w14:textId="77777777" w:rsidR="00132FA0" w:rsidRPr="006677B5" w:rsidRDefault="00132FA0" w:rsidP="00132FA0">
      <w:pPr>
        <w:rPr>
          <w:rFonts w:cs="Arial"/>
          <w:sz w:val="22"/>
          <w:szCs w:val="22"/>
        </w:rPr>
      </w:pPr>
    </w:p>
    <w:p w14:paraId="0C5B275B" w14:textId="60B7CF6A" w:rsidR="00132FA0" w:rsidRPr="006677B5" w:rsidRDefault="002B1622" w:rsidP="00132FA0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I’m confident my</w:t>
      </w:r>
      <w:r w:rsidR="003801AD">
        <w:rPr>
          <w:color w:val="auto"/>
          <w:sz w:val="22"/>
          <w:szCs w:val="22"/>
        </w:rPr>
        <w:t xml:space="preserve"> household income </w:t>
      </w:r>
      <w:r w:rsidR="00CD07B3">
        <w:rPr>
          <w:color w:val="auto"/>
          <w:sz w:val="22"/>
          <w:szCs w:val="22"/>
        </w:rPr>
        <w:t>will meet my need</w:t>
      </w:r>
      <w:r w:rsidR="006F5DD4">
        <w:rPr>
          <w:color w:val="auto"/>
          <w:sz w:val="22"/>
          <w:szCs w:val="22"/>
        </w:rPr>
        <w:t xml:space="preserve">s and allow me to save money </w:t>
      </w:r>
      <w:r w:rsidR="00CD07B3">
        <w:rPr>
          <w:color w:val="auto"/>
          <w:sz w:val="22"/>
          <w:szCs w:val="22"/>
        </w:rPr>
        <w:t>as well</w:t>
      </w:r>
    </w:p>
    <w:p w14:paraId="200191A5" w14:textId="4DB69995" w:rsidR="00132FA0" w:rsidRPr="006677B5" w:rsidRDefault="006F5DD4" w:rsidP="00132FA0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My</w:t>
      </w:r>
      <w:r w:rsidR="002B1622">
        <w:rPr>
          <w:color w:val="auto"/>
          <w:sz w:val="22"/>
          <w:szCs w:val="22"/>
        </w:rPr>
        <w:t xml:space="preserve"> household </w:t>
      </w:r>
      <w:r>
        <w:rPr>
          <w:color w:val="auto"/>
          <w:sz w:val="22"/>
          <w:szCs w:val="22"/>
        </w:rPr>
        <w:t>income is adequate but sometimes I am struggling to make ends meet</w:t>
      </w:r>
    </w:p>
    <w:p w14:paraId="773D3AA2" w14:textId="06471759" w:rsidR="00132FA0" w:rsidRDefault="00D87BCF" w:rsidP="00132FA0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My level of </w:t>
      </w:r>
      <w:r w:rsidR="0024103F">
        <w:rPr>
          <w:color w:val="auto"/>
          <w:sz w:val="22"/>
          <w:szCs w:val="22"/>
        </w:rPr>
        <w:t xml:space="preserve">household </w:t>
      </w:r>
      <w:r>
        <w:rPr>
          <w:color w:val="auto"/>
          <w:sz w:val="22"/>
          <w:szCs w:val="22"/>
        </w:rPr>
        <w:t>income</w:t>
      </w:r>
      <w:r w:rsidR="00FC77CD">
        <w:rPr>
          <w:color w:val="auto"/>
          <w:sz w:val="22"/>
          <w:szCs w:val="22"/>
        </w:rPr>
        <w:t xml:space="preserve"> is a big</w:t>
      </w:r>
      <w:r>
        <w:rPr>
          <w:color w:val="auto"/>
          <w:sz w:val="22"/>
          <w:szCs w:val="22"/>
        </w:rPr>
        <w:t xml:space="preserve"> issue for me </w:t>
      </w:r>
      <w:r w:rsidR="00AA6AD6">
        <w:rPr>
          <w:color w:val="auto"/>
          <w:sz w:val="22"/>
          <w:szCs w:val="22"/>
        </w:rPr>
        <w:t>and</w:t>
      </w:r>
      <w:r>
        <w:rPr>
          <w:color w:val="auto"/>
          <w:sz w:val="22"/>
          <w:szCs w:val="22"/>
        </w:rPr>
        <w:t xml:space="preserve"> I’m </w:t>
      </w:r>
      <w:r w:rsidR="006F5DD4">
        <w:rPr>
          <w:color w:val="auto"/>
          <w:sz w:val="22"/>
          <w:szCs w:val="22"/>
        </w:rPr>
        <w:t>often struggling to make ends meet or falling behind</w:t>
      </w:r>
      <w:r w:rsidR="00EB3ABB">
        <w:rPr>
          <w:color w:val="auto"/>
          <w:sz w:val="22"/>
          <w:szCs w:val="22"/>
        </w:rPr>
        <w:t xml:space="preserve"> </w:t>
      </w:r>
      <w:r w:rsidR="00EB3ABB" w:rsidRPr="00581D8C">
        <w:rPr>
          <w:b/>
          <w:color w:val="auto"/>
          <w:sz w:val="22"/>
          <w:szCs w:val="22"/>
        </w:rPr>
        <w:t>[QUA</w:t>
      </w:r>
      <w:r w:rsidR="00EB3ABB">
        <w:rPr>
          <w:b/>
          <w:color w:val="auto"/>
          <w:sz w:val="22"/>
          <w:szCs w:val="22"/>
        </w:rPr>
        <w:t>LIFIES LOWER HALF</w:t>
      </w:r>
      <w:r w:rsidR="00EB3ABB" w:rsidRPr="00581D8C">
        <w:rPr>
          <w:b/>
          <w:color w:val="auto"/>
          <w:sz w:val="22"/>
          <w:szCs w:val="22"/>
        </w:rPr>
        <w:t>]</w:t>
      </w:r>
    </w:p>
    <w:p w14:paraId="186A26E0" w14:textId="05A936AC" w:rsidR="00132FA0" w:rsidRPr="006677B5" w:rsidRDefault="00132FA0" w:rsidP="003801AD">
      <w:pPr>
        <w:pStyle w:val="NotesComments"/>
        <w:ind w:left="36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</w:p>
    <w:p w14:paraId="3BE1C4BA" w14:textId="77777777" w:rsidR="00132FA0" w:rsidRPr="006677B5" w:rsidRDefault="00132FA0" w:rsidP="00132FA0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</w:t>
      </w:r>
      <w:r>
        <w:rPr>
          <w:b/>
          <w:color w:val="auto"/>
          <w:sz w:val="22"/>
          <w:szCs w:val="22"/>
        </w:rPr>
        <w:t xml:space="preserve">] </w:t>
      </w:r>
    </w:p>
    <w:p w14:paraId="5F44D821" w14:textId="77777777" w:rsidR="00132FA0" w:rsidRPr="006677B5" w:rsidRDefault="00132FA0" w:rsidP="00132FA0">
      <w:pPr>
        <w:pStyle w:val="NotesComments"/>
        <w:rPr>
          <w:b/>
          <w:color w:val="auto"/>
          <w:sz w:val="22"/>
          <w:szCs w:val="22"/>
        </w:rPr>
      </w:pPr>
    </w:p>
    <w:p w14:paraId="3F9AB9B4" w14:textId="77777777" w:rsidR="00132FA0" w:rsidRDefault="00132FA0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185A0112" w14:textId="0EBA090F" w:rsidR="00FC77CD" w:rsidRPr="006677B5" w:rsidRDefault="00FC77CD" w:rsidP="00FC77CD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</w:t>
      </w:r>
      <w:r w:rsidR="00130948">
        <w:rPr>
          <w:b/>
          <w:sz w:val="22"/>
          <w:szCs w:val="22"/>
        </w:rPr>
        <w:t>8</w:t>
      </w:r>
      <w:r w:rsidR="00F930B3">
        <w:rPr>
          <w:b/>
          <w:sz w:val="22"/>
          <w:szCs w:val="22"/>
        </w:rPr>
        <w:t xml:space="preserve"> Assets</w:t>
      </w:r>
      <w:r>
        <w:rPr>
          <w:b/>
          <w:sz w:val="22"/>
          <w:szCs w:val="22"/>
        </w:rPr>
        <w:t xml:space="preserve"> Self Assessment</w:t>
      </w:r>
      <w:r w:rsidRPr="006677B5">
        <w:rPr>
          <w:b/>
          <w:sz w:val="22"/>
          <w:szCs w:val="22"/>
        </w:rPr>
        <w:t>:</w:t>
      </w:r>
      <w:r w:rsidRPr="006677B5">
        <w:rPr>
          <w:sz w:val="22"/>
          <w:szCs w:val="22"/>
        </w:rPr>
        <w:t xml:space="preserve"> </w:t>
      </w:r>
      <w:r w:rsidR="003412C7" w:rsidRPr="006677B5">
        <w:rPr>
          <w:sz w:val="22"/>
          <w:szCs w:val="22"/>
        </w:rPr>
        <w:t xml:space="preserve">Thinking of all the savings and investments you have, including retirement savings in a 401(k), 403B or similar employer sponsored retirement account, </w:t>
      </w:r>
      <w:r w:rsidR="00922B6E">
        <w:rPr>
          <w:sz w:val="22"/>
          <w:szCs w:val="22"/>
        </w:rPr>
        <w:t>IRAs, savings accounts and so on, how would</w:t>
      </w:r>
      <w:r w:rsidR="00214117">
        <w:rPr>
          <w:sz w:val="22"/>
          <w:szCs w:val="22"/>
        </w:rPr>
        <w:t xml:space="preserve"> you describe your savings and assets?</w:t>
      </w:r>
      <w:r w:rsidRPr="006677B5">
        <w:rPr>
          <w:sz w:val="22"/>
          <w:szCs w:val="22"/>
        </w:rPr>
        <w:t xml:space="preserve"> </w:t>
      </w:r>
      <w:r w:rsidR="00AE1352">
        <w:rPr>
          <w:sz w:val="22"/>
          <w:szCs w:val="22"/>
        </w:rPr>
        <w:t xml:space="preserve">Would you </w:t>
      </w:r>
      <w:proofErr w:type="gramStart"/>
      <w:r w:rsidR="00AE1352">
        <w:rPr>
          <w:sz w:val="22"/>
          <w:szCs w:val="22"/>
        </w:rPr>
        <w:t>say…</w:t>
      </w:r>
      <w:proofErr w:type="gramEnd"/>
    </w:p>
    <w:p w14:paraId="4FE7BE5E" w14:textId="77777777" w:rsidR="00FC77CD" w:rsidRPr="006677B5" w:rsidRDefault="00FC77CD" w:rsidP="00FC77CD">
      <w:pPr>
        <w:rPr>
          <w:rFonts w:cs="Arial"/>
          <w:sz w:val="22"/>
          <w:szCs w:val="22"/>
        </w:rPr>
      </w:pPr>
    </w:p>
    <w:p w14:paraId="61C0A46B" w14:textId="4BBCF25C" w:rsidR="00AE1352" w:rsidRDefault="00FC77CD" w:rsidP="00FC77CD">
      <w:pPr>
        <w:pStyle w:val="NotesComments"/>
        <w:numPr>
          <w:ilvl w:val="0"/>
          <w:numId w:val="46"/>
        </w:numPr>
        <w:rPr>
          <w:color w:val="auto"/>
          <w:sz w:val="22"/>
          <w:szCs w:val="22"/>
        </w:rPr>
      </w:pPr>
      <w:r w:rsidRPr="00CA1730">
        <w:rPr>
          <w:color w:val="FF0000"/>
          <w:sz w:val="22"/>
          <w:szCs w:val="22"/>
        </w:rPr>
        <w:t>I’m</w:t>
      </w:r>
      <w:r w:rsidR="00AE1352" w:rsidRPr="00CA1730">
        <w:rPr>
          <w:color w:val="FF0000"/>
          <w:sz w:val="22"/>
          <w:szCs w:val="22"/>
        </w:rPr>
        <w:t xml:space="preserve"> doing well on saving and investing to meet my future needs such as retirement and putting kids through college </w:t>
      </w:r>
      <w:r w:rsidR="00CA1730" w:rsidRPr="006677B5">
        <w:rPr>
          <w:b/>
          <w:color w:val="FF0000"/>
          <w:sz w:val="22"/>
          <w:szCs w:val="22"/>
        </w:rPr>
        <w:t>[TERMINATE</w:t>
      </w:r>
      <w:r w:rsidR="00CA1730">
        <w:rPr>
          <w:b/>
          <w:color w:val="FF0000"/>
          <w:sz w:val="22"/>
          <w:szCs w:val="22"/>
        </w:rPr>
        <w:t>]</w:t>
      </w:r>
    </w:p>
    <w:p w14:paraId="793BD513" w14:textId="00DC9549" w:rsidR="003735F0" w:rsidRDefault="00AE1352" w:rsidP="00FC77CD">
      <w:pPr>
        <w:pStyle w:val="NotesComments"/>
        <w:numPr>
          <w:ilvl w:val="0"/>
          <w:numId w:val="4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I’m not sure </w:t>
      </w:r>
      <w:r w:rsidR="00ED7D2A">
        <w:rPr>
          <w:color w:val="auto"/>
          <w:sz w:val="22"/>
          <w:szCs w:val="22"/>
        </w:rPr>
        <w:t xml:space="preserve">how well I’m doing because I </w:t>
      </w:r>
      <w:r w:rsidR="00113C84">
        <w:rPr>
          <w:color w:val="auto"/>
          <w:sz w:val="22"/>
          <w:szCs w:val="22"/>
        </w:rPr>
        <w:t xml:space="preserve">struggle to save </w:t>
      </w:r>
      <w:r w:rsidR="00E50F17">
        <w:rPr>
          <w:color w:val="auto"/>
          <w:sz w:val="22"/>
          <w:szCs w:val="22"/>
        </w:rPr>
        <w:t>sometimes</w:t>
      </w:r>
      <w:r w:rsidR="00113C84">
        <w:rPr>
          <w:color w:val="auto"/>
          <w:sz w:val="22"/>
          <w:szCs w:val="22"/>
        </w:rPr>
        <w:t xml:space="preserve"> and</w:t>
      </w:r>
      <w:r w:rsidR="00ED7D2A">
        <w:rPr>
          <w:color w:val="auto"/>
          <w:sz w:val="22"/>
          <w:szCs w:val="22"/>
        </w:rPr>
        <w:t xml:space="preserve"> I don’t know if </w:t>
      </w:r>
      <w:r w:rsidR="00113C84">
        <w:rPr>
          <w:color w:val="auto"/>
          <w:sz w:val="22"/>
          <w:szCs w:val="22"/>
        </w:rPr>
        <w:t xml:space="preserve">I’m on track to save </w:t>
      </w:r>
      <w:r w:rsidR="00ED7D2A">
        <w:rPr>
          <w:color w:val="auto"/>
          <w:sz w:val="22"/>
          <w:szCs w:val="22"/>
        </w:rPr>
        <w:t xml:space="preserve">enough </w:t>
      </w:r>
    </w:p>
    <w:p w14:paraId="15DFBE1C" w14:textId="377BAA13" w:rsidR="00FC77CD" w:rsidRDefault="00FC77CD" w:rsidP="00FC77CD">
      <w:pPr>
        <w:pStyle w:val="NotesComments"/>
        <w:numPr>
          <w:ilvl w:val="0"/>
          <w:numId w:val="46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My current level of </w:t>
      </w:r>
      <w:r w:rsidR="00544BC7">
        <w:rPr>
          <w:color w:val="auto"/>
          <w:sz w:val="22"/>
          <w:szCs w:val="22"/>
        </w:rPr>
        <w:t xml:space="preserve">saving is </w:t>
      </w:r>
      <w:r w:rsidR="0027241B">
        <w:rPr>
          <w:color w:val="auto"/>
          <w:sz w:val="22"/>
          <w:szCs w:val="22"/>
        </w:rPr>
        <w:t xml:space="preserve">low </w:t>
      </w:r>
      <w:r w:rsidR="00544BC7">
        <w:rPr>
          <w:color w:val="auto"/>
          <w:sz w:val="22"/>
          <w:szCs w:val="22"/>
        </w:rPr>
        <w:t xml:space="preserve">and </w:t>
      </w:r>
      <w:r w:rsidR="00113C84">
        <w:rPr>
          <w:color w:val="auto"/>
          <w:sz w:val="22"/>
          <w:szCs w:val="22"/>
        </w:rPr>
        <w:t xml:space="preserve">I feel I am falling more and more behind </w:t>
      </w:r>
      <w:r w:rsidR="00544BC7">
        <w:rPr>
          <w:color w:val="auto"/>
          <w:sz w:val="22"/>
          <w:szCs w:val="22"/>
        </w:rPr>
        <w:t xml:space="preserve">where I </w:t>
      </w:r>
      <w:r w:rsidR="00113C84">
        <w:rPr>
          <w:color w:val="auto"/>
          <w:sz w:val="22"/>
          <w:szCs w:val="22"/>
        </w:rPr>
        <w:t>should</w:t>
      </w:r>
      <w:r w:rsidR="00544BC7">
        <w:rPr>
          <w:color w:val="auto"/>
          <w:sz w:val="22"/>
          <w:szCs w:val="22"/>
        </w:rPr>
        <w:t xml:space="preserve"> be</w:t>
      </w:r>
      <w:r w:rsidR="002147CC">
        <w:rPr>
          <w:color w:val="auto"/>
          <w:sz w:val="22"/>
          <w:szCs w:val="22"/>
        </w:rPr>
        <w:t xml:space="preserve"> at my age</w:t>
      </w:r>
    </w:p>
    <w:p w14:paraId="79F5CA0E" w14:textId="77777777" w:rsidR="00FC77CD" w:rsidRPr="006677B5" w:rsidRDefault="00FC77CD" w:rsidP="00FC77CD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lastRenderedPageBreak/>
        <w:t>[RECRUIT MIX</w:t>
      </w:r>
      <w:r>
        <w:rPr>
          <w:b/>
          <w:color w:val="auto"/>
          <w:sz w:val="22"/>
          <w:szCs w:val="22"/>
        </w:rPr>
        <w:t xml:space="preserve">] </w:t>
      </w:r>
    </w:p>
    <w:p w14:paraId="38557B1D" w14:textId="77777777" w:rsidR="00FC77CD" w:rsidRDefault="00FC77CD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4260D862" w14:textId="77777777" w:rsidR="00FC77CD" w:rsidRDefault="00FC77CD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26ED8F6A" w14:textId="4A35AE47" w:rsidR="002147CC" w:rsidRPr="006677B5" w:rsidRDefault="002147CC" w:rsidP="002147CC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</w:t>
      </w:r>
      <w:r w:rsidR="00130948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 xml:space="preserve"> Debt </w:t>
      </w:r>
      <w:proofErr w:type="gramStart"/>
      <w:r w:rsidR="00A90052">
        <w:rPr>
          <w:b/>
          <w:sz w:val="22"/>
          <w:szCs w:val="22"/>
        </w:rPr>
        <w:t>Self Assessment</w:t>
      </w:r>
      <w:proofErr w:type="gramEnd"/>
      <w:r w:rsidRPr="006677B5">
        <w:rPr>
          <w:b/>
          <w:sz w:val="22"/>
          <w:szCs w:val="22"/>
        </w:rPr>
        <w:t>:</w:t>
      </w:r>
      <w:r w:rsidRPr="006677B5">
        <w:rPr>
          <w:sz w:val="22"/>
          <w:szCs w:val="22"/>
        </w:rPr>
        <w:t xml:space="preserve"> </w:t>
      </w:r>
      <w:r>
        <w:rPr>
          <w:sz w:val="22"/>
          <w:szCs w:val="22"/>
        </w:rPr>
        <w:t>Next think about the</w:t>
      </w:r>
      <w:r w:rsidR="00EB5D9A">
        <w:rPr>
          <w:sz w:val="22"/>
          <w:szCs w:val="22"/>
        </w:rPr>
        <w:t xml:space="preserve"> total amount of</w:t>
      </w:r>
      <w:r>
        <w:rPr>
          <w:sz w:val="22"/>
          <w:szCs w:val="22"/>
        </w:rPr>
        <w:t xml:space="preserve"> debt you owe for</w:t>
      </w:r>
      <w:r w:rsidR="00EB5D9A">
        <w:rPr>
          <w:sz w:val="22"/>
          <w:szCs w:val="22"/>
        </w:rPr>
        <w:t xml:space="preserve"> all types of loans, mortgages, credit cards, etc. Would you describe your level of debt </w:t>
      </w:r>
      <w:proofErr w:type="gramStart"/>
      <w:r w:rsidR="00EB5D9A">
        <w:rPr>
          <w:sz w:val="22"/>
          <w:szCs w:val="22"/>
        </w:rPr>
        <w:t xml:space="preserve">as </w:t>
      </w:r>
      <w:proofErr w:type="gramEnd"/>
      <w:r>
        <w:rPr>
          <w:sz w:val="22"/>
          <w:szCs w:val="22"/>
        </w:rPr>
        <w:t>…</w:t>
      </w:r>
    </w:p>
    <w:p w14:paraId="02A38AC9" w14:textId="77777777" w:rsidR="002147CC" w:rsidRPr="006677B5" w:rsidRDefault="002147CC" w:rsidP="002147CC">
      <w:pPr>
        <w:rPr>
          <w:rFonts w:cs="Arial"/>
          <w:sz w:val="22"/>
          <w:szCs w:val="22"/>
        </w:rPr>
      </w:pPr>
    </w:p>
    <w:p w14:paraId="7BDDC4C2" w14:textId="77777777" w:rsidR="005129A7" w:rsidRDefault="00EB5D9A" w:rsidP="005129A7">
      <w:pPr>
        <w:pStyle w:val="NotesComments"/>
        <w:numPr>
          <w:ilvl w:val="0"/>
          <w:numId w:val="47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Low</w:t>
      </w:r>
      <w:r w:rsidR="005129A7">
        <w:rPr>
          <w:color w:val="auto"/>
          <w:sz w:val="22"/>
          <w:szCs w:val="22"/>
        </w:rPr>
        <w:t xml:space="preserve"> amount of debt for my age and income</w:t>
      </w:r>
    </w:p>
    <w:p w14:paraId="78FF7B72" w14:textId="563B40E8" w:rsidR="00EB5D9A" w:rsidRDefault="00C71E4D" w:rsidP="00C71E4D">
      <w:pPr>
        <w:pStyle w:val="NotesComments"/>
        <w:numPr>
          <w:ilvl w:val="0"/>
          <w:numId w:val="47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Appropriate </w:t>
      </w:r>
      <w:r w:rsidR="005129A7">
        <w:rPr>
          <w:color w:val="auto"/>
          <w:sz w:val="22"/>
          <w:szCs w:val="22"/>
        </w:rPr>
        <w:t xml:space="preserve">amount of debt </w:t>
      </w:r>
      <w:r w:rsidR="00581D8C">
        <w:rPr>
          <w:color w:val="auto"/>
          <w:sz w:val="22"/>
          <w:szCs w:val="22"/>
        </w:rPr>
        <w:t>for my age and income</w:t>
      </w:r>
    </w:p>
    <w:p w14:paraId="31AE686D" w14:textId="6079CC14" w:rsidR="002147CC" w:rsidRPr="00EB5D9A" w:rsidRDefault="00C71E4D" w:rsidP="00EB5D9A">
      <w:pPr>
        <w:pStyle w:val="NotesComments"/>
        <w:numPr>
          <w:ilvl w:val="0"/>
          <w:numId w:val="47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 lot of debt</w:t>
      </w:r>
      <w:r w:rsidR="00581D8C">
        <w:rPr>
          <w:color w:val="auto"/>
          <w:sz w:val="22"/>
          <w:szCs w:val="22"/>
        </w:rPr>
        <w:t xml:space="preserve"> for my age and income</w:t>
      </w:r>
      <w:r w:rsidR="00581D8C" w:rsidRPr="00581D8C">
        <w:rPr>
          <w:b/>
          <w:color w:val="auto"/>
          <w:sz w:val="22"/>
          <w:szCs w:val="22"/>
        </w:rPr>
        <w:t xml:space="preserve"> [QUA</w:t>
      </w:r>
      <w:r w:rsidR="006E4088">
        <w:rPr>
          <w:b/>
          <w:color w:val="auto"/>
          <w:sz w:val="22"/>
          <w:szCs w:val="22"/>
        </w:rPr>
        <w:t>LIFIES LOWER HALF</w:t>
      </w:r>
      <w:r w:rsidR="00581D8C" w:rsidRPr="00581D8C">
        <w:rPr>
          <w:b/>
          <w:color w:val="auto"/>
          <w:sz w:val="22"/>
          <w:szCs w:val="22"/>
        </w:rPr>
        <w:t>]</w:t>
      </w:r>
    </w:p>
    <w:p w14:paraId="0AE8FAE3" w14:textId="77777777" w:rsidR="002147CC" w:rsidRDefault="002147CC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2DD31126" w14:textId="58985CC2" w:rsidR="00132FA0" w:rsidRPr="00A66F14" w:rsidRDefault="006E4088" w:rsidP="00116500">
      <w:pPr>
        <w:ind w:left="270"/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sz w:val="22"/>
          <w:szCs w:val="22"/>
        </w:rPr>
        <w:t>LOWER HALF</w:t>
      </w:r>
      <w:r w:rsidR="002952D1">
        <w:rPr>
          <w:rFonts w:cs="Arial"/>
          <w:b/>
          <w:sz w:val="22"/>
          <w:szCs w:val="22"/>
        </w:rPr>
        <w:t xml:space="preserve"> (STRUGGLING FINANCIALLY) </w:t>
      </w:r>
      <w:r w:rsidR="003A69DA">
        <w:rPr>
          <w:rFonts w:cs="Arial"/>
          <w:b/>
          <w:sz w:val="22"/>
          <w:szCs w:val="22"/>
        </w:rPr>
        <w:t>–</w:t>
      </w:r>
      <w:r w:rsidR="00450254">
        <w:rPr>
          <w:rFonts w:cs="Arial"/>
          <w:b/>
          <w:sz w:val="22"/>
          <w:szCs w:val="22"/>
        </w:rPr>
        <w:t xml:space="preserve"> IF ANSWERED OPTION 3 O</w:t>
      </w:r>
      <w:r w:rsidR="00113C84">
        <w:rPr>
          <w:rFonts w:cs="Arial"/>
          <w:b/>
          <w:sz w:val="22"/>
          <w:szCs w:val="22"/>
        </w:rPr>
        <w:t>N</w:t>
      </w:r>
      <w:r w:rsidR="00450254">
        <w:rPr>
          <w:rFonts w:cs="Arial"/>
          <w:b/>
          <w:sz w:val="22"/>
          <w:szCs w:val="22"/>
        </w:rPr>
        <w:t xml:space="preserve"> Q7 </w:t>
      </w:r>
      <w:r w:rsidR="00450254" w:rsidRPr="00450254">
        <w:rPr>
          <w:rFonts w:cs="Arial"/>
          <w:b/>
          <w:sz w:val="22"/>
          <w:szCs w:val="22"/>
          <w:u w:val="single"/>
        </w:rPr>
        <w:t>OR</w:t>
      </w:r>
      <w:r w:rsidR="00450254">
        <w:rPr>
          <w:rFonts w:cs="Arial"/>
          <w:b/>
          <w:sz w:val="22"/>
          <w:szCs w:val="22"/>
        </w:rPr>
        <w:t xml:space="preserve"> Q9</w:t>
      </w:r>
      <w:r w:rsidR="00A66F14">
        <w:rPr>
          <w:rFonts w:cs="Arial"/>
          <w:b/>
          <w:color w:val="FF0000"/>
          <w:sz w:val="22"/>
          <w:szCs w:val="22"/>
        </w:rPr>
        <w:t xml:space="preserve"> </w:t>
      </w:r>
    </w:p>
    <w:p w14:paraId="427D7522" w14:textId="2623CF45" w:rsidR="00AA4D8B" w:rsidRDefault="006E4088" w:rsidP="00AA4D8B">
      <w:pPr>
        <w:ind w:left="27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UPPER HALF</w:t>
      </w:r>
      <w:r w:rsidR="002952D1">
        <w:rPr>
          <w:rFonts w:cs="Arial"/>
          <w:b/>
          <w:sz w:val="22"/>
          <w:szCs w:val="22"/>
        </w:rPr>
        <w:t xml:space="preserve"> (OK FINANCIALLY) </w:t>
      </w:r>
      <w:r w:rsidR="003A69DA">
        <w:rPr>
          <w:rFonts w:cs="Arial"/>
          <w:b/>
          <w:sz w:val="22"/>
          <w:szCs w:val="22"/>
        </w:rPr>
        <w:t>–</w:t>
      </w:r>
      <w:r w:rsidR="002952D1">
        <w:rPr>
          <w:rFonts w:cs="Arial"/>
          <w:b/>
          <w:sz w:val="22"/>
          <w:szCs w:val="22"/>
        </w:rPr>
        <w:t xml:space="preserve"> </w:t>
      </w:r>
      <w:r w:rsidR="003A69DA">
        <w:rPr>
          <w:rFonts w:cs="Arial"/>
          <w:b/>
          <w:sz w:val="22"/>
          <w:szCs w:val="22"/>
        </w:rPr>
        <w:t xml:space="preserve">IF ANSWERED OPTION 1 OR 2 ON Q7, Q8, </w:t>
      </w:r>
      <w:r w:rsidR="003A69DA" w:rsidRPr="00450254">
        <w:rPr>
          <w:rFonts w:cs="Arial"/>
          <w:b/>
          <w:sz w:val="22"/>
          <w:szCs w:val="22"/>
          <w:u w:val="single"/>
        </w:rPr>
        <w:t>AND</w:t>
      </w:r>
      <w:r w:rsidR="003A69DA">
        <w:rPr>
          <w:rFonts w:cs="Arial"/>
          <w:b/>
          <w:sz w:val="22"/>
          <w:szCs w:val="22"/>
        </w:rPr>
        <w:t xml:space="preserve"> Q9</w:t>
      </w:r>
    </w:p>
    <w:p w14:paraId="7800441F" w14:textId="36F94C34" w:rsidR="00E2257B" w:rsidRDefault="00E2257B" w:rsidP="00AA4D8B">
      <w:pPr>
        <w:ind w:left="27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UPPER HALF (OK FINANCIALLY) – IF ANSWERED OPTION 3 ON Q8 and OPTION 1 ON Q7 </w:t>
      </w:r>
    </w:p>
    <w:p w14:paraId="1DD6EB18" w14:textId="11BF41CC" w:rsidR="008D4E82" w:rsidRPr="00A66F14" w:rsidRDefault="00054E39" w:rsidP="00AA4D8B">
      <w:pPr>
        <w:ind w:left="270"/>
        <w:rPr>
          <w:rFonts w:cs="Arial"/>
          <w:b/>
          <w:color w:val="FF0000"/>
          <w:sz w:val="22"/>
          <w:szCs w:val="22"/>
        </w:rPr>
      </w:pPr>
      <w:r>
        <w:rPr>
          <w:rFonts w:cs="Arial"/>
          <w:b/>
          <w:sz w:val="22"/>
          <w:szCs w:val="22"/>
        </w:rPr>
        <w:t>LOWER HALF (STRUGGLING FINANCIALLY) – IF ANSWERED OPTION 3 ON</w:t>
      </w:r>
      <w:r w:rsidR="00A1628D">
        <w:rPr>
          <w:rFonts w:cs="Arial"/>
          <w:b/>
          <w:sz w:val="22"/>
          <w:szCs w:val="22"/>
        </w:rPr>
        <w:t xml:space="preserve"> Q8 and OPTION 2 </w:t>
      </w:r>
      <w:r w:rsidR="00E2257B">
        <w:rPr>
          <w:rFonts w:cs="Arial"/>
          <w:b/>
          <w:sz w:val="22"/>
          <w:szCs w:val="22"/>
        </w:rPr>
        <w:t>ON</w:t>
      </w:r>
      <w:r>
        <w:rPr>
          <w:rFonts w:cs="Arial"/>
          <w:b/>
          <w:sz w:val="22"/>
          <w:szCs w:val="22"/>
        </w:rPr>
        <w:t xml:space="preserve"> Q7 </w:t>
      </w:r>
    </w:p>
    <w:p w14:paraId="3E2287DF" w14:textId="77777777" w:rsidR="00AA6AD6" w:rsidRDefault="00AA6AD6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18575206" w14:textId="77777777" w:rsidR="000136E4" w:rsidRDefault="000136E4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1C6984FE" w14:textId="314BE07C" w:rsidR="00116500" w:rsidRPr="006677B5" w:rsidRDefault="00E540E8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</w:t>
      </w:r>
      <w:r w:rsidR="00130948">
        <w:rPr>
          <w:b/>
          <w:sz w:val="22"/>
          <w:szCs w:val="22"/>
        </w:rPr>
        <w:t>10</w:t>
      </w:r>
      <w:r w:rsidRPr="006677B5">
        <w:rPr>
          <w:b/>
          <w:sz w:val="22"/>
          <w:szCs w:val="22"/>
        </w:rPr>
        <w:t xml:space="preserve"> Amount s</w:t>
      </w:r>
      <w:r w:rsidR="00116500" w:rsidRPr="006677B5">
        <w:rPr>
          <w:b/>
          <w:sz w:val="22"/>
          <w:szCs w:val="22"/>
        </w:rPr>
        <w:t>aved:</w:t>
      </w:r>
      <w:r w:rsidR="00116500" w:rsidRPr="006677B5">
        <w:rPr>
          <w:sz w:val="22"/>
          <w:szCs w:val="22"/>
        </w:rPr>
        <w:t xml:space="preserve"> </w:t>
      </w:r>
      <w:r w:rsidRPr="006677B5">
        <w:rPr>
          <w:sz w:val="22"/>
          <w:szCs w:val="22"/>
        </w:rPr>
        <w:t xml:space="preserve">Thinking of all the savings and investments you have, including retirement savings in a 401(k), 403B or similar employer sponsored retirement account, what would you estimate as the total amount of your household savings? </w:t>
      </w:r>
    </w:p>
    <w:p w14:paraId="171FBF2B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37F5A59F" w14:textId="5108D0AA" w:rsidR="00116500" w:rsidRPr="006677B5" w:rsidRDefault="00116500" w:rsidP="008D4E82">
      <w:pPr>
        <w:pStyle w:val="NotesComments"/>
        <w:numPr>
          <w:ilvl w:val="0"/>
          <w:numId w:val="48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Less than $10,000</w:t>
      </w:r>
      <w:r w:rsidR="00434667">
        <w:rPr>
          <w:color w:val="auto"/>
          <w:sz w:val="22"/>
          <w:szCs w:val="22"/>
        </w:rPr>
        <w:t xml:space="preserve"> </w:t>
      </w:r>
    </w:p>
    <w:p w14:paraId="65DF85CC" w14:textId="2CE42AE3" w:rsidR="00116500" w:rsidRPr="006677B5" w:rsidRDefault="00116500" w:rsidP="008D4E82">
      <w:pPr>
        <w:pStyle w:val="NotesComments"/>
        <w:numPr>
          <w:ilvl w:val="0"/>
          <w:numId w:val="48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Between $10,000 and $25,000</w:t>
      </w:r>
      <w:r w:rsidR="00434667">
        <w:rPr>
          <w:color w:val="auto"/>
          <w:sz w:val="22"/>
          <w:szCs w:val="22"/>
        </w:rPr>
        <w:t xml:space="preserve"> </w:t>
      </w:r>
    </w:p>
    <w:p w14:paraId="4B1CD66C" w14:textId="4B5498BF" w:rsidR="00116500" w:rsidRDefault="00DB5671" w:rsidP="008D4E82">
      <w:pPr>
        <w:pStyle w:val="NotesComments"/>
        <w:numPr>
          <w:ilvl w:val="0"/>
          <w:numId w:val="48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Between $25,001</w:t>
      </w:r>
      <w:r w:rsidR="00D5476F">
        <w:rPr>
          <w:color w:val="auto"/>
          <w:sz w:val="22"/>
          <w:szCs w:val="22"/>
        </w:rPr>
        <w:t xml:space="preserve"> and $50</w:t>
      </w:r>
      <w:r w:rsidR="00116500" w:rsidRPr="006677B5">
        <w:rPr>
          <w:color w:val="auto"/>
          <w:sz w:val="22"/>
          <w:szCs w:val="22"/>
        </w:rPr>
        <w:t>,000</w:t>
      </w:r>
      <w:r w:rsidR="00434667">
        <w:rPr>
          <w:color w:val="auto"/>
          <w:sz w:val="22"/>
          <w:szCs w:val="22"/>
        </w:rPr>
        <w:t xml:space="preserve"> </w:t>
      </w:r>
    </w:p>
    <w:p w14:paraId="591A1FE6" w14:textId="02585033" w:rsidR="00D5476F" w:rsidRPr="006677B5" w:rsidRDefault="00D5476F" w:rsidP="008D4E82">
      <w:pPr>
        <w:pStyle w:val="NotesComments"/>
        <w:numPr>
          <w:ilvl w:val="0"/>
          <w:numId w:val="4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Between $</w:t>
      </w:r>
      <w:r w:rsidRPr="006677B5">
        <w:rPr>
          <w:color w:val="auto"/>
          <w:sz w:val="22"/>
          <w:szCs w:val="22"/>
        </w:rPr>
        <w:t>5</w:t>
      </w:r>
      <w:r>
        <w:rPr>
          <w:color w:val="auto"/>
          <w:sz w:val="22"/>
          <w:szCs w:val="22"/>
        </w:rPr>
        <w:t>0</w:t>
      </w:r>
      <w:r w:rsidRPr="006677B5">
        <w:rPr>
          <w:color w:val="auto"/>
          <w:sz w:val="22"/>
          <w:szCs w:val="22"/>
        </w:rPr>
        <w:t>,001</w:t>
      </w:r>
      <w:r>
        <w:rPr>
          <w:color w:val="auto"/>
          <w:sz w:val="22"/>
          <w:szCs w:val="22"/>
        </w:rPr>
        <w:t xml:space="preserve"> and $100</w:t>
      </w:r>
      <w:r w:rsidRPr="006677B5">
        <w:rPr>
          <w:color w:val="auto"/>
          <w:sz w:val="22"/>
          <w:szCs w:val="22"/>
        </w:rPr>
        <w:t>,000</w:t>
      </w:r>
      <w:r w:rsidR="00434667">
        <w:rPr>
          <w:color w:val="auto"/>
          <w:sz w:val="22"/>
          <w:szCs w:val="22"/>
        </w:rPr>
        <w:t xml:space="preserve"> </w:t>
      </w:r>
    </w:p>
    <w:p w14:paraId="2C5ADBFB" w14:textId="49A83CFA" w:rsidR="00116500" w:rsidRPr="006677B5" w:rsidRDefault="00D5476F" w:rsidP="008D4E82">
      <w:pPr>
        <w:pStyle w:val="NotesComments"/>
        <w:numPr>
          <w:ilvl w:val="0"/>
          <w:numId w:val="4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More than $100</w:t>
      </w:r>
      <w:r w:rsidR="00DB5671" w:rsidRPr="006677B5">
        <w:rPr>
          <w:color w:val="auto"/>
          <w:sz w:val="22"/>
          <w:szCs w:val="22"/>
        </w:rPr>
        <w:t>,001</w:t>
      </w:r>
      <w:r w:rsidR="00B4168D">
        <w:rPr>
          <w:color w:val="auto"/>
          <w:sz w:val="22"/>
          <w:szCs w:val="22"/>
        </w:rPr>
        <w:t xml:space="preserve"> </w:t>
      </w:r>
    </w:p>
    <w:p w14:paraId="7014E6E1" w14:textId="77777777" w:rsidR="005154DA" w:rsidRDefault="005154DA" w:rsidP="00BF553D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34B5F17E" w14:textId="5202A957" w:rsidR="00BF553D" w:rsidRPr="006677B5" w:rsidRDefault="00BF553D" w:rsidP="00BF553D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</w:t>
      </w:r>
      <w:r w:rsidR="00B4168D">
        <w:rPr>
          <w:b/>
          <w:color w:val="auto"/>
          <w:sz w:val="22"/>
          <w:szCs w:val="22"/>
        </w:rPr>
        <w:t xml:space="preserve">] </w:t>
      </w:r>
    </w:p>
    <w:p w14:paraId="02C167BD" w14:textId="77777777" w:rsidR="00D17D63" w:rsidRDefault="00D17D63" w:rsidP="00116500">
      <w:pPr>
        <w:pStyle w:val="NotesComments"/>
        <w:rPr>
          <w:b/>
          <w:color w:val="auto"/>
          <w:sz w:val="22"/>
          <w:szCs w:val="22"/>
        </w:rPr>
      </w:pPr>
    </w:p>
    <w:p w14:paraId="50B577F4" w14:textId="77777777" w:rsidR="00D17D63" w:rsidRPr="006677B5" w:rsidRDefault="00D17D63" w:rsidP="00116500">
      <w:pPr>
        <w:pStyle w:val="NotesComments"/>
        <w:rPr>
          <w:b/>
          <w:color w:val="auto"/>
          <w:sz w:val="22"/>
          <w:szCs w:val="22"/>
        </w:rPr>
      </w:pPr>
    </w:p>
    <w:p w14:paraId="49B43229" w14:textId="29884635" w:rsidR="00116500" w:rsidRPr="006677B5" w:rsidRDefault="00130948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</w:t>
      </w:r>
      <w:r w:rsidR="00116500" w:rsidRPr="006677B5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1</w:t>
      </w:r>
      <w:r w:rsidR="00116500" w:rsidRPr="006677B5">
        <w:rPr>
          <w:b/>
          <w:sz w:val="22"/>
          <w:szCs w:val="22"/>
        </w:rPr>
        <w:t xml:space="preserve"> Income:</w:t>
      </w:r>
      <w:r w:rsidR="00116500" w:rsidRPr="006677B5">
        <w:rPr>
          <w:sz w:val="22"/>
          <w:szCs w:val="22"/>
        </w:rPr>
        <w:t xml:space="preserve"> Which of the following best describes your house</w:t>
      </w:r>
      <w:r w:rsidR="008B5C8E">
        <w:rPr>
          <w:sz w:val="22"/>
          <w:szCs w:val="22"/>
        </w:rPr>
        <w:t>hold income before taxes in 2014</w:t>
      </w:r>
      <w:r w:rsidR="00116500" w:rsidRPr="006677B5">
        <w:rPr>
          <w:sz w:val="22"/>
          <w:szCs w:val="22"/>
        </w:rPr>
        <w:t>?</w:t>
      </w:r>
    </w:p>
    <w:p w14:paraId="20F5207E" w14:textId="77777777" w:rsidR="00116500" w:rsidRPr="006677B5" w:rsidRDefault="00116500" w:rsidP="00116500">
      <w:pPr>
        <w:pStyle w:val="NotesComments"/>
        <w:rPr>
          <w:color w:val="auto"/>
          <w:sz w:val="22"/>
          <w:szCs w:val="22"/>
        </w:rPr>
      </w:pPr>
    </w:p>
    <w:p w14:paraId="76EC5431" w14:textId="03A800A9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Less than $25,000</w:t>
      </w:r>
      <w:r w:rsidR="008D79F6">
        <w:rPr>
          <w:color w:val="auto"/>
          <w:sz w:val="22"/>
          <w:szCs w:val="22"/>
        </w:rPr>
        <w:t xml:space="preserve"> </w:t>
      </w:r>
    </w:p>
    <w:p w14:paraId="524DFAB9" w14:textId="5F2E0525" w:rsidR="00F135BD" w:rsidRDefault="00116500" w:rsidP="00F135BD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$25,000- $49,999 </w:t>
      </w:r>
    </w:p>
    <w:p w14:paraId="479CC17E" w14:textId="03884DA9" w:rsidR="00F135BD" w:rsidRPr="00F135BD" w:rsidRDefault="00116500" w:rsidP="00F135BD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F135BD">
        <w:rPr>
          <w:color w:val="auto"/>
          <w:sz w:val="22"/>
          <w:szCs w:val="22"/>
        </w:rPr>
        <w:t xml:space="preserve">$50,000- $74,999 </w:t>
      </w:r>
    </w:p>
    <w:p w14:paraId="7589EED8" w14:textId="600E08D4" w:rsidR="00F135BD" w:rsidRPr="00F135BD" w:rsidRDefault="00DB5671" w:rsidP="00F135BD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F135BD">
        <w:rPr>
          <w:color w:val="auto"/>
          <w:sz w:val="22"/>
          <w:szCs w:val="22"/>
        </w:rPr>
        <w:t>$75,000</w:t>
      </w:r>
      <w:r w:rsidR="00116500" w:rsidRPr="00F135BD">
        <w:rPr>
          <w:color w:val="auto"/>
          <w:sz w:val="22"/>
          <w:szCs w:val="22"/>
        </w:rPr>
        <w:t xml:space="preserve">- $99,999 </w:t>
      </w:r>
    </w:p>
    <w:p w14:paraId="00847BB1" w14:textId="1575A188" w:rsidR="00F135BD" w:rsidRPr="00F135BD" w:rsidRDefault="00DB5671" w:rsidP="00F135BD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F135BD">
        <w:rPr>
          <w:color w:val="auto"/>
          <w:sz w:val="22"/>
          <w:szCs w:val="22"/>
        </w:rPr>
        <w:t>$100,000</w:t>
      </w:r>
      <w:r w:rsidR="00116500" w:rsidRPr="00F135BD">
        <w:rPr>
          <w:color w:val="auto"/>
          <w:sz w:val="22"/>
          <w:szCs w:val="22"/>
        </w:rPr>
        <w:t>- $149,999</w:t>
      </w:r>
      <w:r w:rsidR="00F135BD" w:rsidRPr="00F135BD">
        <w:rPr>
          <w:color w:val="auto"/>
          <w:sz w:val="22"/>
          <w:szCs w:val="22"/>
        </w:rPr>
        <w:t xml:space="preserve"> </w:t>
      </w:r>
    </w:p>
    <w:p w14:paraId="2EF0418F" w14:textId="5CC2A330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$150,000 or greater</w:t>
      </w:r>
      <w:r w:rsidR="00AA0E1A">
        <w:rPr>
          <w:color w:val="auto"/>
          <w:sz w:val="22"/>
          <w:szCs w:val="22"/>
        </w:rPr>
        <w:t xml:space="preserve"> </w:t>
      </w:r>
    </w:p>
    <w:p w14:paraId="671BB3D7" w14:textId="77777777" w:rsidR="005154DA" w:rsidRDefault="005154DA" w:rsidP="00BF553D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520FE670" w14:textId="77777777" w:rsidR="00BF553D" w:rsidRPr="006677B5" w:rsidRDefault="00BF553D" w:rsidP="00BF553D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47082836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34275C53" w14:textId="77777777" w:rsidR="00485763" w:rsidRPr="006677B5" w:rsidRDefault="00485763" w:rsidP="00116500">
      <w:pPr>
        <w:pStyle w:val="NotesComments"/>
        <w:rPr>
          <w:b/>
          <w:color w:val="auto"/>
          <w:sz w:val="22"/>
          <w:szCs w:val="22"/>
        </w:rPr>
      </w:pPr>
      <w:bookmarkStart w:id="0" w:name="_GoBack"/>
      <w:bookmarkEnd w:id="0"/>
    </w:p>
    <w:p w14:paraId="2E476802" w14:textId="74C15530" w:rsidR="00116500" w:rsidRPr="006677B5" w:rsidRDefault="00130948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Q1</w:t>
      </w:r>
      <w:r w:rsidR="00116500" w:rsidRPr="006677B5">
        <w:rPr>
          <w:b/>
          <w:sz w:val="22"/>
          <w:szCs w:val="22"/>
        </w:rPr>
        <w:t>2 Employment:</w:t>
      </w:r>
      <w:r w:rsidR="00116500" w:rsidRPr="006677B5">
        <w:rPr>
          <w:sz w:val="22"/>
          <w:szCs w:val="22"/>
        </w:rPr>
        <w:t xml:space="preserve"> Which of the following best describes your current employment status? </w:t>
      </w:r>
    </w:p>
    <w:p w14:paraId="046DDFBC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062CDBF5" w14:textId="7E815AC4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Employed full-time</w:t>
      </w:r>
      <w:r w:rsidR="00DB5671" w:rsidRPr="006677B5">
        <w:rPr>
          <w:color w:val="auto"/>
          <w:sz w:val="22"/>
          <w:szCs w:val="22"/>
        </w:rPr>
        <w:t xml:space="preserve"> </w:t>
      </w:r>
    </w:p>
    <w:p w14:paraId="7423F402" w14:textId="46309FBF" w:rsidR="00C83C10" w:rsidRPr="00C83C10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C83C10">
        <w:rPr>
          <w:color w:val="auto"/>
          <w:sz w:val="22"/>
          <w:szCs w:val="22"/>
        </w:rPr>
        <w:t>Employed part-time</w:t>
      </w:r>
      <w:r w:rsidR="006833AB" w:rsidRPr="00C83C10">
        <w:rPr>
          <w:color w:val="auto"/>
          <w:sz w:val="22"/>
          <w:szCs w:val="22"/>
        </w:rPr>
        <w:t xml:space="preserve"> </w:t>
      </w:r>
      <w:r w:rsidR="00C83C10">
        <w:rPr>
          <w:color w:val="auto"/>
          <w:sz w:val="22"/>
          <w:szCs w:val="22"/>
        </w:rPr>
        <w:t>[</w:t>
      </w:r>
      <w:r w:rsidR="0001181E">
        <w:rPr>
          <w:b/>
          <w:color w:val="auto"/>
          <w:sz w:val="22"/>
          <w:szCs w:val="22"/>
        </w:rPr>
        <w:t>RECRUIT 0 – 2</w:t>
      </w:r>
      <w:r w:rsidR="00C83C10">
        <w:rPr>
          <w:b/>
          <w:color w:val="auto"/>
          <w:sz w:val="22"/>
          <w:szCs w:val="22"/>
        </w:rPr>
        <w:t xml:space="preserve"> PER GROUP]</w:t>
      </w:r>
    </w:p>
    <w:p w14:paraId="2D42D37A" w14:textId="77777777" w:rsidR="00C83C10" w:rsidRPr="00C83C10" w:rsidRDefault="001D5DF1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C83C10">
        <w:rPr>
          <w:color w:val="auto"/>
          <w:sz w:val="22"/>
          <w:szCs w:val="22"/>
        </w:rPr>
        <w:lastRenderedPageBreak/>
        <w:t>Self employed</w:t>
      </w:r>
      <w:r w:rsidR="000C00F7" w:rsidRPr="00C83C10">
        <w:rPr>
          <w:color w:val="auto"/>
          <w:sz w:val="22"/>
          <w:szCs w:val="22"/>
        </w:rPr>
        <w:t xml:space="preserve"> </w:t>
      </w:r>
      <w:r w:rsidR="00C83C10">
        <w:rPr>
          <w:color w:val="auto"/>
          <w:sz w:val="22"/>
          <w:szCs w:val="22"/>
        </w:rPr>
        <w:t>[</w:t>
      </w:r>
      <w:r w:rsidR="00C83C10">
        <w:rPr>
          <w:b/>
          <w:color w:val="auto"/>
          <w:sz w:val="22"/>
          <w:szCs w:val="22"/>
        </w:rPr>
        <w:t>RECRUIT 0 – 1 PER GROUP]</w:t>
      </w:r>
    </w:p>
    <w:p w14:paraId="0B49D705" w14:textId="2F091652" w:rsidR="00116500" w:rsidRPr="00C83C10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C83C10">
        <w:rPr>
          <w:color w:val="auto"/>
          <w:sz w:val="22"/>
          <w:szCs w:val="22"/>
        </w:rPr>
        <w:t>Full-time homemaker</w:t>
      </w:r>
      <w:r w:rsidR="00C83C10">
        <w:rPr>
          <w:color w:val="auto"/>
          <w:sz w:val="22"/>
          <w:szCs w:val="22"/>
        </w:rPr>
        <w:t xml:space="preserve"> [</w:t>
      </w:r>
      <w:r w:rsidR="00C83C10">
        <w:rPr>
          <w:b/>
          <w:color w:val="auto"/>
          <w:sz w:val="22"/>
          <w:szCs w:val="22"/>
        </w:rPr>
        <w:t>RECRUIT 0 – 1 PER GROUP]</w:t>
      </w:r>
      <w:r w:rsidR="001D5DF1" w:rsidRPr="00C83C10">
        <w:rPr>
          <w:color w:val="auto"/>
          <w:sz w:val="22"/>
          <w:szCs w:val="22"/>
        </w:rPr>
        <w:t xml:space="preserve"> </w:t>
      </w:r>
    </w:p>
    <w:p w14:paraId="2ACAA4C6" w14:textId="77777777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Retired </w:t>
      </w:r>
      <w:r w:rsidR="001D5DF1" w:rsidRPr="006677B5">
        <w:rPr>
          <w:b/>
          <w:color w:val="FF0000"/>
          <w:sz w:val="22"/>
          <w:szCs w:val="22"/>
        </w:rPr>
        <w:t>[THANK AND TERMINATE]</w:t>
      </w:r>
    </w:p>
    <w:p w14:paraId="3B1FFE1F" w14:textId="77777777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Looking for employment </w:t>
      </w:r>
      <w:r w:rsidRPr="006677B5">
        <w:rPr>
          <w:b/>
          <w:color w:val="FF0000"/>
          <w:sz w:val="22"/>
          <w:szCs w:val="22"/>
        </w:rPr>
        <w:t>[THANK AND TERMINATE]</w:t>
      </w:r>
    </w:p>
    <w:p w14:paraId="5564BBF5" w14:textId="6431C804" w:rsidR="00116500" w:rsidRPr="006677B5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0AF5E18C" w14:textId="77777777" w:rsidR="0001181E" w:rsidRPr="006677B5" w:rsidRDefault="0001181E" w:rsidP="0001181E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148B97E6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33D4079B" w14:textId="77777777" w:rsidR="00543374" w:rsidRPr="006677B5" w:rsidRDefault="00543374" w:rsidP="00116500">
      <w:pPr>
        <w:pStyle w:val="NotesComments"/>
        <w:rPr>
          <w:b/>
          <w:color w:val="auto"/>
          <w:sz w:val="22"/>
          <w:szCs w:val="22"/>
        </w:rPr>
      </w:pPr>
    </w:p>
    <w:p w14:paraId="3750A984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CLASSIFICATION QUESTIONS:</w:t>
      </w:r>
    </w:p>
    <w:p w14:paraId="4899AB51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4A4E228F" w14:textId="07B30AE3" w:rsidR="00116500" w:rsidRPr="006677B5" w:rsidRDefault="00130948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>
        <w:rPr>
          <w:b/>
          <w:sz w:val="22"/>
          <w:szCs w:val="22"/>
        </w:rPr>
        <w:t>C1</w:t>
      </w:r>
      <w:r w:rsidR="00116500" w:rsidRPr="006677B5">
        <w:rPr>
          <w:b/>
          <w:sz w:val="22"/>
          <w:szCs w:val="22"/>
        </w:rPr>
        <w:t xml:space="preserve"> Education:</w:t>
      </w:r>
      <w:r w:rsidR="00116500" w:rsidRPr="006677B5">
        <w:rPr>
          <w:sz w:val="22"/>
          <w:szCs w:val="22"/>
        </w:rPr>
        <w:t xml:space="preserve"> What is the highest level of education that you have completed?</w:t>
      </w:r>
    </w:p>
    <w:p w14:paraId="3290A383" w14:textId="77777777" w:rsidR="00116500" w:rsidRPr="006677B5" w:rsidRDefault="00116500">
      <w:pPr>
        <w:pStyle w:val="QuestionTitleSpacer"/>
        <w:rPr>
          <w:sz w:val="22"/>
          <w:szCs w:val="22"/>
        </w:rPr>
      </w:pPr>
    </w:p>
    <w:p w14:paraId="71DDB114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Less than high school  </w:t>
      </w:r>
      <w:r w:rsidRPr="006677B5">
        <w:rPr>
          <w:color w:val="FF0000"/>
          <w:sz w:val="22"/>
          <w:szCs w:val="22"/>
        </w:rPr>
        <w:t xml:space="preserve"> </w:t>
      </w:r>
    </w:p>
    <w:p w14:paraId="60DF39F5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High school graduate</w:t>
      </w:r>
    </w:p>
    <w:p w14:paraId="6EBF6935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Some college or trade school</w:t>
      </w:r>
    </w:p>
    <w:p w14:paraId="40340419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College graduate</w:t>
      </w:r>
    </w:p>
    <w:p w14:paraId="782F3C38" w14:textId="77777777" w:rsidR="00D31BA0" w:rsidRPr="006677B5" w:rsidRDefault="00116500" w:rsidP="005C4283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Post graduate</w:t>
      </w:r>
    </w:p>
    <w:p w14:paraId="343BF844" w14:textId="472628AE" w:rsidR="00116500" w:rsidRPr="006677B5" w:rsidRDefault="00116500" w:rsidP="00D31BA0">
      <w:pPr>
        <w:pStyle w:val="NotesComments"/>
        <w:ind w:left="360"/>
        <w:rPr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7BB025FC" w14:textId="77777777" w:rsidR="00116500" w:rsidRDefault="00116500" w:rsidP="00116500">
      <w:pPr>
        <w:pStyle w:val="NotesComments"/>
        <w:rPr>
          <w:color w:val="auto"/>
          <w:sz w:val="22"/>
          <w:szCs w:val="22"/>
        </w:rPr>
      </w:pPr>
    </w:p>
    <w:p w14:paraId="2E57B51A" w14:textId="77777777" w:rsidR="00236C4D" w:rsidRDefault="00236C4D" w:rsidP="00116500">
      <w:pPr>
        <w:pStyle w:val="NotesComments"/>
        <w:rPr>
          <w:color w:val="auto"/>
          <w:sz w:val="22"/>
          <w:szCs w:val="22"/>
        </w:rPr>
      </w:pPr>
    </w:p>
    <w:p w14:paraId="1646F510" w14:textId="1BB273EE" w:rsidR="00347BCB" w:rsidRPr="006677B5" w:rsidRDefault="00017C02" w:rsidP="00347BC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017C02">
        <w:rPr>
          <w:b/>
          <w:color w:val="auto"/>
          <w:sz w:val="22"/>
          <w:szCs w:val="22"/>
        </w:rPr>
        <w:t>C</w:t>
      </w:r>
      <w:r w:rsidR="00130948">
        <w:rPr>
          <w:b/>
          <w:color w:val="auto"/>
          <w:sz w:val="22"/>
          <w:szCs w:val="22"/>
        </w:rPr>
        <w:t>2</w:t>
      </w:r>
      <w:r w:rsidR="00347BCB" w:rsidRPr="006677B5">
        <w:rPr>
          <w:b/>
          <w:sz w:val="22"/>
          <w:szCs w:val="22"/>
        </w:rPr>
        <w:t xml:space="preserve"> Hispanic:</w:t>
      </w:r>
      <w:r w:rsidR="00347BCB" w:rsidRPr="006677B5">
        <w:rPr>
          <w:sz w:val="22"/>
          <w:szCs w:val="22"/>
        </w:rPr>
        <w:t xml:space="preserve"> </w:t>
      </w:r>
      <w:r w:rsidR="00347BCB">
        <w:rPr>
          <w:sz w:val="22"/>
          <w:szCs w:val="22"/>
        </w:rPr>
        <w:t xml:space="preserve">Are you of </w:t>
      </w:r>
      <w:r w:rsidR="00347BCB" w:rsidRPr="006677B5">
        <w:rPr>
          <w:sz w:val="22"/>
          <w:szCs w:val="22"/>
        </w:rPr>
        <w:t>Hispanic or Latino</w:t>
      </w:r>
      <w:r w:rsidR="00347BCB">
        <w:rPr>
          <w:sz w:val="22"/>
          <w:szCs w:val="22"/>
        </w:rPr>
        <w:t xml:space="preserve"> origin (ethnically)</w:t>
      </w:r>
      <w:r w:rsidR="00347BCB" w:rsidRPr="006677B5">
        <w:rPr>
          <w:sz w:val="22"/>
          <w:szCs w:val="22"/>
        </w:rPr>
        <w:t>?</w:t>
      </w:r>
    </w:p>
    <w:p w14:paraId="3B34145F" w14:textId="77777777" w:rsidR="00347BCB" w:rsidRPr="006677B5" w:rsidRDefault="00347BCB" w:rsidP="00347BCB">
      <w:pPr>
        <w:pStyle w:val="QuestionTitleSpacer"/>
        <w:rPr>
          <w:sz w:val="22"/>
          <w:szCs w:val="22"/>
        </w:rPr>
      </w:pPr>
    </w:p>
    <w:p w14:paraId="57FE44C5" w14:textId="77777777" w:rsidR="00347BCB" w:rsidRPr="006677B5" w:rsidRDefault="00347BCB" w:rsidP="00347BCB">
      <w:pPr>
        <w:pStyle w:val="NotesComments"/>
        <w:numPr>
          <w:ilvl w:val="0"/>
          <w:numId w:val="19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Yes</w:t>
      </w:r>
    </w:p>
    <w:p w14:paraId="50A1259D" w14:textId="77777777" w:rsidR="00347BCB" w:rsidRPr="006677B5" w:rsidRDefault="00347BCB" w:rsidP="00347BCB">
      <w:pPr>
        <w:pStyle w:val="NotesComments"/>
        <w:numPr>
          <w:ilvl w:val="0"/>
          <w:numId w:val="19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No</w:t>
      </w:r>
    </w:p>
    <w:p w14:paraId="512CCF07" w14:textId="77777777" w:rsidR="00347BCB" w:rsidRPr="006677B5" w:rsidRDefault="00347BCB" w:rsidP="00347BCB">
      <w:pPr>
        <w:pStyle w:val="NotesComments"/>
        <w:rPr>
          <w:b/>
          <w:color w:val="auto"/>
          <w:sz w:val="22"/>
          <w:szCs w:val="22"/>
        </w:rPr>
      </w:pPr>
    </w:p>
    <w:p w14:paraId="3F0F14F6" w14:textId="77777777" w:rsidR="00347BCB" w:rsidRPr="006677B5" w:rsidRDefault="00347BCB" w:rsidP="00347BCB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49729151" w14:textId="77777777" w:rsidR="00347BCB" w:rsidRPr="006677B5" w:rsidRDefault="00347BCB" w:rsidP="00116500">
      <w:pPr>
        <w:pStyle w:val="NotesComments"/>
        <w:rPr>
          <w:color w:val="auto"/>
          <w:sz w:val="22"/>
          <w:szCs w:val="22"/>
        </w:rPr>
      </w:pPr>
    </w:p>
    <w:p w14:paraId="2FAE3A38" w14:textId="575CB3F2" w:rsidR="00116500" w:rsidRPr="006677B5" w:rsidRDefault="00130948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>
        <w:rPr>
          <w:b/>
          <w:sz w:val="22"/>
          <w:szCs w:val="22"/>
        </w:rPr>
        <w:t>C3</w:t>
      </w:r>
      <w:r w:rsidR="00116500" w:rsidRPr="006677B5">
        <w:rPr>
          <w:b/>
          <w:sz w:val="22"/>
          <w:szCs w:val="22"/>
        </w:rPr>
        <w:t xml:space="preserve"> Race:</w:t>
      </w:r>
      <w:r w:rsidR="00116500" w:rsidRPr="006677B5">
        <w:rPr>
          <w:sz w:val="22"/>
          <w:szCs w:val="22"/>
        </w:rPr>
        <w:t xml:space="preserve"> Wh</w:t>
      </w:r>
      <w:r w:rsidR="00347BCB">
        <w:rPr>
          <w:sz w:val="22"/>
          <w:szCs w:val="22"/>
        </w:rPr>
        <w:t>at is your</w:t>
      </w:r>
      <w:r w:rsidR="00116500" w:rsidRPr="006677B5">
        <w:rPr>
          <w:sz w:val="22"/>
          <w:szCs w:val="22"/>
        </w:rPr>
        <w:t xml:space="preserve"> race? </w:t>
      </w:r>
      <w:r w:rsidR="00347BCB">
        <w:rPr>
          <w:sz w:val="22"/>
          <w:szCs w:val="22"/>
        </w:rPr>
        <w:t xml:space="preserve">Please select one or more. Are </w:t>
      </w:r>
      <w:proofErr w:type="gramStart"/>
      <w:r w:rsidR="00347BCB">
        <w:rPr>
          <w:sz w:val="22"/>
          <w:szCs w:val="22"/>
        </w:rPr>
        <w:t>you…</w:t>
      </w:r>
      <w:proofErr w:type="gramEnd"/>
      <w:r w:rsidR="00347BCB">
        <w:rPr>
          <w:sz w:val="22"/>
          <w:szCs w:val="22"/>
        </w:rPr>
        <w:t xml:space="preserve"> (ACCEPT ALL</w:t>
      </w:r>
      <w:r w:rsidR="00D60604">
        <w:rPr>
          <w:sz w:val="22"/>
          <w:szCs w:val="22"/>
        </w:rPr>
        <w:t xml:space="preserve"> -</w:t>
      </w:r>
      <w:r w:rsidR="00347BCB">
        <w:rPr>
          <w:sz w:val="22"/>
          <w:szCs w:val="22"/>
        </w:rPr>
        <w:t xml:space="preserve"> MULTIPLE ANSWERS)</w:t>
      </w:r>
    </w:p>
    <w:p w14:paraId="49FC51FB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6FE1E9A4" w14:textId="6F803B1F" w:rsidR="00116500" w:rsidRPr="006677B5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White</w:t>
      </w:r>
    </w:p>
    <w:p w14:paraId="48CD2227" w14:textId="6CACEEED" w:rsidR="00116500" w:rsidRPr="006677B5" w:rsidRDefault="00116500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Black</w:t>
      </w:r>
      <w:r w:rsidR="00347BCB">
        <w:rPr>
          <w:color w:val="auto"/>
          <w:sz w:val="22"/>
          <w:szCs w:val="22"/>
        </w:rPr>
        <w:t xml:space="preserve"> or</w:t>
      </w:r>
      <w:r w:rsidRPr="006677B5">
        <w:rPr>
          <w:color w:val="auto"/>
          <w:sz w:val="22"/>
          <w:szCs w:val="22"/>
        </w:rPr>
        <w:t xml:space="preserve"> African-American</w:t>
      </w:r>
    </w:p>
    <w:p w14:paraId="00A40977" w14:textId="34E89482" w:rsidR="00116500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Asian</w:t>
      </w:r>
    </w:p>
    <w:p w14:paraId="59960176" w14:textId="42AB9B58" w:rsidR="00347BCB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Native Hawaiian or other Pacific Islander</w:t>
      </w:r>
    </w:p>
    <w:p w14:paraId="553A7CA9" w14:textId="3FCD5110" w:rsidR="00347BCB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American Indian or Alaskan Native</w:t>
      </w:r>
    </w:p>
    <w:p w14:paraId="66205A34" w14:textId="02315C6E" w:rsidR="00166E5B" w:rsidRPr="006677B5" w:rsidRDefault="00166E5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Other, specify _______________________________</w:t>
      </w:r>
    </w:p>
    <w:p w14:paraId="300BBECC" w14:textId="2EF28B4F" w:rsidR="00116500" w:rsidRPr="006677B5" w:rsidRDefault="00116500" w:rsidP="00347BCB">
      <w:pPr>
        <w:pStyle w:val="NotesComments"/>
        <w:ind w:left="720"/>
        <w:rPr>
          <w:color w:val="auto"/>
          <w:sz w:val="22"/>
          <w:szCs w:val="22"/>
        </w:rPr>
      </w:pPr>
    </w:p>
    <w:p w14:paraId="10466C40" w14:textId="77777777" w:rsidR="00116500" w:rsidRPr="006677B5" w:rsidRDefault="00116500" w:rsidP="00D31BA0">
      <w:pPr>
        <w:pStyle w:val="NotesComments"/>
        <w:ind w:firstLine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51DD7F43" w14:textId="77777777" w:rsidR="00116500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16F28A53" w14:textId="77777777" w:rsidR="00D24AC4" w:rsidRDefault="00D24AC4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46EC9564" w14:textId="530F7360" w:rsidR="00240399" w:rsidRPr="005C36E0" w:rsidRDefault="00130948" w:rsidP="00240399">
      <w:pPr>
        <w:pStyle w:val="QuestionTitle"/>
        <w:rPr>
          <w:color w:val="FF0000"/>
        </w:rPr>
      </w:pPr>
      <w:r>
        <w:rPr>
          <w:b/>
          <w:color w:val="auto"/>
        </w:rPr>
        <w:t>C4</w:t>
      </w:r>
      <w:r w:rsidR="00240399" w:rsidRPr="005C36E0">
        <w:rPr>
          <w:b/>
          <w:color w:val="auto"/>
        </w:rPr>
        <w:t xml:space="preserve">. </w:t>
      </w:r>
      <w:r w:rsidR="00240399" w:rsidRPr="005C36E0">
        <w:rPr>
          <w:b/>
        </w:rPr>
        <w:t>Previous Participation:</w:t>
      </w:r>
      <w:r w:rsidR="00240399" w:rsidRPr="005C36E0">
        <w:t xml:space="preserve"> When did you most recently participate in a focus group or one-on-one discussion where you were recruited to participate in a situation similar to this one? </w:t>
      </w:r>
    </w:p>
    <w:p w14:paraId="7D2BEDA6" w14:textId="77777777" w:rsidR="00240399" w:rsidRPr="005C36E0" w:rsidRDefault="00240399" w:rsidP="00240399">
      <w:pPr>
        <w:pStyle w:val="NotesComments"/>
        <w:rPr>
          <w:color w:val="auto"/>
        </w:rPr>
      </w:pPr>
      <w:r w:rsidRPr="005C36E0">
        <w:rPr>
          <w:color w:val="auto"/>
        </w:rPr>
        <w:t xml:space="preserve"> </w:t>
      </w:r>
    </w:p>
    <w:p w14:paraId="1948EEB8" w14:textId="77777777" w:rsidR="00240399" w:rsidRPr="005C36E0" w:rsidRDefault="00240399" w:rsidP="00240399">
      <w:pPr>
        <w:pStyle w:val="NotesComments"/>
        <w:numPr>
          <w:ilvl w:val="0"/>
          <w:numId w:val="34"/>
        </w:numPr>
        <w:rPr>
          <w:color w:val="auto"/>
        </w:rPr>
      </w:pPr>
      <w:r w:rsidRPr="005C36E0">
        <w:rPr>
          <w:color w:val="auto"/>
        </w:rPr>
        <w:t>3 months ago or longer (or never) CONTINUE TO ARTICULATION</w:t>
      </w:r>
    </w:p>
    <w:p w14:paraId="1DFAD499" w14:textId="60F3F562" w:rsidR="00240399" w:rsidRPr="005C36E0" w:rsidRDefault="00240399" w:rsidP="00240399">
      <w:pPr>
        <w:pStyle w:val="NotesComments"/>
        <w:numPr>
          <w:ilvl w:val="0"/>
          <w:numId w:val="34"/>
        </w:numPr>
        <w:rPr>
          <w:color w:val="auto"/>
        </w:rPr>
      </w:pPr>
      <w:r w:rsidRPr="005C36E0">
        <w:rPr>
          <w:color w:val="auto"/>
        </w:rPr>
        <w:t>Less th</w:t>
      </w:r>
      <w:r w:rsidR="00B039FF" w:rsidRPr="005C36E0">
        <w:rPr>
          <w:color w:val="auto"/>
        </w:rPr>
        <w:t>an 3 months ago CONTINUE TO C6</w:t>
      </w:r>
    </w:p>
    <w:p w14:paraId="3ABABD8F" w14:textId="77777777" w:rsidR="00240399" w:rsidRPr="005C36E0" w:rsidRDefault="00240399" w:rsidP="00240399">
      <w:pPr>
        <w:pStyle w:val="NotesComments"/>
        <w:rPr>
          <w:color w:val="auto"/>
        </w:rPr>
      </w:pPr>
    </w:p>
    <w:p w14:paraId="2906F7D5" w14:textId="6DFCD29F" w:rsidR="00240399" w:rsidRPr="005C36E0" w:rsidRDefault="00130948" w:rsidP="00240399">
      <w:pPr>
        <w:pStyle w:val="NotesComments"/>
        <w:rPr>
          <w:color w:val="auto"/>
        </w:rPr>
      </w:pPr>
      <w:r>
        <w:rPr>
          <w:color w:val="auto"/>
        </w:rPr>
        <w:t>C5</w:t>
      </w:r>
      <w:r w:rsidR="00240399" w:rsidRPr="005C36E0">
        <w:rPr>
          <w:color w:val="auto"/>
        </w:rPr>
        <w:t xml:space="preserve">. What was the topic? </w:t>
      </w:r>
    </w:p>
    <w:p w14:paraId="0B5E7AE7" w14:textId="77777777" w:rsidR="00240399" w:rsidRPr="005C36E0" w:rsidRDefault="00240399" w:rsidP="00240399">
      <w:pPr>
        <w:pStyle w:val="NotesComments"/>
        <w:rPr>
          <w:color w:val="auto"/>
        </w:rPr>
      </w:pPr>
    </w:p>
    <w:p w14:paraId="429D9F33" w14:textId="77777777" w:rsidR="00240399" w:rsidRPr="00294251" w:rsidRDefault="00240399" w:rsidP="00240399">
      <w:pPr>
        <w:pStyle w:val="NotesComments"/>
        <w:rPr>
          <w:color w:val="auto"/>
        </w:rPr>
      </w:pPr>
      <w:r w:rsidRPr="005C36E0">
        <w:rPr>
          <w:color w:val="auto"/>
        </w:rPr>
        <w:t>______________________________________________________________________________________</w:t>
      </w:r>
    </w:p>
    <w:p w14:paraId="472F3E4C" w14:textId="0EBC2E8A" w:rsidR="00240399" w:rsidRPr="00294251" w:rsidRDefault="00240399" w:rsidP="00240399">
      <w:pPr>
        <w:pStyle w:val="NotesComments"/>
        <w:rPr>
          <w:b/>
          <w:color w:val="FF0000"/>
        </w:rPr>
      </w:pPr>
      <w:r w:rsidRPr="00294251">
        <w:rPr>
          <w:b/>
          <w:color w:val="FF0000"/>
        </w:rPr>
        <w:lastRenderedPageBreak/>
        <w:t xml:space="preserve">TERMINATE </w:t>
      </w:r>
      <w:r>
        <w:rPr>
          <w:b/>
          <w:color w:val="FF0000"/>
        </w:rPr>
        <w:t xml:space="preserve">IF RELATED TO SAVING AND INVESTING, </w:t>
      </w:r>
      <w:r w:rsidR="00407BF1">
        <w:rPr>
          <w:b/>
          <w:color w:val="FF0000"/>
        </w:rPr>
        <w:t>FINANCIAL SERVICES</w:t>
      </w:r>
      <w:r w:rsidRPr="00294251">
        <w:rPr>
          <w:b/>
          <w:color w:val="FF0000"/>
        </w:rPr>
        <w:t>, ETC.</w:t>
      </w:r>
    </w:p>
    <w:p w14:paraId="47D6E377" w14:textId="77777777" w:rsidR="006677B5" w:rsidRDefault="006677B5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39681F9B" w14:textId="77777777" w:rsidR="00116500" w:rsidRPr="006677B5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ARTICULATION ASSESSMENT</w:t>
      </w:r>
    </w:p>
    <w:p w14:paraId="6A915738" w14:textId="77777777" w:rsidR="00116500" w:rsidRPr="006677B5" w:rsidRDefault="00116500">
      <w:pPr>
        <w:pStyle w:val="NotesComments"/>
        <w:rPr>
          <w:b/>
          <w:color w:val="auto"/>
          <w:sz w:val="22"/>
          <w:szCs w:val="22"/>
          <w:u w:val="single"/>
        </w:rPr>
      </w:pPr>
    </w:p>
    <w:p w14:paraId="64CBFE58" w14:textId="77777777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A1 Participation attitude:</w:t>
      </w:r>
      <w:r w:rsidRPr="006677B5">
        <w:rPr>
          <w:sz w:val="22"/>
          <w:szCs w:val="22"/>
        </w:rPr>
        <w:t xml:space="preserve"> I’m going to read a few statements to you.  Please tell me how well each one describes you.  You will be using a scale from 1 to 10 where </w:t>
      </w:r>
      <w:r w:rsidRPr="006677B5">
        <w:rPr>
          <w:b/>
          <w:sz w:val="22"/>
          <w:szCs w:val="22"/>
        </w:rPr>
        <w:t>10</w:t>
      </w:r>
      <w:r w:rsidRPr="006677B5">
        <w:rPr>
          <w:sz w:val="22"/>
          <w:szCs w:val="22"/>
        </w:rPr>
        <w:t xml:space="preserve"> means the statement </w:t>
      </w:r>
      <w:r w:rsidRPr="006677B5">
        <w:rPr>
          <w:b/>
          <w:sz w:val="22"/>
          <w:szCs w:val="22"/>
        </w:rPr>
        <w:t>describes you extremely well</w:t>
      </w:r>
      <w:r w:rsidRPr="006677B5">
        <w:rPr>
          <w:sz w:val="22"/>
          <w:szCs w:val="22"/>
        </w:rPr>
        <w:t xml:space="preserve"> and </w:t>
      </w:r>
      <w:r w:rsidRPr="006677B5">
        <w:rPr>
          <w:b/>
          <w:sz w:val="22"/>
          <w:szCs w:val="22"/>
        </w:rPr>
        <w:t>1</w:t>
      </w:r>
      <w:r w:rsidRPr="006677B5">
        <w:rPr>
          <w:sz w:val="22"/>
          <w:szCs w:val="22"/>
        </w:rPr>
        <w:t xml:space="preserve"> means the statement </w:t>
      </w:r>
      <w:r w:rsidRPr="006677B5">
        <w:rPr>
          <w:b/>
          <w:sz w:val="22"/>
          <w:szCs w:val="22"/>
        </w:rPr>
        <w:t>does NOT describe you at all</w:t>
      </w:r>
      <w:r w:rsidRPr="006677B5">
        <w:rPr>
          <w:sz w:val="22"/>
          <w:szCs w:val="22"/>
        </w:rPr>
        <w:t>.  You can use any number in between.</w:t>
      </w:r>
    </w:p>
    <w:p w14:paraId="00E9719B" w14:textId="77777777" w:rsidR="00116500" w:rsidRPr="006677B5" w:rsidRDefault="00116500">
      <w:pPr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1172"/>
        <w:gridCol w:w="527"/>
        <w:gridCol w:w="506"/>
        <w:gridCol w:w="506"/>
        <w:gridCol w:w="506"/>
        <w:gridCol w:w="506"/>
        <w:gridCol w:w="506"/>
        <w:gridCol w:w="506"/>
        <w:gridCol w:w="506"/>
        <w:gridCol w:w="1268"/>
      </w:tblGrid>
      <w:tr w:rsidR="00116500" w:rsidRPr="006677B5" w14:paraId="2AE0C6F0" w14:textId="77777777" w:rsidTr="006677B5">
        <w:tc>
          <w:tcPr>
            <w:tcW w:w="2358" w:type="dxa"/>
          </w:tcPr>
          <w:p w14:paraId="16B7EF8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172" w:type="dxa"/>
          </w:tcPr>
          <w:p w14:paraId="296D961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Does NOT Describe Me At All</w:t>
            </w:r>
          </w:p>
          <w:p w14:paraId="6C23D99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(1)</w:t>
            </w:r>
          </w:p>
        </w:tc>
        <w:tc>
          <w:tcPr>
            <w:tcW w:w="527" w:type="dxa"/>
          </w:tcPr>
          <w:p w14:paraId="365F674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50938B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DD1102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86696C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(2)</w:t>
            </w:r>
          </w:p>
        </w:tc>
        <w:tc>
          <w:tcPr>
            <w:tcW w:w="506" w:type="dxa"/>
          </w:tcPr>
          <w:p w14:paraId="42B3BAA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40D128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48DA2A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8A5F56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(3)</w:t>
            </w:r>
          </w:p>
        </w:tc>
        <w:tc>
          <w:tcPr>
            <w:tcW w:w="506" w:type="dxa"/>
          </w:tcPr>
          <w:p w14:paraId="21C4394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FD5150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C93AF8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8C1210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(4)</w:t>
            </w:r>
          </w:p>
        </w:tc>
        <w:tc>
          <w:tcPr>
            <w:tcW w:w="506" w:type="dxa"/>
          </w:tcPr>
          <w:p w14:paraId="641C438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B58AC2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3D0260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34FFC0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(5)</w:t>
            </w:r>
          </w:p>
        </w:tc>
        <w:tc>
          <w:tcPr>
            <w:tcW w:w="506" w:type="dxa"/>
          </w:tcPr>
          <w:p w14:paraId="0E83E9A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5A6F74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169D35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3DE457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(6)</w:t>
            </w:r>
          </w:p>
        </w:tc>
        <w:tc>
          <w:tcPr>
            <w:tcW w:w="506" w:type="dxa"/>
          </w:tcPr>
          <w:p w14:paraId="311BC64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192D9A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9B3B9A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EE6E09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(7)</w:t>
            </w:r>
          </w:p>
        </w:tc>
        <w:tc>
          <w:tcPr>
            <w:tcW w:w="506" w:type="dxa"/>
          </w:tcPr>
          <w:p w14:paraId="4A41CF6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59BF5DA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D783CA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8BB0DD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(8)</w:t>
            </w:r>
          </w:p>
        </w:tc>
        <w:tc>
          <w:tcPr>
            <w:tcW w:w="506" w:type="dxa"/>
          </w:tcPr>
          <w:p w14:paraId="2B0D9AD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3F8E485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E639CA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E7E9B4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(9)</w:t>
            </w:r>
          </w:p>
        </w:tc>
        <w:tc>
          <w:tcPr>
            <w:tcW w:w="1268" w:type="dxa"/>
          </w:tcPr>
          <w:p w14:paraId="2A18958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Describes Me Extremely Well </w:t>
            </w:r>
          </w:p>
          <w:p w14:paraId="0C2CB9C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(10) </w:t>
            </w:r>
          </w:p>
        </w:tc>
      </w:tr>
      <w:tr w:rsidR="00116500" w:rsidRPr="006677B5" w14:paraId="0C5702B8" w14:textId="77777777" w:rsidTr="006677B5">
        <w:tc>
          <w:tcPr>
            <w:tcW w:w="2358" w:type="dxa"/>
          </w:tcPr>
          <w:p w14:paraId="0C3CBA62" w14:textId="2B7F5844" w:rsidR="00116500" w:rsidRPr="006677B5" w:rsidRDefault="0069661D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 can describe things in detail when asked</w:t>
            </w:r>
          </w:p>
        </w:tc>
        <w:tc>
          <w:tcPr>
            <w:tcW w:w="1172" w:type="dxa"/>
          </w:tcPr>
          <w:p w14:paraId="10C7093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27" w:type="dxa"/>
          </w:tcPr>
          <w:p w14:paraId="3EBA0F2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2E4022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033EB8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62DFBE4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3C93ED5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1205626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739DA31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185E19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268" w:type="dxa"/>
          </w:tcPr>
          <w:p w14:paraId="082B9DF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</w:tr>
      <w:tr w:rsidR="00116500" w:rsidRPr="006677B5" w14:paraId="2C7318D3" w14:textId="77777777" w:rsidTr="006677B5">
        <w:tc>
          <w:tcPr>
            <w:tcW w:w="2358" w:type="dxa"/>
          </w:tcPr>
          <w:p w14:paraId="010FF57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 w:val="22"/>
                <w:szCs w:val="22"/>
              </w:rPr>
            </w:pPr>
            <w:r w:rsidRPr="006677B5">
              <w:rPr>
                <w:rFonts w:cs="Arial"/>
                <w:sz w:val="22"/>
                <w:szCs w:val="22"/>
              </w:rPr>
              <w:t>I’m comfortable expressing my opinions when I’m with other people</w:t>
            </w:r>
          </w:p>
        </w:tc>
        <w:tc>
          <w:tcPr>
            <w:tcW w:w="1172" w:type="dxa"/>
          </w:tcPr>
          <w:p w14:paraId="5C49BE2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27" w:type="dxa"/>
          </w:tcPr>
          <w:p w14:paraId="1410920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5AC0136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15B53AF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64A4332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A4B511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67189E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4CC3905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58579B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268" w:type="dxa"/>
          </w:tcPr>
          <w:p w14:paraId="6C9BB4C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568C2B18" w14:textId="77777777" w:rsidR="00116500" w:rsidRPr="006677B5" w:rsidRDefault="0011650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sz w:val="22"/>
          <w:szCs w:val="22"/>
        </w:rPr>
      </w:pPr>
    </w:p>
    <w:p w14:paraId="5A5E2CC1" w14:textId="77777777" w:rsidR="00116500" w:rsidRPr="006677B5" w:rsidRDefault="00773D1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color w:val="FF0000"/>
          <w:sz w:val="22"/>
          <w:szCs w:val="22"/>
        </w:rPr>
      </w:pPr>
      <w:r w:rsidRPr="006677B5">
        <w:rPr>
          <w:rFonts w:cs="Arial"/>
          <w:b/>
          <w:color w:val="FF0000"/>
          <w:sz w:val="22"/>
          <w:szCs w:val="22"/>
        </w:rPr>
        <w:t>[TERMINATE IF ANSWER 1 - 6</w:t>
      </w:r>
      <w:r w:rsidR="00116500" w:rsidRPr="006677B5">
        <w:rPr>
          <w:rFonts w:cs="Arial"/>
          <w:b/>
          <w:color w:val="FF0000"/>
          <w:sz w:val="22"/>
          <w:szCs w:val="22"/>
        </w:rPr>
        <w:t xml:space="preserve"> ON EITHER STATEMENT]</w:t>
      </w:r>
    </w:p>
    <w:p w14:paraId="69E7DDAC" w14:textId="77777777" w:rsidR="00116500" w:rsidRPr="006677B5" w:rsidRDefault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</w:p>
    <w:p w14:paraId="7F300F75" w14:textId="77777777" w:rsidR="00116500" w:rsidRPr="006677B5" w:rsidRDefault="00116500" w:rsidP="00116500">
      <w:pPr>
        <w:pStyle w:val="NotesComments"/>
        <w:rPr>
          <w:color w:val="auto"/>
          <w:sz w:val="22"/>
          <w:szCs w:val="22"/>
        </w:rPr>
      </w:pPr>
    </w:p>
    <w:p w14:paraId="71CE04FF" w14:textId="3C7CB016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A2 Articulation:</w:t>
      </w:r>
      <w:r w:rsidRPr="006677B5">
        <w:rPr>
          <w:sz w:val="22"/>
          <w:szCs w:val="22"/>
        </w:rPr>
        <w:t xml:space="preserve"> Lastly, ca</w:t>
      </w:r>
      <w:r w:rsidR="00681010">
        <w:rPr>
          <w:sz w:val="22"/>
          <w:szCs w:val="22"/>
        </w:rPr>
        <w:t xml:space="preserve">n you briefly explain to me the </w:t>
      </w:r>
      <w:r w:rsidR="00681010" w:rsidRPr="00896004">
        <w:rPr>
          <w:sz w:val="22"/>
          <w:szCs w:val="22"/>
        </w:rPr>
        <w:t>various methods you use to pay your bills each month</w:t>
      </w:r>
      <w:r w:rsidRPr="00896004">
        <w:rPr>
          <w:sz w:val="22"/>
          <w:szCs w:val="22"/>
        </w:rPr>
        <w:t xml:space="preserve">? </w:t>
      </w:r>
      <w:r w:rsidRPr="00896004">
        <w:rPr>
          <w:i/>
          <w:sz w:val="22"/>
          <w:szCs w:val="22"/>
        </w:rPr>
        <w:t xml:space="preserve">Probe: </w:t>
      </w:r>
      <w:r w:rsidRPr="00896004">
        <w:rPr>
          <w:sz w:val="22"/>
          <w:szCs w:val="22"/>
        </w:rPr>
        <w:t>Tell me a littl</w:t>
      </w:r>
      <w:r w:rsidR="00844506" w:rsidRPr="00896004">
        <w:rPr>
          <w:sz w:val="22"/>
          <w:szCs w:val="22"/>
        </w:rPr>
        <w:t>e bit about how and why you</w:t>
      </w:r>
      <w:r w:rsidR="00844506">
        <w:rPr>
          <w:sz w:val="22"/>
          <w:szCs w:val="22"/>
        </w:rPr>
        <w:t xml:space="preserve"> use that method for paying bills</w:t>
      </w:r>
      <w:r w:rsidRPr="006677B5">
        <w:rPr>
          <w:sz w:val="22"/>
          <w:szCs w:val="22"/>
        </w:rPr>
        <w:t>.</w:t>
      </w:r>
    </w:p>
    <w:p w14:paraId="07A29078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028CF961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CAPTURE OPEN-END</w:t>
      </w:r>
    </w:p>
    <w:p w14:paraId="7547B109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5A5FAC51" w14:textId="0EA8E3DA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______________________________________________________________________________</w:t>
      </w:r>
    </w:p>
    <w:p w14:paraId="23628E8C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170352A6" w14:textId="0039EE2D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______________________________________________________________________________</w:t>
      </w:r>
    </w:p>
    <w:p w14:paraId="75867036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418BB384" w14:textId="77777777" w:rsidR="00116500" w:rsidRPr="006677B5" w:rsidRDefault="00116500" w:rsidP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  <w:r w:rsidRPr="006677B5">
        <w:rPr>
          <w:rFonts w:ascii="Arial" w:hAnsi="Arial" w:cs="Arial"/>
          <w:b/>
          <w:color w:val="FF0000"/>
          <w:sz w:val="22"/>
          <w:szCs w:val="22"/>
        </w:rPr>
        <w:t>[ONLY ACCEPT RESPONDENTS WHO CAN CLEARLY ARTICULATE]</w:t>
      </w:r>
    </w:p>
    <w:p w14:paraId="27729803" w14:textId="77777777" w:rsidR="00116500" w:rsidRPr="006677B5" w:rsidRDefault="00116500" w:rsidP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</w:p>
    <w:p w14:paraId="723E6262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b/>
          <w:caps/>
          <w:sz w:val="22"/>
          <w:szCs w:val="22"/>
        </w:rPr>
        <w:t>Invitation</w:t>
      </w:r>
    </w:p>
    <w:p w14:paraId="5E514BC0" w14:textId="77777777" w:rsidR="00116500" w:rsidRPr="006677B5" w:rsidRDefault="00116500">
      <w:pPr>
        <w:pStyle w:val="MainBody"/>
        <w:rPr>
          <w:rFonts w:ascii="Arial" w:hAnsi="Arial" w:cs="Arial"/>
          <w:b/>
          <w:sz w:val="22"/>
          <w:szCs w:val="22"/>
        </w:rPr>
      </w:pPr>
    </w:p>
    <w:p w14:paraId="6FD3F238" w14:textId="2AFC0292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We would like to invite you to participate in a di</w:t>
      </w:r>
      <w:r w:rsidR="00BF553D" w:rsidRPr="006677B5">
        <w:rPr>
          <w:rFonts w:ascii="Arial" w:hAnsi="Arial" w:cs="Arial"/>
          <w:sz w:val="22"/>
          <w:szCs w:val="22"/>
        </w:rPr>
        <w:t>scussion group about ways to save money on</w:t>
      </w:r>
      <w:r w:rsidRPr="006677B5">
        <w:rPr>
          <w:rFonts w:ascii="Arial" w:hAnsi="Arial" w:cs="Arial"/>
          <w:sz w:val="22"/>
          <w:szCs w:val="22"/>
        </w:rPr>
        <w:t xml:space="preserve"> [SPECIFY DATE, TIME AND LOCATION.] This will take about two hours. We believe you’ll find it enjoyable, we are not selling anything, and for your par</w:t>
      </w:r>
      <w:r w:rsidR="003D0949">
        <w:rPr>
          <w:rFonts w:ascii="Arial" w:hAnsi="Arial" w:cs="Arial"/>
          <w:sz w:val="22"/>
          <w:szCs w:val="22"/>
        </w:rPr>
        <w:t xml:space="preserve">ticipation you will receive </w:t>
      </w:r>
      <w:r w:rsidR="003D0949" w:rsidRPr="003D0949">
        <w:rPr>
          <w:rFonts w:ascii="Arial" w:hAnsi="Arial" w:cs="Arial"/>
          <w:sz w:val="22"/>
          <w:szCs w:val="22"/>
          <w:highlight w:val="yellow"/>
        </w:rPr>
        <w:t>$75</w:t>
      </w:r>
      <w:r w:rsidRPr="006677B5">
        <w:rPr>
          <w:rFonts w:ascii="Arial" w:hAnsi="Arial" w:cs="Arial"/>
          <w:sz w:val="22"/>
          <w:szCs w:val="22"/>
        </w:rPr>
        <w:t>. Will you be able to participate in our interview? We are inviting only a select few people to participate, so please make sure you will be able to attend.</w:t>
      </w:r>
    </w:p>
    <w:p w14:paraId="310036A5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703D2BC9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[CONFIRM ADDRESS/CONTACT INFORMATION; TELL RESPONDENTS THEY WILL BE RECEIVING MAP/INFORMATION ABOUT THE DISCUSSION GROUP.]</w:t>
      </w:r>
    </w:p>
    <w:p w14:paraId="75C5A1AC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39D833CD" w14:textId="77777777" w:rsidR="00116500" w:rsidRPr="006677B5" w:rsidRDefault="00116500">
      <w:pPr>
        <w:pStyle w:val="MainBody"/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14:paraId="089DD11D" w14:textId="77777777" w:rsidR="00116500" w:rsidRPr="006677B5" w:rsidRDefault="00116500">
      <w:pPr>
        <w:rPr>
          <w:sz w:val="22"/>
          <w:szCs w:val="22"/>
        </w:rPr>
      </w:pPr>
    </w:p>
    <w:sectPr w:rsidR="00116500" w:rsidRPr="006677B5" w:rsidSect="006A2261">
      <w:type w:val="continuous"/>
      <w:pgSz w:w="12240" w:h="15840" w:code="1"/>
      <w:pgMar w:top="1440" w:right="1440" w:bottom="144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9FC7E2" w14:textId="77777777" w:rsidR="009B17EC" w:rsidRDefault="009B17EC">
      <w:r>
        <w:separator/>
      </w:r>
    </w:p>
  </w:endnote>
  <w:endnote w:type="continuationSeparator" w:id="0">
    <w:p w14:paraId="6EF13D65" w14:textId="77777777" w:rsidR="009B17EC" w:rsidRDefault="009B1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E75E2" w14:textId="77777777" w:rsidR="009B17EC" w:rsidRDefault="009B17E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CD186B" w14:textId="77777777" w:rsidR="009B17EC" w:rsidRDefault="009B17E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FAA8D" w14:textId="77777777" w:rsidR="009B17EC" w:rsidRDefault="009B17EC">
    <w:pPr>
      <w:pStyle w:val="Footer"/>
      <w:ind w:right="360"/>
    </w:pPr>
    <w:r>
      <w:rPr>
        <w:noProof/>
        <w:szCs w:val="20"/>
        <w:lang w:eastAsia="en-US"/>
      </w:rPr>
      <w:drawing>
        <wp:anchor distT="0" distB="0" distL="114300" distR="114300" simplePos="0" relativeHeight="251657216" behindDoc="1" locked="1" layoutInCell="1" allowOverlap="1" wp14:anchorId="29531703" wp14:editId="73A68FE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05510"/>
          <wp:effectExtent l="0" t="0" r="0" b="8890"/>
          <wp:wrapNone/>
          <wp:docPr id="2" name="Picture 2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1DA2DA" w14:textId="77777777" w:rsidR="009B17EC" w:rsidRDefault="009B17EC">
      <w:r>
        <w:separator/>
      </w:r>
    </w:p>
  </w:footnote>
  <w:footnote w:type="continuationSeparator" w:id="0">
    <w:p w14:paraId="517E138F" w14:textId="77777777" w:rsidR="009B17EC" w:rsidRDefault="009B17EC">
      <w:r>
        <w:continuationSeparator/>
      </w:r>
    </w:p>
  </w:footnote>
  <w:footnote w:id="1">
    <w:p w14:paraId="776589A3" w14:textId="446D6D67" w:rsidR="009B17EC" w:rsidRDefault="009B17EC">
      <w:pPr>
        <w:pStyle w:val="FootnoteText"/>
      </w:pPr>
      <w:r w:rsidRPr="00220683">
        <w:rPr>
          <w:rStyle w:val="FootnoteReference"/>
          <w:sz w:val="18"/>
          <w:szCs w:val="18"/>
        </w:rPr>
        <w:footnoteRef/>
      </w:r>
      <w:r>
        <w:rPr>
          <w:rFonts w:cs="Arial"/>
          <w:i/>
          <w:color w:val="000000"/>
          <w:sz w:val="14"/>
          <w:szCs w:val="14"/>
        </w:rPr>
        <w:t>Reference: 2</w:t>
      </w:r>
      <w:r w:rsidRPr="004F6BCB">
        <w:rPr>
          <w:rFonts w:cs="Arial"/>
          <w:i/>
          <w:color w:val="000000"/>
          <w:sz w:val="14"/>
          <w:szCs w:val="14"/>
        </w:rPr>
        <w:t>015 FDIC Survey of Unbanked and Underbanked Households, January 13, 2015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05C45" w14:textId="77777777" w:rsidR="009B17EC" w:rsidRDefault="009B17E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40AF69" w14:textId="77777777" w:rsidR="009B17EC" w:rsidRDefault="009B17EC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F321A" w14:textId="77777777" w:rsidR="009B17EC" w:rsidRDefault="009B17E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13C0D">
      <w:rPr>
        <w:rStyle w:val="PageNumber"/>
        <w:noProof/>
      </w:rPr>
      <w:t>6</w:t>
    </w:r>
    <w:r>
      <w:rPr>
        <w:rStyle w:val="PageNumber"/>
      </w:rPr>
      <w:fldChar w:fldCharType="end"/>
    </w:r>
  </w:p>
  <w:p w14:paraId="06E1CE17" w14:textId="77777777" w:rsidR="009B17EC" w:rsidRDefault="009B17EC">
    <w:pPr>
      <w:pStyle w:val="Header"/>
      <w:ind w:right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BA450" w14:textId="77777777" w:rsidR="009B17EC" w:rsidRDefault="009B17EC">
    <w:pPr>
      <w:pStyle w:val="Header"/>
    </w:pPr>
  </w:p>
  <w:p w14:paraId="449B3AB9" w14:textId="77777777" w:rsidR="009B17EC" w:rsidRDefault="009B17EC">
    <w:pPr>
      <w:pStyle w:val="Header"/>
    </w:pPr>
  </w:p>
  <w:p w14:paraId="1228A4C0" w14:textId="77777777" w:rsidR="009B17EC" w:rsidRDefault="009B17EC">
    <w:pPr>
      <w:pStyle w:val="Header"/>
    </w:pPr>
  </w:p>
  <w:p w14:paraId="3C450F8D" w14:textId="77777777" w:rsidR="009B17EC" w:rsidRDefault="009B17EC">
    <w:pPr>
      <w:pStyle w:val="Header"/>
    </w:pPr>
  </w:p>
  <w:p w14:paraId="407257BC" w14:textId="77777777" w:rsidR="009B17EC" w:rsidRDefault="009B17EC">
    <w:pPr>
      <w:pStyle w:val="Header"/>
    </w:pPr>
  </w:p>
  <w:p w14:paraId="7D9C9405" w14:textId="77777777" w:rsidR="009B17EC" w:rsidRDefault="009B17EC">
    <w:pPr>
      <w:pStyle w:val="Header"/>
    </w:pPr>
  </w:p>
  <w:p w14:paraId="7AE78404" w14:textId="77777777" w:rsidR="009B17EC" w:rsidRDefault="009B17EC">
    <w:pPr>
      <w:pStyle w:val="Header"/>
    </w:pPr>
  </w:p>
  <w:p w14:paraId="1EC08591" w14:textId="77777777" w:rsidR="009B17EC" w:rsidRDefault="009B17EC">
    <w:pPr>
      <w:pStyle w:val="Header"/>
    </w:pPr>
  </w:p>
  <w:p w14:paraId="5AD0C5BE" w14:textId="77777777" w:rsidR="009B17EC" w:rsidRDefault="009B17EC">
    <w:pPr>
      <w:pStyle w:val="Header"/>
    </w:pPr>
  </w:p>
  <w:p w14:paraId="163F0176" w14:textId="77777777" w:rsidR="009B17EC" w:rsidRDefault="009B17EC">
    <w:pPr>
      <w:pStyle w:val="Header"/>
    </w:pPr>
    <w:r>
      <w:rPr>
        <w:noProof/>
        <w:szCs w:val="20"/>
        <w:lang w:eastAsia="en-US"/>
      </w:rPr>
      <w:drawing>
        <wp:anchor distT="0" distB="0" distL="114300" distR="114300" simplePos="0" relativeHeight="251658240" behindDoc="1" locked="1" layoutInCell="1" allowOverlap="1" wp14:anchorId="57EA70A5" wp14:editId="57F055E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45700"/>
          <wp:effectExtent l="0" t="0" r="0" b="12700"/>
          <wp:wrapNone/>
          <wp:docPr id="3" name="Picture 3" descr="ASGletterhea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Gletterhea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D6F0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62C45A84"/>
    <w:lvl w:ilvl="0">
      <w:start w:val="1"/>
      <w:numFmt w:val="decimal"/>
      <w:pStyle w:val="Quick1"/>
      <w:lvlText w:val="%1."/>
      <w:lvlJc w:val="left"/>
      <w:pPr>
        <w:tabs>
          <w:tab w:val="num" w:pos="432"/>
        </w:tabs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DD41BC"/>
    <w:multiLevelType w:val="hybridMultilevel"/>
    <w:tmpl w:val="6166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23407"/>
    <w:multiLevelType w:val="hybridMultilevel"/>
    <w:tmpl w:val="5B5A1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966A8"/>
    <w:multiLevelType w:val="hybridMultilevel"/>
    <w:tmpl w:val="D9703F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B1DD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A20A4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42339"/>
    <w:multiLevelType w:val="hybridMultilevel"/>
    <w:tmpl w:val="F76EF1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202B17C">
      <w:start w:val="1"/>
      <w:numFmt w:val="lowerLetter"/>
      <w:lvlText w:val="%2."/>
      <w:lvlJc w:val="left"/>
      <w:pPr>
        <w:ind w:left="1080" w:hanging="360"/>
      </w:pPr>
      <w:rPr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8B3959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645D3C"/>
    <w:multiLevelType w:val="hybridMultilevel"/>
    <w:tmpl w:val="42B47790"/>
    <w:lvl w:ilvl="0" w:tplc="FFFFFFFF">
      <w:start w:val="1"/>
      <w:numFmt w:val="bullet"/>
      <w:pStyle w:val="DatePrompt"/>
      <w:lvlText w:val="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B003FF"/>
    <w:multiLevelType w:val="hybridMultilevel"/>
    <w:tmpl w:val="6166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5F38E7"/>
    <w:multiLevelType w:val="hybridMultilevel"/>
    <w:tmpl w:val="83A61516"/>
    <w:lvl w:ilvl="0" w:tplc="04090003">
      <w:start w:val="1"/>
      <w:numFmt w:val="bullet"/>
      <w:pStyle w:val="PersonalInformation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162B9A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BBB5B3C"/>
    <w:multiLevelType w:val="hybridMultilevel"/>
    <w:tmpl w:val="8A3A42EC"/>
    <w:lvl w:ilvl="0" w:tplc="FFFFFFFF">
      <w:start w:val="1"/>
      <w:numFmt w:val="bullet"/>
      <w:pStyle w:val="CommentPromp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916405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ED84E4B"/>
    <w:multiLevelType w:val="hybridMultilevel"/>
    <w:tmpl w:val="20D29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D4E4E"/>
    <w:multiLevelType w:val="hybridMultilevel"/>
    <w:tmpl w:val="1AD0F0F6"/>
    <w:lvl w:ilvl="0" w:tplc="8D6CFE5A">
      <w:start w:val="1"/>
      <w:numFmt w:val="upperRoman"/>
      <w:lvlText w:val="%1."/>
      <w:lvlJc w:val="left"/>
      <w:pPr>
        <w:ind w:left="360" w:hanging="720"/>
      </w:pPr>
      <w:rPr>
        <w:rFonts w:hint="default"/>
        <w:sz w:val="24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DB4119"/>
    <w:multiLevelType w:val="hybridMultilevel"/>
    <w:tmpl w:val="23828802"/>
    <w:lvl w:ilvl="0" w:tplc="868C2C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3626C44"/>
    <w:multiLevelType w:val="hybridMultilevel"/>
    <w:tmpl w:val="A94A08F2"/>
    <w:lvl w:ilvl="0" w:tplc="D5687D90">
      <w:start w:val="1"/>
      <w:numFmt w:val="decimal"/>
      <w:pStyle w:val="2Numberedresponselist"/>
      <w:lvlText w:val="%1"/>
      <w:lvlJc w:val="left"/>
      <w:pPr>
        <w:ind w:left="108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3CA02BC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0531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AA0C25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D57DB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455E0"/>
    <w:multiLevelType w:val="hybridMultilevel"/>
    <w:tmpl w:val="93304034"/>
    <w:lvl w:ilvl="0" w:tplc="97FC202A">
      <w:start w:val="1"/>
      <w:numFmt w:val="bullet"/>
      <w:pStyle w:val="SpinnerPrompt"/>
      <w:lvlText w:val="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24"/>
      </w:rPr>
    </w:lvl>
    <w:lvl w:ilvl="1" w:tplc="625CD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DD50C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A8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D4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960E3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9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815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42EA8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645913"/>
    <w:multiLevelType w:val="hybridMultilevel"/>
    <w:tmpl w:val="F9A6E3F0"/>
    <w:lvl w:ilvl="0" w:tplc="70EEC8C0">
      <w:start w:val="4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48966C12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3762C0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1B482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41D1D8A"/>
    <w:multiLevelType w:val="hybridMultilevel"/>
    <w:tmpl w:val="AD38C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D241A2"/>
    <w:multiLevelType w:val="hybridMultilevel"/>
    <w:tmpl w:val="3576736A"/>
    <w:lvl w:ilvl="0" w:tplc="FFFFFFFF">
      <w:start w:val="1"/>
      <w:numFmt w:val="bullet"/>
      <w:pStyle w:val="MultiChoiceAnswer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1B1E0B"/>
    <w:multiLevelType w:val="hybridMultilevel"/>
    <w:tmpl w:val="9D068FB4"/>
    <w:lvl w:ilvl="0" w:tplc="53C64242">
      <w:start w:val="1"/>
      <w:numFmt w:val="upperLetter"/>
      <w:pStyle w:val="3LetteredBatteryList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960F56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983111"/>
    <w:multiLevelType w:val="hybridMultilevel"/>
    <w:tmpl w:val="0DC208A6"/>
    <w:lvl w:ilvl="0" w:tplc="DBF86BF0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D9430F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15F4E62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75763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AE4B8F"/>
    <w:multiLevelType w:val="hybridMultilevel"/>
    <w:tmpl w:val="789A1928"/>
    <w:lvl w:ilvl="0" w:tplc="6310C28E">
      <w:start w:val="1"/>
      <w:numFmt w:val="upperLetter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5541D3B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353557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565C18"/>
    <w:multiLevelType w:val="hybridMultilevel"/>
    <w:tmpl w:val="6166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CB314D"/>
    <w:multiLevelType w:val="hybridMultilevel"/>
    <w:tmpl w:val="73701E04"/>
    <w:lvl w:ilvl="0" w:tplc="DBF86BF0">
      <w:start w:val="1"/>
      <w:numFmt w:val="bullet"/>
      <w:pStyle w:val="SingleChoiceAnswer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3710C07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FA06AA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78494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5E81F13"/>
    <w:multiLevelType w:val="multilevel"/>
    <w:tmpl w:val="D9703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2F271C"/>
    <w:multiLevelType w:val="hybridMultilevel"/>
    <w:tmpl w:val="3ADA4CDE"/>
    <w:lvl w:ilvl="0" w:tplc="04090003">
      <w:start w:val="1"/>
      <w:numFmt w:val="bullet"/>
      <w:pStyle w:val="RankingPrompt-DropDown"/>
      <w:lvlText w:val="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C551D2A"/>
    <w:multiLevelType w:val="hybridMultilevel"/>
    <w:tmpl w:val="22E4E4A6"/>
    <w:lvl w:ilvl="0" w:tplc="04090003">
      <w:start w:val="1"/>
      <w:numFmt w:val="bullet"/>
      <w:pStyle w:val="ConstantSumPrompt"/>
      <w:lvlText w:val="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9"/>
  </w:num>
  <w:num w:numId="3">
    <w:abstractNumId w:val="23"/>
  </w:num>
  <w:num w:numId="4">
    <w:abstractNumId w:val="46"/>
  </w:num>
  <w:num w:numId="5">
    <w:abstractNumId w:val="45"/>
  </w:num>
  <w:num w:numId="6">
    <w:abstractNumId w:val="9"/>
  </w:num>
  <w:num w:numId="7">
    <w:abstractNumId w:val="13"/>
  </w:num>
  <w:num w:numId="8">
    <w:abstractNumId w:val="11"/>
  </w:num>
  <w:num w:numId="9">
    <w:abstractNumId w:val="1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0">
    <w:abstractNumId w:val="16"/>
  </w:num>
  <w:num w:numId="11">
    <w:abstractNumId w:val="35"/>
  </w:num>
  <w:num w:numId="12">
    <w:abstractNumId w:val="21"/>
  </w:num>
  <w:num w:numId="13">
    <w:abstractNumId w:val="19"/>
  </w:num>
  <w:num w:numId="14">
    <w:abstractNumId w:val="8"/>
  </w:num>
  <w:num w:numId="15">
    <w:abstractNumId w:val="14"/>
  </w:num>
  <w:num w:numId="16">
    <w:abstractNumId w:val="10"/>
  </w:num>
  <w:num w:numId="17">
    <w:abstractNumId w:val="4"/>
  </w:num>
  <w:num w:numId="18">
    <w:abstractNumId w:val="31"/>
  </w:num>
  <w:num w:numId="19">
    <w:abstractNumId w:val="20"/>
  </w:num>
  <w:num w:numId="20">
    <w:abstractNumId w:val="33"/>
  </w:num>
  <w:num w:numId="21">
    <w:abstractNumId w:val="5"/>
  </w:num>
  <w:num w:numId="22">
    <w:abstractNumId w:val="34"/>
  </w:num>
  <w:num w:numId="23">
    <w:abstractNumId w:val="43"/>
  </w:num>
  <w:num w:numId="24">
    <w:abstractNumId w:val="15"/>
  </w:num>
  <w:num w:numId="25">
    <w:abstractNumId w:val="26"/>
  </w:num>
  <w:num w:numId="26">
    <w:abstractNumId w:val="22"/>
  </w:num>
  <w:num w:numId="27">
    <w:abstractNumId w:val="27"/>
  </w:num>
  <w:num w:numId="28">
    <w:abstractNumId w:val="7"/>
  </w:num>
  <w:num w:numId="29">
    <w:abstractNumId w:val="38"/>
  </w:num>
  <w:num w:numId="30">
    <w:abstractNumId w:val="6"/>
  </w:num>
  <w:num w:numId="31">
    <w:abstractNumId w:val="0"/>
  </w:num>
  <w:num w:numId="32">
    <w:abstractNumId w:val="25"/>
  </w:num>
  <w:num w:numId="33">
    <w:abstractNumId w:val="12"/>
  </w:num>
  <w:num w:numId="34">
    <w:abstractNumId w:val="17"/>
  </w:num>
  <w:num w:numId="35">
    <w:abstractNumId w:val="3"/>
  </w:num>
  <w:num w:numId="36">
    <w:abstractNumId w:val="28"/>
  </w:num>
  <w:num w:numId="37">
    <w:abstractNumId w:val="44"/>
  </w:num>
  <w:num w:numId="38">
    <w:abstractNumId w:val="24"/>
  </w:num>
  <w:num w:numId="39">
    <w:abstractNumId w:val="32"/>
  </w:num>
  <w:num w:numId="40">
    <w:abstractNumId w:val="2"/>
  </w:num>
  <w:num w:numId="41">
    <w:abstractNumId w:val="30"/>
  </w:num>
  <w:num w:numId="42">
    <w:abstractNumId w:val="30"/>
    <w:lvlOverride w:ilvl="0">
      <w:startOverride w:val="1"/>
    </w:lvlOverride>
  </w:num>
  <w:num w:numId="43">
    <w:abstractNumId w:val="18"/>
  </w:num>
  <w:num w:numId="44">
    <w:abstractNumId w:val="36"/>
  </w:num>
  <w:num w:numId="45">
    <w:abstractNumId w:val="39"/>
  </w:num>
  <w:num w:numId="46">
    <w:abstractNumId w:val="37"/>
  </w:num>
  <w:num w:numId="47">
    <w:abstractNumId w:val="42"/>
  </w:num>
  <w:num w:numId="48">
    <w:abstractNumId w:val="4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9F"/>
    <w:rsid w:val="00007F2C"/>
    <w:rsid w:val="0001181E"/>
    <w:rsid w:val="000136E4"/>
    <w:rsid w:val="00017C02"/>
    <w:rsid w:val="00027F0C"/>
    <w:rsid w:val="00035CE0"/>
    <w:rsid w:val="000439CF"/>
    <w:rsid w:val="00054E39"/>
    <w:rsid w:val="000644C1"/>
    <w:rsid w:val="000668F4"/>
    <w:rsid w:val="00077A57"/>
    <w:rsid w:val="000B499B"/>
    <w:rsid w:val="000B61D2"/>
    <w:rsid w:val="000C00F7"/>
    <w:rsid w:val="000C32C3"/>
    <w:rsid w:val="000C6364"/>
    <w:rsid w:val="000E02A1"/>
    <w:rsid w:val="000F0BB4"/>
    <w:rsid w:val="001009AB"/>
    <w:rsid w:val="001009FD"/>
    <w:rsid w:val="00104C22"/>
    <w:rsid w:val="00113C84"/>
    <w:rsid w:val="00116500"/>
    <w:rsid w:val="00121B76"/>
    <w:rsid w:val="00130244"/>
    <w:rsid w:val="00130948"/>
    <w:rsid w:val="00132FA0"/>
    <w:rsid w:val="001578D9"/>
    <w:rsid w:val="001613E7"/>
    <w:rsid w:val="00166E5B"/>
    <w:rsid w:val="00184A4E"/>
    <w:rsid w:val="0019328C"/>
    <w:rsid w:val="001A0BF1"/>
    <w:rsid w:val="001C6B00"/>
    <w:rsid w:val="001D21C3"/>
    <w:rsid w:val="001D5DF1"/>
    <w:rsid w:val="001E017B"/>
    <w:rsid w:val="001F6E7F"/>
    <w:rsid w:val="00214117"/>
    <w:rsid w:val="002147CC"/>
    <w:rsid w:val="00220683"/>
    <w:rsid w:val="00224241"/>
    <w:rsid w:val="00224E29"/>
    <w:rsid w:val="00233A93"/>
    <w:rsid w:val="00236C4D"/>
    <w:rsid w:val="00240399"/>
    <w:rsid w:val="0024103F"/>
    <w:rsid w:val="00244416"/>
    <w:rsid w:val="00252498"/>
    <w:rsid w:val="00254F0B"/>
    <w:rsid w:val="0027241B"/>
    <w:rsid w:val="00277C01"/>
    <w:rsid w:val="002952D1"/>
    <w:rsid w:val="002A462E"/>
    <w:rsid w:val="002A4F7B"/>
    <w:rsid w:val="002A638A"/>
    <w:rsid w:val="002B1622"/>
    <w:rsid w:val="002C3BDA"/>
    <w:rsid w:val="002C43B7"/>
    <w:rsid w:val="002C5F3F"/>
    <w:rsid w:val="002D28DD"/>
    <w:rsid w:val="002E1C9A"/>
    <w:rsid w:val="002F4B94"/>
    <w:rsid w:val="003057D5"/>
    <w:rsid w:val="0032466E"/>
    <w:rsid w:val="003300BD"/>
    <w:rsid w:val="003412C7"/>
    <w:rsid w:val="00347BCB"/>
    <w:rsid w:val="00354F64"/>
    <w:rsid w:val="00355A8E"/>
    <w:rsid w:val="003735F0"/>
    <w:rsid w:val="003801AD"/>
    <w:rsid w:val="00396DCD"/>
    <w:rsid w:val="00397814"/>
    <w:rsid w:val="00397ED2"/>
    <w:rsid w:val="003A67A1"/>
    <w:rsid w:val="003A69DA"/>
    <w:rsid w:val="003A6D17"/>
    <w:rsid w:val="003C1E8B"/>
    <w:rsid w:val="003C73D6"/>
    <w:rsid w:val="003D0949"/>
    <w:rsid w:val="003D6391"/>
    <w:rsid w:val="003E3542"/>
    <w:rsid w:val="003F714A"/>
    <w:rsid w:val="003F79A0"/>
    <w:rsid w:val="0040769B"/>
    <w:rsid w:val="00407BF1"/>
    <w:rsid w:val="004131D7"/>
    <w:rsid w:val="00415C9F"/>
    <w:rsid w:val="004179E9"/>
    <w:rsid w:val="004222B1"/>
    <w:rsid w:val="004300E6"/>
    <w:rsid w:val="004333EC"/>
    <w:rsid w:val="00434667"/>
    <w:rsid w:val="00450254"/>
    <w:rsid w:val="00485763"/>
    <w:rsid w:val="00487C36"/>
    <w:rsid w:val="0049380B"/>
    <w:rsid w:val="004A05C3"/>
    <w:rsid w:val="004A5942"/>
    <w:rsid w:val="004B056B"/>
    <w:rsid w:val="004B4064"/>
    <w:rsid w:val="004B407E"/>
    <w:rsid w:val="004C1F7F"/>
    <w:rsid w:val="004C7D4D"/>
    <w:rsid w:val="004F100C"/>
    <w:rsid w:val="004F6BCB"/>
    <w:rsid w:val="005129A7"/>
    <w:rsid w:val="005154DA"/>
    <w:rsid w:val="00522B2A"/>
    <w:rsid w:val="00532127"/>
    <w:rsid w:val="005324D0"/>
    <w:rsid w:val="00543374"/>
    <w:rsid w:val="00544BC7"/>
    <w:rsid w:val="00572555"/>
    <w:rsid w:val="005759FD"/>
    <w:rsid w:val="00581D8C"/>
    <w:rsid w:val="005A5BC4"/>
    <w:rsid w:val="005B689C"/>
    <w:rsid w:val="005C36E0"/>
    <w:rsid w:val="005C4283"/>
    <w:rsid w:val="005C432C"/>
    <w:rsid w:val="005E5C99"/>
    <w:rsid w:val="005E6517"/>
    <w:rsid w:val="0061115B"/>
    <w:rsid w:val="00611233"/>
    <w:rsid w:val="006132C6"/>
    <w:rsid w:val="00637934"/>
    <w:rsid w:val="00644867"/>
    <w:rsid w:val="00652E7D"/>
    <w:rsid w:val="00654964"/>
    <w:rsid w:val="00663FFF"/>
    <w:rsid w:val="006659F7"/>
    <w:rsid w:val="006676A0"/>
    <w:rsid w:val="006677B5"/>
    <w:rsid w:val="00681010"/>
    <w:rsid w:val="006833AB"/>
    <w:rsid w:val="0069661D"/>
    <w:rsid w:val="006A2261"/>
    <w:rsid w:val="006B278E"/>
    <w:rsid w:val="006B74C4"/>
    <w:rsid w:val="006E0272"/>
    <w:rsid w:val="006E4088"/>
    <w:rsid w:val="006E44EA"/>
    <w:rsid w:val="006E4A0C"/>
    <w:rsid w:val="006F5DD4"/>
    <w:rsid w:val="007141D0"/>
    <w:rsid w:val="00726312"/>
    <w:rsid w:val="007433F7"/>
    <w:rsid w:val="00750856"/>
    <w:rsid w:val="00765FCB"/>
    <w:rsid w:val="00773D10"/>
    <w:rsid w:val="00774124"/>
    <w:rsid w:val="00774C36"/>
    <w:rsid w:val="0077505D"/>
    <w:rsid w:val="00785AE9"/>
    <w:rsid w:val="00787FD1"/>
    <w:rsid w:val="00792314"/>
    <w:rsid w:val="007928CC"/>
    <w:rsid w:val="007B0809"/>
    <w:rsid w:val="007B1B11"/>
    <w:rsid w:val="007B47C0"/>
    <w:rsid w:val="007E7813"/>
    <w:rsid w:val="007E7B84"/>
    <w:rsid w:val="00805E4A"/>
    <w:rsid w:val="008078CC"/>
    <w:rsid w:val="0081292F"/>
    <w:rsid w:val="00813282"/>
    <w:rsid w:val="008306CD"/>
    <w:rsid w:val="00844506"/>
    <w:rsid w:val="00867F17"/>
    <w:rsid w:val="008771E7"/>
    <w:rsid w:val="00880CFD"/>
    <w:rsid w:val="008863F6"/>
    <w:rsid w:val="00887326"/>
    <w:rsid w:val="0089462A"/>
    <w:rsid w:val="00896004"/>
    <w:rsid w:val="008B5C8E"/>
    <w:rsid w:val="008D4E82"/>
    <w:rsid w:val="008D6C3C"/>
    <w:rsid w:val="008D79F6"/>
    <w:rsid w:val="008E507F"/>
    <w:rsid w:val="008F7B5B"/>
    <w:rsid w:val="00911CAB"/>
    <w:rsid w:val="009207D3"/>
    <w:rsid w:val="00922B6E"/>
    <w:rsid w:val="00925285"/>
    <w:rsid w:val="00932117"/>
    <w:rsid w:val="0096359D"/>
    <w:rsid w:val="009705FF"/>
    <w:rsid w:val="00971CE9"/>
    <w:rsid w:val="009A17EC"/>
    <w:rsid w:val="009B17EC"/>
    <w:rsid w:val="009D62F2"/>
    <w:rsid w:val="009F7F38"/>
    <w:rsid w:val="00A1628D"/>
    <w:rsid w:val="00A53B33"/>
    <w:rsid w:val="00A66F14"/>
    <w:rsid w:val="00A708D6"/>
    <w:rsid w:val="00A76CC6"/>
    <w:rsid w:val="00A77A8E"/>
    <w:rsid w:val="00A830A4"/>
    <w:rsid w:val="00A90052"/>
    <w:rsid w:val="00AA0E1A"/>
    <w:rsid w:val="00AA4D8B"/>
    <w:rsid w:val="00AA6AD6"/>
    <w:rsid w:val="00AB645A"/>
    <w:rsid w:val="00AC2A5F"/>
    <w:rsid w:val="00AD231C"/>
    <w:rsid w:val="00AD7C9E"/>
    <w:rsid w:val="00AE1352"/>
    <w:rsid w:val="00AE18FB"/>
    <w:rsid w:val="00AE60D1"/>
    <w:rsid w:val="00AE7C92"/>
    <w:rsid w:val="00AF0621"/>
    <w:rsid w:val="00AF2FF1"/>
    <w:rsid w:val="00B039FF"/>
    <w:rsid w:val="00B331B6"/>
    <w:rsid w:val="00B35CDF"/>
    <w:rsid w:val="00B41098"/>
    <w:rsid w:val="00B4168D"/>
    <w:rsid w:val="00B443FC"/>
    <w:rsid w:val="00B47719"/>
    <w:rsid w:val="00B61F17"/>
    <w:rsid w:val="00B74747"/>
    <w:rsid w:val="00B83693"/>
    <w:rsid w:val="00BA18D8"/>
    <w:rsid w:val="00BB3DB7"/>
    <w:rsid w:val="00BB7AD1"/>
    <w:rsid w:val="00BE394A"/>
    <w:rsid w:val="00BF212B"/>
    <w:rsid w:val="00BF4036"/>
    <w:rsid w:val="00BF553D"/>
    <w:rsid w:val="00C21C43"/>
    <w:rsid w:val="00C33CDC"/>
    <w:rsid w:val="00C35CC1"/>
    <w:rsid w:val="00C50782"/>
    <w:rsid w:val="00C52145"/>
    <w:rsid w:val="00C55A1C"/>
    <w:rsid w:val="00C55BA0"/>
    <w:rsid w:val="00C70188"/>
    <w:rsid w:val="00C712C6"/>
    <w:rsid w:val="00C71E4D"/>
    <w:rsid w:val="00C83C10"/>
    <w:rsid w:val="00C84E1A"/>
    <w:rsid w:val="00C90ED5"/>
    <w:rsid w:val="00CA1730"/>
    <w:rsid w:val="00CB01BD"/>
    <w:rsid w:val="00CB26C4"/>
    <w:rsid w:val="00CD07B3"/>
    <w:rsid w:val="00CF3F4C"/>
    <w:rsid w:val="00D010AC"/>
    <w:rsid w:val="00D01835"/>
    <w:rsid w:val="00D0654B"/>
    <w:rsid w:val="00D12C67"/>
    <w:rsid w:val="00D17D63"/>
    <w:rsid w:val="00D22743"/>
    <w:rsid w:val="00D233A3"/>
    <w:rsid w:val="00D24AC4"/>
    <w:rsid w:val="00D31BA0"/>
    <w:rsid w:val="00D3700F"/>
    <w:rsid w:val="00D4521C"/>
    <w:rsid w:val="00D46D6F"/>
    <w:rsid w:val="00D501C4"/>
    <w:rsid w:val="00D5476F"/>
    <w:rsid w:val="00D60604"/>
    <w:rsid w:val="00D7283B"/>
    <w:rsid w:val="00D87BCF"/>
    <w:rsid w:val="00DA29DC"/>
    <w:rsid w:val="00DB3392"/>
    <w:rsid w:val="00DB5671"/>
    <w:rsid w:val="00DC5955"/>
    <w:rsid w:val="00DE002E"/>
    <w:rsid w:val="00E01D25"/>
    <w:rsid w:val="00E138FE"/>
    <w:rsid w:val="00E2257B"/>
    <w:rsid w:val="00E50A1D"/>
    <w:rsid w:val="00E50F17"/>
    <w:rsid w:val="00E540E8"/>
    <w:rsid w:val="00E70089"/>
    <w:rsid w:val="00E76180"/>
    <w:rsid w:val="00E833C6"/>
    <w:rsid w:val="00E94DD9"/>
    <w:rsid w:val="00E97778"/>
    <w:rsid w:val="00EA0EA4"/>
    <w:rsid w:val="00EB25BE"/>
    <w:rsid w:val="00EB3ABB"/>
    <w:rsid w:val="00EB5D9A"/>
    <w:rsid w:val="00EC4223"/>
    <w:rsid w:val="00ED7D2A"/>
    <w:rsid w:val="00EF0E13"/>
    <w:rsid w:val="00F008C6"/>
    <w:rsid w:val="00F0275E"/>
    <w:rsid w:val="00F135BD"/>
    <w:rsid w:val="00F13C0D"/>
    <w:rsid w:val="00F21850"/>
    <w:rsid w:val="00F22265"/>
    <w:rsid w:val="00F32911"/>
    <w:rsid w:val="00F41698"/>
    <w:rsid w:val="00F42301"/>
    <w:rsid w:val="00F44DB5"/>
    <w:rsid w:val="00F82019"/>
    <w:rsid w:val="00F930B3"/>
    <w:rsid w:val="00F966BA"/>
    <w:rsid w:val="00FB30E5"/>
    <w:rsid w:val="00FC4CB9"/>
    <w:rsid w:val="00FC77C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4C86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paragraph" w:customStyle="1" w:styleId="2Numberedresponselist">
    <w:name w:val="2Numbered response list"/>
    <w:basedOn w:val="List2"/>
    <w:link w:val="2NumberedresponselistChar"/>
    <w:qFormat/>
    <w:rsid w:val="00E833C6"/>
    <w:pPr>
      <w:numPr>
        <w:numId w:val="43"/>
      </w:numPr>
      <w:spacing w:before="0" w:after="120"/>
      <w:outlineLvl w:val="1"/>
    </w:pPr>
  </w:style>
  <w:style w:type="character" w:customStyle="1" w:styleId="2NumberedresponselistChar">
    <w:name w:val="2Numbered response list Char"/>
    <w:link w:val="2Numberedresponselist"/>
    <w:rsid w:val="00E833C6"/>
    <w:rPr>
      <w:rFonts w:ascii="Arial" w:eastAsia="MS Mincho" w:hAnsi="Arial"/>
      <w:kern w:val="2"/>
      <w:szCs w:val="24"/>
      <w:lang w:eastAsia="ja-JP"/>
    </w:rPr>
  </w:style>
  <w:style w:type="paragraph" w:customStyle="1" w:styleId="3LetteredBatteryList">
    <w:name w:val="3 Lettered Battery List"/>
    <w:basedOn w:val="2Numberedresponselist"/>
    <w:qFormat/>
    <w:rsid w:val="00E833C6"/>
    <w:pPr>
      <w:numPr>
        <w:numId w:val="41"/>
      </w:numPr>
      <w:tabs>
        <w:tab w:val="num" w:pos="720"/>
      </w:tabs>
      <w:ind w:left="720"/>
    </w:pPr>
  </w:style>
  <w:style w:type="paragraph" w:customStyle="1" w:styleId="DarkList-Accent31">
    <w:name w:val="Dark List - Accent 31"/>
    <w:hidden/>
    <w:rsid w:val="00E833C6"/>
    <w:rPr>
      <w:rFonts w:ascii="Arial" w:eastAsia="MS Mincho" w:hAnsi="Arial"/>
      <w:kern w:val="2"/>
      <w:szCs w:val="24"/>
      <w:lang w:eastAsia="ja-JP"/>
    </w:rPr>
  </w:style>
  <w:style w:type="paragraph" w:styleId="List2">
    <w:name w:val="List 2"/>
    <w:basedOn w:val="Normal"/>
    <w:uiPriority w:val="99"/>
    <w:semiHidden/>
    <w:unhideWhenUsed/>
    <w:rsid w:val="00E833C6"/>
    <w:pPr>
      <w:ind w:left="720" w:hanging="36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2C3BDA"/>
    <w:pPr>
      <w:spacing w:before="0" w:after="0" w:line="240" w:lineRule="auto"/>
    </w:pPr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C3BDA"/>
    <w:rPr>
      <w:rFonts w:ascii="Arial" w:eastAsia="MS Mincho" w:hAnsi="Arial"/>
      <w:kern w:val="2"/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2C3BDA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  <w:style w:type="paragraph" w:customStyle="1" w:styleId="2Numberedresponselist">
    <w:name w:val="2Numbered response list"/>
    <w:basedOn w:val="List2"/>
    <w:link w:val="2NumberedresponselistChar"/>
    <w:qFormat/>
    <w:rsid w:val="00E833C6"/>
    <w:pPr>
      <w:numPr>
        <w:numId w:val="43"/>
      </w:numPr>
      <w:spacing w:before="0" w:after="120"/>
      <w:outlineLvl w:val="1"/>
    </w:pPr>
  </w:style>
  <w:style w:type="character" w:customStyle="1" w:styleId="2NumberedresponselistChar">
    <w:name w:val="2Numbered response list Char"/>
    <w:link w:val="2Numberedresponselist"/>
    <w:rsid w:val="00E833C6"/>
    <w:rPr>
      <w:rFonts w:ascii="Arial" w:eastAsia="MS Mincho" w:hAnsi="Arial"/>
      <w:kern w:val="2"/>
      <w:szCs w:val="24"/>
      <w:lang w:eastAsia="ja-JP"/>
    </w:rPr>
  </w:style>
  <w:style w:type="paragraph" w:customStyle="1" w:styleId="3LetteredBatteryList">
    <w:name w:val="3 Lettered Battery List"/>
    <w:basedOn w:val="2Numberedresponselist"/>
    <w:qFormat/>
    <w:rsid w:val="00E833C6"/>
    <w:pPr>
      <w:numPr>
        <w:numId w:val="41"/>
      </w:numPr>
      <w:tabs>
        <w:tab w:val="num" w:pos="720"/>
      </w:tabs>
      <w:ind w:left="720"/>
    </w:pPr>
  </w:style>
  <w:style w:type="paragraph" w:customStyle="1" w:styleId="DarkList-Accent31">
    <w:name w:val="Dark List - Accent 31"/>
    <w:hidden/>
    <w:rsid w:val="00E833C6"/>
    <w:rPr>
      <w:rFonts w:ascii="Arial" w:eastAsia="MS Mincho" w:hAnsi="Arial"/>
      <w:kern w:val="2"/>
      <w:szCs w:val="24"/>
      <w:lang w:eastAsia="ja-JP"/>
    </w:rPr>
  </w:style>
  <w:style w:type="paragraph" w:styleId="List2">
    <w:name w:val="List 2"/>
    <w:basedOn w:val="Normal"/>
    <w:uiPriority w:val="99"/>
    <w:semiHidden/>
    <w:unhideWhenUsed/>
    <w:rsid w:val="00E833C6"/>
    <w:pPr>
      <w:ind w:left="720" w:hanging="36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2C3BDA"/>
    <w:pPr>
      <w:spacing w:before="0" w:after="0" w:line="240" w:lineRule="auto"/>
    </w:pPr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C3BDA"/>
    <w:rPr>
      <w:rFonts w:ascii="Arial" w:eastAsia="MS Mincho" w:hAnsi="Arial"/>
      <w:kern w:val="2"/>
      <w:sz w:val="24"/>
      <w:szCs w:val="24"/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2C3B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Settings\Anne A\Application Data\Microsoft\Templates\Artemis Letterhead Template Final Final 6 25 09.dot</Template>
  <TotalTime>7</TotalTime>
  <Pages>6</Pages>
  <Words>1310</Words>
  <Characters>7473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8766</CharactersWithSpaces>
  <SharedDoc>false</SharedDoc>
  <HLinks>
    <vt:vector size="18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</vt:lpwstr>
      </vt:variant>
      <vt:variant>
        <vt:lpwstr/>
      </vt:variant>
      <vt:variant>
        <vt:i4>8257554</vt:i4>
      </vt:variant>
      <vt:variant>
        <vt:i4>-1</vt:i4>
      </vt:variant>
      <vt:variant>
        <vt:i4>2050</vt:i4>
      </vt:variant>
      <vt:variant>
        <vt:i4>1</vt:i4>
      </vt:variant>
      <vt:variant>
        <vt:lpwstr>ASGletterheadbottom</vt:lpwstr>
      </vt:variant>
      <vt:variant>
        <vt:lpwstr/>
      </vt:variant>
      <vt:variant>
        <vt:i4>3539044</vt:i4>
      </vt:variant>
      <vt:variant>
        <vt:i4>-1</vt:i4>
      </vt:variant>
      <vt:variant>
        <vt:i4>2051</vt:i4>
      </vt:variant>
      <vt:variant>
        <vt:i4>1</vt:i4>
      </vt:variant>
      <vt:variant>
        <vt:lpwstr>ASGletterhead1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creator>Anne Aldrich</dc:creator>
  <cp:lastModifiedBy>Julie Paasche</cp:lastModifiedBy>
  <cp:revision>4</cp:revision>
  <cp:lastPrinted>2011-08-17T15:06:00Z</cp:lastPrinted>
  <dcterms:created xsi:type="dcterms:W3CDTF">2015-08-07T15:55:00Z</dcterms:created>
  <dcterms:modified xsi:type="dcterms:W3CDTF">2015-08-07T16:26:00Z</dcterms:modified>
</cp:coreProperties>
</file>