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248A" w14:textId="23D21270" w:rsidR="00116500" w:rsidRPr="00705BE3" w:rsidRDefault="00AD231C" w:rsidP="00116500">
      <w:pPr>
        <w:spacing w:before="0" w:after="0" w:line="320" w:lineRule="exact"/>
        <w:rPr>
          <w:b/>
          <w:sz w:val="22"/>
        </w:rPr>
      </w:pPr>
      <w:r>
        <w:rPr>
          <w:b/>
          <w:i/>
          <w:sz w:val="24"/>
        </w:rPr>
        <w:t xml:space="preserve">Treasury Retail </w:t>
      </w:r>
      <w:r w:rsidR="0004120C">
        <w:rPr>
          <w:b/>
          <w:i/>
          <w:sz w:val="24"/>
        </w:rPr>
        <w:t xml:space="preserve">Program Review – Customer </w:t>
      </w:r>
      <w:r w:rsidR="009E4E82">
        <w:rPr>
          <w:b/>
          <w:i/>
          <w:sz w:val="24"/>
        </w:rPr>
        <w:t>Experience</w:t>
      </w:r>
      <w:r w:rsidR="0004120C">
        <w:rPr>
          <w:b/>
          <w:i/>
          <w:sz w:val="24"/>
        </w:rPr>
        <w:t xml:space="preserve"> </w:t>
      </w:r>
      <w:r>
        <w:rPr>
          <w:b/>
          <w:i/>
          <w:sz w:val="24"/>
        </w:rPr>
        <w:t>Qualitative Research</w:t>
      </w:r>
    </w:p>
    <w:p w14:paraId="4F0C83D8" w14:textId="405F04A6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</w:p>
    <w:p w14:paraId="2E2ADAC6" w14:textId="3D4E7EE8" w:rsidR="00116500" w:rsidRDefault="0004120C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>Octo</w:t>
      </w:r>
      <w:r w:rsidR="00904490">
        <w:rPr>
          <w:color w:val="auto"/>
          <w:sz w:val="24"/>
        </w:rPr>
        <w:t xml:space="preserve">ber </w:t>
      </w:r>
      <w:r w:rsidR="009E4E82">
        <w:rPr>
          <w:color w:val="auto"/>
          <w:sz w:val="24"/>
        </w:rPr>
        <w:t>28</w:t>
      </w:r>
      <w:r>
        <w:rPr>
          <w:color w:val="auto"/>
          <w:sz w:val="24"/>
        </w:rPr>
        <w:t>,</w:t>
      </w:r>
      <w:r w:rsidR="006A2261">
        <w:rPr>
          <w:color w:val="auto"/>
          <w:sz w:val="24"/>
        </w:rPr>
        <w:t xml:space="preserve"> 2015</w:t>
      </w:r>
      <w:r w:rsidR="00E51168">
        <w:rPr>
          <w:color w:val="auto"/>
          <w:sz w:val="24"/>
        </w:rPr>
        <w:t xml:space="preserve"> </w:t>
      </w:r>
    </w:p>
    <w:p w14:paraId="3D17A796" w14:textId="77777777" w:rsidR="00F966BA" w:rsidRP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035A4960" w14:textId="0B58FFE2" w:rsidR="006A2261" w:rsidRDefault="0004120C">
      <w:pPr>
        <w:ind w:right="-396"/>
        <w:outlineLvl w:val="0"/>
        <w:rPr>
          <w:rFonts w:cs="Arial"/>
          <w:b/>
          <w:caps/>
          <w:sz w:val="24"/>
          <w:szCs w:val="20"/>
        </w:rPr>
      </w:pPr>
      <w:r>
        <w:rPr>
          <w:b/>
          <w:sz w:val="24"/>
        </w:rPr>
        <w:t>RECRUIT 20</w:t>
      </w:r>
      <w:r w:rsidR="006A2261">
        <w:rPr>
          <w:b/>
          <w:sz w:val="24"/>
        </w:rPr>
        <w:t xml:space="preserve"> FOR </w:t>
      </w:r>
      <w:r>
        <w:rPr>
          <w:b/>
          <w:sz w:val="24"/>
        </w:rPr>
        <w:t xml:space="preserve">15 </w:t>
      </w:r>
      <w:r w:rsidR="006A2261">
        <w:rPr>
          <w:b/>
          <w:sz w:val="24"/>
        </w:rPr>
        <w:t>PARTICIPANTS</w:t>
      </w:r>
      <w:r w:rsidR="002C43B7">
        <w:rPr>
          <w:b/>
          <w:sz w:val="24"/>
        </w:rPr>
        <w:t xml:space="preserve"> PER GROUP</w:t>
      </w:r>
    </w:p>
    <w:p w14:paraId="78D6672E" w14:textId="705D44E9" w:rsidR="00F1433E" w:rsidRPr="00D26F17" w:rsidRDefault="00F1433E" w:rsidP="00F1433E">
      <w:pPr>
        <w:ind w:right="-396"/>
        <w:outlineLvl w:val="0"/>
        <w:rPr>
          <w:b/>
          <w:szCs w:val="20"/>
        </w:rPr>
      </w:pPr>
    </w:p>
    <w:tbl>
      <w:tblPr>
        <w:tblStyle w:val="LightGrid-Accent11"/>
        <w:tblW w:w="8088" w:type="dxa"/>
        <w:jc w:val="center"/>
        <w:tblInd w:w="-357" w:type="dxa"/>
        <w:tblLayout w:type="fixed"/>
        <w:tblLook w:val="04A0" w:firstRow="1" w:lastRow="0" w:firstColumn="1" w:lastColumn="0" w:noHBand="0" w:noVBand="1"/>
      </w:tblPr>
      <w:tblGrid>
        <w:gridCol w:w="2157"/>
        <w:gridCol w:w="1890"/>
        <w:gridCol w:w="2070"/>
        <w:gridCol w:w="1971"/>
      </w:tblGrid>
      <w:tr w:rsidR="00877D66" w14:paraId="5B8B6018" w14:textId="77777777" w:rsidTr="008347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6705A860" w14:textId="3E0B2DF8" w:rsidR="00877D66" w:rsidRDefault="00877D66" w:rsidP="00F1433E">
            <w:pPr>
              <w:jc w:val="center"/>
              <w:rPr>
                <w:b w:val="0"/>
              </w:rPr>
            </w:pPr>
            <w:r>
              <w:rPr>
                <w:b w:val="0"/>
              </w:rPr>
              <w:t>Group 1</w:t>
            </w:r>
          </w:p>
          <w:p w14:paraId="5F195D37" w14:textId="4A07E469" w:rsidR="00877D66" w:rsidRDefault="00365CB4" w:rsidP="00F1433E">
            <w:pPr>
              <w:jc w:val="center"/>
              <w:rPr>
                <w:b w:val="0"/>
              </w:rPr>
            </w:pPr>
            <w:r>
              <w:rPr>
                <w:b w:val="0"/>
              </w:rPr>
              <w:t>Treasury</w:t>
            </w:r>
            <w:r w:rsidR="00877D66">
              <w:rPr>
                <w:b w:val="0"/>
              </w:rPr>
              <w:t>Direct</w:t>
            </w:r>
          </w:p>
          <w:p w14:paraId="5CA9FD7A" w14:textId="621C2DC2" w:rsidR="00877D66" w:rsidRPr="002E4481" w:rsidRDefault="00877D66" w:rsidP="00F1433E">
            <w:pPr>
              <w:jc w:val="center"/>
              <w:rPr>
                <w:b w:val="0"/>
              </w:rPr>
            </w:pPr>
          </w:p>
        </w:tc>
        <w:tc>
          <w:tcPr>
            <w:tcW w:w="1890" w:type="dxa"/>
          </w:tcPr>
          <w:p w14:paraId="006E22C4" w14:textId="7037EC3D" w:rsidR="00877D66" w:rsidRDefault="00877D66" w:rsidP="00F143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Group 2</w:t>
            </w:r>
          </w:p>
          <w:p w14:paraId="3BEB2797" w14:textId="1FB32C8D" w:rsidR="00877D66" w:rsidRPr="002E4481" w:rsidRDefault="00877D66" w:rsidP="00F143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Savings Bonds</w:t>
            </w:r>
          </w:p>
        </w:tc>
        <w:tc>
          <w:tcPr>
            <w:tcW w:w="2070" w:type="dxa"/>
          </w:tcPr>
          <w:p w14:paraId="475AA7CB" w14:textId="32E1B5B5" w:rsidR="00877D66" w:rsidRDefault="00877D66" w:rsidP="00F143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Group 3</w:t>
            </w:r>
          </w:p>
          <w:p w14:paraId="34243AA3" w14:textId="77777777" w:rsidR="00877D66" w:rsidRDefault="00877D66" w:rsidP="00F143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No TD or SB</w:t>
            </w:r>
          </w:p>
          <w:p w14:paraId="52DAA14B" w14:textId="756A1FA0" w:rsidR="00877D66" w:rsidRPr="002E4481" w:rsidRDefault="00877D66" w:rsidP="00F143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Younger</w:t>
            </w:r>
          </w:p>
        </w:tc>
        <w:tc>
          <w:tcPr>
            <w:tcW w:w="1971" w:type="dxa"/>
          </w:tcPr>
          <w:p w14:paraId="286AADF0" w14:textId="080CCFAE" w:rsidR="00877D66" w:rsidRPr="0083612D" w:rsidRDefault="00877D66" w:rsidP="00F143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Group</w:t>
            </w:r>
            <w:r w:rsidRPr="0083612D">
              <w:rPr>
                <w:b w:val="0"/>
              </w:rPr>
              <w:t xml:space="preserve"> 4</w:t>
            </w:r>
          </w:p>
          <w:p w14:paraId="2BCB7AA3" w14:textId="77777777" w:rsidR="00877D66" w:rsidRDefault="00877D66" w:rsidP="00C07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No TD or SB</w:t>
            </w:r>
          </w:p>
          <w:p w14:paraId="0D6E4CF7" w14:textId="1A68A059" w:rsidR="00877D66" w:rsidRPr="0083612D" w:rsidRDefault="00877D66" w:rsidP="00C07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Older</w:t>
            </w:r>
          </w:p>
        </w:tc>
      </w:tr>
      <w:tr w:rsidR="00877D66" w14:paraId="45B635FC" w14:textId="77777777" w:rsidTr="00834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0EE58EB0" w14:textId="475C5F89" w:rsidR="00877D66" w:rsidRPr="00877D66" w:rsidRDefault="00A0509D" w:rsidP="00F1433E">
            <w:pPr>
              <w:ind w:right="-108"/>
              <w:jc w:val="center"/>
              <w:rPr>
                <w:rFonts w:cs="Arial"/>
                <w:b w:val="0"/>
                <w:color w:val="000000"/>
                <w:szCs w:val="22"/>
              </w:rPr>
            </w:pPr>
            <w:r>
              <w:rPr>
                <w:rFonts w:cs="Arial"/>
                <w:b w:val="0"/>
                <w:color w:val="000000"/>
                <w:szCs w:val="22"/>
              </w:rPr>
              <w:t>Treasury</w:t>
            </w:r>
            <w:r w:rsidR="00877D66" w:rsidRPr="00877D66">
              <w:rPr>
                <w:rFonts w:cs="Arial"/>
                <w:b w:val="0"/>
                <w:color w:val="000000"/>
                <w:szCs w:val="22"/>
              </w:rPr>
              <w:t>Direct Customers with a mix of those who have purchased and own savings bonds and Treasury securities</w:t>
            </w:r>
          </w:p>
          <w:p w14:paraId="62A35FA5" w14:textId="77777777" w:rsidR="00877D66" w:rsidRPr="00877D66" w:rsidRDefault="00877D66" w:rsidP="00F1433E">
            <w:pPr>
              <w:ind w:right="-108"/>
              <w:jc w:val="center"/>
              <w:rPr>
                <w:rFonts w:cs="Arial"/>
                <w:b w:val="0"/>
                <w:color w:val="000000"/>
                <w:szCs w:val="22"/>
              </w:rPr>
            </w:pPr>
          </w:p>
          <w:p w14:paraId="58BE436F" w14:textId="070611CD" w:rsidR="00877D66" w:rsidRPr="00877D66" w:rsidRDefault="00877D66" w:rsidP="00F1433E">
            <w:pPr>
              <w:ind w:right="-108"/>
              <w:jc w:val="center"/>
              <w:rPr>
                <w:rFonts w:cs="Arial"/>
                <w:b w:val="0"/>
              </w:rPr>
            </w:pPr>
            <w:r w:rsidRPr="00877D66">
              <w:rPr>
                <w:rFonts w:cs="Arial"/>
                <w:b w:val="0"/>
                <w:color w:val="000000"/>
                <w:szCs w:val="22"/>
              </w:rPr>
              <w:t>Any age group</w:t>
            </w:r>
          </w:p>
        </w:tc>
        <w:tc>
          <w:tcPr>
            <w:tcW w:w="1890" w:type="dxa"/>
          </w:tcPr>
          <w:p w14:paraId="0BE667B0" w14:textId="06F7B377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Savings bond current owne</w:t>
            </w:r>
            <w:r w:rsidR="00A0509D">
              <w:rPr>
                <w:rFonts w:cs="Arial"/>
                <w:color w:val="000000"/>
                <w:szCs w:val="22"/>
              </w:rPr>
              <w:t>rs who have never used Treasury</w:t>
            </w:r>
            <w:r>
              <w:rPr>
                <w:rFonts w:cs="Arial"/>
                <w:color w:val="000000"/>
                <w:szCs w:val="22"/>
              </w:rPr>
              <w:t>Direct</w:t>
            </w:r>
          </w:p>
          <w:p w14:paraId="12C45B25" w14:textId="77777777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30992492" w14:textId="77777777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26180BBF" w14:textId="77777777" w:rsidR="00877D66" w:rsidRDefault="00877D66" w:rsidP="00C07C26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162DDCFB" w14:textId="21249066" w:rsidR="00877D66" w:rsidRPr="00F1433E" w:rsidRDefault="00877D66" w:rsidP="00C07C26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  <w:color w:val="000000"/>
                <w:szCs w:val="22"/>
              </w:rPr>
              <w:t>Any age group</w:t>
            </w:r>
          </w:p>
        </w:tc>
        <w:tc>
          <w:tcPr>
            <w:tcW w:w="2070" w:type="dxa"/>
          </w:tcPr>
          <w:p w14:paraId="3ADC4395" w14:textId="47C88546" w:rsidR="00877D66" w:rsidRDefault="00877D66" w:rsidP="00C07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 w:rsidRPr="0087714B">
              <w:rPr>
                <w:rFonts w:cs="Arial"/>
                <w:color w:val="000000"/>
                <w:szCs w:val="22"/>
              </w:rPr>
              <w:t>People who do not currently own any savings bonds</w:t>
            </w:r>
            <w:r>
              <w:rPr>
                <w:rFonts w:cs="Arial"/>
                <w:color w:val="000000"/>
                <w:szCs w:val="22"/>
              </w:rPr>
              <w:t xml:space="preserve"> or other Treasury securities</w:t>
            </w:r>
          </w:p>
          <w:p w14:paraId="60F82DF1" w14:textId="77777777" w:rsidR="00877D66" w:rsidRDefault="00877D66" w:rsidP="00C07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3619248F" w14:textId="72ADAD83" w:rsidR="00877D66" w:rsidRDefault="00877D66" w:rsidP="00C07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Small savers</w:t>
            </w:r>
          </w:p>
          <w:p w14:paraId="6F526A65" w14:textId="77777777" w:rsidR="00877D66" w:rsidRDefault="00877D66" w:rsidP="00C07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64FD0502" w14:textId="7300EA4A" w:rsidR="00877D66" w:rsidRPr="0087714B" w:rsidRDefault="00877D66" w:rsidP="00C07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Age 21</w:t>
            </w:r>
            <w:r w:rsidRPr="0087714B">
              <w:rPr>
                <w:rFonts w:cs="Arial"/>
                <w:color w:val="000000"/>
                <w:szCs w:val="22"/>
              </w:rPr>
              <w:t xml:space="preserve"> to </w:t>
            </w:r>
            <w:r w:rsidR="00534278">
              <w:rPr>
                <w:rFonts w:cs="Arial"/>
                <w:color w:val="000000"/>
                <w:szCs w:val="22"/>
              </w:rPr>
              <w:t>40</w:t>
            </w:r>
          </w:p>
          <w:p w14:paraId="788352FC" w14:textId="1F53980E" w:rsidR="00877D66" w:rsidRPr="00F1433E" w:rsidRDefault="00877D66" w:rsidP="00C07C26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971" w:type="dxa"/>
          </w:tcPr>
          <w:p w14:paraId="029E7DCB" w14:textId="05560B54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People who do not currently own any savings bonds or other Treasury securities </w:t>
            </w:r>
          </w:p>
          <w:p w14:paraId="346620A2" w14:textId="77777777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48E7D65E" w14:textId="77777777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Small savers </w:t>
            </w:r>
          </w:p>
          <w:p w14:paraId="04D3B094" w14:textId="77777777" w:rsidR="00877D66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</w:p>
          <w:p w14:paraId="61138A87" w14:textId="1315E0F1" w:rsidR="00877D66" w:rsidRPr="00F1433E" w:rsidRDefault="00877D66" w:rsidP="00F1433E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  <w:color w:val="000000"/>
                <w:szCs w:val="22"/>
              </w:rPr>
              <w:t xml:space="preserve">Age </w:t>
            </w:r>
            <w:r w:rsidR="00534278">
              <w:rPr>
                <w:rFonts w:cs="Arial"/>
                <w:color w:val="000000"/>
                <w:szCs w:val="22"/>
              </w:rPr>
              <w:t xml:space="preserve">41 </w:t>
            </w:r>
            <w:r>
              <w:rPr>
                <w:rFonts w:cs="Arial"/>
                <w:color w:val="000000"/>
                <w:szCs w:val="22"/>
              </w:rPr>
              <w:t>to 70</w:t>
            </w:r>
          </w:p>
        </w:tc>
      </w:tr>
    </w:tbl>
    <w:p w14:paraId="228D1B8E" w14:textId="77777777" w:rsidR="006A2261" w:rsidRDefault="006A2261">
      <w:pPr>
        <w:ind w:right="-396"/>
        <w:outlineLvl w:val="0"/>
        <w:rPr>
          <w:b/>
          <w:sz w:val="24"/>
        </w:rPr>
        <w:sectPr w:rsidR="006A2261" w:rsidSect="006A226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1440" w:right="1440" w:bottom="1440" w:left="1152" w:header="720" w:footer="720" w:gutter="0"/>
          <w:cols w:space="720"/>
          <w:titlePg/>
        </w:sectPr>
      </w:pPr>
    </w:p>
    <w:p w14:paraId="6B76813D" w14:textId="1B0ED1A3" w:rsidR="00F966BA" w:rsidRDefault="00F966BA">
      <w:pPr>
        <w:ind w:right="-396"/>
        <w:outlineLvl w:val="0"/>
        <w:rPr>
          <w:b/>
          <w:sz w:val="24"/>
        </w:rPr>
      </w:pPr>
    </w:p>
    <w:p w14:paraId="3C48FCF1" w14:textId="77777777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571C8616" w14:textId="0AB5CED7" w:rsidR="00116500" w:rsidRPr="00C35CC1" w:rsidRDefault="006E4A0C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C35CC1">
        <w:rPr>
          <w:rFonts w:cs="Arial"/>
          <w:sz w:val="22"/>
          <w:szCs w:val="22"/>
        </w:rPr>
        <w:t xml:space="preserve">Between </w:t>
      </w:r>
      <w:r w:rsidR="008D6C3C" w:rsidRPr="00C35CC1">
        <w:rPr>
          <w:rFonts w:cs="Arial"/>
          <w:sz w:val="22"/>
          <w:szCs w:val="22"/>
        </w:rPr>
        <w:t>21</w:t>
      </w:r>
      <w:r w:rsidR="00116500" w:rsidRPr="00C35CC1">
        <w:rPr>
          <w:rFonts w:cs="Arial"/>
          <w:sz w:val="22"/>
          <w:szCs w:val="22"/>
        </w:rPr>
        <w:t xml:space="preserve"> </w:t>
      </w:r>
      <w:r w:rsidR="00B41098" w:rsidRPr="00C35CC1">
        <w:rPr>
          <w:rFonts w:cs="Arial"/>
          <w:sz w:val="22"/>
          <w:szCs w:val="22"/>
        </w:rPr>
        <w:t xml:space="preserve">and </w:t>
      </w:r>
      <w:r w:rsidR="00D01835">
        <w:rPr>
          <w:rFonts w:cs="Arial"/>
          <w:sz w:val="22"/>
          <w:szCs w:val="22"/>
        </w:rPr>
        <w:t>7</w:t>
      </w:r>
      <w:r w:rsidR="00B41098" w:rsidRPr="00C35CC1">
        <w:rPr>
          <w:rFonts w:cs="Arial"/>
          <w:sz w:val="22"/>
          <w:szCs w:val="22"/>
        </w:rPr>
        <w:t>0</w:t>
      </w:r>
      <w:r w:rsidRPr="00C35CC1">
        <w:rPr>
          <w:rFonts w:cs="Arial"/>
          <w:color w:val="FF0000"/>
          <w:sz w:val="22"/>
          <w:szCs w:val="22"/>
        </w:rPr>
        <w:t xml:space="preserve"> </w:t>
      </w:r>
      <w:r w:rsidR="00116500" w:rsidRPr="00C35CC1">
        <w:rPr>
          <w:rFonts w:cs="Arial"/>
          <w:sz w:val="22"/>
          <w:szCs w:val="22"/>
        </w:rPr>
        <w:t>years</w:t>
      </w:r>
      <w:r w:rsidRPr="00C35CC1">
        <w:rPr>
          <w:rFonts w:cs="Arial"/>
          <w:sz w:val="22"/>
          <w:szCs w:val="22"/>
        </w:rPr>
        <w:t xml:space="preserve"> of age</w:t>
      </w:r>
      <w:r w:rsidR="00116500" w:rsidRPr="00C35CC1">
        <w:rPr>
          <w:rFonts w:cs="Arial"/>
          <w:sz w:val="22"/>
          <w:szCs w:val="22"/>
        </w:rPr>
        <w:t xml:space="preserve"> (Q3)</w:t>
      </w:r>
    </w:p>
    <w:p w14:paraId="7C50E057" w14:textId="77777777" w:rsidR="00116500" w:rsidRDefault="00116500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C35CC1">
        <w:rPr>
          <w:rFonts w:cs="Arial"/>
          <w:sz w:val="22"/>
          <w:szCs w:val="22"/>
        </w:rPr>
        <w:t>Responsible for/share financial decisions in household (Q4)</w:t>
      </w:r>
    </w:p>
    <w:p w14:paraId="5F70A8F1" w14:textId="3F63CD99" w:rsidR="009A47EF" w:rsidRPr="00365CB4" w:rsidRDefault="009A47EF" w:rsidP="00627F7D">
      <w:pPr>
        <w:ind w:left="1440" w:right="-396"/>
        <w:outlineLvl w:val="0"/>
        <w:rPr>
          <w:rFonts w:cs="Arial"/>
          <w:sz w:val="22"/>
          <w:szCs w:val="22"/>
          <w:highlight w:val="yellow"/>
        </w:rPr>
      </w:pPr>
    </w:p>
    <w:p w14:paraId="428933EE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2499F87F" w14:textId="6738AD01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SCREENER</w:t>
      </w:r>
    </w:p>
    <w:p w14:paraId="41DEDB1B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1D8872C7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discussion on saving. We are interested in your opinions. </w:t>
      </w:r>
    </w:p>
    <w:p w14:paraId="16A7F936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451059F1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1F575DC7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5B54BFE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47315206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medical product manufacturer</w:t>
      </w:r>
    </w:p>
    <w:p w14:paraId="4A2488AB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financial services company (including banking and credit cards)</w:t>
      </w:r>
    </w:p>
    <w:p w14:paraId="769BF5D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government agency</w:t>
      </w:r>
    </w:p>
    <w:p w14:paraId="583229C4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779322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lastRenderedPageBreak/>
        <w:t>A newspaper, TV, or radio station</w:t>
      </w:r>
    </w:p>
    <w:p w14:paraId="1F84BB03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42071D35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25F86029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448DB992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C14E41E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188010B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040E10B4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2AA38329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5DEB9775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4CF06CF8" w14:textId="317B50DF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6E73AF5F" w14:textId="77777777" w:rsidR="005154DA" w:rsidRDefault="005154DA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</w:p>
    <w:p w14:paraId="3E913CF0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[RECRUIT</w:t>
      </w:r>
      <w:r w:rsidR="00116500" w:rsidRPr="006677B5">
        <w:rPr>
          <w:rFonts w:cs="Arial"/>
          <w:b/>
          <w:sz w:val="22"/>
          <w:szCs w:val="22"/>
        </w:rPr>
        <w:t xml:space="preserve"> MIX]</w:t>
      </w:r>
    </w:p>
    <w:p w14:paraId="64DB8AAB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5563A6E6" w14:textId="49E365ED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</w:t>
      </w:r>
      <w:r w:rsidR="00663FFF">
        <w:rPr>
          <w:sz w:val="22"/>
          <w:szCs w:val="22"/>
        </w:rPr>
        <w:t>What is your age?</w:t>
      </w:r>
    </w:p>
    <w:p w14:paraId="6B06AB28" w14:textId="77777777" w:rsidR="00116500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099E629E" w14:textId="77777777" w:rsidR="00663FFF" w:rsidRDefault="00663FFF" w:rsidP="00663FFF">
      <w:pPr>
        <w:pStyle w:val="MainBody"/>
        <w:rPr>
          <w:rFonts w:ascii="Arial" w:hAnsi="Arial" w:cs="Arial"/>
          <w:sz w:val="22"/>
          <w:szCs w:val="22"/>
        </w:rPr>
      </w:pPr>
    </w:p>
    <w:p w14:paraId="6D0CA636" w14:textId="6DCE2779" w:rsidR="000F0BB4" w:rsidRPr="006677B5" w:rsidRDefault="00397814" w:rsidP="000F0BB4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RECORD AGE</w:t>
      </w:r>
      <w:r w:rsidR="00A90052">
        <w:rPr>
          <w:rFonts w:ascii="Arial" w:hAnsi="Arial" w:cs="Arial"/>
          <w:sz w:val="22"/>
          <w:szCs w:val="22"/>
        </w:rPr>
        <w:t>: _</w:t>
      </w:r>
      <w:r w:rsidR="00663FFF">
        <w:rPr>
          <w:rFonts w:ascii="Arial" w:hAnsi="Arial" w:cs="Arial"/>
          <w:sz w:val="22"/>
          <w:szCs w:val="22"/>
        </w:rPr>
        <w:t>___________</w:t>
      </w:r>
      <w:r w:rsidR="000F0BB4">
        <w:rPr>
          <w:rFonts w:ascii="Arial" w:hAnsi="Arial" w:cs="Arial"/>
          <w:sz w:val="22"/>
          <w:szCs w:val="22"/>
        </w:rPr>
        <w:t xml:space="preserve">  </w:t>
      </w:r>
      <w:r w:rsidR="000F0BB4" w:rsidRPr="006677B5">
        <w:rPr>
          <w:rFonts w:ascii="Arial" w:hAnsi="Arial" w:cs="Arial"/>
          <w:b/>
          <w:color w:val="FF0000"/>
          <w:sz w:val="22"/>
          <w:szCs w:val="22"/>
        </w:rPr>
        <w:t>[TERMINATE IF UNDER 21 OR</w:t>
      </w:r>
      <w:r w:rsidR="000F0BB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572555">
        <w:rPr>
          <w:rFonts w:ascii="Arial" w:hAnsi="Arial" w:cs="Arial"/>
          <w:b/>
          <w:color w:val="FF0000"/>
          <w:sz w:val="22"/>
          <w:szCs w:val="22"/>
        </w:rPr>
        <w:t>71</w:t>
      </w:r>
      <w:r w:rsidR="000F0BB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0F0BB4" w:rsidRPr="006677B5">
        <w:rPr>
          <w:rFonts w:ascii="Arial" w:hAnsi="Arial" w:cs="Arial"/>
          <w:b/>
          <w:color w:val="FF0000"/>
          <w:sz w:val="22"/>
          <w:szCs w:val="22"/>
        </w:rPr>
        <w:t>YEARS OF AGE OR OLDER]</w:t>
      </w:r>
    </w:p>
    <w:p w14:paraId="483F3515" w14:textId="403C86D0" w:rsidR="00116500" w:rsidRPr="006677B5" w:rsidRDefault="00116500" w:rsidP="00397814">
      <w:pPr>
        <w:pStyle w:val="MainBody"/>
        <w:ind w:left="720"/>
        <w:rPr>
          <w:rFonts w:ascii="Arial" w:hAnsi="Arial" w:cs="Arial"/>
          <w:sz w:val="22"/>
          <w:szCs w:val="22"/>
        </w:rPr>
      </w:pPr>
    </w:p>
    <w:p w14:paraId="63CF92E4" w14:textId="77EA8290" w:rsidR="00773D10" w:rsidRPr="006677B5" w:rsidRDefault="008D0CB5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[RECRUIT FOR GROUP 3 AND </w:t>
      </w:r>
      <w:r w:rsidR="00686E73">
        <w:rPr>
          <w:rFonts w:cs="Arial"/>
          <w:b/>
          <w:sz w:val="22"/>
          <w:szCs w:val="22"/>
        </w:rPr>
        <w:t>4</w:t>
      </w:r>
      <w:r w:rsidR="00B443FC">
        <w:rPr>
          <w:rFonts w:cs="Arial"/>
          <w:b/>
          <w:sz w:val="22"/>
          <w:szCs w:val="22"/>
        </w:rPr>
        <w:t xml:space="preserve"> BASED ON AGE</w:t>
      </w:r>
      <w:r w:rsidR="00773D10" w:rsidRPr="006677B5">
        <w:rPr>
          <w:rFonts w:cs="Arial"/>
          <w:b/>
          <w:sz w:val="22"/>
          <w:szCs w:val="22"/>
        </w:rPr>
        <w:t>]</w:t>
      </w:r>
    </w:p>
    <w:p w14:paraId="2D432C44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5089B2F2" w14:textId="77777777" w:rsidR="00116500" w:rsidRPr="006677B5" w:rsidRDefault="00116500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4DA2DD08" w14:textId="77777777" w:rsidR="00116500" w:rsidRPr="006677B5" w:rsidRDefault="0011650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Q4 Financial decision-making:</w:t>
      </w:r>
      <w:r w:rsidRPr="006677B5">
        <w:rPr>
          <w:sz w:val="22"/>
          <w:szCs w:val="22"/>
        </w:rPr>
        <w:t xml:space="preserve"> Which of the following best describes how financial decisions are made in your household? </w:t>
      </w:r>
    </w:p>
    <w:p w14:paraId="7C06640E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1C39595C" w14:textId="77777777" w:rsidR="00116500" w:rsidRPr="006677B5" w:rsidRDefault="00116500" w:rsidP="00E931CE">
      <w:pPr>
        <w:pStyle w:val="MainBody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make all the financial decisions alone </w:t>
      </w:r>
    </w:p>
    <w:p w14:paraId="5F25E407" w14:textId="77777777" w:rsidR="00116500" w:rsidRPr="006677B5" w:rsidRDefault="00116500" w:rsidP="00E931CE">
      <w:pPr>
        <w:pStyle w:val="MainBody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am involved equally in the financial decisions with my spouse/partner </w:t>
      </w:r>
    </w:p>
    <w:p w14:paraId="4BA9D6EE" w14:textId="77777777" w:rsidR="00116500" w:rsidRPr="006677B5" w:rsidRDefault="00116500" w:rsidP="00E931CE">
      <w:pPr>
        <w:pStyle w:val="MainBody"/>
        <w:numPr>
          <w:ilvl w:val="0"/>
          <w:numId w:val="19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>I am only slightly involved in financial decisions in my household</w:t>
      </w:r>
    </w:p>
    <w:p w14:paraId="4DA74200" w14:textId="77777777" w:rsidR="00116500" w:rsidRPr="006677B5" w:rsidRDefault="00116500" w:rsidP="00E931CE">
      <w:pPr>
        <w:pStyle w:val="MainBody"/>
        <w:numPr>
          <w:ilvl w:val="0"/>
          <w:numId w:val="19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 xml:space="preserve">I am not involved in the financial decisions in my household </w:t>
      </w:r>
      <w:r w:rsidRPr="006677B5">
        <w:rPr>
          <w:rFonts w:ascii="Arial" w:hAnsi="Arial" w:cs="Arial"/>
          <w:color w:val="FF0000"/>
          <w:sz w:val="22"/>
          <w:szCs w:val="22"/>
        </w:rPr>
        <w:tab/>
        <w:t xml:space="preserve"> </w:t>
      </w:r>
    </w:p>
    <w:p w14:paraId="249BD62A" w14:textId="77777777" w:rsidR="00116500" w:rsidRPr="006677B5" w:rsidRDefault="00116500">
      <w:pPr>
        <w:ind w:left="360"/>
        <w:rPr>
          <w:rFonts w:cs="Arial"/>
          <w:b/>
          <w:sz w:val="22"/>
          <w:szCs w:val="22"/>
        </w:rPr>
      </w:pPr>
    </w:p>
    <w:p w14:paraId="0973CCC6" w14:textId="77777777" w:rsidR="00116500" w:rsidRPr="006677B5" w:rsidRDefault="0011650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SLIGHTLY/NOT INVOLVED IN FINANCIAL DECISIONS]</w:t>
      </w:r>
    </w:p>
    <w:p w14:paraId="274F8408" w14:textId="3E6FC7E6" w:rsidR="00073AF5" w:rsidRPr="006677B5" w:rsidRDefault="00073AF5" w:rsidP="00073AF5">
      <w:pPr>
        <w:rPr>
          <w:rFonts w:cs="Arial"/>
          <w:color w:val="000000"/>
          <w:sz w:val="22"/>
          <w:szCs w:val="22"/>
        </w:rPr>
      </w:pPr>
    </w:p>
    <w:p w14:paraId="229971D4" w14:textId="77777777" w:rsidR="00E540E8" w:rsidRDefault="00E540E8" w:rsidP="00AA05EA">
      <w:pPr>
        <w:rPr>
          <w:rFonts w:cs="Arial"/>
          <w:b/>
          <w:color w:val="FF0000"/>
          <w:sz w:val="22"/>
          <w:szCs w:val="22"/>
        </w:rPr>
      </w:pPr>
    </w:p>
    <w:p w14:paraId="0C7EFFB2" w14:textId="77777777" w:rsidR="00132FA0" w:rsidRDefault="00132FA0" w:rsidP="00132FA0">
      <w:pPr>
        <w:ind w:left="270"/>
        <w:rPr>
          <w:rFonts w:cs="Arial"/>
          <w:b/>
          <w:color w:val="FF0000"/>
          <w:sz w:val="22"/>
          <w:szCs w:val="22"/>
        </w:rPr>
      </w:pPr>
    </w:p>
    <w:p w14:paraId="7F23FF9D" w14:textId="5C504E1E" w:rsidR="00132FA0" w:rsidRPr="006677B5" w:rsidRDefault="00132FA0" w:rsidP="00132FA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365CB4">
        <w:rPr>
          <w:b/>
          <w:sz w:val="22"/>
          <w:szCs w:val="22"/>
        </w:rPr>
        <w:t>5</w:t>
      </w:r>
      <w:r w:rsidR="0078018B">
        <w:rPr>
          <w:b/>
          <w:sz w:val="22"/>
          <w:szCs w:val="22"/>
        </w:rPr>
        <w:t xml:space="preserve"> Savings Bonds</w:t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 w:rsidR="00F3118C">
        <w:rPr>
          <w:sz w:val="22"/>
          <w:szCs w:val="22"/>
        </w:rPr>
        <w:t>Do you currently own any savings b</w:t>
      </w:r>
      <w:r w:rsidR="0078018B">
        <w:rPr>
          <w:sz w:val="22"/>
          <w:szCs w:val="22"/>
        </w:rPr>
        <w:t xml:space="preserve">onds from the United States government? </w:t>
      </w:r>
    </w:p>
    <w:p w14:paraId="231233D5" w14:textId="77777777" w:rsidR="00132FA0" w:rsidRPr="006677B5" w:rsidRDefault="00132FA0" w:rsidP="00132FA0">
      <w:pPr>
        <w:rPr>
          <w:rFonts w:cs="Arial"/>
          <w:sz w:val="22"/>
          <w:szCs w:val="22"/>
        </w:rPr>
      </w:pPr>
    </w:p>
    <w:p w14:paraId="0C5B275B" w14:textId="2E30E125" w:rsidR="00132FA0" w:rsidRPr="006677B5" w:rsidRDefault="0078018B" w:rsidP="00E931CE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Yes </w:t>
      </w:r>
      <w:r w:rsidRPr="0078018B">
        <w:rPr>
          <w:b/>
          <w:color w:val="auto"/>
          <w:sz w:val="22"/>
          <w:szCs w:val="22"/>
        </w:rPr>
        <w:t>[</w:t>
      </w:r>
      <w:r>
        <w:rPr>
          <w:b/>
          <w:color w:val="auto"/>
          <w:sz w:val="22"/>
          <w:szCs w:val="22"/>
        </w:rPr>
        <w:t xml:space="preserve">MAY </w:t>
      </w:r>
      <w:r w:rsidRPr="0078018B">
        <w:rPr>
          <w:b/>
          <w:color w:val="auto"/>
          <w:sz w:val="22"/>
          <w:szCs w:val="22"/>
        </w:rPr>
        <w:t>QUA</w:t>
      </w:r>
      <w:r>
        <w:rPr>
          <w:b/>
          <w:color w:val="auto"/>
          <w:sz w:val="22"/>
          <w:szCs w:val="22"/>
        </w:rPr>
        <w:t>LIFY</w:t>
      </w:r>
      <w:r w:rsidRPr="0078018B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>FOR GROUPS 1 OR 2</w:t>
      </w:r>
      <w:r w:rsidRPr="0078018B">
        <w:rPr>
          <w:b/>
          <w:color w:val="auto"/>
          <w:sz w:val="22"/>
          <w:szCs w:val="22"/>
        </w:rPr>
        <w:t>]</w:t>
      </w:r>
    </w:p>
    <w:p w14:paraId="773D3AA2" w14:textId="7B4040EA" w:rsidR="00132FA0" w:rsidRPr="0078018B" w:rsidRDefault="0078018B" w:rsidP="00E931CE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</w:t>
      </w:r>
      <w:r w:rsidR="00EB3ABB" w:rsidRPr="0078018B">
        <w:rPr>
          <w:color w:val="auto"/>
          <w:sz w:val="22"/>
          <w:szCs w:val="22"/>
        </w:rPr>
        <w:t xml:space="preserve"> </w:t>
      </w:r>
      <w:r w:rsidR="00F3118C">
        <w:rPr>
          <w:color w:val="auto"/>
          <w:sz w:val="22"/>
          <w:szCs w:val="22"/>
        </w:rPr>
        <w:t xml:space="preserve"> </w:t>
      </w:r>
      <w:r w:rsidR="00EB3ABB" w:rsidRPr="0078018B">
        <w:rPr>
          <w:b/>
          <w:color w:val="auto"/>
          <w:sz w:val="22"/>
          <w:szCs w:val="22"/>
        </w:rPr>
        <w:t>[</w:t>
      </w:r>
      <w:r>
        <w:rPr>
          <w:b/>
          <w:color w:val="auto"/>
          <w:sz w:val="22"/>
          <w:szCs w:val="22"/>
        </w:rPr>
        <w:t xml:space="preserve">MAY </w:t>
      </w:r>
      <w:r w:rsidR="00EB3ABB" w:rsidRPr="0078018B">
        <w:rPr>
          <w:b/>
          <w:color w:val="auto"/>
          <w:sz w:val="22"/>
          <w:szCs w:val="22"/>
        </w:rPr>
        <w:t>QUA</w:t>
      </w:r>
      <w:r>
        <w:rPr>
          <w:b/>
          <w:color w:val="auto"/>
          <w:sz w:val="22"/>
          <w:szCs w:val="22"/>
        </w:rPr>
        <w:t>LIFY</w:t>
      </w:r>
      <w:r w:rsidR="00EB3ABB" w:rsidRPr="0078018B">
        <w:rPr>
          <w:b/>
          <w:color w:val="auto"/>
          <w:sz w:val="22"/>
          <w:szCs w:val="22"/>
        </w:rPr>
        <w:t xml:space="preserve"> </w:t>
      </w:r>
      <w:r w:rsidR="00F3118C">
        <w:rPr>
          <w:b/>
          <w:color w:val="auto"/>
          <w:sz w:val="22"/>
          <w:szCs w:val="22"/>
        </w:rPr>
        <w:t>FOR GROUPS 3</w:t>
      </w:r>
      <w:r>
        <w:rPr>
          <w:b/>
          <w:color w:val="auto"/>
          <w:sz w:val="22"/>
          <w:szCs w:val="22"/>
        </w:rPr>
        <w:t xml:space="preserve"> OR 4</w:t>
      </w:r>
      <w:r w:rsidR="00EB3ABB" w:rsidRPr="0078018B">
        <w:rPr>
          <w:b/>
          <w:color w:val="auto"/>
          <w:sz w:val="22"/>
          <w:szCs w:val="22"/>
        </w:rPr>
        <w:t>]</w:t>
      </w:r>
    </w:p>
    <w:p w14:paraId="186A26E0" w14:textId="05A936AC" w:rsidR="00132FA0" w:rsidRPr="006677B5" w:rsidRDefault="00132FA0" w:rsidP="003801AD">
      <w:pPr>
        <w:pStyle w:val="NotesComments"/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14:paraId="5F44D821" w14:textId="77777777" w:rsidR="00132FA0" w:rsidRPr="006677B5" w:rsidRDefault="00132FA0" w:rsidP="00132FA0">
      <w:pPr>
        <w:pStyle w:val="NotesComments"/>
        <w:rPr>
          <w:b/>
          <w:color w:val="auto"/>
          <w:sz w:val="22"/>
          <w:szCs w:val="22"/>
        </w:rPr>
      </w:pPr>
    </w:p>
    <w:p w14:paraId="3F9AB9B4" w14:textId="77777777" w:rsidR="00132FA0" w:rsidRDefault="00132FA0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39D97E6D" w14:textId="77777777" w:rsidR="0078018B" w:rsidRDefault="0078018B" w:rsidP="0078018B">
      <w:pPr>
        <w:ind w:left="270"/>
        <w:rPr>
          <w:rFonts w:cs="Arial"/>
          <w:b/>
          <w:color w:val="FF0000"/>
          <w:sz w:val="22"/>
          <w:szCs w:val="22"/>
        </w:rPr>
      </w:pPr>
    </w:p>
    <w:p w14:paraId="67D3E7A6" w14:textId="7B09903E" w:rsidR="0078018B" w:rsidRPr="00627F7D" w:rsidRDefault="0078018B" w:rsidP="0078018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27F7D">
        <w:rPr>
          <w:b/>
          <w:sz w:val="22"/>
          <w:szCs w:val="22"/>
        </w:rPr>
        <w:t>Q</w:t>
      </w:r>
      <w:r w:rsidR="00365CB4" w:rsidRPr="00627F7D">
        <w:rPr>
          <w:b/>
          <w:sz w:val="22"/>
          <w:szCs w:val="22"/>
        </w:rPr>
        <w:t>6</w:t>
      </w:r>
      <w:r w:rsidR="0098042C" w:rsidRPr="00627F7D">
        <w:rPr>
          <w:b/>
          <w:sz w:val="22"/>
          <w:szCs w:val="22"/>
        </w:rPr>
        <w:t xml:space="preserve"> Treasury Securities</w:t>
      </w:r>
      <w:r w:rsidRPr="00627F7D">
        <w:rPr>
          <w:b/>
          <w:sz w:val="22"/>
          <w:szCs w:val="22"/>
        </w:rPr>
        <w:t>:</w:t>
      </w:r>
      <w:r w:rsidRPr="00627F7D">
        <w:rPr>
          <w:sz w:val="22"/>
          <w:szCs w:val="22"/>
        </w:rPr>
        <w:t xml:space="preserve"> Do you currently own any </w:t>
      </w:r>
      <w:r w:rsidR="0098042C" w:rsidRPr="00627F7D">
        <w:rPr>
          <w:sz w:val="22"/>
          <w:szCs w:val="22"/>
        </w:rPr>
        <w:t xml:space="preserve">Treasury securities such as Treasury bills, notes, bonds, TIPS, FRNs or </w:t>
      </w:r>
      <w:r w:rsidR="0098042C" w:rsidRPr="00627F7D">
        <w:rPr>
          <w:i/>
          <w:sz w:val="22"/>
          <w:szCs w:val="22"/>
        </w:rPr>
        <w:t>my</w:t>
      </w:r>
      <w:r w:rsidR="0098042C" w:rsidRPr="00627F7D">
        <w:rPr>
          <w:sz w:val="22"/>
          <w:szCs w:val="22"/>
        </w:rPr>
        <w:t>RA</w:t>
      </w:r>
      <w:r w:rsidRPr="00627F7D">
        <w:rPr>
          <w:sz w:val="22"/>
          <w:szCs w:val="22"/>
        </w:rPr>
        <w:t xml:space="preserve">? </w:t>
      </w:r>
    </w:p>
    <w:p w14:paraId="476AB328" w14:textId="77777777" w:rsidR="0078018B" w:rsidRPr="00627F7D" w:rsidRDefault="0078018B" w:rsidP="0078018B">
      <w:pPr>
        <w:rPr>
          <w:rFonts w:cs="Arial"/>
          <w:sz w:val="22"/>
          <w:szCs w:val="22"/>
        </w:rPr>
      </w:pPr>
    </w:p>
    <w:p w14:paraId="6367D5ED" w14:textId="77777777" w:rsidR="0078018B" w:rsidRPr="00627F7D" w:rsidRDefault="0078018B" w:rsidP="00E931CE">
      <w:pPr>
        <w:pStyle w:val="NotesComments"/>
        <w:numPr>
          <w:ilvl w:val="0"/>
          <w:numId w:val="29"/>
        </w:numPr>
        <w:rPr>
          <w:color w:val="auto"/>
          <w:sz w:val="22"/>
          <w:szCs w:val="22"/>
        </w:rPr>
      </w:pPr>
      <w:r w:rsidRPr="00627F7D">
        <w:rPr>
          <w:color w:val="auto"/>
          <w:sz w:val="22"/>
          <w:szCs w:val="22"/>
        </w:rPr>
        <w:lastRenderedPageBreak/>
        <w:t xml:space="preserve">Yes </w:t>
      </w:r>
      <w:r w:rsidRPr="00627F7D">
        <w:rPr>
          <w:b/>
          <w:color w:val="auto"/>
          <w:sz w:val="22"/>
          <w:szCs w:val="22"/>
        </w:rPr>
        <w:t>[MAY QUALIFY FOR GROUPS 1 OR 2]</w:t>
      </w:r>
    </w:p>
    <w:p w14:paraId="2186E17B" w14:textId="798C551F" w:rsidR="0078018B" w:rsidRPr="00627F7D" w:rsidRDefault="0078018B" w:rsidP="00E931CE">
      <w:pPr>
        <w:pStyle w:val="NotesComments"/>
        <w:numPr>
          <w:ilvl w:val="0"/>
          <w:numId w:val="29"/>
        </w:numPr>
        <w:rPr>
          <w:color w:val="auto"/>
          <w:sz w:val="22"/>
          <w:szCs w:val="22"/>
        </w:rPr>
      </w:pPr>
      <w:r w:rsidRPr="00627F7D">
        <w:rPr>
          <w:color w:val="auto"/>
          <w:sz w:val="22"/>
          <w:szCs w:val="22"/>
        </w:rPr>
        <w:t xml:space="preserve">No </w:t>
      </w:r>
      <w:r w:rsidRPr="00627F7D">
        <w:rPr>
          <w:b/>
          <w:color w:val="auto"/>
          <w:sz w:val="22"/>
          <w:szCs w:val="22"/>
        </w:rPr>
        <w:t xml:space="preserve">[MAY QUALIFY </w:t>
      </w:r>
      <w:r w:rsidR="00855348" w:rsidRPr="00627F7D">
        <w:rPr>
          <w:b/>
          <w:color w:val="auto"/>
          <w:sz w:val="22"/>
          <w:szCs w:val="22"/>
        </w:rPr>
        <w:t>FOR GROUPS 3</w:t>
      </w:r>
      <w:r w:rsidRPr="00627F7D">
        <w:rPr>
          <w:b/>
          <w:color w:val="auto"/>
          <w:sz w:val="22"/>
          <w:szCs w:val="22"/>
        </w:rPr>
        <w:t xml:space="preserve"> OR 4]</w:t>
      </w:r>
    </w:p>
    <w:p w14:paraId="4E84F33D" w14:textId="77777777" w:rsidR="0078018B" w:rsidRPr="006677B5" w:rsidRDefault="0078018B" w:rsidP="0078018B">
      <w:pPr>
        <w:pStyle w:val="NotesComments"/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14:paraId="7981A2DA" w14:textId="77777777" w:rsidR="0078018B" w:rsidRDefault="0078018B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28136AED" w14:textId="77777777" w:rsidR="00855348" w:rsidRDefault="00855348" w:rsidP="00855348">
      <w:pPr>
        <w:ind w:left="270"/>
        <w:rPr>
          <w:rFonts w:cs="Arial"/>
          <w:b/>
          <w:color w:val="FF0000"/>
          <w:sz w:val="22"/>
          <w:szCs w:val="22"/>
        </w:rPr>
      </w:pPr>
    </w:p>
    <w:p w14:paraId="0BF9DB98" w14:textId="62B232E7" w:rsidR="00855348" w:rsidRPr="006677B5" w:rsidRDefault="00855348" w:rsidP="00855348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>
        <w:rPr>
          <w:b/>
          <w:sz w:val="22"/>
          <w:szCs w:val="22"/>
        </w:rPr>
        <w:t>7 TreasuryDirect</w:t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Do you </w:t>
      </w:r>
      <w:r w:rsidR="00941631">
        <w:rPr>
          <w:sz w:val="22"/>
          <w:szCs w:val="22"/>
        </w:rPr>
        <w:t>have a TreasuryDirect account</w:t>
      </w:r>
      <w:r>
        <w:rPr>
          <w:sz w:val="22"/>
          <w:szCs w:val="22"/>
        </w:rPr>
        <w:t xml:space="preserve">? </w:t>
      </w:r>
    </w:p>
    <w:p w14:paraId="0B6A135D" w14:textId="77777777" w:rsidR="00855348" w:rsidRPr="006677B5" w:rsidRDefault="00855348" w:rsidP="00855348">
      <w:pPr>
        <w:rPr>
          <w:rFonts w:cs="Arial"/>
          <w:sz w:val="22"/>
          <w:szCs w:val="22"/>
        </w:rPr>
      </w:pPr>
    </w:p>
    <w:p w14:paraId="7F7592A6" w14:textId="0953C486" w:rsidR="00855348" w:rsidRPr="006677B5" w:rsidRDefault="00855348" w:rsidP="00E931CE">
      <w:pPr>
        <w:pStyle w:val="NotesComments"/>
        <w:numPr>
          <w:ilvl w:val="0"/>
          <w:numId w:val="30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Yes </w:t>
      </w:r>
      <w:r w:rsidRPr="0078018B">
        <w:rPr>
          <w:b/>
          <w:color w:val="auto"/>
          <w:sz w:val="22"/>
          <w:szCs w:val="22"/>
        </w:rPr>
        <w:t>[QUA</w:t>
      </w:r>
      <w:r>
        <w:rPr>
          <w:b/>
          <w:color w:val="auto"/>
          <w:sz w:val="22"/>
          <w:szCs w:val="22"/>
        </w:rPr>
        <w:t>LIFIES</w:t>
      </w:r>
      <w:r w:rsidRPr="0078018B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>FOR GROUP 1</w:t>
      </w:r>
      <w:r w:rsidRPr="0078018B">
        <w:rPr>
          <w:b/>
          <w:color w:val="auto"/>
          <w:sz w:val="22"/>
          <w:szCs w:val="22"/>
        </w:rPr>
        <w:t>]</w:t>
      </w:r>
    </w:p>
    <w:p w14:paraId="5C87EF87" w14:textId="6DA6F868" w:rsidR="00855348" w:rsidRPr="0078018B" w:rsidRDefault="00855348" w:rsidP="00E931CE">
      <w:pPr>
        <w:pStyle w:val="NotesComments"/>
        <w:numPr>
          <w:ilvl w:val="0"/>
          <w:numId w:val="30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</w:t>
      </w:r>
      <w:r w:rsidRPr="0078018B">
        <w:rPr>
          <w:color w:val="auto"/>
          <w:sz w:val="22"/>
          <w:szCs w:val="22"/>
        </w:rPr>
        <w:t xml:space="preserve"> </w:t>
      </w:r>
      <w:r w:rsidRPr="0078018B">
        <w:rPr>
          <w:b/>
          <w:color w:val="auto"/>
          <w:sz w:val="22"/>
          <w:szCs w:val="22"/>
        </w:rPr>
        <w:t>[</w:t>
      </w:r>
      <w:r>
        <w:rPr>
          <w:b/>
          <w:color w:val="auto"/>
          <w:sz w:val="22"/>
          <w:szCs w:val="22"/>
        </w:rPr>
        <w:t xml:space="preserve">MAY </w:t>
      </w:r>
      <w:r w:rsidRPr="0078018B">
        <w:rPr>
          <w:b/>
          <w:color w:val="auto"/>
          <w:sz w:val="22"/>
          <w:szCs w:val="22"/>
        </w:rPr>
        <w:t>QUA</w:t>
      </w:r>
      <w:r>
        <w:rPr>
          <w:b/>
          <w:color w:val="auto"/>
          <w:sz w:val="22"/>
          <w:szCs w:val="22"/>
        </w:rPr>
        <w:t>LIFY</w:t>
      </w:r>
      <w:r w:rsidRPr="0078018B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>FOR GROUPS 2, 3 OR 4</w:t>
      </w:r>
      <w:r w:rsidRPr="0078018B">
        <w:rPr>
          <w:b/>
          <w:color w:val="auto"/>
          <w:sz w:val="22"/>
          <w:szCs w:val="22"/>
        </w:rPr>
        <w:t>]</w:t>
      </w:r>
    </w:p>
    <w:p w14:paraId="65FCE662" w14:textId="77777777" w:rsidR="00855348" w:rsidRPr="006677B5" w:rsidRDefault="00855348" w:rsidP="00855348">
      <w:pPr>
        <w:pStyle w:val="NotesComments"/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14:paraId="3A7589F2" w14:textId="77777777" w:rsidR="00855348" w:rsidRPr="00F20BC4" w:rsidRDefault="00855348" w:rsidP="00116500">
      <w:pPr>
        <w:ind w:left="270"/>
        <w:rPr>
          <w:rFonts w:cs="Arial"/>
          <w:b/>
          <w:color w:val="008000"/>
          <w:sz w:val="22"/>
          <w:szCs w:val="22"/>
        </w:rPr>
      </w:pPr>
    </w:p>
    <w:p w14:paraId="6957B4C9" w14:textId="47998FD8" w:rsidR="00941631" w:rsidRPr="00F20BC4" w:rsidRDefault="00941631" w:rsidP="00941631">
      <w:pPr>
        <w:rPr>
          <w:rFonts w:cs="Arial"/>
          <w:b/>
          <w:color w:val="008000"/>
          <w:sz w:val="22"/>
          <w:szCs w:val="22"/>
        </w:rPr>
      </w:pPr>
      <w:r w:rsidRPr="00F20BC4">
        <w:rPr>
          <w:rFonts w:cs="Arial"/>
          <w:b/>
          <w:color w:val="008000"/>
          <w:sz w:val="22"/>
          <w:szCs w:val="22"/>
        </w:rPr>
        <w:t>GROUP 1 – IF HAS TREASURYDIRECT ACCOUNT</w:t>
      </w:r>
    </w:p>
    <w:p w14:paraId="3FCA1BCE" w14:textId="13C39487" w:rsidR="00941631" w:rsidRPr="00F20BC4" w:rsidRDefault="00941631" w:rsidP="00941631">
      <w:pPr>
        <w:rPr>
          <w:rFonts w:cs="Arial"/>
          <w:b/>
          <w:color w:val="008000"/>
          <w:sz w:val="22"/>
          <w:szCs w:val="22"/>
        </w:rPr>
      </w:pPr>
      <w:r w:rsidRPr="00F20BC4">
        <w:rPr>
          <w:rFonts w:cs="Arial"/>
          <w:b/>
          <w:color w:val="008000"/>
          <w:sz w:val="22"/>
          <w:szCs w:val="22"/>
        </w:rPr>
        <w:t>GROUP 2 – IF HAS</w:t>
      </w:r>
      <w:r w:rsidR="003F667B">
        <w:rPr>
          <w:rFonts w:cs="Arial"/>
          <w:b/>
          <w:color w:val="008000"/>
          <w:sz w:val="22"/>
          <w:szCs w:val="22"/>
        </w:rPr>
        <w:t xml:space="preserve"> SAVINGS BONDS</w:t>
      </w:r>
      <w:r w:rsidR="00C52607">
        <w:rPr>
          <w:rFonts w:cs="Arial"/>
          <w:b/>
          <w:color w:val="008000"/>
          <w:sz w:val="22"/>
          <w:szCs w:val="22"/>
        </w:rPr>
        <w:t xml:space="preserve"> (OK TO HAVE OTHER TREASURY SECURITIES)</w:t>
      </w:r>
      <w:r w:rsidR="003F667B">
        <w:rPr>
          <w:rFonts w:cs="Arial"/>
          <w:b/>
          <w:color w:val="008000"/>
          <w:sz w:val="22"/>
          <w:szCs w:val="22"/>
        </w:rPr>
        <w:t xml:space="preserve"> BUT NO</w:t>
      </w:r>
      <w:r w:rsidR="00F20BC4" w:rsidRPr="00F20BC4">
        <w:rPr>
          <w:rFonts w:cs="Arial"/>
          <w:b/>
          <w:color w:val="008000"/>
          <w:sz w:val="22"/>
          <w:szCs w:val="22"/>
        </w:rPr>
        <w:t xml:space="preserve"> TREASURY</w:t>
      </w:r>
      <w:r w:rsidRPr="00F20BC4">
        <w:rPr>
          <w:rFonts w:cs="Arial"/>
          <w:b/>
          <w:color w:val="008000"/>
          <w:sz w:val="22"/>
          <w:szCs w:val="22"/>
        </w:rPr>
        <w:t>DIRECT ACCOUNT</w:t>
      </w:r>
    </w:p>
    <w:p w14:paraId="5E44F8D6" w14:textId="5125BFEE" w:rsidR="00941631" w:rsidRPr="00F20BC4" w:rsidRDefault="00941631" w:rsidP="00941631">
      <w:pPr>
        <w:rPr>
          <w:rFonts w:cs="Arial"/>
          <w:b/>
          <w:color w:val="008000"/>
          <w:sz w:val="22"/>
          <w:szCs w:val="22"/>
        </w:rPr>
      </w:pPr>
      <w:r w:rsidRPr="00F20BC4">
        <w:rPr>
          <w:rFonts w:cs="Arial"/>
          <w:b/>
          <w:color w:val="008000"/>
          <w:sz w:val="22"/>
          <w:szCs w:val="22"/>
        </w:rPr>
        <w:t xml:space="preserve">GROUP 3 OR 4 – NO SAVINGS BONDS, </w:t>
      </w:r>
      <w:r w:rsidR="00F20BC4" w:rsidRPr="00F20BC4">
        <w:rPr>
          <w:rFonts w:cs="Arial"/>
          <w:b/>
          <w:color w:val="008000"/>
          <w:sz w:val="22"/>
          <w:szCs w:val="22"/>
        </w:rPr>
        <w:t>TREASURY SECURITIES</w:t>
      </w:r>
      <w:r w:rsidR="00C52607">
        <w:rPr>
          <w:rFonts w:cs="Arial"/>
          <w:b/>
          <w:color w:val="008000"/>
          <w:sz w:val="22"/>
          <w:szCs w:val="22"/>
        </w:rPr>
        <w:t>,</w:t>
      </w:r>
      <w:r w:rsidR="00F20BC4" w:rsidRPr="00F20BC4">
        <w:rPr>
          <w:rFonts w:cs="Arial"/>
          <w:b/>
          <w:color w:val="008000"/>
          <w:sz w:val="22"/>
          <w:szCs w:val="22"/>
        </w:rPr>
        <w:t xml:space="preserve"> OR TREASURYDIRECT ACCOUNT</w:t>
      </w:r>
    </w:p>
    <w:p w14:paraId="4A39D7AA" w14:textId="77777777" w:rsidR="00855348" w:rsidRDefault="00855348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31120986" w14:textId="77777777" w:rsidR="00F20BC4" w:rsidRDefault="00F20BC4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6678DB29" w14:textId="58D0BD2E" w:rsidR="00F20BC4" w:rsidRPr="006677B5" w:rsidRDefault="00F20BC4" w:rsidP="00F20BC4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365CB4">
        <w:rPr>
          <w:b/>
          <w:sz w:val="22"/>
          <w:szCs w:val="22"/>
        </w:rPr>
        <w:t>8</w:t>
      </w:r>
      <w:r w:rsidRPr="006677B5">
        <w:rPr>
          <w:b/>
          <w:sz w:val="22"/>
          <w:szCs w:val="22"/>
        </w:rPr>
        <w:t xml:space="preserve"> Amount saved:</w:t>
      </w:r>
      <w:r w:rsidRPr="006677B5">
        <w:rPr>
          <w:sz w:val="22"/>
          <w:szCs w:val="22"/>
        </w:rPr>
        <w:t xml:space="preserve"> Thinking of all the savings and investments you have, including retirement savings in a 401(k), 403B or similar employer sponsored retirement account, what would you estimate as the total amount of your household savings? </w:t>
      </w:r>
    </w:p>
    <w:p w14:paraId="457CAA5B" w14:textId="77777777" w:rsidR="00F20BC4" w:rsidRPr="006677B5" w:rsidRDefault="00F20BC4" w:rsidP="00F20BC4">
      <w:pPr>
        <w:rPr>
          <w:rFonts w:cs="Arial"/>
          <w:sz w:val="22"/>
          <w:szCs w:val="22"/>
        </w:rPr>
      </w:pPr>
    </w:p>
    <w:p w14:paraId="5AA04591" w14:textId="72D32F56" w:rsidR="00F20BC4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Nothing</w:t>
      </w:r>
      <w:r w:rsidR="00A01743">
        <w:rPr>
          <w:color w:val="auto"/>
          <w:sz w:val="22"/>
          <w:szCs w:val="22"/>
        </w:rPr>
        <w:t xml:space="preserve"> </w:t>
      </w:r>
    </w:p>
    <w:p w14:paraId="5199A3B7" w14:textId="131A951D" w:rsidR="00F20BC4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Less than $1,000</w:t>
      </w:r>
    </w:p>
    <w:p w14:paraId="0E2A8DBB" w14:textId="7DD7340D" w:rsidR="00F20BC4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Between $1,000 and $5,000</w:t>
      </w:r>
      <w:r w:rsidR="00A01743">
        <w:rPr>
          <w:color w:val="auto"/>
          <w:sz w:val="22"/>
          <w:szCs w:val="22"/>
        </w:rPr>
        <w:t xml:space="preserve"> </w:t>
      </w:r>
    </w:p>
    <w:p w14:paraId="118C0824" w14:textId="43F4D19B" w:rsidR="00F20BC4" w:rsidRPr="00AA05EA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 w:rsidRPr="00AA05EA">
        <w:rPr>
          <w:color w:val="auto"/>
          <w:sz w:val="22"/>
          <w:szCs w:val="22"/>
        </w:rPr>
        <w:t xml:space="preserve">Between $5,000 and </w:t>
      </w:r>
      <w:r>
        <w:rPr>
          <w:color w:val="auto"/>
          <w:sz w:val="22"/>
          <w:szCs w:val="22"/>
        </w:rPr>
        <w:t>$</w:t>
      </w:r>
      <w:r w:rsidRPr="00AA05EA">
        <w:rPr>
          <w:color w:val="auto"/>
          <w:sz w:val="22"/>
          <w:szCs w:val="22"/>
        </w:rPr>
        <w:t>10,000</w:t>
      </w:r>
    </w:p>
    <w:p w14:paraId="44211250" w14:textId="69FF2BD4" w:rsidR="00F20BC4" w:rsidRPr="006677B5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$10,000 and $25,000</w:t>
      </w:r>
      <w:r>
        <w:rPr>
          <w:color w:val="auto"/>
          <w:sz w:val="22"/>
          <w:szCs w:val="22"/>
        </w:rPr>
        <w:t xml:space="preserve"> </w:t>
      </w:r>
    </w:p>
    <w:p w14:paraId="43C85A9C" w14:textId="7D4148A4" w:rsidR="00F20BC4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$25,001</w:t>
      </w:r>
      <w:r>
        <w:rPr>
          <w:color w:val="auto"/>
          <w:sz w:val="22"/>
          <w:szCs w:val="22"/>
        </w:rPr>
        <w:t xml:space="preserve"> and $50</w:t>
      </w:r>
      <w:r w:rsidRPr="006677B5">
        <w:rPr>
          <w:color w:val="auto"/>
          <w:sz w:val="22"/>
          <w:szCs w:val="22"/>
        </w:rPr>
        <w:t>,000</w:t>
      </w:r>
      <w:r>
        <w:rPr>
          <w:color w:val="auto"/>
          <w:sz w:val="22"/>
          <w:szCs w:val="22"/>
        </w:rPr>
        <w:t xml:space="preserve"> </w:t>
      </w:r>
    </w:p>
    <w:p w14:paraId="7848DA73" w14:textId="4C8CB99B" w:rsidR="00F20BC4" w:rsidRPr="00627F7D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 w:rsidRPr="00627F7D">
        <w:rPr>
          <w:color w:val="auto"/>
          <w:sz w:val="22"/>
          <w:szCs w:val="22"/>
        </w:rPr>
        <w:t xml:space="preserve">Between $50,001 and $100,000 </w:t>
      </w:r>
    </w:p>
    <w:p w14:paraId="1DF16E6E" w14:textId="251EEEEB" w:rsidR="00F20BC4" w:rsidRPr="00F3214D" w:rsidRDefault="00F20BC4" w:rsidP="00E931CE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 w:rsidRPr="00F3214D">
        <w:rPr>
          <w:color w:val="auto"/>
          <w:sz w:val="22"/>
          <w:szCs w:val="22"/>
        </w:rPr>
        <w:t>Between $100,001 and $200,000</w:t>
      </w:r>
      <w:r w:rsidR="00F3214D">
        <w:rPr>
          <w:color w:val="auto"/>
          <w:sz w:val="22"/>
          <w:szCs w:val="22"/>
        </w:rPr>
        <w:t xml:space="preserve"> </w:t>
      </w:r>
    </w:p>
    <w:p w14:paraId="2184912A" w14:textId="1AA0EE0B" w:rsidR="00F20BC4" w:rsidRPr="00627F7D" w:rsidRDefault="00F20BC4" w:rsidP="00C02229">
      <w:pPr>
        <w:pStyle w:val="NotesComments"/>
        <w:numPr>
          <w:ilvl w:val="0"/>
          <w:numId w:val="28"/>
        </w:numPr>
        <w:rPr>
          <w:color w:val="auto"/>
          <w:sz w:val="22"/>
          <w:szCs w:val="22"/>
        </w:rPr>
      </w:pPr>
      <w:r w:rsidRPr="00627F7D">
        <w:rPr>
          <w:color w:val="auto"/>
          <w:sz w:val="22"/>
          <w:szCs w:val="22"/>
        </w:rPr>
        <w:t xml:space="preserve">$200,000 or more </w:t>
      </w:r>
    </w:p>
    <w:p w14:paraId="2AD8DA6A" w14:textId="77777777" w:rsidR="00627F7D" w:rsidRPr="00627F7D" w:rsidRDefault="00627F7D" w:rsidP="00627F7D">
      <w:pPr>
        <w:pStyle w:val="NotesComments"/>
        <w:ind w:left="720"/>
        <w:rPr>
          <w:color w:val="auto"/>
          <w:sz w:val="22"/>
          <w:szCs w:val="22"/>
        </w:rPr>
      </w:pPr>
    </w:p>
    <w:p w14:paraId="4260D862" w14:textId="77777777" w:rsidR="00FC77CD" w:rsidRPr="00627F7D" w:rsidRDefault="00FC77CD" w:rsidP="00116500">
      <w:pPr>
        <w:ind w:left="270"/>
        <w:rPr>
          <w:rFonts w:cs="Arial"/>
          <w:color w:val="FF0000"/>
          <w:sz w:val="22"/>
          <w:szCs w:val="22"/>
        </w:rPr>
      </w:pPr>
    </w:p>
    <w:p w14:paraId="4135A79D" w14:textId="77777777" w:rsidR="00A01743" w:rsidRDefault="00A01743" w:rsidP="00A01743">
      <w:pPr>
        <w:ind w:left="270"/>
        <w:rPr>
          <w:rFonts w:cs="Arial"/>
          <w:b/>
          <w:color w:val="FF0000"/>
          <w:sz w:val="22"/>
          <w:szCs w:val="22"/>
        </w:rPr>
      </w:pPr>
    </w:p>
    <w:p w14:paraId="426C1790" w14:textId="3DB25292" w:rsidR="00A01743" w:rsidRPr="006677B5" w:rsidRDefault="00A01743" w:rsidP="00A01743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365CB4">
        <w:rPr>
          <w:b/>
          <w:sz w:val="22"/>
          <w:szCs w:val="22"/>
        </w:rPr>
        <w:t xml:space="preserve">9 </w:t>
      </w:r>
      <w:r>
        <w:rPr>
          <w:b/>
          <w:sz w:val="22"/>
          <w:szCs w:val="22"/>
        </w:rPr>
        <w:t>Assets Self Assessment</w:t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Thinking of all the savings and investments you have, including retirement savings in a 401(k), 403B or similar employer sponsored retirement account, </w:t>
      </w:r>
      <w:r>
        <w:rPr>
          <w:sz w:val="22"/>
          <w:szCs w:val="22"/>
        </w:rPr>
        <w:t>IRAs, savings accounts and so on, how would you describe your savings and assets?</w:t>
      </w:r>
      <w:r w:rsidRPr="006677B5">
        <w:rPr>
          <w:sz w:val="22"/>
          <w:szCs w:val="22"/>
        </w:rPr>
        <w:t xml:space="preserve"> </w:t>
      </w:r>
      <w:r>
        <w:rPr>
          <w:sz w:val="22"/>
          <w:szCs w:val="22"/>
        </w:rPr>
        <w:t>Would you say…</w:t>
      </w:r>
    </w:p>
    <w:p w14:paraId="47D0CDDF" w14:textId="77777777" w:rsidR="00A01743" w:rsidRPr="006677B5" w:rsidRDefault="00A01743" w:rsidP="00A01743">
      <w:pPr>
        <w:rPr>
          <w:rFonts w:cs="Arial"/>
          <w:sz w:val="22"/>
          <w:szCs w:val="22"/>
        </w:rPr>
      </w:pPr>
    </w:p>
    <w:p w14:paraId="3076C6B2" w14:textId="77777777" w:rsidR="00A01743" w:rsidRPr="00A01743" w:rsidRDefault="00A01743" w:rsidP="00E931CE">
      <w:pPr>
        <w:pStyle w:val="NotesComments"/>
        <w:numPr>
          <w:ilvl w:val="0"/>
          <w:numId w:val="26"/>
        </w:numPr>
        <w:rPr>
          <w:color w:val="auto"/>
          <w:sz w:val="22"/>
          <w:szCs w:val="22"/>
        </w:rPr>
      </w:pPr>
      <w:r w:rsidRPr="00A01743">
        <w:rPr>
          <w:color w:val="auto"/>
          <w:sz w:val="22"/>
          <w:szCs w:val="22"/>
        </w:rPr>
        <w:t xml:space="preserve">I’m doing well on saving and investing to meet my future needs such as retirement and putting kids through college </w:t>
      </w:r>
    </w:p>
    <w:p w14:paraId="57B1569B" w14:textId="77777777" w:rsidR="00A01743" w:rsidRDefault="00A01743" w:rsidP="00E931CE">
      <w:pPr>
        <w:pStyle w:val="NotesComments"/>
        <w:numPr>
          <w:ilvl w:val="0"/>
          <w:numId w:val="2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I’m not sure how well I’m doing because I struggle to save sometimes and I don’t know if I’m on track to save enough </w:t>
      </w:r>
    </w:p>
    <w:p w14:paraId="49545E23" w14:textId="77777777" w:rsidR="00A01743" w:rsidRDefault="00A01743" w:rsidP="00E931CE">
      <w:pPr>
        <w:pStyle w:val="NotesComments"/>
        <w:numPr>
          <w:ilvl w:val="0"/>
          <w:numId w:val="2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My current level of saving is low and I feel I am falling more and more behind where I should be at my age</w:t>
      </w:r>
    </w:p>
    <w:p w14:paraId="44AC38C9" w14:textId="77777777" w:rsidR="00A01743" w:rsidRDefault="00A01743" w:rsidP="00A01743">
      <w:pPr>
        <w:ind w:left="270"/>
        <w:rPr>
          <w:rFonts w:cs="Arial"/>
          <w:b/>
          <w:color w:val="FF0000"/>
          <w:sz w:val="22"/>
          <w:szCs w:val="22"/>
        </w:rPr>
      </w:pPr>
    </w:p>
    <w:p w14:paraId="02C167BD" w14:textId="77777777" w:rsidR="00D17D63" w:rsidRDefault="00D17D63" w:rsidP="00116500">
      <w:pPr>
        <w:pStyle w:val="NotesComments"/>
        <w:rPr>
          <w:b/>
          <w:color w:val="auto"/>
          <w:sz w:val="22"/>
          <w:szCs w:val="22"/>
        </w:rPr>
      </w:pPr>
    </w:p>
    <w:p w14:paraId="50B577F4" w14:textId="77777777" w:rsidR="00D17D63" w:rsidRDefault="00D17D63" w:rsidP="00116500">
      <w:pPr>
        <w:pStyle w:val="NotesComments"/>
        <w:rPr>
          <w:b/>
          <w:color w:val="auto"/>
          <w:sz w:val="22"/>
          <w:szCs w:val="22"/>
        </w:rPr>
      </w:pPr>
    </w:p>
    <w:p w14:paraId="2F844C85" w14:textId="63F75D47" w:rsidR="005D1D81" w:rsidRPr="006677B5" w:rsidRDefault="005D1D81" w:rsidP="005D1D81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</w:t>
      </w:r>
      <w:r w:rsidR="00365CB4">
        <w:rPr>
          <w:b/>
          <w:sz w:val="22"/>
          <w:szCs w:val="22"/>
        </w:rPr>
        <w:t>0</w:t>
      </w:r>
      <w:r w:rsidRPr="006677B5">
        <w:rPr>
          <w:b/>
          <w:sz w:val="22"/>
          <w:szCs w:val="22"/>
        </w:rPr>
        <w:t xml:space="preserve"> Employment:</w:t>
      </w:r>
      <w:r w:rsidRPr="006677B5">
        <w:rPr>
          <w:sz w:val="22"/>
          <w:szCs w:val="22"/>
        </w:rPr>
        <w:t xml:space="preserve"> Which of the following best describes your current employment status? </w:t>
      </w:r>
    </w:p>
    <w:p w14:paraId="017844FD" w14:textId="77777777" w:rsidR="005D1D81" w:rsidRPr="006677B5" w:rsidRDefault="005D1D81" w:rsidP="005D1D81">
      <w:pPr>
        <w:rPr>
          <w:rFonts w:cs="Arial"/>
          <w:sz w:val="22"/>
          <w:szCs w:val="22"/>
        </w:rPr>
      </w:pPr>
    </w:p>
    <w:p w14:paraId="7DFB5A00" w14:textId="77777777" w:rsidR="005D1D81" w:rsidRPr="006677B5" w:rsidRDefault="005D1D81" w:rsidP="00E931CE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Employed full-time </w:t>
      </w:r>
    </w:p>
    <w:p w14:paraId="2EB8A5C4" w14:textId="77777777" w:rsidR="005D1D81" w:rsidRPr="00C83C10" w:rsidRDefault="005D1D81" w:rsidP="00E931CE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 w:rsidRPr="00C83C10">
        <w:rPr>
          <w:color w:val="auto"/>
          <w:sz w:val="22"/>
          <w:szCs w:val="22"/>
        </w:rPr>
        <w:t xml:space="preserve">Employed part-time </w:t>
      </w:r>
    </w:p>
    <w:p w14:paraId="7CBC27A4" w14:textId="77777777" w:rsidR="005D1D81" w:rsidRPr="00C83C10" w:rsidRDefault="005D1D81" w:rsidP="00E931CE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 w:rsidRPr="00C83C10">
        <w:rPr>
          <w:color w:val="auto"/>
          <w:sz w:val="22"/>
          <w:szCs w:val="22"/>
        </w:rPr>
        <w:t xml:space="preserve">Self employed </w:t>
      </w:r>
    </w:p>
    <w:p w14:paraId="5949BDCE" w14:textId="77777777" w:rsidR="005D1D81" w:rsidRPr="00C83C10" w:rsidRDefault="005D1D81" w:rsidP="00E931CE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 w:rsidRPr="00C83C10">
        <w:rPr>
          <w:color w:val="auto"/>
          <w:sz w:val="22"/>
          <w:szCs w:val="22"/>
        </w:rPr>
        <w:t>Full-time homemaker</w:t>
      </w:r>
      <w:r>
        <w:rPr>
          <w:color w:val="auto"/>
          <w:sz w:val="22"/>
          <w:szCs w:val="22"/>
        </w:rPr>
        <w:t xml:space="preserve"> </w:t>
      </w:r>
    </w:p>
    <w:p w14:paraId="7D037228" w14:textId="77777777" w:rsidR="005D1D81" w:rsidRPr="006677B5" w:rsidRDefault="005D1D81" w:rsidP="00E931CE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Retired</w:t>
      </w:r>
    </w:p>
    <w:p w14:paraId="083F5F12" w14:textId="77777777" w:rsidR="005D1D81" w:rsidRPr="006677B5" w:rsidRDefault="005D1D81" w:rsidP="00E931CE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</w:p>
    <w:p w14:paraId="022EF6CE" w14:textId="77777777" w:rsidR="005D1D81" w:rsidRPr="006677B5" w:rsidRDefault="005D1D81" w:rsidP="005D1D81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EBEF854" w14:textId="5B0D63CE" w:rsidR="005D1D81" w:rsidRPr="006677B5" w:rsidRDefault="005D1D81" w:rsidP="005D1D81">
      <w:pPr>
        <w:pStyle w:val="NotesComments"/>
        <w:ind w:left="360"/>
        <w:rPr>
          <w:b/>
          <w:color w:val="auto"/>
          <w:sz w:val="22"/>
          <w:szCs w:val="22"/>
        </w:rPr>
      </w:pPr>
      <w:r w:rsidRPr="00876C23">
        <w:rPr>
          <w:b/>
          <w:color w:val="auto"/>
          <w:sz w:val="22"/>
          <w:szCs w:val="22"/>
        </w:rPr>
        <w:t>[RECRUIT MIX</w:t>
      </w:r>
      <w:r w:rsidR="00C02229" w:rsidRPr="00C02229">
        <w:rPr>
          <w:b/>
          <w:color w:val="auto"/>
          <w:sz w:val="22"/>
          <w:szCs w:val="22"/>
        </w:rPr>
        <w:t xml:space="preserve"> </w:t>
      </w:r>
      <w:r w:rsidR="00C02229">
        <w:rPr>
          <w:b/>
          <w:color w:val="auto"/>
          <w:sz w:val="22"/>
          <w:szCs w:val="22"/>
        </w:rPr>
        <w:t xml:space="preserve">FOR GROUPS 3 AND 4: MOSTLY EMPLOYED FULL TIME WITH </w:t>
      </w:r>
      <w:r w:rsidRPr="00876C23">
        <w:rPr>
          <w:b/>
          <w:color w:val="auto"/>
          <w:sz w:val="22"/>
          <w:szCs w:val="22"/>
        </w:rPr>
        <w:t xml:space="preserve">LIMIT </w:t>
      </w:r>
      <w:r w:rsidR="00C02229">
        <w:rPr>
          <w:b/>
          <w:color w:val="auto"/>
          <w:sz w:val="22"/>
          <w:szCs w:val="22"/>
        </w:rPr>
        <w:t xml:space="preserve">OF </w:t>
      </w:r>
      <w:r w:rsidR="00C02229" w:rsidRPr="00876C23">
        <w:rPr>
          <w:b/>
          <w:color w:val="auto"/>
          <w:sz w:val="22"/>
          <w:szCs w:val="22"/>
        </w:rPr>
        <w:t xml:space="preserve">3 </w:t>
      </w:r>
      <w:r w:rsidRPr="00876C23">
        <w:rPr>
          <w:b/>
          <w:color w:val="auto"/>
          <w:sz w:val="22"/>
          <w:szCs w:val="22"/>
        </w:rPr>
        <w:t>HOMEMAKER AND RETIRED</w:t>
      </w:r>
      <w:r w:rsidR="00C02229">
        <w:rPr>
          <w:b/>
          <w:color w:val="auto"/>
          <w:sz w:val="22"/>
          <w:szCs w:val="22"/>
        </w:rPr>
        <w:t xml:space="preserve"> </w:t>
      </w:r>
      <w:r w:rsidR="00C02229" w:rsidRPr="00876C23">
        <w:rPr>
          <w:b/>
          <w:color w:val="auto"/>
          <w:sz w:val="22"/>
          <w:szCs w:val="22"/>
        </w:rPr>
        <w:t xml:space="preserve">PER </w:t>
      </w:r>
      <w:r w:rsidR="00C02229">
        <w:rPr>
          <w:b/>
          <w:color w:val="auto"/>
          <w:sz w:val="22"/>
          <w:szCs w:val="22"/>
        </w:rPr>
        <w:t>GROUP,</w:t>
      </w:r>
      <w:r w:rsidRPr="00876C23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>AND</w:t>
      </w:r>
      <w:r w:rsidR="00C02229">
        <w:rPr>
          <w:b/>
          <w:color w:val="auto"/>
          <w:sz w:val="22"/>
          <w:szCs w:val="22"/>
        </w:rPr>
        <w:t xml:space="preserve"> LIMIT</w:t>
      </w:r>
      <w:r>
        <w:rPr>
          <w:b/>
          <w:color w:val="auto"/>
          <w:sz w:val="22"/>
          <w:szCs w:val="22"/>
        </w:rPr>
        <w:t xml:space="preserve"> LOOKING FOR EMPLOYMENT TO 0 TO 1 PER GROUP</w:t>
      </w:r>
      <w:r w:rsidRPr="006677B5">
        <w:rPr>
          <w:b/>
          <w:color w:val="auto"/>
          <w:sz w:val="22"/>
          <w:szCs w:val="22"/>
        </w:rPr>
        <w:t>]</w:t>
      </w:r>
    </w:p>
    <w:p w14:paraId="34275C53" w14:textId="77777777" w:rsidR="00485763" w:rsidRDefault="00485763" w:rsidP="00116500">
      <w:pPr>
        <w:pStyle w:val="NotesComments"/>
        <w:rPr>
          <w:b/>
          <w:color w:val="auto"/>
          <w:sz w:val="22"/>
          <w:szCs w:val="22"/>
        </w:rPr>
      </w:pPr>
    </w:p>
    <w:p w14:paraId="49D9EC03" w14:textId="77777777" w:rsidR="00073AF5" w:rsidRDefault="00073AF5" w:rsidP="00116500">
      <w:pPr>
        <w:pStyle w:val="NotesComments"/>
        <w:rPr>
          <w:b/>
          <w:color w:val="auto"/>
          <w:sz w:val="22"/>
          <w:szCs w:val="22"/>
        </w:rPr>
      </w:pPr>
    </w:p>
    <w:p w14:paraId="48400A6D" w14:textId="43C58B8E" w:rsidR="00073AF5" w:rsidRPr="006677B5" w:rsidRDefault="00073AF5" w:rsidP="00116500">
      <w:pPr>
        <w:pStyle w:val="NotesComments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CLASSIFICATION QUESTIONS:</w:t>
      </w:r>
    </w:p>
    <w:p w14:paraId="33D4079B" w14:textId="77777777" w:rsidR="00543374" w:rsidRPr="006677B5" w:rsidRDefault="00543374" w:rsidP="00116500">
      <w:pPr>
        <w:pStyle w:val="NotesComments"/>
        <w:rPr>
          <w:b/>
          <w:color w:val="auto"/>
          <w:sz w:val="22"/>
          <w:szCs w:val="22"/>
        </w:rPr>
      </w:pPr>
    </w:p>
    <w:p w14:paraId="4899AB51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4A4E228F" w14:textId="07B30AE3" w:rsidR="00116500" w:rsidRPr="006677B5" w:rsidRDefault="00130948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C1</w:t>
      </w:r>
      <w:r w:rsidR="00116500" w:rsidRPr="006677B5">
        <w:rPr>
          <w:b/>
          <w:sz w:val="22"/>
          <w:szCs w:val="22"/>
        </w:rPr>
        <w:t xml:space="preserve">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3290A383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71DDB114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60DF39F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6EBF693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40340419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782F3C38" w14:textId="77777777" w:rsidR="00D31BA0" w:rsidRPr="006677B5" w:rsidRDefault="00116500" w:rsidP="005C4283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</w:p>
    <w:p w14:paraId="343BF844" w14:textId="472628AE" w:rsidR="00116500" w:rsidRPr="006677B5" w:rsidRDefault="00116500" w:rsidP="00D31BA0">
      <w:pPr>
        <w:pStyle w:val="NotesComments"/>
        <w:ind w:left="360"/>
        <w:rPr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7BB025FC" w14:textId="77777777" w:rsidR="00116500" w:rsidRDefault="00116500" w:rsidP="00116500">
      <w:pPr>
        <w:pStyle w:val="NotesComments"/>
        <w:rPr>
          <w:color w:val="auto"/>
          <w:sz w:val="22"/>
          <w:szCs w:val="22"/>
        </w:rPr>
      </w:pPr>
    </w:p>
    <w:p w14:paraId="2E57B51A" w14:textId="77777777" w:rsidR="00236C4D" w:rsidRDefault="00236C4D" w:rsidP="00116500">
      <w:pPr>
        <w:pStyle w:val="NotesComments"/>
        <w:rPr>
          <w:color w:val="auto"/>
          <w:sz w:val="22"/>
          <w:szCs w:val="22"/>
        </w:rPr>
      </w:pPr>
    </w:p>
    <w:p w14:paraId="1646F510" w14:textId="1BB273EE" w:rsidR="00347BCB" w:rsidRPr="006677B5" w:rsidRDefault="00017C02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017C02">
        <w:rPr>
          <w:b/>
          <w:color w:val="auto"/>
          <w:sz w:val="22"/>
          <w:szCs w:val="22"/>
        </w:rPr>
        <w:t>C</w:t>
      </w:r>
      <w:r w:rsidR="00130948">
        <w:rPr>
          <w:b/>
          <w:color w:val="auto"/>
          <w:sz w:val="22"/>
          <w:szCs w:val="22"/>
        </w:rPr>
        <w:t>2</w:t>
      </w:r>
      <w:r w:rsidR="00347BCB" w:rsidRPr="006677B5">
        <w:rPr>
          <w:b/>
          <w:sz w:val="22"/>
          <w:szCs w:val="22"/>
        </w:rPr>
        <w:t xml:space="preserve"> Hispanic:</w:t>
      </w:r>
      <w:r w:rsidR="00347BCB" w:rsidRPr="006677B5">
        <w:rPr>
          <w:sz w:val="22"/>
          <w:szCs w:val="22"/>
        </w:rPr>
        <w:t xml:space="preserve"> </w:t>
      </w:r>
      <w:r w:rsidR="00347BCB">
        <w:rPr>
          <w:sz w:val="22"/>
          <w:szCs w:val="22"/>
        </w:rPr>
        <w:t xml:space="preserve">Are you of </w:t>
      </w:r>
      <w:r w:rsidR="00347BCB" w:rsidRPr="006677B5">
        <w:rPr>
          <w:sz w:val="22"/>
          <w:szCs w:val="22"/>
        </w:rPr>
        <w:t>Hispanic or Latino</w:t>
      </w:r>
      <w:r w:rsidR="00347BCB">
        <w:rPr>
          <w:sz w:val="22"/>
          <w:szCs w:val="22"/>
        </w:rPr>
        <w:t xml:space="preserve"> origin (ethnically)</w:t>
      </w:r>
      <w:r w:rsidR="00347BCB" w:rsidRPr="006677B5">
        <w:rPr>
          <w:sz w:val="22"/>
          <w:szCs w:val="22"/>
        </w:rPr>
        <w:t>?</w:t>
      </w:r>
    </w:p>
    <w:p w14:paraId="3B34145F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57FE44C5" w14:textId="77777777" w:rsidR="00347BCB" w:rsidRPr="006677B5" w:rsidRDefault="00347BCB" w:rsidP="00E931CE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0A1259D" w14:textId="77777777" w:rsidR="00347BCB" w:rsidRPr="006677B5" w:rsidRDefault="00347BCB" w:rsidP="00E931CE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</w:p>
    <w:p w14:paraId="512CCF07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F0F14F6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9729151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2FAE3A38" w14:textId="575CB3F2" w:rsidR="00116500" w:rsidRPr="006677B5" w:rsidRDefault="0013094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C3</w:t>
      </w:r>
      <w:r w:rsidR="00116500" w:rsidRPr="006677B5">
        <w:rPr>
          <w:b/>
          <w:sz w:val="22"/>
          <w:szCs w:val="22"/>
        </w:rPr>
        <w:t xml:space="preserve"> Race:</w:t>
      </w:r>
      <w:r w:rsidR="00116500" w:rsidRPr="006677B5">
        <w:rPr>
          <w:sz w:val="22"/>
          <w:szCs w:val="22"/>
        </w:rPr>
        <w:t xml:space="preserve"> Wh</w:t>
      </w:r>
      <w:r w:rsidR="00347BCB">
        <w:rPr>
          <w:sz w:val="22"/>
          <w:szCs w:val="22"/>
        </w:rPr>
        <w:t>at is your</w:t>
      </w:r>
      <w:r w:rsidR="00116500" w:rsidRPr="006677B5">
        <w:rPr>
          <w:sz w:val="22"/>
          <w:szCs w:val="22"/>
        </w:rPr>
        <w:t xml:space="preserve"> race? </w:t>
      </w:r>
      <w:r w:rsidR="00347BCB">
        <w:rPr>
          <w:sz w:val="22"/>
          <w:szCs w:val="22"/>
        </w:rPr>
        <w:t>Please select one or more. Are you… (ACCEPT ALL</w:t>
      </w:r>
      <w:r w:rsidR="00D60604">
        <w:rPr>
          <w:sz w:val="22"/>
          <w:szCs w:val="22"/>
        </w:rPr>
        <w:t xml:space="preserve"> -</w:t>
      </w:r>
      <w:r w:rsidR="00347BCB">
        <w:rPr>
          <w:sz w:val="22"/>
          <w:szCs w:val="22"/>
        </w:rPr>
        <w:t xml:space="preserve"> MULTIPLE ANSWERS)</w:t>
      </w:r>
    </w:p>
    <w:p w14:paraId="49FC51FB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FE1E9A4" w14:textId="6F803B1F" w:rsidR="00116500" w:rsidRPr="006677B5" w:rsidRDefault="00347BCB" w:rsidP="00E931CE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48CD2227" w14:textId="6CACEEED" w:rsidR="00116500" w:rsidRPr="006677B5" w:rsidRDefault="00116500" w:rsidP="00E931CE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Black</w:t>
      </w:r>
      <w:r w:rsidR="00347BCB">
        <w:rPr>
          <w:color w:val="auto"/>
          <w:sz w:val="22"/>
          <w:szCs w:val="22"/>
        </w:rPr>
        <w:t xml:space="preserve"> or</w:t>
      </w:r>
      <w:r w:rsidRPr="006677B5">
        <w:rPr>
          <w:color w:val="auto"/>
          <w:sz w:val="22"/>
          <w:szCs w:val="22"/>
        </w:rPr>
        <w:t xml:space="preserve"> African-American</w:t>
      </w:r>
    </w:p>
    <w:p w14:paraId="00A40977" w14:textId="34E89482" w:rsidR="00116500" w:rsidRDefault="00347BCB" w:rsidP="00E931CE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59960176" w14:textId="42AB9B58" w:rsidR="00347BCB" w:rsidRDefault="00347BCB" w:rsidP="00E931CE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553A7CA9" w14:textId="3FCD5110" w:rsidR="00347BCB" w:rsidRDefault="00347BCB" w:rsidP="00E931CE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66205A34" w14:textId="02315C6E" w:rsidR="00166E5B" w:rsidRPr="006677B5" w:rsidRDefault="00166E5B" w:rsidP="00E931CE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Other, specify _______________________________</w:t>
      </w:r>
    </w:p>
    <w:p w14:paraId="300BBECC" w14:textId="2EF28B4F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10466C40" w14:textId="77777777" w:rsidR="00116500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7DD55DF0" w14:textId="77777777" w:rsidR="00B57DE6" w:rsidRPr="006677B5" w:rsidRDefault="00B57DE6" w:rsidP="00D31BA0">
      <w:pPr>
        <w:pStyle w:val="NotesComments"/>
        <w:ind w:firstLine="360"/>
        <w:rPr>
          <w:b/>
          <w:color w:val="auto"/>
          <w:sz w:val="22"/>
          <w:szCs w:val="22"/>
        </w:rPr>
      </w:pPr>
    </w:p>
    <w:p w14:paraId="28C0A266" w14:textId="213CC9B1" w:rsidR="00F27EAA" w:rsidRPr="006677B5" w:rsidRDefault="00F27EAA" w:rsidP="00F27EAA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lastRenderedPageBreak/>
        <w:t>C</w:t>
      </w:r>
      <w:r>
        <w:rPr>
          <w:b/>
          <w:sz w:val="22"/>
          <w:szCs w:val="22"/>
        </w:rPr>
        <w:t>4</w:t>
      </w:r>
      <w:r w:rsidRPr="006677B5">
        <w:rPr>
          <w:b/>
          <w:sz w:val="22"/>
          <w:szCs w:val="22"/>
        </w:rPr>
        <w:t xml:space="preserve"> Marital status:</w:t>
      </w:r>
      <w:r w:rsidRPr="006677B5">
        <w:rPr>
          <w:sz w:val="22"/>
          <w:szCs w:val="22"/>
        </w:rPr>
        <w:t xml:space="preserve"> What is your marital status?</w:t>
      </w:r>
    </w:p>
    <w:p w14:paraId="0122DC3B" w14:textId="77777777" w:rsidR="00F27EAA" w:rsidRPr="006677B5" w:rsidRDefault="00F27EAA" w:rsidP="00F27EAA">
      <w:pPr>
        <w:pStyle w:val="QuestionTitleSpacer"/>
        <w:rPr>
          <w:sz w:val="22"/>
          <w:szCs w:val="22"/>
        </w:rPr>
      </w:pPr>
    </w:p>
    <w:p w14:paraId="66F0D558" w14:textId="77777777" w:rsidR="00F27EAA" w:rsidRPr="006677B5" w:rsidRDefault="00F27EAA" w:rsidP="00F27EA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Married  </w:t>
      </w:r>
    </w:p>
    <w:p w14:paraId="04B2DA32" w14:textId="77777777" w:rsidR="002C76BF" w:rsidRPr="006677B5" w:rsidRDefault="002C76BF" w:rsidP="002C76BF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Living with Partner</w:t>
      </w:r>
    </w:p>
    <w:p w14:paraId="0572461E" w14:textId="77777777" w:rsidR="002C76BF" w:rsidRDefault="002C76BF" w:rsidP="00F27EA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Never married </w:t>
      </w:r>
    </w:p>
    <w:p w14:paraId="4035872B" w14:textId="0BF89836" w:rsidR="00F27EAA" w:rsidRPr="006677B5" w:rsidRDefault="00F27EAA" w:rsidP="00F27EA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Divorced</w:t>
      </w:r>
    </w:p>
    <w:p w14:paraId="608F57E2" w14:textId="77777777" w:rsidR="00F27EAA" w:rsidRPr="006677B5" w:rsidRDefault="00F27EAA" w:rsidP="00F27EA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Separated</w:t>
      </w:r>
    </w:p>
    <w:p w14:paraId="762B5C14" w14:textId="77777777" w:rsidR="00F27EAA" w:rsidRPr="006677B5" w:rsidRDefault="00F27EAA" w:rsidP="00F27EA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Widow/er</w:t>
      </w:r>
    </w:p>
    <w:p w14:paraId="51DD7F43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D7F1B12" w14:textId="77777777" w:rsidR="00113AAE" w:rsidRDefault="00113AAE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6280F2B4" w14:textId="2F91358C" w:rsidR="00113AAE" w:rsidRPr="00E30F22" w:rsidRDefault="004F7BDA" w:rsidP="004F7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C5</w:t>
      </w:r>
      <w:r w:rsidR="00113AAE" w:rsidRPr="00E30F22">
        <w:rPr>
          <w:b/>
          <w:sz w:val="22"/>
          <w:szCs w:val="22"/>
        </w:rPr>
        <w:t xml:space="preserve"> Children:</w:t>
      </w:r>
      <w:r w:rsidR="00113AAE" w:rsidRPr="00E30F22">
        <w:rPr>
          <w:sz w:val="22"/>
          <w:szCs w:val="22"/>
        </w:rPr>
        <w:t xml:space="preserve"> </w:t>
      </w:r>
      <w:r w:rsidR="00925873" w:rsidRPr="00E30F22">
        <w:rPr>
          <w:sz w:val="22"/>
          <w:szCs w:val="22"/>
        </w:rPr>
        <w:t>How many children do you have</w:t>
      </w:r>
      <w:r w:rsidR="00113AAE" w:rsidRPr="00E30F22">
        <w:rPr>
          <w:sz w:val="22"/>
          <w:szCs w:val="22"/>
        </w:rPr>
        <w:t>?</w:t>
      </w:r>
    </w:p>
    <w:p w14:paraId="07EBC879" w14:textId="77777777" w:rsidR="00113AAE" w:rsidRPr="00B616ED" w:rsidRDefault="00113AAE" w:rsidP="00113AAE">
      <w:pPr>
        <w:ind w:left="360"/>
        <w:rPr>
          <w:rFonts w:cs="Arial"/>
          <w:szCs w:val="22"/>
        </w:rPr>
      </w:pPr>
      <w:r w:rsidRPr="00B616ED">
        <w:rPr>
          <w:rFonts w:cs="Arial"/>
          <w:szCs w:val="22"/>
        </w:rPr>
        <w:t> </w:t>
      </w:r>
    </w:p>
    <w:p w14:paraId="3175284D" w14:textId="6672C468" w:rsidR="00113AAE" w:rsidRPr="00925873" w:rsidRDefault="00925873" w:rsidP="00116500">
      <w:pPr>
        <w:pStyle w:val="NotesComments"/>
        <w:ind w:left="360"/>
        <w:rPr>
          <w:color w:val="auto"/>
          <w:sz w:val="22"/>
          <w:szCs w:val="22"/>
        </w:rPr>
      </w:pPr>
      <w:r w:rsidRPr="00925873">
        <w:rPr>
          <w:color w:val="auto"/>
          <w:sz w:val="22"/>
          <w:szCs w:val="22"/>
        </w:rPr>
        <w:t>ENTER NUMBER OF CHILDREN: ____________</w:t>
      </w:r>
    </w:p>
    <w:p w14:paraId="16F28A53" w14:textId="77777777" w:rsidR="00D24AC4" w:rsidRDefault="00D24AC4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BE5BC6C" w14:textId="77777777" w:rsidR="00925873" w:rsidRDefault="00925873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77A51A1" w14:textId="4A9A5186" w:rsidR="00925873" w:rsidRDefault="00925873" w:rsidP="00A20AD4">
      <w:pPr>
        <w:pStyle w:val="NotesComments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IF HAVE CHILDREN ASK:</w:t>
      </w:r>
    </w:p>
    <w:p w14:paraId="5A076184" w14:textId="126C7874" w:rsidR="00113AAE" w:rsidRPr="00E30F22" w:rsidRDefault="004F7BDA" w:rsidP="0011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30" w:hanging="1530"/>
        <w:rPr>
          <w:b/>
          <w:sz w:val="22"/>
          <w:szCs w:val="22"/>
        </w:rPr>
      </w:pPr>
      <w:r>
        <w:rPr>
          <w:b/>
          <w:sz w:val="22"/>
          <w:szCs w:val="22"/>
        </w:rPr>
        <w:t>C6</w:t>
      </w:r>
      <w:r w:rsidR="00113AAE" w:rsidRPr="00E30F22">
        <w:rPr>
          <w:b/>
          <w:sz w:val="22"/>
          <w:szCs w:val="22"/>
        </w:rPr>
        <w:t xml:space="preserve"> Children’s ages:</w:t>
      </w:r>
      <w:r w:rsidR="00113AAE" w:rsidRPr="00E30F22">
        <w:rPr>
          <w:sz w:val="22"/>
          <w:szCs w:val="22"/>
        </w:rPr>
        <w:t xml:space="preserve"> </w:t>
      </w:r>
      <w:r w:rsidR="003648F9" w:rsidRPr="00E30F22">
        <w:rPr>
          <w:sz w:val="22"/>
          <w:szCs w:val="22"/>
        </w:rPr>
        <w:t>How many children do you have in each of the following age ranges?</w:t>
      </w:r>
    </w:p>
    <w:p w14:paraId="6834F6FE" w14:textId="77777777" w:rsidR="00113AAE" w:rsidRPr="00E30F22" w:rsidRDefault="00113AAE" w:rsidP="00113AAE">
      <w:pPr>
        <w:ind w:left="360"/>
        <w:rPr>
          <w:rFonts w:cs="Arial"/>
          <w:sz w:val="22"/>
          <w:szCs w:val="22"/>
        </w:rPr>
      </w:pPr>
      <w:r w:rsidRPr="00E30F22">
        <w:rPr>
          <w:rFonts w:cs="Arial"/>
          <w:sz w:val="22"/>
          <w:szCs w:val="22"/>
        </w:rPr>
        <w:t> </w:t>
      </w:r>
    </w:p>
    <w:tbl>
      <w:tblPr>
        <w:tblW w:w="0" w:type="auto"/>
        <w:jc w:val="center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800"/>
      </w:tblGrid>
      <w:tr w:rsidR="00113AAE" w:rsidRPr="00E30F22" w14:paraId="7BDE5F0E" w14:textId="77777777" w:rsidTr="00113AAE">
        <w:trPr>
          <w:trHeight w:val="144"/>
          <w:jc w:val="center"/>
        </w:trPr>
        <w:tc>
          <w:tcPr>
            <w:tcW w:w="3240" w:type="dxa"/>
          </w:tcPr>
          <w:p w14:paraId="52F459A5" w14:textId="77777777" w:rsidR="00113AAE" w:rsidRPr="00E30F22" w:rsidRDefault="00113AAE" w:rsidP="00113AAE">
            <w:pPr>
              <w:ind w:hanging="43"/>
              <w:rPr>
                <w:rFonts w:cs="Arial"/>
                <w:b/>
                <w:sz w:val="22"/>
                <w:szCs w:val="22"/>
              </w:rPr>
            </w:pPr>
            <w:r w:rsidRPr="00E30F22">
              <w:rPr>
                <w:rFonts w:cs="Arial"/>
                <w:b/>
                <w:sz w:val="22"/>
                <w:szCs w:val="22"/>
              </w:rPr>
              <w:t>Category</w:t>
            </w:r>
          </w:p>
        </w:tc>
        <w:tc>
          <w:tcPr>
            <w:tcW w:w="1800" w:type="dxa"/>
          </w:tcPr>
          <w:p w14:paraId="031FF3F3" w14:textId="64E06110" w:rsidR="00113AAE" w:rsidRPr="00E30F22" w:rsidRDefault="003648F9" w:rsidP="00113AAE">
            <w:pPr>
              <w:rPr>
                <w:rFonts w:cs="Arial"/>
                <w:b/>
                <w:sz w:val="22"/>
                <w:szCs w:val="22"/>
              </w:rPr>
            </w:pPr>
            <w:r w:rsidRPr="00E30F22">
              <w:rPr>
                <w:rFonts w:cs="Arial"/>
                <w:b/>
                <w:sz w:val="22"/>
                <w:szCs w:val="22"/>
              </w:rPr>
              <w:t>Number of Children</w:t>
            </w:r>
          </w:p>
        </w:tc>
      </w:tr>
      <w:tr w:rsidR="00113AAE" w:rsidRPr="00E30F22" w14:paraId="2543C05F" w14:textId="77777777" w:rsidTr="00113AAE">
        <w:trPr>
          <w:trHeight w:val="144"/>
          <w:jc w:val="center"/>
        </w:trPr>
        <w:tc>
          <w:tcPr>
            <w:tcW w:w="3240" w:type="dxa"/>
          </w:tcPr>
          <w:p w14:paraId="402734BB" w14:textId="7AB29F48" w:rsidR="00113AAE" w:rsidRPr="00E30F22" w:rsidRDefault="008F4F92" w:rsidP="00113AAE">
            <w:pPr>
              <w:ind w:hanging="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Younger than </w:t>
            </w:r>
            <w:r w:rsidR="00F83234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800" w:type="dxa"/>
          </w:tcPr>
          <w:p w14:paraId="3B1EBCF4" w14:textId="77777777" w:rsidR="00113AAE" w:rsidRPr="00E30F22" w:rsidRDefault="00113AAE" w:rsidP="00113AAE">
            <w:pPr>
              <w:rPr>
                <w:rFonts w:cs="Arial"/>
                <w:sz w:val="22"/>
                <w:szCs w:val="22"/>
              </w:rPr>
            </w:pPr>
          </w:p>
        </w:tc>
      </w:tr>
      <w:tr w:rsidR="00113AAE" w:rsidRPr="00E30F22" w14:paraId="55CA3EC4" w14:textId="77777777" w:rsidTr="00113AAE">
        <w:trPr>
          <w:trHeight w:val="144"/>
          <w:jc w:val="center"/>
        </w:trPr>
        <w:tc>
          <w:tcPr>
            <w:tcW w:w="3240" w:type="dxa"/>
          </w:tcPr>
          <w:p w14:paraId="3337CD49" w14:textId="0E866195" w:rsidR="00113AAE" w:rsidRPr="00E30F22" w:rsidRDefault="00E30F22" w:rsidP="00113AAE">
            <w:pPr>
              <w:ind w:hanging="43"/>
              <w:rPr>
                <w:rFonts w:cs="Arial"/>
                <w:sz w:val="22"/>
                <w:szCs w:val="22"/>
              </w:rPr>
            </w:pPr>
            <w:r w:rsidRPr="00E30F22">
              <w:rPr>
                <w:rFonts w:cs="Arial"/>
                <w:sz w:val="22"/>
                <w:szCs w:val="22"/>
              </w:rPr>
              <w:t>A</w:t>
            </w:r>
            <w:r w:rsidR="00F83234">
              <w:rPr>
                <w:rFonts w:cs="Arial"/>
                <w:sz w:val="22"/>
                <w:szCs w:val="22"/>
              </w:rPr>
              <w:t>ge 11 to 17</w:t>
            </w:r>
          </w:p>
        </w:tc>
        <w:tc>
          <w:tcPr>
            <w:tcW w:w="1800" w:type="dxa"/>
          </w:tcPr>
          <w:p w14:paraId="7ECB3C03" w14:textId="77777777" w:rsidR="00113AAE" w:rsidRPr="00E30F22" w:rsidRDefault="00113AAE" w:rsidP="00113AAE">
            <w:pPr>
              <w:rPr>
                <w:rFonts w:cs="Arial"/>
                <w:sz w:val="22"/>
                <w:szCs w:val="22"/>
              </w:rPr>
            </w:pPr>
          </w:p>
        </w:tc>
      </w:tr>
      <w:tr w:rsidR="003648F9" w:rsidRPr="00E30F22" w14:paraId="6CBA2D26" w14:textId="77777777" w:rsidTr="00113AAE">
        <w:trPr>
          <w:trHeight w:val="144"/>
          <w:jc w:val="center"/>
        </w:trPr>
        <w:tc>
          <w:tcPr>
            <w:tcW w:w="3240" w:type="dxa"/>
          </w:tcPr>
          <w:p w14:paraId="5C8E3B80" w14:textId="56ED5145" w:rsidR="003648F9" w:rsidRPr="00E30F22" w:rsidRDefault="003648F9" w:rsidP="00E30F22">
            <w:pPr>
              <w:ind w:hanging="43"/>
              <w:rPr>
                <w:rFonts w:cs="Arial"/>
                <w:sz w:val="22"/>
                <w:szCs w:val="22"/>
              </w:rPr>
            </w:pPr>
            <w:r w:rsidRPr="00E30F22">
              <w:rPr>
                <w:rFonts w:cs="Arial"/>
                <w:snapToGrid w:val="0"/>
                <w:sz w:val="22"/>
                <w:szCs w:val="22"/>
              </w:rPr>
              <w:t>A</w:t>
            </w:r>
            <w:r w:rsidR="00E30F22" w:rsidRPr="00E30F22">
              <w:rPr>
                <w:rFonts w:cs="Arial"/>
                <w:snapToGrid w:val="0"/>
                <w:sz w:val="22"/>
                <w:szCs w:val="22"/>
              </w:rPr>
              <w:t>ge 18 to 25</w:t>
            </w:r>
          </w:p>
        </w:tc>
        <w:tc>
          <w:tcPr>
            <w:tcW w:w="1800" w:type="dxa"/>
          </w:tcPr>
          <w:p w14:paraId="578D8F2A" w14:textId="77777777" w:rsidR="003648F9" w:rsidRPr="00E30F22" w:rsidRDefault="003648F9" w:rsidP="00113AAE">
            <w:pPr>
              <w:rPr>
                <w:rFonts w:cs="Arial"/>
                <w:sz w:val="22"/>
                <w:szCs w:val="22"/>
              </w:rPr>
            </w:pPr>
          </w:p>
        </w:tc>
      </w:tr>
      <w:tr w:rsidR="00E30F22" w:rsidRPr="00E30F22" w14:paraId="3AA2FF48" w14:textId="77777777" w:rsidTr="00113AAE">
        <w:trPr>
          <w:trHeight w:val="144"/>
          <w:jc w:val="center"/>
        </w:trPr>
        <w:tc>
          <w:tcPr>
            <w:tcW w:w="3240" w:type="dxa"/>
          </w:tcPr>
          <w:p w14:paraId="0256353E" w14:textId="77D67B98" w:rsidR="00E30F22" w:rsidRPr="00E30F22" w:rsidRDefault="00E30F22" w:rsidP="00E30F22">
            <w:pPr>
              <w:ind w:hanging="43"/>
              <w:rPr>
                <w:rFonts w:cs="Arial"/>
                <w:snapToGrid w:val="0"/>
                <w:sz w:val="22"/>
                <w:szCs w:val="22"/>
              </w:rPr>
            </w:pPr>
            <w:r w:rsidRPr="00E30F22">
              <w:rPr>
                <w:rFonts w:cs="Arial"/>
                <w:snapToGrid w:val="0"/>
                <w:sz w:val="22"/>
                <w:szCs w:val="22"/>
              </w:rPr>
              <w:t>26 and over</w:t>
            </w:r>
          </w:p>
        </w:tc>
        <w:tc>
          <w:tcPr>
            <w:tcW w:w="1800" w:type="dxa"/>
          </w:tcPr>
          <w:p w14:paraId="404538DB" w14:textId="77777777" w:rsidR="00E30F22" w:rsidRPr="00E30F22" w:rsidRDefault="00E30F22" w:rsidP="00113AA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697D448" w14:textId="77777777" w:rsidR="00113AAE" w:rsidRDefault="00113AAE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6E12D860" w14:textId="77777777" w:rsidR="005D1D81" w:rsidRDefault="005D1D81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0A14E2C6" w14:textId="0DFA1F4F" w:rsidR="005D1D81" w:rsidRPr="006677B5" w:rsidRDefault="00365CB4" w:rsidP="005D1D81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color w:val="auto"/>
          <w:sz w:val="22"/>
          <w:szCs w:val="22"/>
        </w:rPr>
        <w:t>C7</w:t>
      </w:r>
      <w:r w:rsidR="005D1D81" w:rsidRPr="006677B5">
        <w:rPr>
          <w:b/>
          <w:sz w:val="22"/>
          <w:szCs w:val="22"/>
        </w:rPr>
        <w:t xml:space="preserve"> Income:</w:t>
      </w:r>
      <w:r w:rsidR="005D1D81" w:rsidRPr="006677B5">
        <w:rPr>
          <w:sz w:val="22"/>
          <w:szCs w:val="22"/>
        </w:rPr>
        <w:t xml:space="preserve"> Which of the following best describes your house</w:t>
      </w:r>
      <w:r w:rsidR="005D1D81">
        <w:rPr>
          <w:sz w:val="22"/>
          <w:szCs w:val="22"/>
        </w:rPr>
        <w:t>hold income before taxes in 2014</w:t>
      </w:r>
      <w:r w:rsidR="005D1D81" w:rsidRPr="006677B5">
        <w:rPr>
          <w:sz w:val="22"/>
          <w:szCs w:val="22"/>
        </w:rPr>
        <w:t>?</w:t>
      </w:r>
    </w:p>
    <w:p w14:paraId="5E4C7D00" w14:textId="77777777" w:rsidR="005D1D81" w:rsidRPr="006677B5" w:rsidRDefault="005D1D81" w:rsidP="005D1D81">
      <w:pPr>
        <w:pStyle w:val="NotesComments"/>
        <w:rPr>
          <w:color w:val="auto"/>
          <w:sz w:val="22"/>
          <w:szCs w:val="22"/>
        </w:rPr>
      </w:pPr>
    </w:p>
    <w:p w14:paraId="3764563F" w14:textId="77777777" w:rsidR="005D1D81" w:rsidRPr="006677B5" w:rsidRDefault="005D1D81" w:rsidP="00E931CE">
      <w:pPr>
        <w:pStyle w:val="NotesComments"/>
        <w:numPr>
          <w:ilvl w:val="0"/>
          <w:numId w:val="2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$25,000</w:t>
      </w:r>
      <w:r>
        <w:rPr>
          <w:color w:val="auto"/>
          <w:sz w:val="22"/>
          <w:szCs w:val="22"/>
        </w:rPr>
        <w:t xml:space="preserve"> </w:t>
      </w:r>
    </w:p>
    <w:p w14:paraId="1F4D8249" w14:textId="77777777" w:rsidR="005D1D81" w:rsidRDefault="005D1D81" w:rsidP="00E931CE">
      <w:pPr>
        <w:pStyle w:val="NotesComments"/>
        <w:numPr>
          <w:ilvl w:val="0"/>
          <w:numId w:val="2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$25,000- $49,999 </w:t>
      </w:r>
    </w:p>
    <w:p w14:paraId="7B8BE45C" w14:textId="77777777" w:rsidR="005D1D81" w:rsidRPr="00F135BD" w:rsidRDefault="005D1D81" w:rsidP="00E931CE">
      <w:pPr>
        <w:pStyle w:val="NotesComments"/>
        <w:numPr>
          <w:ilvl w:val="0"/>
          <w:numId w:val="20"/>
        </w:numPr>
        <w:rPr>
          <w:color w:val="auto"/>
          <w:sz w:val="22"/>
          <w:szCs w:val="22"/>
        </w:rPr>
      </w:pPr>
      <w:r w:rsidRPr="00F135BD">
        <w:rPr>
          <w:color w:val="auto"/>
          <w:sz w:val="22"/>
          <w:szCs w:val="22"/>
        </w:rPr>
        <w:t xml:space="preserve">$50,000- $74,999 </w:t>
      </w:r>
    </w:p>
    <w:p w14:paraId="40C4A651" w14:textId="77777777" w:rsidR="005D1D81" w:rsidRPr="00F135BD" w:rsidRDefault="005D1D81" w:rsidP="00E931CE">
      <w:pPr>
        <w:pStyle w:val="NotesComments"/>
        <w:numPr>
          <w:ilvl w:val="0"/>
          <w:numId w:val="20"/>
        </w:numPr>
        <w:rPr>
          <w:color w:val="auto"/>
          <w:sz w:val="22"/>
          <w:szCs w:val="22"/>
        </w:rPr>
      </w:pPr>
      <w:r w:rsidRPr="00F135BD">
        <w:rPr>
          <w:color w:val="auto"/>
          <w:sz w:val="22"/>
          <w:szCs w:val="22"/>
        </w:rPr>
        <w:t xml:space="preserve">$75,000- $99,999 </w:t>
      </w:r>
    </w:p>
    <w:p w14:paraId="532D45DE" w14:textId="77777777" w:rsidR="005D1D81" w:rsidRPr="00F135BD" w:rsidRDefault="005D1D81" w:rsidP="00E931CE">
      <w:pPr>
        <w:pStyle w:val="NotesComments"/>
        <w:numPr>
          <w:ilvl w:val="0"/>
          <w:numId w:val="20"/>
        </w:numPr>
        <w:rPr>
          <w:color w:val="auto"/>
          <w:sz w:val="22"/>
          <w:szCs w:val="22"/>
        </w:rPr>
      </w:pPr>
      <w:r w:rsidRPr="00F135BD">
        <w:rPr>
          <w:color w:val="auto"/>
          <w:sz w:val="22"/>
          <w:szCs w:val="22"/>
        </w:rPr>
        <w:t xml:space="preserve">$100,000- $149,999 </w:t>
      </w:r>
    </w:p>
    <w:p w14:paraId="0ADE4AB1" w14:textId="77777777" w:rsidR="005D1D81" w:rsidRPr="006677B5" w:rsidRDefault="005D1D81" w:rsidP="00E931CE">
      <w:pPr>
        <w:pStyle w:val="NotesComments"/>
        <w:numPr>
          <w:ilvl w:val="0"/>
          <w:numId w:val="2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$150,000 or greater</w:t>
      </w:r>
      <w:r>
        <w:rPr>
          <w:color w:val="auto"/>
          <w:sz w:val="22"/>
          <w:szCs w:val="22"/>
        </w:rPr>
        <w:t xml:space="preserve"> </w:t>
      </w:r>
    </w:p>
    <w:p w14:paraId="0CE41124" w14:textId="77777777" w:rsidR="005D1D81" w:rsidRDefault="005D1D81" w:rsidP="005D1D81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24724555" w14:textId="77777777" w:rsidR="005D1D81" w:rsidRPr="006677B5" w:rsidRDefault="005D1D81" w:rsidP="005D1D81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EDA8AA5" w14:textId="77777777" w:rsidR="005D1D81" w:rsidRPr="006677B5" w:rsidRDefault="005D1D81" w:rsidP="005D1D81">
      <w:pPr>
        <w:pStyle w:val="NotesComments"/>
        <w:rPr>
          <w:b/>
          <w:color w:val="auto"/>
          <w:sz w:val="22"/>
          <w:szCs w:val="22"/>
        </w:rPr>
      </w:pPr>
    </w:p>
    <w:p w14:paraId="6403C712" w14:textId="77777777" w:rsidR="005D1D81" w:rsidRDefault="005D1D81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9B7C4D8" w14:textId="30087C96" w:rsidR="00113AAE" w:rsidRDefault="00F42A80" w:rsidP="00BA3895">
      <w:pPr>
        <w:pStyle w:val="NotesComments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ASK FOR GROUP 2, 3, or 4</w:t>
      </w:r>
    </w:p>
    <w:p w14:paraId="46EC9564" w14:textId="5D8AC8D1" w:rsidR="00240399" w:rsidRPr="004F7BDA" w:rsidRDefault="00365CB4" w:rsidP="00240399">
      <w:pPr>
        <w:pStyle w:val="QuestionTitle"/>
        <w:rPr>
          <w:color w:val="FF0000"/>
          <w:sz w:val="22"/>
          <w:szCs w:val="22"/>
        </w:rPr>
      </w:pPr>
      <w:r>
        <w:rPr>
          <w:b/>
          <w:color w:val="auto"/>
          <w:sz w:val="22"/>
          <w:szCs w:val="22"/>
        </w:rPr>
        <w:t>C8</w:t>
      </w:r>
      <w:r w:rsidR="00240399" w:rsidRPr="004F7BDA">
        <w:rPr>
          <w:b/>
          <w:color w:val="auto"/>
          <w:sz w:val="22"/>
          <w:szCs w:val="22"/>
        </w:rPr>
        <w:t xml:space="preserve">. </w:t>
      </w:r>
      <w:r w:rsidR="00240399" w:rsidRPr="004F7BDA">
        <w:rPr>
          <w:b/>
          <w:sz w:val="22"/>
          <w:szCs w:val="22"/>
        </w:rPr>
        <w:t>Previous Participation:</w:t>
      </w:r>
      <w:r w:rsidR="00240399" w:rsidRPr="004F7BDA">
        <w:rPr>
          <w:sz w:val="22"/>
          <w:szCs w:val="22"/>
        </w:rPr>
        <w:t xml:space="preserve"> When did you most recently participate </w:t>
      </w:r>
      <w:r w:rsidR="000E3B66">
        <w:rPr>
          <w:sz w:val="22"/>
          <w:szCs w:val="22"/>
        </w:rPr>
        <w:t xml:space="preserve">in a focus group, one-on-one discussion, or online discussion </w:t>
      </w:r>
      <w:r w:rsidR="00240399" w:rsidRPr="004F7BDA">
        <w:rPr>
          <w:sz w:val="22"/>
          <w:szCs w:val="22"/>
        </w:rPr>
        <w:t xml:space="preserve">where you were recruited to participate in a situation similar to this one? </w:t>
      </w:r>
    </w:p>
    <w:p w14:paraId="7D2BEDA6" w14:textId="77777777" w:rsidR="00240399" w:rsidRPr="004F7BDA" w:rsidRDefault="00240399" w:rsidP="00240399">
      <w:pPr>
        <w:pStyle w:val="NotesComments"/>
        <w:rPr>
          <w:color w:val="auto"/>
          <w:sz w:val="22"/>
          <w:szCs w:val="22"/>
        </w:rPr>
      </w:pPr>
      <w:r w:rsidRPr="004F7BDA">
        <w:rPr>
          <w:color w:val="auto"/>
          <w:sz w:val="22"/>
          <w:szCs w:val="22"/>
        </w:rPr>
        <w:t xml:space="preserve"> </w:t>
      </w:r>
    </w:p>
    <w:p w14:paraId="1948EEB8" w14:textId="77777777" w:rsidR="00240399" w:rsidRPr="004F7BDA" w:rsidRDefault="00240399" w:rsidP="00E931CE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4F7BDA">
        <w:rPr>
          <w:color w:val="auto"/>
          <w:sz w:val="22"/>
          <w:szCs w:val="22"/>
        </w:rPr>
        <w:t>3 months ago or longer (or never) CONTINUE TO ARTICULATION</w:t>
      </w:r>
    </w:p>
    <w:p w14:paraId="1DFAD499" w14:textId="0ECC171A" w:rsidR="00240399" w:rsidRPr="004F7BDA" w:rsidRDefault="00240399" w:rsidP="00E931CE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4F7BDA">
        <w:rPr>
          <w:color w:val="auto"/>
          <w:sz w:val="22"/>
          <w:szCs w:val="22"/>
        </w:rPr>
        <w:t>Less th</w:t>
      </w:r>
      <w:r w:rsidR="00365CB4">
        <w:rPr>
          <w:color w:val="auto"/>
          <w:sz w:val="22"/>
          <w:szCs w:val="22"/>
        </w:rPr>
        <w:t>an 3 months ago CONTINUE TO NEXT QUESTION</w:t>
      </w:r>
    </w:p>
    <w:p w14:paraId="3ABABD8F" w14:textId="77777777" w:rsidR="00240399" w:rsidRPr="004F7BDA" w:rsidRDefault="00240399" w:rsidP="00240399">
      <w:pPr>
        <w:pStyle w:val="NotesComments"/>
        <w:rPr>
          <w:color w:val="auto"/>
          <w:sz w:val="22"/>
          <w:szCs w:val="22"/>
        </w:rPr>
      </w:pPr>
    </w:p>
    <w:p w14:paraId="2906F7D5" w14:textId="299867F8" w:rsidR="00240399" w:rsidRPr="004F7BDA" w:rsidRDefault="00365CB4" w:rsidP="00240399">
      <w:pPr>
        <w:pStyle w:val="NotesComments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C9</w:t>
      </w:r>
      <w:r w:rsidR="00240399" w:rsidRPr="004F7BDA">
        <w:rPr>
          <w:color w:val="auto"/>
          <w:sz w:val="22"/>
          <w:szCs w:val="22"/>
        </w:rPr>
        <w:t xml:space="preserve">. What was the topic? </w:t>
      </w:r>
    </w:p>
    <w:p w14:paraId="0B5E7AE7" w14:textId="77777777" w:rsidR="00240399" w:rsidRPr="005C36E0" w:rsidRDefault="00240399" w:rsidP="00240399">
      <w:pPr>
        <w:pStyle w:val="NotesComments"/>
        <w:rPr>
          <w:color w:val="auto"/>
        </w:rPr>
      </w:pPr>
    </w:p>
    <w:p w14:paraId="429D9F33" w14:textId="77777777" w:rsidR="00240399" w:rsidRPr="00294251" w:rsidRDefault="00240399" w:rsidP="00240399">
      <w:pPr>
        <w:pStyle w:val="NotesComments"/>
        <w:rPr>
          <w:color w:val="auto"/>
        </w:rPr>
      </w:pPr>
      <w:r w:rsidRPr="005C36E0">
        <w:rPr>
          <w:color w:val="auto"/>
        </w:rPr>
        <w:t>______________________________________________________________________________________</w:t>
      </w:r>
    </w:p>
    <w:p w14:paraId="472F3E4C" w14:textId="11E8C61F" w:rsidR="00240399" w:rsidRPr="00294251" w:rsidRDefault="00240399" w:rsidP="00240399">
      <w:pPr>
        <w:pStyle w:val="NotesComments"/>
        <w:rPr>
          <w:b/>
          <w:color w:val="FF0000"/>
        </w:rPr>
      </w:pPr>
      <w:r w:rsidRPr="00294251">
        <w:rPr>
          <w:b/>
          <w:color w:val="FF0000"/>
        </w:rPr>
        <w:t xml:space="preserve">TERMINATE </w:t>
      </w:r>
      <w:r>
        <w:rPr>
          <w:b/>
          <w:color w:val="FF0000"/>
        </w:rPr>
        <w:t>IF</w:t>
      </w:r>
      <w:r w:rsidR="009E5E30">
        <w:rPr>
          <w:b/>
          <w:color w:val="FF0000"/>
        </w:rPr>
        <w:t xml:space="preserve"> GROUP 3 OR 4 AND</w:t>
      </w:r>
      <w:r>
        <w:rPr>
          <w:b/>
          <w:color w:val="FF0000"/>
        </w:rPr>
        <w:t xml:space="preserve"> RELATED TO SAVING AND INVESTING, </w:t>
      </w:r>
      <w:r w:rsidR="00407BF1">
        <w:rPr>
          <w:b/>
          <w:color w:val="FF0000"/>
        </w:rPr>
        <w:t>FINANCIAL SERVICES</w:t>
      </w:r>
      <w:r w:rsidRPr="00294251">
        <w:rPr>
          <w:b/>
          <w:color w:val="FF0000"/>
        </w:rPr>
        <w:t>, ETC.</w:t>
      </w:r>
    </w:p>
    <w:p w14:paraId="47D6E377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0A04DAC" w14:textId="77777777" w:rsidR="00F42A80" w:rsidRDefault="00F42A8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0D0AEC1" w14:textId="34B3AC37" w:rsidR="00F42A80" w:rsidRDefault="00F42A80" w:rsidP="00F42A80">
      <w:pPr>
        <w:pStyle w:val="NotesComments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ASK FOR GROUP 2, 3, or 4</w:t>
      </w:r>
    </w:p>
    <w:p w14:paraId="39681F9B" w14:textId="77777777" w:rsidR="00116500" w:rsidRPr="006677B5" w:rsidRDefault="00116500" w:rsidP="00F42A8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ARTICULATION ASSESSMENT</w:t>
      </w:r>
    </w:p>
    <w:p w14:paraId="6A915738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64CBFE58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A1 Participation attitude:</w:t>
      </w:r>
      <w:r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Pr="006677B5">
        <w:rPr>
          <w:b/>
          <w:sz w:val="22"/>
          <w:szCs w:val="22"/>
        </w:rPr>
        <w:t>10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describes you extremely well</w:t>
      </w:r>
      <w:r w:rsidRPr="006677B5">
        <w:rPr>
          <w:sz w:val="22"/>
          <w:szCs w:val="22"/>
        </w:rPr>
        <w:t xml:space="preserve"> and </w:t>
      </w:r>
      <w:r w:rsidRPr="006677B5">
        <w:rPr>
          <w:b/>
          <w:sz w:val="22"/>
          <w:szCs w:val="22"/>
        </w:rPr>
        <w:t>1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does NOT describe you at all</w:t>
      </w:r>
      <w:r w:rsidRPr="006677B5">
        <w:rPr>
          <w:sz w:val="22"/>
          <w:szCs w:val="22"/>
        </w:rPr>
        <w:t>.  You can use any number in between.</w:t>
      </w:r>
    </w:p>
    <w:p w14:paraId="00E9719B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2AE0C6F0" w14:textId="77777777" w:rsidTr="006677B5">
        <w:tc>
          <w:tcPr>
            <w:tcW w:w="2358" w:type="dxa"/>
          </w:tcPr>
          <w:p w14:paraId="16B7EF8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296D96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6C23D99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365F674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50938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DD1102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86696C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42B3BAA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0D12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8DA2A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8A5F5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21C4394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FD515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C93AF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8C121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41C43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B58AC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3D0260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34FFC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0E83E9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5A6F7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69D3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3DE457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311BC6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192D9A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9B3B9A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E6E0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A41CF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9BF5D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D783CA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8BB0D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2B0D9A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F8E4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E639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7E9B4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A1895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0C2CB9C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0C5702B8" w14:textId="77777777" w:rsidTr="006677B5">
        <w:tc>
          <w:tcPr>
            <w:tcW w:w="2358" w:type="dxa"/>
          </w:tcPr>
          <w:p w14:paraId="0C3CBA62" w14:textId="2B7F5844" w:rsidR="00116500" w:rsidRPr="006677B5" w:rsidRDefault="0069661D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 can describe things in detail when asked</w:t>
            </w:r>
          </w:p>
        </w:tc>
        <w:tc>
          <w:tcPr>
            <w:tcW w:w="1172" w:type="dxa"/>
          </w:tcPr>
          <w:p w14:paraId="10C7093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3EBA0F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2E4022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033EB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62DFBE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C93ED5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120562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39DA31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185E19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082B9DF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</w:tbl>
    <w:p w14:paraId="568C2B18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5A5E2CC1" w14:textId="353CF3CE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 xml:space="preserve">[TERMINATE IF </w:t>
      </w:r>
      <w:r w:rsidR="009E5E30">
        <w:rPr>
          <w:rFonts w:cs="Arial"/>
          <w:b/>
          <w:color w:val="FF0000"/>
          <w:sz w:val="22"/>
          <w:szCs w:val="22"/>
        </w:rPr>
        <w:t xml:space="preserve">GROUP </w:t>
      </w:r>
      <w:r w:rsidR="00120A60">
        <w:rPr>
          <w:rFonts w:cs="Arial"/>
          <w:b/>
          <w:color w:val="FF0000"/>
          <w:sz w:val="22"/>
          <w:szCs w:val="22"/>
        </w:rPr>
        <w:t xml:space="preserve">2, </w:t>
      </w:r>
      <w:r w:rsidR="009E5E30">
        <w:rPr>
          <w:rFonts w:cs="Arial"/>
          <w:b/>
          <w:color w:val="FF0000"/>
          <w:sz w:val="22"/>
          <w:szCs w:val="22"/>
        </w:rPr>
        <w:t xml:space="preserve">3 OR 4 and </w:t>
      </w:r>
      <w:r w:rsidRPr="006677B5">
        <w:rPr>
          <w:rFonts w:cs="Arial"/>
          <w:b/>
          <w:color w:val="FF0000"/>
          <w:sz w:val="22"/>
          <w:szCs w:val="22"/>
        </w:rPr>
        <w:t xml:space="preserve">ANSWER 1 </w:t>
      </w:r>
      <w:r w:rsidR="005B7028">
        <w:rPr>
          <w:rFonts w:cs="Arial"/>
          <w:b/>
          <w:color w:val="FF0000"/>
          <w:sz w:val="22"/>
          <w:szCs w:val="22"/>
        </w:rPr>
        <w:t>–</w:t>
      </w:r>
      <w:r w:rsidRPr="006677B5">
        <w:rPr>
          <w:rFonts w:cs="Arial"/>
          <w:b/>
          <w:color w:val="FF0000"/>
          <w:sz w:val="22"/>
          <w:szCs w:val="22"/>
        </w:rPr>
        <w:t xml:space="preserve"> 6</w:t>
      </w:r>
      <w:r w:rsidR="005B7028">
        <w:rPr>
          <w:rFonts w:cs="Arial"/>
          <w:b/>
          <w:color w:val="FF0000"/>
          <w:sz w:val="22"/>
          <w:szCs w:val="22"/>
        </w:rPr>
        <w:t xml:space="preserve"> ON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STATEMENT]</w:t>
      </w:r>
    </w:p>
    <w:p w14:paraId="69E7DDAC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27729803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23E6262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5E514BC0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6FD3F238" w14:textId="7E61EA2B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We would like to invite you to participate in a</w:t>
      </w:r>
      <w:r w:rsidR="00120A60">
        <w:rPr>
          <w:rFonts w:ascii="Arial" w:hAnsi="Arial" w:cs="Arial"/>
          <w:sz w:val="22"/>
          <w:szCs w:val="22"/>
        </w:rPr>
        <w:t>n online</w:t>
      </w:r>
      <w:r w:rsidRPr="006677B5">
        <w:rPr>
          <w:rFonts w:ascii="Arial" w:hAnsi="Arial" w:cs="Arial"/>
          <w:sz w:val="22"/>
          <w:szCs w:val="22"/>
        </w:rPr>
        <w:t xml:space="preserve"> di</w:t>
      </w:r>
      <w:r w:rsidR="00BF553D" w:rsidRPr="006677B5">
        <w:rPr>
          <w:rFonts w:ascii="Arial" w:hAnsi="Arial" w:cs="Arial"/>
          <w:sz w:val="22"/>
          <w:szCs w:val="22"/>
        </w:rPr>
        <w:t>scussion group about ways to save money on</w:t>
      </w:r>
      <w:r w:rsidRPr="006677B5">
        <w:rPr>
          <w:rFonts w:ascii="Arial" w:hAnsi="Arial" w:cs="Arial"/>
          <w:sz w:val="22"/>
          <w:szCs w:val="22"/>
        </w:rPr>
        <w:t xml:space="preserve"> [SPECIFY DATE, TIME AND LOCATION.] This will take about two hours. We believe you’ll find it enjoyable, we are not selling anything, and for your par</w:t>
      </w:r>
      <w:r w:rsidR="003D0949">
        <w:rPr>
          <w:rFonts w:ascii="Arial" w:hAnsi="Arial" w:cs="Arial"/>
          <w:sz w:val="22"/>
          <w:szCs w:val="22"/>
        </w:rPr>
        <w:t xml:space="preserve">ticipation you will </w:t>
      </w:r>
      <w:r w:rsidR="003D0949" w:rsidRPr="00197BAC">
        <w:rPr>
          <w:rFonts w:ascii="Arial" w:hAnsi="Arial" w:cs="Arial"/>
          <w:sz w:val="22"/>
          <w:szCs w:val="22"/>
        </w:rPr>
        <w:t>receive $75</w:t>
      </w:r>
      <w:r w:rsidRPr="00197BAC">
        <w:rPr>
          <w:rFonts w:ascii="Arial" w:hAnsi="Arial" w:cs="Arial"/>
          <w:sz w:val="22"/>
          <w:szCs w:val="22"/>
        </w:rPr>
        <w:t xml:space="preserve">. Will you be able to participate in our </w:t>
      </w:r>
      <w:r w:rsidR="00C04F55" w:rsidRPr="00197BAC">
        <w:rPr>
          <w:rFonts w:ascii="Arial" w:hAnsi="Arial" w:cs="Arial"/>
          <w:sz w:val="22"/>
          <w:szCs w:val="22"/>
        </w:rPr>
        <w:t>discussion</w:t>
      </w:r>
      <w:r w:rsidRPr="00197BAC">
        <w:rPr>
          <w:rFonts w:ascii="Arial" w:hAnsi="Arial" w:cs="Arial"/>
          <w:sz w:val="22"/>
          <w:szCs w:val="22"/>
        </w:rPr>
        <w:t xml:space="preserve">? We are inviting only a select few people to participate, so please make </w:t>
      </w:r>
      <w:r w:rsidR="00C04F55" w:rsidRPr="00197BAC">
        <w:rPr>
          <w:rFonts w:ascii="Arial" w:hAnsi="Arial" w:cs="Arial"/>
          <w:sz w:val="22"/>
          <w:szCs w:val="22"/>
        </w:rPr>
        <w:t>sure you will be able to participate on these dates: XXXX.</w:t>
      </w:r>
      <w:r w:rsidR="00C04F55">
        <w:rPr>
          <w:rFonts w:ascii="Arial" w:hAnsi="Arial" w:cs="Arial"/>
          <w:sz w:val="22"/>
          <w:szCs w:val="22"/>
        </w:rPr>
        <w:t xml:space="preserve"> </w:t>
      </w:r>
    </w:p>
    <w:p w14:paraId="310036A5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703D2BC9" w14:textId="30FAC9E8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[CONFIRM </w:t>
      </w:r>
      <w:r w:rsidR="005244E8">
        <w:rPr>
          <w:rFonts w:ascii="Arial" w:hAnsi="Arial" w:cs="Arial"/>
          <w:sz w:val="22"/>
          <w:szCs w:val="22"/>
        </w:rPr>
        <w:t xml:space="preserve">EMAIL </w:t>
      </w:r>
      <w:r w:rsidRPr="006677B5">
        <w:rPr>
          <w:rFonts w:ascii="Arial" w:hAnsi="Arial" w:cs="Arial"/>
          <w:sz w:val="22"/>
          <w:szCs w:val="22"/>
        </w:rPr>
        <w:t>ADDRESS/CONTACT INFORMATION; TELL RESPON</w:t>
      </w:r>
      <w:r w:rsidR="005244E8">
        <w:rPr>
          <w:rFonts w:ascii="Arial" w:hAnsi="Arial" w:cs="Arial"/>
          <w:sz w:val="22"/>
          <w:szCs w:val="22"/>
        </w:rPr>
        <w:t xml:space="preserve">DENTS THEY WILL BE RECEIVING </w:t>
      </w:r>
      <w:r w:rsidRPr="006677B5">
        <w:rPr>
          <w:rFonts w:ascii="Arial" w:hAnsi="Arial" w:cs="Arial"/>
          <w:sz w:val="22"/>
          <w:szCs w:val="22"/>
        </w:rPr>
        <w:t>INFORMATION ABOUT THE DISCUSSION GROUP.]</w:t>
      </w:r>
    </w:p>
    <w:p w14:paraId="75C5A1A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39D833CD" w14:textId="77777777" w:rsidR="00116500" w:rsidRPr="006677B5" w:rsidRDefault="00116500">
      <w:pPr>
        <w:pStyle w:val="MainBody"/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089DD11D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6A2261">
      <w:type w:val="continuous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FC7E2" w14:textId="77777777" w:rsidR="00197BAC" w:rsidRDefault="00197BAC">
      <w:r>
        <w:separator/>
      </w:r>
    </w:p>
  </w:endnote>
  <w:endnote w:type="continuationSeparator" w:id="0">
    <w:p w14:paraId="6EF13D65" w14:textId="77777777" w:rsidR="00197BAC" w:rsidRDefault="0019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75E2" w14:textId="77777777" w:rsidR="00197BAC" w:rsidRDefault="00197B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D186B" w14:textId="77777777" w:rsidR="00197BAC" w:rsidRDefault="00197BA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FAA8D" w14:textId="77777777" w:rsidR="00197BAC" w:rsidRDefault="00197BAC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9531703" wp14:editId="73A68FE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45B49" w14:textId="77777777" w:rsidR="00D96384" w:rsidRDefault="00D963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DA2DA" w14:textId="77777777" w:rsidR="00197BAC" w:rsidRDefault="00197BAC">
      <w:r>
        <w:separator/>
      </w:r>
    </w:p>
  </w:footnote>
  <w:footnote w:type="continuationSeparator" w:id="0">
    <w:p w14:paraId="517E138F" w14:textId="77777777" w:rsidR="00197BAC" w:rsidRDefault="00197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05C45" w14:textId="77777777" w:rsidR="00197BAC" w:rsidRDefault="00197BA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40AF69" w14:textId="77777777" w:rsidR="00197BAC" w:rsidRDefault="00197BAC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F321A" w14:textId="77777777" w:rsidR="00197BAC" w:rsidRDefault="00197BA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6384">
      <w:rPr>
        <w:rStyle w:val="PageNumber"/>
        <w:noProof/>
      </w:rPr>
      <w:t>6</w:t>
    </w:r>
    <w:r>
      <w:rPr>
        <w:rStyle w:val="PageNumber"/>
      </w:rPr>
      <w:fldChar w:fldCharType="end"/>
    </w:r>
  </w:p>
  <w:p w14:paraId="06E1CE17" w14:textId="77777777" w:rsidR="00197BAC" w:rsidRDefault="00197BAC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A450" w14:textId="69D7683F" w:rsidR="00197BAC" w:rsidRDefault="00D96384" w:rsidP="00D96384">
    <w:pPr>
      <w:pStyle w:val="Header"/>
      <w:jc w:val="right"/>
    </w:pPr>
    <w:r>
      <w:t xml:space="preserve">OMB No. </w:t>
    </w:r>
    <w:r>
      <w:t>1530-0023</w:t>
    </w:r>
    <w:bookmarkStart w:id="0" w:name="_GoBack"/>
    <w:bookmarkEnd w:id="0"/>
  </w:p>
  <w:p w14:paraId="449B3AB9" w14:textId="77777777" w:rsidR="00197BAC" w:rsidRDefault="00197BAC">
    <w:pPr>
      <w:pStyle w:val="Header"/>
    </w:pPr>
  </w:p>
  <w:p w14:paraId="1228A4C0" w14:textId="77777777" w:rsidR="00197BAC" w:rsidRDefault="00197BAC">
    <w:pPr>
      <w:pStyle w:val="Header"/>
    </w:pPr>
  </w:p>
  <w:p w14:paraId="3C450F8D" w14:textId="77777777" w:rsidR="00197BAC" w:rsidRDefault="00197BAC">
    <w:pPr>
      <w:pStyle w:val="Header"/>
    </w:pPr>
  </w:p>
  <w:p w14:paraId="407257BC" w14:textId="77777777" w:rsidR="00197BAC" w:rsidRDefault="00197BAC">
    <w:pPr>
      <w:pStyle w:val="Header"/>
    </w:pPr>
  </w:p>
  <w:p w14:paraId="7D9C9405" w14:textId="77777777" w:rsidR="00197BAC" w:rsidRDefault="00197BAC">
    <w:pPr>
      <w:pStyle w:val="Header"/>
    </w:pPr>
  </w:p>
  <w:p w14:paraId="7AE78404" w14:textId="77777777" w:rsidR="00197BAC" w:rsidRDefault="00197BAC">
    <w:pPr>
      <w:pStyle w:val="Header"/>
    </w:pPr>
  </w:p>
  <w:p w14:paraId="1EC08591" w14:textId="77777777" w:rsidR="00197BAC" w:rsidRDefault="00197BAC">
    <w:pPr>
      <w:pStyle w:val="Header"/>
    </w:pPr>
  </w:p>
  <w:p w14:paraId="5AD0C5BE" w14:textId="77777777" w:rsidR="00197BAC" w:rsidRDefault="00197BAC">
    <w:pPr>
      <w:pStyle w:val="Header"/>
    </w:pPr>
  </w:p>
  <w:p w14:paraId="163F0176" w14:textId="77777777" w:rsidR="00197BAC" w:rsidRDefault="00197BAC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57EA70A5" wp14:editId="57F055E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F966A8"/>
    <w:multiLevelType w:val="hybridMultilevel"/>
    <w:tmpl w:val="D9703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CD4E4E"/>
    <w:multiLevelType w:val="hybridMultilevel"/>
    <w:tmpl w:val="1AD0F0F6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6EB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DB4119"/>
    <w:multiLevelType w:val="hybridMultilevel"/>
    <w:tmpl w:val="23828802"/>
    <w:lvl w:ilvl="0" w:tplc="868C2C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626C44"/>
    <w:multiLevelType w:val="hybridMultilevel"/>
    <w:tmpl w:val="A94A08F2"/>
    <w:lvl w:ilvl="0" w:tplc="D5687D90">
      <w:start w:val="1"/>
      <w:numFmt w:val="decimal"/>
      <w:pStyle w:val="2Numberedresponselist"/>
      <w:lvlText w:val="%1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367BCB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1B1E0B"/>
    <w:multiLevelType w:val="hybridMultilevel"/>
    <w:tmpl w:val="9D068FB4"/>
    <w:lvl w:ilvl="0" w:tplc="53C64242">
      <w:start w:val="1"/>
      <w:numFmt w:val="upperLetter"/>
      <w:pStyle w:val="3LetteredBatteryList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983111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41D3B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3710C07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FA06AA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5"/>
  </w:num>
  <w:num w:numId="4">
    <w:abstractNumId w:val="29"/>
  </w:num>
  <w:num w:numId="5">
    <w:abstractNumId w:val="28"/>
  </w:num>
  <w:num w:numId="6">
    <w:abstractNumId w:val="4"/>
  </w:num>
  <w:num w:numId="7">
    <w:abstractNumId w:val="7"/>
  </w:num>
  <w:num w:numId="8">
    <w:abstractNumId w:val="6"/>
  </w:num>
  <w:num w:numId="9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8"/>
  </w:num>
  <w:num w:numId="11">
    <w:abstractNumId w:val="23"/>
  </w:num>
  <w:num w:numId="12">
    <w:abstractNumId w:val="14"/>
  </w:num>
  <w:num w:numId="13">
    <w:abstractNumId w:val="12"/>
  </w:num>
  <w:num w:numId="14">
    <w:abstractNumId w:val="3"/>
  </w:num>
  <w:num w:numId="15">
    <w:abstractNumId w:val="5"/>
  </w:num>
  <w:num w:numId="16">
    <w:abstractNumId w:val="1"/>
  </w:num>
  <w:num w:numId="17">
    <w:abstractNumId w:val="19"/>
  </w:num>
  <w:num w:numId="18">
    <w:abstractNumId w:val="13"/>
  </w:num>
  <w:num w:numId="19">
    <w:abstractNumId w:val="21"/>
  </w:num>
  <w:num w:numId="20">
    <w:abstractNumId w:val="2"/>
  </w:num>
  <w:num w:numId="21">
    <w:abstractNumId w:val="22"/>
  </w:num>
  <w:num w:numId="22">
    <w:abstractNumId w:val="10"/>
  </w:num>
  <w:num w:numId="23">
    <w:abstractNumId w:val="20"/>
  </w:num>
  <w:num w:numId="24">
    <w:abstractNumId w:val="18"/>
  </w:num>
  <w:num w:numId="25">
    <w:abstractNumId w:val="11"/>
  </w:num>
  <w:num w:numId="26">
    <w:abstractNumId w:val="24"/>
  </w:num>
  <w:num w:numId="27">
    <w:abstractNumId w:val="27"/>
  </w:num>
  <w:num w:numId="28">
    <w:abstractNumId w:val="26"/>
  </w:num>
  <w:num w:numId="29">
    <w:abstractNumId w:val="16"/>
  </w:num>
  <w:num w:numId="30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1181E"/>
    <w:rsid w:val="000136E4"/>
    <w:rsid w:val="00017C02"/>
    <w:rsid w:val="00027F0C"/>
    <w:rsid w:val="00035CE0"/>
    <w:rsid w:val="0004120C"/>
    <w:rsid w:val="000439CF"/>
    <w:rsid w:val="00054E39"/>
    <w:rsid w:val="000644C1"/>
    <w:rsid w:val="000668F4"/>
    <w:rsid w:val="00073AF5"/>
    <w:rsid w:val="00077A57"/>
    <w:rsid w:val="000B499B"/>
    <w:rsid w:val="000B61D2"/>
    <w:rsid w:val="000C00F7"/>
    <w:rsid w:val="000C32C3"/>
    <w:rsid w:val="000C6364"/>
    <w:rsid w:val="000D0669"/>
    <w:rsid w:val="000E02A1"/>
    <w:rsid w:val="000E3B66"/>
    <w:rsid w:val="000F0BB4"/>
    <w:rsid w:val="001009AB"/>
    <w:rsid w:val="001009FD"/>
    <w:rsid w:val="00104C22"/>
    <w:rsid w:val="00113AAE"/>
    <w:rsid w:val="00113C84"/>
    <w:rsid w:val="00116500"/>
    <w:rsid w:val="00120A60"/>
    <w:rsid w:val="00121B76"/>
    <w:rsid w:val="00130244"/>
    <w:rsid w:val="00130948"/>
    <w:rsid w:val="001310E6"/>
    <w:rsid w:val="00132FA0"/>
    <w:rsid w:val="001578D9"/>
    <w:rsid w:val="001613E7"/>
    <w:rsid w:val="00166E5B"/>
    <w:rsid w:val="001726D8"/>
    <w:rsid w:val="00184A4E"/>
    <w:rsid w:val="001856E9"/>
    <w:rsid w:val="0019328C"/>
    <w:rsid w:val="00197BAC"/>
    <w:rsid w:val="001A0BF1"/>
    <w:rsid w:val="001B23E5"/>
    <w:rsid w:val="001C6B00"/>
    <w:rsid w:val="001D21C3"/>
    <w:rsid w:val="001D5DF1"/>
    <w:rsid w:val="001D7EF2"/>
    <w:rsid w:val="001E017B"/>
    <w:rsid w:val="001F6E7F"/>
    <w:rsid w:val="00214117"/>
    <w:rsid w:val="002147CC"/>
    <w:rsid w:val="00220683"/>
    <w:rsid w:val="00224241"/>
    <w:rsid w:val="00224E29"/>
    <w:rsid w:val="00233A93"/>
    <w:rsid w:val="00236C4D"/>
    <w:rsid w:val="00240399"/>
    <w:rsid w:val="0024103F"/>
    <w:rsid w:val="00244416"/>
    <w:rsid w:val="00252498"/>
    <w:rsid w:val="00254F0B"/>
    <w:rsid w:val="0026326C"/>
    <w:rsid w:val="0027241B"/>
    <w:rsid w:val="00277C01"/>
    <w:rsid w:val="00286535"/>
    <w:rsid w:val="002952D1"/>
    <w:rsid w:val="002A462E"/>
    <w:rsid w:val="002A4F7B"/>
    <w:rsid w:val="002A638A"/>
    <w:rsid w:val="002B1622"/>
    <w:rsid w:val="002C3BDA"/>
    <w:rsid w:val="002C43B7"/>
    <w:rsid w:val="002C5F3F"/>
    <w:rsid w:val="002C76BF"/>
    <w:rsid w:val="002D28DD"/>
    <w:rsid w:val="002E1C9A"/>
    <w:rsid w:val="002E515B"/>
    <w:rsid w:val="002F4B94"/>
    <w:rsid w:val="003057D5"/>
    <w:rsid w:val="00305DF6"/>
    <w:rsid w:val="0032466E"/>
    <w:rsid w:val="003300BD"/>
    <w:rsid w:val="003412C7"/>
    <w:rsid w:val="00347BCB"/>
    <w:rsid w:val="00354F64"/>
    <w:rsid w:val="00355A8E"/>
    <w:rsid w:val="003648F9"/>
    <w:rsid w:val="00365CB4"/>
    <w:rsid w:val="003735F0"/>
    <w:rsid w:val="003801AD"/>
    <w:rsid w:val="00396DCD"/>
    <w:rsid w:val="00397814"/>
    <w:rsid w:val="00397ED2"/>
    <w:rsid w:val="003A67A1"/>
    <w:rsid w:val="003A69DA"/>
    <w:rsid w:val="003A6D17"/>
    <w:rsid w:val="003C1E8B"/>
    <w:rsid w:val="003C73D6"/>
    <w:rsid w:val="003D0949"/>
    <w:rsid w:val="003D6391"/>
    <w:rsid w:val="003E3542"/>
    <w:rsid w:val="003F667B"/>
    <w:rsid w:val="003F714A"/>
    <w:rsid w:val="003F79A0"/>
    <w:rsid w:val="0040769B"/>
    <w:rsid w:val="00407BF1"/>
    <w:rsid w:val="004131D7"/>
    <w:rsid w:val="00415C9F"/>
    <w:rsid w:val="004179E9"/>
    <w:rsid w:val="004222B1"/>
    <w:rsid w:val="00424BC5"/>
    <w:rsid w:val="004300E6"/>
    <w:rsid w:val="004333EC"/>
    <w:rsid w:val="00434667"/>
    <w:rsid w:val="00435E1A"/>
    <w:rsid w:val="00450254"/>
    <w:rsid w:val="00485763"/>
    <w:rsid w:val="00487C36"/>
    <w:rsid w:val="0049380B"/>
    <w:rsid w:val="004939ED"/>
    <w:rsid w:val="004A05C3"/>
    <w:rsid w:val="004A5942"/>
    <w:rsid w:val="004B056B"/>
    <w:rsid w:val="004B4064"/>
    <w:rsid w:val="004B407E"/>
    <w:rsid w:val="004C1F7F"/>
    <w:rsid w:val="004C7D4D"/>
    <w:rsid w:val="004E50EE"/>
    <w:rsid w:val="004F100C"/>
    <w:rsid w:val="004F6BCB"/>
    <w:rsid w:val="004F7BDA"/>
    <w:rsid w:val="005129A7"/>
    <w:rsid w:val="005154DA"/>
    <w:rsid w:val="00522B2A"/>
    <w:rsid w:val="005244E8"/>
    <w:rsid w:val="00532127"/>
    <w:rsid w:val="005324D0"/>
    <w:rsid w:val="00534278"/>
    <w:rsid w:val="00543374"/>
    <w:rsid w:val="00544BC7"/>
    <w:rsid w:val="00572555"/>
    <w:rsid w:val="005759FD"/>
    <w:rsid w:val="00581D8C"/>
    <w:rsid w:val="005A5BC4"/>
    <w:rsid w:val="005B689C"/>
    <w:rsid w:val="005B7028"/>
    <w:rsid w:val="005C36E0"/>
    <w:rsid w:val="005C4283"/>
    <w:rsid w:val="005C432C"/>
    <w:rsid w:val="005D1D81"/>
    <w:rsid w:val="005E5C99"/>
    <w:rsid w:val="005E6517"/>
    <w:rsid w:val="00601A06"/>
    <w:rsid w:val="0061115B"/>
    <w:rsid w:val="00611233"/>
    <w:rsid w:val="006132C6"/>
    <w:rsid w:val="00627F7D"/>
    <w:rsid w:val="006315D2"/>
    <w:rsid w:val="006342D6"/>
    <w:rsid w:val="00637934"/>
    <w:rsid w:val="00644867"/>
    <w:rsid w:val="00652E7D"/>
    <w:rsid w:val="00654964"/>
    <w:rsid w:val="00663FFF"/>
    <w:rsid w:val="006659F7"/>
    <w:rsid w:val="006676A0"/>
    <w:rsid w:val="006677B5"/>
    <w:rsid w:val="00681010"/>
    <w:rsid w:val="006833AB"/>
    <w:rsid w:val="00686E73"/>
    <w:rsid w:val="0069661D"/>
    <w:rsid w:val="006A1599"/>
    <w:rsid w:val="006A2261"/>
    <w:rsid w:val="006B278E"/>
    <w:rsid w:val="006B74C4"/>
    <w:rsid w:val="006E0272"/>
    <w:rsid w:val="006E4088"/>
    <w:rsid w:val="006E44EA"/>
    <w:rsid w:val="006E4A0C"/>
    <w:rsid w:val="006F5DD4"/>
    <w:rsid w:val="007141D0"/>
    <w:rsid w:val="00726312"/>
    <w:rsid w:val="007433F7"/>
    <w:rsid w:val="00750856"/>
    <w:rsid w:val="00765FCB"/>
    <w:rsid w:val="00773D10"/>
    <w:rsid w:val="00774124"/>
    <w:rsid w:val="00774C36"/>
    <w:rsid w:val="0077505D"/>
    <w:rsid w:val="0078018B"/>
    <w:rsid w:val="00785AE9"/>
    <w:rsid w:val="00787FD1"/>
    <w:rsid w:val="00792314"/>
    <w:rsid w:val="007928CC"/>
    <w:rsid w:val="007B0809"/>
    <w:rsid w:val="007B1B11"/>
    <w:rsid w:val="007B4293"/>
    <w:rsid w:val="007B47C0"/>
    <w:rsid w:val="007C5D00"/>
    <w:rsid w:val="007E7813"/>
    <w:rsid w:val="007E7B84"/>
    <w:rsid w:val="00805E4A"/>
    <w:rsid w:val="008078CC"/>
    <w:rsid w:val="0081292F"/>
    <w:rsid w:val="00813282"/>
    <w:rsid w:val="008306CD"/>
    <w:rsid w:val="008347D1"/>
    <w:rsid w:val="00835A6E"/>
    <w:rsid w:val="0083612D"/>
    <w:rsid w:val="00844506"/>
    <w:rsid w:val="00855348"/>
    <w:rsid w:val="008562FE"/>
    <w:rsid w:val="008638B1"/>
    <w:rsid w:val="00867F17"/>
    <w:rsid w:val="00876C23"/>
    <w:rsid w:val="0087714B"/>
    <w:rsid w:val="008771E7"/>
    <w:rsid w:val="00877D66"/>
    <w:rsid w:val="00880CFD"/>
    <w:rsid w:val="008863F6"/>
    <w:rsid w:val="00887326"/>
    <w:rsid w:val="0089462A"/>
    <w:rsid w:val="00896004"/>
    <w:rsid w:val="008B5C8E"/>
    <w:rsid w:val="008D0CB5"/>
    <w:rsid w:val="008D4E82"/>
    <w:rsid w:val="008D50CA"/>
    <w:rsid w:val="008D6C3C"/>
    <w:rsid w:val="008D79F6"/>
    <w:rsid w:val="008E507F"/>
    <w:rsid w:val="008F4F92"/>
    <w:rsid w:val="008F7B5B"/>
    <w:rsid w:val="00904490"/>
    <w:rsid w:val="00911CAB"/>
    <w:rsid w:val="009207D3"/>
    <w:rsid w:val="00920A22"/>
    <w:rsid w:val="00922B6E"/>
    <w:rsid w:val="00925285"/>
    <w:rsid w:val="00925873"/>
    <w:rsid w:val="00932117"/>
    <w:rsid w:val="00941631"/>
    <w:rsid w:val="0096359D"/>
    <w:rsid w:val="009705FF"/>
    <w:rsid w:val="00971CE9"/>
    <w:rsid w:val="0098042C"/>
    <w:rsid w:val="009A17EC"/>
    <w:rsid w:val="009A47EF"/>
    <w:rsid w:val="009A64C3"/>
    <w:rsid w:val="009B17EC"/>
    <w:rsid w:val="009D62F2"/>
    <w:rsid w:val="009E4E82"/>
    <w:rsid w:val="009E582B"/>
    <w:rsid w:val="009E5E30"/>
    <w:rsid w:val="009F462F"/>
    <w:rsid w:val="009F7F38"/>
    <w:rsid w:val="00A01743"/>
    <w:rsid w:val="00A0509D"/>
    <w:rsid w:val="00A07135"/>
    <w:rsid w:val="00A1628D"/>
    <w:rsid w:val="00A20AD4"/>
    <w:rsid w:val="00A53B33"/>
    <w:rsid w:val="00A66F14"/>
    <w:rsid w:val="00A708D6"/>
    <w:rsid w:val="00A76CC6"/>
    <w:rsid w:val="00A77A8E"/>
    <w:rsid w:val="00A830A4"/>
    <w:rsid w:val="00A90052"/>
    <w:rsid w:val="00AA05EA"/>
    <w:rsid w:val="00AA0E1A"/>
    <w:rsid w:val="00AA4D8B"/>
    <w:rsid w:val="00AA6AD6"/>
    <w:rsid w:val="00AB645A"/>
    <w:rsid w:val="00AC2A5F"/>
    <w:rsid w:val="00AD231C"/>
    <w:rsid w:val="00AD7C9E"/>
    <w:rsid w:val="00AE1352"/>
    <w:rsid w:val="00AE18FB"/>
    <w:rsid w:val="00AE2A9A"/>
    <w:rsid w:val="00AE60D1"/>
    <w:rsid w:val="00AE7C92"/>
    <w:rsid w:val="00AF0621"/>
    <w:rsid w:val="00AF2FF1"/>
    <w:rsid w:val="00B039FF"/>
    <w:rsid w:val="00B22DA3"/>
    <w:rsid w:val="00B331B6"/>
    <w:rsid w:val="00B35CDF"/>
    <w:rsid w:val="00B41098"/>
    <w:rsid w:val="00B4168D"/>
    <w:rsid w:val="00B443FC"/>
    <w:rsid w:val="00B47719"/>
    <w:rsid w:val="00B57DE6"/>
    <w:rsid w:val="00B61F17"/>
    <w:rsid w:val="00B74747"/>
    <w:rsid w:val="00B83693"/>
    <w:rsid w:val="00BA18D8"/>
    <w:rsid w:val="00BA3895"/>
    <w:rsid w:val="00BB3DB7"/>
    <w:rsid w:val="00BB7AD1"/>
    <w:rsid w:val="00BE394A"/>
    <w:rsid w:val="00BF212B"/>
    <w:rsid w:val="00BF4036"/>
    <w:rsid w:val="00BF553D"/>
    <w:rsid w:val="00C02229"/>
    <w:rsid w:val="00C04F55"/>
    <w:rsid w:val="00C07C26"/>
    <w:rsid w:val="00C21C43"/>
    <w:rsid w:val="00C33CDC"/>
    <w:rsid w:val="00C35CC1"/>
    <w:rsid w:val="00C50782"/>
    <w:rsid w:val="00C52145"/>
    <w:rsid w:val="00C52607"/>
    <w:rsid w:val="00C55A1C"/>
    <w:rsid w:val="00C55BA0"/>
    <w:rsid w:val="00C660DF"/>
    <w:rsid w:val="00C70188"/>
    <w:rsid w:val="00C712C6"/>
    <w:rsid w:val="00C71E4D"/>
    <w:rsid w:val="00C83C10"/>
    <w:rsid w:val="00C84E1A"/>
    <w:rsid w:val="00C90ED5"/>
    <w:rsid w:val="00CA1730"/>
    <w:rsid w:val="00CB01BD"/>
    <w:rsid w:val="00CB152C"/>
    <w:rsid w:val="00CB26C4"/>
    <w:rsid w:val="00CD07B3"/>
    <w:rsid w:val="00CD4776"/>
    <w:rsid w:val="00CF0FAC"/>
    <w:rsid w:val="00CF3F4C"/>
    <w:rsid w:val="00D010AC"/>
    <w:rsid w:val="00D01835"/>
    <w:rsid w:val="00D0654B"/>
    <w:rsid w:val="00D12C67"/>
    <w:rsid w:val="00D154FE"/>
    <w:rsid w:val="00D17D63"/>
    <w:rsid w:val="00D22743"/>
    <w:rsid w:val="00D233A3"/>
    <w:rsid w:val="00D24AC4"/>
    <w:rsid w:val="00D31BA0"/>
    <w:rsid w:val="00D3700F"/>
    <w:rsid w:val="00D4521C"/>
    <w:rsid w:val="00D46D6F"/>
    <w:rsid w:val="00D501C4"/>
    <w:rsid w:val="00D5476F"/>
    <w:rsid w:val="00D60604"/>
    <w:rsid w:val="00D7283B"/>
    <w:rsid w:val="00D87BCF"/>
    <w:rsid w:val="00D96384"/>
    <w:rsid w:val="00DA29DC"/>
    <w:rsid w:val="00DB3392"/>
    <w:rsid w:val="00DB5671"/>
    <w:rsid w:val="00DC5955"/>
    <w:rsid w:val="00DE002E"/>
    <w:rsid w:val="00E01D25"/>
    <w:rsid w:val="00E138FE"/>
    <w:rsid w:val="00E2257B"/>
    <w:rsid w:val="00E24049"/>
    <w:rsid w:val="00E30F22"/>
    <w:rsid w:val="00E50A1D"/>
    <w:rsid w:val="00E50F17"/>
    <w:rsid w:val="00E51168"/>
    <w:rsid w:val="00E540E8"/>
    <w:rsid w:val="00E70089"/>
    <w:rsid w:val="00E76180"/>
    <w:rsid w:val="00E833C6"/>
    <w:rsid w:val="00E931CE"/>
    <w:rsid w:val="00E94DD9"/>
    <w:rsid w:val="00E97778"/>
    <w:rsid w:val="00EA0EA4"/>
    <w:rsid w:val="00EA1037"/>
    <w:rsid w:val="00EB25BE"/>
    <w:rsid w:val="00EB3ABB"/>
    <w:rsid w:val="00EB4C43"/>
    <w:rsid w:val="00EB5D9A"/>
    <w:rsid w:val="00EC4223"/>
    <w:rsid w:val="00ED7D2A"/>
    <w:rsid w:val="00EF0E13"/>
    <w:rsid w:val="00F008C6"/>
    <w:rsid w:val="00F0275E"/>
    <w:rsid w:val="00F135BD"/>
    <w:rsid w:val="00F13C0D"/>
    <w:rsid w:val="00F1433E"/>
    <w:rsid w:val="00F15FBD"/>
    <w:rsid w:val="00F20BC4"/>
    <w:rsid w:val="00F21850"/>
    <w:rsid w:val="00F22265"/>
    <w:rsid w:val="00F27EAA"/>
    <w:rsid w:val="00F3118C"/>
    <w:rsid w:val="00F3214D"/>
    <w:rsid w:val="00F32911"/>
    <w:rsid w:val="00F4048C"/>
    <w:rsid w:val="00F41698"/>
    <w:rsid w:val="00F42301"/>
    <w:rsid w:val="00F42A80"/>
    <w:rsid w:val="00F44DB5"/>
    <w:rsid w:val="00F82019"/>
    <w:rsid w:val="00F83234"/>
    <w:rsid w:val="00F930B3"/>
    <w:rsid w:val="00F966BA"/>
    <w:rsid w:val="00FB30E5"/>
    <w:rsid w:val="00FC4CB9"/>
    <w:rsid w:val="00FC77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4C8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2Numberedresponselist">
    <w:name w:val="2Numbered response list"/>
    <w:basedOn w:val="List2"/>
    <w:link w:val="2NumberedresponselistChar"/>
    <w:qFormat/>
    <w:rsid w:val="00E833C6"/>
    <w:pPr>
      <w:numPr>
        <w:numId w:val="25"/>
      </w:numPr>
      <w:spacing w:before="0" w:after="120"/>
      <w:outlineLvl w:val="1"/>
    </w:pPr>
  </w:style>
  <w:style w:type="character" w:customStyle="1" w:styleId="2NumberedresponselistChar">
    <w:name w:val="2Numbered response list Char"/>
    <w:link w:val="2Numberedresponselist"/>
    <w:rsid w:val="00E833C6"/>
    <w:rPr>
      <w:rFonts w:ascii="Arial" w:eastAsia="MS Mincho" w:hAnsi="Arial"/>
      <w:kern w:val="2"/>
      <w:szCs w:val="24"/>
      <w:lang w:eastAsia="ja-JP"/>
    </w:rPr>
  </w:style>
  <w:style w:type="paragraph" w:customStyle="1" w:styleId="3LetteredBatteryList">
    <w:name w:val="3 Lettered Battery List"/>
    <w:basedOn w:val="2Numberedresponselist"/>
    <w:qFormat/>
    <w:rsid w:val="00E833C6"/>
    <w:pPr>
      <w:numPr>
        <w:numId w:val="24"/>
      </w:numPr>
      <w:tabs>
        <w:tab w:val="num" w:pos="720"/>
      </w:tabs>
      <w:ind w:left="720"/>
    </w:pPr>
  </w:style>
  <w:style w:type="paragraph" w:customStyle="1" w:styleId="DarkList-Accent31">
    <w:name w:val="Dark List - Accent 31"/>
    <w:hidden/>
    <w:rsid w:val="00E833C6"/>
    <w:rPr>
      <w:rFonts w:ascii="Arial" w:eastAsia="MS Mincho" w:hAnsi="Arial"/>
      <w:kern w:val="2"/>
      <w:szCs w:val="24"/>
      <w:lang w:eastAsia="ja-JP"/>
    </w:rPr>
  </w:style>
  <w:style w:type="paragraph" w:styleId="List2">
    <w:name w:val="List 2"/>
    <w:basedOn w:val="Normal"/>
    <w:uiPriority w:val="99"/>
    <w:semiHidden/>
    <w:unhideWhenUsed/>
    <w:rsid w:val="00E833C6"/>
    <w:pPr>
      <w:ind w:left="720" w:hanging="36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C3BDA"/>
    <w:pPr>
      <w:spacing w:before="0" w:after="0"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3BDA"/>
    <w:rPr>
      <w:rFonts w:ascii="Arial" w:eastAsia="MS Mincho" w:hAnsi="Arial"/>
      <w:kern w:val="2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2C3BD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2Numberedresponselist">
    <w:name w:val="2Numbered response list"/>
    <w:basedOn w:val="List2"/>
    <w:link w:val="2NumberedresponselistChar"/>
    <w:qFormat/>
    <w:rsid w:val="00E833C6"/>
    <w:pPr>
      <w:numPr>
        <w:numId w:val="25"/>
      </w:numPr>
      <w:spacing w:before="0" w:after="120"/>
      <w:outlineLvl w:val="1"/>
    </w:pPr>
  </w:style>
  <w:style w:type="character" w:customStyle="1" w:styleId="2NumberedresponselistChar">
    <w:name w:val="2Numbered response list Char"/>
    <w:link w:val="2Numberedresponselist"/>
    <w:rsid w:val="00E833C6"/>
    <w:rPr>
      <w:rFonts w:ascii="Arial" w:eastAsia="MS Mincho" w:hAnsi="Arial"/>
      <w:kern w:val="2"/>
      <w:szCs w:val="24"/>
      <w:lang w:eastAsia="ja-JP"/>
    </w:rPr>
  </w:style>
  <w:style w:type="paragraph" w:customStyle="1" w:styleId="3LetteredBatteryList">
    <w:name w:val="3 Lettered Battery List"/>
    <w:basedOn w:val="2Numberedresponselist"/>
    <w:qFormat/>
    <w:rsid w:val="00E833C6"/>
    <w:pPr>
      <w:numPr>
        <w:numId w:val="24"/>
      </w:numPr>
      <w:tabs>
        <w:tab w:val="num" w:pos="720"/>
      </w:tabs>
      <w:ind w:left="720"/>
    </w:pPr>
  </w:style>
  <w:style w:type="paragraph" w:customStyle="1" w:styleId="DarkList-Accent31">
    <w:name w:val="Dark List - Accent 31"/>
    <w:hidden/>
    <w:rsid w:val="00E833C6"/>
    <w:rPr>
      <w:rFonts w:ascii="Arial" w:eastAsia="MS Mincho" w:hAnsi="Arial"/>
      <w:kern w:val="2"/>
      <w:szCs w:val="24"/>
      <w:lang w:eastAsia="ja-JP"/>
    </w:rPr>
  </w:style>
  <w:style w:type="paragraph" w:styleId="List2">
    <w:name w:val="List 2"/>
    <w:basedOn w:val="Normal"/>
    <w:uiPriority w:val="99"/>
    <w:semiHidden/>
    <w:unhideWhenUsed/>
    <w:rsid w:val="00E833C6"/>
    <w:pPr>
      <w:ind w:left="720" w:hanging="36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C3BDA"/>
    <w:pPr>
      <w:spacing w:before="0" w:after="0"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3BDA"/>
    <w:rPr>
      <w:rFonts w:ascii="Arial" w:eastAsia="MS Mincho" w:hAnsi="Arial"/>
      <w:kern w:val="2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2C3B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C840A4812634487DA37674BCB9CBF" ma:contentTypeVersion="0" ma:contentTypeDescription="Create a new document." ma:contentTypeScope="" ma:versionID="da8493df9917c18f65fa25834fcafe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6e0e3112098b4d1518554ee266199a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A49A58-71F4-46CD-803E-532774EB2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9A8D4F-BA59-4336-AB0B-415D6C4121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6E61FA-87F2-4B89-AAE3-56465D77CF17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1</TotalTime>
  <Pages>6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7138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Wolfgang, Dawn</cp:lastModifiedBy>
  <cp:revision>2</cp:revision>
  <cp:lastPrinted>2011-08-17T15:06:00Z</cp:lastPrinted>
  <dcterms:created xsi:type="dcterms:W3CDTF">2015-11-04T16:47:00Z</dcterms:created>
  <dcterms:modified xsi:type="dcterms:W3CDTF">2015-11-04T16:47:00Z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0x010100B96C840A4812634487DA37674BCB9CBF</vt:lpwstr>
  </property>
</Properties>
</file>