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D91915C" w14:textId="77777777" w:rsidR="00D5007E" w:rsidRDefault="00D5007E">
      <w:pPr>
        <w:spacing w:before="0" w:after="0" w:line="240" w:lineRule="auto"/>
        <w:rPr>
          <w:b/>
          <w:sz w:val="28"/>
          <w:szCs w:val="28"/>
        </w:rPr>
      </w:pPr>
    </w:p>
    <w:p w14:paraId="2CA32326" w14:textId="77777777" w:rsidR="002A754E" w:rsidRPr="001A5650" w:rsidRDefault="00AE270C" w:rsidP="002A754E">
      <w:pPr>
        <w:tabs>
          <w:tab w:val="left" w:pos="3105"/>
        </w:tabs>
        <w:jc w:val="center"/>
        <w:outlineLvl w:val="0"/>
        <w:rPr>
          <w:b/>
          <w:sz w:val="28"/>
          <w:szCs w:val="28"/>
        </w:rPr>
      </w:pPr>
      <w:r w:rsidRPr="001A5650">
        <w:rPr>
          <w:b/>
          <w:sz w:val="28"/>
          <w:szCs w:val="28"/>
        </w:rPr>
        <w:t>Treasury Retail Program Review</w:t>
      </w:r>
    </w:p>
    <w:p w14:paraId="098832B0" w14:textId="77777777" w:rsidR="00AE270C" w:rsidRPr="001A5650" w:rsidRDefault="00AE270C" w:rsidP="002A754E">
      <w:pPr>
        <w:tabs>
          <w:tab w:val="left" w:pos="3105"/>
        </w:tabs>
        <w:jc w:val="center"/>
        <w:outlineLvl w:val="0"/>
        <w:rPr>
          <w:b/>
          <w:sz w:val="28"/>
          <w:szCs w:val="28"/>
        </w:rPr>
      </w:pPr>
      <w:r w:rsidRPr="001A5650">
        <w:rPr>
          <w:b/>
          <w:sz w:val="28"/>
          <w:szCs w:val="28"/>
        </w:rPr>
        <w:t>Communications and Delivery Research</w:t>
      </w:r>
    </w:p>
    <w:p w14:paraId="490D4129" w14:textId="503B5A79" w:rsidR="0062697D" w:rsidRDefault="00AE270C" w:rsidP="002A754E">
      <w:pPr>
        <w:tabs>
          <w:tab w:val="left" w:pos="3105"/>
        </w:tabs>
        <w:jc w:val="center"/>
        <w:outlineLvl w:val="0"/>
        <w:rPr>
          <w:b/>
          <w:sz w:val="22"/>
        </w:rPr>
      </w:pPr>
      <w:r w:rsidRPr="001A5650">
        <w:rPr>
          <w:b/>
          <w:sz w:val="22"/>
        </w:rPr>
        <w:t xml:space="preserve">December </w:t>
      </w:r>
      <w:r w:rsidR="008E76CE">
        <w:rPr>
          <w:b/>
          <w:sz w:val="22"/>
        </w:rPr>
        <w:t>30</w:t>
      </w:r>
      <w:r w:rsidRPr="001A5650">
        <w:rPr>
          <w:b/>
          <w:sz w:val="22"/>
        </w:rPr>
        <w:t>, 2015</w:t>
      </w:r>
    </w:p>
    <w:p w14:paraId="1C8996B7" w14:textId="77777777" w:rsidR="001842BE" w:rsidRPr="001A5650" w:rsidRDefault="001842BE" w:rsidP="001842BE">
      <w:pPr>
        <w:spacing w:line="200" w:lineRule="exact"/>
        <w:ind w:hanging="181"/>
        <w:rPr>
          <w:rFonts w:asciiTheme="minorHAnsi" w:hAnsiTheme="minorHAnsi"/>
          <w:b/>
          <w:sz w:val="22"/>
          <w:szCs w:val="22"/>
        </w:rPr>
      </w:pPr>
    </w:p>
    <w:p w14:paraId="6567B5A2" w14:textId="77777777" w:rsidR="00CA7779" w:rsidRPr="001A5650" w:rsidRDefault="000E150B" w:rsidP="0062697D">
      <w:pPr>
        <w:widowControl w:val="0"/>
        <w:autoSpaceDE w:val="0"/>
        <w:autoSpaceDN w:val="0"/>
        <w:adjustRightInd w:val="0"/>
        <w:spacing w:before="0" w:after="0" w:line="320" w:lineRule="exact"/>
        <w:ind w:left="960"/>
        <w:rPr>
          <w:b/>
          <w:sz w:val="22"/>
        </w:rPr>
      </w:pPr>
      <w:r w:rsidRPr="001A5650">
        <w:rPr>
          <w:rFonts w:ascii="Arial Narrow" w:hAnsi="Arial Narrow" w:cs="Arial"/>
          <w:sz w:val="24"/>
        </w:rPr>
        <w:t> </w:t>
      </w:r>
    </w:p>
    <w:p w14:paraId="56AFE8CF" w14:textId="77777777" w:rsidR="002A754E" w:rsidRPr="001A5650" w:rsidRDefault="003A5F8E" w:rsidP="002A754E">
      <w:pPr>
        <w:outlineLvl w:val="0"/>
        <w:rPr>
          <w:b/>
          <w:sz w:val="22"/>
        </w:rPr>
      </w:pPr>
      <w:r w:rsidRPr="001A5650">
        <w:rPr>
          <w:b/>
          <w:sz w:val="22"/>
        </w:rPr>
        <w:t>Purpose</w:t>
      </w:r>
    </w:p>
    <w:p w14:paraId="358328B0" w14:textId="2BF1EFEA" w:rsidR="009C5012" w:rsidRPr="001A5650" w:rsidRDefault="003A5F8E" w:rsidP="003A5F8E">
      <w:pPr>
        <w:rPr>
          <w:rFonts w:cs="Arial"/>
          <w:sz w:val="22"/>
          <w:szCs w:val="22"/>
        </w:rPr>
      </w:pPr>
      <w:r w:rsidRPr="001A5650">
        <w:rPr>
          <w:rFonts w:cs="Arial"/>
          <w:sz w:val="22"/>
          <w:szCs w:val="22"/>
        </w:rPr>
        <w:t>Th</w:t>
      </w:r>
      <w:r w:rsidR="009C5012" w:rsidRPr="001A5650">
        <w:rPr>
          <w:rFonts w:cs="Arial"/>
          <w:sz w:val="22"/>
          <w:szCs w:val="22"/>
        </w:rPr>
        <w:t xml:space="preserve">is </w:t>
      </w:r>
      <w:r w:rsidR="00303566">
        <w:rPr>
          <w:rFonts w:cs="Arial"/>
          <w:sz w:val="22"/>
          <w:szCs w:val="22"/>
        </w:rPr>
        <w:t>purpose of this study is to</w:t>
      </w:r>
      <w:r w:rsidR="009C5012" w:rsidRPr="001A5650">
        <w:rPr>
          <w:rFonts w:cs="Arial"/>
          <w:sz w:val="22"/>
          <w:szCs w:val="22"/>
        </w:rPr>
        <w:t xml:space="preserve"> identify general communications outreach efforts needed to inform the public of </w:t>
      </w:r>
      <w:r w:rsidR="0032357B">
        <w:rPr>
          <w:rFonts w:cs="Arial"/>
          <w:sz w:val="22"/>
          <w:szCs w:val="22"/>
        </w:rPr>
        <w:t>Treasury’s</w:t>
      </w:r>
      <w:r w:rsidR="000A747B">
        <w:rPr>
          <w:rFonts w:cs="Arial"/>
          <w:sz w:val="22"/>
          <w:szCs w:val="22"/>
        </w:rPr>
        <w:t xml:space="preserve"> current and potential new</w:t>
      </w:r>
      <w:r w:rsidR="0032357B">
        <w:rPr>
          <w:rFonts w:cs="Arial"/>
          <w:sz w:val="22"/>
          <w:szCs w:val="22"/>
        </w:rPr>
        <w:t xml:space="preserve"> retail </w:t>
      </w:r>
      <w:r w:rsidR="009C5012" w:rsidRPr="001A5650">
        <w:rPr>
          <w:rFonts w:cs="Arial"/>
          <w:sz w:val="22"/>
          <w:szCs w:val="22"/>
        </w:rPr>
        <w:t>product(s) through direct channels or via partnerships wi</w:t>
      </w:r>
      <w:r w:rsidR="00B07AD4">
        <w:rPr>
          <w:rFonts w:cs="Arial"/>
          <w:sz w:val="22"/>
          <w:szCs w:val="22"/>
        </w:rPr>
        <w:t xml:space="preserve">th other organizations. The </w:t>
      </w:r>
      <w:r w:rsidR="009C5012" w:rsidRPr="001A5650">
        <w:rPr>
          <w:rFonts w:cs="Arial"/>
          <w:sz w:val="22"/>
          <w:szCs w:val="22"/>
        </w:rPr>
        <w:t xml:space="preserve">study </w:t>
      </w:r>
      <w:r w:rsidR="000A747B">
        <w:rPr>
          <w:rFonts w:cs="Arial"/>
          <w:sz w:val="22"/>
          <w:szCs w:val="22"/>
        </w:rPr>
        <w:t xml:space="preserve">also </w:t>
      </w:r>
      <w:r w:rsidR="00303566">
        <w:rPr>
          <w:rFonts w:cs="Arial"/>
          <w:sz w:val="22"/>
          <w:szCs w:val="22"/>
        </w:rPr>
        <w:t>will</w:t>
      </w:r>
      <w:r w:rsidR="009C5012" w:rsidRPr="001A5650">
        <w:rPr>
          <w:rFonts w:cs="Arial"/>
          <w:sz w:val="22"/>
          <w:szCs w:val="22"/>
        </w:rPr>
        <w:t xml:space="preserve"> focus on </w:t>
      </w:r>
      <w:r w:rsidR="00303566">
        <w:rPr>
          <w:rFonts w:cs="Arial"/>
          <w:sz w:val="22"/>
          <w:szCs w:val="22"/>
        </w:rPr>
        <w:t xml:space="preserve">measuring reactions to </w:t>
      </w:r>
      <w:r w:rsidR="009C5012" w:rsidRPr="001A5650">
        <w:rPr>
          <w:rFonts w:cs="Arial"/>
          <w:sz w:val="22"/>
          <w:szCs w:val="22"/>
        </w:rPr>
        <w:t>Trea</w:t>
      </w:r>
      <w:bookmarkStart w:id="0" w:name="_GoBack"/>
      <w:bookmarkEnd w:id="0"/>
      <w:r w:rsidR="009C5012" w:rsidRPr="001A5650">
        <w:rPr>
          <w:rFonts w:cs="Arial"/>
          <w:sz w:val="22"/>
          <w:szCs w:val="22"/>
        </w:rPr>
        <w:t xml:space="preserve">sury branding </w:t>
      </w:r>
      <w:r w:rsidR="00303566">
        <w:rPr>
          <w:rFonts w:cs="Arial"/>
          <w:sz w:val="22"/>
          <w:szCs w:val="22"/>
        </w:rPr>
        <w:t xml:space="preserve">concepts, such as </w:t>
      </w:r>
      <w:r w:rsidR="009C5012" w:rsidRPr="001A5650">
        <w:rPr>
          <w:rFonts w:cs="Arial"/>
          <w:sz w:val="22"/>
          <w:szCs w:val="22"/>
        </w:rPr>
        <w:t>one brand for all products or separate brands for different products</w:t>
      </w:r>
      <w:r w:rsidR="00B07AD4">
        <w:rPr>
          <w:rFonts w:cs="Arial"/>
          <w:sz w:val="22"/>
          <w:szCs w:val="22"/>
        </w:rPr>
        <w:t>.</w:t>
      </w:r>
    </w:p>
    <w:p w14:paraId="03BCB977" w14:textId="77777777" w:rsidR="002A754E" w:rsidRDefault="002A754E" w:rsidP="002A754E">
      <w:pPr>
        <w:outlineLvl w:val="0"/>
        <w:rPr>
          <w:b/>
          <w:sz w:val="22"/>
        </w:rPr>
      </w:pPr>
    </w:p>
    <w:p w14:paraId="237C3C4D" w14:textId="77777777" w:rsidR="00B578F8" w:rsidRPr="001A5650" w:rsidRDefault="00B578F8" w:rsidP="002A754E">
      <w:pPr>
        <w:outlineLvl w:val="0"/>
        <w:rPr>
          <w:b/>
          <w:sz w:val="22"/>
        </w:rPr>
      </w:pPr>
    </w:p>
    <w:p w14:paraId="7A23AF51" w14:textId="77777777" w:rsidR="002A754E" w:rsidRPr="001A5650" w:rsidRDefault="002A754E" w:rsidP="002A754E">
      <w:pPr>
        <w:outlineLvl w:val="0"/>
        <w:rPr>
          <w:b/>
          <w:sz w:val="22"/>
        </w:rPr>
      </w:pPr>
      <w:r w:rsidRPr="001A5650">
        <w:rPr>
          <w:b/>
          <w:sz w:val="22"/>
        </w:rPr>
        <w:t>Method</w:t>
      </w:r>
    </w:p>
    <w:p w14:paraId="4609B342" w14:textId="77777777" w:rsidR="002A754E" w:rsidRPr="001A5650" w:rsidRDefault="002A754E" w:rsidP="002A754E">
      <w:pPr>
        <w:rPr>
          <w:sz w:val="22"/>
        </w:rPr>
      </w:pPr>
      <w:r w:rsidRPr="001A5650">
        <w:rPr>
          <w:sz w:val="22"/>
        </w:rPr>
        <w:t>This study will be conducted</w:t>
      </w:r>
      <w:r w:rsidR="00053F9D" w:rsidRPr="001A5650">
        <w:rPr>
          <w:sz w:val="22"/>
        </w:rPr>
        <w:t xml:space="preserve"> </w:t>
      </w:r>
      <w:r w:rsidR="00613CA8" w:rsidRPr="001A5650">
        <w:rPr>
          <w:rFonts w:cs="Arial"/>
          <w:sz w:val="22"/>
          <w:szCs w:val="22"/>
        </w:rPr>
        <w:t xml:space="preserve">online </w:t>
      </w:r>
      <w:r w:rsidR="00053DCC" w:rsidRPr="001A5650">
        <w:rPr>
          <w:rFonts w:cs="Arial"/>
          <w:sz w:val="22"/>
          <w:szCs w:val="22"/>
        </w:rPr>
        <w:t>with</w:t>
      </w:r>
      <w:r w:rsidR="00053F9D" w:rsidRPr="001A5650">
        <w:rPr>
          <w:rFonts w:cs="Arial"/>
          <w:sz w:val="22"/>
          <w:szCs w:val="22"/>
        </w:rPr>
        <w:t xml:space="preserve"> </w:t>
      </w:r>
      <w:r w:rsidR="00613CA8" w:rsidRPr="001A5650">
        <w:rPr>
          <w:rFonts w:cs="Arial"/>
          <w:sz w:val="22"/>
          <w:szCs w:val="22"/>
        </w:rPr>
        <w:t xml:space="preserve">a national cross-section sample of </w:t>
      </w:r>
      <w:r w:rsidR="00613CA8" w:rsidRPr="001A5650">
        <w:rPr>
          <w:sz w:val="22"/>
        </w:rPr>
        <w:t>U</w:t>
      </w:r>
      <w:r w:rsidR="00943CB2" w:rsidRPr="001A5650">
        <w:rPr>
          <w:sz w:val="22"/>
        </w:rPr>
        <w:t>.</w:t>
      </w:r>
      <w:r w:rsidR="00613CA8" w:rsidRPr="001A5650">
        <w:rPr>
          <w:sz w:val="22"/>
        </w:rPr>
        <w:t>S</w:t>
      </w:r>
      <w:r w:rsidR="00943CB2" w:rsidRPr="001A5650">
        <w:rPr>
          <w:sz w:val="22"/>
        </w:rPr>
        <w:t>.</w:t>
      </w:r>
      <w:r w:rsidR="00613CA8" w:rsidRPr="001A5650">
        <w:rPr>
          <w:sz w:val="22"/>
        </w:rPr>
        <w:t xml:space="preserve"> adults</w:t>
      </w:r>
      <w:r w:rsidRPr="001A5650">
        <w:rPr>
          <w:sz w:val="22"/>
        </w:rPr>
        <w:t xml:space="preserve"> using the R</w:t>
      </w:r>
      <w:r w:rsidR="009D7E2D" w:rsidRPr="001A5650">
        <w:rPr>
          <w:sz w:val="22"/>
        </w:rPr>
        <w:t xml:space="preserve">esearch Now panel.  A total of </w:t>
      </w:r>
      <w:r w:rsidR="00943CB2" w:rsidRPr="001A5650">
        <w:rPr>
          <w:sz w:val="22"/>
        </w:rPr>
        <w:t>2</w:t>
      </w:r>
      <w:r w:rsidR="00211C5C" w:rsidRPr="001A5650">
        <w:rPr>
          <w:sz w:val="22"/>
        </w:rPr>
        <w:t>,</w:t>
      </w:r>
      <w:r w:rsidR="00943CB2" w:rsidRPr="001A5650">
        <w:rPr>
          <w:sz w:val="22"/>
        </w:rPr>
        <w:t>5</w:t>
      </w:r>
      <w:r w:rsidRPr="001A5650">
        <w:rPr>
          <w:sz w:val="22"/>
        </w:rPr>
        <w:t>00 interv</w:t>
      </w:r>
      <w:r w:rsidR="001C0034" w:rsidRPr="001A5650">
        <w:rPr>
          <w:sz w:val="22"/>
        </w:rPr>
        <w:t xml:space="preserve">iews </w:t>
      </w:r>
      <w:r w:rsidR="001C0034" w:rsidRPr="0037282B">
        <w:rPr>
          <w:sz w:val="22"/>
        </w:rPr>
        <w:t>will be completed</w:t>
      </w:r>
      <w:r w:rsidRPr="0037282B">
        <w:rPr>
          <w:sz w:val="22"/>
        </w:rPr>
        <w:t xml:space="preserve"> </w:t>
      </w:r>
      <w:r w:rsidR="00943CB2" w:rsidRPr="0037282B">
        <w:rPr>
          <w:sz w:val="22"/>
        </w:rPr>
        <w:t xml:space="preserve">including n=500 oversample of LMI (low to moderate income). </w:t>
      </w:r>
      <w:r w:rsidRPr="0037282B">
        <w:rPr>
          <w:sz w:val="22"/>
        </w:rPr>
        <w:t>The survey instrument will be about 15 minut</w:t>
      </w:r>
      <w:r w:rsidRPr="001A5650">
        <w:rPr>
          <w:sz w:val="22"/>
        </w:rPr>
        <w:t xml:space="preserve">es in length. </w:t>
      </w:r>
      <w:r w:rsidR="00586CE5" w:rsidRPr="001A5650">
        <w:rPr>
          <w:sz w:val="22"/>
        </w:rPr>
        <w:t xml:space="preserve">The survey will be offered in English and Spanish. </w:t>
      </w:r>
    </w:p>
    <w:p w14:paraId="7D2EB620" w14:textId="77777777" w:rsidR="002A754E" w:rsidRDefault="002A754E" w:rsidP="002A754E">
      <w:pPr>
        <w:rPr>
          <w:sz w:val="22"/>
        </w:rPr>
      </w:pPr>
    </w:p>
    <w:p w14:paraId="040DF0F3" w14:textId="77777777" w:rsidR="00586CE5" w:rsidRPr="001A5650" w:rsidRDefault="00586CE5" w:rsidP="00586CE5">
      <w:pPr>
        <w:tabs>
          <w:tab w:val="left" w:pos="3105"/>
        </w:tabs>
        <w:outlineLvl w:val="0"/>
        <w:rPr>
          <w:b/>
          <w:sz w:val="22"/>
        </w:rPr>
      </w:pPr>
      <w:r w:rsidRPr="001A5650">
        <w:rPr>
          <w:b/>
          <w:sz w:val="22"/>
        </w:rPr>
        <w:t>Survey Outline</w:t>
      </w:r>
    </w:p>
    <w:p w14:paraId="25E14F8E" w14:textId="77777777" w:rsidR="00586CE5" w:rsidRPr="00B07AD4" w:rsidRDefault="00586CE5" w:rsidP="003F75AB">
      <w:pPr>
        <w:numPr>
          <w:ilvl w:val="0"/>
          <w:numId w:val="8"/>
        </w:numPr>
        <w:rPr>
          <w:rFonts w:cs="Arial"/>
          <w:sz w:val="22"/>
        </w:rPr>
      </w:pPr>
      <w:r w:rsidRPr="00B07AD4">
        <w:rPr>
          <w:rFonts w:cs="Arial"/>
          <w:sz w:val="22"/>
        </w:rPr>
        <w:t xml:space="preserve">Screening – identify appropriate individuals to include in the study </w:t>
      </w:r>
    </w:p>
    <w:p w14:paraId="4FB5B3AE" w14:textId="53B6F0D9" w:rsidR="00512154" w:rsidRPr="00512154" w:rsidRDefault="00512154" w:rsidP="003F75AB">
      <w:pPr>
        <w:pStyle w:val="ListParagraph"/>
        <w:numPr>
          <w:ilvl w:val="0"/>
          <w:numId w:val="8"/>
        </w:numPr>
        <w:rPr>
          <w:rFonts w:ascii="Arial" w:eastAsia="MS Mincho" w:hAnsi="Arial" w:cs="Arial"/>
          <w:kern w:val="2"/>
          <w:sz w:val="22"/>
          <w:lang w:eastAsia="ja-JP"/>
        </w:rPr>
      </w:pPr>
      <w:r w:rsidRPr="00512154">
        <w:rPr>
          <w:rFonts w:ascii="Arial" w:eastAsia="MS Mincho" w:hAnsi="Arial" w:cs="Arial"/>
          <w:kern w:val="2"/>
          <w:sz w:val="22"/>
          <w:lang w:eastAsia="ja-JP"/>
        </w:rPr>
        <w:t xml:space="preserve">Financial Status and Activities </w:t>
      </w:r>
      <w:r w:rsidR="00484ADF">
        <w:rPr>
          <w:rFonts w:ascii="Arial" w:eastAsia="MS Mincho" w:hAnsi="Arial" w:cs="Arial"/>
          <w:kern w:val="2"/>
          <w:sz w:val="22"/>
          <w:lang w:eastAsia="ja-JP"/>
        </w:rPr>
        <w:t xml:space="preserve"> </w:t>
      </w:r>
    </w:p>
    <w:p w14:paraId="08BB03CA" w14:textId="7B2B3584" w:rsidR="00512154" w:rsidRPr="00512154" w:rsidRDefault="00512154" w:rsidP="003F75AB">
      <w:pPr>
        <w:pStyle w:val="ListParagraph"/>
        <w:numPr>
          <w:ilvl w:val="0"/>
          <w:numId w:val="8"/>
        </w:numPr>
        <w:rPr>
          <w:rFonts w:ascii="Arial" w:eastAsia="MS Mincho" w:hAnsi="Arial" w:cs="Arial"/>
          <w:kern w:val="2"/>
          <w:sz w:val="22"/>
          <w:lang w:eastAsia="ja-JP"/>
        </w:rPr>
      </w:pPr>
      <w:r w:rsidRPr="00512154">
        <w:rPr>
          <w:rFonts w:ascii="Arial" w:eastAsia="MS Mincho" w:hAnsi="Arial" w:cs="Arial"/>
          <w:kern w:val="2"/>
          <w:sz w:val="22"/>
          <w:lang w:eastAsia="ja-JP"/>
        </w:rPr>
        <w:t>Savings Aspirations</w:t>
      </w:r>
    </w:p>
    <w:p w14:paraId="098D0D3D" w14:textId="43B10376" w:rsidR="00512154" w:rsidRPr="00512154" w:rsidRDefault="00512154" w:rsidP="003F75AB">
      <w:pPr>
        <w:pStyle w:val="ListParagraph"/>
        <w:numPr>
          <w:ilvl w:val="0"/>
          <w:numId w:val="8"/>
        </w:numPr>
        <w:rPr>
          <w:rFonts w:ascii="Arial" w:eastAsia="MS Mincho" w:hAnsi="Arial" w:cs="Arial"/>
          <w:kern w:val="2"/>
          <w:sz w:val="22"/>
          <w:lang w:eastAsia="ja-JP"/>
        </w:rPr>
      </w:pPr>
      <w:r w:rsidRPr="00512154">
        <w:rPr>
          <w:rFonts w:ascii="Arial" w:eastAsia="MS Mincho" w:hAnsi="Arial" w:cs="Arial"/>
          <w:kern w:val="2"/>
          <w:sz w:val="22"/>
          <w:lang w:eastAsia="ja-JP"/>
        </w:rPr>
        <w:t xml:space="preserve">Barriers to Saving More </w:t>
      </w:r>
    </w:p>
    <w:p w14:paraId="0341A120" w14:textId="44F85E6C" w:rsidR="00512154" w:rsidRPr="00512154" w:rsidRDefault="00ED3F45" w:rsidP="003F75AB">
      <w:pPr>
        <w:pStyle w:val="ListParagraph"/>
        <w:numPr>
          <w:ilvl w:val="0"/>
          <w:numId w:val="8"/>
        </w:numPr>
        <w:rPr>
          <w:rFonts w:ascii="Arial" w:eastAsia="MS Mincho" w:hAnsi="Arial" w:cs="Arial"/>
          <w:kern w:val="2"/>
          <w:sz w:val="22"/>
          <w:lang w:eastAsia="ja-JP"/>
        </w:rPr>
      </w:pPr>
      <w:r>
        <w:rPr>
          <w:rFonts w:ascii="Arial" w:eastAsia="MS Mincho" w:hAnsi="Arial" w:cs="Arial"/>
          <w:kern w:val="2"/>
          <w:sz w:val="22"/>
          <w:lang w:eastAsia="ja-JP"/>
        </w:rPr>
        <w:t>Evaluation of Key Messages</w:t>
      </w:r>
      <w:r w:rsidR="002A0A83">
        <w:rPr>
          <w:rFonts w:ascii="Arial" w:eastAsia="MS Mincho" w:hAnsi="Arial" w:cs="Arial"/>
          <w:kern w:val="2"/>
          <w:sz w:val="22"/>
          <w:lang w:eastAsia="ja-JP"/>
        </w:rPr>
        <w:t xml:space="preserve"> associated with Treasury Retail Products</w:t>
      </w:r>
    </w:p>
    <w:p w14:paraId="07CEF270" w14:textId="6F6D14D6" w:rsidR="00BD7464" w:rsidRPr="00512154" w:rsidRDefault="00ED3F45" w:rsidP="003F75AB">
      <w:pPr>
        <w:pStyle w:val="ListParagraph"/>
        <w:numPr>
          <w:ilvl w:val="0"/>
          <w:numId w:val="8"/>
        </w:numPr>
        <w:rPr>
          <w:rFonts w:ascii="Arial" w:eastAsia="MS Mincho" w:hAnsi="Arial" w:cs="Arial"/>
          <w:kern w:val="2"/>
          <w:sz w:val="22"/>
          <w:lang w:eastAsia="ja-JP"/>
        </w:rPr>
      </w:pPr>
      <w:r>
        <w:rPr>
          <w:rFonts w:ascii="Arial" w:eastAsia="MS Mincho" w:hAnsi="Arial" w:cs="Arial"/>
          <w:kern w:val="2"/>
          <w:sz w:val="22"/>
          <w:lang w:eastAsia="ja-JP"/>
        </w:rPr>
        <w:t>Brand Architecture and Delivery</w:t>
      </w:r>
    </w:p>
    <w:p w14:paraId="293773CE" w14:textId="77777777" w:rsidR="0062697D" w:rsidRPr="00512154" w:rsidRDefault="00586CE5" w:rsidP="003F75AB">
      <w:pPr>
        <w:pStyle w:val="ListParagraph"/>
        <w:numPr>
          <w:ilvl w:val="0"/>
          <w:numId w:val="8"/>
        </w:numPr>
        <w:rPr>
          <w:rFonts w:ascii="Arial" w:eastAsia="MS Mincho" w:hAnsi="Arial" w:cs="Arial"/>
          <w:kern w:val="2"/>
          <w:sz w:val="22"/>
          <w:lang w:eastAsia="ja-JP"/>
        </w:rPr>
      </w:pPr>
      <w:r w:rsidRPr="00512154">
        <w:rPr>
          <w:rFonts w:ascii="Arial" w:eastAsia="MS Mincho" w:hAnsi="Arial" w:cs="Arial"/>
          <w:kern w:val="2"/>
          <w:sz w:val="22"/>
          <w:lang w:eastAsia="ja-JP"/>
        </w:rPr>
        <w:t>Demographics</w:t>
      </w:r>
      <w:r w:rsidR="0062697D" w:rsidRPr="00512154">
        <w:rPr>
          <w:rFonts w:ascii="Arial" w:eastAsia="MS Mincho" w:hAnsi="Arial" w:cs="Arial"/>
          <w:kern w:val="2"/>
          <w:sz w:val="22"/>
          <w:lang w:eastAsia="ja-JP"/>
        </w:rPr>
        <w:br w:type="page"/>
      </w:r>
    </w:p>
    <w:p w14:paraId="0D982A47" w14:textId="7E32D155" w:rsidR="002A754E" w:rsidRPr="001A5650" w:rsidRDefault="00FB4BE6" w:rsidP="00F90861">
      <w:pPr>
        <w:pBdr>
          <w:top w:val="single" w:sz="4" w:space="1" w:color="auto" w:shadow="1"/>
          <w:left w:val="single" w:sz="4" w:space="4" w:color="auto" w:shadow="1"/>
          <w:bottom w:val="single" w:sz="4" w:space="1" w:color="auto" w:shadow="1"/>
          <w:right w:val="single" w:sz="4" w:space="4" w:color="auto" w:shadow="1"/>
        </w:pBdr>
        <w:outlineLvl w:val="0"/>
        <w:rPr>
          <w:sz w:val="22"/>
        </w:rPr>
      </w:pPr>
      <w:r w:rsidRPr="00F90861">
        <w:rPr>
          <w:b/>
          <w:color w:val="76923C" w:themeColor="accent3" w:themeShade="BF"/>
          <w:sz w:val="22"/>
        </w:rPr>
        <w:lastRenderedPageBreak/>
        <w:t>SECTION 1: Screening</w:t>
      </w:r>
      <w:r w:rsidR="00C2681F" w:rsidRPr="001A5650">
        <w:rPr>
          <w:b/>
          <w:sz w:val="22"/>
        </w:rPr>
        <w:t xml:space="preserve"> </w:t>
      </w:r>
      <w:r w:rsidR="00C2681F" w:rsidRPr="001A5650">
        <w:rPr>
          <w:rFonts w:cs="Arial"/>
          <w:sz w:val="22"/>
        </w:rPr>
        <w:t xml:space="preserve">– </w:t>
      </w:r>
      <w:r w:rsidR="00DF45BF">
        <w:rPr>
          <w:rFonts w:cs="Arial"/>
          <w:sz w:val="22"/>
        </w:rPr>
        <w:t xml:space="preserve">This section will be used to </w:t>
      </w:r>
      <w:r w:rsidR="00C2681F" w:rsidRPr="001A5650">
        <w:rPr>
          <w:rFonts w:cs="Arial"/>
          <w:sz w:val="22"/>
        </w:rPr>
        <w:t xml:space="preserve">identify appropriate individuals to include in the study </w:t>
      </w:r>
    </w:p>
    <w:p w14:paraId="219A9A8B" w14:textId="77777777" w:rsidR="002A754E" w:rsidRDefault="002A754E" w:rsidP="00F90861">
      <w:pPr>
        <w:pBdr>
          <w:top w:val="single" w:sz="4" w:space="1" w:color="auto" w:shadow="1"/>
          <w:left w:val="single" w:sz="4" w:space="4" w:color="auto" w:shadow="1"/>
          <w:bottom w:val="single" w:sz="4" w:space="1" w:color="auto" w:shadow="1"/>
          <w:right w:val="single" w:sz="4" w:space="4" w:color="auto" w:shadow="1"/>
        </w:pBdr>
        <w:tabs>
          <w:tab w:val="left" w:pos="3105"/>
        </w:tabs>
        <w:rPr>
          <w:b/>
          <w:sz w:val="22"/>
        </w:rPr>
      </w:pPr>
    </w:p>
    <w:p w14:paraId="1B8250FF" w14:textId="77777777" w:rsidR="00A10524" w:rsidRPr="00A41FEC" w:rsidRDefault="00A10524" w:rsidP="00A10524">
      <w:pPr>
        <w:pStyle w:val="5SectionHeading"/>
        <w:numPr>
          <w:ilvl w:val="0"/>
          <w:numId w:val="0"/>
        </w:numPr>
        <w:ind w:left="810" w:hanging="360"/>
        <w:rPr>
          <w:rFonts w:cs="Arial"/>
          <w:szCs w:val="22"/>
        </w:rPr>
      </w:pPr>
      <w:r>
        <w:rPr>
          <w:rFonts w:cs="Arial"/>
          <w:szCs w:val="22"/>
        </w:rPr>
        <w:t>[NOTE: RESPONDENTS WILL BE OFFERED THE OPTION TO COMPLETE THE SURVEY IN ENGLISH OR SPANISH]</w:t>
      </w:r>
    </w:p>
    <w:p w14:paraId="5231B664" w14:textId="77777777" w:rsidR="00A10524" w:rsidRDefault="00A10524" w:rsidP="002A754E">
      <w:pPr>
        <w:tabs>
          <w:tab w:val="left" w:pos="3105"/>
        </w:tabs>
        <w:rPr>
          <w:b/>
          <w:sz w:val="22"/>
        </w:rPr>
      </w:pPr>
    </w:p>
    <w:p w14:paraId="582EEE8C" w14:textId="77777777" w:rsidR="00A10524" w:rsidRPr="001A5650" w:rsidRDefault="00A10524" w:rsidP="002A754E">
      <w:pPr>
        <w:tabs>
          <w:tab w:val="left" w:pos="3105"/>
        </w:tabs>
        <w:rPr>
          <w:b/>
          <w:sz w:val="22"/>
        </w:rPr>
      </w:pPr>
    </w:p>
    <w:p w14:paraId="43279B8A" w14:textId="77777777" w:rsidR="00450ADC" w:rsidRPr="001A5650" w:rsidRDefault="002A754E" w:rsidP="00450ADC">
      <w:pPr>
        <w:tabs>
          <w:tab w:val="left" w:pos="990"/>
        </w:tabs>
        <w:outlineLvl w:val="0"/>
        <w:rPr>
          <w:b/>
          <w:sz w:val="22"/>
        </w:rPr>
      </w:pPr>
      <w:r w:rsidRPr="001A5650">
        <w:rPr>
          <w:b/>
          <w:sz w:val="22"/>
        </w:rPr>
        <w:t xml:space="preserve">INTRO LANGUAGE: </w:t>
      </w:r>
      <w:r w:rsidRPr="001A5650">
        <w:rPr>
          <w:i/>
          <w:sz w:val="22"/>
        </w:rPr>
        <w:t xml:space="preserve">Welcome to our survey.  We greatly appreciate your willingness to provide your time and honest feedback to our questions.  </w:t>
      </w:r>
      <w:r w:rsidR="00450ADC" w:rsidRPr="001A5650">
        <w:rPr>
          <w:i/>
          <w:sz w:val="22"/>
        </w:rPr>
        <w:t xml:space="preserve">First we’d like to ask you a few questions just for classification purposes.  </w:t>
      </w:r>
    </w:p>
    <w:p w14:paraId="6186DD30" w14:textId="77777777" w:rsidR="002A754E" w:rsidRDefault="00BB4202" w:rsidP="00D209B5">
      <w:pPr>
        <w:pStyle w:val="SCRUBBING"/>
        <w:rPr>
          <w:color w:val="auto"/>
        </w:rPr>
      </w:pPr>
      <w:r w:rsidRPr="001A5650">
        <w:rPr>
          <w:color w:val="auto"/>
        </w:rPr>
        <w:t xml:space="preserve"> </w:t>
      </w:r>
    </w:p>
    <w:p w14:paraId="0DE07566" w14:textId="77777777" w:rsidR="001F6953" w:rsidRPr="001A5650" w:rsidRDefault="00001D6B" w:rsidP="001F6953">
      <w:pPr>
        <w:pStyle w:val="SCRUBBING"/>
        <w:rPr>
          <w:color w:val="auto"/>
        </w:rPr>
      </w:pPr>
      <w:r>
        <w:rPr>
          <w:color w:val="auto"/>
        </w:rPr>
        <w:t xml:space="preserve"> </w:t>
      </w:r>
    </w:p>
    <w:p w14:paraId="7704804D" w14:textId="77777777" w:rsidR="001F6953" w:rsidRPr="002359DD" w:rsidRDefault="001F6953" w:rsidP="009F7078">
      <w:pPr>
        <w:pStyle w:val="1QuexListLevel1"/>
        <w:rPr>
          <w:rStyle w:val="SCRUBBINGChar"/>
          <w:b w:val="0"/>
          <w:color w:val="auto"/>
        </w:rPr>
      </w:pPr>
      <w:r w:rsidRPr="001A5650">
        <w:t xml:space="preserve">What is your gender? </w:t>
      </w:r>
    </w:p>
    <w:p w14:paraId="02BAF74C" w14:textId="77777777" w:rsidR="001F6953" w:rsidRPr="009901F2" w:rsidRDefault="001F6953" w:rsidP="00D351E0">
      <w:pPr>
        <w:pStyle w:val="2Numberedresponselist"/>
      </w:pPr>
      <w:r w:rsidRPr="009901F2">
        <w:t>Male</w:t>
      </w:r>
    </w:p>
    <w:p w14:paraId="59ADD2AF" w14:textId="77777777" w:rsidR="001F6953" w:rsidRPr="009901F2" w:rsidRDefault="001F6953" w:rsidP="00D351E0">
      <w:pPr>
        <w:pStyle w:val="2Numberedresponselist"/>
      </w:pPr>
      <w:r w:rsidRPr="009901F2">
        <w:t>Female</w:t>
      </w:r>
    </w:p>
    <w:p w14:paraId="7C7866A1" w14:textId="77777777" w:rsidR="001F6953" w:rsidRPr="001A5650" w:rsidRDefault="001F6953" w:rsidP="00CD630F">
      <w:pPr>
        <w:pStyle w:val="SCRUBBING"/>
        <w:ind w:left="0"/>
        <w:rPr>
          <w:color w:val="auto"/>
        </w:rPr>
      </w:pPr>
    </w:p>
    <w:p w14:paraId="32062447" w14:textId="77777777" w:rsidR="002A754E" w:rsidRPr="001A5650" w:rsidRDefault="002A754E" w:rsidP="002359DD">
      <w:pPr>
        <w:pStyle w:val="1QuexListLevel1"/>
      </w:pPr>
      <w:r w:rsidRPr="001A5650">
        <w:t>What is your age?</w:t>
      </w:r>
      <w:r w:rsidRPr="001A5650">
        <w:rPr>
          <w:b/>
        </w:rPr>
        <w:t xml:space="preserve"> </w:t>
      </w:r>
    </w:p>
    <w:p w14:paraId="2174B3EA" w14:textId="29BE247E" w:rsidR="003D3941" w:rsidRDefault="00D209B5" w:rsidP="008F26DA">
      <w:pPr>
        <w:pStyle w:val="SCRUBBING"/>
        <w:rPr>
          <w:color w:val="auto"/>
        </w:rPr>
      </w:pPr>
      <w:r w:rsidRPr="001A5650">
        <w:rPr>
          <w:color w:val="auto"/>
        </w:rPr>
        <w:t>OE NUM</w:t>
      </w:r>
      <w:r w:rsidR="002A754E" w:rsidRPr="001A5650">
        <w:rPr>
          <w:color w:val="auto"/>
        </w:rPr>
        <w:t xml:space="preserve">, TERMINATE IF LESS THAN </w:t>
      </w:r>
      <w:r w:rsidR="00817F2C">
        <w:rPr>
          <w:color w:val="auto"/>
        </w:rPr>
        <w:t>18</w:t>
      </w:r>
    </w:p>
    <w:p w14:paraId="7E8AB6F5" w14:textId="16A2B032" w:rsidR="008F26DA" w:rsidRDefault="00011C23" w:rsidP="008F26DA">
      <w:pPr>
        <w:pStyle w:val="SCRUBBING"/>
        <w:rPr>
          <w:color w:val="auto"/>
        </w:rPr>
      </w:pPr>
      <w:r>
        <w:rPr>
          <w:color w:val="auto"/>
        </w:rPr>
        <w:t>[NOTE: ASKING AGE WILL ALLOW ANALYSIS BY LIFESTAGE]</w:t>
      </w:r>
    </w:p>
    <w:p w14:paraId="1526D6E0" w14:textId="77777777" w:rsidR="001F6953" w:rsidRPr="001A5650" w:rsidRDefault="00001D6B" w:rsidP="001F6953">
      <w:pPr>
        <w:pStyle w:val="SCRUBBING"/>
        <w:rPr>
          <w:color w:val="auto"/>
        </w:rPr>
      </w:pPr>
      <w:r>
        <w:rPr>
          <w:color w:val="auto"/>
        </w:rPr>
        <w:t xml:space="preserve"> </w:t>
      </w:r>
    </w:p>
    <w:p w14:paraId="0E0E1211" w14:textId="77777777" w:rsidR="001F6953" w:rsidRPr="002359DD" w:rsidRDefault="001F6953" w:rsidP="003D1635">
      <w:pPr>
        <w:pStyle w:val="1QuexListLevel1"/>
        <w:rPr>
          <w:rStyle w:val="SCRUBBINGChar"/>
          <w:b w:val="0"/>
          <w:color w:val="auto"/>
        </w:rPr>
      </w:pPr>
      <w:r w:rsidRPr="001A5650">
        <w:t>In which state do you reside?  ___________ (</w:t>
      </w:r>
      <w:proofErr w:type="gramStart"/>
      <w:r w:rsidRPr="001A5650">
        <w:t>drop</w:t>
      </w:r>
      <w:proofErr w:type="gramEnd"/>
      <w:r w:rsidRPr="001A5650">
        <w:t xml:space="preserve"> down a list of states) </w:t>
      </w:r>
    </w:p>
    <w:p w14:paraId="4CD7BC9D" w14:textId="4E30F1F3" w:rsidR="001F6953" w:rsidRPr="001A5650" w:rsidRDefault="001F6953" w:rsidP="003D1635">
      <w:pPr>
        <w:pStyle w:val="1QuexListLevel1"/>
        <w:numPr>
          <w:ilvl w:val="0"/>
          <w:numId w:val="0"/>
        </w:numPr>
        <w:ind w:left="720"/>
      </w:pPr>
      <w:r w:rsidRPr="001A5650">
        <w:t xml:space="preserve">MUST RESIDE IN THE </w:t>
      </w:r>
      <w:r w:rsidR="00981E8F">
        <w:t>U.S.</w:t>
      </w:r>
      <w:r w:rsidRPr="001A5650">
        <w:t xml:space="preserve"> TO CONTINUE)</w:t>
      </w:r>
    </w:p>
    <w:p w14:paraId="0B6BB3D9" w14:textId="77777777" w:rsidR="008A52D1" w:rsidRDefault="008A52D1" w:rsidP="00A7450E">
      <w:pPr>
        <w:pStyle w:val="SCRUBBING"/>
        <w:ind w:left="0"/>
        <w:rPr>
          <w:color w:val="auto"/>
        </w:rPr>
      </w:pPr>
    </w:p>
    <w:p w14:paraId="470C9556" w14:textId="77777777" w:rsidR="00BD00D5" w:rsidRPr="008D7941" w:rsidRDefault="00BD00D5" w:rsidP="00AF64B2">
      <w:pPr>
        <w:pStyle w:val="1QuexListLevel1"/>
      </w:pPr>
      <w:r w:rsidRPr="008D7941">
        <w:t>Which of the following best describes how financial decisions are made in your household?</w:t>
      </w:r>
    </w:p>
    <w:p w14:paraId="48C9EB32" w14:textId="77777777" w:rsidR="00BD00D5" w:rsidRPr="008D7941" w:rsidRDefault="00BD00D5" w:rsidP="00BD00D5">
      <w:pPr>
        <w:pStyle w:val="5SectionHeading"/>
        <w:numPr>
          <w:ilvl w:val="0"/>
          <w:numId w:val="0"/>
        </w:numPr>
        <w:ind w:left="990" w:hanging="360"/>
        <w:rPr>
          <w:rFonts w:cs="Arial"/>
          <w:b w:val="0"/>
          <w:szCs w:val="22"/>
        </w:rPr>
      </w:pPr>
    </w:p>
    <w:p w14:paraId="4ED3E8E5" w14:textId="77777777" w:rsidR="00302310" w:rsidRDefault="00BD00D5" w:rsidP="00DB12A6">
      <w:pPr>
        <w:pStyle w:val="2Numberedresponselist"/>
        <w:numPr>
          <w:ilvl w:val="0"/>
          <w:numId w:val="24"/>
        </w:numPr>
      </w:pPr>
      <w:r w:rsidRPr="00176ECF">
        <w:t>I make al</w:t>
      </w:r>
      <w:r w:rsidR="00F73A16">
        <w:t>l the financial decisions alone</w:t>
      </w:r>
    </w:p>
    <w:p w14:paraId="5F3FD05E" w14:textId="77777777" w:rsidR="00302310" w:rsidRDefault="00BD00D5" w:rsidP="00DB12A6">
      <w:pPr>
        <w:pStyle w:val="2Numberedresponselist"/>
        <w:numPr>
          <w:ilvl w:val="0"/>
          <w:numId w:val="24"/>
        </w:numPr>
      </w:pPr>
      <w:r w:rsidRPr="00176ECF">
        <w:t>I am involved equally in financial dec</w:t>
      </w:r>
      <w:r w:rsidR="00302310">
        <w:t>isions with my spouse/partner</w:t>
      </w:r>
    </w:p>
    <w:p w14:paraId="05B5B0CA" w14:textId="77777777" w:rsidR="00302310" w:rsidRDefault="00BD00D5" w:rsidP="00DB12A6">
      <w:pPr>
        <w:pStyle w:val="2Numberedresponselist"/>
        <w:numPr>
          <w:ilvl w:val="0"/>
          <w:numId w:val="24"/>
        </w:numPr>
      </w:pPr>
      <w:r w:rsidRPr="00176ECF">
        <w:t>I am slightly involved in the finan</w:t>
      </w:r>
      <w:r w:rsidR="00F73A16">
        <w:t>cial decisions in my household</w:t>
      </w:r>
    </w:p>
    <w:p w14:paraId="6B454051" w14:textId="264BFA2B" w:rsidR="00BD00D5" w:rsidRPr="00302310" w:rsidRDefault="00BD00D5" w:rsidP="00DB12A6">
      <w:pPr>
        <w:pStyle w:val="2Numberedresponselist"/>
        <w:numPr>
          <w:ilvl w:val="0"/>
          <w:numId w:val="24"/>
        </w:numPr>
      </w:pPr>
      <w:r w:rsidRPr="00176ECF">
        <w:t>I am not involved in the financial dec</w:t>
      </w:r>
      <w:r w:rsidR="00F73A16">
        <w:t>isions in my household</w:t>
      </w:r>
      <w:r w:rsidRPr="00176ECF">
        <w:t xml:space="preserve"> [</w:t>
      </w:r>
      <w:r w:rsidRPr="00302310">
        <w:rPr>
          <w:b/>
        </w:rPr>
        <w:t>TERMINATE</w:t>
      </w:r>
      <w:r w:rsidRPr="00176ECF">
        <w:t>]</w:t>
      </w:r>
    </w:p>
    <w:p w14:paraId="59A74F64" w14:textId="77777777" w:rsidR="006C3246" w:rsidRPr="001A5650" w:rsidRDefault="006C3246" w:rsidP="00A7450E">
      <w:pPr>
        <w:pStyle w:val="SCRUBBING"/>
        <w:ind w:left="0"/>
        <w:rPr>
          <w:color w:val="auto"/>
        </w:rPr>
      </w:pPr>
    </w:p>
    <w:p w14:paraId="3DDF3305" w14:textId="77777777" w:rsidR="008A52D1" w:rsidRPr="001A5650" w:rsidRDefault="008A52D1" w:rsidP="003D1635">
      <w:pPr>
        <w:pStyle w:val="1QuexListLevel1"/>
      </w:pPr>
      <w:r w:rsidRPr="001A5650">
        <w:t xml:space="preserve">Do you consider yourself to be of Hispanic, Latino, or Spanish origin? </w:t>
      </w:r>
    </w:p>
    <w:p w14:paraId="3786BA1F" w14:textId="77777777" w:rsidR="00302310" w:rsidRDefault="008A52D1" w:rsidP="00DB12A6">
      <w:pPr>
        <w:pStyle w:val="2Numberedresponselist"/>
        <w:numPr>
          <w:ilvl w:val="0"/>
          <w:numId w:val="16"/>
        </w:numPr>
      </w:pPr>
      <w:r w:rsidRPr="009901F2">
        <w:t>Yes</w:t>
      </w:r>
    </w:p>
    <w:p w14:paraId="5DAFBED5" w14:textId="469F13DF" w:rsidR="008A52D1" w:rsidRPr="009901F2" w:rsidRDefault="008A52D1" w:rsidP="00DB12A6">
      <w:pPr>
        <w:pStyle w:val="2Numberedresponselist"/>
        <w:numPr>
          <w:ilvl w:val="0"/>
          <w:numId w:val="16"/>
        </w:numPr>
      </w:pPr>
      <w:r w:rsidRPr="009901F2">
        <w:t>No</w:t>
      </w:r>
    </w:p>
    <w:p w14:paraId="3A38CEE4" w14:textId="77777777" w:rsidR="008A52D1" w:rsidRPr="001A5650" w:rsidRDefault="00001D6B" w:rsidP="00A7450E">
      <w:pPr>
        <w:pStyle w:val="SCRUBBING"/>
        <w:ind w:left="0"/>
        <w:rPr>
          <w:color w:val="auto"/>
        </w:rPr>
      </w:pPr>
      <w:r>
        <w:rPr>
          <w:color w:val="auto"/>
        </w:rPr>
        <w:t xml:space="preserve"> </w:t>
      </w:r>
    </w:p>
    <w:p w14:paraId="3065CEAE" w14:textId="77777777" w:rsidR="008A52D1" w:rsidRPr="001A5650" w:rsidRDefault="008A52D1" w:rsidP="00302310">
      <w:pPr>
        <w:pStyle w:val="1QuexListLevel1"/>
      </w:pPr>
      <w:r w:rsidRPr="001A5650">
        <w:t xml:space="preserve">Which of the following describe your race? (Select all that apply.) </w:t>
      </w:r>
    </w:p>
    <w:p w14:paraId="4CB6B87C" w14:textId="77777777" w:rsidR="008A52D1" w:rsidRPr="009901F2" w:rsidRDefault="008A52D1" w:rsidP="00DB12A6">
      <w:pPr>
        <w:pStyle w:val="2Numberedresponselist"/>
        <w:numPr>
          <w:ilvl w:val="0"/>
          <w:numId w:val="17"/>
        </w:numPr>
      </w:pPr>
      <w:r w:rsidRPr="009901F2">
        <w:t>White</w:t>
      </w:r>
    </w:p>
    <w:p w14:paraId="18D04DA2" w14:textId="77777777" w:rsidR="008A52D1" w:rsidRPr="009901F2" w:rsidRDefault="008A52D1" w:rsidP="00DB12A6">
      <w:pPr>
        <w:pStyle w:val="2Numberedresponselist"/>
        <w:numPr>
          <w:ilvl w:val="0"/>
          <w:numId w:val="17"/>
        </w:numPr>
      </w:pPr>
      <w:r w:rsidRPr="009901F2">
        <w:t>Black or African American</w:t>
      </w:r>
    </w:p>
    <w:p w14:paraId="0A3EF880" w14:textId="77777777" w:rsidR="008A52D1" w:rsidRPr="009901F2" w:rsidRDefault="008A52D1" w:rsidP="00DB12A6">
      <w:pPr>
        <w:pStyle w:val="2Numberedresponselist"/>
        <w:numPr>
          <w:ilvl w:val="0"/>
          <w:numId w:val="17"/>
        </w:numPr>
      </w:pPr>
      <w:r w:rsidRPr="009901F2">
        <w:t xml:space="preserve">American Indian or Alaska Native </w:t>
      </w:r>
    </w:p>
    <w:p w14:paraId="2CD00644" w14:textId="77777777" w:rsidR="008A52D1" w:rsidRPr="009901F2" w:rsidRDefault="008A52D1" w:rsidP="00DB12A6">
      <w:pPr>
        <w:pStyle w:val="2Numberedresponselist"/>
        <w:numPr>
          <w:ilvl w:val="0"/>
          <w:numId w:val="17"/>
        </w:numPr>
      </w:pPr>
      <w:r w:rsidRPr="009901F2">
        <w:t xml:space="preserve">Asian </w:t>
      </w:r>
    </w:p>
    <w:p w14:paraId="438D2848" w14:textId="77777777" w:rsidR="008A52D1" w:rsidRPr="009901F2" w:rsidRDefault="008A52D1" w:rsidP="00DB12A6">
      <w:pPr>
        <w:pStyle w:val="2Numberedresponselist"/>
        <w:numPr>
          <w:ilvl w:val="0"/>
          <w:numId w:val="17"/>
        </w:numPr>
      </w:pPr>
      <w:r w:rsidRPr="009901F2">
        <w:t xml:space="preserve">Native Hawaiian or Pacific Islander </w:t>
      </w:r>
    </w:p>
    <w:p w14:paraId="194F3A3C" w14:textId="77777777" w:rsidR="008A52D1" w:rsidRPr="001A5650" w:rsidRDefault="00001D6B" w:rsidP="008A52D1">
      <w:pPr>
        <w:pStyle w:val="SCRUBBING"/>
        <w:rPr>
          <w:color w:val="auto"/>
        </w:rPr>
      </w:pPr>
      <w:r>
        <w:rPr>
          <w:color w:val="auto"/>
        </w:rPr>
        <w:t xml:space="preserve"> </w:t>
      </w:r>
    </w:p>
    <w:p w14:paraId="0F79CEBD" w14:textId="77777777" w:rsidR="008A52D1" w:rsidRPr="009901F2" w:rsidRDefault="008A52D1" w:rsidP="00F24386">
      <w:pPr>
        <w:pStyle w:val="1QuexListLevel1"/>
      </w:pPr>
      <w:r w:rsidRPr="009901F2">
        <w:t xml:space="preserve">What is the highest level of education you completed or the highest degree you received? </w:t>
      </w:r>
    </w:p>
    <w:p w14:paraId="4EFCF250" w14:textId="77777777" w:rsidR="008A52D1" w:rsidRPr="009901F2" w:rsidRDefault="008A52D1" w:rsidP="00DB12A6">
      <w:pPr>
        <w:pStyle w:val="2Numberedresponselist"/>
        <w:numPr>
          <w:ilvl w:val="0"/>
          <w:numId w:val="18"/>
        </w:numPr>
      </w:pPr>
      <w:r w:rsidRPr="009901F2">
        <w:t>Less than high school</w:t>
      </w:r>
    </w:p>
    <w:p w14:paraId="58E8D61B" w14:textId="77777777" w:rsidR="008A52D1" w:rsidRPr="009901F2" w:rsidRDefault="008A52D1" w:rsidP="00DB12A6">
      <w:pPr>
        <w:pStyle w:val="2Numberedresponselist"/>
        <w:numPr>
          <w:ilvl w:val="0"/>
          <w:numId w:val="18"/>
        </w:numPr>
      </w:pPr>
      <w:r w:rsidRPr="009901F2">
        <w:t>Completed some high school</w:t>
      </w:r>
    </w:p>
    <w:p w14:paraId="776AAAFD" w14:textId="77777777" w:rsidR="008A52D1" w:rsidRPr="009901F2" w:rsidRDefault="008A52D1" w:rsidP="00DB12A6">
      <w:pPr>
        <w:pStyle w:val="2Numberedresponselist"/>
        <w:numPr>
          <w:ilvl w:val="0"/>
          <w:numId w:val="18"/>
        </w:numPr>
      </w:pPr>
      <w:r w:rsidRPr="009901F2">
        <w:t>High school graduate or equivalent (e.g., GED)</w:t>
      </w:r>
    </w:p>
    <w:p w14:paraId="522E9C4D" w14:textId="77777777" w:rsidR="008A52D1" w:rsidRPr="009901F2" w:rsidRDefault="008A52D1" w:rsidP="00DB12A6">
      <w:pPr>
        <w:pStyle w:val="2Numberedresponselist"/>
        <w:numPr>
          <w:ilvl w:val="0"/>
          <w:numId w:val="18"/>
        </w:numPr>
      </w:pPr>
      <w:r w:rsidRPr="009901F2">
        <w:t>Completed some college, but no degree</w:t>
      </w:r>
    </w:p>
    <w:p w14:paraId="612F217E" w14:textId="77777777" w:rsidR="008A52D1" w:rsidRPr="009901F2" w:rsidRDefault="008A52D1" w:rsidP="00DB12A6">
      <w:pPr>
        <w:pStyle w:val="2Numberedresponselist"/>
        <w:numPr>
          <w:ilvl w:val="0"/>
          <w:numId w:val="18"/>
        </w:numPr>
      </w:pPr>
      <w:r w:rsidRPr="009901F2">
        <w:t>Associate's degree</w:t>
      </w:r>
    </w:p>
    <w:p w14:paraId="6824D1B6" w14:textId="77777777" w:rsidR="008A52D1" w:rsidRPr="009901F2" w:rsidRDefault="008A52D1" w:rsidP="00DB12A6">
      <w:pPr>
        <w:pStyle w:val="2Numberedresponselist"/>
        <w:numPr>
          <w:ilvl w:val="0"/>
          <w:numId w:val="18"/>
        </w:numPr>
      </w:pPr>
      <w:r w:rsidRPr="009901F2">
        <w:lastRenderedPageBreak/>
        <w:t>College graduate (Bachelor’s degree)</w:t>
      </w:r>
    </w:p>
    <w:p w14:paraId="678E2561" w14:textId="77777777" w:rsidR="008A52D1" w:rsidRPr="009901F2" w:rsidRDefault="008A52D1" w:rsidP="00DB12A6">
      <w:pPr>
        <w:pStyle w:val="2Numberedresponselist"/>
        <w:numPr>
          <w:ilvl w:val="0"/>
          <w:numId w:val="18"/>
        </w:numPr>
      </w:pPr>
      <w:r w:rsidRPr="009901F2">
        <w:t>Completed some graduate school, but no degree</w:t>
      </w:r>
    </w:p>
    <w:p w14:paraId="533CFA84" w14:textId="77777777" w:rsidR="001F6953" w:rsidRPr="009901F2" w:rsidRDefault="008A52D1" w:rsidP="00DB12A6">
      <w:pPr>
        <w:pStyle w:val="2Numberedresponselist"/>
        <w:numPr>
          <w:ilvl w:val="0"/>
          <w:numId w:val="18"/>
        </w:numPr>
      </w:pPr>
      <w:r w:rsidRPr="009901F2">
        <w:t xml:space="preserve">Completed graduate </w:t>
      </w:r>
      <w:r w:rsidR="00A7450E" w:rsidRPr="009901F2">
        <w:t xml:space="preserve">school (e.g., M.S., M.D., </w:t>
      </w:r>
      <w:proofErr w:type="gramStart"/>
      <w:r w:rsidR="00A7450E" w:rsidRPr="009901F2">
        <w:t>Ph.D</w:t>
      </w:r>
      <w:proofErr w:type="gramEnd"/>
      <w:r w:rsidR="00A7450E" w:rsidRPr="009901F2">
        <w:t>.</w:t>
      </w:r>
    </w:p>
    <w:p w14:paraId="65637297" w14:textId="77777777" w:rsidR="001F6953" w:rsidRPr="001A5650" w:rsidRDefault="001F6953" w:rsidP="00D209B5">
      <w:pPr>
        <w:pStyle w:val="SCRUBBING"/>
        <w:rPr>
          <w:color w:val="auto"/>
        </w:rPr>
      </w:pPr>
    </w:p>
    <w:p w14:paraId="6F2692ED" w14:textId="77777777" w:rsidR="0045086D" w:rsidRPr="001A5650" w:rsidRDefault="0045086D" w:rsidP="0045086D">
      <w:pPr>
        <w:rPr>
          <w:rStyle w:val="SCRUBBINGChar"/>
          <w:b w:val="0"/>
          <w:color w:val="auto"/>
        </w:rPr>
      </w:pPr>
    </w:p>
    <w:p w14:paraId="35DF85D6" w14:textId="1A48D71C" w:rsidR="00391D62" w:rsidRPr="002359DD" w:rsidRDefault="00391D62" w:rsidP="00391D62">
      <w:pPr>
        <w:pStyle w:val="1QuexListLevel1"/>
        <w:rPr>
          <w:rStyle w:val="SCRUBBINGChar"/>
          <w:b w:val="0"/>
          <w:color w:val="auto"/>
          <w:szCs w:val="22"/>
        </w:rPr>
      </w:pPr>
      <w:r w:rsidRPr="00C31661">
        <w:t xml:space="preserve">What was your total </w:t>
      </w:r>
      <w:r w:rsidRPr="00C31661">
        <w:rPr>
          <w:u w:val="single"/>
        </w:rPr>
        <w:t>household</w:t>
      </w:r>
      <w:r w:rsidR="00612410">
        <w:t xml:space="preserve"> income</w:t>
      </w:r>
      <w:r>
        <w:t xml:space="preserve"> </w:t>
      </w:r>
      <w:r w:rsidRPr="00C31661">
        <w:t>before taxes last year?</w:t>
      </w:r>
      <w:r w:rsidRPr="002359DD">
        <w:t xml:space="preserve"> </w:t>
      </w:r>
      <w:r w:rsidRPr="002359DD">
        <w:rPr>
          <w:rStyle w:val="SCRUBBINGChar"/>
          <w:color w:val="auto"/>
          <w:szCs w:val="22"/>
        </w:rPr>
        <w:t xml:space="preserve"> </w:t>
      </w:r>
    </w:p>
    <w:p w14:paraId="5B1E2068" w14:textId="77777777" w:rsidR="00391D62" w:rsidRPr="00C31661" w:rsidRDefault="00391D62" w:rsidP="00DB12A6">
      <w:pPr>
        <w:pStyle w:val="2Numberedresponselist"/>
        <w:numPr>
          <w:ilvl w:val="0"/>
          <w:numId w:val="11"/>
        </w:numPr>
        <w:rPr>
          <w:rFonts w:cs="Arial"/>
        </w:rPr>
      </w:pPr>
      <w:r w:rsidRPr="00C31661">
        <w:rPr>
          <w:rFonts w:cs="Arial"/>
        </w:rPr>
        <w:t>Under $15,000</w:t>
      </w:r>
    </w:p>
    <w:p w14:paraId="2DCE226E" w14:textId="77777777" w:rsidR="00391D62" w:rsidRPr="00C31661" w:rsidRDefault="00391D62" w:rsidP="00DB12A6">
      <w:pPr>
        <w:pStyle w:val="2Numberedresponselist"/>
        <w:numPr>
          <w:ilvl w:val="0"/>
          <w:numId w:val="11"/>
        </w:numPr>
        <w:rPr>
          <w:rFonts w:cs="Arial"/>
        </w:rPr>
      </w:pPr>
      <w:r w:rsidRPr="00C31661">
        <w:rPr>
          <w:rFonts w:cs="Arial"/>
        </w:rPr>
        <w:t>$15,000 to $29,999</w:t>
      </w:r>
    </w:p>
    <w:p w14:paraId="580B97F9" w14:textId="77777777" w:rsidR="00391D62" w:rsidRPr="00C31661" w:rsidRDefault="00391D62" w:rsidP="00DB12A6">
      <w:pPr>
        <w:pStyle w:val="2Numberedresponselist"/>
        <w:numPr>
          <w:ilvl w:val="0"/>
          <w:numId w:val="11"/>
        </w:numPr>
        <w:rPr>
          <w:rFonts w:cs="Arial"/>
        </w:rPr>
      </w:pPr>
      <w:r w:rsidRPr="00C31661">
        <w:rPr>
          <w:rFonts w:cs="Arial"/>
        </w:rPr>
        <w:t>$30,000 to $39,999</w:t>
      </w:r>
    </w:p>
    <w:p w14:paraId="4FD20645" w14:textId="77777777" w:rsidR="00391D62" w:rsidRPr="00C31661" w:rsidRDefault="00391D62" w:rsidP="00DB12A6">
      <w:pPr>
        <w:pStyle w:val="2Numberedresponselist"/>
        <w:numPr>
          <w:ilvl w:val="0"/>
          <w:numId w:val="11"/>
        </w:numPr>
        <w:rPr>
          <w:rFonts w:cs="Arial"/>
        </w:rPr>
      </w:pPr>
      <w:r w:rsidRPr="00C31661">
        <w:rPr>
          <w:rFonts w:cs="Arial"/>
        </w:rPr>
        <w:t>$40,000 to $49,999</w:t>
      </w:r>
    </w:p>
    <w:p w14:paraId="4747649A" w14:textId="77777777" w:rsidR="00391D62" w:rsidRPr="00C31661" w:rsidRDefault="00391D62" w:rsidP="00DB12A6">
      <w:pPr>
        <w:pStyle w:val="2Numberedresponselist"/>
        <w:numPr>
          <w:ilvl w:val="0"/>
          <w:numId w:val="11"/>
        </w:numPr>
        <w:rPr>
          <w:rFonts w:cs="Arial"/>
        </w:rPr>
      </w:pPr>
      <w:r w:rsidRPr="00C31661">
        <w:rPr>
          <w:rFonts w:cs="Arial"/>
        </w:rPr>
        <w:t>$50,000 to $59,999</w:t>
      </w:r>
    </w:p>
    <w:p w14:paraId="18EB3221" w14:textId="77777777" w:rsidR="00391D62" w:rsidRPr="00C31661" w:rsidRDefault="00391D62" w:rsidP="00DB12A6">
      <w:pPr>
        <w:pStyle w:val="2Numberedresponselist"/>
        <w:numPr>
          <w:ilvl w:val="0"/>
          <w:numId w:val="11"/>
        </w:numPr>
        <w:rPr>
          <w:rFonts w:cs="Arial"/>
        </w:rPr>
      </w:pPr>
      <w:r w:rsidRPr="00C31661">
        <w:rPr>
          <w:rFonts w:cs="Arial"/>
        </w:rPr>
        <w:t>$60,000 to $74,999</w:t>
      </w:r>
    </w:p>
    <w:p w14:paraId="11EEC8B9" w14:textId="77777777" w:rsidR="00391D62" w:rsidRPr="00C31661" w:rsidRDefault="00391D62" w:rsidP="00DB12A6">
      <w:pPr>
        <w:pStyle w:val="2Numberedresponselist"/>
        <w:numPr>
          <w:ilvl w:val="0"/>
          <w:numId w:val="11"/>
        </w:numPr>
        <w:rPr>
          <w:rFonts w:cs="Arial"/>
        </w:rPr>
      </w:pPr>
      <w:r w:rsidRPr="00C31661">
        <w:rPr>
          <w:rFonts w:cs="Arial"/>
        </w:rPr>
        <w:t>$75,000 to $99,999</w:t>
      </w:r>
    </w:p>
    <w:p w14:paraId="1097258B" w14:textId="77777777" w:rsidR="00391D62" w:rsidRPr="00C31661" w:rsidRDefault="00391D62" w:rsidP="00DB12A6">
      <w:pPr>
        <w:pStyle w:val="2Numberedresponselist"/>
        <w:numPr>
          <w:ilvl w:val="0"/>
          <w:numId w:val="11"/>
        </w:numPr>
        <w:rPr>
          <w:rFonts w:cs="Arial"/>
        </w:rPr>
      </w:pPr>
      <w:r w:rsidRPr="00C31661">
        <w:rPr>
          <w:rFonts w:cs="Arial"/>
        </w:rPr>
        <w:t>$100,000 to $149,999</w:t>
      </w:r>
    </w:p>
    <w:p w14:paraId="11881227" w14:textId="77777777" w:rsidR="00391D62" w:rsidRPr="00C31661" w:rsidRDefault="00391D62" w:rsidP="00DB12A6">
      <w:pPr>
        <w:pStyle w:val="2Numberedresponselist"/>
        <w:numPr>
          <w:ilvl w:val="0"/>
          <w:numId w:val="11"/>
        </w:numPr>
        <w:rPr>
          <w:rFonts w:cs="Arial"/>
        </w:rPr>
      </w:pPr>
      <w:r w:rsidRPr="00C31661">
        <w:rPr>
          <w:rFonts w:cs="Arial"/>
        </w:rPr>
        <w:t xml:space="preserve">$150,000 to $199,999 </w:t>
      </w:r>
    </w:p>
    <w:p w14:paraId="2C2D0EAD" w14:textId="77777777" w:rsidR="00391D62" w:rsidRPr="00C31661" w:rsidRDefault="00391D62" w:rsidP="00DB12A6">
      <w:pPr>
        <w:pStyle w:val="2Numberedresponselist"/>
        <w:numPr>
          <w:ilvl w:val="0"/>
          <w:numId w:val="11"/>
        </w:numPr>
        <w:rPr>
          <w:rFonts w:cs="Arial"/>
        </w:rPr>
      </w:pPr>
      <w:r w:rsidRPr="00C31661">
        <w:rPr>
          <w:rFonts w:cs="Arial"/>
        </w:rPr>
        <w:t xml:space="preserve">$200,000 or more </w:t>
      </w:r>
    </w:p>
    <w:p w14:paraId="5798D8A4" w14:textId="77777777" w:rsidR="00391D62" w:rsidRPr="00C31661" w:rsidRDefault="00391D62" w:rsidP="00DB12A6">
      <w:pPr>
        <w:pStyle w:val="2Numberedresponselist"/>
        <w:numPr>
          <w:ilvl w:val="0"/>
          <w:numId w:val="11"/>
        </w:numPr>
        <w:rPr>
          <w:rFonts w:cs="Arial"/>
        </w:rPr>
      </w:pPr>
      <w:r w:rsidRPr="00C31661">
        <w:rPr>
          <w:rFonts w:cs="Arial"/>
        </w:rPr>
        <w:t>Don’t know / Prefer not to say</w:t>
      </w:r>
    </w:p>
    <w:p w14:paraId="1DBBE498" w14:textId="77777777" w:rsidR="00391D62" w:rsidRDefault="00391D62" w:rsidP="00391D62">
      <w:pPr>
        <w:pStyle w:val="2Numberedresponselist"/>
        <w:numPr>
          <w:ilvl w:val="0"/>
          <w:numId w:val="0"/>
        </w:numPr>
        <w:rPr>
          <w:rFonts w:cs="Arial"/>
        </w:rPr>
      </w:pPr>
    </w:p>
    <w:p w14:paraId="1A2B90D5" w14:textId="77777777" w:rsidR="00645EA2" w:rsidRPr="004E650F" w:rsidRDefault="00645EA2" w:rsidP="00645EA2">
      <w:pPr>
        <w:pStyle w:val="2Numberedresponselist"/>
        <w:numPr>
          <w:ilvl w:val="0"/>
          <w:numId w:val="0"/>
        </w:numPr>
        <w:ind w:left="990"/>
        <w:rPr>
          <w:rFonts w:cs="Arial"/>
        </w:rPr>
      </w:pPr>
    </w:p>
    <w:p w14:paraId="145FEAA9" w14:textId="77777777" w:rsidR="00391D62" w:rsidRPr="00603FEE" w:rsidRDefault="00391D62" w:rsidP="009301D5">
      <w:pPr>
        <w:pStyle w:val="1QuexListLevel1"/>
      </w:pPr>
      <w:r w:rsidRPr="00603FEE">
        <w:t>Do you or does anyone in your household currently have a checking or savings account?</w:t>
      </w:r>
    </w:p>
    <w:p w14:paraId="4F5288A0" w14:textId="77777777" w:rsidR="009301D5" w:rsidRDefault="00391D62" w:rsidP="00DB12A6">
      <w:pPr>
        <w:pStyle w:val="2Numberedresponselist"/>
        <w:numPr>
          <w:ilvl w:val="0"/>
          <w:numId w:val="20"/>
        </w:numPr>
        <w:rPr>
          <w:rFonts w:cs="Arial"/>
        </w:rPr>
      </w:pPr>
      <w:r w:rsidRPr="006F1841">
        <w:rPr>
          <w:rFonts w:cs="Arial"/>
        </w:rPr>
        <w:t xml:space="preserve">Yes  </w:t>
      </w:r>
    </w:p>
    <w:p w14:paraId="13A642FC" w14:textId="77777777" w:rsidR="009301D5" w:rsidRDefault="00391D62" w:rsidP="00DB12A6">
      <w:pPr>
        <w:pStyle w:val="2Numberedresponselist"/>
        <w:numPr>
          <w:ilvl w:val="0"/>
          <w:numId w:val="20"/>
        </w:numPr>
        <w:rPr>
          <w:rFonts w:cs="Arial"/>
        </w:rPr>
      </w:pPr>
      <w:r w:rsidRPr="009301D5">
        <w:rPr>
          <w:rFonts w:cs="Arial"/>
        </w:rPr>
        <w:t xml:space="preserve">No    </w:t>
      </w:r>
      <w:r w:rsidRPr="009301D5">
        <w:rPr>
          <w:rFonts w:cs="Arial"/>
          <w:b/>
        </w:rPr>
        <w:t>[QUALIFIES AS UNBANKED]</w:t>
      </w:r>
    </w:p>
    <w:p w14:paraId="18777286" w14:textId="6C6476DD" w:rsidR="00391D62" w:rsidRPr="009301D5" w:rsidRDefault="00391D62" w:rsidP="00DB12A6">
      <w:pPr>
        <w:pStyle w:val="2Numberedresponselist"/>
        <w:numPr>
          <w:ilvl w:val="0"/>
          <w:numId w:val="20"/>
        </w:numPr>
        <w:rPr>
          <w:rFonts w:cs="Arial"/>
        </w:rPr>
      </w:pPr>
      <w:r w:rsidRPr="009301D5">
        <w:rPr>
          <w:rFonts w:cs="Arial"/>
        </w:rPr>
        <w:t xml:space="preserve">Don’t Know </w:t>
      </w:r>
      <w:r w:rsidRPr="009301D5">
        <w:rPr>
          <w:rFonts w:cs="Arial"/>
          <w:b/>
        </w:rPr>
        <w:t>[TERMINATE]</w:t>
      </w:r>
    </w:p>
    <w:p w14:paraId="69501A48" w14:textId="77777777" w:rsidR="00F73A16" w:rsidRDefault="00F73A16" w:rsidP="00391D62">
      <w:pPr>
        <w:rPr>
          <w:rFonts w:cs="Arial"/>
          <w:sz w:val="22"/>
          <w:szCs w:val="22"/>
        </w:rPr>
      </w:pPr>
    </w:p>
    <w:p w14:paraId="17A87E7A" w14:textId="21A8C111" w:rsidR="00391D62" w:rsidRDefault="00391D62" w:rsidP="00391D62">
      <w:pPr>
        <w:rPr>
          <w:rFonts w:cs="Arial"/>
          <w:sz w:val="22"/>
          <w:szCs w:val="22"/>
        </w:rPr>
      </w:pPr>
      <w:r>
        <w:rPr>
          <w:rFonts w:cs="Arial"/>
          <w:sz w:val="22"/>
          <w:szCs w:val="22"/>
        </w:rPr>
        <w:t>CREATE HID</w:t>
      </w:r>
      <w:r w:rsidR="004261C6">
        <w:rPr>
          <w:rFonts w:cs="Arial"/>
          <w:sz w:val="22"/>
          <w:szCs w:val="22"/>
        </w:rPr>
        <w:t>DEN QUOTA VARIABLE</w:t>
      </w:r>
      <w:r w:rsidR="00C10C1C">
        <w:rPr>
          <w:rFonts w:cs="Arial"/>
          <w:sz w:val="22"/>
          <w:szCs w:val="22"/>
        </w:rPr>
        <w:t>: UN</w:t>
      </w:r>
      <w:r>
        <w:rPr>
          <w:rFonts w:cs="Arial"/>
          <w:sz w:val="22"/>
          <w:szCs w:val="22"/>
        </w:rPr>
        <w:t>BANK</w:t>
      </w:r>
    </w:p>
    <w:p w14:paraId="3608D714" w14:textId="2B93B323" w:rsidR="00391D62" w:rsidRDefault="000C309A" w:rsidP="00391D62">
      <w:pPr>
        <w:rPr>
          <w:rFonts w:cs="Arial"/>
          <w:sz w:val="22"/>
          <w:szCs w:val="22"/>
        </w:rPr>
      </w:pPr>
      <w:r w:rsidRPr="005138B8">
        <w:rPr>
          <w:rFonts w:cs="Arial"/>
          <w:sz w:val="22"/>
          <w:szCs w:val="22"/>
        </w:rPr>
        <w:t xml:space="preserve">IF </w:t>
      </w:r>
      <w:r w:rsidR="005138B8" w:rsidRPr="005138B8">
        <w:rPr>
          <w:rFonts w:cs="Arial"/>
          <w:sz w:val="22"/>
          <w:szCs w:val="22"/>
        </w:rPr>
        <w:t>Q</w:t>
      </w:r>
      <w:r w:rsidR="005138B8">
        <w:rPr>
          <w:rFonts w:cs="Arial"/>
          <w:sz w:val="22"/>
          <w:szCs w:val="22"/>
        </w:rPr>
        <w:t>9</w:t>
      </w:r>
      <w:r w:rsidRPr="005138B8">
        <w:rPr>
          <w:rFonts w:cs="Arial"/>
          <w:sz w:val="22"/>
          <w:szCs w:val="22"/>
        </w:rPr>
        <w:t>=2</w:t>
      </w:r>
      <w:r w:rsidR="00C10C1C">
        <w:rPr>
          <w:rFonts w:cs="Arial"/>
          <w:sz w:val="22"/>
          <w:szCs w:val="22"/>
        </w:rPr>
        <w:t>, UNBANK</w:t>
      </w:r>
      <w:r w:rsidR="00391D62">
        <w:rPr>
          <w:rFonts w:cs="Arial"/>
          <w:sz w:val="22"/>
          <w:szCs w:val="22"/>
        </w:rPr>
        <w:t>= 1</w:t>
      </w:r>
    </w:p>
    <w:p w14:paraId="0C2FDC0E" w14:textId="6C366C64" w:rsidR="0042651D" w:rsidRDefault="00391D62" w:rsidP="00391D62">
      <w:pPr>
        <w:tabs>
          <w:tab w:val="left" w:pos="720"/>
        </w:tabs>
        <w:rPr>
          <w:sz w:val="22"/>
        </w:rPr>
      </w:pPr>
      <w:r>
        <w:rPr>
          <w:rFonts w:cs="Arial"/>
          <w:sz w:val="22"/>
          <w:szCs w:val="22"/>
        </w:rPr>
        <w:t xml:space="preserve">MONITOR TO </w:t>
      </w:r>
      <w:r w:rsidR="00484990">
        <w:rPr>
          <w:rFonts w:cs="Arial"/>
          <w:sz w:val="22"/>
          <w:szCs w:val="22"/>
        </w:rPr>
        <w:t>ACHIEVE QUOTAS</w:t>
      </w:r>
    </w:p>
    <w:p w14:paraId="2319CAFF" w14:textId="77777777" w:rsidR="00391D62" w:rsidRDefault="00391D62" w:rsidP="00F45105">
      <w:pPr>
        <w:tabs>
          <w:tab w:val="left" w:pos="720"/>
        </w:tabs>
        <w:rPr>
          <w:sz w:val="22"/>
        </w:rPr>
      </w:pPr>
    </w:p>
    <w:p w14:paraId="2F8D5E2C" w14:textId="77777777" w:rsidR="00EC5443" w:rsidRDefault="00EC5443" w:rsidP="00A7450E">
      <w:pPr>
        <w:tabs>
          <w:tab w:val="left" w:pos="990"/>
        </w:tabs>
        <w:outlineLvl w:val="0"/>
        <w:rPr>
          <w:rStyle w:val="SCRUBBINGChar"/>
          <w:color w:val="auto"/>
        </w:rPr>
      </w:pPr>
    </w:p>
    <w:p w14:paraId="5D62870A" w14:textId="21AC5EB1" w:rsidR="00202BF8" w:rsidRPr="00F90861" w:rsidRDefault="00A7450E" w:rsidP="00F90861">
      <w:pPr>
        <w:pBdr>
          <w:top w:val="single" w:sz="4" w:space="1" w:color="auto" w:shadow="1"/>
          <w:left w:val="single" w:sz="4" w:space="4" w:color="auto" w:shadow="1"/>
          <w:bottom w:val="single" w:sz="4" w:space="1" w:color="auto" w:shadow="1"/>
          <w:right w:val="single" w:sz="4" w:space="4" w:color="auto" w:shadow="1"/>
        </w:pBdr>
        <w:rPr>
          <w:rStyle w:val="SCRUBBINGChar"/>
          <w:b w:val="0"/>
          <w:color w:val="auto"/>
        </w:rPr>
      </w:pPr>
      <w:r w:rsidRPr="00F90861">
        <w:rPr>
          <w:rStyle w:val="SCRUBBINGChar"/>
          <w:color w:val="76923C" w:themeColor="accent3" w:themeShade="BF"/>
        </w:rPr>
        <w:t>SECTION</w:t>
      </w:r>
      <w:r w:rsidRPr="00F90861">
        <w:rPr>
          <w:b/>
          <w:color w:val="76923C" w:themeColor="accent3" w:themeShade="BF"/>
          <w:sz w:val="22"/>
        </w:rPr>
        <w:t xml:space="preserve"> </w:t>
      </w:r>
      <w:r w:rsidR="00F16AA8" w:rsidRPr="00F90861">
        <w:rPr>
          <w:rStyle w:val="SCRUBBINGChar"/>
          <w:color w:val="76923C" w:themeColor="accent3" w:themeShade="BF"/>
        </w:rPr>
        <w:t>2</w:t>
      </w:r>
      <w:r w:rsidRPr="00F90861">
        <w:rPr>
          <w:rStyle w:val="SCRUBBINGChar"/>
          <w:color w:val="76923C" w:themeColor="accent3" w:themeShade="BF"/>
        </w:rPr>
        <w:t xml:space="preserve">: </w:t>
      </w:r>
      <w:r w:rsidR="00202BF8" w:rsidRPr="00F90861">
        <w:rPr>
          <w:rStyle w:val="SCRUBBINGChar"/>
          <w:color w:val="76923C" w:themeColor="accent3" w:themeShade="BF"/>
        </w:rPr>
        <w:t>Financial Status and Activities (emphasis on savings products/tools)</w:t>
      </w:r>
      <w:r w:rsidR="004265EB">
        <w:rPr>
          <w:rStyle w:val="SCRUBBINGChar"/>
        </w:rPr>
        <w:t xml:space="preserve">. </w:t>
      </w:r>
      <w:r w:rsidR="004265EB" w:rsidRPr="00F90861">
        <w:rPr>
          <w:rStyle w:val="SCRUBBINGChar"/>
          <w:b w:val="0"/>
          <w:color w:val="auto"/>
        </w:rPr>
        <w:t xml:space="preserve">The questions in this section will be used to group respondents into several groups for analysis. First we will analyze the data by Small Savers/Big Savers by </w:t>
      </w:r>
      <w:proofErr w:type="spellStart"/>
      <w:r w:rsidR="00F90861" w:rsidRPr="00F90861">
        <w:rPr>
          <w:rStyle w:val="SCRUBBINGChar"/>
          <w:b w:val="0"/>
          <w:color w:val="auto"/>
        </w:rPr>
        <w:t>l</w:t>
      </w:r>
      <w:r w:rsidR="004265EB" w:rsidRPr="00F90861">
        <w:rPr>
          <w:rStyle w:val="SCRUBBINGChar"/>
          <w:b w:val="0"/>
          <w:color w:val="auto"/>
        </w:rPr>
        <w:t>ifestage</w:t>
      </w:r>
      <w:proofErr w:type="spellEnd"/>
      <w:r w:rsidR="004265EB" w:rsidRPr="00F90861">
        <w:rPr>
          <w:rStyle w:val="SCRUBBINGChar"/>
          <w:b w:val="0"/>
          <w:color w:val="auto"/>
        </w:rPr>
        <w:t xml:space="preserve">, as we did in the Savings Needs study. Second we will divide the population into three groups: those who are doing a lot to save and intend to continue in the near future, those who haven’t done much but intend to start in the near future, and those who haven’t done much and don’t intend to in the near future. </w:t>
      </w:r>
    </w:p>
    <w:p w14:paraId="51561C8E" w14:textId="77777777" w:rsidR="00DF7FC7" w:rsidRDefault="00DF7FC7" w:rsidP="00A7450E">
      <w:pPr>
        <w:tabs>
          <w:tab w:val="left" w:pos="990"/>
        </w:tabs>
        <w:outlineLvl w:val="0"/>
        <w:rPr>
          <w:rStyle w:val="SCRUBBINGChar"/>
          <w:color w:val="auto"/>
        </w:rPr>
      </w:pPr>
    </w:p>
    <w:p w14:paraId="239CBBE0" w14:textId="208F0AAB" w:rsidR="002B1E9A" w:rsidRDefault="006709D9" w:rsidP="009301D5">
      <w:pPr>
        <w:pStyle w:val="1QuexListLevel1"/>
      </w:pPr>
      <w:r>
        <w:t>Which, if any, of the following financial products or accounts do you personally have?</w:t>
      </w:r>
      <w:r w:rsidR="002B1E9A">
        <w:t xml:space="preserve">  </w:t>
      </w:r>
      <w:r>
        <w:t xml:space="preserve">  </w:t>
      </w:r>
    </w:p>
    <w:p w14:paraId="0A51A273" w14:textId="77777777" w:rsidR="002B1E9A" w:rsidRDefault="002B1E9A" w:rsidP="002B1E9A">
      <w:pPr>
        <w:pStyle w:val="1QuexListLevel1"/>
        <w:numPr>
          <w:ilvl w:val="0"/>
          <w:numId w:val="0"/>
        </w:numPr>
        <w:ind w:left="630"/>
      </w:pPr>
    </w:p>
    <w:p w14:paraId="3365FF35" w14:textId="77777777" w:rsidR="00984C11" w:rsidRPr="003738BA" w:rsidRDefault="00984C11" w:rsidP="00984C11">
      <w:pPr>
        <w:pStyle w:val="1QuexListLevel1"/>
        <w:numPr>
          <w:ilvl w:val="0"/>
          <w:numId w:val="0"/>
        </w:numPr>
        <w:ind w:left="630"/>
      </w:pPr>
      <w:r>
        <w:t>[DO NOT RANDOMIZE]</w:t>
      </w:r>
    </w:p>
    <w:p w14:paraId="103D29D4" w14:textId="77777777" w:rsidR="00C0485F" w:rsidRDefault="00C0485F" w:rsidP="00C0485F">
      <w:pPr>
        <w:pStyle w:val="3LetteredBatteryList"/>
        <w:numPr>
          <w:ilvl w:val="0"/>
          <w:numId w:val="0"/>
        </w:numPr>
        <w:ind w:left="1080" w:hanging="360"/>
        <w:rPr>
          <w:rFonts w:cs="Arial"/>
        </w:rPr>
      </w:pPr>
    </w:p>
    <w:tbl>
      <w:tblPr>
        <w:tblStyle w:val="TableGrid"/>
        <w:tblW w:w="0" w:type="auto"/>
        <w:tblInd w:w="625" w:type="dxa"/>
        <w:tblLook w:val="04A0" w:firstRow="1" w:lastRow="0" w:firstColumn="1" w:lastColumn="0" w:noHBand="0" w:noVBand="1"/>
      </w:tblPr>
      <w:tblGrid>
        <w:gridCol w:w="5850"/>
        <w:gridCol w:w="900"/>
        <w:gridCol w:w="900"/>
        <w:gridCol w:w="1255"/>
      </w:tblGrid>
      <w:tr w:rsidR="000D159C" w:rsidRPr="002D31FD" w14:paraId="753AA098" w14:textId="77777777" w:rsidTr="004261C6">
        <w:tc>
          <w:tcPr>
            <w:tcW w:w="5850" w:type="dxa"/>
          </w:tcPr>
          <w:p w14:paraId="0C3F89E7" w14:textId="77777777" w:rsidR="000D159C" w:rsidRPr="002D31FD" w:rsidRDefault="000D159C" w:rsidP="004261C6">
            <w:pPr>
              <w:pStyle w:val="3LetteredBatteryList"/>
              <w:numPr>
                <w:ilvl w:val="0"/>
                <w:numId w:val="0"/>
              </w:numPr>
              <w:rPr>
                <w:rFonts w:cs="Arial"/>
                <w:highlight w:val="magenta"/>
              </w:rPr>
            </w:pPr>
          </w:p>
        </w:tc>
        <w:tc>
          <w:tcPr>
            <w:tcW w:w="900" w:type="dxa"/>
          </w:tcPr>
          <w:p w14:paraId="7C9A26BA" w14:textId="32CF561A" w:rsidR="000D159C" w:rsidRPr="00C31661" w:rsidRDefault="000D159C" w:rsidP="004261C6">
            <w:pPr>
              <w:pStyle w:val="3LetteredBatteryList"/>
              <w:numPr>
                <w:ilvl w:val="0"/>
                <w:numId w:val="0"/>
              </w:numPr>
              <w:jc w:val="center"/>
              <w:rPr>
                <w:rFonts w:cs="Arial"/>
              </w:rPr>
            </w:pPr>
            <w:r>
              <w:rPr>
                <w:rFonts w:cs="Arial"/>
              </w:rPr>
              <w:t>Yes</w:t>
            </w:r>
          </w:p>
        </w:tc>
        <w:tc>
          <w:tcPr>
            <w:tcW w:w="900" w:type="dxa"/>
          </w:tcPr>
          <w:p w14:paraId="40CC962C" w14:textId="3803F939" w:rsidR="000D159C" w:rsidRPr="00C31661" w:rsidRDefault="000D159C" w:rsidP="004261C6">
            <w:pPr>
              <w:pStyle w:val="3LetteredBatteryList"/>
              <w:numPr>
                <w:ilvl w:val="0"/>
                <w:numId w:val="0"/>
              </w:numPr>
              <w:jc w:val="center"/>
              <w:rPr>
                <w:rFonts w:cs="Arial"/>
              </w:rPr>
            </w:pPr>
            <w:r>
              <w:rPr>
                <w:rFonts w:cs="Arial"/>
              </w:rPr>
              <w:t>No</w:t>
            </w:r>
          </w:p>
        </w:tc>
        <w:tc>
          <w:tcPr>
            <w:tcW w:w="1255" w:type="dxa"/>
          </w:tcPr>
          <w:p w14:paraId="26E9DFC7" w14:textId="77777777" w:rsidR="000D159C" w:rsidRPr="00C31661" w:rsidRDefault="000D159C" w:rsidP="004261C6">
            <w:pPr>
              <w:pStyle w:val="3LetteredBatteryList"/>
              <w:numPr>
                <w:ilvl w:val="0"/>
                <w:numId w:val="0"/>
              </w:numPr>
              <w:rPr>
                <w:rFonts w:cs="Arial"/>
              </w:rPr>
            </w:pPr>
            <w:r w:rsidRPr="00C31661">
              <w:rPr>
                <w:rFonts w:cs="Arial"/>
              </w:rPr>
              <w:t>Don’t Know</w:t>
            </w:r>
          </w:p>
        </w:tc>
      </w:tr>
      <w:tr w:rsidR="000D159C" w:rsidRPr="00C31661" w14:paraId="7856F861" w14:textId="77777777" w:rsidTr="004261C6">
        <w:trPr>
          <w:trHeight w:val="70"/>
        </w:trPr>
        <w:tc>
          <w:tcPr>
            <w:tcW w:w="5850" w:type="dxa"/>
            <w:vAlign w:val="center"/>
          </w:tcPr>
          <w:p w14:paraId="652FD61C" w14:textId="2CF3269F" w:rsidR="000D159C" w:rsidRPr="002D31FD" w:rsidRDefault="000D159C" w:rsidP="005138B8">
            <w:pPr>
              <w:pStyle w:val="3LetteredBatteryList"/>
              <w:numPr>
                <w:ilvl w:val="0"/>
                <w:numId w:val="0"/>
              </w:numPr>
              <w:rPr>
                <w:rFonts w:cs="Arial"/>
                <w:highlight w:val="magenta"/>
              </w:rPr>
            </w:pPr>
            <w:r w:rsidRPr="0013745B">
              <w:rPr>
                <w:rFonts w:cs="Arial"/>
              </w:rPr>
              <w:t xml:space="preserve">A </w:t>
            </w:r>
            <w:r w:rsidRPr="00C0485F">
              <w:rPr>
                <w:rFonts w:cs="Arial"/>
                <w:b/>
              </w:rPr>
              <w:t>savings account</w:t>
            </w:r>
            <w:r w:rsidRPr="0013745B">
              <w:rPr>
                <w:rFonts w:cs="Arial"/>
              </w:rPr>
              <w:t xml:space="preserve"> at a bank or credit union (SUPRESS IF </w:t>
            </w:r>
            <w:r w:rsidR="00F47AC8" w:rsidRPr="0013745B">
              <w:rPr>
                <w:rFonts w:cs="Arial"/>
              </w:rPr>
              <w:t>Q</w:t>
            </w:r>
            <w:r w:rsidR="005138B8">
              <w:rPr>
                <w:rFonts w:cs="Arial"/>
              </w:rPr>
              <w:t>9</w:t>
            </w:r>
            <w:r w:rsidRPr="0013745B">
              <w:rPr>
                <w:rFonts w:cs="Arial"/>
              </w:rPr>
              <w:t>=NO</w:t>
            </w:r>
            <w:r>
              <w:rPr>
                <w:rFonts w:cs="Arial"/>
              </w:rPr>
              <w:t xml:space="preserve"> </w:t>
            </w:r>
            <w:r w:rsidRPr="0013745B">
              <w:rPr>
                <w:rFonts w:cs="Arial"/>
              </w:rPr>
              <w:t>(DO NOT HAVE ANY ACCOUNTS AT BANK OR CREDIT UNTION))</w:t>
            </w:r>
          </w:p>
        </w:tc>
        <w:tc>
          <w:tcPr>
            <w:tcW w:w="900" w:type="dxa"/>
          </w:tcPr>
          <w:p w14:paraId="7735E9C7" w14:textId="77777777" w:rsidR="000D159C" w:rsidRPr="00C31661" w:rsidRDefault="000D159C" w:rsidP="004261C6">
            <w:pPr>
              <w:pStyle w:val="3LetteredBatteryList"/>
              <w:numPr>
                <w:ilvl w:val="0"/>
                <w:numId w:val="0"/>
              </w:numPr>
              <w:rPr>
                <w:rFonts w:cs="Arial"/>
              </w:rPr>
            </w:pPr>
          </w:p>
        </w:tc>
        <w:tc>
          <w:tcPr>
            <w:tcW w:w="900" w:type="dxa"/>
          </w:tcPr>
          <w:p w14:paraId="6A566FED" w14:textId="77777777" w:rsidR="000D159C" w:rsidRPr="00C31661" w:rsidRDefault="000D159C" w:rsidP="004261C6">
            <w:pPr>
              <w:pStyle w:val="3LetteredBatteryList"/>
              <w:numPr>
                <w:ilvl w:val="0"/>
                <w:numId w:val="0"/>
              </w:numPr>
              <w:rPr>
                <w:rFonts w:cs="Arial"/>
              </w:rPr>
            </w:pPr>
          </w:p>
        </w:tc>
        <w:tc>
          <w:tcPr>
            <w:tcW w:w="1255" w:type="dxa"/>
          </w:tcPr>
          <w:p w14:paraId="4AF01B5F" w14:textId="77777777" w:rsidR="000D159C" w:rsidRPr="00C31661" w:rsidRDefault="000D159C" w:rsidP="004261C6">
            <w:pPr>
              <w:pStyle w:val="3LetteredBatteryList"/>
              <w:numPr>
                <w:ilvl w:val="0"/>
                <w:numId w:val="0"/>
              </w:numPr>
              <w:rPr>
                <w:rFonts w:cs="Arial"/>
              </w:rPr>
            </w:pPr>
          </w:p>
        </w:tc>
      </w:tr>
      <w:tr w:rsidR="000D159C" w:rsidRPr="00C31661" w14:paraId="05013545" w14:textId="77777777" w:rsidTr="004261C6">
        <w:tc>
          <w:tcPr>
            <w:tcW w:w="5850" w:type="dxa"/>
            <w:vAlign w:val="center"/>
          </w:tcPr>
          <w:p w14:paraId="3B839E85" w14:textId="77777777" w:rsidR="000D159C" w:rsidRPr="00C31661" w:rsidRDefault="000D159C" w:rsidP="004261C6">
            <w:pPr>
              <w:pStyle w:val="3LetteredBatteryList"/>
              <w:numPr>
                <w:ilvl w:val="0"/>
                <w:numId w:val="0"/>
              </w:numPr>
              <w:rPr>
                <w:rFonts w:cs="Arial"/>
              </w:rPr>
            </w:pPr>
            <w:r w:rsidRPr="00D02205">
              <w:rPr>
                <w:b/>
              </w:rPr>
              <w:t>401(k) or similar</w:t>
            </w:r>
            <w:r w:rsidRPr="002B1E9A">
              <w:t xml:space="preserve"> employe</w:t>
            </w:r>
            <w:r>
              <w:t>r sponsored retirement account</w:t>
            </w:r>
          </w:p>
        </w:tc>
        <w:tc>
          <w:tcPr>
            <w:tcW w:w="900" w:type="dxa"/>
          </w:tcPr>
          <w:p w14:paraId="436522C4" w14:textId="77777777" w:rsidR="000D159C" w:rsidRPr="00C31661" w:rsidRDefault="000D159C" w:rsidP="004261C6">
            <w:pPr>
              <w:pStyle w:val="3LetteredBatteryList"/>
              <w:numPr>
                <w:ilvl w:val="0"/>
                <w:numId w:val="0"/>
              </w:numPr>
              <w:rPr>
                <w:rFonts w:cs="Arial"/>
              </w:rPr>
            </w:pPr>
          </w:p>
        </w:tc>
        <w:tc>
          <w:tcPr>
            <w:tcW w:w="900" w:type="dxa"/>
          </w:tcPr>
          <w:p w14:paraId="19F399DD" w14:textId="77777777" w:rsidR="000D159C" w:rsidRPr="00C31661" w:rsidRDefault="000D159C" w:rsidP="004261C6">
            <w:pPr>
              <w:pStyle w:val="3LetteredBatteryList"/>
              <w:numPr>
                <w:ilvl w:val="0"/>
                <w:numId w:val="0"/>
              </w:numPr>
              <w:rPr>
                <w:rFonts w:cs="Arial"/>
              </w:rPr>
            </w:pPr>
          </w:p>
        </w:tc>
        <w:tc>
          <w:tcPr>
            <w:tcW w:w="1255" w:type="dxa"/>
          </w:tcPr>
          <w:p w14:paraId="28DEC390" w14:textId="77777777" w:rsidR="000D159C" w:rsidRPr="00C31661" w:rsidRDefault="000D159C" w:rsidP="004261C6">
            <w:pPr>
              <w:pStyle w:val="3LetteredBatteryList"/>
              <w:numPr>
                <w:ilvl w:val="0"/>
                <w:numId w:val="0"/>
              </w:numPr>
              <w:rPr>
                <w:rFonts w:cs="Arial"/>
              </w:rPr>
            </w:pPr>
          </w:p>
        </w:tc>
      </w:tr>
      <w:tr w:rsidR="000D159C" w:rsidRPr="00C31661" w14:paraId="4536584F" w14:textId="77777777" w:rsidTr="004261C6">
        <w:tc>
          <w:tcPr>
            <w:tcW w:w="5850" w:type="dxa"/>
            <w:vAlign w:val="center"/>
          </w:tcPr>
          <w:p w14:paraId="1A655642" w14:textId="77777777" w:rsidR="000D159C" w:rsidRPr="00C31661" w:rsidRDefault="000D159C" w:rsidP="004261C6">
            <w:pPr>
              <w:pStyle w:val="3LetteredBatteryList"/>
              <w:numPr>
                <w:ilvl w:val="0"/>
                <w:numId w:val="0"/>
              </w:numPr>
              <w:rPr>
                <w:rFonts w:cs="Arial"/>
              </w:rPr>
            </w:pPr>
            <w:r w:rsidRPr="00D02205">
              <w:rPr>
                <w:b/>
              </w:rPr>
              <w:t>IRA, Roth IRA or similar</w:t>
            </w:r>
            <w:r w:rsidRPr="002B1E9A">
              <w:t xml:space="preserve"> </w:t>
            </w:r>
            <w:r>
              <w:t>or other n</w:t>
            </w:r>
            <w:r w:rsidRPr="002B1E9A">
              <w:t>on-employe</w:t>
            </w:r>
            <w:r>
              <w:t>r sponsored retirement account</w:t>
            </w:r>
          </w:p>
        </w:tc>
        <w:tc>
          <w:tcPr>
            <w:tcW w:w="900" w:type="dxa"/>
          </w:tcPr>
          <w:p w14:paraId="3CAAF2AD" w14:textId="77777777" w:rsidR="000D159C" w:rsidRPr="00C31661" w:rsidRDefault="000D159C" w:rsidP="004261C6">
            <w:pPr>
              <w:pStyle w:val="3LetteredBatteryList"/>
              <w:numPr>
                <w:ilvl w:val="0"/>
                <w:numId w:val="0"/>
              </w:numPr>
              <w:rPr>
                <w:rFonts w:cs="Arial"/>
              </w:rPr>
            </w:pPr>
          </w:p>
        </w:tc>
        <w:tc>
          <w:tcPr>
            <w:tcW w:w="900" w:type="dxa"/>
          </w:tcPr>
          <w:p w14:paraId="052CA261" w14:textId="77777777" w:rsidR="000D159C" w:rsidRPr="00C31661" w:rsidRDefault="000D159C" w:rsidP="004261C6">
            <w:pPr>
              <w:pStyle w:val="3LetteredBatteryList"/>
              <w:numPr>
                <w:ilvl w:val="0"/>
                <w:numId w:val="0"/>
              </w:numPr>
              <w:rPr>
                <w:rFonts w:cs="Arial"/>
              </w:rPr>
            </w:pPr>
          </w:p>
        </w:tc>
        <w:tc>
          <w:tcPr>
            <w:tcW w:w="1255" w:type="dxa"/>
          </w:tcPr>
          <w:p w14:paraId="612435F1" w14:textId="77777777" w:rsidR="000D159C" w:rsidRPr="00C31661" w:rsidRDefault="000D159C" w:rsidP="004261C6">
            <w:pPr>
              <w:pStyle w:val="3LetteredBatteryList"/>
              <w:numPr>
                <w:ilvl w:val="0"/>
                <w:numId w:val="0"/>
              </w:numPr>
              <w:rPr>
                <w:rFonts w:cs="Arial"/>
              </w:rPr>
            </w:pPr>
          </w:p>
        </w:tc>
      </w:tr>
      <w:tr w:rsidR="000D159C" w:rsidRPr="00C31661" w14:paraId="486B8BCF" w14:textId="77777777" w:rsidTr="004261C6">
        <w:tc>
          <w:tcPr>
            <w:tcW w:w="5850" w:type="dxa"/>
            <w:vAlign w:val="center"/>
          </w:tcPr>
          <w:p w14:paraId="50E6AEE8" w14:textId="77777777" w:rsidR="000D159C" w:rsidRPr="00C31661" w:rsidRDefault="000D159C" w:rsidP="004261C6">
            <w:pPr>
              <w:pStyle w:val="3LetteredBatteryList"/>
              <w:numPr>
                <w:ilvl w:val="0"/>
                <w:numId w:val="0"/>
              </w:numPr>
              <w:rPr>
                <w:rFonts w:cs="Arial"/>
              </w:rPr>
            </w:pPr>
            <w:r w:rsidRPr="00D02205">
              <w:rPr>
                <w:b/>
              </w:rPr>
              <w:lastRenderedPageBreak/>
              <w:t>Certificate of deposit (CD)</w:t>
            </w:r>
            <w:r>
              <w:t xml:space="preserve"> or </w:t>
            </w:r>
            <w:r w:rsidRPr="002B1E9A">
              <w:t>money ma</w:t>
            </w:r>
            <w:r>
              <w:t>rket account</w:t>
            </w:r>
          </w:p>
        </w:tc>
        <w:tc>
          <w:tcPr>
            <w:tcW w:w="900" w:type="dxa"/>
          </w:tcPr>
          <w:p w14:paraId="3CD0DCD0" w14:textId="77777777" w:rsidR="000D159C" w:rsidRPr="00C31661" w:rsidRDefault="000D159C" w:rsidP="004261C6">
            <w:pPr>
              <w:pStyle w:val="3LetteredBatteryList"/>
              <w:numPr>
                <w:ilvl w:val="0"/>
                <w:numId w:val="0"/>
              </w:numPr>
              <w:rPr>
                <w:rFonts w:cs="Arial"/>
              </w:rPr>
            </w:pPr>
          </w:p>
        </w:tc>
        <w:tc>
          <w:tcPr>
            <w:tcW w:w="900" w:type="dxa"/>
          </w:tcPr>
          <w:p w14:paraId="33B3EBEF" w14:textId="77777777" w:rsidR="000D159C" w:rsidRPr="00C31661" w:rsidRDefault="000D159C" w:rsidP="004261C6">
            <w:pPr>
              <w:pStyle w:val="3LetteredBatteryList"/>
              <w:numPr>
                <w:ilvl w:val="0"/>
                <w:numId w:val="0"/>
              </w:numPr>
              <w:rPr>
                <w:rFonts w:cs="Arial"/>
              </w:rPr>
            </w:pPr>
          </w:p>
        </w:tc>
        <w:tc>
          <w:tcPr>
            <w:tcW w:w="1255" w:type="dxa"/>
          </w:tcPr>
          <w:p w14:paraId="741AEFB9" w14:textId="77777777" w:rsidR="000D159C" w:rsidRPr="00C31661" w:rsidRDefault="000D159C" w:rsidP="004261C6">
            <w:pPr>
              <w:pStyle w:val="3LetteredBatteryList"/>
              <w:numPr>
                <w:ilvl w:val="0"/>
                <w:numId w:val="0"/>
              </w:numPr>
              <w:rPr>
                <w:rFonts w:cs="Arial"/>
              </w:rPr>
            </w:pPr>
          </w:p>
        </w:tc>
      </w:tr>
      <w:tr w:rsidR="000D159C" w:rsidRPr="00C31661" w14:paraId="1CFCBA10" w14:textId="77777777" w:rsidTr="004261C6">
        <w:tc>
          <w:tcPr>
            <w:tcW w:w="5850" w:type="dxa"/>
            <w:vAlign w:val="center"/>
          </w:tcPr>
          <w:p w14:paraId="60DF6AED" w14:textId="77777777" w:rsidR="000D159C" w:rsidRPr="00C31661" w:rsidRDefault="000D159C" w:rsidP="004261C6">
            <w:pPr>
              <w:pStyle w:val="3LetteredBatteryList"/>
              <w:numPr>
                <w:ilvl w:val="0"/>
                <w:numId w:val="0"/>
              </w:numPr>
              <w:rPr>
                <w:rFonts w:cs="Arial"/>
              </w:rPr>
            </w:pPr>
            <w:r w:rsidRPr="00D02205">
              <w:rPr>
                <w:b/>
              </w:rPr>
              <w:t>Pension</w:t>
            </w:r>
            <w:r>
              <w:t xml:space="preserve"> sponsored by your </w:t>
            </w:r>
            <w:r w:rsidRPr="002B1E9A">
              <w:t>employer or government</w:t>
            </w:r>
          </w:p>
        </w:tc>
        <w:tc>
          <w:tcPr>
            <w:tcW w:w="900" w:type="dxa"/>
          </w:tcPr>
          <w:p w14:paraId="7615E10F" w14:textId="77777777" w:rsidR="000D159C" w:rsidRPr="00C31661" w:rsidRDefault="000D159C" w:rsidP="004261C6">
            <w:pPr>
              <w:pStyle w:val="3LetteredBatteryList"/>
              <w:numPr>
                <w:ilvl w:val="0"/>
                <w:numId w:val="0"/>
              </w:numPr>
              <w:rPr>
                <w:rFonts w:cs="Arial"/>
              </w:rPr>
            </w:pPr>
          </w:p>
        </w:tc>
        <w:tc>
          <w:tcPr>
            <w:tcW w:w="900" w:type="dxa"/>
          </w:tcPr>
          <w:p w14:paraId="4067E9EB" w14:textId="77777777" w:rsidR="000D159C" w:rsidRPr="00C31661" w:rsidRDefault="000D159C" w:rsidP="004261C6">
            <w:pPr>
              <w:pStyle w:val="3LetteredBatteryList"/>
              <w:numPr>
                <w:ilvl w:val="0"/>
                <w:numId w:val="0"/>
              </w:numPr>
              <w:rPr>
                <w:rFonts w:cs="Arial"/>
              </w:rPr>
            </w:pPr>
          </w:p>
        </w:tc>
        <w:tc>
          <w:tcPr>
            <w:tcW w:w="1255" w:type="dxa"/>
          </w:tcPr>
          <w:p w14:paraId="3FD9AE33" w14:textId="77777777" w:rsidR="000D159C" w:rsidRPr="00C31661" w:rsidRDefault="000D159C" w:rsidP="004261C6">
            <w:pPr>
              <w:pStyle w:val="3LetteredBatteryList"/>
              <w:numPr>
                <w:ilvl w:val="0"/>
                <w:numId w:val="0"/>
              </w:numPr>
              <w:rPr>
                <w:rFonts w:cs="Arial"/>
              </w:rPr>
            </w:pPr>
          </w:p>
        </w:tc>
      </w:tr>
      <w:tr w:rsidR="000D159C" w:rsidRPr="00C31661" w14:paraId="7A0C1150" w14:textId="77777777" w:rsidTr="004261C6">
        <w:tc>
          <w:tcPr>
            <w:tcW w:w="5850" w:type="dxa"/>
            <w:vAlign w:val="center"/>
          </w:tcPr>
          <w:p w14:paraId="267AC1FE" w14:textId="77777777" w:rsidR="000D159C" w:rsidRPr="00C31661" w:rsidRDefault="000D159C" w:rsidP="004261C6">
            <w:pPr>
              <w:pStyle w:val="3LetteredBatteryList"/>
              <w:numPr>
                <w:ilvl w:val="0"/>
                <w:numId w:val="0"/>
              </w:numPr>
              <w:rPr>
                <w:rFonts w:cs="Arial"/>
              </w:rPr>
            </w:pPr>
            <w:r w:rsidRPr="00EB1F6D">
              <w:rPr>
                <w:rFonts w:cs="Arial"/>
                <w:b/>
              </w:rPr>
              <w:t xml:space="preserve">529 </w:t>
            </w:r>
            <w:r w:rsidRPr="00C31661">
              <w:rPr>
                <w:rFonts w:cs="Arial"/>
              </w:rPr>
              <w:t xml:space="preserve">or similar </w:t>
            </w:r>
            <w:r w:rsidRPr="00EB1F6D">
              <w:rPr>
                <w:rFonts w:cs="Arial"/>
                <w:b/>
              </w:rPr>
              <w:t>college savings</w:t>
            </w:r>
            <w:r>
              <w:rPr>
                <w:rFonts w:cs="Arial"/>
              </w:rPr>
              <w:t xml:space="preserve"> or tuition plan</w:t>
            </w:r>
          </w:p>
        </w:tc>
        <w:tc>
          <w:tcPr>
            <w:tcW w:w="900" w:type="dxa"/>
          </w:tcPr>
          <w:p w14:paraId="4E71005E" w14:textId="77777777" w:rsidR="000D159C" w:rsidRPr="00C31661" w:rsidRDefault="000D159C" w:rsidP="004261C6">
            <w:pPr>
              <w:pStyle w:val="3LetteredBatteryList"/>
              <w:numPr>
                <w:ilvl w:val="0"/>
                <w:numId w:val="0"/>
              </w:numPr>
              <w:rPr>
                <w:rFonts w:cs="Arial"/>
              </w:rPr>
            </w:pPr>
          </w:p>
        </w:tc>
        <w:tc>
          <w:tcPr>
            <w:tcW w:w="900" w:type="dxa"/>
          </w:tcPr>
          <w:p w14:paraId="602800D8" w14:textId="77777777" w:rsidR="000D159C" w:rsidRPr="00C31661" w:rsidRDefault="000D159C" w:rsidP="004261C6">
            <w:pPr>
              <w:pStyle w:val="3LetteredBatteryList"/>
              <w:numPr>
                <w:ilvl w:val="0"/>
                <w:numId w:val="0"/>
              </w:numPr>
              <w:rPr>
                <w:rFonts w:cs="Arial"/>
              </w:rPr>
            </w:pPr>
          </w:p>
        </w:tc>
        <w:tc>
          <w:tcPr>
            <w:tcW w:w="1255" w:type="dxa"/>
          </w:tcPr>
          <w:p w14:paraId="3C03D4EB" w14:textId="77777777" w:rsidR="000D159C" w:rsidRPr="00C31661" w:rsidRDefault="000D159C" w:rsidP="004261C6">
            <w:pPr>
              <w:pStyle w:val="3LetteredBatteryList"/>
              <w:numPr>
                <w:ilvl w:val="0"/>
                <w:numId w:val="0"/>
              </w:numPr>
              <w:rPr>
                <w:rFonts w:cs="Arial"/>
              </w:rPr>
            </w:pPr>
          </w:p>
        </w:tc>
      </w:tr>
      <w:tr w:rsidR="000D159C" w:rsidRPr="00C31661" w14:paraId="0255ACC5" w14:textId="77777777" w:rsidTr="004261C6">
        <w:tc>
          <w:tcPr>
            <w:tcW w:w="5850" w:type="dxa"/>
            <w:vAlign w:val="center"/>
          </w:tcPr>
          <w:p w14:paraId="3C011104" w14:textId="77777777" w:rsidR="000D159C" w:rsidRPr="00C31661" w:rsidRDefault="000D159C" w:rsidP="004261C6">
            <w:pPr>
              <w:pStyle w:val="3LetteredBatteryList"/>
              <w:numPr>
                <w:ilvl w:val="0"/>
                <w:numId w:val="0"/>
              </w:numPr>
              <w:rPr>
                <w:rFonts w:cs="Arial"/>
              </w:rPr>
            </w:pPr>
            <w:r w:rsidRPr="00C31661">
              <w:rPr>
                <w:rFonts w:cs="Arial"/>
              </w:rPr>
              <w:t xml:space="preserve">A </w:t>
            </w:r>
            <w:r w:rsidRPr="00984C11">
              <w:rPr>
                <w:rFonts w:cs="Arial"/>
                <w:b/>
              </w:rPr>
              <w:t>brokerage or investment account</w:t>
            </w:r>
            <w:r>
              <w:rPr>
                <w:rFonts w:cs="Arial"/>
              </w:rPr>
              <w:t xml:space="preserve"> </w:t>
            </w:r>
          </w:p>
        </w:tc>
        <w:tc>
          <w:tcPr>
            <w:tcW w:w="900" w:type="dxa"/>
          </w:tcPr>
          <w:p w14:paraId="0FF6901C" w14:textId="77777777" w:rsidR="000D159C" w:rsidRPr="00C31661" w:rsidRDefault="000D159C" w:rsidP="004261C6">
            <w:pPr>
              <w:pStyle w:val="3LetteredBatteryList"/>
              <w:numPr>
                <w:ilvl w:val="0"/>
                <w:numId w:val="0"/>
              </w:numPr>
              <w:rPr>
                <w:rFonts w:cs="Arial"/>
              </w:rPr>
            </w:pPr>
          </w:p>
        </w:tc>
        <w:tc>
          <w:tcPr>
            <w:tcW w:w="900" w:type="dxa"/>
          </w:tcPr>
          <w:p w14:paraId="01034ADB" w14:textId="77777777" w:rsidR="000D159C" w:rsidRPr="00C31661" w:rsidRDefault="000D159C" w:rsidP="004261C6">
            <w:pPr>
              <w:pStyle w:val="3LetteredBatteryList"/>
              <w:numPr>
                <w:ilvl w:val="0"/>
                <w:numId w:val="0"/>
              </w:numPr>
              <w:rPr>
                <w:rFonts w:cs="Arial"/>
              </w:rPr>
            </w:pPr>
          </w:p>
        </w:tc>
        <w:tc>
          <w:tcPr>
            <w:tcW w:w="1255" w:type="dxa"/>
          </w:tcPr>
          <w:p w14:paraId="2CA64945" w14:textId="77777777" w:rsidR="000D159C" w:rsidRPr="00C31661" w:rsidRDefault="000D159C" w:rsidP="004261C6">
            <w:pPr>
              <w:pStyle w:val="3LetteredBatteryList"/>
              <w:numPr>
                <w:ilvl w:val="0"/>
                <w:numId w:val="0"/>
              </w:numPr>
              <w:rPr>
                <w:rFonts w:cs="Arial"/>
              </w:rPr>
            </w:pPr>
          </w:p>
        </w:tc>
      </w:tr>
      <w:tr w:rsidR="000D159C" w:rsidRPr="00C31661" w14:paraId="3826E74F" w14:textId="77777777" w:rsidTr="004261C6">
        <w:tc>
          <w:tcPr>
            <w:tcW w:w="5850" w:type="dxa"/>
            <w:vAlign w:val="center"/>
          </w:tcPr>
          <w:p w14:paraId="2BD1A6BB" w14:textId="77777777" w:rsidR="000D159C" w:rsidRPr="00C31661" w:rsidRDefault="000D159C" w:rsidP="004261C6">
            <w:pPr>
              <w:pStyle w:val="3LetteredBatteryList"/>
              <w:numPr>
                <w:ilvl w:val="0"/>
                <w:numId w:val="0"/>
              </w:numPr>
              <w:rPr>
                <w:rFonts w:cs="Arial"/>
              </w:rPr>
            </w:pPr>
            <w:r>
              <w:rPr>
                <w:b/>
              </w:rPr>
              <w:t>U.S.</w:t>
            </w:r>
            <w:r w:rsidRPr="00D02205">
              <w:rPr>
                <w:b/>
              </w:rPr>
              <w:t xml:space="preserve"> savings bonds</w:t>
            </w:r>
          </w:p>
        </w:tc>
        <w:tc>
          <w:tcPr>
            <w:tcW w:w="900" w:type="dxa"/>
          </w:tcPr>
          <w:p w14:paraId="24F63160" w14:textId="77777777" w:rsidR="000D159C" w:rsidRPr="00C31661" w:rsidRDefault="000D159C" w:rsidP="004261C6">
            <w:pPr>
              <w:pStyle w:val="3LetteredBatteryList"/>
              <w:numPr>
                <w:ilvl w:val="0"/>
                <w:numId w:val="0"/>
              </w:numPr>
              <w:rPr>
                <w:rFonts w:cs="Arial"/>
              </w:rPr>
            </w:pPr>
          </w:p>
        </w:tc>
        <w:tc>
          <w:tcPr>
            <w:tcW w:w="900" w:type="dxa"/>
          </w:tcPr>
          <w:p w14:paraId="13D0E766" w14:textId="77777777" w:rsidR="000D159C" w:rsidRPr="00C31661" w:rsidRDefault="000D159C" w:rsidP="004261C6">
            <w:pPr>
              <w:pStyle w:val="3LetteredBatteryList"/>
              <w:numPr>
                <w:ilvl w:val="0"/>
                <w:numId w:val="0"/>
              </w:numPr>
              <w:rPr>
                <w:rFonts w:cs="Arial"/>
              </w:rPr>
            </w:pPr>
          </w:p>
        </w:tc>
        <w:tc>
          <w:tcPr>
            <w:tcW w:w="1255" w:type="dxa"/>
          </w:tcPr>
          <w:p w14:paraId="41B0D6A2" w14:textId="77777777" w:rsidR="000D159C" w:rsidRPr="00C31661" w:rsidRDefault="000D159C" w:rsidP="004261C6">
            <w:pPr>
              <w:pStyle w:val="3LetteredBatteryList"/>
              <w:numPr>
                <w:ilvl w:val="0"/>
                <w:numId w:val="0"/>
              </w:numPr>
              <w:rPr>
                <w:rFonts w:cs="Arial"/>
              </w:rPr>
            </w:pPr>
          </w:p>
        </w:tc>
      </w:tr>
      <w:tr w:rsidR="000D159C" w:rsidRPr="00C31661" w14:paraId="44D5E94B" w14:textId="77777777" w:rsidTr="004261C6">
        <w:tc>
          <w:tcPr>
            <w:tcW w:w="5850" w:type="dxa"/>
            <w:vAlign w:val="center"/>
          </w:tcPr>
          <w:p w14:paraId="47848F1A" w14:textId="1A48ECCE" w:rsidR="000D159C" w:rsidRPr="00C31661" w:rsidRDefault="000D159C" w:rsidP="004261C6">
            <w:pPr>
              <w:pStyle w:val="3LetteredBatteryList"/>
              <w:numPr>
                <w:ilvl w:val="0"/>
                <w:numId w:val="0"/>
              </w:numPr>
              <w:rPr>
                <w:rFonts w:cs="Arial"/>
              </w:rPr>
            </w:pPr>
            <w:r w:rsidRPr="00C31661">
              <w:rPr>
                <w:rFonts w:cs="Arial"/>
              </w:rPr>
              <w:t xml:space="preserve">A </w:t>
            </w:r>
            <w:r w:rsidRPr="00EB1F6D">
              <w:rPr>
                <w:rFonts w:cs="Arial"/>
                <w:b/>
              </w:rPr>
              <w:t>TreasuryDirect account</w:t>
            </w:r>
            <w:r w:rsidR="006A56B8">
              <w:rPr>
                <w:rFonts w:cs="Arial"/>
                <w:b/>
              </w:rPr>
              <w:t xml:space="preserve">, </w:t>
            </w:r>
            <w:r w:rsidR="006A56B8" w:rsidRPr="006A56B8">
              <w:rPr>
                <w:rFonts w:cs="Arial"/>
              </w:rPr>
              <w:t>an online account for access to electronic savings bonds and other U.S. Treasury products</w:t>
            </w:r>
          </w:p>
        </w:tc>
        <w:tc>
          <w:tcPr>
            <w:tcW w:w="900" w:type="dxa"/>
          </w:tcPr>
          <w:p w14:paraId="4372A446" w14:textId="77777777" w:rsidR="000D159C" w:rsidRPr="00C31661" w:rsidRDefault="000D159C" w:rsidP="004261C6">
            <w:pPr>
              <w:pStyle w:val="3LetteredBatteryList"/>
              <w:numPr>
                <w:ilvl w:val="0"/>
                <w:numId w:val="0"/>
              </w:numPr>
              <w:rPr>
                <w:rFonts w:cs="Arial"/>
              </w:rPr>
            </w:pPr>
          </w:p>
        </w:tc>
        <w:tc>
          <w:tcPr>
            <w:tcW w:w="900" w:type="dxa"/>
          </w:tcPr>
          <w:p w14:paraId="2014E461" w14:textId="77777777" w:rsidR="000D159C" w:rsidRPr="00C31661" w:rsidRDefault="000D159C" w:rsidP="004261C6">
            <w:pPr>
              <w:pStyle w:val="3LetteredBatteryList"/>
              <w:numPr>
                <w:ilvl w:val="0"/>
                <w:numId w:val="0"/>
              </w:numPr>
              <w:rPr>
                <w:rFonts w:cs="Arial"/>
              </w:rPr>
            </w:pPr>
          </w:p>
        </w:tc>
        <w:tc>
          <w:tcPr>
            <w:tcW w:w="1255" w:type="dxa"/>
          </w:tcPr>
          <w:p w14:paraId="3820291C" w14:textId="77777777" w:rsidR="000D159C" w:rsidRPr="00C31661" w:rsidRDefault="000D159C" w:rsidP="004261C6">
            <w:pPr>
              <w:pStyle w:val="3LetteredBatteryList"/>
              <w:numPr>
                <w:ilvl w:val="0"/>
                <w:numId w:val="0"/>
              </w:numPr>
              <w:rPr>
                <w:rFonts w:cs="Arial"/>
              </w:rPr>
            </w:pPr>
          </w:p>
        </w:tc>
      </w:tr>
      <w:tr w:rsidR="000D159C" w:rsidRPr="00C31661" w14:paraId="4DBFB1A1" w14:textId="77777777" w:rsidTr="004261C6">
        <w:tc>
          <w:tcPr>
            <w:tcW w:w="5850" w:type="dxa"/>
            <w:vAlign w:val="center"/>
          </w:tcPr>
          <w:p w14:paraId="5D63BF15" w14:textId="7FBD6B3A" w:rsidR="000D159C" w:rsidRPr="00C31661" w:rsidRDefault="000D159C" w:rsidP="004261C6">
            <w:pPr>
              <w:pStyle w:val="3LetteredBatteryList"/>
              <w:numPr>
                <w:ilvl w:val="0"/>
                <w:numId w:val="0"/>
              </w:numPr>
              <w:rPr>
                <w:rFonts w:cs="Arial"/>
              </w:rPr>
            </w:pPr>
            <w:r w:rsidRPr="00C31661">
              <w:rPr>
                <w:rFonts w:cs="Arial"/>
              </w:rPr>
              <w:t xml:space="preserve">A </w:t>
            </w:r>
            <w:r w:rsidRPr="00EB1F6D">
              <w:rPr>
                <w:rFonts w:cs="Arial"/>
                <w:b/>
                <w:i/>
              </w:rPr>
              <w:t>my</w:t>
            </w:r>
            <w:r w:rsidRPr="00EB1F6D">
              <w:rPr>
                <w:rFonts w:cs="Arial"/>
                <w:b/>
              </w:rPr>
              <w:t>RA account</w:t>
            </w:r>
            <w:r w:rsidR="006A56B8">
              <w:rPr>
                <w:rFonts w:cs="Arial"/>
                <w:b/>
              </w:rPr>
              <w:t>, a new product offered by the U.S. Treasury</w:t>
            </w:r>
          </w:p>
        </w:tc>
        <w:tc>
          <w:tcPr>
            <w:tcW w:w="900" w:type="dxa"/>
          </w:tcPr>
          <w:p w14:paraId="56A6647D" w14:textId="77777777" w:rsidR="000D159C" w:rsidRPr="00C31661" w:rsidRDefault="000D159C" w:rsidP="004261C6">
            <w:pPr>
              <w:pStyle w:val="3LetteredBatteryList"/>
              <w:numPr>
                <w:ilvl w:val="0"/>
                <w:numId w:val="0"/>
              </w:numPr>
              <w:rPr>
                <w:rFonts w:cs="Arial"/>
              </w:rPr>
            </w:pPr>
          </w:p>
        </w:tc>
        <w:tc>
          <w:tcPr>
            <w:tcW w:w="900" w:type="dxa"/>
          </w:tcPr>
          <w:p w14:paraId="486A03C6" w14:textId="77777777" w:rsidR="000D159C" w:rsidRPr="00C31661" w:rsidRDefault="000D159C" w:rsidP="004261C6">
            <w:pPr>
              <w:pStyle w:val="3LetteredBatteryList"/>
              <w:numPr>
                <w:ilvl w:val="0"/>
                <w:numId w:val="0"/>
              </w:numPr>
              <w:rPr>
                <w:rFonts w:cs="Arial"/>
              </w:rPr>
            </w:pPr>
          </w:p>
        </w:tc>
        <w:tc>
          <w:tcPr>
            <w:tcW w:w="1255" w:type="dxa"/>
          </w:tcPr>
          <w:p w14:paraId="264F5D6C" w14:textId="77777777" w:rsidR="000D159C" w:rsidRPr="00C31661" w:rsidRDefault="000D159C" w:rsidP="004261C6">
            <w:pPr>
              <w:pStyle w:val="3LetteredBatteryList"/>
              <w:numPr>
                <w:ilvl w:val="0"/>
                <w:numId w:val="0"/>
              </w:numPr>
              <w:rPr>
                <w:rFonts w:cs="Arial"/>
              </w:rPr>
            </w:pPr>
          </w:p>
        </w:tc>
      </w:tr>
    </w:tbl>
    <w:p w14:paraId="2718AFA6" w14:textId="77777777" w:rsidR="004261C6" w:rsidRDefault="004261C6" w:rsidP="00C0485F">
      <w:pPr>
        <w:pStyle w:val="3LetteredBatteryList"/>
        <w:numPr>
          <w:ilvl w:val="0"/>
          <w:numId w:val="0"/>
        </w:numPr>
        <w:ind w:left="1080" w:hanging="360"/>
        <w:rPr>
          <w:rFonts w:cs="Arial"/>
        </w:rPr>
      </w:pPr>
    </w:p>
    <w:p w14:paraId="701BFEFE" w14:textId="77777777" w:rsidR="00AD0733" w:rsidRPr="00C31661" w:rsidRDefault="00AD0733" w:rsidP="00AD0733">
      <w:pPr>
        <w:pStyle w:val="3LetteredBatteryList"/>
        <w:numPr>
          <w:ilvl w:val="0"/>
          <w:numId w:val="0"/>
        </w:numPr>
        <w:ind w:left="1080" w:hanging="360"/>
        <w:rPr>
          <w:rFonts w:cs="Arial"/>
        </w:rPr>
      </w:pPr>
    </w:p>
    <w:p w14:paraId="478A9D5F" w14:textId="594D9234" w:rsidR="00DC1CD8" w:rsidRPr="00B70C0D" w:rsidRDefault="00AD0733" w:rsidP="00B70C0D">
      <w:pPr>
        <w:pStyle w:val="1QuexListLevel1"/>
      </w:pPr>
      <w:r w:rsidRPr="00B70C0D">
        <w:t xml:space="preserve">What </w:t>
      </w:r>
      <w:r w:rsidR="00693E0A" w:rsidRPr="00B70C0D">
        <w:t xml:space="preserve">other </w:t>
      </w:r>
      <w:r w:rsidRPr="00B70C0D">
        <w:t xml:space="preserve">tools or methods are you currently using to save money?  </w:t>
      </w:r>
    </w:p>
    <w:p w14:paraId="1D6C7773" w14:textId="77777777" w:rsidR="00DC1CD8" w:rsidRDefault="00DC1CD8" w:rsidP="00DC1CD8">
      <w:pPr>
        <w:pStyle w:val="1QuexListLevel1"/>
        <w:numPr>
          <w:ilvl w:val="0"/>
          <w:numId w:val="0"/>
        </w:numPr>
        <w:ind w:left="180"/>
      </w:pPr>
    </w:p>
    <w:p w14:paraId="7D1241B8" w14:textId="14C792D6" w:rsidR="00AD0733" w:rsidRPr="006330C8" w:rsidRDefault="00DC1CD8" w:rsidP="00DC1CD8">
      <w:pPr>
        <w:pStyle w:val="1QuexListLevel1"/>
        <w:numPr>
          <w:ilvl w:val="0"/>
          <w:numId w:val="0"/>
        </w:numPr>
        <w:ind w:left="180" w:firstLine="540"/>
      </w:pPr>
      <w:r>
        <w:t>RANDOMIZE</w:t>
      </w:r>
    </w:p>
    <w:p w14:paraId="40701BF7" w14:textId="77777777" w:rsidR="00AD0733" w:rsidRPr="00C31661" w:rsidRDefault="00AD0733" w:rsidP="00AD0733">
      <w:pPr>
        <w:pStyle w:val="1QuexListLevel1"/>
        <w:numPr>
          <w:ilvl w:val="0"/>
          <w:numId w:val="0"/>
        </w:numPr>
        <w:ind w:left="180"/>
      </w:pPr>
    </w:p>
    <w:tbl>
      <w:tblPr>
        <w:tblStyle w:val="TableGrid"/>
        <w:tblW w:w="0" w:type="auto"/>
        <w:tblInd w:w="720" w:type="dxa"/>
        <w:tblLook w:val="04A0" w:firstRow="1" w:lastRow="0" w:firstColumn="1" w:lastColumn="0" w:noHBand="0" w:noVBand="1"/>
      </w:tblPr>
      <w:tblGrid>
        <w:gridCol w:w="3661"/>
        <w:gridCol w:w="1127"/>
        <w:gridCol w:w="1319"/>
        <w:gridCol w:w="1305"/>
      </w:tblGrid>
      <w:tr w:rsidR="00DC1CD8" w14:paraId="19AB35CF" w14:textId="50828947" w:rsidTr="00226376">
        <w:tc>
          <w:tcPr>
            <w:tcW w:w="3661" w:type="dxa"/>
          </w:tcPr>
          <w:p w14:paraId="27EDB0C4" w14:textId="77777777" w:rsidR="00DC1CD8" w:rsidRDefault="00DC1CD8" w:rsidP="00AD0733">
            <w:pPr>
              <w:pStyle w:val="1QuexListLevel1"/>
              <w:numPr>
                <w:ilvl w:val="0"/>
                <w:numId w:val="0"/>
              </w:numPr>
            </w:pPr>
          </w:p>
        </w:tc>
        <w:tc>
          <w:tcPr>
            <w:tcW w:w="1127" w:type="dxa"/>
          </w:tcPr>
          <w:p w14:paraId="64A32777" w14:textId="77777777" w:rsidR="00DC1CD8" w:rsidRDefault="00DC1CD8" w:rsidP="00AD0733">
            <w:pPr>
              <w:pStyle w:val="1QuexListLevel1"/>
              <w:numPr>
                <w:ilvl w:val="0"/>
                <w:numId w:val="0"/>
              </w:numPr>
            </w:pPr>
            <w:r>
              <w:t xml:space="preserve">Yes </w:t>
            </w:r>
          </w:p>
        </w:tc>
        <w:tc>
          <w:tcPr>
            <w:tcW w:w="1319" w:type="dxa"/>
          </w:tcPr>
          <w:p w14:paraId="622DFF62" w14:textId="77777777" w:rsidR="00DC1CD8" w:rsidRDefault="00DC1CD8" w:rsidP="00AD0733">
            <w:pPr>
              <w:pStyle w:val="1QuexListLevel1"/>
              <w:numPr>
                <w:ilvl w:val="0"/>
                <w:numId w:val="0"/>
              </w:numPr>
            </w:pPr>
            <w:r>
              <w:t>No</w:t>
            </w:r>
          </w:p>
        </w:tc>
        <w:tc>
          <w:tcPr>
            <w:tcW w:w="1305" w:type="dxa"/>
          </w:tcPr>
          <w:p w14:paraId="3AD93D76" w14:textId="74EBA504" w:rsidR="00DC1CD8" w:rsidRDefault="00DC1CD8" w:rsidP="00AD0733">
            <w:pPr>
              <w:pStyle w:val="1QuexListLevel1"/>
              <w:numPr>
                <w:ilvl w:val="0"/>
                <w:numId w:val="0"/>
              </w:numPr>
            </w:pPr>
            <w:r>
              <w:t>Don't know</w:t>
            </w:r>
          </w:p>
        </w:tc>
      </w:tr>
      <w:tr w:rsidR="00DC1CD8" w14:paraId="0F1E3714" w14:textId="3B17BB73" w:rsidTr="00226376">
        <w:tc>
          <w:tcPr>
            <w:tcW w:w="3661" w:type="dxa"/>
          </w:tcPr>
          <w:p w14:paraId="583C0C8E" w14:textId="77777777" w:rsidR="00DC1CD8" w:rsidRDefault="00DC1CD8" w:rsidP="00AD0733">
            <w:pPr>
              <w:pStyle w:val="1QuexListLevel1"/>
              <w:numPr>
                <w:ilvl w:val="0"/>
                <w:numId w:val="0"/>
              </w:numPr>
            </w:pPr>
            <w:r w:rsidRPr="007B0A0F">
              <w:t>Cash stored or hidden away at home or at a friend or relative’s home for safekeeping</w:t>
            </w:r>
          </w:p>
        </w:tc>
        <w:tc>
          <w:tcPr>
            <w:tcW w:w="1127" w:type="dxa"/>
          </w:tcPr>
          <w:p w14:paraId="12BA92EF" w14:textId="77777777" w:rsidR="00DC1CD8" w:rsidRDefault="00DC1CD8" w:rsidP="00AD0733">
            <w:pPr>
              <w:pStyle w:val="1QuexListLevel1"/>
              <w:numPr>
                <w:ilvl w:val="0"/>
                <w:numId w:val="0"/>
              </w:numPr>
            </w:pPr>
          </w:p>
        </w:tc>
        <w:tc>
          <w:tcPr>
            <w:tcW w:w="1319" w:type="dxa"/>
          </w:tcPr>
          <w:p w14:paraId="1AA38B28" w14:textId="77777777" w:rsidR="00DC1CD8" w:rsidRDefault="00DC1CD8" w:rsidP="00AD0733">
            <w:pPr>
              <w:pStyle w:val="1QuexListLevel1"/>
              <w:numPr>
                <w:ilvl w:val="0"/>
                <w:numId w:val="0"/>
              </w:numPr>
            </w:pPr>
          </w:p>
        </w:tc>
        <w:tc>
          <w:tcPr>
            <w:tcW w:w="1305" w:type="dxa"/>
          </w:tcPr>
          <w:p w14:paraId="187EED9E" w14:textId="77777777" w:rsidR="00DC1CD8" w:rsidRDefault="00DC1CD8" w:rsidP="00AD0733">
            <w:pPr>
              <w:pStyle w:val="1QuexListLevel1"/>
              <w:numPr>
                <w:ilvl w:val="0"/>
                <w:numId w:val="0"/>
              </w:numPr>
            </w:pPr>
          </w:p>
        </w:tc>
      </w:tr>
      <w:tr w:rsidR="00DC1CD8" w14:paraId="07D6444C" w14:textId="586E7AC6" w:rsidTr="00226376">
        <w:tc>
          <w:tcPr>
            <w:tcW w:w="3661" w:type="dxa"/>
          </w:tcPr>
          <w:p w14:paraId="1533C0ED" w14:textId="77777777" w:rsidR="00DC1CD8" w:rsidRDefault="00DC1CD8" w:rsidP="00AD0733">
            <w:pPr>
              <w:pStyle w:val="1QuexListLevel1"/>
              <w:numPr>
                <w:ilvl w:val="0"/>
                <w:numId w:val="0"/>
              </w:numPr>
            </w:pPr>
            <w:r w:rsidRPr="007B0A0F">
              <w:t xml:space="preserve">Keeping a secondary account at a bank or credit union that is difficult to get to </w:t>
            </w:r>
          </w:p>
        </w:tc>
        <w:tc>
          <w:tcPr>
            <w:tcW w:w="1127" w:type="dxa"/>
          </w:tcPr>
          <w:p w14:paraId="7D7D0296" w14:textId="77777777" w:rsidR="00DC1CD8" w:rsidRDefault="00DC1CD8" w:rsidP="00AD0733">
            <w:pPr>
              <w:pStyle w:val="1QuexListLevel1"/>
              <w:numPr>
                <w:ilvl w:val="0"/>
                <w:numId w:val="0"/>
              </w:numPr>
            </w:pPr>
          </w:p>
        </w:tc>
        <w:tc>
          <w:tcPr>
            <w:tcW w:w="1319" w:type="dxa"/>
          </w:tcPr>
          <w:p w14:paraId="3FD92110" w14:textId="77777777" w:rsidR="00DC1CD8" w:rsidRDefault="00DC1CD8" w:rsidP="00AD0733">
            <w:pPr>
              <w:pStyle w:val="1QuexListLevel1"/>
              <w:numPr>
                <w:ilvl w:val="0"/>
                <w:numId w:val="0"/>
              </w:numPr>
            </w:pPr>
          </w:p>
        </w:tc>
        <w:tc>
          <w:tcPr>
            <w:tcW w:w="1305" w:type="dxa"/>
          </w:tcPr>
          <w:p w14:paraId="2168D67F" w14:textId="77777777" w:rsidR="00DC1CD8" w:rsidRDefault="00DC1CD8" w:rsidP="00AD0733">
            <w:pPr>
              <w:pStyle w:val="1QuexListLevel1"/>
              <w:numPr>
                <w:ilvl w:val="0"/>
                <w:numId w:val="0"/>
              </w:numPr>
            </w:pPr>
          </w:p>
        </w:tc>
      </w:tr>
      <w:tr w:rsidR="00DC1CD8" w14:paraId="6D18D3AC" w14:textId="4DF99470" w:rsidTr="00226376">
        <w:tc>
          <w:tcPr>
            <w:tcW w:w="3661" w:type="dxa"/>
          </w:tcPr>
          <w:p w14:paraId="4206D726" w14:textId="77777777" w:rsidR="00DC1CD8" w:rsidRDefault="00DC1CD8" w:rsidP="00AD0733">
            <w:pPr>
              <w:pStyle w:val="1QuexListLevel1"/>
              <w:numPr>
                <w:ilvl w:val="0"/>
                <w:numId w:val="0"/>
              </w:numPr>
            </w:pPr>
            <w:r w:rsidRPr="007B0A0F">
              <w:t>By generally trying to spend less money day to day</w:t>
            </w:r>
          </w:p>
        </w:tc>
        <w:tc>
          <w:tcPr>
            <w:tcW w:w="1127" w:type="dxa"/>
          </w:tcPr>
          <w:p w14:paraId="1B78A7D8" w14:textId="77777777" w:rsidR="00DC1CD8" w:rsidRDefault="00DC1CD8" w:rsidP="00AD0733">
            <w:pPr>
              <w:pStyle w:val="1QuexListLevel1"/>
              <w:numPr>
                <w:ilvl w:val="0"/>
                <w:numId w:val="0"/>
              </w:numPr>
            </w:pPr>
          </w:p>
        </w:tc>
        <w:tc>
          <w:tcPr>
            <w:tcW w:w="1319" w:type="dxa"/>
          </w:tcPr>
          <w:p w14:paraId="7ECBD78A" w14:textId="77777777" w:rsidR="00DC1CD8" w:rsidRDefault="00DC1CD8" w:rsidP="00AD0733">
            <w:pPr>
              <w:pStyle w:val="1QuexListLevel1"/>
              <w:numPr>
                <w:ilvl w:val="0"/>
                <w:numId w:val="0"/>
              </w:numPr>
            </w:pPr>
          </w:p>
        </w:tc>
        <w:tc>
          <w:tcPr>
            <w:tcW w:w="1305" w:type="dxa"/>
          </w:tcPr>
          <w:p w14:paraId="7AC05F68" w14:textId="77777777" w:rsidR="00DC1CD8" w:rsidRDefault="00DC1CD8" w:rsidP="00AD0733">
            <w:pPr>
              <w:pStyle w:val="1QuexListLevel1"/>
              <w:numPr>
                <w:ilvl w:val="0"/>
                <w:numId w:val="0"/>
              </w:numPr>
            </w:pPr>
          </w:p>
        </w:tc>
      </w:tr>
      <w:tr w:rsidR="00DC1CD8" w14:paraId="149BFACC" w14:textId="41190700" w:rsidTr="00226376">
        <w:tc>
          <w:tcPr>
            <w:tcW w:w="3661" w:type="dxa"/>
          </w:tcPr>
          <w:p w14:paraId="6C7D6824" w14:textId="77777777" w:rsidR="00DC1CD8" w:rsidRDefault="00DC1CD8" w:rsidP="00AD0733">
            <w:pPr>
              <w:pStyle w:val="1QuexListLevel1"/>
              <w:numPr>
                <w:ilvl w:val="0"/>
                <w:numId w:val="0"/>
              </w:numPr>
            </w:pPr>
            <w:r>
              <w:t xml:space="preserve">By utilizing budgeting tools </w:t>
            </w:r>
          </w:p>
        </w:tc>
        <w:tc>
          <w:tcPr>
            <w:tcW w:w="1127" w:type="dxa"/>
          </w:tcPr>
          <w:p w14:paraId="22111442" w14:textId="77777777" w:rsidR="00DC1CD8" w:rsidRDefault="00DC1CD8" w:rsidP="00AD0733">
            <w:pPr>
              <w:pStyle w:val="1QuexListLevel1"/>
              <w:numPr>
                <w:ilvl w:val="0"/>
                <w:numId w:val="0"/>
              </w:numPr>
            </w:pPr>
          </w:p>
        </w:tc>
        <w:tc>
          <w:tcPr>
            <w:tcW w:w="1319" w:type="dxa"/>
          </w:tcPr>
          <w:p w14:paraId="0442E01A" w14:textId="77777777" w:rsidR="00DC1CD8" w:rsidRDefault="00DC1CD8" w:rsidP="00AD0733">
            <w:pPr>
              <w:pStyle w:val="1QuexListLevel1"/>
              <w:numPr>
                <w:ilvl w:val="0"/>
                <w:numId w:val="0"/>
              </w:numPr>
            </w:pPr>
          </w:p>
        </w:tc>
        <w:tc>
          <w:tcPr>
            <w:tcW w:w="1305" w:type="dxa"/>
          </w:tcPr>
          <w:p w14:paraId="782E6C54" w14:textId="77777777" w:rsidR="00DC1CD8" w:rsidRDefault="00DC1CD8" w:rsidP="00AD0733">
            <w:pPr>
              <w:pStyle w:val="1QuexListLevel1"/>
              <w:numPr>
                <w:ilvl w:val="0"/>
                <w:numId w:val="0"/>
              </w:numPr>
            </w:pPr>
          </w:p>
        </w:tc>
      </w:tr>
      <w:tr w:rsidR="00DC1CD8" w14:paraId="0E068399" w14:textId="27FED0D9" w:rsidTr="00226376">
        <w:tc>
          <w:tcPr>
            <w:tcW w:w="3661" w:type="dxa"/>
          </w:tcPr>
          <w:p w14:paraId="3EF1242C" w14:textId="77777777" w:rsidR="00DC1CD8" w:rsidRDefault="00DC1CD8" w:rsidP="00AD0733">
            <w:pPr>
              <w:pStyle w:val="1QuexListLevel1"/>
              <w:numPr>
                <w:ilvl w:val="0"/>
                <w:numId w:val="0"/>
              </w:numPr>
            </w:pPr>
            <w:r>
              <w:t>Automatic deposit allocation to a savings account</w:t>
            </w:r>
          </w:p>
        </w:tc>
        <w:tc>
          <w:tcPr>
            <w:tcW w:w="1127" w:type="dxa"/>
          </w:tcPr>
          <w:p w14:paraId="44059170" w14:textId="77777777" w:rsidR="00DC1CD8" w:rsidRDefault="00DC1CD8" w:rsidP="00AD0733">
            <w:pPr>
              <w:pStyle w:val="1QuexListLevel1"/>
              <w:numPr>
                <w:ilvl w:val="0"/>
                <w:numId w:val="0"/>
              </w:numPr>
            </w:pPr>
          </w:p>
        </w:tc>
        <w:tc>
          <w:tcPr>
            <w:tcW w:w="1319" w:type="dxa"/>
          </w:tcPr>
          <w:p w14:paraId="24A94D48" w14:textId="77777777" w:rsidR="00DC1CD8" w:rsidRDefault="00DC1CD8" w:rsidP="00AD0733">
            <w:pPr>
              <w:pStyle w:val="1QuexListLevel1"/>
              <w:numPr>
                <w:ilvl w:val="0"/>
                <w:numId w:val="0"/>
              </w:numPr>
            </w:pPr>
          </w:p>
        </w:tc>
        <w:tc>
          <w:tcPr>
            <w:tcW w:w="1305" w:type="dxa"/>
          </w:tcPr>
          <w:p w14:paraId="759ED1E5" w14:textId="77777777" w:rsidR="00DC1CD8" w:rsidRDefault="00DC1CD8" w:rsidP="00AD0733">
            <w:pPr>
              <w:pStyle w:val="1QuexListLevel1"/>
              <w:numPr>
                <w:ilvl w:val="0"/>
                <w:numId w:val="0"/>
              </w:numPr>
            </w:pPr>
          </w:p>
        </w:tc>
      </w:tr>
      <w:tr w:rsidR="00DC1CD8" w14:paraId="7D47E1CA" w14:textId="68E73FD1" w:rsidTr="00226376">
        <w:tc>
          <w:tcPr>
            <w:tcW w:w="3661" w:type="dxa"/>
          </w:tcPr>
          <w:p w14:paraId="2AF34027" w14:textId="77777777" w:rsidR="00DC1CD8" w:rsidRDefault="00DC1CD8" w:rsidP="00AD0733">
            <w:pPr>
              <w:pStyle w:val="1QuexListLevel1"/>
              <w:numPr>
                <w:ilvl w:val="0"/>
                <w:numId w:val="0"/>
              </w:numPr>
            </w:pPr>
            <w:r>
              <w:t>By using apps that help me track my spending</w:t>
            </w:r>
          </w:p>
        </w:tc>
        <w:tc>
          <w:tcPr>
            <w:tcW w:w="1127" w:type="dxa"/>
          </w:tcPr>
          <w:p w14:paraId="50F0DB27" w14:textId="77777777" w:rsidR="00DC1CD8" w:rsidRDefault="00DC1CD8" w:rsidP="00AD0733">
            <w:pPr>
              <w:pStyle w:val="1QuexListLevel1"/>
              <w:numPr>
                <w:ilvl w:val="0"/>
                <w:numId w:val="0"/>
              </w:numPr>
            </w:pPr>
          </w:p>
        </w:tc>
        <w:tc>
          <w:tcPr>
            <w:tcW w:w="1319" w:type="dxa"/>
          </w:tcPr>
          <w:p w14:paraId="43144FD8" w14:textId="77777777" w:rsidR="00DC1CD8" w:rsidRDefault="00DC1CD8" w:rsidP="00AD0733">
            <w:pPr>
              <w:pStyle w:val="1QuexListLevel1"/>
              <w:numPr>
                <w:ilvl w:val="0"/>
                <w:numId w:val="0"/>
              </w:numPr>
            </w:pPr>
          </w:p>
        </w:tc>
        <w:tc>
          <w:tcPr>
            <w:tcW w:w="1305" w:type="dxa"/>
          </w:tcPr>
          <w:p w14:paraId="0A88180F" w14:textId="77777777" w:rsidR="00DC1CD8" w:rsidRDefault="00DC1CD8" w:rsidP="00AD0733">
            <w:pPr>
              <w:pStyle w:val="1QuexListLevel1"/>
              <w:numPr>
                <w:ilvl w:val="0"/>
                <w:numId w:val="0"/>
              </w:numPr>
            </w:pPr>
          </w:p>
        </w:tc>
      </w:tr>
      <w:tr w:rsidR="00DC1CD8" w14:paraId="7593C538" w14:textId="220FB6D7" w:rsidTr="00226376">
        <w:tc>
          <w:tcPr>
            <w:tcW w:w="3661" w:type="dxa"/>
          </w:tcPr>
          <w:p w14:paraId="49ADF7CC" w14:textId="075DBE65" w:rsidR="00DC1CD8" w:rsidRDefault="00A93163" w:rsidP="00A93163">
            <w:pPr>
              <w:pStyle w:val="1QuexListLevel1"/>
              <w:numPr>
                <w:ilvl w:val="0"/>
                <w:numId w:val="0"/>
              </w:numPr>
            </w:pPr>
            <w:r>
              <w:t>R</w:t>
            </w:r>
            <w:r w:rsidR="00DC1CD8">
              <w:t>egularly</w:t>
            </w:r>
            <w:r>
              <w:t xml:space="preserve"> paying extra on loans</w:t>
            </w:r>
            <w:r w:rsidR="00DC1CD8">
              <w:t xml:space="preserve"> to pay down my debts</w:t>
            </w:r>
            <w:r w:rsidR="00CD701A">
              <w:t xml:space="preserve"> (example: paying more than the</w:t>
            </w:r>
            <w:r w:rsidR="00BC686E">
              <w:t xml:space="preserve"> minimum on student,</w:t>
            </w:r>
            <w:r>
              <w:t xml:space="preserve"> car</w:t>
            </w:r>
            <w:r w:rsidR="00CD701A">
              <w:t xml:space="preserve">, </w:t>
            </w:r>
            <w:r w:rsidR="007473C8">
              <w:t xml:space="preserve">credit card, </w:t>
            </w:r>
            <w:r w:rsidR="004A451F">
              <w:t xml:space="preserve">mortgage, </w:t>
            </w:r>
            <w:r w:rsidR="00CD701A">
              <w:t>or</w:t>
            </w:r>
            <w:r w:rsidR="00BC686E">
              <w:t xml:space="preserve"> other loans</w:t>
            </w:r>
            <w:r w:rsidR="00CD701A">
              <w:t>)</w:t>
            </w:r>
          </w:p>
        </w:tc>
        <w:tc>
          <w:tcPr>
            <w:tcW w:w="1127" w:type="dxa"/>
          </w:tcPr>
          <w:p w14:paraId="320818DD" w14:textId="77777777" w:rsidR="00DC1CD8" w:rsidRDefault="00DC1CD8" w:rsidP="00AD0733">
            <w:pPr>
              <w:pStyle w:val="1QuexListLevel1"/>
              <w:numPr>
                <w:ilvl w:val="0"/>
                <w:numId w:val="0"/>
              </w:numPr>
            </w:pPr>
          </w:p>
        </w:tc>
        <w:tc>
          <w:tcPr>
            <w:tcW w:w="1319" w:type="dxa"/>
          </w:tcPr>
          <w:p w14:paraId="7BAEA242" w14:textId="77777777" w:rsidR="00DC1CD8" w:rsidRDefault="00DC1CD8" w:rsidP="00AD0733">
            <w:pPr>
              <w:pStyle w:val="1QuexListLevel1"/>
              <w:numPr>
                <w:ilvl w:val="0"/>
                <w:numId w:val="0"/>
              </w:numPr>
            </w:pPr>
          </w:p>
        </w:tc>
        <w:tc>
          <w:tcPr>
            <w:tcW w:w="1305" w:type="dxa"/>
          </w:tcPr>
          <w:p w14:paraId="4FE62335" w14:textId="77777777" w:rsidR="00DC1CD8" w:rsidRDefault="00DC1CD8" w:rsidP="00AD0733">
            <w:pPr>
              <w:pStyle w:val="1QuexListLevel1"/>
              <w:numPr>
                <w:ilvl w:val="0"/>
                <w:numId w:val="0"/>
              </w:numPr>
            </w:pPr>
          </w:p>
        </w:tc>
      </w:tr>
    </w:tbl>
    <w:p w14:paraId="4101F04D" w14:textId="77777777" w:rsidR="00AD0733" w:rsidRPr="00C31661" w:rsidRDefault="00AD0733" w:rsidP="00AD0733">
      <w:pPr>
        <w:pStyle w:val="3LetteredBatteryList"/>
        <w:numPr>
          <w:ilvl w:val="0"/>
          <w:numId w:val="0"/>
        </w:numPr>
        <w:ind w:left="1800"/>
        <w:rPr>
          <w:rFonts w:cs="Arial"/>
        </w:rPr>
      </w:pPr>
    </w:p>
    <w:p w14:paraId="7720CF7A" w14:textId="77777777" w:rsidR="00F6046D" w:rsidRPr="00C31661" w:rsidRDefault="00F6046D" w:rsidP="00F6046D">
      <w:pPr>
        <w:pStyle w:val="3LetteredBatteryList"/>
        <w:numPr>
          <w:ilvl w:val="0"/>
          <w:numId w:val="0"/>
        </w:numPr>
        <w:ind w:left="1080" w:hanging="360"/>
        <w:rPr>
          <w:rFonts w:cs="Arial"/>
        </w:rPr>
      </w:pPr>
    </w:p>
    <w:p w14:paraId="40C48198" w14:textId="77777777" w:rsidR="00F6046D" w:rsidRPr="00F5443D" w:rsidRDefault="00F6046D" w:rsidP="00F5443D">
      <w:pPr>
        <w:pStyle w:val="1QuexListLevel1"/>
      </w:pPr>
      <w:r w:rsidRPr="00F5443D">
        <w:t xml:space="preserve">How much would you estimate you currently have set aside in short-term savings i.e., any savings that are designated in an “emergency fund” that is easily accessible or intended to be spent within the next year or two? </w:t>
      </w:r>
    </w:p>
    <w:p w14:paraId="6A8CF83A" w14:textId="77777777" w:rsidR="00F6046D" w:rsidRPr="00C413A0" w:rsidRDefault="00F6046D" w:rsidP="00DB12A6">
      <w:pPr>
        <w:pStyle w:val="2Numberedresponselist"/>
        <w:numPr>
          <w:ilvl w:val="0"/>
          <w:numId w:val="32"/>
        </w:numPr>
      </w:pPr>
      <w:r w:rsidRPr="00C413A0">
        <w:t>None</w:t>
      </w:r>
    </w:p>
    <w:p w14:paraId="3D1BB5A4" w14:textId="77777777" w:rsidR="00F6046D" w:rsidRPr="00C413A0" w:rsidRDefault="00F6046D" w:rsidP="00DB12A6">
      <w:pPr>
        <w:pStyle w:val="2Numberedresponselist"/>
        <w:numPr>
          <w:ilvl w:val="0"/>
          <w:numId w:val="32"/>
        </w:numPr>
      </w:pPr>
      <w:r w:rsidRPr="00C413A0">
        <w:t>$1 to less than $500</w:t>
      </w:r>
    </w:p>
    <w:p w14:paraId="6B1435FC" w14:textId="77777777" w:rsidR="00F6046D" w:rsidRPr="00C413A0" w:rsidRDefault="00F6046D" w:rsidP="00DB12A6">
      <w:pPr>
        <w:pStyle w:val="2Numberedresponselist"/>
        <w:numPr>
          <w:ilvl w:val="0"/>
          <w:numId w:val="32"/>
        </w:numPr>
      </w:pPr>
      <w:r w:rsidRPr="00C413A0">
        <w:t>$500 to less than $1,000</w:t>
      </w:r>
    </w:p>
    <w:p w14:paraId="0167E37C" w14:textId="77777777" w:rsidR="00F6046D" w:rsidRPr="00C413A0" w:rsidRDefault="00F6046D" w:rsidP="00DB12A6">
      <w:pPr>
        <w:pStyle w:val="2Numberedresponselist"/>
        <w:numPr>
          <w:ilvl w:val="0"/>
          <w:numId w:val="32"/>
        </w:numPr>
      </w:pPr>
      <w:r w:rsidRPr="00C413A0">
        <w:t>$1,000 to less than $2,500</w:t>
      </w:r>
    </w:p>
    <w:p w14:paraId="098EC4EC" w14:textId="77777777" w:rsidR="00F6046D" w:rsidRPr="00C413A0" w:rsidRDefault="00F6046D" w:rsidP="00DB12A6">
      <w:pPr>
        <w:pStyle w:val="2Numberedresponselist"/>
        <w:numPr>
          <w:ilvl w:val="0"/>
          <w:numId w:val="32"/>
        </w:numPr>
      </w:pPr>
      <w:r w:rsidRPr="00C413A0">
        <w:t>$2,500 to less than $5,000</w:t>
      </w:r>
    </w:p>
    <w:p w14:paraId="4525400B" w14:textId="77777777" w:rsidR="00F6046D" w:rsidRPr="00C413A0" w:rsidRDefault="00F6046D" w:rsidP="00DB12A6">
      <w:pPr>
        <w:pStyle w:val="2Numberedresponselist"/>
        <w:numPr>
          <w:ilvl w:val="0"/>
          <w:numId w:val="32"/>
        </w:numPr>
      </w:pPr>
      <w:r w:rsidRPr="00C413A0">
        <w:t>$5,000 to less than $10,000</w:t>
      </w:r>
    </w:p>
    <w:p w14:paraId="4116AEB7" w14:textId="77777777" w:rsidR="00F6046D" w:rsidRPr="00C413A0" w:rsidRDefault="00F6046D" w:rsidP="00DB12A6">
      <w:pPr>
        <w:pStyle w:val="2Numberedresponselist"/>
        <w:numPr>
          <w:ilvl w:val="0"/>
          <w:numId w:val="32"/>
        </w:numPr>
      </w:pPr>
      <w:r w:rsidRPr="00C413A0">
        <w:t>$10,000 to less than $25,000</w:t>
      </w:r>
    </w:p>
    <w:p w14:paraId="1E397401" w14:textId="77777777" w:rsidR="00F6046D" w:rsidRPr="00C413A0" w:rsidRDefault="00F6046D" w:rsidP="00DB12A6">
      <w:pPr>
        <w:pStyle w:val="2Numberedresponselist"/>
        <w:numPr>
          <w:ilvl w:val="0"/>
          <w:numId w:val="32"/>
        </w:numPr>
      </w:pPr>
      <w:r w:rsidRPr="00C413A0">
        <w:t>$25,000 to less than $50,000</w:t>
      </w:r>
    </w:p>
    <w:p w14:paraId="1D2415D2" w14:textId="77777777" w:rsidR="00F6046D" w:rsidRPr="00C413A0" w:rsidRDefault="00F6046D" w:rsidP="00DB12A6">
      <w:pPr>
        <w:pStyle w:val="2Numberedresponselist"/>
        <w:numPr>
          <w:ilvl w:val="0"/>
          <w:numId w:val="32"/>
        </w:numPr>
      </w:pPr>
      <w:r w:rsidRPr="00C413A0">
        <w:lastRenderedPageBreak/>
        <w:t>$50,000 or more</w:t>
      </w:r>
    </w:p>
    <w:p w14:paraId="0C65C966" w14:textId="77777777" w:rsidR="00F6046D" w:rsidRPr="00C413A0" w:rsidRDefault="00F6046D" w:rsidP="00DB12A6">
      <w:pPr>
        <w:pStyle w:val="2Numberedresponselist"/>
        <w:numPr>
          <w:ilvl w:val="0"/>
          <w:numId w:val="32"/>
        </w:numPr>
      </w:pPr>
      <w:r w:rsidRPr="00C413A0">
        <w:t>Don’t know / Prefer not to say</w:t>
      </w:r>
    </w:p>
    <w:p w14:paraId="37EBF2B2" w14:textId="77777777" w:rsidR="00F6046D" w:rsidRPr="00C31661" w:rsidRDefault="00F6046D" w:rsidP="00F6046D">
      <w:pPr>
        <w:spacing w:before="0" w:after="0" w:line="240" w:lineRule="auto"/>
        <w:rPr>
          <w:rFonts w:cs="Arial"/>
          <w:sz w:val="22"/>
          <w:szCs w:val="22"/>
        </w:rPr>
      </w:pPr>
    </w:p>
    <w:p w14:paraId="71CA69AF" w14:textId="77777777" w:rsidR="00F6046D" w:rsidRPr="00C31661" w:rsidRDefault="00F6046D" w:rsidP="00F6046D">
      <w:pPr>
        <w:pStyle w:val="1QuexListLevel1"/>
      </w:pPr>
      <w:r w:rsidRPr="00C31661">
        <w:t xml:space="preserve">Now, thinking of just </w:t>
      </w:r>
      <w:r w:rsidRPr="00C31661">
        <w:rPr>
          <w:b/>
        </w:rPr>
        <w:t>long</w:t>
      </w:r>
      <w:r>
        <w:rPr>
          <w:b/>
        </w:rPr>
        <w:t>-</w:t>
      </w:r>
      <w:r w:rsidRPr="00C31661">
        <w:rPr>
          <w:b/>
        </w:rPr>
        <w:t>term</w:t>
      </w:r>
      <w:r w:rsidRPr="00C31661">
        <w:t xml:space="preserve"> savings and investments</w:t>
      </w:r>
      <w:r>
        <w:t xml:space="preserve"> – savings that are intended for use for more than two years in the future and longer term saving such as retirement savings in IRA or 401k type accounts, college savings accounts, and other savings designed to be held over a longer period of time such as long-term CDs or bonds. W</w:t>
      </w:r>
      <w:r w:rsidRPr="00C31661">
        <w:t>hat would you estimate as the total amount of your long</w:t>
      </w:r>
      <w:r>
        <w:t>-</w:t>
      </w:r>
      <w:r w:rsidRPr="00C31661">
        <w:t xml:space="preserve">term household savings? </w:t>
      </w:r>
      <w:r>
        <w:t xml:space="preserve"> </w:t>
      </w:r>
      <w:r w:rsidRPr="00C31661">
        <w:t xml:space="preserve">Please </w:t>
      </w:r>
      <w:r w:rsidRPr="00C31661">
        <w:rPr>
          <w:b/>
        </w:rPr>
        <w:t>do not</w:t>
      </w:r>
      <w:r w:rsidRPr="00C31661">
        <w:t xml:space="preserve"> include </w:t>
      </w:r>
      <w:r>
        <w:t xml:space="preserve">short-term savings or </w:t>
      </w:r>
      <w:r w:rsidRPr="00C31661">
        <w:t xml:space="preserve">the </w:t>
      </w:r>
      <w:r w:rsidRPr="00346760">
        <w:rPr>
          <w:u w:val="single"/>
        </w:rPr>
        <w:t>value</w:t>
      </w:r>
      <w:r w:rsidRPr="00C31661">
        <w:t xml:space="preserve"> of your home in this estimate if you own a home.  </w:t>
      </w:r>
    </w:p>
    <w:p w14:paraId="4396570F" w14:textId="77777777" w:rsidR="00F02677" w:rsidRDefault="00F6046D" w:rsidP="00DB12A6">
      <w:pPr>
        <w:pStyle w:val="2Numberedresponselist"/>
        <w:numPr>
          <w:ilvl w:val="0"/>
          <w:numId w:val="25"/>
        </w:numPr>
        <w:rPr>
          <w:rFonts w:cs="Arial"/>
        </w:rPr>
      </w:pPr>
      <w:r w:rsidRPr="00F6046D">
        <w:rPr>
          <w:rFonts w:cs="Arial"/>
        </w:rPr>
        <w:t>None</w:t>
      </w:r>
    </w:p>
    <w:p w14:paraId="3503F3DF" w14:textId="77777777" w:rsidR="00F02677" w:rsidRDefault="00F6046D" w:rsidP="00DB12A6">
      <w:pPr>
        <w:pStyle w:val="2Numberedresponselist"/>
        <w:numPr>
          <w:ilvl w:val="0"/>
          <w:numId w:val="25"/>
        </w:numPr>
        <w:rPr>
          <w:rFonts w:cs="Arial"/>
        </w:rPr>
      </w:pPr>
      <w:r w:rsidRPr="00F02677">
        <w:rPr>
          <w:rFonts w:cs="Arial"/>
        </w:rPr>
        <w:t>$1 to less than $1,000</w:t>
      </w:r>
    </w:p>
    <w:p w14:paraId="423FC793" w14:textId="77777777" w:rsidR="00F02677" w:rsidRDefault="00F6046D" w:rsidP="00DB12A6">
      <w:pPr>
        <w:pStyle w:val="2Numberedresponselist"/>
        <w:numPr>
          <w:ilvl w:val="0"/>
          <w:numId w:val="25"/>
        </w:numPr>
        <w:rPr>
          <w:rFonts w:cs="Arial"/>
        </w:rPr>
      </w:pPr>
      <w:r w:rsidRPr="00F02677">
        <w:rPr>
          <w:rFonts w:cs="Arial"/>
        </w:rPr>
        <w:t>$1,000 to less than $5,000</w:t>
      </w:r>
    </w:p>
    <w:p w14:paraId="3FEF7F42" w14:textId="77777777" w:rsidR="00F02677" w:rsidRDefault="00F6046D" w:rsidP="00DB12A6">
      <w:pPr>
        <w:pStyle w:val="2Numberedresponselist"/>
        <w:numPr>
          <w:ilvl w:val="0"/>
          <w:numId w:val="25"/>
        </w:numPr>
        <w:rPr>
          <w:rFonts w:cs="Arial"/>
        </w:rPr>
      </w:pPr>
      <w:r w:rsidRPr="00F02677">
        <w:rPr>
          <w:rFonts w:cs="Arial"/>
        </w:rPr>
        <w:t>$5,000 to less than $10,000</w:t>
      </w:r>
    </w:p>
    <w:p w14:paraId="3F83C4F0" w14:textId="77777777" w:rsidR="00F02677" w:rsidRDefault="00F6046D" w:rsidP="00DB12A6">
      <w:pPr>
        <w:pStyle w:val="2Numberedresponselist"/>
        <w:numPr>
          <w:ilvl w:val="0"/>
          <w:numId w:val="25"/>
        </w:numPr>
        <w:rPr>
          <w:rFonts w:cs="Arial"/>
        </w:rPr>
      </w:pPr>
      <w:r w:rsidRPr="00F02677">
        <w:rPr>
          <w:rFonts w:cs="Arial"/>
        </w:rPr>
        <w:t>$10,000 to less than $25,000</w:t>
      </w:r>
    </w:p>
    <w:p w14:paraId="76A4536A" w14:textId="77777777" w:rsidR="00F02677" w:rsidRDefault="00F6046D" w:rsidP="00DB12A6">
      <w:pPr>
        <w:pStyle w:val="2Numberedresponselist"/>
        <w:numPr>
          <w:ilvl w:val="0"/>
          <w:numId w:val="25"/>
        </w:numPr>
        <w:rPr>
          <w:rFonts w:cs="Arial"/>
        </w:rPr>
      </w:pPr>
      <w:r w:rsidRPr="00F02677">
        <w:rPr>
          <w:rFonts w:cs="Arial"/>
        </w:rPr>
        <w:t>$25,000 to less than $100,000</w:t>
      </w:r>
    </w:p>
    <w:p w14:paraId="60BC53AE" w14:textId="77777777" w:rsidR="00F02677" w:rsidRDefault="00F6046D" w:rsidP="00DB12A6">
      <w:pPr>
        <w:pStyle w:val="2Numberedresponselist"/>
        <w:numPr>
          <w:ilvl w:val="0"/>
          <w:numId w:val="25"/>
        </w:numPr>
        <w:rPr>
          <w:rFonts w:cs="Arial"/>
        </w:rPr>
      </w:pPr>
      <w:r w:rsidRPr="00F02677">
        <w:rPr>
          <w:rFonts w:cs="Arial"/>
        </w:rPr>
        <w:t>$100,000 to less than $250,000</w:t>
      </w:r>
    </w:p>
    <w:p w14:paraId="3BCECCDF" w14:textId="77777777" w:rsidR="00F02677" w:rsidRDefault="00F6046D" w:rsidP="00DB12A6">
      <w:pPr>
        <w:pStyle w:val="2Numberedresponselist"/>
        <w:numPr>
          <w:ilvl w:val="0"/>
          <w:numId w:val="25"/>
        </w:numPr>
        <w:rPr>
          <w:rFonts w:cs="Arial"/>
        </w:rPr>
      </w:pPr>
      <w:r w:rsidRPr="00F02677">
        <w:rPr>
          <w:rFonts w:cs="Arial"/>
        </w:rPr>
        <w:t>$250,000 to less than $500,000</w:t>
      </w:r>
    </w:p>
    <w:p w14:paraId="532DFF20" w14:textId="77777777" w:rsidR="00F02677" w:rsidRDefault="00F6046D" w:rsidP="00DB12A6">
      <w:pPr>
        <w:pStyle w:val="2Numberedresponselist"/>
        <w:numPr>
          <w:ilvl w:val="0"/>
          <w:numId w:val="25"/>
        </w:numPr>
        <w:rPr>
          <w:rFonts w:cs="Arial"/>
        </w:rPr>
      </w:pPr>
      <w:r w:rsidRPr="00F02677">
        <w:rPr>
          <w:rFonts w:cs="Arial"/>
        </w:rPr>
        <w:t>$500,000 or more</w:t>
      </w:r>
    </w:p>
    <w:p w14:paraId="2FDAA947" w14:textId="26A15833" w:rsidR="00F6046D" w:rsidRPr="00F02677" w:rsidRDefault="00F6046D" w:rsidP="00DB12A6">
      <w:pPr>
        <w:pStyle w:val="2Numberedresponselist"/>
        <w:numPr>
          <w:ilvl w:val="0"/>
          <w:numId w:val="25"/>
        </w:numPr>
        <w:rPr>
          <w:rFonts w:cs="Arial"/>
        </w:rPr>
      </w:pPr>
      <w:r w:rsidRPr="00F02677">
        <w:rPr>
          <w:rFonts w:cs="Arial"/>
        </w:rPr>
        <w:t>Don’t know / Prefer not to say</w:t>
      </w:r>
    </w:p>
    <w:p w14:paraId="3BE0D994" w14:textId="77777777" w:rsidR="00ED72E9" w:rsidRDefault="00ED72E9" w:rsidP="00A7450E">
      <w:pPr>
        <w:tabs>
          <w:tab w:val="left" w:pos="990"/>
        </w:tabs>
        <w:outlineLvl w:val="0"/>
        <w:rPr>
          <w:rStyle w:val="SCRUBBINGChar"/>
          <w:color w:val="auto"/>
        </w:rPr>
      </w:pPr>
    </w:p>
    <w:p w14:paraId="435EE33A" w14:textId="3A85F9C9" w:rsidR="00624ADE" w:rsidRDefault="008B1DAB" w:rsidP="00A7450E">
      <w:pPr>
        <w:pStyle w:val="1QuexListLevel1"/>
      </w:pPr>
      <w:r>
        <w:t xml:space="preserve">How much effort would you say you </w:t>
      </w:r>
      <w:r w:rsidRPr="008B1DAB">
        <w:rPr>
          <w:b/>
        </w:rPr>
        <w:t>currently</w:t>
      </w:r>
      <w:r>
        <w:t xml:space="preserve"> spend on saving money </w:t>
      </w:r>
      <w:r w:rsidR="005C6613">
        <w:t>for the future</w:t>
      </w:r>
      <w:r>
        <w:t>?</w:t>
      </w:r>
    </w:p>
    <w:p w14:paraId="698099C9" w14:textId="77777777" w:rsidR="00605EC8" w:rsidRDefault="00605EC8" w:rsidP="00605EC8">
      <w:pPr>
        <w:pStyle w:val="1QuexListLevel1"/>
        <w:numPr>
          <w:ilvl w:val="0"/>
          <w:numId w:val="0"/>
        </w:numPr>
        <w:ind w:left="720"/>
      </w:pPr>
    </w:p>
    <w:p w14:paraId="0598A5FD" w14:textId="330C8B67" w:rsidR="00605EC8" w:rsidRDefault="00605EC8" w:rsidP="00605EC8">
      <w:pPr>
        <w:pStyle w:val="1QuexListLevel1"/>
        <w:numPr>
          <w:ilvl w:val="0"/>
          <w:numId w:val="0"/>
        </w:numPr>
        <w:ind w:left="1728" w:hanging="360"/>
      </w:pPr>
      <w:r>
        <w:t>1</w:t>
      </w:r>
      <w:r>
        <w:tab/>
      </w:r>
      <w:r>
        <w:tab/>
        <w:t>2</w:t>
      </w:r>
      <w:r>
        <w:tab/>
        <w:t>3</w:t>
      </w:r>
      <w:r>
        <w:tab/>
        <w:t>4</w:t>
      </w:r>
      <w:r>
        <w:tab/>
        <w:t>5</w:t>
      </w:r>
      <w:r>
        <w:tab/>
        <w:t>6</w:t>
      </w:r>
      <w:r>
        <w:tab/>
        <w:t>7</w:t>
      </w:r>
    </w:p>
    <w:p w14:paraId="4C2498F3" w14:textId="2BD77280" w:rsidR="00605EC8" w:rsidRDefault="00605EC8" w:rsidP="00605EC8">
      <w:pPr>
        <w:pStyle w:val="1QuexListLevel1"/>
        <w:numPr>
          <w:ilvl w:val="0"/>
          <w:numId w:val="0"/>
        </w:numPr>
        <w:ind w:left="1728" w:hanging="360"/>
      </w:pPr>
      <w:r>
        <w:t>A lot</w:t>
      </w:r>
      <w:r>
        <w:tab/>
      </w:r>
      <w:r>
        <w:tab/>
      </w:r>
      <w:r>
        <w:tab/>
      </w:r>
      <w:r>
        <w:tab/>
      </w:r>
      <w:r>
        <w:tab/>
      </w:r>
      <w:r>
        <w:tab/>
        <w:t>No</w:t>
      </w:r>
    </w:p>
    <w:p w14:paraId="034CC231" w14:textId="0350556C" w:rsidR="00605EC8" w:rsidRDefault="00605EC8" w:rsidP="00605EC8">
      <w:pPr>
        <w:pStyle w:val="1QuexListLevel1"/>
        <w:numPr>
          <w:ilvl w:val="0"/>
          <w:numId w:val="0"/>
        </w:numPr>
        <w:ind w:left="1728" w:hanging="360"/>
      </w:pPr>
      <w:r>
        <w:t xml:space="preserve">Of </w:t>
      </w:r>
      <w:r>
        <w:tab/>
      </w:r>
      <w:r>
        <w:tab/>
      </w:r>
      <w:r>
        <w:tab/>
      </w:r>
      <w:r>
        <w:tab/>
      </w:r>
      <w:r>
        <w:tab/>
      </w:r>
      <w:r>
        <w:tab/>
      </w:r>
      <w:r>
        <w:tab/>
        <w:t>Effort</w:t>
      </w:r>
    </w:p>
    <w:p w14:paraId="037962F0" w14:textId="3BE9B733" w:rsidR="00605EC8" w:rsidRDefault="00605EC8" w:rsidP="00605EC8">
      <w:pPr>
        <w:pStyle w:val="1QuexListLevel1"/>
        <w:numPr>
          <w:ilvl w:val="0"/>
          <w:numId w:val="0"/>
        </w:numPr>
        <w:ind w:left="1728" w:hanging="360"/>
      </w:pPr>
      <w:r>
        <w:t>Effort</w:t>
      </w:r>
      <w:r>
        <w:tab/>
      </w:r>
      <w:r>
        <w:tab/>
      </w:r>
      <w:r>
        <w:tab/>
      </w:r>
      <w:r>
        <w:tab/>
      </w:r>
      <w:r>
        <w:tab/>
      </w:r>
      <w:r>
        <w:tab/>
        <w:t>At All</w:t>
      </w:r>
    </w:p>
    <w:p w14:paraId="1B4D52C4" w14:textId="77777777" w:rsidR="008B1DAB" w:rsidRDefault="008B1DAB" w:rsidP="008B1DAB">
      <w:pPr>
        <w:pStyle w:val="1QuexListLevel1"/>
        <w:numPr>
          <w:ilvl w:val="0"/>
          <w:numId w:val="0"/>
        </w:numPr>
        <w:ind w:left="630" w:hanging="630"/>
      </w:pPr>
    </w:p>
    <w:p w14:paraId="006CD7BD" w14:textId="77777777" w:rsidR="008B1DAB" w:rsidRDefault="008B1DAB" w:rsidP="008B1DAB">
      <w:pPr>
        <w:pStyle w:val="1QuexListLevel1"/>
        <w:numPr>
          <w:ilvl w:val="0"/>
          <w:numId w:val="0"/>
        </w:numPr>
        <w:ind w:left="630" w:hanging="630"/>
      </w:pPr>
    </w:p>
    <w:p w14:paraId="275FE268" w14:textId="4108C927" w:rsidR="00EA22C1" w:rsidRDefault="00EA22C1" w:rsidP="00EA22C1">
      <w:pPr>
        <w:pStyle w:val="1QuexListLevel1"/>
      </w:pPr>
      <w:r>
        <w:t xml:space="preserve">How much effort do you </w:t>
      </w:r>
      <w:r w:rsidRPr="005C6613">
        <w:rPr>
          <w:b/>
        </w:rPr>
        <w:t xml:space="preserve">plan to </w:t>
      </w:r>
      <w:r w:rsidR="005C6613" w:rsidRPr="005C6613">
        <w:rPr>
          <w:b/>
        </w:rPr>
        <w:t>spend in the next year</w:t>
      </w:r>
      <w:r w:rsidR="005C6613">
        <w:t xml:space="preserve"> on saving money for the future</w:t>
      </w:r>
      <w:r>
        <w:t>?</w:t>
      </w:r>
    </w:p>
    <w:p w14:paraId="247D87D3" w14:textId="77777777" w:rsidR="00EA22C1" w:rsidRDefault="00EA22C1" w:rsidP="00EA22C1">
      <w:pPr>
        <w:pStyle w:val="1QuexListLevel1"/>
        <w:numPr>
          <w:ilvl w:val="0"/>
          <w:numId w:val="0"/>
        </w:numPr>
        <w:ind w:left="720"/>
      </w:pPr>
    </w:p>
    <w:p w14:paraId="7ED06D89" w14:textId="77777777" w:rsidR="00EA22C1" w:rsidRDefault="00EA22C1" w:rsidP="00EA22C1">
      <w:pPr>
        <w:pStyle w:val="1QuexListLevel1"/>
        <w:numPr>
          <w:ilvl w:val="0"/>
          <w:numId w:val="0"/>
        </w:numPr>
        <w:ind w:left="1728" w:hanging="360"/>
      </w:pPr>
      <w:r>
        <w:t>1</w:t>
      </w:r>
      <w:r>
        <w:tab/>
      </w:r>
      <w:r>
        <w:tab/>
        <w:t>2</w:t>
      </w:r>
      <w:r>
        <w:tab/>
        <w:t>3</w:t>
      </w:r>
      <w:r>
        <w:tab/>
        <w:t>4</w:t>
      </w:r>
      <w:r>
        <w:tab/>
        <w:t>5</w:t>
      </w:r>
      <w:r>
        <w:tab/>
        <w:t>6</w:t>
      </w:r>
      <w:r>
        <w:tab/>
        <w:t>7</w:t>
      </w:r>
    </w:p>
    <w:p w14:paraId="1D071057" w14:textId="77777777" w:rsidR="00EA22C1" w:rsidRDefault="00EA22C1" w:rsidP="00EA22C1">
      <w:pPr>
        <w:pStyle w:val="1QuexListLevel1"/>
        <w:numPr>
          <w:ilvl w:val="0"/>
          <w:numId w:val="0"/>
        </w:numPr>
        <w:ind w:left="1728" w:hanging="360"/>
      </w:pPr>
      <w:r>
        <w:t>A lot</w:t>
      </w:r>
      <w:r>
        <w:tab/>
      </w:r>
      <w:r>
        <w:tab/>
      </w:r>
      <w:r>
        <w:tab/>
      </w:r>
      <w:r>
        <w:tab/>
      </w:r>
      <w:r>
        <w:tab/>
      </w:r>
      <w:r>
        <w:tab/>
        <w:t>No</w:t>
      </w:r>
    </w:p>
    <w:p w14:paraId="330A9EEA" w14:textId="77777777" w:rsidR="00EA22C1" w:rsidRDefault="00EA22C1" w:rsidP="00EA22C1">
      <w:pPr>
        <w:pStyle w:val="1QuexListLevel1"/>
        <w:numPr>
          <w:ilvl w:val="0"/>
          <w:numId w:val="0"/>
        </w:numPr>
        <w:ind w:left="1728" w:hanging="360"/>
      </w:pPr>
      <w:r>
        <w:t xml:space="preserve">Of </w:t>
      </w:r>
      <w:r>
        <w:tab/>
      </w:r>
      <w:r>
        <w:tab/>
      </w:r>
      <w:r>
        <w:tab/>
      </w:r>
      <w:r>
        <w:tab/>
      </w:r>
      <w:r>
        <w:tab/>
      </w:r>
      <w:r>
        <w:tab/>
      </w:r>
      <w:r>
        <w:tab/>
        <w:t>Effort</w:t>
      </w:r>
    </w:p>
    <w:p w14:paraId="397F5186" w14:textId="77777777" w:rsidR="00EA22C1" w:rsidRDefault="00EA22C1" w:rsidP="00EA22C1">
      <w:pPr>
        <w:pStyle w:val="1QuexListLevel1"/>
        <w:numPr>
          <w:ilvl w:val="0"/>
          <w:numId w:val="0"/>
        </w:numPr>
        <w:ind w:left="1728" w:hanging="360"/>
      </w:pPr>
      <w:r>
        <w:t>Effort</w:t>
      </w:r>
      <w:r>
        <w:tab/>
      </w:r>
      <w:r>
        <w:tab/>
      </w:r>
      <w:r>
        <w:tab/>
      </w:r>
      <w:r>
        <w:tab/>
      </w:r>
      <w:r>
        <w:tab/>
      </w:r>
      <w:r>
        <w:tab/>
        <w:t>At All</w:t>
      </w:r>
    </w:p>
    <w:p w14:paraId="6AE67D40" w14:textId="77777777" w:rsidR="00EA22C1" w:rsidRDefault="00EA22C1" w:rsidP="008B1DAB">
      <w:pPr>
        <w:pStyle w:val="1QuexListLevel1"/>
        <w:numPr>
          <w:ilvl w:val="0"/>
          <w:numId w:val="0"/>
        </w:numPr>
        <w:ind w:left="630" w:hanging="630"/>
      </w:pPr>
    </w:p>
    <w:p w14:paraId="4C17F18E" w14:textId="41A3E2F6" w:rsidR="00F460D0" w:rsidRDefault="00F460D0" w:rsidP="00A7450E">
      <w:pPr>
        <w:pStyle w:val="1QuexListLevel1"/>
      </w:pPr>
      <w:r>
        <w:t>How interested would you be in a new type of financial account that would help you save for either the short or long term?</w:t>
      </w:r>
    </w:p>
    <w:p w14:paraId="4D9AAB21" w14:textId="77777777" w:rsidR="00F460D0" w:rsidRDefault="00F460D0" w:rsidP="00F460D0">
      <w:pPr>
        <w:pStyle w:val="1QuexListLevel1"/>
        <w:numPr>
          <w:ilvl w:val="0"/>
          <w:numId w:val="0"/>
        </w:numPr>
        <w:ind w:left="540" w:hanging="540"/>
      </w:pPr>
    </w:p>
    <w:p w14:paraId="1D2719A4" w14:textId="77777777" w:rsidR="00F460D0" w:rsidRDefault="00F460D0" w:rsidP="00F460D0">
      <w:pPr>
        <w:pStyle w:val="1QuexListLevel1"/>
        <w:numPr>
          <w:ilvl w:val="0"/>
          <w:numId w:val="0"/>
        </w:numPr>
        <w:ind w:left="540" w:hanging="540"/>
      </w:pPr>
    </w:p>
    <w:p w14:paraId="6B36B521" w14:textId="77777777" w:rsidR="00F460D0" w:rsidRDefault="00F460D0" w:rsidP="00F460D0">
      <w:pPr>
        <w:pStyle w:val="1QuexListLevel1"/>
        <w:numPr>
          <w:ilvl w:val="0"/>
          <w:numId w:val="0"/>
        </w:numPr>
        <w:ind w:left="1728" w:hanging="360"/>
      </w:pPr>
      <w:r>
        <w:t>1</w:t>
      </w:r>
      <w:r>
        <w:tab/>
      </w:r>
      <w:r>
        <w:tab/>
        <w:t>2</w:t>
      </w:r>
      <w:r>
        <w:tab/>
        <w:t>3</w:t>
      </w:r>
      <w:r>
        <w:tab/>
        <w:t>4</w:t>
      </w:r>
      <w:r>
        <w:tab/>
        <w:t>5</w:t>
      </w:r>
      <w:r>
        <w:tab/>
        <w:t>6</w:t>
      </w:r>
      <w:r>
        <w:tab/>
        <w:t>7</w:t>
      </w:r>
    </w:p>
    <w:p w14:paraId="7110DC66" w14:textId="03A24444" w:rsidR="00F460D0" w:rsidRDefault="00F460D0" w:rsidP="00F460D0">
      <w:pPr>
        <w:pStyle w:val="1QuexListLevel1"/>
        <w:numPr>
          <w:ilvl w:val="0"/>
          <w:numId w:val="0"/>
        </w:numPr>
        <w:ind w:left="1728" w:hanging="360"/>
      </w:pPr>
      <w:r>
        <w:t>Not at</w:t>
      </w:r>
      <w:r>
        <w:tab/>
      </w:r>
      <w:r>
        <w:tab/>
      </w:r>
      <w:r>
        <w:tab/>
      </w:r>
      <w:r>
        <w:tab/>
      </w:r>
      <w:r>
        <w:tab/>
      </w:r>
      <w:r>
        <w:tab/>
        <w:t>Very</w:t>
      </w:r>
    </w:p>
    <w:p w14:paraId="0004E2F5" w14:textId="03219ACE" w:rsidR="00F460D0" w:rsidRDefault="00F460D0" w:rsidP="00F460D0">
      <w:pPr>
        <w:pStyle w:val="1QuexListLevel1"/>
        <w:numPr>
          <w:ilvl w:val="0"/>
          <w:numId w:val="0"/>
        </w:numPr>
        <w:ind w:left="1728" w:hanging="360"/>
      </w:pPr>
      <w:r>
        <w:t>All</w:t>
      </w:r>
      <w:r>
        <w:tab/>
      </w:r>
      <w:r>
        <w:tab/>
      </w:r>
      <w:r>
        <w:tab/>
      </w:r>
      <w:r>
        <w:tab/>
      </w:r>
      <w:r>
        <w:tab/>
      </w:r>
      <w:r>
        <w:tab/>
      </w:r>
      <w:r>
        <w:tab/>
        <w:t>Interested</w:t>
      </w:r>
    </w:p>
    <w:p w14:paraId="0DF71A70" w14:textId="1C81792B" w:rsidR="00F460D0" w:rsidRDefault="00F460D0" w:rsidP="00F460D0">
      <w:pPr>
        <w:pStyle w:val="1QuexListLevel1"/>
        <w:numPr>
          <w:ilvl w:val="0"/>
          <w:numId w:val="0"/>
        </w:numPr>
        <w:ind w:left="1728" w:hanging="360"/>
      </w:pPr>
      <w:r>
        <w:t>Interested</w:t>
      </w:r>
    </w:p>
    <w:p w14:paraId="000F6F8A" w14:textId="77777777" w:rsidR="00F460D0" w:rsidRDefault="00F460D0" w:rsidP="00F460D0">
      <w:pPr>
        <w:pStyle w:val="1QuexListLevel1"/>
        <w:numPr>
          <w:ilvl w:val="0"/>
          <w:numId w:val="0"/>
        </w:numPr>
        <w:ind w:left="540" w:hanging="540"/>
      </w:pPr>
    </w:p>
    <w:p w14:paraId="33138D0A" w14:textId="77777777" w:rsidR="00F460D0" w:rsidRDefault="00F460D0" w:rsidP="00F460D0">
      <w:pPr>
        <w:pStyle w:val="1QuexListLevel1"/>
        <w:numPr>
          <w:ilvl w:val="0"/>
          <w:numId w:val="0"/>
        </w:numPr>
        <w:ind w:left="540" w:hanging="540"/>
      </w:pPr>
    </w:p>
    <w:p w14:paraId="5A24E108" w14:textId="545BA03C" w:rsidR="00A7450E" w:rsidRPr="001A5650" w:rsidRDefault="00CC22AA" w:rsidP="00A7450E">
      <w:pPr>
        <w:pStyle w:val="1QuexListLevel1"/>
      </w:pPr>
      <w:r>
        <w:t xml:space="preserve">Regardless of how interested you would be in a new savings product, </w:t>
      </w:r>
      <w:r w:rsidR="00C0650F">
        <w:t xml:space="preserve">what sources </w:t>
      </w:r>
      <w:r>
        <w:t xml:space="preserve">would you </w:t>
      </w:r>
      <w:r w:rsidR="00C0650F">
        <w:t>turn to for information</w:t>
      </w:r>
      <w:r>
        <w:t xml:space="preserve">?  </w:t>
      </w:r>
      <w:r w:rsidR="00A7450E" w:rsidRPr="001A5650">
        <w:t xml:space="preserve"> (Select all that apply) </w:t>
      </w:r>
    </w:p>
    <w:p w14:paraId="53D9DD4D" w14:textId="77777777" w:rsidR="00A7450E" w:rsidRPr="001A5650" w:rsidRDefault="00A7450E" w:rsidP="00A7450E">
      <w:pPr>
        <w:rPr>
          <w:szCs w:val="20"/>
        </w:rPr>
      </w:pPr>
    </w:p>
    <w:p w14:paraId="680BB44D" w14:textId="77777777" w:rsidR="00A7450E" w:rsidRPr="00414C08" w:rsidRDefault="00A7450E" w:rsidP="00A7450E">
      <w:pPr>
        <w:pStyle w:val="SCRUBBING"/>
        <w:rPr>
          <w:b w:val="0"/>
          <w:color w:val="auto"/>
          <w:szCs w:val="22"/>
        </w:rPr>
      </w:pPr>
      <w:r w:rsidRPr="00414C08">
        <w:rPr>
          <w:b w:val="0"/>
          <w:color w:val="auto"/>
          <w:szCs w:val="22"/>
        </w:rPr>
        <w:t>RANDOMIZE</w:t>
      </w:r>
    </w:p>
    <w:p w14:paraId="38462941" w14:textId="1E131A22" w:rsidR="00A7450E" w:rsidRPr="00B50645" w:rsidRDefault="00B50645" w:rsidP="00DB12A6">
      <w:pPr>
        <w:pStyle w:val="2Numberedresponselist"/>
        <w:numPr>
          <w:ilvl w:val="0"/>
          <w:numId w:val="21"/>
        </w:numPr>
        <w:rPr>
          <w:rFonts w:cs="Arial"/>
        </w:rPr>
      </w:pPr>
      <w:r>
        <w:t xml:space="preserve">News organizations </w:t>
      </w:r>
      <w:r>
        <w:rPr>
          <w:rFonts w:cs="Arial"/>
        </w:rPr>
        <w:t>(</w:t>
      </w:r>
      <w:r>
        <w:t xml:space="preserve">local or national </w:t>
      </w:r>
      <w:r w:rsidR="00A7450E" w:rsidRPr="00414C08">
        <w:t xml:space="preserve">such as </w:t>
      </w:r>
      <w:r w:rsidR="000C5CC3">
        <w:t xml:space="preserve">CNN, CNBC, </w:t>
      </w:r>
      <w:r w:rsidR="00A7450E" w:rsidRPr="00414C08">
        <w:t>Wall Street Journal, NY Times, USA Today, LA Times)</w:t>
      </w:r>
    </w:p>
    <w:p w14:paraId="76A96FF0" w14:textId="219D0D45" w:rsidR="00A7450E" w:rsidRPr="00414C08" w:rsidRDefault="00A7450E" w:rsidP="00DB12A6">
      <w:pPr>
        <w:pStyle w:val="2Numberedresponselist"/>
        <w:numPr>
          <w:ilvl w:val="0"/>
          <w:numId w:val="21"/>
        </w:numPr>
        <w:rPr>
          <w:rFonts w:cs="Arial"/>
        </w:rPr>
      </w:pPr>
      <w:r w:rsidRPr="00414C08">
        <w:lastRenderedPageBreak/>
        <w:t>Personal finance magazine</w:t>
      </w:r>
      <w:r w:rsidR="00B50645">
        <w:t>s</w:t>
      </w:r>
      <w:r w:rsidRPr="00414C08">
        <w:t xml:space="preserve"> (such as Money, Kiplinger's, </w:t>
      </w:r>
      <w:proofErr w:type="spellStart"/>
      <w:r w:rsidRPr="00414C08">
        <w:t>SmartMoney</w:t>
      </w:r>
      <w:proofErr w:type="spellEnd"/>
      <w:r w:rsidRPr="00414C08">
        <w:t>)</w:t>
      </w:r>
    </w:p>
    <w:p w14:paraId="6D8DD7DF" w14:textId="5410D3D2" w:rsidR="00A7450E" w:rsidRPr="00414C08" w:rsidRDefault="00BB3C85" w:rsidP="00DB12A6">
      <w:pPr>
        <w:pStyle w:val="2Numberedresponselist"/>
        <w:numPr>
          <w:ilvl w:val="0"/>
          <w:numId w:val="21"/>
        </w:numPr>
        <w:rPr>
          <w:rFonts w:cs="Arial"/>
        </w:rPr>
      </w:pPr>
      <w:r>
        <w:t>F</w:t>
      </w:r>
      <w:r w:rsidR="00A7450E" w:rsidRPr="00414C08">
        <w:t>inancial websites, financial blogs</w:t>
      </w:r>
    </w:p>
    <w:p w14:paraId="0318074D" w14:textId="77777777" w:rsidR="00A7450E" w:rsidRPr="00414C08" w:rsidRDefault="00A7450E" w:rsidP="00DB12A6">
      <w:pPr>
        <w:pStyle w:val="2Numberedresponselist"/>
        <w:numPr>
          <w:ilvl w:val="0"/>
          <w:numId w:val="21"/>
        </w:numPr>
        <w:rPr>
          <w:rFonts w:cs="Arial"/>
        </w:rPr>
      </w:pPr>
      <w:r w:rsidRPr="00414C08">
        <w:t>Professional financial advisor</w:t>
      </w:r>
    </w:p>
    <w:p w14:paraId="4BDCCD18" w14:textId="77777777" w:rsidR="00A7450E" w:rsidRPr="00414C08" w:rsidRDefault="00A7450E" w:rsidP="00DB12A6">
      <w:pPr>
        <w:pStyle w:val="2Numberedresponselist"/>
        <w:numPr>
          <w:ilvl w:val="0"/>
          <w:numId w:val="21"/>
        </w:numPr>
        <w:rPr>
          <w:rFonts w:cs="Arial"/>
        </w:rPr>
      </w:pPr>
      <w:r w:rsidRPr="00414C08">
        <w:t>Bank or credit union employee</w:t>
      </w:r>
    </w:p>
    <w:p w14:paraId="70B4ED6E" w14:textId="2CDF070C" w:rsidR="00A7450E" w:rsidRPr="00414C08" w:rsidRDefault="00BB3C85" w:rsidP="00DB12A6">
      <w:pPr>
        <w:pStyle w:val="2Numberedresponselist"/>
        <w:numPr>
          <w:ilvl w:val="0"/>
          <w:numId w:val="21"/>
        </w:numPr>
        <w:rPr>
          <w:rFonts w:cs="Arial"/>
        </w:rPr>
      </w:pPr>
      <w:r>
        <w:t xml:space="preserve">Family, friends, </w:t>
      </w:r>
      <w:r w:rsidR="00A7450E" w:rsidRPr="00414C08">
        <w:t>acquaintances</w:t>
      </w:r>
      <w:r>
        <w:t>, coworkers</w:t>
      </w:r>
    </w:p>
    <w:p w14:paraId="68059264" w14:textId="77777777" w:rsidR="00A7450E" w:rsidRPr="00414C08" w:rsidRDefault="00A7450E" w:rsidP="00DB12A6">
      <w:pPr>
        <w:pStyle w:val="2Numberedresponselist"/>
        <w:numPr>
          <w:ilvl w:val="0"/>
          <w:numId w:val="21"/>
        </w:numPr>
        <w:rPr>
          <w:rFonts w:cs="Arial"/>
        </w:rPr>
      </w:pPr>
      <w:r w:rsidRPr="00414C08">
        <w:t>Employer (includes HR personnel, 401(k) or plan advisor, etc.)</w:t>
      </w:r>
    </w:p>
    <w:p w14:paraId="4D851EA3" w14:textId="77777777" w:rsidR="00A7450E" w:rsidRPr="00414C08" w:rsidRDefault="00A7450E" w:rsidP="00DB12A6">
      <w:pPr>
        <w:pStyle w:val="2Numberedresponselist"/>
        <w:numPr>
          <w:ilvl w:val="0"/>
          <w:numId w:val="21"/>
        </w:numPr>
        <w:rPr>
          <w:rFonts w:cs="Arial"/>
        </w:rPr>
      </w:pPr>
      <w:r w:rsidRPr="00414C08">
        <w:t>Social media sites such as Facebook, Twitter, or YouTube</w:t>
      </w:r>
    </w:p>
    <w:p w14:paraId="06F531B4" w14:textId="77777777" w:rsidR="00A7450E" w:rsidRPr="00414C08" w:rsidRDefault="00A7450E" w:rsidP="00DB12A6">
      <w:pPr>
        <w:pStyle w:val="2Numberedresponselist"/>
        <w:numPr>
          <w:ilvl w:val="0"/>
          <w:numId w:val="21"/>
        </w:numPr>
        <w:rPr>
          <w:rFonts w:cs="Arial"/>
        </w:rPr>
      </w:pPr>
      <w:r w:rsidRPr="00414C08">
        <w:t>U.S. Treasury securities website (TreasuryDirect.gov)</w:t>
      </w:r>
    </w:p>
    <w:p w14:paraId="07807BBE" w14:textId="77777777" w:rsidR="00A7450E" w:rsidRPr="00414C08" w:rsidRDefault="00A7450E" w:rsidP="00DB12A6">
      <w:pPr>
        <w:pStyle w:val="2Numberedresponselist"/>
        <w:numPr>
          <w:ilvl w:val="0"/>
          <w:numId w:val="21"/>
        </w:numPr>
        <w:rPr>
          <w:rFonts w:cs="Arial"/>
        </w:rPr>
      </w:pPr>
      <w:r w:rsidRPr="00414C08">
        <w:t>Other (specify)</w:t>
      </w:r>
      <w:r w:rsidR="00CB28D6" w:rsidRPr="00414C08">
        <w:t xml:space="preserve"> _______________</w:t>
      </w:r>
      <w:r w:rsidRPr="00414C08">
        <w:rPr>
          <w:b/>
        </w:rPr>
        <w:t xml:space="preserve"> </w:t>
      </w:r>
      <w:r w:rsidRPr="00414C08">
        <w:rPr>
          <w:rStyle w:val="SCRUBBINGChar"/>
          <w:color w:val="auto"/>
          <w:szCs w:val="22"/>
        </w:rPr>
        <w:t xml:space="preserve">[KEEP SECOND TO LAST] </w:t>
      </w:r>
    </w:p>
    <w:p w14:paraId="6717E816" w14:textId="77777777" w:rsidR="00A7450E" w:rsidRPr="00414C08" w:rsidRDefault="00A7450E" w:rsidP="00DB12A6">
      <w:pPr>
        <w:pStyle w:val="2Numberedresponselist"/>
        <w:numPr>
          <w:ilvl w:val="0"/>
          <w:numId w:val="21"/>
        </w:numPr>
        <w:rPr>
          <w:rFonts w:cs="Arial"/>
        </w:rPr>
      </w:pPr>
      <w:r w:rsidRPr="00414C08">
        <w:t xml:space="preserve">Have not researched or sought out financial advice recently </w:t>
      </w:r>
      <w:r w:rsidRPr="00414C08">
        <w:rPr>
          <w:rStyle w:val="SCRUBBINGChar"/>
          <w:color w:val="auto"/>
          <w:szCs w:val="22"/>
        </w:rPr>
        <w:t>[EXCLUSIVE, KEEP LAST]</w:t>
      </w:r>
    </w:p>
    <w:p w14:paraId="5F6A3F20" w14:textId="77777777" w:rsidR="00BC686E" w:rsidRDefault="00BC686E" w:rsidP="00A7450E">
      <w:pPr>
        <w:tabs>
          <w:tab w:val="left" w:pos="360"/>
        </w:tabs>
        <w:ind w:left="1440"/>
        <w:rPr>
          <w:rFonts w:cs="Arial"/>
          <w:sz w:val="22"/>
        </w:rPr>
      </w:pPr>
    </w:p>
    <w:p w14:paraId="6507CB36" w14:textId="77777777" w:rsidR="00226376" w:rsidRDefault="00226376" w:rsidP="00A7450E">
      <w:pPr>
        <w:tabs>
          <w:tab w:val="left" w:pos="360"/>
        </w:tabs>
        <w:ind w:left="1440"/>
        <w:rPr>
          <w:rFonts w:cs="Arial"/>
          <w:sz w:val="22"/>
        </w:rPr>
      </w:pPr>
    </w:p>
    <w:p w14:paraId="65D0143F" w14:textId="7AA59A1D" w:rsidR="00794E98" w:rsidRPr="00794E98" w:rsidRDefault="00794E98" w:rsidP="00794E98">
      <w:pPr>
        <w:tabs>
          <w:tab w:val="left" w:pos="360"/>
        </w:tabs>
        <w:rPr>
          <w:rFonts w:cs="Arial"/>
          <w:b/>
          <w:sz w:val="22"/>
        </w:rPr>
      </w:pPr>
      <w:r w:rsidRPr="00794E98">
        <w:rPr>
          <w:rFonts w:cs="Arial"/>
          <w:b/>
          <w:sz w:val="22"/>
        </w:rPr>
        <w:t>ASK IF SELECTED MORE THAN ONE OPTION IN PREVIOUS QUESTION</w:t>
      </w:r>
    </w:p>
    <w:p w14:paraId="2313388A" w14:textId="4DAE8468" w:rsidR="00032F31" w:rsidRPr="001A5650" w:rsidRDefault="006277B3" w:rsidP="00032F31">
      <w:pPr>
        <w:pStyle w:val="1QuexListLevel1"/>
      </w:pPr>
      <w:r>
        <w:t>P</w:t>
      </w:r>
      <w:r w:rsidR="00423F07">
        <w:t xml:space="preserve">eople often go to multiple sources for information. Please </w:t>
      </w:r>
      <w:r>
        <w:t xml:space="preserve">rank your top sources of information </w:t>
      </w:r>
      <w:r w:rsidR="00423F07">
        <w:t>in terms of what you w</w:t>
      </w:r>
      <w:r w:rsidR="003673F1">
        <w:t>here you w</w:t>
      </w:r>
      <w:r w:rsidR="00423F07">
        <w:t xml:space="preserve">ould </w:t>
      </w:r>
      <w:r w:rsidR="003673F1">
        <w:t>go first, second, and third for information.</w:t>
      </w:r>
    </w:p>
    <w:p w14:paraId="336CD45C" w14:textId="77777777" w:rsidR="00032F31" w:rsidRPr="001A5650" w:rsidRDefault="00032F31" w:rsidP="00032F31">
      <w:pPr>
        <w:rPr>
          <w:szCs w:val="20"/>
        </w:rPr>
      </w:pPr>
    </w:p>
    <w:p w14:paraId="711B992C" w14:textId="623787D5" w:rsidR="00032F31" w:rsidRDefault="00794E98" w:rsidP="00032F31">
      <w:pPr>
        <w:pStyle w:val="SCRUBBING"/>
        <w:rPr>
          <w:b w:val="0"/>
          <w:color w:val="auto"/>
          <w:szCs w:val="22"/>
        </w:rPr>
      </w:pPr>
      <w:r>
        <w:rPr>
          <w:b w:val="0"/>
          <w:color w:val="auto"/>
          <w:szCs w:val="22"/>
        </w:rPr>
        <w:t>SHOW ITEMS SELECTED IN PREVIOUS QUESTION RANDOMIZED IN SAME ORDER</w:t>
      </w:r>
    </w:p>
    <w:p w14:paraId="72A0B390" w14:textId="77777777" w:rsidR="00265765" w:rsidRPr="00414C08" w:rsidRDefault="00265765" w:rsidP="00032F31">
      <w:pPr>
        <w:pStyle w:val="SCRUBBING"/>
        <w:rPr>
          <w:b w:val="0"/>
          <w:color w:val="auto"/>
          <w:szCs w:val="22"/>
        </w:rPr>
      </w:pPr>
    </w:p>
    <w:p w14:paraId="2F0FF72D" w14:textId="5B246EFC" w:rsidR="00794E98" w:rsidRPr="00B50645" w:rsidRDefault="00794E98" w:rsidP="00794E98">
      <w:pPr>
        <w:pStyle w:val="2Numberedresponselist"/>
        <w:numPr>
          <w:ilvl w:val="0"/>
          <w:numId w:val="41"/>
        </w:numPr>
        <w:rPr>
          <w:rFonts w:cs="Arial"/>
        </w:rPr>
      </w:pPr>
      <w:r>
        <w:t xml:space="preserve">News organizations </w:t>
      </w:r>
      <w:r>
        <w:rPr>
          <w:rFonts w:cs="Arial"/>
        </w:rPr>
        <w:t>(</w:t>
      </w:r>
      <w:r>
        <w:t xml:space="preserve">local or national </w:t>
      </w:r>
      <w:r w:rsidRPr="00414C08">
        <w:t xml:space="preserve">such as </w:t>
      </w:r>
      <w:r w:rsidR="000C5CC3">
        <w:t xml:space="preserve">CNN, CNBC, </w:t>
      </w:r>
      <w:r w:rsidRPr="00414C08">
        <w:t>Wall Street Journal, NY Times, USA Today, LA Times)</w:t>
      </w:r>
    </w:p>
    <w:p w14:paraId="128A49D3" w14:textId="77777777" w:rsidR="00794E98" w:rsidRPr="00414C08" w:rsidRDefault="00794E98" w:rsidP="00794E98">
      <w:pPr>
        <w:pStyle w:val="2Numberedresponselist"/>
        <w:numPr>
          <w:ilvl w:val="0"/>
          <w:numId w:val="41"/>
        </w:numPr>
        <w:rPr>
          <w:rFonts w:cs="Arial"/>
        </w:rPr>
      </w:pPr>
      <w:r w:rsidRPr="00414C08">
        <w:t>Personal finance magazine</w:t>
      </w:r>
      <w:r>
        <w:t>s</w:t>
      </w:r>
      <w:r w:rsidRPr="00414C08">
        <w:t xml:space="preserve"> (such as Money, Kiplinger's, </w:t>
      </w:r>
      <w:proofErr w:type="spellStart"/>
      <w:r w:rsidRPr="00414C08">
        <w:t>SmartMoney</w:t>
      </w:r>
      <w:proofErr w:type="spellEnd"/>
      <w:r w:rsidRPr="00414C08">
        <w:t>)</w:t>
      </w:r>
    </w:p>
    <w:p w14:paraId="782B3230" w14:textId="77777777" w:rsidR="00794E98" w:rsidRPr="00414C08" w:rsidRDefault="00794E98" w:rsidP="00794E98">
      <w:pPr>
        <w:pStyle w:val="2Numberedresponselist"/>
        <w:numPr>
          <w:ilvl w:val="0"/>
          <w:numId w:val="41"/>
        </w:numPr>
        <w:rPr>
          <w:rFonts w:cs="Arial"/>
        </w:rPr>
      </w:pPr>
      <w:r>
        <w:t>F</w:t>
      </w:r>
      <w:r w:rsidRPr="00414C08">
        <w:t>inancial websites, financial blogs</w:t>
      </w:r>
    </w:p>
    <w:p w14:paraId="2C315FC3" w14:textId="77777777" w:rsidR="00794E98" w:rsidRPr="00414C08" w:rsidRDefault="00794E98" w:rsidP="00794E98">
      <w:pPr>
        <w:pStyle w:val="2Numberedresponselist"/>
        <w:numPr>
          <w:ilvl w:val="0"/>
          <w:numId w:val="41"/>
        </w:numPr>
        <w:rPr>
          <w:rFonts w:cs="Arial"/>
        </w:rPr>
      </w:pPr>
      <w:r w:rsidRPr="00414C08">
        <w:t>Professional financial advisor</w:t>
      </w:r>
    </w:p>
    <w:p w14:paraId="7D338D49" w14:textId="77777777" w:rsidR="00794E98" w:rsidRPr="00414C08" w:rsidRDefault="00794E98" w:rsidP="00794E98">
      <w:pPr>
        <w:pStyle w:val="2Numberedresponselist"/>
        <w:numPr>
          <w:ilvl w:val="0"/>
          <w:numId w:val="41"/>
        </w:numPr>
        <w:rPr>
          <w:rFonts w:cs="Arial"/>
        </w:rPr>
      </w:pPr>
      <w:r w:rsidRPr="00414C08">
        <w:t>Bank or credit union employee</w:t>
      </w:r>
    </w:p>
    <w:p w14:paraId="3DC0145E" w14:textId="77777777" w:rsidR="00794E98" w:rsidRPr="00414C08" w:rsidRDefault="00794E98" w:rsidP="00794E98">
      <w:pPr>
        <w:pStyle w:val="2Numberedresponselist"/>
        <w:numPr>
          <w:ilvl w:val="0"/>
          <w:numId w:val="41"/>
        </w:numPr>
        <w:rPr>
          <w:rFonts w:cs="Arial"/>
        </w:rPr>
      </w:pPr>
      <w:r>
        <w:t xml:space="preserve">Family, friends, </w:t>
      </w:r>
      <w:r w:rsidRPr="00414C08">
        <w:t>acquaintances</w:t>
      </w:r>
      <w:r>
        <w:t>, coworkers</w:t>
      </w:r>
    </w:p>
    <w:p w14:paraId="0CDA34E4" w14:textId="77777777" w:rsidR="00794E98" w:rsidRPr="00414C08" w:rsidRDefault="00794E98" w:rsidP="00794E98">
      <w:pPr>
        <w:pStyle w:val="2Numberedresponselist"/>
        <w:numPr>
          <w:ilvl w:val="0"/>
          <w:numId w:val="41"/>
        </w:numPr>
        <w:rPr>
          <w:rFonts w:cs="Arial"/>
        </w:rPr>
      </w:pPr>
      <w:r w:rsidRPr="00414C08">
        <w:t>Employer (includes HR personnel, 401(k) or plan advisor, etc.)</w:t>
      </w:r>
    </w:p>
    <w:p w14:paraId="2A2BC108" w14:textId="77777777" w:rsidR="00794E98" w:rsidRPr="00414C08" w:rsidRDefault="00794E98" w:rsidP="00794E98">
      <w:pPr>
        <w:pStyle w:val="2Numberedresponselist"/>
        <w:numPr>
          <w:ilvl w:val="0"/>
          <w:numId w:val="41"/>
        </w:numPr>
        <w:rPr>
          <w:rFonts w:cs="Arial"/>
        </w:rPr>
      </w:pPr>
      <w:r w:rsidRPr="00414C08">
        <w:t>Social media sites such as Facebook, Twitter, or YouTube</w:t>
      </w:r>
    </w:p>
    <w:p w14:paraId="1B6B461C" w14:textId="77777777" w:rsidR="00794E98" w:rsidRPr="00794E98" w:rsidRDefault="00794E98" w:rsidP="00794E98">
      <w:pPr>
        <w:pStyle w:val="2Numberedresponselist"/>
        <w:numPr>
          <w:ilvl w:val="0"/>
          <w:numId w:val="41"/>
        </w:numPr>
        <w:rPr>
          <w:rFonts w:cs="Arial"/>
        </w:rPr>
      </w:pPr>
      <w:r w:rsidRPr="00414C08">
        <w:t>U.S. Treasury securities website (TreasuryDirect.gov)</w:t>
      </w:r>
    </w:p>
    <w:p w14:paraId="5E23DB59" w14:textId="69E3624A" w:rsidR="00032F31" w:rsidRPr="00794E98" w:rsidRDefault="00794E98" w:rsidP="00794E98">
      <w:pPr>
        <w:pStyle w:val="2Numberedresponselist"/>
        <w:numPr>
          <w:ilvl w:val="0"/>
          <w:numId w:val="41"/>
        </w:numPr>
        <w:rPr>
          <w:rFonts w:cs="Arial"/>
        </w:rPr>
      </w:pPr>
      <w:r w:rsidRPr="00414C08">
        <w:t>Other (specify) _______________</w:t>
      </w:r>
      <w:r w:rsidRPr="00794E98">
        <w:rPr>
          <w:b/>
        </w:rPr>
        <w:t xml:space="preserve"> </w:t>
      </w:r>
      <w:r w:rsidR="00930C19">
        <w:rPr>
          <w:rStyle w:val="SCRUBBINGChar"/>
          <w:color w:val="auto"/>
          <w:szCs w:val="22"/>
        </w:rPr>
        <w:t>[DISPLAY FROM PREVIOUS QUESTION</w:t>
      </w:r>
      <w:r w:rsidRPr="00794E98">
        <w:rPr>
          <w:rStyle w:val="SCRUBBINGChar"/>
          <w:color w:val="auto"/>
          <w:szCs w:val="22"/>
        </w:rPr>
        <w:t>]</w:t>
      </w:r>
    </w:p>
    <w:p w14:paraId="20A2DD5F" w14:textId="77777777" w:rsidR="00032F31" w:rsidRDefault="00032F31" w:rsidP="00A7450E">
      <w:pPr>
        <w:tabs>
          <w:tab w:val="left" w:pos="360"/>
        </w:tabs>
        <w:ind w:left="1440"/>
        <w:rPr>
          <w:rFonts w:cs="Arial"/>
          <w:sz w:val="22"/>
        </w:rPr>
      </w:pPr>
    </w:p>
    <w:p w14:paraId="4C159213" w14:textId="77777777" w:rsidR="006B7BB8" w:rsidRDefault="006B7BB8" w:rsidP="00A7450E">
      <w:pPr>
        <w:tabs>
          <w:tab w:val="left" w:pos="360"/>
        </w:tabs>
        <w:ind w:left="1440"/>
        <w:rPr>
          <w:rFonts w:cs="Arial"/>
          <w:sz w:val="22"/>
        </w:rPr>
      </w:pPr>
    </w:p>
    <w:p w14:paraId="45C9966C" w14:textId="77777777" w:rsidR="000E13C4" w:rsidRPr="001A5650" w:rsidRDefault="00265765" w:rsidP="000E13C4">
      <w:pPr>
        <w:pStyle w:val="1QuexListLevel1"/>
      </w:pPr>
      <w:r>
        <w:t xml:space="preserve">Please rank your </w:t>
      </w:r>
      <w:r w:rsidR="00CA72CB">
        <w:t xml:space="preserve">preferred </w:t>
      </w:r>
      <w:r w:rsidR="00CA72CB" w:rsidRPr="000E13C4">
        <w:rPr>
          <w:b/>
          <w:u w:val="single"/>
        </w:rPr>
        <w:t>methods</w:t>
      </w:r>
      <w:r w:rsidR="00CA72CB">
        <w:t xml:space="preserve"> of getting information </w:t>
      </w:r>
      <w:r>
        <w:t>on ways to save money.</w:t>
      </w:r>
      <w:r w:rsidR="00CA72CB">
        <w:t xml:space="preserve"> </w:t>
      </w:r>
      <w:r w:rsidR="000E13C4">
        <w:t>Rank them 1, 2, and 3 in order of your preference.</w:t>
      </w:r>
    </w:p>
    <w:p w14:paraId="652BC895" w14:textId="15BB1963" w:rsidR="00265765" w:rsidRPr="000E13C4" w:rsidRDefault="00265765" w:rsidP="000E13C4">
      <w:pPr>
        <w:pStyle w:val="1QuexListLevel1"/>
        <w:numPr>
          <w:ilvl w:val="0"/>
          <w:numId w:val="0"/>
        </w:numPr>
        <w:ind w:left="540"/>
        <w:rPr>
          <w:szCs w:val="20"/>
        </w:rPr>
      </w:pPr>
    </w:p>
    <w:p w14:paraId="5BBAE540" w14:textId="270F649F" w:rsidR="00265765" w:rsidRDefault="00CA72CB" w:rsidP="00265765">
      <w:pPr>
        <w:pStyle w:val="SCRUBBING"/>
        <w:rPr>
          <w:b w:val="0"/>
          <w:color w:val="auto"/>
          <w:szCs w:val="22"/>
        </w:rPr>
      </w:pPr>
      <w:r>
        <w:rPr>
          <w:b w:val="0"/>
          <w:color w:val="auto"/>
          <w:szCs w:val="22"/>
        </w:rPr>
        <w:t>RANDOMIZE</w:t>
      </w:r>
    </w:p>
    <w:p w14:paraId="2BF9C262" w14:textId="77777777" w:rsidR="00265765" w:rsidRPr="00414C08" w:rsidRDefault="00265765" w:rsidP="00265765">
      <w:pPr>
        <w:pStyle w:val="SCRUBBING"/>
        <w:rPr>
          <w:b w:val="0"/>
          <w:color w:val="auto"/>
          <w:szCs w:val="22"/>
        </w:rPr>
      </w:pPr>
    </w:p>
    <w:p w14:paraId="27A3064A" w14:textId="415E6A93" w:rsidR="00265765" w:rsidRPr="00930C19" w:rsidRDefault="00930C19" w:rsidP="00265765">
      <w:pPr>
        <w:pStyle w:val="2Numberedresponselist"/>
        <w:numPr>
          <w:ilvl w:val="0"/>
          <w:numId w:val="42"/>
        </w:numPr>
        <w:rPr>
          <w:rFonts w:cs="Arial"/>
        </w:rPr>
      </w:pPr>
      <w:r>
        <w:t>Computer (desktop or laptop)</w:t>
      </w:r>
    </w:p>
    <w:p w14:paraId="13B40EA4" w14:textId="2B0154D4" w:rsidR="00930C19" w:rsidRPr="00930C19" w:rsidRDefault="00930C19" w:rsidP="00265765">
      <w:pPr>
        <w:pStyle w:val="2Numberedresponselist"/>
        <w:numPr>
          <w:ilvl w:val="0"/>
          <w:numId w:val="42"/>
        </w:numPr>
        <w:rPr>
          <w:rFonts w:cs="Arial"/>
        </w:rPr>
      </w:pPr>
      <w:r>
        <w:rPr>
          <w:rFonts w:cs="Arial"/>
        </w:rPr>
        <w:t>Tablet</w:t>
      </w:r>
      <w:r w:rsidR="009714C9">
        <w:rPr>
          <w:rFonts w:cs="Arial"/>
        </w:rPr>
        <w:t xml:space="preserve"> (</w:t>
      </w:r>
      <w:proofErr w:type="spellStart"/>
      <w:r w:rsidR="009714C9">
        <w:rPr>
          <w:rFonts w:cs="Arial"/>
        </w:rPr>
        <w:t>iPad</w:t>
      </w:r>
      <w:proofErr w:type="spellEnd"/>
      <w:r w:rsidR="009714C9">
        <w:rPr>
          <w:rFonts w:cs="Arial"/>
        </w:rPr>
        <w:t>, etc.)</w:t>
      </w:r>
    </w:p>
    <w:p w14:paraId="1EB28328" w14:textId="030BAE2A" w:rsidR="00930C19" w:rsidRPr="009714C9" w:rsidRDefault="00221213" w:rsidP="00265765">
      <w:pPr>
        <w:pStyle w:val="2Numberedresponselist"/>
        <w:numPr>
          <w:ilvl w:val="0"/>
          <w:numId w:val="42"/>
        </w:numPr>
        <w:rPr>
          <w:rFonts w:cs="Arial"/>
        </w:rPr>
      </w:pPr>
      <w:r>
        <w:t>Smartp</w:t>
      </w:r>
      <w:r w:rsidR="00930C19">
        <w:t>hone</w:t>
      </w:r>
      <w:r w:rsidR="009714C9">
        <w:t xml:space="preserve"> (including mobile applications)</w:t>
      </w:r>
    </w:p>
    <w:p w14:paraId="08E09C17" w14:textId="2BD0D521" w:rsidR="009714C9" w:rsidRPr="00930C19" w:rsidRDefault="009714C9" w:rsidP="00265765">
      <w:pPr>
        <w:pStyle w:val="2Numberedresponselist"/>
        <w:numPr>
          <w:ilvl w:val="0"/>
          <w:numId w:val="42"/>
        </w:numPr>
        <w:rPr>
          <w:rFonts w:cs="Arial"/>
        </w:rPr>
      </w:pPr>
      <w:r>
        <w:t>Text messages</w:t>
      </w:r>
    </w:p>
    <w:p w14:paraId="58669CA4" w14:textId="73582A53" w:rsidR="00930C19" w:rsidRDefault="00930C19" w:rsidP="00265765">
      <w:pPr>
        <w:pStyle w:val="2Numberedresponselist"/>
        <w:numPr>
          <w:ilvl w:val="0"/>
          <w:numId w:val="42"/>
        </w:numPr>
        <w:rPr>
          <w:rFonts w:cs="Arial"/>
        </w:rPr>
      </w:pPr>
      <w:r>
        <w:rPr>
          <w:rFonts w:cs="Arial"/>
        </w:rPr>
        <w:t>In person conversation</w:t>
      </w:r>
    </w:p>
    <w:p w14:paraId="6C7F8682" w14:textId="370520E0" w:rsidR="00930C19" w:rsidRDefault="00930C19" w:rsidP="00265765">
      <w:pPr>
        <w:pStyle w:val="2Numberedresponselist"/>
        <w:numPr>
          <w:ilvl w:val="0"/>
          <w:numId w:val="42"/>
        </w:numPr>
        <w:rPr>
          <w:rFonts w:cs="Arial"/>
        </w:rPr>
      </w:pPr>
      <w:r>
        <w:rPr>
          <w:rFonts w:cs="Arial"/>
        </w:rPr>
        <w:t>Telephone</w:t>
      </w:r>
    </w:p>
    <w:p w14:paraId="12B8C14E" w14:textId="54DC85AE" w:rsidR="009714C9" w:rsidRDefault="009714C9" w:rsidP="00265765">
      <w:pPr>
        <w:pStyle w:val="2Numberedresponselist"/>
        <w:numPr>
          <w:ilvl w:val="0"/>
          <w:numId w:val="42"/>
        </w:numPr>
        <w:rPr>
          <w:rFonts w:cs="Arial"/>
        </w:rPr>
      </w:pPr>
      <w:r>
        <w:rPr>
          <w:rFonts w:cs="Arial"/>
        </w:rPr>
        <w:t>Mail</w:t>
      </w:r>
    </w:p>
    <w:p w14:paraId="58C69171" w14:textId="54C674EA" w:rsidR="008B6250" w:rsidRDefault="008B6250" w:rsidP="00265765">
      <w:pPr>
        <w:pStyle w:val="2Numberedresponselist"/>
        <w:numPr>
          <w:ilvl w:val="0"/>
          <w:numId w:val="42"/>
        </w:numPr>
        <w:rPr>
          <w:rFonts w:cs="Arial"/>
        </w:rPr>
      </w:pPr>
      <w:r>
        <w:rPr>
          <w:rFonts w:cs="Arial"/>
        </w:rPr>
        <w:t>Email</w:t>
      </w:r>
    </w:p>
    <w:p w14:paraId="1D77442F" w14:textId="6DB09678" w:rsidR="006B7BB8" w:rsidRDefault="006B7BB8" w:rsidP="00265765">
      <w:pPr>
        <w:pStyle w:val="2Numberedresponselist"/>
        <w:numPr>
          <w:ilvl w:val="0"/>
          <w:numId w:val="42"/>
        </w:numPr>
        <w:rPr>
          <w:rFonts w:cs="Arial"/>
        </w:rPr>
      </w:pPr>
      <w:r>
        <w:rPr>
          <w:rFonts w:cs="Arial"/>
        </w:rPr>
        <w:t>Printed material (magazines, newspapers, books)</w:t>
      </w:r>
    </w:p>
    <w:p w14:paraId="504B23FE" w14:textId="7709B92B" w:rsidR="006B7BB8" w:rsidRDefault="006B7BB8" w:rsidP="00265765">
      <w:pPr>
        <w:pStyle w:val="2Numberedresponselist"/>
        <w:numPr>
          <w:ilvl w:val="0"/>
          <w:numId w:val="42"/>
        </w:numPr>
        <w:rPr>
          <w:rFonts w:cs="Arial"/>
        </w:rPr>
      </w:pPr>
      <w:r>
        <w:rPr>
          <w:rFonts w:cs="Arial"/>
        </w:rPr>
        <w:t>Hearing something on the radio</w:t>
      </w:r>
    </w:p>
    <w:p w14:paraId="2A897993" w14:textId="7B430C1F" w:rsidR="006B7BB8" w:rsidRDefault="006B7BB8" w:rsidP="00265765">
      <w:pPr>
        <w:pStyle w:val="2Numberedresponselist"/>
        <w:numPr>
          <w:ilvl w:val="0"/>
          <w:numId w:val="42"/>
        </w:numPr>
        <w:rPr>
          <w:rFonts w:cs="Arial"/>
        </w:rPr>
      </w:pPr>
      <w:r>
        <w:rPr>
          <w:rFonts w:cs="Arial"/>
        </w:rPr>
        <w:t>Watching television</w:t>
      </w:r>
    </w:p>
    <w:p w14:paraId="185CB129" w14:textId="222BA392" w:rsidR="00930C19" w:rsidRPr="00930C19" w:rsidRDefault="00930C19" w:rsidP="00265765">
      <w:pPr>
        <w:pStyle w:val="2Numberedresponselist"/>
        <w:numPr>
          <w:ilvl w:val="0"/>
          <w:numId w:val="42"/>
        </w:numPr>
        <w:rPr>
          <w:rFonts w:cs="Arial"/>
        </w:rPr>
      </w:pPr>
      <w:r>
        <w:rPr>
          <w:rFonts w:cs="Arial"/>
        </w:rPr>
        <w:t>Other</w:t>
      </w:r>
      <w:r w:rsidRPr="00414C08">
        <w:t xml:space="preserve"> (specify) _______________</w:t>
      </w:r>
    </w:p>
    <w:p w14:paraId="3C364AC9" w14:textId="77777777" w:rsidR="00265765" w:rsidRDefault="00265765" w:rsidP="00A7450E">
      <w:pPr>
        <w:tabs>
          <w:tab w:val="left" w:pos="360"/>
        </w:tabs>
        <w:ind w:left="1440"/>
        <w:rPr>
          <w:rFonts w:cs="Arial"/>
          <w:sz w:val="22"/>
        </w:rPr>
      </w:pPr>
    </w:p>
    <w:p w14:paraId="09DFE7E6" w14:textId="77777777" w:rsidR="00265765" w:rsidRDefault="00265765" w:rsidP="00A7450E">
      <w:pPr>
        <w:tabs>
          <w:tab w:val="left" w:pos="360"/>
        </w:tabs>
        <w:ind w:left="1440"/>
        <w:rPr>
          <w:rFonts w:cs="Arial"/>
          <w:sz w:val="22"/>
        </w:rPr>
      </w:pPr>
    </w:p>
    <w:p w14:paraId="4F2C192C" w14:textId="3E719232" w:rsidR="00ED2683" w:rsidRPr="001A5650" w:rsidRDefault="00ED2683" w:rsidP="00ED2683">
      <w:pPr>
        <w:pStyle w:val="1QuexListLevel1"/>
      </w:pPr>
      <w:r w:rsidRPr="001A5650">
        <w:lastRenderedPageBreak/>
        <w:t>W</w:t>
      </w:r>
      <w:r>
        <w:t>hat would you say is your most important question about saving</w:t>
      </w:r>
      <w:r w:rsidR="008E76CE">
        <w:t xml:space="preserve"> money for the future</w:t>
      </w:r>
      <w:r>
        <w:t>? W</w:t>
      </w:r>
      <w:r w:rsidR="00DE5E04">
        <w:t xml:space="preserve">hy </w:t>
      </w:r>
      <w:r>
        <w:t xml:space="preserve">do you say that? </w:t>
      </w:r>
      <w:r w:rsidRPr="001A5650">
        <w:t xml:space="preserve"> </w:t>
      </w:r>
    </w:p>
    <w:p w14:paraId="617B384F" w14:textId="77777777" w:rsidR="00ED2683" w:rsidRPr="001A5650" w:rsidRDefault="00ED2683" w:rsidP="00A7450E">
      <w:pPr>
        <w:tabs>
          <w:tab w:val="left" w:pos="360"/>
        </w:tabs>
        <w:ind w:left="1440"/>
        <w:rPr>
          <w:rFonts w:cs="Arial"/>
          <w:sz w:val="22"/>
        </w:rPr>
      </w:pPr>
    </w:p>
    <w:p w14:paraId="05C17BFE" w14:textId="65C77728" w:rsidR="00721337" w:rsidRDefault="00ED2683" w:rsidP="00ED2683">
      <w:pPr>
        <w:ind w:left="720"/>
        <w:rPr>
          <w:rFonts w:cs="Arial"/>
          <w:b/>
          <w:sz w:val="22"/>
          <w:szCs w:val="18"/>
        </w:rPr>
      </w:pPr>
      <w:r>
        <w:rPr>
          <w:rFonts w:cs="Arial"/>
          <w:b/>
          <w:sz w:val="22"/>
          <w:szCs w:val="18"/>
        </w:rPr>
        <w:t>[OPEN ENDED RESPONSE]</w:t>
      </w:r>
    </w:p>
    <w:p w14:paraId="51C0A003" w14:textId="77777777" w:rsidR="00ED2683" w:rsidRDefault="00ED2683" w:rsidP="00A7450E">
      <w:pPr>
        <w:rPr>
          <w:rFonts w:cs="Arial"/>
          <w:b/>
          <w:sz w:val="22"/>
          <w:szCs w:val="18"/>
        </w:rPr>
      </w:pPr>
    </w:p>
    <w:p w14:paraId="074B40AF" w14:textId="77777777" w:rsidR="002A0A83" w:rsidRDefault="002A0A83" w:rsidP="00A7450E">
      <w:pPr>
        <w:rPr>
          <w:rFonts w:cs="Arial"/>
          <w:b/>
          <w:sz w:val="22"/>
          <w:szCs w:val="18"/>
        </w:rPr>
      </w:pPr>
    </w:p>
    <w:p w14:paraId="6CFD3F2E" w14:textId="77777777" w:rsidR="002A0A83" w:rsidRDefault="002A0A83" w:rsidP="00A7450E">
      <w:pPr>
        <w:rPr>
          <w:rFonts w:cs="Arial"/>
          <w:b/>
          <w:sz w:val="22"/>
          <w:szCs w:val="18"/>
        </w:rPr>
      </w:pPr>
    </w:p>
    <w:p w14:paraId="6ABE78F7" w14:textId="68EF7E52" w:rsidR="00202BF8" w:rsidRPr="00484ADF" w:rsidRDefault="00EC5443" w:rsidP="00D33965">
      <w:pPr>
        <w:pBdr>
          <w:top w:val="single" w:sz="4" w:space="1" w:color="auto" w:shadow="1"/>
          <w:left w:val="single" w:sz="4" w:space="4" w:color="auto" w:shadow="1"/>
          <w:bottom w:val="single" w:sz="4" w:space="1" w:color="auto" w:shadow="1"/>
          <w:right w:val="single" w:sz="4" w:space="4" w:color="auto" w:shadow="1"/>
        </w:pBdr>
        <w:rPr>
          <w:color w:val="000000" w:themeColor="text1"/>
          <w:sz w:val="22"/>
        </w:rPr>
      </w:pPr>
      <w:r w:rsidRPr="00F621CD">
        <w:rPr>
          <w:b/>
          <w:color w:val="76923C" w:themeColor="accent3" w:themeShade="BF"/>
          <w:sz w:val="22"/>
        </w:rPr>
        <w:t xml:space="preserve">SECTION 3: </w:t>
      </w:r>
      <w:r w:rsidR="00202BF8" w:rsidRPr="00F621CD">
        <w:rPr>
          <w:b/>
          <w:color w:val="76923C" w:themeColor="accent3" w:themeShade="BF"/>
          <w:sz w:val="22"/>
        </w:rPr>
        <w:t>Profile Savings Aspirations</w:t>
      </w:r>
      <w:r w:rsidR="00F621CD" w:rsidRPr="00F621CD">
        <w:rPr>
          <w:b/>
          <w:color w:val="76923C" w:themeColor="accent3" w:themeShade="BF"/>
          <w:sz w:val="22"/>
        </w:rPr>
        <w:t>.</w:t>
      </w:r>
      <w:r w:rsidR="00F621CD">
        <w:rPr>
          <w:b/>
          <w:color w:val="0000FF"/>
          <w:sz w:val="22"/>
        </w:rPr>
        <w:t xml:space="preserve"> </w:t>
      </w:r>
      <w:r w:rsidR="00F621CD" w:rsidRPr="00F621CD">
        <w:rPr>
          <w:sz w:val="22"/>
        </w:rPr>
        <w:t>The questions in this section will provide information on the respondent’s f</w:t>
      </w:r>
      <w:r w:rsidR="00305BF5">
        <w:rPr>
          <w:sz w:val="22"/>
        </w:rPr>
        <w:t>inancial needs and aspirations. It will be analyzed with the respondents’ reactions to the product concepts (presented later in this questionnaire) to identify how the products align with their aspirations and motivations for saving.</w:t>
      </w:r>
    </w:p>
    <w:p w14:paraId="283396B1" w14:textId="77777777" w:rsidR="00EC5443" w:rsidRDefault="00EC5443" w:rsidP="00A7450E">
      <w:pPr>
        <w:rPr>
          <w:rFonts w:cs="Arial"/>
          <w:b/>
          <w:sz w:val="22"/>
          <w:szCs w:val="18"/>
        </w:rPr>
      </w:pPr>
    </w:p>
    <w:p w14:paraId="4627BCEA" w14:textId="7F461574" w:rsidR="00CE39C5" w:rsidRPr="001A5650" w:rsidRDefault="007F3F6B" w:rsidP="00CE39C5">
      <w:pPr>
        <w:pStyle w:val="1QuexListLevel1"/>
      </w:pPr>
      <w:r>
        <w:t>Please rate each of the following on how well it describes your goals and aspirations.</w:t>
      </w:r>
      <w:r w:rsidR="00CE39C5" w:rsidRPr="001A5650">
        <w:t xml:space="preserve"> </w:t>
      </w:r>
    </w:p>
    <w:p w14:paraId="43DCBD22" w14:textId="77777777" w:rsidR="00CB7959" w:rsidRPr="00C31661" w:rsidRDefault="00CB7959" w:rsidP="00E2030F">
      <w:pPr>
        <w:pStyle w:val="1QuexListLevel1"/>
        <w:numPr>
          <w:ilvl w:val="0"/>
          <w:numId w:val="0"/>
        </w:numPr>
        <w:ind w:left="630"/>
      </w:pPr>
    </w:p>
    <w:p w14:paraId="3E521D6C" w14:textId="77777777" w:rsidR="00CB7959" w:rsidRDefault="00CB7959" w:rsidP="00CB7959">
      <w:pPr>
        <w:pStyle w:val="3LetteredBatteryList"/>
        <w:numPr>
          <w:ilvl w:val="0"/>
          <w:numId w:val="0"/>
        </w:numPr>
        <w:rPr>
          <w:rFonts w:cs="Arial"/>
          <w:highlight w:val="magenta"/>
        </w:rPr>
        <w:sectPr w:rsidR="00CB7959" w:rsidSect="00807811">
          <w:headerReference w:type="default" r:id="rId9"/>
          <w:footerReference w:type="even" r:id="rId10"/>
          <w:footerReference w:type="default" r:id="rId11"/>
          <w:headerReference w:type="first" r:id="rId12"/>
          <w:type w:val="continuous"/>
          <w:pgSz w:w="12240" w:h="15840" w:code="1"/>
          <w:pgMar w:top="720" w:right="720" w:bottom="1440" w:left="720" w:header="720" w:footer="720" w:gutter="0"/>
          <w:cols w:space="720"/>
          <w:titlePg/>
          <w:docGrid w:linePitch="272"/>
        </w:sectPr>
      </w:pPr>
    </w:p>
    <w:tbl>
      <w:tblPr>
        <w:tblStyle w:val="TableGrid"/>
        <w:tblW w:w="6413" w:type="dxa"/>
        <w:tblInd w:w="625" w:type="dxa"/>
        <w:tblLayout w:type="fixed"/>
        <w:tblLook w:val="04A0" w:firstRow="1" w:lastRow="0" w:firstColumn="1" w:lastColumn="0" w:noHBand="0" w:noVBand="1"/>
      </w:tblPr>
      <w:tblGrid>
        <w:gridCol w:w="2813"/>
        <w:gridCol w:w="1170"/>
        <w:gridCol w:w="1170"/>
        <w:gridCol w:w="1260"/>
      </w:tblGrid>
      <w:tr w:rsidR="00A065E9" w:rsidRPr="002D31FD" w14:paraId="2C44633E" w14:textId="77777777" w:rsidTr="00A065E9">
        <w:tc>
          <w:tcPr>
            <w:tcW w:w="2813" w:type="dxa"/>
          </w:tcPr>
          <w:p w14:paraId="065099B2" w14:textId="4DD99378" w:rsidR="00A065E9" w:rsidRPr="002D31FD" w:rsidRDefault="00A065E9" w:rsidP="00CB7959">
            <w:pPr>
              <w:pStyle w:val="3LetteredBatteryList"/>
              <w:numPr>
                <w:ilvl w:val="0"/>
                <w:numId w:val="0"/>
              </w:numPr>
              <w:rPr>
                <w:rFonts w:cs="Arial"/>
                <w:highlight w:val="magenta"/>
              </w:rPr>
            </w:pPr>
            <w:r w:rsidRPr="00E2030F">
              <w:rPr>
                <w:rFonts w:cs="Arial"/>
              </w:rPr>
              <w:lastRenderedPageBreak/>
              <w:t>RANDOMIZE</w:t>
            </w:r>
          </w:p>
        </w:tc>
        <w:tc>
          <w:tcPr>
            <w:tcW w:w="1170" w:type="dxa"/>
          </w:tcPr>
          <w:p w14:paraId="77D841B3" w14:textId="26703BAE" w:rsidR="00A065E9" w:rsidRPr="009D771F" w:rsidRDefault="00A065E9" w:rsidP="00C41D35">
            <w:pPr>
              <w:pStyle w:val="3LetteredBatteryList"/>
              <w:numPr>
                <w:ilvl w:val="0"/>
                <w:numId w:val="0"/>
              </w:numPr>
              <w:jc w:val="center"/>
              <w:rPr>
                <w:rFonts w:cs="Arial"/>
                <w:sz w:val="18"/>
                <w:szCs w:val="18"/>
              </w:rPr>
            </w:pPr>
            <w:r>
              <w:rPr>
                <w:rFonts w:cs="Arial"/>
                <w:sz w:val="18"/>
                <w:szCs w:val="18"/>
              </w:rPr>
              <w:t>Not at all important</w:t>
            </w:r>
          </w:p>
        </w:tc>
        <w:tc>
          <w:tcPr>
            <w:tcW w:w="1170" w:type="dxa"/>
          </w:tcPr>
          <w:p w14:paraId="7E572D20" w14:textId="3514D78D" w:rsidR="00A065E9" w:rsidRPr="009D771F" w:rsidRDefault="00A065E9" w:rsidP="00C41D35">
            <w:pPr>
              <w:pStyle w:val="3LetteredBatteryList"/>
              <w:numPr>
                <w:ilvl w:val="0"/>
                <w:numId w:val="0"/>
              </w:numPr>
              <w:jc w:val="center"/>
              <w:rPr>
                <w:rFonts w:cs="Arial"/>
                <w:sz w:val="18"/>
                <w:szCs w:val="18"/>
              </w:rPr>
            </w:pPr>
            <w:r w:rsidRPr="009D771F">
              <w:rPr>
                <w:rFonts w:cs="Arial"/>
                <w:sz w:val="18"/>
                <w:szCs w:val="18"/>
              </w:rPr>
              <w:t>Somewhat important</w:t>
            </w:r>
          </w:p>
        </w:tc>
        <w:tc>
          <w:tcPr>
            <w:tcW w:w="1260" w:type="dxa"/>
          </w:tcPr>
          <w:p w14:paraId="588AC3A3" w14:textId="3AAE578E" w:rsidR="00A065E9" w:rsidRPr="009D771F" w:rsidRDefault="00A065E9" w:rsidP="00C41D35">
            <w:pPr>
              <w:pStyle w:val="3LetteredBatteryList"/>
              <w:numPr>
                <w:ilvl w:val="0"/>
                <w:numId w:val="0"/>
              </w:numPr>
              <w:jc w:val="center"/>
              <w:rPr>
                <w:rFonts w:cs="Arial"/>
                <w:sz w:val="18"/>
                <w:szCs w:val="18"/>
              </w:rPr>
            </w:pPr>
            <w:r>
              <w:rPr>
                <w:rFonts w:cs="Arial"/>
                <w:sz w:val="18"/>
                <w:szCs w:val="18"/>
              </w:rPr>
              <w:t>Very important</w:t>
            </w:r>
          </w:p>
        </w:tc>
      </w:tr>
      <w:tr w:rsidR="00A065E9" w:rsidRPr="00C31661" w14:paraId="07B57A17" w14:textId="77777777" w:rsidTr="00A065E9">
        <w:trPr>
          <w:trHeight w:val="70"/>
        </w:trPr>
        <w:tc>
          <w:tcPr>
            <w:tcW w:w="2813" w:type="dxa"/>
            <w:vAlign w:val="center"/>
          </w:tcPr>
          <w:p w14:paraId="569FFCF1" w14:textId="3FF8FB9D" w:rsidR="00A065E9" w:rsidRPr="002D31FD" w:rsidRDefault="00A065E9" w:rsidP="00CB7959">
            <w:pPr>
              <w:pStyle w:val="3LetteredBatteryList"/>
              <w:numPr>
                <w:ilvl w:val="0"/>
                <w:numId w:val="0"/>
              </w:numPr>
              <w:rPr>
                <w:rFonts w:cs="Arial"/>
                <w:highlight w:val="magenta"/>
              </w:rPr>
            </w:pPr>
            <w:r>
              <w:rPr>
                <w:rFonts w:cs="Arial"/>
              </w:rPr>
              <w:t>Pay off student debt</w:t>
            </w:r>
          </w:p>
        </w:tc>
        <w:tc>
          <w:tcPr>
            <w:tcW w:w="1170" w:type="dxa"/>
          </w:tcPr>
          <w:p w14:paraId="2C918E7F" w14:textId="77777777" w:rsidR="00A065E9" w:rsidRPr="00C31661" w:rsidRDefault="00A065E9" w:rsidP="00CB7959">
            <w:pPr>
              <w:pStyle w:val="3LetteredBatteryList"/>
              <w:numPr>
                <w:ilvl w:val="0"/>
                <w:numId w:val="0"/>
              </w:numPr>
              <w:rPr>
                <w:rFonts w:cs="Arial"/>
              </w:rPr>
            </w:pPr>
          </w:p>
        </w:tc>
        <w:tc>
          <w:tcPr>
            <w:tcW w:w="1170" w:type="dxa"/>
          </w:tcPr>
          <w:p w14:paraId="3584F55E" w14:textId="77777777" w:rsidR="00A065E9" w:rsidRPr="00C31661" w:rsidRDefault="00A065E9" w:rsidP="00CB7959">
            <w:pPr>
              <w:pStyle w:val="3LetteredBatteryList"/>
              <w:numPr>
                <w:ilvl w:val="0"/>
                <w:numId w:val="0"/>
              </w:numPr>
              <w:rPr>
                <w:rFonts w:cs="Arial"/>
              </w:rPr>
            </w:pPr>
          </w:p>
        </w:tc>
        <w:tc>
          <w:tcPr>
            <w:tcW w:w="1260" w:type="dxa"/>
          </w:tcPr>
          <w:p w14:paraId="75ABBE22" w14:textId="716B1EAE" w:rsidR="00A065E9" w:rsidRPr="00C31661" w:rsidRDefault="00A065E9" w:rsidP="00CB7959">
            <w:pPr>
              <w:pStyle w:val="3LetteredBatteryList"/>
              <w:numPr>
                <w:ilvl w:val="0"/>
                <w:numId w:val="0"/>
              </w:numPr>
              <w:rPr>
                <w:rFonts w:cs="Arial"/>
              </w:rPr>
            </w:pPr>
          </w:p>
        </w:tc>
      </w:tr>
      <w:tr w:rsidR="00A065E9" w:rsidRPr="00C31661" w14:paraId="323667FB" w14:textId="77777777" w:rsidTr="00A065E9">
        <w:tc>
          <w:tcPr>
            <w:tcW w:w="2813" w:type="dxa"/>
            <w:vAlign w:val="center"/>
          </w:tcPr>
          <w:p w14:paraId="5819859E" w14:textId="080FA9DD" w:rsidR="00A065E9" w:rsidRPr="00E2030F" w:rsidRDefault="00A065E9" w:rsidP="00CB7959">
            <w:pPr>
              <w:pStyle w:val="3LetteredBatteryList"/>
              <w:numPr>
                <w:ilvl w:val="0"/>
                <w:numId w:val="0"/>
              </w:numPr>
              <w:rPr>
                <w:rFonts w:cs="Arial"/>
              </w:rPr>
            </w:pPr>
            <w:r>
              <w:t>Buy a house</w:t>
            </w:r>
          </w:p>
        </w:tc>
        <w:tc>
          <w:tcPr>
            <w:tcW w:w="1170" w:type="dxa"/>
          </w:tcPr>
          <w:p w14:paraId="7A271351" w14:textId="77777777" w:rsidR="00A065E9" w:rsidRPr="00C31661" w:rsidRDefault="00A065E9" w:rsidP="00CB7959">
            <w:pPr>
              <w:pStyle w:val="3LetteredBatteryList"/>
              <w:numPr>
                <w:ilvl w:val="0"/>
                <w:numId w:val="0"/>
              </w:numPr>
              <w:rPr>
                <w:rFonts w:cs="Arial"/>
              </w:rPr>
            </w:pPr>
          </w:p>
        </w:tc>
        <w:tc>
          <w:tcPr>
            <w:tcW w:w="1170" w:type="dxa"/>
          </w:tcPr>
          <w:p w14:paraId="6C9E2CDF" w14:textId="77777777" w:rsidR="00A065E9" w:rsidRPr="00C31661" w:rsidRDefault="00A065E9" w:rsidP="00CB7959">
            <w:pPr>
              <w:pStyle w:val="3LetteredBatteryList"/>
              <w:numPr>
                <w:ilvl w:val="0"/>
                <w:numId w:val="0"/>
              </w:numPr>
              <w:rPr>
                <w:rFonts w:cs="Arial"/>
              </w:rPr>
            </w:pPr>
          </w:p>
        </w:tc>
        <w:tc>
          <w:tcPr>
            <w:tcW w:w="1260" w:type="dxa"/>
          </w:tcPr>
          <w:p w14:paraId="0E9FDF26" w14:textId="48C5F03D" w:rsidR="00A065E9" w:rsidRPr="00C31661" w:rsidRDefault="00A065E9" w:rsidP="00CB7959">
            <w:pPr>
              <w:pStyle w:val="3LetteredBatteryList"/>
              <w:numPr>
                <w:ilvl w:val="0"/>
                <w:numId w:val="0"/>
              </w:numPr>
              <w:rPr>
                <w:rFonts w:cs="Arial"/>
              </w:rPr>
            </w:pPr>
          </w:p>
        </w:tc>
      </w:tr>
      <w:tr w:rsidR="00A065E9" w:rsidRPr="00C31661" w14:paraId="6CB41D86" w14:textId="77777777" w:rsidTr="00A065E9">
        <w:tc>
          <w:tcPr>
            <w:tcW w:w="2813" w:type="dxa"/>
            <w:vAlign w:val="center"/>
          </w:tcPr>
          <w:p w14:paraId="0688557A" w14:textId="5BF42706" w:rsidR="00A065E9" w:rsidRPr="00E2030F" w:rsidRDefault="00A065E9" w:rsidP="00CB7959">
            <w:pPr>
              <w:pStyle w:val="3LetteredBatteryList"/>
              <w:numPr>
                <w:ilvl w:val="0"/>
                <w:numId w:val="0"/>
              </w:numPr>
            </w:pPr>
            <w:r>
              <w:t>Save for retirement</w:t>
            </w:r>
          </w:p>
        </w:tc>
        <w:tc>
          <w:tcPr>
            <w:tcW w:w="1170" w:type="dxa"/>
          </w:tcPr>
          <w:p w14:paraId="3743E437" w14:textId="77777777" w:rsidR="00A065E9" w:rsidRPr="00C31661" w:rsidRDefault="00A065E9" w:rsidP="00CB7959">
            <w:pPr>
              <w:pStyle w:val="3LetteredBatteryList"/>
              <w:numPr>
                <w:ilvl w:val="0"/>
                <w:numId w:val="0"/>
              </w:numPr>
              <w:rPr>
                <w:rFonts w:cs="Arial"/>
              </w:rPr>
            </w:pPr>
          </w:p>
        </w:tc>
        <w:tc>
          <w:tcPr>
            <w:tcW w:w="1170" w:type="dxa"/>
          </w:tcPr>
          <w:p w14:paraId="4296E2FA" w14:textId="77777777" w:rsidR="00A065E9" w:rsidRPr="00C31661" w:rsidRDefault="00A065E9" w:rsidP="00CB7959">
            <w:pPr>
              <w:pStyle w:val="3LetteredBatteryList"/>
              <w:numPr>
                <w:ilvl w:val="0"/>
                <w:numId w:val="0"/>
              </w:numPr>
              <w:rPr>
                <w:rFonts w:cs="Arial"/>
              </w:rPr>
            </w:pPr>
          </w:p>
        </w:tc>
        <w:tc>
          <w:tcPr>
            <w:tcW w:w="1260" w:type="dxa"/>
          </w:tcPr>
          <w:p w14:paraId="318E7839" w14:textId="77777777" w:rsidR="00A065E9" w:rsidRPr="00C31661" w:rsidRDefault="00A065E9" w:rsidP="00CB7959">
            <w:pPr>
              <w:pStyle w:val="3LetteredBatteryList"/>
              <w:numPr>
                <w:ilvl w:val="0"/>
                <w:numId w:val="0"/>
              </w:numPr>
              <w:rPr>
                <w:rFonts w:cs="Arial"/>
              </w:rPr>
            </w:pPr>
          </w:p>
        </w:tc>
      </w:tr>
      <w:tr w:rsidR="00A065E9" w:rsidRPr="00C31661" w14:paraId="5CCD7D85" w14:textId="77777777" w:rsidTr="00A065E9">
        <w:tc>
          <w:tcPr>
            <w:tcW w:w="2813" w:type="dxa"/>
            <w:vAlign w:val="center"/>
          </w:tcPr>
          <w:p w14:paraId="08D7D54C" w14:textId="031FFA56" w:rsidR="00A065E9" w:rsidRDefault="00A065E9" w:rsidP="00CB7959">
            <w:pPr>
              <w:pStyle w:val="3LetteredBatteryList"/>
              <w:numPr>
                <w:ilvl w:val="0"/>
                <w:numId w:val="0"/>
              </w:numPr>
            </w:pPr>
            <w:r>
              <w:t>Create or add to an emergency fund</w:t>
            </w:r>
          </w:p>
        </w:tc>
        <w:tc>
          <w:tcPr>
            <w:tcW w:w="1170" w:type="dxa"/>
          </w:tcPr>
          <w:p w14:paraId="5B1E8379" w14:textId="77777777" w:rsidR="00A065E9" w:rsidRPr="00C31661" w:rsidRDefault="00A065E9" w:rsidP="00CB7959">
            <w:pPr>
              <w:pStyle w:val="3LetteredBatteryList"/>
              <w:numPr>
                <w:ilvl w:val="0"/>
                <w:numId w:val="0"/>
              </w:numPr>
              <w:rPr>
                <w:rFonts w:cs="Arial"/>
              </w:rPr>
            </w:pPr>
          </w:p>
        </w:tc>
        <w:tc>
          <w:tcPr>
            <w:tcW w:w="1170" w:type="dxa"/>
          </w:tcPr>
          <w:p w14:paraId="3CA6A202" w14:textId="77777777" w:rsidR="00A065E9" w:rsidRPr="00C31661" w:rsidRDefault="00A065E9" w:rsidP="00CB7959">
            <w:pPr>
              <w:pStyle w:val="3LetteredBatteryList"/>
              <w:numPr>
                <w:ilvl w:val="0"/>
                <w:numId w:val="0"/>
              </w:numPr>
              <w:rPr>
                <w:rFonts w:cs="Arial"/>
              </w:rPr>
            </w:pPr>
          </w:p>
        </w:tc>
        <w:tc>
          <w:tcPr>
            <w:tcW w:w="1260" w:type="dxa"/>
          </w:tcPr>
          <w:p w14:paraId="5FA1F387" w14:textId="77777777" w:rsidR="00A065E9" w:rsidRPr="00C31661" w:rsidRDefault="00A065E9" w:rsidP="00CB7959">
            <w:pPr>
              <w:pStyle w:val="3LetteredBatteryList"/>
              <w:numPr>
                <w:ilvl w:val="0"/>
                <w:numId w:val="0"/>
              </w:numPr>
              <w:rPr>
                <w:rFonts w:cs="Arial"/>
              </w:rPr>
            </w:pPr>
          </w:p>
        </w:tc>
      </w:tr>
      <w:tr w:rsidR="00A065E9" w:rsidRPr="00C31661" w14:paraId="30EFFECD" w14:textId="77777777" w:rsidTr="00A065E9">
        <w:tc>
          <w:tcPr>
            <w:tcW w:w="2813" w:type="dxa"/>
            <w:vAlign w:val="center"/>
          </w:tcPr>
          <w:p w14:paraId="2EEAF5F7" w14:textId="00696432" w:rsidR="00A065E9" w:rsidRDefault="00A065E9" w:rsidP="00CB7959">
            <w:pPr>
              <w:pStyle w:val="3LetteredBatteryList"/>
              <w:numPr>
                <w:ilvl w:val="0"/>
                <w:numId w:val="0"/>
              </w:numPr>
            </w:pPr>
            <w:r>
              <w:t xml:space="preserve">Save for your own or your </w:t>
            </w:r>
            <w:proofErr w:type="gramStart"/>
            <w:r>
              <w:t>child(</w:t>
            </w:r>
            <w:proofErr w:type="spellStart"/>
            <w:proofErr w:type="gramEnd"/>
            <w:r>
              <w:t>ren</w:t>
            </w:r>
            <w:proofErr w:type="spellEnd"/>
            <w:r>
              <w:t>)’s education</w:t>
            </w:r>
          </w:p>
        </w:tc>
        <w:tc>
          <w:tcPr>
            <w:tcW w:w="1170" w:type="dxa"/>
          </w:tcPr>
          <w:p w14:paraId="06EADEB9" w14:textId="77777777" w:rsidR="00A065E9" w:rsidRPr="00C31661" w:rsidRDefault="00A065E9" w:rsidP="00CB7959">
            <w:pPr>
              <w:pStyle w:val="3LetteredBatteryList"/>
              <w:numPr>
                <w:ilvl w:val="0"/>
                <w:numId w:val="0"/>
              </w:numPr>
              <w:rPr>
                <w:rFonts w:cs="Arial"/>
              </w:rPr>
            </w:pPr>
          </w:p>
        </w:tc>
        <w:tc>
          <w:tcPr>
            <w:tcW w:w="1170" w:type="dxa"/>
          </w:tcPr>
          <w:p w14:paraId="7B6F1873" w14:textId="77777777" w:rsidR="00A065E9" w:rsidRPr="00C31661" w:rsidRDefault="00A065E9" w:rsidP="00CB7959">
            <w:pPr>
              <w:pStyle w:val="3LetteredBatteryList"/>
              <w:numPr>
                <w:ilvl w:val="0"/>
                <w:numId w:val="0"/>
              </w:numPr>
              <w:rPr>
                <w:rFonts w:cs="Arial"/>
              </w:rPr>
            </w:pPr>
          </w:p>
        </w:tc>
        <w:tc>
          <w:tcPr>
            <w:tcW w:w="1260" w:type="dxa"/>
          </w:tcPr>
          <w:p w14:paraId="7009EB49" w14:textId="77777777" w:rsidR="00A065E9" w:rsidRPr="00C31661" w:rsidRDefault="00A065E9" w:rsidP="00CB7959">
            <w:pPr>
              <w:pStyle w:val="3LetteredBatteryList"/>
              <w:numPr>
                <w:ilvl w:val="0"/>
                <w:numId w:val="0"/>
              </w:numPr>
              <w:rPr>
                <w:rFonts w:cs="Arial"/>
              </w:rPr>
            </w:pPr>
          </w:p>
        </w:tc>
      </w:tr>
      <w:tr w:rsidR="00A065E9" w:rsidRPr="00C31661" w14:paraId="4431459D" w14:textId="77777777" w:rsidTr="00A065E9">
        <w:tc>
          <w:tcPr>
            <w:tcW w:w="2813" w:type="dxa"/>
            <w:vAlign w:val="center"/>
          </w:tcPr>
          <w:p w14:paraId="499139BE" w14:textId="5B6F46D7" w:rsidR="00A065E9" w:rsidRDefault="00A065E9" w:rsidP="00CB7959">
            <w:pPr>
              <w:pStyle w:val="3LetteredBatteryList"/>
              <w:numPr>
                <w:ilvl w:val="0"/>
                <w:numId w:val="0"/>
              </w:numPr>
            </w:pPr>
            <w:r>
              <w:t>Purchase a car or other vehicle</w:t>
            </w:r>
          </w:p>
        </w:tc>
        <w:tc>
          <w:tcPr>
            <w:tcW w:w="1170" w:type="dxa"/>
          </w:tcPr>
          <w:p w14:paraId="63610FA7" w14:textId="77777777" w:rsidR="00A065E9" w:rsidRPr="00C31661" w:rsidRDefault="00A065E9" w:rsidP="00CB7959">
            <w:pPr>
              <w:pStyle w:val="3LetteredBatteryList"/>
              <w:numPr>
                <w:ilvl w:val="0"/>
                <w:numId w:val="0"/>
              </w:numPr>
              <w:rPr>
                <w:rFonts w:cs="Arial"/>
              </w:rPr>
            </w:pPr>
          </w:p>
        </w:tc>
        <w:tc>
          <w:tcPr>
            <w:tcW w:w="1170" w:type="dxa"/>
          </w:tcPr>
          <w:p w14:paraId="1DA26D82" w14:textId="77777777" w:rsidR="00A065E9" w:rsidRPr="00C31661" w:rsidRDefault="00A065E9" w:rsidP="00CB7959">
            <w:pPr>
              <w:pStyle w:val="3LetteredBatteryList"/>
              <w:numPr>
                <w:ilvl w:val="0"/>
                <w:numId w:val="0"/>
              </w:numPr>
              <w:rPr>
                <w:rFonts w:cs="Arial"/>
              </w:rPr>
            </w:pPr>
          </w:p>
        </w:tc>
        <w:tc>
          <w:tcPr>
            <w:tcW w:w="1260" w:type="dxa"/>
          </w:tcPr>
          <w:p w14:paraId="7B4FE705" w14:textId="77777777" w:rsidR="00A065E9" w:rsidRPr="00C31661" w:rsidRDefault="00A065E9" w:rsidP="00CB7959">
            <w:pPr>
              <w:pStyle w:val="3LetteredBatteryList"/>
              <w:numPr>
                <w:ilvl w:val="0"/>
                <w:numId w:val="0"/>
              </w:numPr>
              <w:rPr>
                <w:rFonts w:cs="Arial"/>
              </w:rPr>
            </w:pPr>
          </w:p>
        </w:tc>
      </w:tr>
      <w:tr w:rsidR="00A065E9" w:rsidRPr="00C31661" w14:paraId="4A6D432F" w14:textId="77777777" w:rsidTr="00A065E9">
        <w:tc>
          <w:tcPr>
            <w:tcW w:w="2813" w:type="dxa"/>
            <w:vAlign w:val="center"/>
          </w:tcPr>
          <w:p w14:paraId="51D9E74A" w14:textId="2F0D0253" w:rsidR="00A065E9" w:rsidRDefault="00A065E9" w:rsidP="00CB7959">
            <w:pPr>
              <w:pStyle w:val="3LetteredBatteryList"/>
              <w:numPr>
                <w:ilvl w:val="0"/>
                <w:numId w:val="0"/>
              </w:numPr>
            </w:pPr>
            <w:r>
              <w:t>Pay off credit card debt</w:t>
            </w:r>
          </w:p>
        </w:tc>
        <w:tc>
          <w:tcPr>
            <w:tcW w:w="1170" w:type="dxa"/>
          </w:tcPr>
          <w:p w14:paraId="2F8AE829" w14:textId="77777777" w:rsidR="00A065E9" w:rsidRPr="00C31661" w:rsidRDefault="00A065E9" w:rsidP="00CB7959">
            <w:pPr>
              <w:pStyle w:val="3LetteredBatteryList"/>
              <w:numPr>
                <w:ilvl w:val="0"/>
                <w:numId w:val="0"/>
              </w:numPr>
              <w:rPr>
                <w:rFonts w:cs="Arial"/>
              </w:rPr>
            </w:pPr>
          </w:p>
        </w:tc>
        <w:tc>
          <w:tcPr>
            <w:tcW w:w="1170" w:type="dxa"/>
          </w:tcPr>
          <w:p w14:paraId="7EF94468" w14:textId="77777777" w:rsidR="00A065E9" w:rsidRPr="00C31661" w:rsidRDefault="00A065E9" w:rsidP="00CB7959">
            <w:pPr>
              <w:pStyle w:val="3LetteredBatteryList"/>
              <w:numPr>
                <w:ilvl w:val="0"/>
                <w:numId w:val="0"/>
              </w:numPr>
              <w:rPr>
                <w:rFonts w:cs="Arial"/>
              </w:rPr>
            </w:pPr>
          </w:p>
        </w:tc>
        <w:tc>
          <w:tcPr>
            <w:tcW w:w="1260" w:type="dxa"/>
          </w:tcPr>
          <w:p w14:paraId="3BC24FFA" w14:textId="77777777" w:rsidR="00A065E9" w:rsidRPr="00C31661" w:rsidRDefault="00A065E9" w:rsidP="00CB7959">
            <w:pPr>
              <w:pStyle w:val="3LetteredBatteryList"/>
              <w:numPr>
                <w:ilvl w:val="0"/>
                <w:numId w:val="0"/>
              </w:numPr>
              <w:rPr>
                <w:rFonts w:cs="Arial"/>
              </w:rPr>
            </w:pPr>
          </w:p>
        </w:tc>
      </w:tr>
      <w:tr w:rsidR="00A065E9" w:rsidRPr="00C31661" w14:paraId="586ACA5D" w14:textId="77777777" w:rsidTr="00A065E9">
        <w:tc>
          <w:tcPr>
            <w:tcW w:w="2813" w:type="dxa"/>
            <w:vAlign w:val="center"/>
          </w:tcPr>
          <w:p w14:paraId="70E0EB5F" w14:textId="211F00C6" w:rsidR="00A065E9" w:rsidRDefault="00A065E9" w:rsidP="00CB7959">
            <w:pPr>
              <w:pStyle w:val="3LetteredBatteryList"/>
              <w:numPr>
                <w:ilvl w:val="0"/>
                <w:numId w:val="0"/>
              </w:numPr>
            </w:pPr>
            <w:r>
              <w:t>Invest in a business</w:t>
            </w:r>
          </w:p>
        </w:tc>
        <w:tc>
          <w:tcPr>
            <w:tcW w:w="1170" w:type="dxa"/>
          </w:tcPr>
          <w:p w14:paraId="7FB29079" w14:textId="77777777" w:rsidR="00A065E9" w:rsidRPr="00C31661" w:rsidRDefault="00A065E9" w:rsidP="00CB7959">
            <w:pPr>
              <w:pStyle w:val="3LetteredBatteryList"/>
              <w:numPr>
                <w:ilvl w:val="0"/>
                <w:numId w:val="0"/>
              </w:numPr>
              <w:rPr>
                <w:rFonts w:cs="Arial"/>
              </w:rPr>
            </w:pPr>
          </w:p>
        </w:tc>
        <w:tc>
          <w:tcPr>
            <w:tcW w:w="1170" w:type="dxa"/>
          </w:tcPr>
          <w:p w14:paraId="005D60A1" w14:textId="77777777" w:rsidR="00A065E9" w:rsidRPr="00C31661" w:rsidRDefault="00A065E9" w:rsidP="00CB7959">
            <w:pPr>
              <w:pStyle w:val="3LetteredBatteryList"/>
              <w:numPr>
                <w:ilvl w:val="0"/>
                <w:numId w:val="0"/>
              </w:numPr>
              <w:rPr>
                <w:rFonts w:cs="Arial"/>
              </w:rPr>
            </w:pPr>
          </w:p>
        </w:tc>
        <w:tc>
          <w:tcPr>
            <w:tcW w:w="1260" w:type="dxa"/>
          </w:tcPr>
          <w:p w14:paraId="1950BEE8" w14:textId="77777777" w:rsidR="00A065E9" w:rsidRPr="00C31661" w:rsidRDefault="00A065E9" w:rsidP="00CB7959">
            <w:pPr>
              <w:pStyle w:val="3LetteredBatteryList"/>
              <w:numPr>
                <w:ilvl w:val="0"/>
                <w:numId w:val="0"/>
              </w:numPr>
              <w:rPr>
                <w:rFonts w:cs="Arial"/>
              </w:rPr>
            </w:pPr>
          </w:p>
        </w:tc>
      </w:tr>
      <w:tr w:rsidR="00A065E9" w:rsidRPr="00C31661" w14:paraId="3708CAA7" w14:textId="77777777" w:rsidTr="00A065E9">
        <w:tc>
          <w:tcPr>
            <w:tcW w:w="2813" w:type="dxa"/>
            <w:vAlign w:val="center"/>
          </w:tcPr>
          <w:p w14:paraId="1BF75E12" w14:textId="3D6D5E82" w:rsidR="00A065E9" w:rsidRDefault="00A065E9" w:rsidP="00CB7959">
            <w:pPr>
              <w:pStyle w:val="3LetteredBatteryList"/>
              <w:numPr>
                <w:ilvl w:val="0"/>
                <w:numId w:val="0"/>
              </w:numPr>
            </w:pPr>
            <w:r>
              <w:t>Vacation/travel</w:t>
            </w:r>
          </w:p>
        </w:tc>
        <w:tc>
          <w:tcPr>
            <w:tcW w:w="1170" w:type="dxa"/>
          </w:tcPr>
          <w:p w14:paraId="7BE0ABA2" w14:textId="77777777" w:rsidR="00A065E9" w:rsidRPr="00C31661" w:rsidRDefault="00A065E9" w:rsidP="00CB7959">
            <w:pPr>
              <w:pStyle w:val="3LetteredBatteryList"/>
              <w:numPr>
                <w:ilvl w:val="0"/>
                <w:numId w:val="0"/>
              </w:numPr>
              <w:rPr>
                <w:rFonts w:cs="Arial"/>
              </w:rPr>
            </w:pPr>
          </w:p>
        </w:tc>
        <w:tc>
          <w:tcPr>
            <w:tcW w:w="1170" w:type="dxa"/>
          </w:tcPr>
          <w:p w14:paraId="7525508C" w14:textId="77777777" w:rsidR="00A065E9" w:rsidRPr="00C31661" w:rsidRDefault="00A065E9" w:rsidP="00CB7959">
            <w:pPr>
              <w:pStyle w:val="3LetteredBatteryList"/>
              <w:numPr>
                <w:ilvl w:val="0"/>
                <w:numId w:val="0"/>
              </w:numPr>
              <w:rPr>
                <w:rFonts w:cs="Arial"/>
              </w:rPr>
            </w:pPr>
          </w:p>
        </w:tc>
        <w:tc>
          <w:tcPr>
            <w:tcW w:w="1260" w:type="dxa"/>
          </w:tcPr>
          <w:p w14:paraId="338FFDE0" w14:textId="77777777" w:rsidR="00A065E9" w:rsidRPr="00C31661" w:rsidRDefault="00A065E9" w:rsidP="00CB7959">
            <w:pPr>
              <w:pStyle w:val="3LetteredBatteryList"/>
              <w:numPr>
                <w:ilvl w:val="0"/>
                <w:numId w:val="0"/>
              </w:numPr>
              <w:rPr>
                <w:rFonts w:cs="Arial"/>
              </w:rPr>
            </w:pPr>
          </w:p>
        </w:tc>
      </w:tr>
      <w:tr w:rsidR="00A065E9" w:rsidRPr="00C31661" w14:paraId="54F61AA7" w14:textId="77777777" w:rsidTr="00A065E9">
        <w:tc>
          <w:tcPr>
            <w:tcW w:w="2813" w:type="dxa"/>
            <w:vAlign w:val="center"/>
          </w:tcPr>
          <w:p w14:paraId="6B31101C" w14:textId="27CF6C02" w:rsidR="00A065E9" w:rsidRDefault="00A065E9" w:rsidP="00CB7959">
            <w:pPr>
              <w:pStyle w:val="3LetteredBatteryList"/>
              <w:numPr>
                <w:ilvl w:val="0"/>
                <w:numId w:val="0"/>
              </w:numPr>
            </w:pPr>
            <w:r>
              <w:t>Pay off mortgage</w:t>
            </w:r>
          </w:p>
        </w:tc>
        <w:tc>
          <w:tcPr>
            <w:tcW w:w="1170" w:type="dxa"/>
          </w:tcPr>
          <w:p w14:paraId="5443EBE5" w14:textId="77777777" w:rsidR="00A065E9" w:rsidRPr="00C31661" w:rsidRDefault="00A065E9" w:rsidP="00CB7959">
            <w:pPr>
              <w:pStyle w:val="3LetteredBatteryList"/>
              <w:numPr>
                <w:ilvl w:val="0"/>
                <w:numId w:val="0"/>
              </w:numPr>
              <w:rPr>
                <w:rFonts w:cs="Arial"/>
              </w:rPr>
            </w:pPr>
          </w:p>
        </w:tc>
        <w:tc>
          <w:tcPr>
            <w:tcW w:w="1170" w:type="dxa"/>
          </w:tcPr>
          <w:p w14:paraId="4CBD956B" w14:textId="77777777" w:rsidR="00A065E9" w:rsidRPr="00C31661" w:rsidRDefault="00A065E9" w:rsidP="00CB7959">
            <w:pPr>
              <w:pStyle w:val="3LetteredBatteryList"/>
              <w:numPr>
                <w:ilvl w:val="0"/>
                <w:numId w:val="0"/>
              </w:numPr>
              <w:rPr>
                <w:rFonts w:cs="Arial"/>
              </w:rPr>
            </w:pPr>
          </w:p>
        </w:tc>
        <w:tc>
          <w:tcPr>
            <w:tcW w:w="1260" w:type="dxa"/>
          </w:tcPr>
          <w:p w14:paraId="201A12EC" w14:textId="77777777" w:rsidR="00A065E9" w:rsidRPr="00C31661" w:rsidRDefault="00A065E9" w:rsidP="00CB7959">
            <w:pPr>
              <w:pStyle w:val="3LetteredBatteryList"/>
              <w:numPr>
                <w:ilvl w:val="0"/>
                <w:numId w:val="0"/>
              </w:numPr>
              <w:rPr>
                <w:rFonts w:cs="Arial"/>
              </w:rPr>
            </w:pPr>
          </w:p>
        </w:tc>
      </w:tr>
      <w:tr w:rsidR="00A065E9" w:rsidRPr="00C31661" w14:paraId="6BE394AC" w14:textId="77777777" w:rsidTr="00A065E9">
        <w:tc>
          <w:tcPr>
            <w:tcW w:w="2813" w:type="dxa"/>
            <w:vAlign w:val="center"/>
          </w:tcPr>
          <w:p w14:paraId="112F04C7" w14:textId="0FDED483" w:rsidR="00A065E9" w:rsidRDefault="00A065E9" w:rsidP="00CB7959">
            <w:pPr>
              <w:pStyle w:val="3LetteredBatteryList"/>
              <w:numPr>
                <w:ilvl w:val="0"/>
                <w:numId w:val="0"/>
              </w:numPr>
            </w:pPr>
            <w:r>
              <w:t>Other ___________</w:t>
            </w:r>
          </w:p>
        </w:tc>
        <w:tc>
          <w:tcPr>
            <w:tcW w:w="1170" w:type="dxa"/>
          </w:tcPr>
          <w:p w14:paraId="53D6F81F" w14:textId="77777777" w:rsidR="00A065E9" w:rsidRPr="00C31661" w:rsidRDefault="00A065E9" w:rsidP="00CB7959">
            <w:pPr>
              <w:pStyle w:val="3LetteredBatteryList"/>
              <w:numPr>
                <w:ilvl w:val="0"/>
                <w:numId w:val="0"/>
              </w:numPr>
              <w:rPr>
                <w:rFonts w:cs="Arial"/>
              </w:rPr>
            </w:pPr>
          </w:p>
        </w:tc>
        <w:tc>
          <w:tcPr>
            <w:tcW w:w="1170" w:type="dxa"/>
          </w:tcPr>
          <w:p w14:paraId="78F98F15" w14:textId="77777777" w:rsidR="00A065E9" w:rsidRPr="00C31661" w:rsidRDefault="00A065E9" w:rsidP="00CB7959">
            <w:pPr>
              <w:pStyle w:val="3LetteredBatteryList"/>
              <w:numPr>
                <w:ilvl w:val="0"/>
                <w:numId w:val="0"/>
              </w:numPr>
              <w:rPr>
                <w:rFonts w:cs="Arial"/>
              </w:rPr>
            </w:pPr>
          </w:p>
        </w:tc>
        <w:tc>
          <w:tcPr>
            <w:tcW w:w="1260" w:type="dxa"/>
          </w:tcPr>
          <w:p w14:paraId="18F2FFF5" w14:textId="77777777" w:rsidR="00A065E9" w:rsidRPr="00C31661" w:rsidRDefault="00A065E9" w:rsidP="00CB7959">
            <w:pPr>
              <w:pStyle w:val="3LetteredBatteryList"/>
              <w:numPr>
                <w:ilvl w:val="0"/>
                <w:numId w:val="0"/>
              </w:numPr>
              <w:rPr>
                <w:rFonts w:cs="Arial"/>
              </w:rPr>
            </w:pPr>
          </w:p>
        </w:tc>
      </w:tr>
    </w:tbl>
    <w:p w14:paraId="55AC08DC" w14:textId="77777777" w:rsidR="00CB7959" w:rsidRDefault="00CB7959" w:rsidP="00CE39C5">
      <w:pPr>
        <w:rPr>
          <w:szCs w:val="20"/>
        </w:rPr>
      </w:pPr>
    </w:p>
    <w:p w14:paraId="1C51E8C3" w14:textId="77777777" w:rsidR="002A0A83" w:rsidRPr="001A5650" w:rsidRDefault="002A0A83" w:rsidP="00CE39C5">
      <w:pPr>
        <w:rPr>
          <w:szCs w:val="20"/>
        </w:rPr>
      </w:pPr>
    </w:p>
    <w:p w14:paraId="0EF7CF7E" w14:textId="2FF45BAC" w:rsidR="00B63E92" w:rsidRPr="001A5650" w:rsidRDefault="00B63E92" w:rsidP="00B63E92">
      <w:pPr>
        <w:pStyle w:val="1QuexListLevel1"/>
      </w:pPr>
      <w:r>
        <w:t xml:space="preserve">Please rate each of the following on how well it describes your </w:t>
      </w:r>
      <w:r w:rsidR="00F621CD">
        <w:t xml:space="preserve">financial </w:t>
      </w:r>
      <w:r>
        <w:t>goals and aspirations.</w:t>
      </w:r>
      <w:r w:rsidRPr="001A5650">
        <w:t xml:space="preserve"> </w:t>
      </w:r>
    </w:p>
    <w:p w14:paraId="4E67CA83" w14:textId="77777777" w:rsidR="00B63E92" w:rsidRDefault="00B63E92" w:rsidP="00B63E92">
      <w:pPr>
        <w:pStyle w:val="3LetteredBatteryList"/>
        <w:numPr>
          <w:ilvl w:val="0"/>
          <w:numId w:val="0"/>
        </w:numPr>
        <w:rPr>
          <w:rFonts w:cs="Arial"/>
          <w:highlight w:val="magenta"/>
        </w:rPr>
        <w:sectPr w:rsidR="00B63E92" w:rsidSect="00807811">
          <w:headerReference w:type="default" r:id="rId13"/>
          <w:footerReference w:type="even" r:id="rId14"/>
          <w:footerReference w:type="default" r:id="rId15"/>
          <w:headerReference w:type="first" r:id="rId16"/>
          <w:type w:val="continuous"/>
          <w:pgSz w:w="12240" w:h="15840" w:code="1"/>
          <w:pgMar w:top="720" w:right="720" w:bottom="1440" w:left="720" w:header="720" w:footer="720" w:gutter="0"/>
          <w:cols w:space="720"/>
          <w:titlePg/>
          <w:docGrid w:linePitch="272"/>
        </w:sectPr>
      </w:pPr>
    </w:p>
    <w:tbl>
      <w:tblPr>
        <w:tblStyle w:val="TableGrid"/>
        <w:tblW w:w="6413" w:type="dxa"/>
        <w:tblInd w:w="625" w:type="dxa"/>
        <w:tblLayout w:type="fixed"/>
        <w:tblLook w:val="04A0" w:firstRow="1" w:lastRow="0" w:firstColumn="1" w:lastColumn="0" w:noHBand="0" w:noVBand="1"/>
      </w:tblPr>
      <w:tblGrid>
        <w:gridCol w:w="2813"/>
        <w:gridCol w:w="1170"/>
        <w:gridCol w:w="1170"/>
        <w:gridCol w:w="1260"/>
      </w:tblGrid>
      <w:tr w:rsidR="00A065E9" w:rsidRPr="002D31FD" w14:paraId="0961693D" w14:textId="77777777" w:rsidTr="00A065E9">
        <w:tc>
          <w:tcPr>
            <w:tcW w:w="2813" w:type="dxa"/>
          </w:tcPr>
          <w:p w14:paraId="7ED0E0A6" w14:textId="77777777" w:rsidR="00A065E9" w:rsidRPr="002D31FD" w:rsidRDefault="00A065E9" w:rsidP="00B63E92">
            <w:pPr>
              <w:pStyle w:val="3LetteredBatteryList"/>
              <w:numPr>
                <w:ilvl w:val="0"/>
                <w:numId w:val="0"/>
              </w:numPr>
              <w:rPr>
                <w:rFonts w:cs="Arial"/>
                <w:highlight w:val="magenta"/>
              </w:rPr>
            </w:pPr>
            <w:r w:rsidRPr="00E2030F">
              <w:rPr>
                <w:rFonts w:cs="Arial"/>
              </w:rPr>
              <w:lastRenderedPageBreak/>
              <w:t>RANDOMIZE</w:t>
            </w:r>
          </w:p>
        </w:tc>
        <w:tc>
          <w:tcPr>
            <w:tcW w:w="1170" w:type="dxa"/>
          </w:tcPr>
          <w:p w14:paraId="2E473113" w14:textId="38E29AA4" w:rsidR="00A065E9" w:rsidRPr="009D771F" w:rsidRDefault="00A065E9" w:rsidP="00C41D35">
            <w:pPr>
              <w:pStyle w:val="3LetteredBatteryList"/>
              <w:numPr>
                <w:ilvl w:val="0"/>
                <w:numId w:val="0"/>
              </w:numPr>
              <w:jc w:val="center"/>
              <w:rPr>
                <w:rFonts w:cs="Arial"/>
                <w:sz w:val="18"/>
                <w:szCs w:val="18"/>
              </w:rPr>
            </w:pPr>
            <w:r>
              <w:rPr>
                <w:rFonts w:cs="Arial"/>
                <w:sz w:val="18"/>
                <w:szCs w:val="18"/>
              </w:rPr>
              <w:t>Not at all important</w:t>
            </w:r>
          </w:p>
        </w:tc>
        <w:tc>
          <w:tcPr>
            <w:tcW w:w="1170" w:type="dxa"/>
          </w:tcPr>
          <w:p w14:paraId="7C32679C" w14:textId="6224362B" w:rsidR="00A065E9" w:rsidRPr="009D771F" w:rsidRDefault="00A065E9" w:rsidP="00C41D35">
            <w:pPr>
              <w:pStyle w:val="3LetteredBatteryList"/>
              <w:numPr>
                <w:ilvl w:val="0"/>
                <w:numId w:val="0"/>
              </w:numPr>
              <w:jc w:val="center"/>
              <w:rPr>
                <w:rFonts w:cs="Arial"/>
                <w:sz w:val="18"/>
                <w:szCs w:val="18"/>
              </w:rPr>
            </w:pPr>
            <w:r>
              <w:rPr>
                <w:rFonts w:cs="Arial"/>
                <w:sz w:val="18"/>
                <w:szCs w:val="18"/>
              </w:rPr>
              <w:t>Somewhat important</w:t>
            </w:r>
          </w:p>
        </w:tc>
        <w:tc>
          <w:tcPr>
            <w:tcW w:w="1260" w:type="dxa"/>
          </w:tcPr>
          <w:p w14:paraId="34BDD757" w14:textId="223F0AA8" w:rsidR="00A065E9" w:rsidRPr="009D771F" w:rsidRDefault="00A065E9" w:rsidP="00C41D35">
            <w:pPr>
              <w:pStyle w:val="3LetteredBatteryList"/>
              <w:numPr>
                <w:ilvl w:val="0"/>
                <w:numId w:val="0"/>
              </w:numPr>
              <w:jc w:val="center"/>
              <w:rPr>
                <w:rFonts w:cs="Arial"/>
                <w:sz w:val="18"/>
                <w:szCs w:val="18"/>
              </w:rPr>
            </w:pPr>
            <w:r>
              <w:rPr>
                <w:rFonts w:cs="Arial"/>
                <w:sz w:val="18"/>
                <w:szCs w:val="18"/>
              </w:rPr>
              <w:t>Very important</w:t>
            </w:r>
          </w:p>
        </w:tc>
      </w:tr>
      <w:tr w:rsidR="00A065E9" w:rsidRPr="00C31661" w14:paraId="6A388807" w14:textId="77777777" w:rsidTr="00A065E9">
        <w:trPr>
          <w:trHeight w:val="70"/>
        </w:trPr>
        <w:tc>
          <w:tcPr>
            <w:tcW w:w="2813" w:type="dxa"/>
            <w:vAlign w:val="center"/>
          </w:tcPr>
          <w:p w14:paraId="790EEE9F" w14:textId="31576CAE" w:rsidR="00A065E9" w:rsidRPr="002D31FD" w:rsidRDefault="00A065E9" w:rsidP="00B63E92">
            <w:pPr>
              <w:pStyle w:val="3LetteredBatteryList"/>
              <w:numPr>
                <w:ilvl w:val="0"/>
                <w:numId w:val="0"/>
              </w:numPr>
              <w:rPr>
                <w:rFonts w:cs="Arial"/>
                <w:highlight w:val="magenta"/>
              </w:rPr>
            </w:pPr>
            <w:r>
              <w:rPr>
                <w:rFonts w:cs="Arial"/>
              </w:rPr>
              <w:t>Take care of and provide for my family</w:t>
            </w:r>
          </w:p>
        </w:tc>
        <w:tc>
          <w:tcPr>
            <w:tcW w:w="1170" w:type="dxa"/>
          </w:tcPr>
          <w:p w14:paraId="4CE54312" w14:textId="77777777" w:rsidR="00A065E9" w:rsidRPr="00C31661" w:rsidRDefault="00A065E9" w:rsidP="00B63E92">
            <w:pPr>
              <w:pStyle w:val="3LetteredBatteryList"/>
              <w:numPr>
                <w:ilvl w:val="0"/>
                <w:numId w:val="0"/>
              </w:numPr>
              <w:rPr>
                <w:rFonts w:cs="Arial"/>
              </w:rPr>
            </w:pPr>
          </w:p>
        </w:tc>
        <w:tc>
          <w:tcPr>
            <w:tcW w:w="1170" w:type="dxa"/>
          </w:tcPr>
          <w:p w14:paraId="124AE661" w14:textId="77777777" w:rsidR="00A065E9" w:rsidRPr="00C31661" w:rsidRDefault="00A065E9" w:rsidP="00B63E92">
            <w:pPr>
              <w:pStyle w:val="3LetteredBatteryList"/>
              <w:numPr>
                <w:ilvl w:val="0"/>
                <w:numId w:val="0"/>
              </w:numPr>
              <w:rPr>
                <w:rFonts w:cs="Arial"/>
              </w:rPr>
            </w:pPr>
          </w:p>
        </w:tc>
        <w:tc>
          <w:tcPr>
            <w:tcW w:w="1260" w:type="dxa"/>
          </w:tcPr>
          <w:p w14:paraId="5E74CCBC" w14:textId="77777777" w:rsidR="00A065E9" w:rsidRPr="00C31661" w:rsidRDefault="00A065E9" w:rsidP="00B63E92">
            <w:pPr>
              <w:pStyle w:val="3LetteredBatteryList"/>
              <w:numPr>
                <w:ilvl w:val="0"/>
                <w:numId w:val="0"/>
              </w:numPr>
              <w:rPr>
                <w:rFonts w:cs="Arial"/>
              </w:rPr>
            </w:pPr>
          </w:p>
        </w:tc>
      </w:tr>
      <w:tr w:rsidR="00A065E9" w:rsidRPr="00C31661" w14:paraId="1E053949" w14:textId="77777777" w:rsidTr="00A065E9">
        <w:tc>
          <w:tcPr>
            <w:tcW w:w="2813" w:type="dxa"/>
            <w:vAlign w:val="center"/>
          </w:tcPr>
          <w:p w14:paraId="15C75847" w14:textId="745D3AA9" w:rsidR="00A065E9" w:rsidRPr="00E2030F" w:rsidRDefault="00A065E9" w:rsidP="00DE5E04">
            <w:pPr>
              <w:pStyle w:val="3LetteredBatteryList"/>
              <w:numPr>
                <w:ilvl w:val="0"/>
                <w:numId w:val="0"/>
              </w:numPr>
              <w:rPr>
                <w:rFonts w:cs="Arial"/>
              </w:rPr>
            </w:pPr>
            <w:r>
              <w:t>Live independently and not be dependent on others</w:t>
            </w:r>
          </w:p>
        </w:tc>
        <w:tc>
          <w:tcPr>
            <w:tcW w:w="1170" w:type="dxa"/>
          </w:tcPr>
          <w:p w14:paraId="1B924634" w14:textId="77777777" w:rsidR="00A065E9" w:rsidRPr="00C31661" w:rsidRDefault="00A065E9" w:rsidP="00B63E92">
            <w:pPr>
              <w:pStyle w:val="3LetteredBatteryList"/>
              <w:numPr>
                <w:ilvl w:val="0"/>
                <w:numId w:val="0"/>
              </w:numPr>
              <w:rPr>
                <w:rFonts w:cs="Arial"/>
              </w:rPr>
            </w:pPr>
          </w:p>
        </w:tc>
        <w:tc>
          <w:tcPr>
            <w:tcW w:w="1170" w:type="dxa"/>
          </w:tcPr>
          <w:p w14:paraId="559C0B63" w14:textId="77777777" w:rsidR="00A065E9" w:rsidRPr="00C31661" w:rsidRDefault="00A065E9" w:rsidP="00B63E92">
            <w:pPr>
              <w:pStyle w:val="3LetteredBatteryList"/>
              <w:numPr>
                <w:ilvl w:val="0"/>
                <w:numId w:val="0"/>
              </w:numPr>
              <w:rPr>
                <w:rFonts w:cs="Arial"/>
              </w:rPr>
            </w:pPr>
          </w:p>
        </w:tc>
        <w:tc>
          <w:tcPr>
            <w:tcW w:w="1260" w:type="dxa"/>
          </w:tcPr>
          <w:p w14:paraId="5E6DAE47" w14:textId="77777777" w:rsidR="00A065E9" w:rsidRPr="00C31661" w:rsidRDefault="00A065E9" w:rsidP="00B63E92">
            <w:pPr>
              <w:pStyle w:val="3LetteredBatteryList"/>
              <w:numPr>
                <w:ilvl w:val="0"/>
                <w:numId w:val="0"/>
              </w:numPr>
              <w:rPr>
                <w:rFonts w:cs="Arial"/>
              </w:rPr>
            </w:pPr>
          </w:p>
        </w:tc>
      </w:tr>
      <w:tr w:rsidR="00A065E9" w:rsidRPr="00C31661" w14:paraId="7BD52433" w14:textId="77777777" w:rsidTr="00A065E9">
        <w:tc>
          <w:tcPr>
            <w:tcW w:w="2813" w:type="dxa"/>
            <w:vAlign w:val="center"/>
          </w:tcPr>
          <w:p w14:paraId="49735BFE" w14:textId="3E680897" w:rsidR="00A065E9" w:rsidRPr="00E2030F" w:rsidRDefault="00A065E9" w:rsidP="00B63E92">
            <w:pPr>
              <w:pStyle w:val="3LetteredBatteryList"/>
              <w:numPr>
                <w:ilvl w:val="0"/>
                <w:numId w:val="0"/>
              </w:numPr>
            </w:pPr>
            <w:r>
              <w:t>Enjoy life by being able to do what I want to do</w:t>
            </w:r>
          </w:p>
        </w:tc>
        <w:tc>
          <w:tcPr>
            <w:tcW w:w="1170" w:type="dxa"/>
          </w:tcPr>
          <w:p w14:paraId="699CFB22" w14:textId="77777777" w:rsidR="00A065E9" w:rsidRPr="00C31661" w:rsidRDefault="00A065E9" w:rsidP="00B63E92">
            <w:pPr>
              <w:pStyle w:val="3LetteredBatteryList"/>
              <w:numPr>
                <w:ilvl w:val="0"/>
                <w:numId w:val="0"/>
              </w:numPr>
              <w:rPr>
                <w:rFonts w:cs="Arial"/>
              </w:rPr>
            </w:pPr>
          </w:p>
        </w:tc>
        <w:tc>
          <w:tcPr>
            <w:tcW w:w="1170" w:type="dxa"/>
          </w:tcPr>
          <w:p w14:paraId="465B3BB7" w14:textId="77777777" w:rsidR="00A065E9" w:rsidRPr="00C31661" w:rsidRDefault="00A065E9" w:rsidP="00B63E92">
            <w:pPr>
              <w:pStyle w:val="3LetteredBatteryList"/>
              <w:numPr>
                <w:ilvl w:val="0"/>
                <w:numId w:val="0"/>
              </w:numPr>
              <w:rPr>
                <w:rFonts w:cs="Arial"/>
              </w:rPr>
            </w:pPr>
          </w:p>
        </w:tc>
        <w:tc>
          <w:tcPr>
            <w:tcW w:w="1260" w:type="dxa"/>
          </w:tcPr>
          <w:p w14:paraId="350EB8B1" w14:textId="77777777" w:rsidR="00A065E9" w:rsidRPr="00C31661" w:rsidRDefault="00A065E9" w:rsidP="00B63E92">
            <w:pPr>
              <w:pStyle w:val="3LetteredBatteryList"/>
              <w:numPr>
                <w:ilvl w:val="0"/>
                <w:numId w:val="0"/>
              </w:numPr>
              <w:rPr>
                <w:rFonts w:cs="Arial"/>
              </w:rPr>
            </w:pPr>
          </w:p>
        </w:tc>
      </w:tr>
      <w:tr w:rsidR="00A065E9" w:rsidRPr="00C31661" w14:paraId="5C8E7061" w14:textId="77777777" w:rsidTr="00A065E9">
        <w:tc>
          <w:tcPr>
            <w:tcW w:w="2813" w:type="dxa"/>
            <w:vAlign w:val="center"/>
          </w:tcPr>
          <w:p w14:paraId="3ADAC0AC" w14:textId="036176C4" w:rsidR="00A065E9" w:rsidRDefault="00A065E9" w:rsidP="00B63E92">
            <w:pPr>
              <w:pStyle w:val="3LetteredBatteryList"/>
              <w:numPr>
                <w:ilvl w:val="0"/>
                <w:numId w:val="0"/>
              </w:numPr>
            </w:pPr>
            <w:r>
              <w:t>Be financially stable and able to pay all bills and save money for the future</w:t>
            </w:r>
          </w:p>
        </w:tc>
        <w:tc>
          <w:tcPr>
            <w:tcW w:w="1170" w:type="dxa"/>
          </w:tcPr>
          <w:p w14:paraId="751E61F8" w14:textId="77777777" w:rsidR="00A065E9" w:rsidRPr="00C31661" w:rsidRDefault="00A065E9" w:rsidP="00B63E92">
            <w:pPr>
              <w:pStyle w:val="3LetteredBatteryList"/>
              <w:numPr>
                <w:ilvl w:val="0"/>
                <w:numId w:val="0"/>
              </w:numPr>
              <w:rPr>
                <w:rFonts w:cs="Arial"/>
              </w:rPr>
            </w:pPr>
          </w:p>
        </w:tc>
        <w:tc>
          <w:tcPr>
            <w:tcW w:w="1170" w:type="dxa"/>
          </w:tcPr>
          <w:p w14:paraId="29A15EFB" w14:textId="77777777" w:rsidR="00A065E9" w:rsidRPr="00C31661" w:rsidRDefault="00A065E9" w:rsidP="00B63E92">
            <w:pPr>
              <w:pStyle w:val="3LetteredBatteryList"/>
              <w:numPr>
                <w:ilvl w:val="0"/>
                <w:numId w:val="0"/>
              </w:numPr>
              <w:rPr>
                <w:rFonts w:cs="Arial"/>
              </w:rPr>
            </w:pPr>
          </w:p>
        </w:tc>
        <w:tc>
          <w:tcPr>
            <w:tcW w:w="1260" w:type="dxa"/>
          </w:tcPr>
          <w:p w14:paraId="2EC58EA3" w14:textId="77777777" w:rsidR="00A065E9" w:rsidRPr="00C31661" w:rsidRDefault="00A065E9" w:rsidP="00B63E92">
            <w:pPr>
              <w:pStyle w:val="3LetteredBatteryList"/>
              <w:numPr>
                <w:ilvl w:val="0"/>
                <w:numId w:val="0"/>
              </w:numPr>
              <w:rPr>
                <w:rFonts w:cs="Arial"/>
              </w:rPr>
            </w:pPr>
          </w:p>
        </w:tc>
      </w:tr>
      <w:tr w:rsidR="00A065E9" w:rsidRPr="00C31661" w14:paraId="4C8C63C5" w14:textId="77777777" w:rsidTr="00A065E9">
        <w:tc>
          <w:tcPr>
            <w:tcW w:w="2813" w:type="dxa"/>
            <w:vAlign w:val="center"/>
          </w:tcPr>
          <w:p w14:paraId="5F7A0F08" w14:textId="64A693C4" w:rsidR="00A065E9" w:rsidRDefault="00A065E9" w:rsidP="00155C2E">
            <w:pPr>
              <w:pStyle w:val="3LetteredBatteryList"/>
              <w:numPr>
                <w:ilvl w:val="0"/>
                <w:numId w:val="0"/>
              </w:numPr>
            </w:pPr>
            <w:r>
              <w:lastRenderedPageBreak/>
              <w:t>Secure retirement knowing that the money I save for retirement will last throughout my life</w:t>
            </w:r>
          </w:p>
        </w:tc>
        <w:tc>
          <w:tcPr>
            <w:tcW w:w="1170" w:type="dxa"/>
          </w:tcPr>
          <w:p w14:paraId="689F7EEB" w14:textId="77777777" w:rsidR="00A065E9" w:rsidRPr="00C31661" w:rsidRDefault="00A065E9" w:rsidP="00B63E92">
            <w:pPr>
              <w:pStyle w:val="3LetteredBatteryList"/>
              <w:numPr>
                <w:ilvl w:val="0"/>
                <w:numId w:val="0"/>
              </w:numPr>
              <w:rPr>
                <w:rFonts w:cs="Arial"/>
              </w:rPr>
            </w:pPr>
          </w:p>
        </w:tc>
        <w:tc>
          <w:tcPr>
            <w:tcW w:w="1170" w:type="dxa"/>
          </w:tcPr>
          <w:p w14:paraId="49D4F57B" w14:textId="77777777" w:rsidR="00A065E9" w:rsidRPr="00C31661" w:rsidRDefault="00A065E9" w:rsidP="00B63E92">
            <w:pPr>
              <w:pStyle w:val="3LetteredBatteryList"/>
              <w:numPr>
                <w:ilvl w:val="0"/>
                <w:numId w:val="0"/>
              </w:numPr>
              <w:rPr>
                <w:rFonts w:cs="Arial"/>
              </w:rPr>
            </w:pPr>
          </w:p>
        </w:tc>
        <w:tc>
          <w:tcPr>
            <w:tcW w:w="1260" w:type="dxa"/>
          </w:tcPr>
          <w:p w14:paraId="09DA500C" w14:textId="77777777" w:rsidR="00A065E9" w:rsidRPr="00C31661" w:rsidRDefault="00A065E9" w:rsidP="00B63E92">
            <w:pPr>
              <w:pStyle w:val="3LetteredBatteryList"/>
              <w:numPr>
                <w:ilvl w:val="0"/>
                <w:numId w:val="0"/>
              </w:numPr>
              <w:rPr>
                <w:rFonts w:cs="Arial"/>
              </w:rPr>
            </w:pPr>
          </w:p>
        </w:tc>
      </w:tr>
      <w:tr w:rsidR="00A065E9" w:rsidRPr="00C31661" w14:paraId="4E91846B" w14:textId="77777777" w:rsidTr="00A065E9">
        <w:tc>
          <w:tcPr>
            <w:tcW w:w="2813" w:type="dxa"/>
            <w:vAlign w:val="center"/>
          </w:tcPr>
          <w:p w14:paraId="40DC53B5" w14:textId="1D17ABE8" w:rsidR="00A065E9" w:rsidRDefault="00A065E9" w:rsidP="00B63E92">
            <w:pPr>
              <w:pStyle w:val="3LetteredBatteryList"/>
              <w:numPr>
                <w:ilvl w:val="0"/>
                <w:numId w:val="0"/>
              </w:numPr>
            </w:pPr>
            <w:r>
              <w:t>Peace of mind; not having to worry about finances</w:t>
            </w:r>
          </w:p>
        </w:tc>
        <w:tc>
          <w:tcPr>
            <w:tcW w:w="1170" w:type="dxa"/>
          </w:tcPr>
          <w:p w14:paraId="5F842A1B" w14:textId="77777777" w:rsidR="00A065E9" w:rsidRPr="00C31661" w:rsidRDefault="00A065E9" w:rsidP="00B63E92">
            <w:pPr>
              <w:pStyle w:val="3LetteredBatteryList"/>
              <w:numPr>
                <w:ilvl w:val="0"/>
                <w:numId w:val="0"/>
              </w:numPr>
              <w:rPr>
                <w:rFonts w:cs="Arial"/>
              </w:rPr>
            </w:pPr>
          </w:p>
        </w:tc>
        <w:tc>
          <w:tcPr>
            <w:tcW w:w="1170" w:type="dxa"/>
          </w:tcPr>
          <w:p w14:paraId="6C504877" w14:textId="77777777" w:rsidR="00A065E9" w:rsidRPr="00C31661" w:rsidRDefault="00A065E9" w:rsidP="00B63E92">
            <w:pPr>
              <w:pStyle w:val="3LetteredBatteryList"/>
              <w:numPr>
                <w:ilvl w:val="0"/>
                <w:numId w:val="0"/>
              </w:numPr>
              <w:rPr>
                <w:rFonts w:cs="Arial"/>
              </w:rPr>
            </w:pPr>
          </w:p>
        </w:tc>
        <w:tc>
          <w:tcPr>
            <w:tcW w:w="1260" w:type="dxa"/>
          </w:tcPr>
          <w:p w14:paraId="5EF8E455" w14:textId="77777777" w:rsidR="00A065E9" w:rsidRPr="00C31661" w:rsidRDefault="00A065E9" w:rsidP="00B63E92">
            <w:pPr>
              <w:pStyle w:val="3LetteredBatteryList"/>
              <w:numPr>
                <w:ilvl w:val="0"/>
                <w:numId w:val="0"/>
              </w:numPr>
              <w:rPr>
                <w:rFonts w:cs="Arial"/>
              </w:rPr>
            </w:pPr>
          </w:p>
        </w:tc>
      </w:tr>
      <w:tr w:rsidR="00A065E9" w:rsidRPr="00C31661" w14:paraId="726A8FAC" w14:textId="77777777" w:rsidTr="00A065E9">
        <w:tc>
          <w:tcPr>
            <w:tcW w:w="2813" w:type="dxa"/>
            <w:vAlign w:val="center"/>
          </w:tcPr>
          <w:p w14:paraId="3F91CF25" w14:textId="4FB861C8" w:rsidR="00A065E9" w:rsidRDefault="00A065E9" w:rsidP="00862629">
            <w:pPr>
              <w:pStyle w:val="3LetteredBatteryList"/>
              <w:numPr>
                <w:ilvl w:val="0"/>
                <w:numId w:val="0"/>
              </w:numPr>
            </w:pPr>
            <w:r>
              <w:t>Having a sense of accomplishment that my hard work pays off and I’m able to attain my goals</w:t>
            </w:r>
          </w:p>
        </w:tc>
        <w:tc>
          <w:tcPr>
            <w:tcW w:w="1170" w:type="dxa"/>
          </w:tcPr>
          <w:p w14:paraId="57C482DA" w14:textId="77777777" w:rsidR="00A065E9" w:rsidRPr="00C31661" w:rsidRDefault="00A065E9" w:rsidP="00B63E92">
            <w:pPr>
              <w:pStyle w:val="3LetteredBatteryList"/>
              <w:numPr>
                <w:ilvl w:val="0"/>
                <w:numId w:val="0"/>
              </w:numPr>
              <w:rPr>
                <w:rFonts w:cs="Arial"/>
              </w:rPr>
            </w:pPr>
          </w:p>
        </w:tc>
        <w:tc>
          <w:tcPr>
            <w:tcW w:w="1170" w:type="dxa"/>
          </w:tcPr>
          <w:p w14:paraId="28DCB8D1" w14:textId="77777777" w:rsidR="00A065E9" w:rsidRPr="00C31661" w:rsidRDefault="00A065E9" w:rsidP="00B63E92">
            <w:pPr>
              <w:pStyle w:val="3LetteredBatteryList"/>
              <w:numPr>
                <w:ilvl w:val="0"/>
                <w:numId w:val="0"/>
              </w:numPr>
              <w:rPr>
                <w:rFonts w:cs="Arial"/>
              </w:rPr>
            </w:pPr>
          </w:p>
        </w:tc>
        <w:tc>
          <w:tcPr>
            <w:tcW w:w="1260" w:type="dxa"/>
          </w:tcPr>
          <w:p w14:paraId="36AAF8AD" w14:textId="77777777" w:rsidR="00A065E9" w:rsidRPr="00C31661" w:rsidRDefault="00A065E9" w:rsidP="00B63E92">
            <w:pPr>
              <w:pStyle w:val="3LetteredBatteryList"/>
              <w:numPr>
                <w:ilvl w:val="0"/>
                <w:numId w:val="0"/>
              </w:numPr>
              <w:rPr>
                <w:rFonts w:cs="Arial"/>
              </w:rPr>
            </w:pPr>
          </w:p>
        </w:tc>
      </w:tr>
    </w:tbl>
    <w:p w14:paraId="483985B3" w14:textId="77777777" w:rsidR="00B63E92" w:rsidRDefault="00B63E92" w:rsidP="00CE39C5">
      <w:pPr>
        <w:pStyle w:val="SCRUBBING"/>
        <w:rPr>
          <w:b w:val="0"/>
          <w:color w:val="auto"/>
          <w:szCs w:val="22"/>
        </w:rPr>
      </w:pPr>
    </w:p>
    <w:p w14:paraId="0A3962E3" w14:textId="77777777" w:rsidR="004A3A88" w:rsidRDefault="004A3A88" w:rsidP="00A7450E">
      <w:pPr>
        <w:rPr>
          <w:rFonts w:cs="Arial"/>
          <w:b/>
          <w:sz w:val="22"/>
          <w:szCs w:val="18"/>
        </w:rPr>
      </w:pPr>
    </w:p>
    <w:p w14:paraId="3E1F7AB4" w14:textId="7A32DE69" w:rsidR="00C60A9C" w:rsidRPr="005A29E1" w:rsidRDefault="00C60A9C" w:rsidP="00272EAE">
      <w:pPr>
        <w:pBdr>
          <w:top w:val="single" w:sz="4" w:space="1" w:color="auto" w:shadow="1"/>
          <w:left w:val="single" w:sz="4" w:space="4" w:color="auto" w:shadow="1"/>
          <w:bottom w:val="single" w:sz="4" w:space="1" w:color="auto" w:shadow="1"/>
          <w:right w:val="single" w:sz="4" w:space="4" w:color="auto" w:shadow="1"/>
        </w:pBdr>
        <w:outlineLvl w:val="0"/>
        <w:rPr>
          <w:b/>
          <w:color w:val="0000FF"/>
          <w:sz w:val="22"/>
        </w:rPr>
      </w:pPr>
      <w:r w:rsidRPr="00272EAE">
        <w:rPr>
          <w:b/>
          <w:color w:val="76923C" w:themeColor="accent3" w:themeShade="BF"/>
          <w:sz w:val="22"/>
        </w:rPr>
        <w:t>SECTION 4: Barriers to Saving More</w:t>
      </w:r>
      <w:r w:rsidR="00272EAE" w:rsidRPr="00272EAE">
        <w:rPr>
          <w:b/>
          <w:color w:val="76923C" w:themeColor="accent3" w:themeShade="BF"/>
          <w:sz w:val="22"/>
        </w:rPr>
        <w:t>.</w:t>
      </w:r>
      <w:r w:rsidR="00272EAE">
        <w:rPr>
          <w:b/>
          <w:color w:val="0000FF"/>
          <w:sz w:val="22"/>
        </w:rPr>
        <w:t xml:space="preserve"> </w:t>
      </w:r>
      <w:r w:rsidR="00272EAE" w:rsidRPr="00272EAE">
        <w:rPr>
          <w:sz w:val="22"/>
        </w:rPr>
        <w:t>This section will measure what prevents people from saving as much as they’d like to. This information will be combined with the high/low saver status and savings aspirations to determine the optimum message</w:t>
      </w:r>
      <w:r w:rsidR="00D83862">
        <w:rPr>
          <w:sz w:val="22"/>
        </w:rPr>
        <w:t xml:space="preserve">s </w:t>
      </w:r>
      <w:r w:rsidR="00272EAE" w:rsidRPr="00272EAE">
        <w:rPr>
          <w:sz w:val="22"/>
        </w:rPr>
        <w:t>for each group</w:t>
      </w:r>
      <w:r w:rsidR="00272EAE">
        <w:rPr>
          <w:b/>
          <w:color w:val="0000FF"/>
          <w:sz w:val="22"/>
        </w:rPr>
        <w:t xml:space="preserve">. </w:t>
      </w:r>
    </w:p>
    <w:p w14:paraId="5693608D" w14:textId="77777777" w:rsidR="004A3A88" w:rsidRDefault="004A3A88" w:rsidP="00A7450E">
      <w:pPr>
        <w:rPr>
          <w:rFonts w:cs="Arial"/>
          <w:b/>
          <w:sz w:val="22"/>
          <w:szCs w:val="18"/>
        </w:rPr>
      </w:pPr>
    </w:p>
    <w:p w14:paraId="4D959966" w14:textId="77777777" w:rsidR="00D33965" w:rsidRDefault="00D33965" w:rsidP="00A7450E">
      <w:pPr>
        <w:rPr>
          <w:rFonts w:cs="Arial"/>
          <w:b/>
          <w:sz w:val="22"/>
          <w:szCs w:val="18"/>
        </w:rPr>
      </w:pPr>
    </w:p>
    <w:p w14:paraId="6084CB92" w14:textId="1C1BF863" w:rsidR="00525204" w:rsidRPr="00C31661" w:rsidRDefault="00525204" w:rsidP="00EF042B">
      <w:pPr>
        <w:pStyle w:val="1QuexListLevel1"/>
      </w:pPr>
      <w:r>
        <w:t>Please rate each of the following on how</w:t>
      </w:r>
      <w:r w:rsidR="00A86901">
        <w:t xml:space="preserve"> much of a challenge it is to you in terms of saving. </w:t>
      </w:r>
    </w:p>
    <w:p w14:paraId="618290CE" w14:textId="77777777" w:rsidR="00525204" w:rsidRDefault="00525204" w:rsidP="00525204">
      <w:pPr>
        <w:pStyle w:val="3LetteredBatteryList"/>
        <w:numPr>
          <w:ilvl w:val="0"/>
          <w:numId w:val="0"/>
        </w:numPr>
        <w:rPr>
          <w:rFonts w:cs="Arial"/>
          <w:highlight w:val="magenta"/>
        </w:rPr>
        <w:sectPr w:rsidR="00525204" w:rsidSect="00807811">
          <w:headerReference w:type="default" r:id="rId17"/>
          <w:footerReference w:type="even" r:id="rId18"/>
          <w:footerReference w:type="default" r:id="rId19"/>
          <w:headerReference w:type="first" r:id="rId20"/>
          <w:type w:val="continuous"/>
          <w:pgSz w:w="12240" w:h="15840" w:code="1"/>
          <w:pgMar w:top="720" w:right="720" w:bottom="1440" w:left="720" w:header="720" w:footer="720" w:gutter="0"/>
          <w:cols w:space="720"/>
          <w:titlePg/>
          <w:docGrid w:linePitch="272"/>
        </w:sectPr>
      </w:pPr>
    </w:p>
    <w:tbl>
      <w:tblPr>
        <w:tblStyle w:val="TableGrid"/>
        <w:tblW w:w="8483" w:type="dxa"/>
        <w:tblInd w:w="625" w:type="dxa"/>
        <w:tblLayout w:type="fixed"/>
        <w:tblLook w:val="04A0" w:firstRow="1" w:lastRow="0" w:firstColumn="1" w:lastColumn="0" w:noHBand="0" w:noVBand="1"/>
      </w:tblPr>
      <w:tblGrid>
        <w:gridCol w:w="2813"/>
        <w:gridCol w:w="1890"/>
        <w:gridCol w:w="1890"/>
        <w:gridCol w:w="1890"/>
      </w:tblGrid>
      <w:tr w:rsidR="00A065E9" w:rsidRPr="002D31FD" w14:paraId="3662F918" w14:textId="77777777" w:rsidTr="00A065E9">
        <w:tc>
          <w:tcPr>
            <w:tcW w:w="2813" w:type="dxa"/>
          </w:tcPr>
          <w:p w14:paraId="68FA16D6" w14:textId="77777777" w:rsidR="00071051" w:rsidRPr="002D31FD" w:rsidRDefault="00071051" w:rsidP="00A86901">
            <w:pPr>
              <w:pStyle w:val="3LetteredBatteryList"/>
              <w:numPr>
                <w:ilvl w:val="0"/>
                <w:numId w:val="0"/>
              </w:numPr>
              <w:rPr>
                <w:rFonts w:cs="Arial"/>
                <w:highlight w:val="magenta"/>
              </w:rPr>
            </w:pPr>
            <w:r w:rsidRPr="00E2030F">
              <w:rPr>
                <w:rFonts w:cs="Arial"/>
              </w:rPr>
              <w:lastRenderedPageBreak/>
              <w:t>RANDOMIZE</w:t>
            </w:r>
          </w:p>
        </w:tc>
        <w:tc>
          <w:tcPr>
            <w:tcW w:w="1890" w:type="dxa"/>
          </w:tcPr>
          <w:p w14:paraId="5D4AEE13" w14:textId="323966AC" w:rsidR="00071051" w:rsidRPr="009D771F" w:rsidRDefault="00071051" w:rsidP="003D3CC5">
            <w:pPr>
              <w:pStyle w:val="3LetteredBatteryList"/>
              <w:numPr>
                <w:ilvl w:val="0"/>
                <w:numId w:val="0"/>
              </w:numPr>
              <w:jc w:val="center"/>
              <w:rPr>
                <w:rFonts w:cs="Arial"/>
                <w:sz w:val="18"/>
                <w:szCs w:val="18"/>
              </w:rPr>
            </w:pPr>
            <w:r>
              <w:rPr>
                <w:rFonts w:cs="Arial"/>
                <w:sz w:val="18"/>
                <w:szCs w:val="18"/>
              </w:rPr>
              <w:t>Not an issue or challenge for me/my household (1)</w:t>
            </w:r>
          </w:p>
        </w:tc>
        <w:tc>
          <w:tcPr>
            <w:tcW w:w="1890" w:type="dxa"/>
          </w:tcPr>
          <w:p w14:paraId="1E9C430B" w14:textId="5F24A315" w:rsidR="00071051" w:rsidRPr="009D771F" w:rsidRDefault="00071051" w:rsidP="00A86901">
            <w:pPr>
              <w:pStyle w:val="3LetteredBatteryList"/>
              <w:numPr>
                <w:ilvl w:val="0"/>
                <w:numId w:val="0"/>
              </w:numPr>
              <w:jc w:val="center"/>
              <w:rPr>
                <w:rFonts w:cs="Arial"/>
                <w:sz w:val="18"/>
                <w:szCs w:val="18"/>
              </w:rPr>
            </w:pPr>
            <w:r>
              <w:rPr>
                <w:rFonts w:cs="Arial"/>
                <w:sz w:val="18"/>
                <w:szCs w:val="18"/>
              </w:rPr>
              <w:t>A minor issue or challenge for me/my household (2)</w:t>
            </w:r>
          </w:p>
        </w:tc>
        <w:tc>
          <w:tcPr>
            <w:tcW w:w="1890" w:type="dxa"/>
          </w:tcPr>
          <w:p w14:paraId="6BC4C54D" w14:textId="1B914B3A" w:rsidR="00071051" w:rsidRPr="009D771F" w:rsidRDefault="00071051" w:rsidP="00A86901">
            <w:pPr>
              <w:pStyle w:val="3LetteredBatteryList"/>
              <w:numPr>
                <w:ilvl w:val="0"/>
                <w:numId w:val="0"/>
              </w:numPr>
              <w:jc w:val="center"/>
              <w:rPr>
                <w:rFonts w:cs="Arial"/>
                <w:sz w:val="18"/>
                <w:szCs w:val="18"/>
              </w:rPr>
            </w:pPr>
            <w:r>
              <w:rPr>
                <w:rFonts w:cs="Arial"/>
                <w:sz w:val="18"/>
                <w:szCs w:val="18"/>
              </w:rPr>
              <w:t>A major issue or challenge for me/my household (3)</w:t>
            </w:r>
          </w:p>
        </w:tc>
      </w:tr>
      <w:tr w:rsidR="00A065E9" w:rsidRPr="00C31661" w14:paraId="6D86162B" w14:textId="77777777" w:rsidTr="00A065E9">
        <w:trPr>
          <w:trHeight w:val="70"/>
        </w:trPr>
        <w:tc>
          <w:tcPr>
            <w:tcW w:w="2813" w:type="dxa"/>
            <w:vAlign w:val="center"/>
          </w:tcPr>
          <w:p w14:paraId="0DFAEE88" w14:textId="700598EE" w:rsidR="00071051" w:rsidRPr="002D31FD" w:rsidRDefault="00071051" w:rsidP="00A86901">
            <w:pPr>
              <w:pStyle w:val="3LetteredBatteryList"/>
              <w:numPr>
                <w:ilvl w:val="0"/>
                <w:numId w:val="0"/>
              </w:numPr>
              <w:rPr>
                <w:rFonts w:cs="Arial"/>
                <w:highlight w:val="magenta"/>
              </w:rPr>
            </w:pPr>
            <w:r>
              <w:rPr>
                <w:rFonts w:cs="Arial"/>
              </w:rPr>
              <w:t>Not making enough money</w:t>
            </w:r>
          </w:p>
        </w:tc>
        <w:tc>
          <w:tcPr>
            <w:tcW w:w="1890" w:type="dxa"/>
          </w:tcPr>
          <w:p w14:paraId="6E9D7E97" w14:textId="77777777" w:rsidR="00071051" w:rsidRPr="00C31661" w:rsidRDefault="00071051" w:rsidP="00A86901">
            <w:pPr>
              <w:pStyle w:val="3LetteredBatteryList"/>
              <w:numPr>
                <w:ilvl w:val="0"/>
                <w:numId w:val="0"/>
              </w:numPr>
              <w:rPr>
                <w:rFonts w:cs="Arial"/>
              </w:rPr>
            </w:pPr>
          </w:p>
        </w:tc>
        <w:tc>
          <w:tcPr>
            <w:tcW w:w="1890" w:type="dxa"/>
          </w:tcPr>
          <w:p w14:paraId="2B0E66FC" w14:textId="77777777" w:rsidR="00071051" w:rsidRPr="00C31661" w:rsidRDefault="00071051" w:rsidP="00A86901">
            <w:pPr>
              <w:pStyle w:val="3LetteredBatteryList"/>
              <w:numPr>
                <w:ilvl w:val="0"/>
                <w:numId w:val="0"/>
              </w:numPr>
              <w:jc w:val="center"/>
              <w:rPr>
                <w:rFonts w:cs="Arial"/>
              </w:rPr>
            </w:pPr>
          </w:p>
        </w:tc>
        <w:tc>
          <w:tcPr>
            <w:tcW w:w="1890" w:type="dxa"/>
          </w:tcPr>
          <w:p w14:paraId="62919C66" w14:textId="77777777" w:rsidR="00071051" w:rsidRPr="00C31661" w:rsidRDefault="00071051" w:rsidP="00A86901">
            <w:pPr>
              <w:pStyle w:val="3LetteredBatteryList"/>
              <w:numPr>
                <w:ilvl w:val="0"/>
                <w:numId w:val="0"/>
              </w:numPr>
              <w:jc w:val="center"/>
              <w:rPr>
                <w:rFonts w:cs="Arial"/>
              </w:rPr>
            </w:pPr>
          </w:p>
        </w:tc>
      </w:tr>
      <w:tr w:rsidR="00A065E9" w:rsidRPr="00C31661" w14:paraId="2D8FCB88" w14:textId="77777777" w:rsidTr="00A065E9">
        <w:tc>
          <w:tcPr>
            <w:tcW w:w="2813" w:type="dxa"/>
            <w:vAlign w:val="center"/>
          </w:tcPr>
          <w:p w14:paraId="4C0D70A6" w14:textId="04CBE7D4" w:rsidR="00071051" w:rsidRPr="00E2030F" w:rsidRDefault="00071051" w:rsidP="00A86901">
            <w:pPr>
              <w:pStyle w:val="3LetteredBatteryList"/>
              <w:numPr>
                <w:ilvl w:val="0"/>
                <w:numId w:val="0"/>
              </w:numPr>
              <w:rPr>
                <w:rFonts w:cs="Arial"/>
              </w:rPr>
            </w:pPr>
            <w:r>
              <w:t>Inconsistent income (hours vary or paycheck varies, etc.)</w:t>
            </w:r>
          </w:p>
        </w:tc>
        <w:tc>
          <w:tcPr>
            <w:tcW w:w="1890" w:type="dxa"/>
          </w:tcPr>
          <w:p w14:paraId="3AA7620D" w14:textId="77777777" w:rsidR="00071051" w:rsidRPr="00C31661" w:rsidRDefault="00071051" w:rsidP="00A86901">
            <w:pPr>
              <w:pStyle w:val="3LetteredBatteryList"/>
              <w:numPr>
                <w:ilvl w:val="0"/>
                <w:numId w:val="0"/>
              </w:numPr>
              <w:rPr>
                <w:rFonts w:cs="Arial"/>
              </w:rPr>
            </w:pPr>
          </w:p>
        </w:tc>
        <w:tc>
          <w:tcPr>
            <w:tcW w:w="1890" w:type="dxa"/>
          </w:tcPr>
          <w:p w14:paraId="42696D15" w14:textId="77777777" w:rsidR="00071051" w:rsidRPr="00C31661" w:rsidRDefault="00071051" w:rsidP="00A86901">
            <w:pPr>
              <w:pStyle w:val="3LetteredBatteryList"/>
              <w:numPr>
                <w:ilvl w:val="0"/>
                <w:numId w:val="0"/>
              </w:numPr>
              <w:jc w:val="center"/>
              <w:rPr>
                <w:rFonts w:cs="Arial"/>
              </w:rPr>
            </w:pPr>
          </w:p>
        </w:tc>
        <w:tc>
          <w:tcPr>
            <w:tcW w:w="1890" w:type="dxa"/>
          </w:tcPr>
          <w:p w14:paraId="618A88BB" w14:textId="77777777" w:rsidR="00071051" w:rsidRPr="00C31661" w:rsidRDefault="00071051" w:rsidP="00A86901">
            <w:pPr>
              <w:pStyle w:val="3LetteredBatteryList"/>
              <w:numPr>
                <w:ilvl w:val="0"/>
                <w:numId w:val="0"/>
              </w:numPr>
              <w:jc w:val="center"/>
              <w:rPr>
                <w:rFonts w:cs="Arial"/>
              </w:rPr>
            </w:pPr>
          </w:p>
        </w:tc>
      </w:tr>
      <w:tr w:rsidR="00A065E9" w:rsidRPr="00C31661" w14:paraId="7044ABED" w14:textId="77777777" w:rsidTr="00A065E9">
        <w:tc>
          <w:tcPr>
            <w:tcW w:w="2813" w:type="dxa"/>
            <w:vAlign w:val="center"/>
          </w:tcPr>
          <w:p w14:paraId="007FDD67" w14:textId="3BDFDD41" w:rsidR="00071051" w:rsidRPr="00E2030F" w:rsidRDefault="00071051" w:rsidP="00A86901">
            <w:pPr>
              <w:pStyle w:val="3LetteredBatteryList"/>
              <w:numPr>
                <w:ilvl w:val="0"/>
                <w:numId w:val="0"/>
              </w:numPr>
            </w:pPr>
            <w:r>
              <w:t>Too many debts</w:t>
            </w:r>
          </w:p>
        </w:tc>
        <w:tc>
          <w:tcPr>
            <w:tcW w:w="1890" w:type="dxa"/>
          </w:tcPr>
          <w:p w14:paraId="445D6659" w14:textId="77777777" w:rsidR="00071051" w:rsidRPr="00C31661" w:rsidRDefault="00071051" w:rsidP="00A86901">
            <w:pPr>
              <w:pStyle w:val="3LetteredBatteryList"/>
              <w:numPr>
                <w:ilvl w:val="0"/>
                <w:numId w:val="0"/>
              </w:numPr>
              <w:rPr>
                <w:rFonts w:cs="Arial"/>
              </w:rPr>
            </w:pPr>
          </w:p>
        </w:tc>
        <w:tc>
          <w:tcPr>
            <w:tcW w:w="1890" w:type="dxa"/>
          </w:tcPr>
          <w:p w14:paraId="4E2C4B6F" w14:textId="77777777" w:rsidR="00071051" w:rsidRPr="00C31661" w:rsidRDefault="00071051" w:rsidP="00A86901">
            <w:pPr>
              <w:pStyle w:val="3LetteredBatteryList"/>
              <w:numPr>
                <w:ilvl w:val="0"/>
                <w:numId w:val="0"/>
              </w:numPr>
              <w:jc w:val="center"/>
              <w:rPr>
                <w:rFonts w:cs="Arial"/>
              </w:rPr>
            </w:pPr>
          </w:p>
        </w:tc>
        <w:tc>
          <w:tcPr>
            <w:tcW w:w="1890" w:type="dxa"/>
          </w:tcPr>
          <w:p w14:paraId="1456C43C" w14:textId="77777777" w:rsidR="00071051" w:rsidRPr="00C31661" w:rsidRDefault="00071051" w:rsidP="00A86901">
            <w:pPr>
              <w:pStyle w:val="3LetteredBatteryList"/>
              <w:numPr>
                <w:ilvl w:val="0"/>
                <w:numId w:val="0"/>
              </w:numPr>
              <w:jc w:val="center"/>
              <w:rPr>
                <w:rFonts w:cs="Arial"/>
              </w:rPr>
            </w:pPr>
          </w:p>
        </w:tc>
      </w:tr>
      <w:tr w:rsidR="00A065E9" w:rsidRPr="00C31661" w14:paraId="0C581D6F" w14:textId="77777777" w:rsidTr="00A065E9">
        <w:tc>
          <w:tcPr>
            <w:tcW w:w="2813" w:type="dxa"/>
            <w:vAlign w:val="center"/>
          </w:tcPr>
          <w:p w14:paraId="158489D4" w14:textId="51D18F2D" w:rsidR="00071051" w:rsidRDefault="00071051" w:rsidP="00A86901">
            <w:pPr>
              <w:pStyle w:val="3LetteredBatteryList"/>
              <w:numPr>
                <w:ilvl w:val="0"/>
                <w:numId w:val="0"/>
              </w:numPr>
            </w:pPr>
            <w:r>
              <w:t>Don’t have a savings account</w:t>
            </w:r>
          </w:p>
        </w:tc>
        <w:tc>
          <w:tcPr>
            <w:tcW w:w="1890" w:type="dxa"/>
          </w:tcPr>
          <w:p w14:paraId="18A83EB1" w14:textId="77777777" w:rsidR="00071051" w:rsidRPr="00C31661" w:rsidRDefault="00071051" w:rsidP="00A86901">
            <w:pPr>
              <w:pStyle w:val="3LetteredBatteryList"/>
              <w:numPr>
                <w:ilvl w:val="0"/>
                <w:numId w:val="0"/>
              </w:numPr>
              <w:rPr>
                <w:rFonts w:cs="Arial"/>
              </w:rPr>
            </w:pPr>
          </w:p>
        </w:tc>
        <w:tc>
          <w:tcPr>
            <w:tcW w:w="1890" w:type="dxa"/>
          </w:tcPr>
          <w:p w14:paraId="0979DA61" w14:textId="77777777" w:rsidR="00071051" w:rsidRPr="00C31661" w:rsidRDefault="00071051" w:rsidP="00A86901">
            <w:pPr>
              <w:pStyle w:val="3LetteredBatteryList"/>
              <w:numPr>
                <w:ilvl w:val="0"/>
                <w:numId w:val="0"/>
              </w:numPr>
              <w:jc w:val="center"/>
              <w:rPr>
                <w:rFonts w:cs="Arial"/>
              </w:rPr>
            </w:pPr>
          </w:p>
        </w:tc>
        <w:tc>
          <w:tcPr>
            <w:tcW w:w="1890" w:type="dxa"/>
          </w:tcPr>
          <w:p w14:paraId="22BB790E" w14:textId="77777777" w:rsidR="00071051" w:rsidRPr="00C31661" w:rsidRDefault="00071051" w:rsidP="00A86901">
            <w:pPr>
              <w:pStyle w:val="3LetteredBatteryList"/>
              <w:numPr>
                <w:ilvl w:val="0"/>
                <w:numId w:val="0"/>
              </w:numPr>
              <w:jc w:val="center"/>
              <w:rPr>
                <w:rFonts w:cs="Arial"/>
              </w:rPr>
            </w:pPr>
          </w:p>
        </w:tc>
      </w:tr>
      <w:tr w:rsidR="00A065E9" w:rsidRPr="00C31661" w14:paraId="56DB19B5" w14:textId="77777777" w:rsidTr="00A065E9">
        <w:tc>
          <w:tcPr>
            <w:tcW w:w="2813" w:type="dxa"/>
            <w:vAlign w:val="center"/>
          </w:tcPr>
          <w:p w14:paraId="2B6DF2CF" w14:textId="3890FEDF" w:rsidR="00071051" w:rsidRDefault="00071051" w:rsidP="00A86901">
            <w:pPr>
              <w:pStyle w:val="3LetteredBatteryList"/>
              <w:numPr>
                <w:ilvl w:val="0"/>
                <w:numId w:val="0"/>
              </w:numPr>
            </w:pPr>
            <w:r>
              <w:t>Too many bills and expenses</w:t>
            </w:r>
          </w:p>
        </w:tc>
        <w:tc>
          <w:tcPr>
            <w:tcW w:w="1890" w:type="dxa"/>
          </w:tcPr>
          <w:p w14:paraId="3408AD9E" w14:textId="77777777" w:rsidR="00071051" w:rsidRPr="00C31661" w:rsidRDefault="00071051" w:rsidP="00A86901">
            <w:pPr>
              <w:pStyle w:val="3LetteredBatteryList"/>
              <w:numPr>
                <w:ilvl w:val="0"/>
                <w:numId w:val="0"/>
              </w:numPr>
              <w:rPr>
                <w:rFonts w:cs="Arial"/>
              </w:rPr>
            </w:pPr>
          </w:p>
        </w:tc>
        <w:tc>
          <w:tcPr>
            <w:tcW w:w="1890" w:type="dxa"/>
          </w:tcPr>
          <w:p w14:paraId="4BF945A3" w14:textId="77777777" w:rsidR="00071051" w:rsidRPr="00C31661" w:rsidRDefault="00071051" w:rsidP="00A86901">
            <w:pPr>
              <w:pStyle w:val="3LetteredBatteryList"/>
              <w:numPr>
                <w:ilvl w:val="0"/>
                <w:numId w:val="0"/>
              </w:numPr>
              <w:jc w:val="center"/>
              <w:rPr>
                <w:rFonts w:cs="Arial"/>
              </w:rPr>
            </w:pPr>
          </w:p>
        </w:tc>
        <w:tc>
          <w:tcPr>
            <w:tcW w:w="1890" w:type="dxa"/>
          </w:tcPr>
          <w:p w14:paraId="34F163BE" w14:textId="77777777" w:rsidR="00071051" w:rsidRPr="00C31661" w:rsidRDefault="00071051" w:rsidP="00A86901">
            <w:pPr>
              <w:pStyle w:val="3LetteredBatteryList"/>
              <w:numPr>
                <w:ilvl w:val="0"/>
                <w:numId w:val="0"/>
              </w:numPr>
              <w:jc w:val="center"/>
              <w:rPr>
                <w:rFonts w:cs="Arial"/>
              </w:rPr>
            </w:pPr>
          </w:p>
        </w:tc>
      </w:tr>
      <w:tr w:rsidR="00A065E9" w:rsidRPr="00C31661" w14:paraId="0226F021" w14:textId="77777777" w:rsidTr="00A065E9">
        <w:tc>
          <w:tcPr>
            <w:tcW w:w="2813" w:type="dxa"/>
            <w:vAlign w:val="center"/>
          </w:tcPr>
          <w:p w14:paraId="2E76188F" w14:textId="2D8E702D" w:rsidR="00071051" w:rsidRDefault="00071051" w:rsidP="00A86901">
            <w:pPr>
              <w:pStyle w:val="3LetteredBatteryList"/>
              <w:numPr>
                <w:ilvl w:val="0"/>
                <w:numId w:val="0"/>
              </w:numPr>
            </w:pPr>
            <w:r>
              <w:t>Impulse spending</w:t>
            </w:r>
          </w:p>
        </w:tc>
        <w:tc>
          <w:tcPr>
            <w:tcW w:w="1890" w:type="dxa"/>
          </w:tcPr>
          <w:p w14:paraId="0398FDB2" w14:textId="77777777" w:rsidR="00071051" w:rsidRPr="00C31661" w:rsidRDefault="00071051" w:rsidP="00A86901">
            <w:pPr>
              <w:pStyle w:val="3LetteredBatteryList"/>
              <w:numPr>
                <w:ilvl w:val="0"/>
                <w:numId w:val="0"/>
              </w:numPr>
              <w:rPr>
                <w:rFonts w:cs="Arial"/>
              </w:rPr>
            </w:pPr>
          </w:p>
        </w:tc>
        <w:tc>
          <w:tcPr>
            <w:tcW w:w="1890" w:type="dxa"/>
          </w:tcPr>
          <w:p w14:paraId="1F493DAE" w14:textId="77777777" w:rsidR="00071051" w:rsidRPr="00C31661" w:rsidRDefault="00071051" w:rsidP="00A86901">
            <w:pPr>
              <w:pStyle w:val="3LetteredBatteryList"/>
              <w:numPr>
                <w:ilvl w:val="0"/>
                <w:numId w:val="0"/>
              </w:numPr>
              <w:jc w:val="center"/>
              <w:rPr>
                <w:rFonts w:cs="Arial"/>
              </w:rPr>
            </w:pPr>
          </w:p>
        </w:tc>
        <w:tc>
          <w:tcPr>
            <w:tcW w:w="1890" w:type="dxa"/>
          </w:tcPr>
          <w:p w14:paraId="57CFEF89" w14:textId="77777777" w:rsidR="00071051" w:rsidRPr="00C31661" w:rsidRDefault="00071051" w:rsidP="00A86901">
            <w:pPr>
              <w:pStyle w:val="3LetteredBatteryList"/>
              <w:numPr>
                <w:ilvl w:val="0"/>
                <w:numId w:val="0"/>
              </w:numPr>
              <w:jc w:val="center"/>
              <w:rPr>
                <w:rFonts w:cs="Arial"/>
              </w:rPr>
            </w:pPr>
          </w:p>
        </w:tc>
      </w:tr>
      <w:tr w:rsidR="00A065E9" w:rsidRPr="00C31661" w14:paraId="334C7BAC" w14:textId="77777777" w:rsidTr="00A065E9">
        <w:tc>
          <w:tcPr>
            <w:tcW w:w="2813" w:type="dxa"/>
            <w:vAlign w:val="center"/>
          </w:tcPr>
          <w:p w14:paraId="2AD6CD00" w14:textId="4C724CE8" w:rsidR="00071051" w:rsidRDefault="00071051" w:rsidP="00A86901">
            <w:pPr>
              <w:pStyle w:val="3LetteredBatteryList"/>
              <w:numPr>
                <w:ilvl w:val="0"/>
                <w:numId w:val="0"/>
              </w:numPr>
            </w:pPr>
            <w:r>
              <w:t>Unexpected expenses</w:t>
            </w:r>
          </w:p>
        </w:tc>
        <w:tc>
          <w:tcPr>
            <w:tcW w:w="1890" w:type="dxa"/>
          </w:tcPr>
          <w:p w14:paraId="0D833686" w14:textId="77777777" w:rsidR="00071051" w:rsidRPr="00C31661" w:rsidRDefault="00071051" w:rsidP="00A86901">
            <w:pPr>
              <w:pStyle w:val="3LetteredBatteryList"/>
              <w:numPr>
                <w:ilvl w:val="0"/>
                <w:numId w:val="0"/>
              </w:numPr>
              <w:rPr>
                <w:rFonts w:cs="Arial"/>
              </w:rPr>
            </w:pPr>
          </w:p>
        </w:tc>
        <w:tc>
          <w:tcPr>
            <w:tcW w:w="1890" w:type="dxa"/>
          </w:tcPr>
          <w:p w14:paraId="7DCF5BA9" w14:textId="77777777" w:rsidR="00071051" w:rsidRPr="00C31661" w:rsidRDefault="00071051" w:rsidP="00A86901">
            <w:pPr>
              <w:pStyle w:val="3LetteredBatteryList"/>
              <w:numPr>
                <w:ilvl w:val="0"/>
                <w:numId w:val="0"/>
              </w:numPr>
              <w:jc w:val="center"/>
              <w:rPr>
                <w:rFonts w:cs="Arial"/>
              </w:rPr>
            </w:pPr>
          </w:p>
        </w:tc>
        <w:tc>
          <w:tcPr>
            <w:tcW w:w="1890" w:type="dxa"/>
          </w:tcPr>
          <w:p w14:paraId="16FC7050" w14:textId="77777777" w:rsidR="00071051" w:rsidRPr="00C31661" w:rsidRDefault="00071051" w:rsidP="00A86901">
            <w:pPr>
              <w:pStyle w:val="3LetteredBatteryList"/>
              <w:numPr>
                <w:ilvl w:val="0"/>
                <w:numId w:val="0"/>
              </w:numPr>
              <w:jc w:val="center"/>
              <w:rPr>
                <w:rFonts w:cs="Arial"/>
              </w:rPr>
            </w:pPr>
          </w:p>
        </w:tc>
      </w:tr>
      <w:tr w:rsidR="00A065E9" w:rsidRPr="00C31661" w14:paraId="76F2E2F4" w14:textId="77777777" w:rsidTr="00A065E9">
        <w:tc>
          <w:tcPr>
            <w:tcW w:w="2813" w:type="dxa"/>
            <w:vAlign w:val="center"/>
          </w:tcPr>
          <w:p w14:paraId="183146EF" w14:textId="08AE5EAB" w:rsidR="00071051" w:rsidRDefault="00071051" w:rsidP="00A86901">
            <w:pPr>
              <w:pStyle w:val="3LetteredBatteryList"/>
              <w:numPr>
                <w:ilvl w:val="0"/>
                <w:numId w:val="0"/>
              </w:numPr>
            </w:pPr>
            <w:r>
              <w:t>Children’s needs</w:t>
            </w:r>
          </w:p>
        </w:tc>
        <w:tc>
          <w:tcPr>
            <w:tcW w:w="1890" w:type="dxa"/>
          </w:tcPr>
          <w:p w14:paraId="357B034F" w14:textId="77777777" w:rsidR="00071051" w:rsidRPr="00C31661" w:rsidRDefault="00071051" w:rsidP="00A86901">
            <w:pPr>
              <w:pStyle w:val="3LetteredBatteryList"/>
              <w:numPr>
                <w:ilvl w:val="0"/>
                <w:numId w:val="0"/>
              </w:numPr>
              <w:rPr>
                <w:rFonts w:cs="Arial"/>
              </w:rPr>
            </w:pPr>
          </w:p>
        </w:tc>
        <w:tc>
          <w:tcPr>
            <w:tcW w:w="1890" w:type="dxa"/>
          </w:tcPr>
          <w:p w14:paraId="4B3AC84A" w14:textId="77777777" w:rsidR="00071051" w:rsidRPr="00C31661" w:rsidRDefault="00071051" w:rsidP="00A86901">
            <w:pPr>
              <w:pStyle w:val="3LetteredBatteryList"/>
              <w:numPr>
                <w:ilvl w:val="0"/>
                <w:numId w:val="0"/>
              </w:numPr>
              <w:jc w:val="center"/>
              <w:rPr>
                <w:rFonts w:cs="Arial"/>
              </w:rPr>
            </w:pPr>
          </w:p>
        </w:tc>
        <w:tc>
          <w:tcPr>
            <w:tcW w:w="1890" w:type="dxa"/>
          </w:tcPr>
          <w:p w14:paraId="29228983" w14:textId="77777777" w:rsidR="00071051" w:rsidRPr="00C31661" w:rsidRDefault="00071051" w:rsidP="00A86901">
            <w:pPr>
              <w:pStyle w:val="3LetteredBatteryList"/>
              <w:numPr>
                <w:ilvl w:val="0"/>
                <w:numId w:val="0"/>
              </w:numPr>
              <w:jc w:val="center"/>
              <w:rPr>
                <w:rFonts w:cs="Arial"/>
              </w:rPr>
            </w:pPr>
          </w:p>
        </w:tc>
      </w:tr>
      <w:tr w:rsidR="00A065E9" w:rsidRPr="00C31661" w14:paraId="57308AAA" w14:textId="77777777" w:rsidTr="00A065E9">
        <w:tc>
          <w:tcPr>
            <w:tcW w:w="2813" w:type="dxa"/>
            <w:vAlign w:val="center"/>
          </w:tcPr>
          <w:p w14:paraId="0972833A" w14:textId="7C447ECF" w:rsidR="00071051" w:rsidRDefault="00071051" w:rsidP="00A86901">
            <w:pPr>
              <w:pStyle w:val="3LetteredBatteryList"/>
              <w:numPr>
                <w:ilvl w:val="0"/>
                <w:numId w:val="0"/>
              </w:numPr>
            </w:pPr>
            <w:r>
              <w:t>Health expenses</w:t>
            </w:r>
          </w:p>
        </w:tc>
        <w:tc>
          <w:tcPr>
            <w:tcW w:w="1890" w:type="dxa"/>
          </w:tcPr>
          <w:p w14:paraId="09210B5C" w14:textId="77777777" w:rsidR="00071051" w:rsidRPr="00C31661" w:rsidRDefault="00071051" w:rsidP="00A86901">
            <w:pPr>
              <w:pStyle w:val="3LetteredBatteryList"/>
              <w:numPr>
                <w:ilvl w:val="0"/>
                <w:numId w:val="0"/>
              </w:numPr>
              <w:rPr>
                <w:rFonts w:cs="Arial"/>
              </w:rPr>
            </w:pPr>
          </w:p>
        </w:tc>
        <w:tc>
          <w:tcPr>
            <w:tcW w:w="1890" w:type="dxa"/>
          </w:tcPr>
          <w:p w14:paraId="53BD803E" w14:textId="77777777" w:rsidR="00071051" w:rsidRPr="00C31661" w:rsidRDefault="00071051" w:rsidP="00A86901">
            <w:pPr>
              <w:pStyle w:val="3LetteredBatteryList"/>
              <w:numPr>
                <w:ilvl w:val="0"/>
                <w:numId w:val="0"/>
              </w:numPr>
              <w:jc w:val="center"/>
              <w:rPr>
                <w:rFonts w:cs="Arial"/>
              </w:rPr>
            </w:pPr>
          </w:p>
        </w:tc>
        <w:tc>
          <w:tcPr>
            <w:tcW w:w="1890" w:type="dxa"/>
          </w:tcPr>
          <w:p w14:paraId="27EDB0BA" w14:textId="77777777" w:rsidR="00071051" w:rsidRPr="00C31661" w:rsidRDefault="00071051" w:rsidP="00A86901">
            <w:pPr>
              <w:pStyle w:val="3LetteredBatteryList"/>
              <w:numPr>
                <w:ilvl w:val="0"/>
                <w:numId w:val="0"/>
              </w:numPr>
              <w:jc w:val="center"/>
              <w:rPr>
                <w:rFonts w:cs="Arial"/>
              </w:rPr>
            </w:pPr>
          </w:p>
        </w:tc>
      </w:tr>
      <w:tr w:rsidR="00A065E9" w:rsidRPr="00C31661" w14:paraId="1212DC4A" w14:textId="77777777" w:rsidTr="00A065E9">
        <w:tc>
          <w:tcPr>
            <w:tcW w:w="2813" w:type="dxa"/>
            <w:vAlign w:val="center"/>
          </w:tcPr>
          <w:p w14:paraId="2A8ECF6E" w14:textId="7899C62A" w:rsidR="00071051" w:rsidRDefault="00071051" w:rsidP="00A86901">
            <w:pPr>
              <w:pStyle w:val="3LetteredBatteryList"/>
              <w:numPr>
                <w:ilvl w:val="0"/>
                <w:numId w:val="0"/>
              </w:numPr>
            </w:pPr>
            <w:r>
              <w:t>Change in family circumstances</w:t>
            </w:r>
          </w:p>
        </w:tc>
        <w:tc>
          <w:tcPr>
            <w:tcW w:w="1890" w:type="dxa"/>
          </w:tcPr>
          <w:p w14:paraId="43B865A9" w14:textId="77777777" w:rsidR="00071051" w:rsidRPr="00C31661" w:rsidRDefault="00071051" w:rsidP="00A86901">
            <w:pPr>
              <w:pStyle w:val="3LetteredBatteryList"/>
              <w:numPr>
                <w:ilvl w:val="0"/>
                <w:numId w:val="0"/>
              </w:numPr>
              <w:rPr>
                <w:rFonts w:cs="Arial"/>
              </w:rPr>
            </w:pPr>
          </w:p>
        </w:tc>
        <w:tc>
          <w:tcPr>
            <w:tcW w:w="1890" w:type="dxa"/>
          </w:tcPr>
          <w:p w14:paraId="1420CECD" w14:textId="77777777" w:rsidR="00071051" w:rsidRPr="00C31661" w:rsidRDefault="00071051" w:rsidP="00A86901">
            <w:pPr>
              <w:pStyle w:val="3LetteredBatteryList"/>
              <w:numPr>
                <w:ilvl w:val="0"/>
                <w:numId w:val="0"/>
              </w:numPr>
              <w:jc w:val="center"/>
              <w:rPr>
                <w:rFonts w:cs="Arial"/>
              </w:rPr>
            </w:pPr>
          </w:p>
        </w:tc>
        <w:tc>
          <w:tcPr>
            <w:tcW w:w="1890" w:type="dxa"/>
          </w:tcPr>
          <w:p w14:paraId="49AA501C" w14:textId="77777777" w:rsidR="00071051" w:rsidRPr="00C31661" w:rsidRDefault="00071051" w:rsidP="00A86901">
            <w:pPr>
              <w:pStyle w:val="3LetteredBatteryList"/>
              <w:numPr>
                <w:ilvl w:val="0"/>
                <w:numId w:val="0"/>
              </w:numPr>
              <w:jc w:val="center"/>
              <w:rPr>
                <w:rFonts w:cs="Arial"/>
              </w:rPr>
            </w:pPr>
          </w:p>
        </w:tc>
      </w:tr>
      <w:tr w:rsidR="00A065E9" w:rsidRPr="00C31661" w14:paraId="1B0B40CF" w14:textId="77777777" w:rsidTr="00A065E9">
        <w:tc>
          <w:tcPr>
            <w:tcW w:w="2813" w:type="dxa"/>
            <w:vAlign w:val="center"/>
          </w:tcPr>
          <w:p w14:paraId="5F405DEA" w14:textId="77777777" w:rsidR="00071051" w:rsidRDefault="00071051" w:rsidP="00A86901">
            <w:pPr>
              <w:pStyle w:val="3LetteredBatteryList"/>
              <w:numPr>
                <w:ilvl w:val="0"/>
                <w:numId w:val="0"/>
              </w:numPr>
            </w:pPr>
            <w:r>
              <w:t>Other ___________</w:t>
            </w:r>
          </w:p>
        </w:tc>
        <w:tc>
          <w:tcPr>
            <w:tcW w:w="1890" w:type="dxa"/>
          </w:tcPr>
          <w:p w14:paraId="435FBDE3" w14:textId="77777777" w:rsidR="00071051" w:rsidRPr="00C31661" w:rsidRDefault="00071051" w:rsidP="00A86901">
            <w:pPr>
              <w:pStyle w:val="3LetteredBatteryList"/>
              <w:numPr>
                <w:ilvl w:val="0"/>
                <w:numId w:val="0"/>
              </w:numPr>
              <w:rPr>
                <w:rFonts w:cs="Arial"/>
              </w:rPr>
            </w:pPr>
          </w:p>
        </w:tc>
        <w:tc>
          <w:tcPr>
            <w:tcW w:w="1890" w:type="dxa"/>
          </w:tcPr>
          <w:p w14:paraId="4B048C2D" w14:textId="77777777" w:rsidR="00071051" w:rsidRPr="00C31661" w:rsidRDefault="00071051" w:rsidP="00A86901">
            <w:pPr>
              <w:pStyle w:val="3LetteredBatteryList"/>
              <w:numPr>
                <w:ilvl w:val="0"/>
                <w:numId w:val="0"/>
              </w:numPr>
              <w:jc w:val="center"/>
              <w:rPr>
                <w:rFonts w:cs="Arial"/>
              </w:rPr>
            </w:pPr>
          </w:p>
        </w:tc>
        <w:tc>
          <w:tcPr>
            <w:tcW w:w="1890" w:type="dxa"/>
          </w:tcPr>
          <w:p w14:paraId="0882649B" w14:textId="77777777" w:rsidR="00071051" w:rsidRPr="00C31661" w:rsidRDefault="00071051" w:rsidP="00A86901">
            <w:pPr>
              <w:pStyle w:val="3LetteredBatteryList"/>
              <w:numPr>
                <w:ilvl w:val="0"/>
                <w:numId w:val="0"/>
              </w:numPr>
              <w:jc w:val="center"/>
              <w:rPr>
                <w:rFonts w:cs="Arial"/>
              </w:rPr>
            </w:pPr>
          </w:p>
        </w:tc>
      </w:tr>
    </w:tbl>
    <w:p w14:paraId="19C20557" w14:textId="77777777" w:rsidR="00525204" w:rsidRPr="001A5650" w:rsidRDefault="00525204" w:rsidP="00525204">
      <w:pPr>
        <w:rPr>
          <w:szCs w:val="20"/>
        </w:rPr>
      </w:pPr>
    </w:p>
    <w:p w14:paraId="61F908AB" w14:textId="7ADA36B6" w:rsidR="00EF042B" w:rsidRPr="00C31661" w:rsidRDefault="00DD46DB" w:rsidP="00EF042B">
      <w:pPr>
        <w:pStyle w:val="1QuexListLevel1"/>
      </w:pPr>
      <w:r>
        <w:t>H</w:t>
      </w:r>
      <w:r w:rsidR="00EF042B">
        <w:t xml:space="preserve">ow much of a challenge </w:t>
      </w:r>
      <w:r>
        <w:t xml:space="preserve">are each of these </w:t>
      </w:r>
      <w:r w:rsidR="00EF042B">
        <w:t xml:space="preserve">to you in terms of saving. </w:t>
      </w:r>
    </w:p>
    <w:p w14:paraId="29CE7FEF" w14:textId="77777777" w:rsidR="00EF042B" w:rsidRDefault="00EF042B" w:rsidP="00EF042B">
      <w:pPr>
        <w:pStyle w:val="3LetteredBatteryList"/>
        <w:numPr>
          <w:ilvl w:val="0"/>
          <w:numId w:val="0"/>
        </w:numPr>
        <w:rPr>
          <w:rFonts w:cs="Arial"/>
          <w:highlight w:val="magenta"/>
        </w:rPr>
        <w:sectPr w:rsidR="00EF042B" w:rsidSect="00807811">
          <w:headerReference w:type="default" r:id="rId21"/>
          <w:footerReference w:type="even" r:id="rId22"/>
          <w:footerReference w:type="default" r:id="rId23"/>
          <w:headerReference w:type="first" r:id="rId24"/>
          <w:type w:val="continuous"/>
          <w:pgSz w:w="12240" w:h="15840" w:code="1"/>
          <w:pgMar w:top="720" w:right="720" w:bottom="1440" w:left="720" w:header="720" w:footer="720" w:gutter="0"/>
          <w:cols w:space="720"/>
          <w:titlePg/>
          <w:docGrid w:linePitch="272"/>
        </w:sectPr>
      </w:pPr>
    </w:p>
    <w:tbl>
      <w:tblPr>
        <w:tblStyle w:val="TableGrid"/>
        <w:tblW w:w="8483" w:type="dxa"/>
        <w:tblInd w:w="625" w:type="dxa"/>
        <w:tblLayout w:type="fixed"/>
        <w:tblLook w:val="04A0" w:firstRow="1" w:lastRow="0" w:firstColumn="1" w:lastColumn="0" w:noHBand="0" w:noVBand="1"/>
      </w:tblPr>
      <w:tblGrid>
        <w:gridCol w:w="2813"/>
        <w:gridCol w:w="1890"/>
        <w:gridCol w:w="1890"/>
        <w:gridCol w:w="1890"/>
      </w:tblGrid>
      <w:tr w:rsidR="00A065E9" w:rsidRPr="002D31FD" w14:paraId="11771585" w14:textId="77777777" w:rsidTr="00A065E9">
        <w:tc>
          <w:tcPr>
            <w:tcW w:w="2813" w:type="dxa"/>
          </w:tcPr>
          <w:p w14:paraId="720EB84E" w14:textId="77777777" w:rsidR="00A065E9" w:rsidRPr="002D31FD" w:rsidRDefault="00A065E9" w:rsidP="00EF042B">
            <w:pPr>
              <w:pStyle w:val="3LetteredBatteryList"/>
              <w:numPr>
                <w:ilvl w:val="0"/>
                <w:numId w:val="0"/>
              </w:numPr>
              <w:rPr>
                <w:rFonts w:cs="Arial"/>
                <w:highlight w:val="magenta"/>
              </w:rPr>
            </w:pPr>
            <w:r w:rsidRPr="00E2030F">
              <w:rPr>
                <w:rFonts w:cs="Arial"/>
              </w:rPr>
              <w:lastRenderedPageBreak/>
              <w:t>RANDOMIZE</w:t>
            </w:r>
          </w:p>
        </w:tc>
        <w:tc>
          <w:tcPr>
            <w:tcW w:w="1890" w:type="dxa"/>
          </w:tcPr>
          <w:p w14:paraId="50BCA696" w14:textId="690BD41C" w:rsidR="00A065E9" w:rsidRPr="009D771F" w:rsidRDefault="00A065E9" w:rsidP="00EF042B">
            <w:pPr>
              <w:pStyle w:val="3LetteredBatteryList"/>
              <w:numPr>
                <w:ilvl w:val="0"/>
                <w:numId w:val="0"/>
              </w:numPr>
              <w:jc w:val="center"/>
              <w:rPr>
                <w:rFonts w:cs="Arial"/>
                <w:sz w:val="18"/>
                <w:szCs w:val="18"/>
              </w:rPr>
            </w:pPr>
            <w:r>
              <w:rPr>
                <w:rFonts w:cs="Arial"/>
                <w:sz w:val="18"/>
                <w:szCs w:val="18"/>
              </w:rPr>
              <w:t>Not an issue or challenge for me/my household (1)</w:t>
            </w:r>
          </w:p>
        </w:tc>
        <w:tc>
          <w:tcPr>
            <w:tcW w:w="1890" w:type="dxa"/>
          </w:tcPr>
          <w:p w14:paraId="704FA600" w14:textId="05D517F5" w:rsidR="00A065E9" w:rsidRPr="009D771F" w:rsidRDefault="00A065E9" w:rsidP="00EF042B">
            <w:pPr>
              <w:pStyle w:val="3LetteredBatteryList"/>
              <w:numPr>
                <w:ilvl w:val="0"/>
                <w:numId w:val="0"/>
              </w:numPr>
              <w:jc w:val="center"/>
              <w:rPr>
                <w:rFonts w:cs="Arial"/>
                <w:sz w:val="18"/>
                <w:szCs w:val="18"/>
              </w:rPr>
            </w:pPr>
            <w:r>
              <w:rPr>
                <w:rFonts w:cs="Arial"/>
                <w:sz w:val="18"/>
                <w:szCs w:val="18"/>
              </w:rPr>
              <w:t>A minor issue or challenge for me/my household (2)</w:t>
            </w:r>
          </w:p>
        </w:tc>
        <w:tc>
          <w:tcPr>
            <w:tcW w:w="1890" w:type="dxa"/>
          </w:tcPr>
          <w:p w14:paraId="3AA04237" w14:textId="5B04C70D" w:rsidR="00A065E9" w:rsidRPr="009D771F" w:rsidRDefault="00A065E9" w:rsidP="00EF042B">
            <w:pPr>
              <w:pStyle w:val="3LetteredBatteryList"/>
              <w:numPr>
                <w:ilvl w:val="0"/>
                <w:numId w:val="0"/>
              </w:numPr>
              <w:jc w:val="center"/>
              <w:rPr>
                <w:rFonts w:cs="Arial"/>
                <w:sz w:val="18"/>
                <w:szCs w:val="18"/>
              </w:rPr>
            </w:pPr>
            <w:r>
              <w:rPr>
                <w:rFonts w:cs="Arial"/>
                <w:sz w:val="18"/>
                <w:szCs w:val="18"/>
              </w:rPr>
              <w:t>A major issue or challenge for me/my household (3)</w:t>
            </w:r>
          </w:p>
        </w:tc>
      </w:tr>
      <w:tr w:rsidR="00A065E9" w:rsidRPr="00C31661" w14:paraId="5E95A1B3" w14:textId="77777777" w:rsidTr="00A065E9">
        <w:trPr>
          <w:trHeight w:val="70"/>
        </w:trPr>
        <w:tc>
          <w:tcPr>
            <w:tcW w:w="2813" w:type="dxa"/>
            <w:vAlign w:val="center"/>
          </w:tcPr>
          <w:p w14:paraId="20815048" w14:textId="013F830E" w:rsidR="00A065E9" w:rsidRPr="002D31FD" w:rsidRDefault="00A065E9" w:rsidP="00DD46DB">
            <w:pPr>
              <w:pStyle w:val="3LetteredBatteryList"/>
              <w:numPr>
                <w:ilvl w:val="0"/>
                <w:numId w:val="0"/>
              </w:numPr>
              <w:rPr>
                <w:rFonts w:cs="Arial"/>
                <w:highlight w:val="magenta"/>
              </w:rPr>
            </w:pPr>
            <w:r>
              <w:rPr>
                <w:rFonts w:cs="Arial"/>
              </w:rPr>
              <w:t>I want to have fun now</w:t>
            </w:r>
          </w:p>
        </w:tc>
        <w:tc>
          <w:tcPr>
            <w:tcW w:w="1890" w:type="dxa"/>
          </w:tcPr>
          <w:p w14:paraId="1BF1A024" w14:textId="77777777" w:rsidR="00A065E9" w:rsidRPr="00C31661" w:rsidRDefault="00A065E9" w:rsidP="00EF042B">
            <w:pPr>
              <w:pStyle w:val="3LetteredBatteryList"/>
              <w:numPr>
                <w:ilvl w:val="0"/>
                <w:numId w:val="0"/>
              </w:numPr>
              <w:rPr>
                <w:rFonts w:cs="Arial"/>
              </w:rPr>
            </w:pPr>
          </w:p>
        </w:tc>
        <w:tc>
          <w:tcPr>
            <w:tcW w:w="1890" w:type="dxa"/>
          </w:tcPr>
          <w:p w14:paraId="1F995195" w14:textId="77777777" w:rsidR="00A065E9" w:rsidRPr="00C31661" w:rsidRDefault="00A065E9" w:rsidP="00EF042B">
            <w:pPr>
              <w:pStyle w:val="3LetteredBatteryList"/>
              <w:numPr>
                <w:ilvl w:val="0"/>
                <w:numId w:val="0"/>
              </w:numPr>
              <w:jc w:val="center"/>
              <w:rPr>
                <w:rFonts w:cs="Arial"/>
              </w:rPr>
            </w:pPr>
          </w:p>
        </w:tc>
        <w:tc>
          <w:tcPr>
            <w:tcW w:w="1890" w:type="dxa"/>
          </w:tcPr>
          <w:p w14:paraId="57DB8610" w14:textId="77777777" w:rsidR="00A065E9" w:rsidRPr="00C31661" w:rsidRDefault="00A065E9" w:rsidP="00EF042B">
            <w:pPr>
              <w:pStyle w:val="3LetteredBatteryList"/>
              <w:numPr>
                <w:ilvl w:val="0"/>
                <w:numId w:val="0"/>
              </w:numPr>
              <w:jc w:val="center"/>
              <w:rPr>
                <w:rFonts w:cs="Arial"/>
              </w:rPr>
            </w:pPr>
          </w:p>
        </w:tc>
      </w:tr>
      <w:tr w:rsidR="00A065E9" w:rsidRPr="00C31661" w14:paraId="6DB41350" w14:textId="77777777" w:rsidTr="00A065E9">
        <w:tc>
          <w:tcPr>
            <w:tcW w:w="2813" w:type="dxa"/>
            <w:vAlign w:val="center"/>
          </w:tcPr>
          <w:p w14:paraId="2D693F5F" w14:textId="198CF366" w:rsidR="00A065E9" w:rsidRPr="00E2030F" w:rsidRDefault="00A065E9" w:rsidP="00EF042B">
            <w:pPr>
              <w:pStyle w:val="3LetteredBatteryList"/>
              <w:numPr>
                <w:ilvl w:val="0"/>
                <w:numId w:val="0"/>
              </w:numPr>
              <w:rPr>
                <w:rFonts w:cs="Arial"/>
              </w:rPr>
            </w:pPr>
            <w:r>
              <w:t>I don’t have enough self discipline</w:t>
            </w:r>
          </w:p>
        </w:tc>
        <w:tc>
          <w:tcPr>
            <w:tcW w:w="1890" w:type="dxa"/>
          </w:tcPr>
          <w:p w14:paraId="39B0F634" w14:textId="77777777" w:rsidR="00A065E9" w:rsidRPr="00C31661" w:rsidRDefault="00A065E9" w:rsidP="00EF042B">
            <w:pPr>
              <w:pStyle w:val="3LetteredBatteryList"/>
              <w:numPr>
                <w:ilvl w:val="0"/>
                <w:numId w:val="0"/>
              </w:numPr>
              <w:rPr>
                <w:rFonts w:cs="Arial"/>
              </w:rPr>
            </w:pPr>
          </w:p>
        </w:tc>
        <w:tc>
          <w:tcPr>
            <w:tcW w:w="1890" w:type="dxa"/>
          </w:tcPr>
          <w:p w14:paraId="54E208CC" w14:textId="77777777" w:rsidR="00A065E9" w:rsidRPr="00C31661" w:rsidRDefault="00A065E9" w:rsidP="00EF042B">
            <w:pPr>
              <w:pStyle w:val="3LetteredBatteryList"/>
              <w:numPr>
                <w:ilvl w:val="0"/>
                <w:numId w:val="0"/>
              </w:numPr>
              <w:jc w:val="center"/>
              <w:rPr>
                <w:rFonts w:cs="Arial"/>
              </w:rPr>
            </w:pPr>
          </w:p>
        </w:tc>
        <w:tc>
          <w:tcPr>
            <w:tcW w:w="1890" w:type="dxa"/>
          </w:tcPr>
          <w:p w14:paraId="7E786720" w14:textId="77777777" w:rsidR="00A065E9" w:rsidRPr="00C31661" w:rsidRDefault="00A065E9" w:rsidP="00EF042B">
            <w:pPr>
              <w:pStyle w:val="3LetteredBatteryList"/>
              <w:numPr>
                <w:ilvl w:val="0"/>
                <w:numId w:val="0"/>
              </w:numPr>
              <w:jc w:val="center"/>
              <w:rPr>
                <w:rFonts w:cs="Arial"/>
              </w:rPr>
            </w:pPr>
          </w:p>
        </w:tc>
      </w:tr>
      <w:tr w:rsidR="00A065E9" w:rsidRPr="00C31661" w14:paraId="013763F0" w14:textId="77777777" w:rsidTr="00A065E9">
        <w:tc>
          <w:tcPr>
            <w:tcW w:w="2813" w:type="dxa"/>
            <w:vAlign w:val="center"/>
          </w:tcPr>
          <w:p w14:paraId="3055D176" w14:textId="006D41A8" w:rsidR="00A065E9" w:rsidRPr="00E2030F" w:rsidRDefault="00A065E9" w:rsidP="00EF042B">
            <w:pPr>
              <w:pStyle w:val="3LetteredBatteryList"/>
              <w:numPr>
                <w:ilvl w:val="0"/>
                <w:numId w:val="0"/>
              </w:numPr>
            </w:pPr>
            <w:r>
              <w:lastRenderedPageBreak/>
              <w:t>I don’t know how to save</w:t>
            </w:r>
          </w:p>
        </w:tc>
        <w:tc>
          <w:tcPr>
            <w:tcW w:w="1890" w:type="dxa"/>
          </w:tcPr>
          <w:p w14:paraId="675156D5" w14:textId="77777777" w:rsidR="00A065E9" w:rsidRPr="00C31661" w:rsidRDefault="00A065E9" w:rsidP="00EF042B">
            <w:pPr>
              <w:pStyle w:val="3LetteredBatteryList"/>
              <w:numPr>
                <w:ilvl w:val="0"/>
                <w:numId w:val="0"/>
              </w:numPr>
              <w:rPr>
                <w:rFonts w:cs="Arial"/>
              </w:rPr>
            </w:pPr>
          </w:p>
        </w:tc>
        <w:tc>
          <w:tcPr>
            <w:tcW w:w="1890" w:type="dxa"/>
          </w:tcPr>
          <w:p w14:paraId="367D27B5" w14:textId="77777777" w:rsidR="00A065E9" w:rsidRPr="00C31661" w:rsidRDefault="00A065E9" w:rsidP="00EF042B">
            <w:pPr>
              <w:pStyle w:val="3LetteredBatteryList"/>
              <w:numPr>
                <w:ilvl w:val="0"/>
                <w:numId w:val="0"/>
              </w:numPr>
              <w:jc w:val="center"/>
              <w:rPr>
                <w:rFonts w:cs="Arial"/>
              </w:rPr>
            </w:pPr>
          </w:p>
        </w:tc>
        <w:tc>
          <w:tcPr>
            <w:tcW w:w="1890" w:type="dxa"/>
          </w:tcPr>
          <w:p w14:paraId="7A692E08" w14:textId="77777777" w:rsidR="00A065E9" w:rsidRPr="00C31661" w:rsidRDefault="00A065E9" w:rsidP="00EF042B">
            <w:pPr>
              <w:pStyle w:val="3LetteredBatteryList"/>
              <w:numPr>
                <w:ilvl w:val="0"/>
                <w:numId w:val="0"/>
              </w:numPr>
              <w:jc w:val="center"/>
              <w:rPr>
                <w:rFonts w:cs="Arial"/>
              </w:rPr>
            </w:pPr>
          </w:p>
        </w:tc>
      </w:tr>
      <w:tr w:rsidR="00A065E9" w:rsidRPr="00C31661" w14:paraId="6B79ECC5" w14:textId="77777777" w:rsidTr="00A065E9">
        <w:tc>
          <w:tcPr>
            <w:tcW w:w="2813" w:type="dxa"/>
            <w:vAlign w:val="center"/>
          </w:tcPr>
          <w:p w14:paraId="4501AE8D" w14:textId="6E2B7866" w:rsidR="00A065E9" w:rsidRDefault="00A065E9" w:rsidP="00EF042B">
            <w:pPr>
              <w:pStyle w:val="3LetteredBatteryList"/>
              <w:numPr>
                <w:ilvl w:val="0"/>
                <w:numId w:val="0"/>
              </w:numPr>
            </w:pPr>
            <w:r>
              <w:t>When I see things I want to buy them now</w:t>
            </w:r>
          </w:p>
        </w:tc>
        <w:tc>
          <w:tcPr>
            <w:tcW w:w="1890" w:type="dxa"/>
          </w:tcPr>
          <w:p w14:paraId="6C92322F" w14:textId="77777777" w:rsidR="00A065E9" w:rsidRPr="00C31661" w:rsidRDefault="00A065E9" w:rsidP="00EF042B">
            <w:pPr>
              <w:pStyle w:val="3LetteredBatteryList"/>
              <w:numPr>
                <w:ilvl w:val="0"/>
                <w:numId w:val="0"/>
              </w:numPr>
              <w:rPr>
                <w:rFonts w:cs="Arial"/>
              </w:rPr>
            </w:pPr>
          </w:p>
        </w:tc>
        <w:tc>
          <w:tcPr>
            <w:tcW w:w="1890" w:type="dxa"/>
          </w:tcPr>
          <w:p w14:paraId="3F9C2E02" w14:textId="77777777" w:rsidR="00A065E9" w:rsidRPr="00C31661" w:rsidRDefault="00A065E9" w:rsidP="00EF042B">
            <w:pPr>
              <w:pStyle w:val="3LetteredBatteryList"/>
              <w:numPr>
                <w:ilvl w:val="0"/>
                <w:numId w:val="0"/>
              </w:numPr>
              <w:jc w:val="center"/>
              <w:rPr>
                <w:rFonts w:cs="Arial"/>
              </w:rPr>
            </w:pPr>
          </w:p>
        </w:tc>
        <w:tc>
          <w:tcPr>
            <w:tcW w:w="1890" w:type="dxa"/>
          </w:tcPr>
          <w:p w14:paraId="659DE328" w14:textId="77777777" w:rsidR="00A065E9" w:rsidRPr="00C31661" w:rsidRDefault="00A065E9" w:rsidP="00EF042B">
            <w:pPr>
              <w:pStyle w:val="3LetteredBatteryList"/>
              <w:numPr>
                <w:ilvl w:val="0"/>
                <w:numId w:val="0"/>
              </w:numPr>
              <w:jc w:val="center"/>
              <w:rPr>
                <w:rFonts w:cs="Arial"/>
              </w:rPr>
            </w:pPr>
          </w:p>
        </w:tc>
      </w:tr>
      <w:tr w:rsidR="00A065E9" w:rsidRPr="00C31661" w14:paraId="02D14C81" w14:textId="77777777" w:rsidTr="00A065E9">
        <w:tc>
          <w:tcPr>
            <w:tcW w:w="2813" w:type="dxa"/>
            <w:vAlign w:val="center"/>
          </w:tcPr>
          <w:p w14:paraId="3F7D2A17" w14:textId="5EFD5B26" w:rsidR="00A065E9" w:rsidRDefault="00A065E9" w:rsidP="00EF042B">
            <w:pPr>
              <w:pStyle w:val="3LetteredBatteryList"/>
              <w:numPr>
                <w:ilvl w:val="0"/>
                <w:numId w:val="0"/>
              </w:numPr>
            </w:pPr>
            <w:r>
              <w:t>I’m more of a spender than a saver</w:t>
            </w:r>
          </w:p>
        </w:tc>
        <w:tc>
          <w:tcPr>
            <w:tcW w:w="1890" w:type="dxa"/>
          </w:tcPr>
          <w:p w14:paraId="3FC49D2E" w14:textId="77777777" w:rsidR="00A065E9" w:rsidRPr="00C31661" w:rsidRDefault="00A065E9" w:rsidP="00EF042B">
            <w:pPr>
              <w:pStyle w:val="3LetteredBatteryList"/>
              <w:numPr>
                <w:ilvl w:val="0"/>
                <w:numId w:val="0"/>
              </w:numPr>
              <w:rPr>
                <w:rFonts w:cs="Arial"/>
              </w:rPr>
            </w:pPr>
          </w:p>
        </w:tc>
        <w:tc>
          <w:tcPr>
            <w:tcW w:w="1890" w:type="dxa"/>
          </w:tcPr>
          <w:p w14:paraId="74CECBF8" w14:textId="77777777" w:rsidR="00A065E9" w:rsidRPr="00C31661" w:rsidRDefault="00A065E9" w:rsidP="00EF042B">
            <w:pPr>
              <w:pStyle w:val="3LetteredBatteryList"/>
              <w:numPr>
                <w:ilvl w:val="0"/>
                <w:numId w:val="0"/>
              </w:numPr>
              <w:jc w:val="center"/>
              <w:rPr>
                <w:rFonts w:cs="Arial"/>
              </w:rPr>
            </w:pPr>
          </w:p>
        </w:tc>
        <w:tc>
          <w:tcPr>
            <w:tcW w:w="1890" w:type="dxa"/>
          </w:tcPr>
          <w:p w14:paraId="3C73D644" w14:textId="77777777" w:rsidR="00A065E9" w:rsidRPr="00C31661" w:rsidRDefault="00A065E9" w:rsidP="00EF042B">
            <w:pPr>
              <w:pStyle w:val="3LetteredBatteryList"/>
              <w:numPr>
                <w:ilvl w:val="0"/>
                <w:numId w:val="0"/>
              </w:numPr>
              <w:jc w:val="center"/>
              <w:rPr>
                <w:rFonts w:cs="Arial"/>
              </w:rPr>
            </w:pPr>
          </w:p>
        </w:tc>
      </w:tr>
      <w:tr w:rsidR="00A065E9" w:rsidRPr="00C31661" w14:paraId="6D414FAE" w14:textId="77777777" w:rsidTr="00A065E9">
        <w:tc>
          <w:tcPr>
            <w:tcW w:w="2813" w:type="dxa"/>
            <w:vAlign w:val="center"/>
          </w:tcPr>
          <w:p w14:paraId="58FBA1A1" w14:textId="72A98E44" w:rsidR="00A065E9" w:rsidRDefault="00A065E9" w:rsidP="00EF042B">
            <w:pPr>
              <w:pStyle w:val="3LetteredBatteryList"/>
              <w:numPr>
                <w:ilvl w:val="0"/>
                <w:numId w:val="0"/>
              </w:numPr>
            </w:pPr>
            <w:r>
              <w:t>I think I’ll make more in the future to pay off what I’m buying now</w:t>
            </w:r>
          </w:p>
        </w:tc>
        <w:tc>
          <w:tcPr>
            <w:tcW w:w="1890" w:type="dxa"/>
          </w:tcPr>
          <w:p w14:paraId="48747AEC" w14:textId="77777777" w:rsidR="00A065E9" w:rsidRPr="00C31661" w:rsidRDefault="00A065E9" w:rsidP="00EF042B">
            <w:pPr>
              <w:pStyle w:val="3LetteredBatteryList"/>
              <w:numPr>
                <w:ilvl w:val="0"/>
                <w:numId w:val="0"/>
              </w:numPr>
              <w:rPr>
                <w:rFonts w:cs="Arial"/>
              </w:rPr>
            </w:pPr>
          </w:p>
        </w:tc>
        <w:tc>
          <w:tcPr>
            <w:tcW w:w="1890" w:type="dxa"/>
          </w:tcPr>
          <w:p w14:paraId="379C9CFB" w14:textId="77777777" w:rsidR="00A065E9" w:rsidRPr="00C31661" w:rsidRDefault="00A065E9" w:rsidP="00EF042B">
            <w:pPr>
              <w:pStyle w:val="3LetteredBatteryList"/>
              <w:numPr>
                <w:ilvl w:val="0"/>
                <w:numId w:val="0"/>
              </w:numPr>
              <w:jc w:val="center"/>
              <w:rPr>
                <w:rFonts w:cs="Arial"/>
              </w:rPr>
            </w:pPr>
          </w:p>
        </w:tc>
        <w:tc>
          <w:tcPr>
            <w:tcW w:w="1890" w:type="dxa"/>
          </w:tcPr>
          <w:p w14:paraId="0E3F1C95" w14:textId="77777777" w:rsidR="00A065E9" w:rsidRPr="00C31661" w:rsidRDefault="00A065E9" w:rsidP="00EF042B">
            <w:pPr>
              <w:pStyle w:val="3LetteredBatteryList"/>
              <w:numPr>
                <w:ilvl w:val="0"/>
                <w:numId w:val="0"/>
              </w:numPr>
              <w:jc w:val="center"/>
              <w:rPr>
                <w:rFonts w:cs="Arial"/>
              </w:rPr>
            </w:pPr>
          </w:p>
        </w:tc>
      </w:tr>
      <w:tr w:rsidR="00A065E9" w:rsidRPr="00C31661" w14:paraId="42ED4EA9" w14:textId="77777777" w:rsidTr="00A065E9">
        <w:tc>
          <w:tcPr>
            <w:tcW w:w="2813" w:type="dxa"/>
            <w:vAlign w:val="center"/>
          </w:tcPr>
          <w:p w14:paraId="228D21E6" w14:textId="77777777" w:rsidR="00A065E9" w:rsidRDefault="00A065E9" w:rsidP="00EF042B">
            <w:pPr>
              <w:pStyle w:val="3LetteredBatteryList"/>
              <w:numPr>
                <w:ilvl w:val="0"/>
                <w:numId w:val="0"/>
              </w:numPr>
            </w:pPr>
            <w:r>
              <w:t>Other ___________</w:t>
            </w:r>
          </w:p>
        </w:tc>
        <w:tc>
          <w:tcPr>
            <w:tcW w:w="1890" w:type="dxa"/>
          </w:tcPr>
          <w:p w14:paraId="1B5A4A46" w14:textId="77777777" w:rsidR="00A065E9" w:rsidRPr="00C31661" w:rsidRDefault="00A065E9" w:rsidP="00EF042B">
            <w:pPr>
              <w:pStyle w:val="3LetteredBatteryList"/>
              <w:numPr>
                <w:ilvl w:val="0"/>
                <w:numId w:val="0"/>
              </w:numPr>
              <w:rPr>
                <w:rFonts w:cs="Arial"/>
              </w:rPr>
            </w:pPr>
          </w:p>
        </w:tc>
        <w:tc>
          <w:tcPr>
            <w:tcW w:w="1890" w:type="dxa"/>
          </w:tcPr>
          <w:p w14:paraId="71E03179" w14:textId="77777777" w:rsidR="00A065E9" w:rsidRPr="00C31661" w:rsidRDefault="00A065E9" w:rsidP="00EF042B">
            <w:pPr>
              <w:pStyle w:val="3LetteredBatteryList"/>
              <w:numPr>
                <w:ilvl w:val="0"/>
                <w:numId w:val="0"/>
              </w:numPr>
              <w:jc w:val="center"/>
              <w:rPr>
                <w:rFonts w:cs="Arial"/>
              </w:rPr>
            </w:pPr>
          </w:p>
        </w:tc>
        <w:tc>
          <w:tcPr>
            <w:tcW w:w="1890" w:type="dxa"/>
          </w:tcPr>
          <w:p w14:paraId="40D6EB30" w14:textId="77777777" w:rsidR="00A065E9" w:rsidRPr="00C31661" w:rsidRDefault="00A065E9" w:rsidP="00EF042B">
            <w:pPr>
              <w:pStyle w:val="3LetteredBatteryList"/>
              <w:numPr>
                <w:ilvl w:val="0"/>
                <w:numId w:val="0"/>
              </w:numPr>
              <w:jc w:val="center"/>
              <w:rPr>
                <w:rFonts w:cs="Arial"/>
              </w:rPr>
            </w:pPr>
          </w:p>
        </w:tc>
      </w:tr>
    </w:tbl>
    <w:p w14:paraId="24EF70E1" w14:textId="77777777" w:rsidR="00EF042B" w:rsidRPr="001A5650" w:rsidRDefault="00EF042B" w:rsidP="00EF042B">
      <w:pPr>
        <w:rPr>
          <w:szCs w:val="20"/>
        </w:rPr>
      </w:pPr>
    </w:p>
    <w:p w14:paraId="77D634D8" w14:textId="77777777" w:rsidR="004A3A88" w:rsidRDefault="004A3A88" w:rsidP="00A7450E">
      <w:pPr>
        <w:rPr>
          <w:rFonts w:cs="Arial"/>
          <w:b/>
          <w:sz w:val="22"/>
          <w:szCs w:val="18"/>
        </w:rPr>
      </w:pPr>
    </w:p>
    <w:p w14:paraId="6C7BC00D" w14:textId="77777777" w:rsidR="00D44C61" w:rsidRDefault="00D44C61" w:rsidP="00A7450E">
      <w:pPr>
        <w:rPr>
          <w:rFonts w:cs="Arial"/>
          <w:b/>
          <w:sz w:val="22"/>
          <w:szCs w:val="18"/>
        </w:rPr>
      </w:pPr>
    </w:p>
    <w:p w14:paraId="62384B39" w14:textId="59CBA1F4" w:rsidR="00255B05" w:rsidRPr="00D36CC7" w:rsidRDefault="00D44C61" w:rsidP="00D36CC7">
      <w:pPr>
        <w:pBdr>
          <w:top w:val="single" w:sz="4" w:space="1" w:color="auto" w:shadow="1"/>
          <w:left w:val="single" w:sz="4" w:space="4" w:color="auto" w:shadow="1"/>
          <w:bottom w:val="single" w:sz="4" w:space="1" w:color="auto" w:shadow="1"/>
          <w:right w:val="single" w:sz="4" w:space="4" w:color="auto" w:shadow="1"/>
        </w:pBdr>
        <w:rPr>
          <w:sz w:val="22"/>
        </w:rPr>
      </w:pPr>
      <w:r w:rsidRPr="00D36CC7">
        <w:rPr>
          <w:b/>
          <w:color w:val="76923C" w:themeColor="accent3" w:themeShade="BF"/>
          <w:sz w:val="22"/>
        </w:rPr>
        <w:t xml:space="preserve">SECTION 5: </w:t>
      </w:r>
      <w:r w:rsidR="002D16A9">
        <w:rPr>
          <w:b/>
          <w:color w:val="76923C" w:themeColor="accent3" w:themeShade="BF"/>
          <w:sz w:val="22"/>
        </w:rPr>
        <w:t>Evaluation of key messages.</w:t>
      </w:r>
      <w:r w:rsidRPr="00D36CC7">
        <w:rPr>
          <w:b/>
          <w:color w:val="76923C" w:themeColor="accent3" w:themeShade="BF"/>
          <w:sz w:val="22"/>
        </w:rPr>
        <w:t xml:space="preserve"> </w:t>
      </w:r>
      <w:r w:rsidR="00D36CC7">
        <w:rPr>
          <w:b/>
          <w:color w:val="0000FF"/>
          <w:sz w:val="22"/>
        </w:rPr>
        <w:t xml:space="preserve"> </w:t>
      </w:r>
      <w:r w:rsidR="00596538">
        <w:rPr>
          <w:sz w:val="22"/>
        </w:rPr>
        <w:t>The</w:t>
      </w:r>
      <w:r w:rsidR="00D36CC7" w:rsidRPr="00D36CC7">
        <w:rPr>
          <w:sz w:val="22"/>
        </w:rPr>
        <w:t xml:space="preserve"> questions in this section will measure reaction to the product concepts that result from the Product Survey </w:t>
      </w:r>
      <w:r w:rsidR="00596538">
        <w:rPr>
          <w:sz w:val="22"/>
        </w:rPr>
        <w:t>(being fielded December 2015)</w:t>
      </w:r>
      <w:r w:rsidR="00D36CC7" w:rsidRPr="00D36CC7">
        <w:rPr>
          <w:sz w:val="22"/>
        </w:rPr>
        <w:t xml:space="preserve">. Using this information the team can identify which iteration solves what barriers, </w:t>
      </w:r>
      <w:r w:rsidR="002D16A9">
        <w:rPr>
          <w:sz w:val="22"/>
        </w:rPr>
        <w:t xml:space="preserve">which components of the messages are most effective, </w:t>
      </w:r>
      <w:r w:rsidR="00D36CC7" w:rsidRPr="00D36CC7">
        <w:rPr>
          <w:sz w:val="22"/>
        </w:rPr>
        <w:t xml:space="preserve">and how the product can help people realize their savings goals. This is key to developing effective communication strategies and tactics. </w:t>
      </w:r>
    </w:p>
    <w:p w14:paraId="19BCD97E" w14:textId="77777777" w:rsidR="00272EAE" w:rsidRDefault="00272EAE" w:rsidP="00D44C61">
      <w:pPr>
        <w:rPr>
          <w:b/>
          <w:color w:val="0000FF"/>
          <w:sz w:val="22"/>
        </w:rPr>
      </w:pPr>
    </w:p>
    <w:p w14:paraId="63788A3B" w14:textId="1D60816E" w:rsidR="00D44C61" w:rsidRPr="00255B05" w:rsidRDefault="006D5B6E" w:rsidP="00D44C61">
      <w:pPr>
        <w:rPr>
          <w:b/>
          <w:sz w:val="22"/>
        </w:rPr>
      </w:pPr>
      <w:r>
        <w:rPr>
          <w:b/>
          <w:sz w:val="22"/>
        </w:rPr>
        <w:t>[</w:t>
      </w:r>
      <w:r w:rsidR="00E74600">
        <w:rPr>
          <w:b/>
          <w:sz w:val="22"/>
        </w:rPr>
        <w:t>C</w:t>
      </w:r>
      <w:r w:rsidR="00E74600" w:rsidRPr="00255B05">
        <w:rPr>
          <w:b/>
          <w:sz w:val="22"/>
        </w:rPr>
        <w:t>ONCEPTS WILL BE DETERMINED BY THE RESULTS OF THE PRODUCT SURVEY</w:t>
      </w:r>
      <w:r w:rsidR="00255B05" w:rsidRPr="00255B05">
        <w:rPr>
          <w:b/>
          <w:sz w:val="22"/>
        </w:rPr>
        <w:t>]</w:t>
      </w:r>
    </w:p>
    <w:p w14:paraId="6283A297" w14:textId="77777777" w:rsidR="00D44C61" w:rsidRDefault="00D44C61" w:rsidP="00A7450E">
      <w:pPr>
        <w:rPr>
          <w:rFonts w:cs="Arial"/>
          <w:b/>
          <w:sz w:val="22"/>
          <w:szCs w:val="18"/>
        </w:rPr>
      </w:pPr>
    </w:p>
    <w:p w14:paraId="0C3AEFF9" w14:textId="013AD3AE" w:rsidR="003B5C24" w:rsidRDefault="003B5C24" w:rsidP="003B5C24">
      <w:pPr>
        <w:pStyle w:val="QuestionNumbers"/>
        <w:numPr>
          <w:ilvl w:val="0"/>
          <w:numId w:val="0"/>
        </w:numPr>
        <w:rPr>
          <w:rFonts w:cs="Arial"/>
          <w:i/>
        </w:rPr>
      </w:pPr>
      <w:r w:rsidRPr="0079605C">
        <w:rPr>
          <w:i/>
        </w:rPr>
        <w:t xml:space="preserve">You will now be presented with a number of ideas for </w:t>
      </w:r>
      <w:r w:rsidR="00B51A88">
        <w:rPr>
          <w:i/>
        </w:rPr>
        <w:t>new savings products.</w:t>
      </w:r>
      <w:r w:rsidRPr="0079605C">
        <w:rPr>
          <w:i/>
        </w:rPr>
        <w:t xml:space="preserve">  </w:t>
      </w:r>
      <w:r w:rsidRPr="0079605C">
        <w:rPr>
          <w:rFonts w:cs="Arial"/>
          <w:i/>
        </w:rPr>
        <w:t xml:space="preserve">Please review each one thinking about </w:t>
      </w:r>
      <w:r w:rsidR="00596538">
        <w:rPr>
          <w:rFonts w:cs="Arial"/>
          <w:i/>
        </w:rPr>
        <w:t xml:space="preserve">your savings goals </w:t>
      </w:r>
      <w:r w:rsidRPr="0079605C">
        <w:rPr>
          <w:rFonts w:cs="Arial"/>
          <w:i/>
        </w:rPr>
        <w:t xml:space="preserve">and the specific reasons you have </w:t>
      </w:r>
      <w:r w:rsidR="00596538">
        <w:rPr>
          <w:rFonts w:cs="Arial"/>
          <w:i/>
        </w:rPr>
        <w:t xml:space="preserve">might have a </w:t>
      </w:r>
      <w:r w:rsidRPr="0079605C">
        <w:rPr>
          <w:rFonts w:cs="Arial"/>
          <w:i/>
        </w:rPr>
        <w:t xml:space="preserve">difficult time saving as much as you might like.  Then provide your reaction to each one of these ideas by answering the questions </w:t>
      </w:r>
      <w:r>
        <w:rPr>
          <w:rFonts w:cs="Arial"/>
          <w:i/>
        </w:rPr>
        <w:t>that follow</w:t>
      </w:r>
      <w:r w:rsidRPr="0079605C">
        <w:rPr>
          <w:rFonts w:cs="Arial"/>
          <w:i/>
        </w:rPr>
        <w:t xml:space="preserve">.  </w:t>
      </w:r>
    </w:p>
    <w:p w14:paraId="1D7ECF78" w14:textId="77777777" w:rsidR="003B5C24" w:rsidRDefault="003B5C24" w:rsidP="003B5C24">
      <w:pPr>
        <w:pStyle w:val="QuestionNumbers"/>
        <w:numPr>
          <w:ilvl w:val="0"/>
          <w:numId w:val="0"/>
        </w:numPr>
        <w:ind w:left="990"/>
        <w:rPr>
          <w:highlight w:val="cyan"/>
        </w:rPr>
      </w:pPr>
    </w:p>
    <w:p w14:paraId="24E9F8ED" w14:textId="77D903B9" w:rsidR="003B5C24" w:rsidRPr="00537371" w:rsidRDefault="003B5C24" w:rsidP="003B5C24">
      <w:pPr>
        <w:pStyle w:val="QuestionNumbers"/>
        <w:numPr>
          <w:ilvl w:val="0"/>
          <w:numId w:val="0"/>
        </w:numPr>
        <w:rPr>
          <w:b/>
        </w:rPr>
      </w:pPr>
      <w:r w:rsidRPr="00537371">
        <w:rPr>
          <w:b/>
        </w:rPr>
        <w:t>[RANDOMIZE CONCEPTS</w:t>
      </w:r>
      <w:r w:rsidR="00A90450" w:rsidRPr="00537371">
        <w:rPr>
          <w:b/>
        </w:rPr>
        <w:t xml:space="preserve"> A,</w:t>
      </w:r>
      <w:r w:rsidR="00957ED2" w:rsidRPr="00537371">
        <w:rPr>
          <w:b/>
        </w:rPr>
        <w:t xml:space="preserve"> B, C</w:t>
      </w:r>
      <w:r w:rsidRPr="00537371">
        <w:rPr>
          <w:b/>
        </w:rPr>
        <w:t xml:space="preserve">] </w:t>
      </w:r>
    </w:p>
    <w:p w14:paraId="3EFF56C4" w14:textId="77777777" w:rsidR="003B5C24" w:rsidRPr="003F709F" w:rsidRDefault="003B5C24" w:rsidP="003B5C24">
      <w:pPr>
        <w:pStyle w:val="ListParagraph"/>
        <w:tabs>
          <w:tab w:val="left" w:pos="1080"/>
        </w:tabs>
        <w:rPr>
          <w:rFonts w:ascii="Arial" w:hAnsi="Arial" w:cs="Arial"/>
          <w:sz w:val="22"/>
        </w:rPr>
      </w:pPr>
    </w:p>
    <w:p w14:paraId="64B07FA8" w14:textId="61552EA3" w:rsidR="003B5C24" w:rsidRDefault="003B5C24" w:rsidP="0013500F">
      <w:pPr>
        <w:pStyle w:val="QuestionNumbers"/>
        <w:numPr>
          <w:ilvl w:val="0"/>
          <w:numId w:val="0"/>
        </w:numPr>
      </w:pPr>
      <w:r w:rsidRPr="0079605C">
        <w:rPr>
          <w:b/>
        </w:rPr>
        <w:t>CONCEPT</w:t>
      </w:r>
      <w:r>
        <w:rPr>
          <w:b/>
        </w:rPr>
        <w:t xml:space="preserve"> A</w:t>
      </w:r>
      <w:r w:rsidR="002D16A9">
        <w:rPr>
          <w:b/>
        </w:rPr>
        <w:t>, MESSAGE 1</w:t>
      </w:r>
      <w:r w:rsidR="0086531F">
        <w:rPr>
          <w:b/>
        </w:rPr>
        <w:t xml:space="preserve"> [RANDOMIZE MESSAGE 1 AND 2]</w:t>
      </w:r>
    </w:p>
    <w:p w14:paraId="2BC04295" w14:textId="77777777" w:rsidR="00B52C51" w:rsidRDefault="008D6B61" w:rsidP="00B52C51">
      <w:pPr>
        <w:pStyle w:val="QuestionNumbers"/>
        <w:numPr>
          <w:ilvl w:val="0"/>
          <w:numId w:val="0"/>
        </w:numPr>
        <w:ind w:left="990"/>
      </w:pPr>
      <w:r w:rsidRPr="008D6B61">
        <w:rPr>
          <w:b/>
        </w:rPr>
        <w:t xml:space="preserve">Example Description: </w:t>
      </w:r>
      <w:r w:rsidR="00B52C51">
        <w:rPr>
          <w:b/>
        </w:rPr>
        <w:t>U.S. Savings Bonds</w:t>
      </w:r>
      <w:r w:rsidR="00B52C51" w:rsidRPr="003E65BD">
        <w:rPr>
          <w:b/>
        </w:rPr>
        <w:t>:</w:t>
      </w:r>
      <w:r w:rsidR="00B52C51">
        <w:t xml:space="preserve"> </w:t>
      </w:r>
      <w:r w:rsidR="00B52C51" w:rsidRPr="002A0071">
        <w:t xml:space="preserve">Savings Bonds offered by the U.S. Treasury, now available online, are an easy and affordable way to save.  Savings bonds now can be purchased online by establishing a TreasuryDirect account, through which you can manage all your savings bond purchases.  Available in different denominations, savings bonds are a safe way to save for the future. </w:t>
      </w:r>
    </w:p>
    <w:p w14:paraId="06E696D0" w14:textId="77777777" w:rsidR="004835F2" w:rsidRDefault="004835F2" w:rsidP="004835F2">
      <w:pPr>
        <w:pStyle w:val="QuestionNumbers"/>
        <w:numPr>
          <w:ilvl w:val="0"/>
          <w:numId w:val="0"/>
        </w:numPr>
      </w:pPr>
    </w:p>
    <w:p w14:paraId="57346B80" w14:textId="71B5C1D3" w:rsidR="004835F2" w:rsidRDefault="004835F2" w:rsidP="002D16A9">
      <w:pPr>
        <w:pStyle w:val="QuestionNumbers"/>
        <w:numPr>
          <w:ilvl w:val="0"/>
          <w:numId w:val="0"/>
        </w:numPr>
        <w:ind w:left="720"/>
        <w:rPr>
          <w:b/>
        </w:rPr>
      </w:pPr>
      <w:r w:rsidRPr="002D16A9">
        <w:rPr>
          <w:b/>
        </w:rPr>
        <w:t>EACH</w:t>
      </w:r>
      <w:r w:rsidR="002D16A9" w:rsidRPr="002D16A9">
        <w:rPr>
          <w:b/>
        </w:rPr>
        <w:t xml:space="preserve"> CONCEPT WILL BE PRESENTED WITH </w:t>
      </w:r>
      <w:r w:rsidR="002D16A9">
        <w:rPr>
          <w:b/>
        </w:rPr>
        <w:t xml:space="preserve">2 or 3 </w:t>
      </w:r>
      <w:r w:rsidR="002D16A9" w:rsidRPr="002D16A9">
        <w:rPr>
          <w:b/>
        </w:rPr>
        <w:t xml:space="preserve">DIFFERENT VERSIONS OF KEY MESSAGES BASED ON THE RESULTS OF THE PRODUCT RESEARCH. </w:t>
      </w:r>
    </w:p>
    <w:p w14:paraId="3CAA5536" w14:textId="77777777" w:rsidR="002D16A9" w:rsidRDefault="002D16A9" w:rsidP="002D16A9">
      <w:pPr>
        <w:pStyle w:val="QuestionNumbers"/>
        <w:numPr>
          <w:ilvl w:val="0"/>
          <w:numId w:val="0"/>
        </w:numPr>
        <w:ind w:left="720"/>
        <w:rPr>
          <w:b/>
        </w:rPr>
      </w:pPr>
    </w:p>
    <w:p w14:paraId="355B4015" w14:textId="2C19B807" w:rsidR="002D16A9" w:rsidRPr="00C31661" w:rsidRDefault="002D16A9" w:rsidP="002D16A9">
      <w:pPr>
        <w:pStyle w:val="1QuexListLevel1"/>
      </w:pPr>
      <w:r>
        <w:t>Based on this description, using a scale of 1 to 10, how would you rate this concept on the following:</w:t>
      </w:r>
    </w:p>
    <w:p w14:paraId="08B62758" w14:textId="77777777" w:rsidR="002D16A9" w:rsidRDefault="002D16A9" w:rsidP="002D16A9">
      <w:pPr>
        <w:pStyle w:val="3LetteredBatteryList"/>
        <w:numPr>
          <w:ilvl w:val="0"/>
          <w:numId w:val="0"/>
        </w:numPr>
        <w:rPr>
          <w:rFonts w:cs="Arial"/>
          <w:highlight w:val="magenta"/>
        </w:rPr>
        <w:sectPr w:rsidR="002D16A9" w:rsidSect="00807811">
          <w:headerReference w:type="default" r:id="rId25"/>
          <w:footerReference w:type="even" r:id="rId26"/>
          <w:footerReference w:type="default" r:id="rId27"/>
          <w:headerReference w:type="first" r:id="rId28"/>
          <w:type w:val="continuous"/>
          <w:pgSz w:w="12240" w:h="15840" w:code="1"/>
          <w:pgMar w:top="720" w:right="720" w:bottom="1440" w:left="720" w:header="720" w:footer="720" w:gutter="0"/>
          <w:cols w:space="720"/>
          <w:titlePg/>
          <w:docGrid w:linePitch="272"/>
        </w:sectPr>
      </w:pPr>
    </w:p>
    <w:p w14:paraId="1B39332D" w14:textId="77777777" w:rsidR="002D16A9" w:rsidRDefault="002D16A9" w:rsidP="002D16A9">
      <w:pPr>
        <w:pStyle w:val="ListParagraph"/>
        <w:ind w:left="0"/>
        <w:jc w:val="center"/>
        <w:rPr>
          <w:rFonts w:ascii="Arial" w:hAnsi="Arial"/>
          <w:b/>
          <w:i/>
        </w:rPr>
      </w:pPr>
    </w:p>
    <w:p w14:paraId="7C6CF36D" w14:textId="77777777" w:rsidR="002D16A9" w:rsidRPr="00712A53" w:rsidRDefault="002D16A9" w:rsidP="00AD4606">
      <w:pPr>
        <w:pStyle w:val="ListParagraph"/>
        <w:ind w:left="1440"/>
        <w:rPr>
          <w:rFonts w:ascii="Arial" w:hAnsi="Arial"/>
          <w:i/>
        </w:rPr>
      </w:pPr>
      <w:r w:rsidRPr="005C7109">
        <w:rPr>
          <w:rFonts w:ascii="Arial" w:hAnsi="Arial"/>
          <w:b/>
          <w:i/>
        </w:rPr>
        <w:t>1</w:t>
      </w:r>
      <w:r w:rsidRPr="005C7109">
        <w:rPr>
          <w:rFonts w:ascii="Arial" w:hAnsi="Arial"/>
          <w:i/>
        </w:rPr>
        <w:t xml:space="preserve"> means </w:t>
      </w:r>
      <w:r w:rsidRPr="005C7109">
        <w:rPr>
          <w:rFonts w:ascii="Arial" w:hAnsi="Arial"/>
          <w:b/>
          <w:i/>
        </w:rPr>
        <w:t xml:space="preserve">not at </w:t>
      </w:r>
      <w:r w:rsidRPr="00836AA0">
        <w:rPr>
          <w:rFonts w:ascii="Arial" w:hAnsi="Arial"/>
          <w:b/>
          <w:i/>
        </w:rPr>
        <w:t>all</w:t>
      </w:r>
      <w:r>
        <w:rPr>
          <w:rFonts w:ascii="Arial" w:hAnsi="Arial"/>
          <w:b/>
          <w:i/>
        </w:rPr>
        <w:t xml:space="preserve"> clear</w:t>
      </w:r>
      <w:r w:rsidRPr="005C7109">
        <w:rPr>
          <w:rFonts w:ascii="Arial" w:hAnsi="Arial"/>
          <w:i/>
        </w:rPr>
        <w:t xml:space="preserve">, and </w:t>
      </w:r>
      <w:r w:rsidRPr="005C7109">
        <w:rPr>
          <w:rFonts w:ascii="Arial" w:hAnsi="Arial"/>
          <w:b/>
          <w:i/>
        </w:rPr>
        <w:t>10</w:t>
      </w:r>
      <w:r w:rsidRPr="005C7109">
        <w:rPr>
          <w:rFonts w:ascii="Arial" w:hAnsi="Arial"/>
          <w:i/>
        </w:rPr>
        <w:t xml:space="preserve"> means </w:t>
      </w:r>
      <w:r>
        <w:rPr>
          <w:rFonts w:ascii="Arial" w:hAnsi="Arial"/>
          <w:b/>
          <w:i/>
        </w:rPr>
        <w:t>completely</w:t>
      </w:r>
      <w:r w:rsidRPr="005C7109">
        <w:rPr>
          <w:rFonts w:ascii="Arial" w:hAnsi="Arial"/>
          <w:b/>
          <w:i/>
        </w:rPr>
        <w:t xml:space="preserve"> </w:t>
      </w:r>
      <w:r>
        <w:rPr>
          <w:rFonts w:ascii="Arial" w:hAnsi="Arial"/>
          <w:b/>
          <w:i/>
        </w:rPr>
        <w:t>understandable</w:t>
      </w:r>
    </w:p>
    <w:p w14:paraId="7AC391A2" w14:textId="77777777" w:rsidR="002D16A9" w:rsidRPr="00C86B22" w:rsidRDefault="002D16A9" w:rsidP="00AD4606">
      <w:pPr>
        <w:pStyle w:val="ListParagraph"/>
        <w:ind w:left="1440"/>
        <w:rPr>
          <w:rFonts w:ascii="Arial" w:hAnsi="Arial"/>
          <w:i/>
        </w:rPr>
      </w:pPr>
      <w:r w:rsidRPr="005C7109">
        <w:rPr>
          <w:rFonts w:ascii="Arial" w:hAnsi="Arial"/>
          <w:b/>
          <w:i/>
        </w:rPr>
        <w:t>1</w:t>
      </w:r>
      <w:r w:rsidRPr="005C7109">
        <w:rPr>
          <w:rFonts w:ascii="Arial" w:hAnsi="Arial"/>
          <w:i/>
        </w:rPr>
        <w:t xml:space="preserve"> means </w:t>
      </w:r>
      <w:r w:rsidRPr="00712A53">
        <w:rPr>
          <w:rFonts w:ascii="Arial" w:hAnsi="Arial"/>
          <w:b/>
          <w:i/>
        </w:rPr>
        <w:t>not</w:t>
      </w:r>
      <w:r w:rsidRPr="005C7109">
        <w:rPr>
          <w:rFonts w:ascii="Arial" w:hAnsi="Arial"/>
          <w:i/>
        </w:rPr>
        <w:t xml:space="preserve"> </w:t>
      </w:r>
      <w:r w:rsidRPr="005C7109">
        <w:rPr>
          <w:rFonts w:ascii="Arial" w:hAnsi="Arial"/>
          <w:b/>
          <w:i/>
        </w:rPr>
        <w:t xml:space="preserve">at all </w:t>
      </w:r>
      <w:r>
        <w:rPr>
          <w:rFonts w:ascii="Arial" w:hAnsi="Arial"/>
          <w:b/>
          <w:i/>
        </w:rPr>
        <w:t>appealing</w:t>
      </w:r>
      <w:r w:rsidRPr="005C7109">
        <w:rPr>
          <w:rFonts w:ascii="Arial" w:hAnsi="Arial"/>
          <w:i/>
        </w:rPr>
        <w:t xml:space="preserve"> and</w:t>
      </w:r>
      <w:r w:rsidRPr="00D07FB6">
        <w:rPr>
          <w:rFonts w:ascii="Arial" w:hAnsi="Arial"/>
          <w:b/>
          <w:i/>
        </w:rPr>
        <w:t xml:space="preserve"> 10</w:t>
      </w:r>
      <w:r w:rsidRPr="005C7109">
        <w:rPr>
          <w:rFonts w:ascii="Arial" w:hAnsi="Arial"/>
          <w:i/>
        </w:rPr>
        <w:t xml:space="preserve"> means </w:t>
      </w:r>
      <w:r>
        <w:rPr>
          <w:rFonts w:ascii="Arial" w:hAnsi="Arial"/>
          <w:b/>
          <w:i/>
        </w:rPr>
        <w:t>extremely appealing</w:t>
      </w:r>
    </w:p>
    <w:p w14:paraId="3BB6E991" w14:textId="77777777" w:rsidR="002D16A9" w:rsidRDefault="002D16A9" w:rsidP="002D16A9">
      <w:pPr>
        <w:pStyle w:val="QuestionNumbers"/>
        <w:numPr>
          <w:ilvl w:val="0"/>
          <w:numId w:val="0"/>
        </w:numPr>
        <w:ind w:left="990"/>
      </w:pPr>
    </w:p>
    <w:p w14:paraId="732B20EF" w14:textId="01712D56" w:rsidR="002D16A9" w:rsidRDefault="002D16A9" w:rsidP="009355D4">
      <w:pPr>
        <w:pStyle w:val="QuestionNumbers"/>
        <w:numPr>
          <w:ilvl w:val="0"/>
          <w:numId w:val="0"/>
        </w:numPr>
        <w:ind w:left="990"/>
      </w:pPr>
      <w:r>
        <w:t>a.  Clarity / Understandability</w:t>
      </w:r>
    </w:p>
    <w:p w14:paraId="589B790B" w14:textId="008891A5" w:rsidR="002D16A9" w:rsidRDefault="002D16A9" w:rsidP="009355D4">
      <w:pPr>
        <w:pStyle w:val="QuestionNumbers"/>
        <w:numPr>
          <w:ilvl w:val="0"/>
          <w:numId w:val="0"/>
        </w:numPr>
        <w:ind w:left="900" w:firstLine="90"/>
      </w:pPr>
      <w:r>
        <w:t xml:space="preserve">b.  Appeal </w:t>
      </w:r>
    </w:p>
    <w:p w14:paraId="6FBB7B15" w14:textId="77777777" w:rsidR="00D11C03" w:rsidRDefault="00D11C03" w:rsidP="00D11C03">
      <w:pPr>
        <w:pStyle w:val="QuestionNumbers"/>
        <w:numPr>
          <w:ilvl w:val="0"/>
          <w:numId w:val="0"/>
        </w:numPr>
        <w:ind w:left="450"/>
        <w:rPr>
          <w:b/>
        </w:rPr>
      </w:pPr>
    </w:p>
    <w:p w14:paraId="2E4B7032" w14:textId="77777777" w:rsidR="00464F21" w:rsidRPr="00C75A84" w:rsidRDefault="00464F21" w:rsidP="00464F21">
      <w:pPr>
        <w:pStyle w:val="1QuexListLevel1"/>
      </w:pPr>
      <w:r>
        <w:t xml:space="preserve">Which words or phrases are most appealing to you? </w:t>
      </w:r>
      <w:r w:rsidRPr="00C75A84">
        <w:t xml:space="preserve">Please use the highlighting tool to identify the words or phrases that are most appealing. </w:t>
      </w:r>
    </w:p>
    <w:p w14:paraId="1E048412" w14:textId="77777777" w:rsidR="00464F21" w:rsidRDefault="00464F21" w:rsidP="00D11C03">
      <w:pPr>
        <w:pStyle w:val="QuestionNumbers"/>
        <w:numPr>
          <w:ilvl w:val="0"/>
          <w:numId w:val="0"/>
        </w:numPr>
        <w:ind w:left="450"/>
        <w:rPr>
          <w:b/>
        </w:rPr>
      </w:pPr>
    </w:p>
    <w:p w14:paraId="710CDADF" w14:textId="3F2BB9E2" w:rsidR="00D11C03" w:rsidRDefault="00D11C03" w:rsidP="0013500F">
      <w:pPr>
        <w:pStyle w:val="QuestionNumbers"/>
        <w:numPr>
          <w:ilvl w:val="0"/>
          <w:numId w:val="0"/>
        </w:numPr>
      </w:pPr>
      <w:r w:rsidRPr="0079605C">
        <w:rPr>
          <w:b/>
        </w:rPr>
        <w:lastRenderedPageBreak/>
        <w:t>CONCEPT</w:t>
      </w:r>
      <w:r>
        <w:rPr>
          <w:b/>
        </w:rPr>
        <w:t xml:space="preserve"> A, MESSAGE 2</w:t>
      </w:r>
    </w:p>
    <w:p w14:paraId="1535816B" w14:textId="089E37EA" w:rsidR="00D11C03" w:rsidRDefault="00D11C03" w:rsidP="00D11C03">
      <w:pPr>
        <w:pStyle w:val="QuestionNumbers"/>
        <w:numPr>
          <w:ilvl w:val="0"/>
          <w:numId w:val="0"/>
        </w:numPr>
        <w:ind w:left="990"/>
      </w:pPr>
      <w:r w:rsidRPr="008D6B61">
        <w:rPr>
          <w:b/>
        </w:rPr>
        <w:t xml:space="preserve">Example Description: </w:t>
      </w:r>
      <w:r w:rsidR="0086531F">
        <w:rPr>
          <w:b/>
        </w:rPr>
        <w:t>XXXXX</w:t>
      </w:r>
      <w:r w:rsidRPr="002A0071">
        <w:t xml:space="preserve"> </w:t>
      </w:r>
    </w:p>
    <w:p w14:paraId="40B2A8A2" w14:textId="77777777" w:rsidR="00D11C03" w:rsidRDefault="00D11C03" w:rsidP="00D11C03">
      <w:pPr>
        <w:pStyle w:val="QuestionNumbers"/>
        <w:numPr>
          <w:ilvl w:val="0"/>
          <w:numId w:val="0"/>
        </w:numPr>
      </w:pPr>
    </w:p>
    <w:p w14:paraId="03C90A74" w14:textId="77777777" w:rsidR="00D11C03" w:rsidRDefault="00D11C03" w:rsidP="00D11C03">
      <w:pPr>
        <w:pStyle w:val="QuestionNumbers"/>
        <w:numPr>
          <w:ilvl w:val="0"/>
          <w:numId w:val="0"/>
        </w:numPr>
        <w:ind w:left="720"/>
        <w:rPr>
          <w:b/>
        </w:rPr>
      </w:pPr>
    </w:p>
    <w:p w14:paraId="52A2ABB4" w14:textId="77777777" w:rsidR="00D11C03" w:rsidRPr="00C31661" w:rsidRDefault="00D11C03" w:rsidP="00D11C03">
      <w:pPr>
        <w:pStyle w:val="1QuexListLevel1"/>
      </w:pPr>
      <w:r>
        <w:t>Based on this description, using a scale of 1 to 10, how would you rate this concept on the following:</w:t>
      </w:r>
    </w:p>
    <w:p w14:paraId="45A1EEA2" w14:textId="77777777" w:rsidR="00D11C03" w:rsidRDefault="00D11C03" w:rsidP="00D11C03">
      <w:pPr>
        <w:pStyle w:val="3LetteredBatteryList"/>
        <w:numPr>
          <w:ilvl w:val="0"/>
          <w:numId w:val="0"/>
        </w:numPr>
        <w:rPr>
          <w:rFonts w:cs="Arial"/>
          <w:highlight w:val="magenta"/>
        </w:rPr>
        <w:sectPr w:rsidR="00D11C03" w:rsidSect="00807811">
          <w:headerReference w:type="default" r:id="rId29"/>
          <w:footerReference w:type="even" r:id="rId30"/>
          <w:footerReference w:type="default" r:id="rId31"/>
          <w:headerReference w:type="first" r:id="rId32"/>
          <w:type w:val="continuous"/>
          <w:pgSz w:w="12240" w:h="15840" w:code="1"/>
          <w:pgMar w:top="720" w:right="720" w:bottom="1440" w:left="720" w:header="720" w:footer="720" w:gutter="0"/>
          <w:cols w:space="720"/>
          <w:titlePg/>
          <w:docGrid w:linePitch="272"/>
        </w:sectPr>
      </w:pPr>
    </w:p>
    <w:p w14:paraId="704C994F" w14:textId="77777777" w:rsidR="00D11C03" w:rsidRDefault="00D11C03" w:rsidP="00D11C03">
      <w:pPr>
        <w:pStyle w:val="ListParagraph"/>
        <w:ind w:left="0"/>
        <w:jc w:val="center"/>
        <w:rPr>
          <w:rFonts w:ascii="Arial" w:hAnsi="Arial"/>
          <w:b/>
          <w:i/>
        </w:rPr>
      </w:pPr>
    </w:p>
    <w:p w14:paraId="45A27172" w14:textId="77777777" w:rsidR="00D11C03" w:rsidRPr="00712A53" w:rsidRDefault="00D11C03" w:rsidP="00D11C03">
      <w:pPr>
        <w:pStyle w:val="ListParagraph"/>
        <w:ind w:left="1440"/>
        <w:rPr>
          <w:rFonts w:ascii="Arial" w:hAnsi="Arial"/>
          <w:i/>
        </w:rPr>
      </w:pPr>
      <w:r w:rsidRPr="005C7109">
        <w:rPr>
          <w:rFonts w:ascii="Arial" w:hAnsi="Arial"/>
          <w:b/>
          <w:i/>
        </w:rPr>
        <w:t>1</w:t>
      </w:r>
      <w:r w:rsidRPr="005C7109">
        <w:rPr>
          <w:rFonts w:ascii="Arial" w:hAnsi="Arial"/>
          <w:i/>
        </w:rPr>
        <w:t xml:space="preserve"> means </w:t>
      </w:r>
      <w:r w:rsidRPr="005C7109">
        <w:rPr>
          <w:rFonts w:ascii="Arial" w:hAnsi="Arial"/>
          <w:b/>
          <w:i/>
        </w:rPr>
        <w:t xml:space="preserve">not at </w:t>
      </w:r>
      <w:r w:rsidRPr="00836AA0">
        <w:rPr>
          <w:rFonts w:ascii="Arial" w:hAnsi="Arial"/>
          <w:b/>
          <w:i/>
        </w:rPr>
        <w:t>all</w:t>
      </w:r>
      <w:r>
        <w:rPr>
          <w:rFonts w:ascii="Arial" w:hAnsi="Arial"/>
          <w:b/>
          <w:i/>
        </w:rPr>
        <w:t xml:space="preserve"> clear</w:t>
      </w:r>
      <w:r w:rsidRPr="005C7109">
        <w:rPr>
          <w:rFonts w:ascii="Arial" w:hAnsi="Arial"/>
          <w:i/>
        </w:rPr>
        <w:t xml:space="preserve">, and </w:t>
      </w:r>
      <w:r w:rsidRPr="005C7109">
        <w:rPr>
          <w:rFonts w:ascii="Arial" w:hAnsi="Arial"/>
          <w:b/>
          <w:i/>
        </w:rPr>
        <w:t>10</w:t>
      </w:r>
      <w:r w:rsidRPr="005C7109">
        <w:rPr>
          <w:rFonts w:ascii="Arial" w:hAnsi="Arial"/>
          <w:i/>
        </w:rPr>
        <w:t xml:space="preserve"> means </w:t>
      </w:r>
      <w:r>
        <w:rPr>
          <w:rFonts w:ascii="Arial" w:hAnsi="Arial"/>
          <w:b/>
          <w:i/>
        </w:rPr>
        <w:t>completely</w:t>
      </w:r>
      <w:r w:rsidRPr="005C7109">
        <w:rPr>
          <w:rFonts w:ascii="Arial" w:hAnsi="Arial"/>
          <w:b/>
          <w:i/>
        </w:rPr>
        <w:t xml:space="preserve"> </w:t>
      </w:r>
      <w:r>
        <w:rPr>
          <w:rFonts w:ascii="Arial" w:hAnsi="Arial"/>
          <w:b/>
          <w:i/>
        </w:rPr>
        <w:t>understandable</w:t>
      </w:r>
    </w:p>
    <w:p w14:paraId="03E70519" w14:textId="77777777" w:rsidR="00D11C03" w:rsidRPr="00C86B22" w:rsidRDefault="00D11C03" w:rsidP="00D11C03">
      <w:pPr>
        <w:pStyle w:val="ListParagraph"/>
        <w:ind w:left="1440"/>
        <w:rPr>
          <w:rFonts w:ascii="Arial" w:hAnsi="Arial"/>
          <w:i/>
        </w:rPr>
      </w:pPr>
      <w:r w:rsidRPr="005C7109">
        <w:rPr>
          <w:rFonts w:ascii="Arial" w:hAnsi="Arial"/>
          <w:b/>
          <w:i/>
        </w:rPr>
        <w:t>1</w:t>
      </w:r>
      <w:r w:rsidRPr="005C7109">
        <w:rPr>
          <w:rFonts w:ascii="Arial" w:hAnsi="Arial"/>
          <w:i/>
        </w:rPr>
        <w:t xml:space="preserve"> means </w:t>
      </w:r>
      <w:r w:rsidRPr="00712A53">
        <w:rPr>
          <w:rFonts w:ascii="Arial" w:hAnsi="Arial"/>
          <w:b/>
          <w:i/>
        </w:rPr>
        <w:t>not</w:t>
      </w:r>
      <w:r w:rsidRPr="005C7109">
        <w:rPr>
          <w:rFonts w:ascii="Arial" w:hAnsi="Arial"/>
          <w:i/>
        </w:rPr>
        <w:t xml:space="preserve"> </w:t>
      </w:r>
      <w:r w:rsidRPr="005C7109">
        <w:rPr>
          <w:rFonts w:ascii="Arial" w:hAnsi="Arial"/>
          <w:b/>
          <w:i/>
        </w:rPr>
        <w:t xml:space="preserve">at all </w:t>
      </w:r>
      <w:r>
        <w:rPr>
          <w:rFonts w:ascii="Arial" w:hAnsi="Arial"/>
          <w:b/>
          <w:i/>
        </w:rPr>
        <w:t>appealing</w:t>
      </w:r>
      <w:r w:rsidRPr="005C7109">
        <w:rPr>
          <w:rFonts w:ascii="Arial" w:hAnsi="Arial"/>
          <w:i/>
        </w:rPr>
        <w:t xml:space="preserve"> and</w:t>
      </w:r>
      <w:r w:rsidRPr="00D07FB6">
        <w:rPr>
          <w:rFonts w:ascii="Arial" w:hAnsi="Arial"/>
          <w:b/>
          <w:i/>
        </w:rPr>
        <w:t xml:space="preserve"> 10</w:t>
      </w:r>
      <w:r w:rsidRPr="005C7109">
        <w:rPr>
          <w:rFonts w:ascii="Arial" w:hAnsi="Arial"/>
          <w:i/>
        </w:rPr>
        <w:t xml:space="preserve"> means </w:t>
      </w:r>
      <w:r>
        <w:rPr>
          <w:rFonts w:ascii="Arial" w:hAnsi="Arial"/>
          <w:b/>
          <w:i/>
        </w:rPr>
        <w:t>extremely appealing</w:t>
      </w:r>
    </w:p>
    <w:p w14:paraId="50BB4C06" w14:textId="77777777" w:rsidR="00D11C03" w:rsidRDefault="00D11C03" w:rsidP="00D11C03">
      <w:pPr>
        <w:pStyle w:val="QuestionNumbers"/>
        <w:numPr>
          <w:ilvl w:val="0"/>
          <w:numId w:val="0"/>
        </w:numPr>
        <w:ind w:left="990"/>
      </w:pPr>
    </w:p>
    <w:p w14:paraId="3C606802" w14:textId="77777777" w:rsidR="00D11C03" w:rsidRDefault="00D11C03" w:rsidP="00D11C03">
      <w:pPr>
        <w:pStyle w:val="QuestionNumbers"/>
        <w:numPr>
          <w:ilvl w:val="0"/>
          <w:numId w:val="0"/>
        </w:numPr>
        <w:ind w:left="990"/>
      </w:pPr>
      <w:r>
        <w:t>a.  Clarity / Understandability</w:t>
      </w:r>
    </w:p>
    <w:p w14:paraId="5982E8CB" w14:textId="77777777" w:rsidR="00D11C03" w:rsidRDefault="00D11C03" w:rsidP="00D11C03">
      <w:pPr>
        <w:pStyle w:val="QuestionNumbers"/>
        <w:numPr>
          <w:ilvl w:val="0"/>
          <w:numId w:val="0"/>
        </w:numPr>
        <w:ind w:left="900" w:firstLine="90"/>
      </w:pPr>
      <w:r>
        <w:t xml:space="preserve">b.  Appeal </w:t>
      </w:r>
    </w:p>
    <w:p w14:paraId="5A2BCD9E" w14:textId="77777777" w:rsidR="002D16A9" w:rsidRPr="002D16A9" w:rsidRDefault="002D16A9" w:rsidP="002D16A9">
      <w:pPr>
        <w:pStyle w:val="QuestionNumbers"/>
        <w:numPr>
          <w:ilvl w:val="0"/>
          <w:numId w:val="0"/>
        </w:numPr>
        <w:ind w:left="720"/>
        <w:rPr>
          <w:b/>
        </w:rPr>
      </w:pPr>
    </w:p>
    <w:p w14:paraId="568CA315" w14:textId="2BEE9A1C" w:rsidR="003B5C24" w:rsidRPr="00C75A84" w:rsidRDefault="002D16A9" w:rsidP="00E761B8">
      <w:pPr>
        <w:pStyle w:val="1QuexListLevel1"/>
      </w:pPr>
      <w:r>
        <w:t xml:space="preserve">Which words or phrases are most appealing to you? </w:t>
      </w:r>
      <w:r w:rsidRPr="00C75A84">
        <w:t xml:space="preserve">Please use the highlighting tool to identify the words or phrases that are most appealing. </w:t>
      </w:r>
    </w:p>
    <w:p w14:paraId="020A84F6" w14:textId="77777777" w:rsidR="00596538" w:rsidRDefault="00596538" w:rsidP="00596538">
      <w:pPr>
        <w:pStyle w:val="1QuexListLevel1"/>
        <w:numPr>
          <w:ilvl w:val="0"/>
          <w:numId w:val="0"/>
        </w:numPr>
        <w:ind w:left="720" w:hanging="360"/>
      </w:pPr>
    </w:p>
    <w:p w14:paraId="11198A68" w14:textId="77777777" w:rsidR="0086531F" w:rsidRDefault="0086531F" w:rsidP="00C317FD">
      <w:pPr>
        <w:pStyle w:val="QuestionNumbers"/>
        <w:numPr>
          <w:ilvl w:val="0"/>
          <w:numId w:val="0"/>
        </w:numPr>
        <w:ind w:left="450"/>
        <w:rPr>
          <w:b/>
        </w:rPr>
      </w:pPr>
    </w:p>
    <w:p w14:paraId="1BDF7E37" w14:textId="77777777" w:rsidR="0086531F" w:rsidRDefault="0086531F" w:rsidP="00C317FD">
      <w:pPr>
        <w:pStyle w:val="QuestionNumbers"/>
        <w:numPr>
          <w:ilvl w:val="0"/>
          <w:numId w:val="0"/>
        </w:numPr>
        <w:ind w:left="450"/>
        <w:rPr>
          <w:b/>
        </w:rPr>
      </w:pPr>
    </w:p>
    <w:p w14:paraId="6E036CCF" w14:textId="648F1963" w:rsidR="00C317FD" w:rsidRDefault="00C317FD" w:rsidP="0013500F">
      <w:pPr>
        <w:pStyle w:val="QuestionNumbers"/>
        <w:numPr>
          <w:ilvl w:val="0"/>
          <w:numId w:val="0"/>
        </w:numPr>
      </w:pPr>
      <w:r w:rsidRPr="0079605C">
        <w:rPr>
          <w:b/>
        </w:rPr>
        <w:t>CONCEPT</w:t>
      </w:r>
      <w:r>
        <w:rPr>
          <w:b/>
        </w:rPr>
        <w:t xml:space="preserve"> B, MESSAGE 1</w:t>
      </w:r>
      <w:r w:rsidR="00843684">
        <w:rPr>
          <w:b/>
        </w:rPr>
        <w:t xml:space="preserve"> [RANDONMIZE MESSAGE 1 AND 2]</w:t>
      </w:r>
    </w:p>
    <w:p w14:paraId="1472296D" w14:textId="4ACDFD5B" w:rsidR="00C317FD" w:rsidRDefault="00C317FD" w:rsidP="00C317FD">
      <w:pPr>
        <w:pStyle w:val="QuestionNumbers"/>
        <w:numPr>
          <w:ilvl w:val="0"/>
          <w:numId w:val="0"/>
        </w:numPr>
        <w:ind w:left="990"/>
      </w:pPr>
      <w:r w:rsidRPr="008D6B61">
        <w:rPr>
          <w:b/>
        </w:rPr>
        <w:t xml:space="preserve">Example Description: </w:t>
      </w:r>
      <w:r>
        <w:rPr>
          <w:b/>
        </w:rPr>
        <w:t>XXXXX</w:t>
      </w:r>
    </w:p>
    <w:p w14:paraId="7AAC078C" w14:textId="77777777" w:rsidR="00C317FD" w:rsidRDefault="00C317FD" w:rsidP="00C317FD">
      <w:pPr>
        <w:pStyle w:val="QuestionNumbers"/>
        <w:numPr>
          <w:ilvl w:val="0"/>
          <w:numId w:val="0"/>
        </w:numPr>
      </w:pPr>
    </w:p>
    <w:p w14:paraId="0A4823C5" w14:textId="77777777" w:rsidR="00C317FD" w:rsidRDefault="00C317FD" w:rsidP="00C317FD">
      <w:pPr>
        <w:pStyle w:val="QuestionNumbers"/>
        <w:numPr>
          <w:ilvl w:val="0"/>
          <w:numId w:val="0"/>
        </w:numPr>
        <w:ind w:left="720"/>
        <w:rPr>
          <w:b/>
        </w:rPr>
      </w:pPr>
    </w:p>
    <w:p w14:paraId="0C90FEA8" w14:textId="77777777" w:rsidR="00C317FD" w:rsidRPr="00C31661" w:rsidRDefault="00C317FD" w:rsidP="00C317FD">
      <w:pPr>
        <w:pStyle w:val="1QuexListLevel1"/>
      </w:pPr>
      <w:r>
        <w:t>Based on this description, using a scale of 1 to 10, how would you rate this concept on the following:</w:t>
      </w:r>
    </w:p>
    <w:p w14:paraId="31862E73" w14:textId="77777777" w:rsidR="00C317FD" w:rsidRDefault="00C317FD" w:rsidP="00C317FD">
      <w:pPr>
        <w:pStyle w:val="3LetteredBatteryList"/>
        <w:numPr>
          <w:ilvl w:val="0"/>
          <w:numId w:val="0"/>
        </w:numPr>
        <w:rPr>
          <w:rFonts w:cs="Arial"/>
          <w:highlight w:val="magenta"/>
        </w:rPr>
        <w:sectPr w:rsidR="00C317FD" w:rsidSect="00807811">
          <w:headerReference w:type="default" r:id="rId33"/>
          <w:footerReference w:type="even" r:id="rId34"/>
          <w:footerReference w:type="default" r:id="rId35"/>
          <w:headerReference w:type="first" r:id="rId36"/>
          <w:type w:val="continuous"/>
          <w:pgSz w:w="12240" w:h="15840" w:code="1"/>
          <w:pgMar w:top="720" w:right="720" w:bottom="1440" w:left="720" w:header="720" w:footer="720" w:gutter="0"/>
          <w:cols w:space="720"/>
          <w:titlePg/>
          <w:docGrid w:linePitch="272"/>
        </w:sectPr>
      </w:pPr>
    </w:p>
    <w:p w14:paraId="03B0CD32" w14:textId="77777777" w:rsidR="00C317FD" w:rsidRDefault="00C317FD" w:rsidP="00C317FD">
      <w:pPr>
        <w:pStyle w:val="ListParagraph"/>
        <w:ind w:left="0"/>
        <w:jc w:val="center"/>
        <w:rPr>
          <w:rFonts w:ascii="Arial" w:hAnsi="Arial"/>
          <w:b/>
          <w:i/>
        </w:rPr>
      </w:pPr>
    </w:p>
    <w:p w14:paraId="30BC9B5B" w14:textId="77777777" w:rsidR="00C317FD" w:rsidRPr="00712A53" w:rsidRDefault="00C317FD" w:rsidP="00C317FD">
      <w:pPr>
        <w:pStyle w:val="ListParagraph"/>
        <w:ind w:left="1440"/>
        <w:rPr>
          <w:rFonts w:ascii="Arial" w:hAnsi="Arial"/>
          <w:i/>
        </w:rPr>
      </w:pPr>
      <w:r w:rsidRPr="005C7109">
        <w:rPr>
          <w:rFonts w:ascii="Arial" w:hAnsi="Arial"/>
          <w:b/>
          <w:i/>
        </w:rPr>
        <w:t>1</w:t>
      </w:r>
      <w:r w:rsidRPr="005C7109">
        <w:rPr>
          <w:rFonts w:ascii="Arial" w:hAnsi="Arial"/>
          <w:i/>
        </w:rPr>
        <w:t xml:space="preserve"> means </w:t>
      </w:r>
      <w:r w:rsidRPr="005C7109">
        <w:rPr>
          <w:rFonts w:ascii="Arial" w:hAnsi="Arial"/>
          <w:b/>
          <w:i/>
        </w:rPr>
        <w:t xml:space="preserve">not at </w:t>
      </w:r>
      <w:r w:rsidRPr="00836AA0">
        <w:rPr>
          <w:rFonts w:ascii="Arial" w:hAnsi="Arial"/>
          <w:b/>
          <w:i/>
        </w:rPr>
        <w:t>all</w:t>
      </w:r>
      <w:r>
        <w:rPr>
          <w:rFonts w:ascii="Arial" w:hAnsi="Arial"/>
          <w:b/>
          <w:i/>
        </w:rPr>
        <w:t xml:space="preserve"> clear</w:t>
      </w:r>
      <w:r w:rsidRPr="005C7109">
        <w:rPr>
          <w:rFonts w:ascii="Arial" w:hAnsi="Arial"/>
          <w:i/>
        </w:rPr>
        <w:t xml:space="preserve">, and </w:t>
      </w:r>
      <w:r w:rsidRPr="005C7109">
        <w:rPr>
          <w:rFonts w:ascii="Arial" w:hAnsi="Arial"/>
          <w:b/>
          <w:i/>
        </w:rPr>
        <w:t>10</w:t>
      </w:r>
      <w:r w:rsidRPr="005C7109">
        <w:rPr>
          <w:rFonts w:ascii="Arial" w:hAnsi="Arial"/>
          <w:i/>
        </w:rPr>
        <w:t xml:space="preserve"> means </w:t>
      </w:r>
      <w:r>
        <w:rPr>
          <w:rFonts w:ascii="Arial" w:hAnsi="Arial"/>
          <w:b/>
          <w:i/>
        </w:rPr>
        <w:t>completely</w:t>
      </w:r>
      <w:r w:rsidRPr="005C7109">
        <w:rPr>
          <w:rFonts w:ascii="Arial" w:hAnsi="Arial"/>
          <w:b/>
          <w:i/>
        </w:rPr>
        <w:t xml:space="preserve"> </w:t>
      </w:r>
      <w:r>
        <w:rPr>
          <w:rFonts w:ascii="Arial" w:hAnsi="Arial"/>
          <w:b/>
          <w:i/>
        </w:rPr>
        <w:t>understandable</w:t>
      </w:r>
    </w:p>
    <w:p w14:paraId="4EA0C1A2" w14:textId="77777777" w:rsidR="00C317FD" w:rsidRPr="00C86B22" w:rsidRDefault="00C317FD" w:rsidP="00C317FD">
      <w:pPr>
        <w:pStyle w:val="ListParagraph"/>
        <w:ind w:left="1440"/>
        <w:rPr>
          <w:rFonts w:ascii="Arial" w:hAnsi="Arial"/>
          <w:i/>
        </w:rPr>
      </w:pPr>
      <w:r w:rsidRPr="005C7109">
        <w:rPr>
          <w:rFonts w:ascii="Arial" w:hAnsi="Arial"/>
          <w:b/>
          <w:i/>
        </w:rPr>
        <w:t>1</w:t>
      </w:r>
      <w:r w:rsidRPr="005C7109">
        <w:rPr>
          <w:rFonts w:ascii="Arial" w:hAnsi="Arial"/>
          <w:i/>
        </w:rPr>
        <w:t xml:space="preserve"> means </w:t>
      </w:r>
      <w:r w:rsidRPr="00712A53">
        <w:rPr>
          <w:rFonts w:ascii="Arial" w:hAnsi="Arial"/>
          <w:b/>
          <w:i/>
        </w:rPr>
        <w:t>not</w:t>
      </w:r>
      <w:r w:rsidRPr="005C7109">
        <w:rPr>
          <w:rFonts w:ascii="Arial" w:hAnsi="Arial"/>
          <w:i/>
        </w:rPr>
        <w:t xml:space="preserve"> </w:t>
      </w:r>
      <w:r w:rsidRPr="005C7109">
        <w:rPr>
          <w:rFonts w:ascii="Arial" w:hAnsi="Arial"/>
          <w:b/>
          <w:i/>
        </w:rPr>
        <w:t xml:space="preserve">at all </w:t>
      </w:r>
      <w:r>
        <w:rPr>
          <w:rFonts w:ascii="Arial" w:hAnsi="Arial"/>
          <w:b/>
          <w:i/>
        </w:rPr>
        <w:t>appealing</w:t>
      </w:r>
      <w:r w:rsidRPr="005C7109">
        <w:rPr>
          <w:rFonts w:ascii="Arial" w:hAnsi="Arial"/>
          <w:i/>
        </w:rPr>
        <w:t xml:space="preserve"> and</w:t>
      </w:r>
      <w:r w:rsidRPr="00D07FB6">
        <w:rPr>
          <w:rFonts w:ascii="Arial" w:hAnsi="Arial"/>
          <w:b/>
          <w:i/>
        </w:rPr>
        <w:t xml:space="preserve"> 10</w:t>
      </w:r>
      <w:r w:rsidRPr="005C7109">
        <w:rPr>
          <w:rFonts w:ascii="Arial" w:hAnsi="Arial"/>
          <w:i/>
        </w:rPr>
        <w:t xml:space="preserve"> means </w:t>
      </w:r>
      <w:r>
        <w:rPr>
          <w:rFonts w:ascii="Arial" w:hAnsi="Arial"/>
          <w:b/>
          <w:i/>
        </w:rPr>
        <w:t>extremely appealing</w:t>
      </w:r>
    </w:p>
    <w:p w14:paraId="083139F3" w14:textId="77777777" w:rsidR="00C317FD" w:rsidRDefault="00C317FD" w:rsidP="00C317FD">
      <w:pPr>
        <w:pStyle w:val="QuestionNumbers"/>
        <w:numPr>
          <w:ilvl w:val="0"/>
          <w:numId w:val="0"/>
        </w:numPr>
        <w:ind w:left="990"/>
      </w:pPr>
    </w:p>
    <w:p w14:paraId="6388C770" w14:textId="77777777" w:rsidR="00C317FD" w:rsidRDefault="00C317FD" w:rsidP="00C317FD">
      <w:pPr>
        <w:pStyle w:val="QuestionNumbers"/>
        <w:numPr>
          <w:ilvl w:val="0"/>
          <w:numId w:val="0"/>
        </w:numPr>
        <w:ind w:left="990"/>
      </w:pPr>
      <w:r>
        <w:t>a.  Clarity / Understandability</w:t>
      </w:r>
    </w:p>
    <w:p w14:paraId="1157FB51" w14:textId="77777777" w:rsidR="00C317FD" w:rsidRDefault="00C317FD" w:rsidP="00C317FD">
      <w:pPr>
        <w:pStyle w:val="QuestionNumbers"/>
        <w:numPr>
          <w:ilvl w:val="0"/>
          <w:numId w:val="0"/>
        </w:numPr>
        <w:ind w:left="900" w:firstLine="90"/>
      </w:pPr>
      <w:r>
        <w:t xml:space="preserve">b.  Appeal </w:t>
      </w:r>
    </w:p>
    <w:p w14:paraId="77510DEA" w14:textId="77777777" w:rsidR="00C317FD" w:rsidRPr="002D16A9" w:rsidRDefault="00C317FD" w:rsidP="00C317FD">
      <w:pPr>
        <w:pStyle w:val="QuestionNumbers"/>
        <w:numPr>
          <w:ilvl w:val="0"/>
          <w:numId w:val="0"/>
        </w:numPr>
        <w:ind w:left="720"/>
        <w:rPr>
          <w:b/>
        </w:rPr>
      </w:pPr>
    </w:p>
    <w:p w14:paraId="7B8FD2C0" w14:textId="77777777" w:rsidR="00C317FD" w:rsidRPr="00C75A84" w:rsidRDefault="00C317FD" w:rsidP="00C317FD">
      <w:pPr>
        <w:pStyle w:val="1QuexListLevel1"/>
      </w:pPr>
      <w:r>
        <w:t xml:space="preserve">Which words or phrases are most appealing to you? </w:t>
      </w:r>
      <w:r w:rsidRPr="00C75A84">
        <w:t xml:space="preserve">Please use the highlighting tool to identify the words or phrases that are most appealing. </w:t>
      </w:r>
    </w:p>
    <w:p w14:paraId="5794FC9F" w14:textId="77777777" w:rsidR="00C317FD" w:rsidRDefault="00C317FD" w:rsidP="00C317FD">
      <w:pPr>
        <w:pStyle w:val="1QuexListLevel1"/>
        <w:numPr>
          <w:ilvl w:val="0"/>
          <w:numId w:val="0"/>
        </w:numPr>
        <w:ind w:left="720" w:hanging="360"/>
      </w:pPr>
    </w:p>
    <w:p w14:paraId="5A749B4E" w14:textId="14199A04" w:rsidR="00DB368C" w:rsidRDefault="00DB368C" w:rsidP="0013500F">
      <w:pPr>
        <w:pStyle w:val="QuestionNumbers"/>
        <w:numPr>
          <w:ilvl w:val="0"/>
          <w:numId w:val="0"/>
        </w:numPr>
      </w:pPr>
      <w:r w:rsidRPr="0079605C">
        <w:rPr>
          <w:b/>
        </w:rPr>
        <w:t>CONCEPT</w:t>
      </w:r>
      <w:r>
        <w:rPr>
          <w:b/>
        </w:rPr>
        <w:t xml:space="preserve"> B, MESSAGE 2</w:t>
      </w:r>
    </w:p>
    <w:p w14:paraId="4676EE74" w14:textId="77777777" w:rsidR="00DB368C" w:rsidRDefault="00DB368C" w:rsidP="00DB368C">
      <w:pPr>
        <w:pStyle w:val="QuestionNumbers"/>
        <w:numPr>
          <w:ilvl w:val="0"/>
          <w:numId w:val="0"/>
        </w:numPr>
        <w:ind w:left="990"/>
      </w:pPr>
      <w:r w:rsidRPr="008D6B61">
        <w:rPr>
          <w:b/>
        </w:rPr>
        <w:t xml:space="preserve">Example Description: </w:t>
      </w:r>
      <w:r>
        <w:rPr>
          <w:b/>
        </w:rPr>
        <w:t>XXXXX</w:t>
      </w:r>
      <w:r w:rsidRPr="002A0071">
        <w:t xml:space="preserve"> </w:t>
      </w:r>
    </w:p>
    <w:p w14:paraId="5BA6C04A" w14:textId="77777777" w:rsidR="00DB368C" w:rsidRDefault="00DB368C" w:rsidP="00DB368C">
      <w:pPr>
        <w:pStyle w:val="QuestionNumbers"/>
        <w:numPr>
          <w:ilvl w:val="0"/>
          <w:numId w:val="0"/>
        </w:numPr>
      </w:pPr>
    </w:p>
    <w:p w14:paraId="272BC328" w14:textId="77777777" w:rsidR="00DB368C" w:rsidRDefault="00DB368C" w:rsidP="00DB368C">
      <w:pPr>
        <w:pStyle w:val="QuestionNumbers"/>
        <w:numPr>
          <w:ilvl w:val="0"/>
          <w:numId w:val="0"/>
        </w:numPr>
        <w:ind w:left="720"/>
        <w:rPr>
          <w:b/>
        </w:rPr>
      </w:pPr>
    </w:p>
    <w:p w14:paraId="54EA9B10" w14:textId="77777777" w:rsidR="00DB368C" w:rsidRPr="00C31661" w:rsidRDefault="00DB368C" w:rsidP="00DB368C">
      <w:pPr>
        <w:pStyle w:val="1QuexListLevel1"/>
      </w:pPr>
      <w:r>
        <w:t>Based on this description, using a scale of 1 to 10, how would you rate this concept on the following:</w:t>
      </w:r>
    </w:p>
    <w:p w14:paraId="474BA43B" w14:textId="77777777" w:rsidR="00DB368C" w:rsidRDefault="00DB368C" w:rsidP="00DB368C">
      <w:pPr>
        <w:pStyle w:val="3LetteredBatteryList"/>
        <w:numPr>
          <w:ilvl w:val="0"/>
          <w:numId w:val="0"/>
        </w:numPr>
        <w:rPr>
          <w:rFonts w:cs="Arial"/>
          <w:highlight w:val="magenta"/>
        </w:rPr>
        <w:sectPr w:rsidR="00DB368C" w:rsidSect="00807811">
          <w:headerReference w:type="default" r:id="rId37"/>
          <w:footerReference w:type="even" r:id="rId38"/>
          <w:footerReference w:type="default" r:id="rId39"/>
          <w:headerReference w:type="first" r:id="rId40"/>
          <w:type w:val="continuous"/>
          <w:pgSz w:w="12240" w:h="15840" w:code="1"/>
          <w:pgMar w:top="720" w:right="720" w:bottom="1440" w:left="720" w:header="720" w:footer="720" w:gutter="0"/>
          <w:cols w:space="720"/>
          <w:titlePg/>
          <w:docGrid w:linePitch="272"/>
        </w:sectPr>
      </w:pPr>
    </w:p>
    <w:p w14:paraId="3BE84918" w14:textId="77777777" w:rsidR="00DB368C" w:rsidRDefault="00DB368C" w:rsidP="00DB368C">
      <w:pPr>
        <w:pStyle w:val="ListParagraph"/>
        <w:ind w:left="0"/>
        <w:jc w:val="center"/>
        <w:rPr>
          <w:rFonts w:ascii="Arial" w:hAnsi="Arial"/>
          <w:b/>
          <w:i/>
        </w:rPr>
      </w:pPr>
    </w:p>
    <w:p w14:paraId="5948F981" w14:textId="77777777" w:rsidR="00DB368C" w:rsidRPr="00712A53" w:rsidRDefault="00DB368C" w:rsidP="00DB368C">
      <w:pPr>
        <w:pStyle w:val="ListParagraph"/>
        <w:ind w:left="1440"/>
        <w:rPr>
          <w:rFonts w:ascii="Arial" w:hAnsi="Arial"/>
          <w:i/>
        </w:rPr>
      </w:pPr>
      <w:r w:rsidRPr="005C7109">
        <w:rPr>
          <w:rFonts w:ascii="Arial" w:hAnsi="Arial"/>
          <w:b/>
          <w:i/>
        </w:rPr>
        <w:t>1</w:t>
      </w:r>
      <w:r w:rsidRPr="005C7109">
        <w:rPr>
          <w:rFonts w:ascii="Arial" w:hAnsi="Arial"/>
          <w:i/>
        </w:rPr>
        <w:t xml:space="preserve"> means </w:t>
      </w:r>
      <w:r w:rsidRPr="005C7109">
        <w:rPr>
          <w:rFonts w:ascii="Arial" w:hAnsi="Arial"/>
          <w:b/>
          <w:i/>
        </w:rPr>
        <w:t xml:space="preserve">not at </w:t>
      </w:r>
      <w:r w:rsidRPr="00836AA0">
        <w:rPr>
          <w:rFonts w:ascii="Arial" w:hAnsi="Arial"/>
          <w:b/>
          <w:i/>
        </w:rPr>
        <w:t>all</w:t>
      </w:r>
      <w:r>
        <w:rPr>
          <w:rFonts w:ascii="Arial" w:hAnsi="Arial"/>
          <w:b/>
          <w:i/>
        </w:rPr>
        <w:t xml:space="preserve"> clear</w:t>
      </w:r>
      <w:r w:rsidRPr="005C7109">
        <w:rPr>
          <w:rFonts w:ascii="Arial" w:hAnsi="Arial"/>
          <w:i/>
        </w:rPr>
        <w:t xml:space="preserve">, and </w:t>
      </w:r>
      <w:r w:rsidRPr="005C7109">
        <w:rPr>
          <w:rFonts w:ascii="Arial" w:hAnsi="Arial"/>
          <w:b/>
          <w:i/>
        </w:rPr>
        <w:t>10</w:t>
      </w:r>
      <w:r w:rsidRPr="005C7109">
        <w:rPr>
          <w:rFonts w:ascii="Arial" w:hAnsi="Arial"/>
          <w:i/>
        </w:rPr>
        <w:t xml:space="preserve"> means </w:t>
      </w:r>
      <w:r>
        <w:rPr>
          <w:rFonts w:ascii="Arial" w:hAnsi="Arial"/>
          <w:b/>
          <w:i/>
        </w:rPr>
        <w:t>completely</w:t>
      </w:r>
      <w:r w:rsidRPr="005C7109">
        <w:rPr>
          <w:rFonts w:ascii="Arial" w:hAnsi="Arial"/>
          <w:b/>
          <w:i/>
        </w:rPr>
        <w:t xml:space="preserve"> </w:t>
      </w:r>
      <w:r>
        <w:rPr>
          <w:rFonts w:ascii="Arial" w:hAnsi="Arial"/>
          <w:b/>
          <w:i/>
        </w:rPr>
        <w:t>understandable</w:t>
      </w:r>
    </w:p>
    <w:p w14:paraId="5F98B742" w14:textId="77777777" w:rsidR="00DB368C" w:rsidRPr="00C86B22" w:rsidRDefault="00DB368C" w:rsidP="00DB368C">
      <w:pPr>
        <w:pStyle w:val="ListParagraph"/>
        <w:ind w:left="1440"/>
        <w:rPr>
          <w:rFonts w:ascii="Arial" w:hAnsi="Arial"/>
          <w:i/>
        </w:rPr>
      </w:pPr>
      <w:r w:rsidRPr="005C7109">
        <w:rPr>
          <w:rFonts w:ascii="Arial" w:hAnsi="Arial"/>
          <w:b/>
          <w:i/>
        </w:rPr>
        <w:t>1</w:t>
      </w:r>
      <w:r w:rsidRPr="005C7109">
        <w:rPr>
          <w:rFonts w:ascii="Arial" w:hAnsi="Arial"/>
          <w:i/>
        </w:rPr>
        <w:t xml:space="preserve"> means </w:t>
      </w:r>
      <w:r w:rsidRPr="00712A53">
        <w:rPr>
          <w:rFonts w:ascii="Arial" w:hAnsi="Arial"/>
          <w:b/>
          <w:i/>
        </w:rPr>
        <w:t>not</w:t>
      </w:r>
      <w:r w:rsidRPr="005C7109">
        <w:rPr>
          <w:rFonts w:ascii="Arial" w:hAnsi="Arial"/>
          <w:i/>
        </w:rPr>
        <w:t xml:space="preserve"> </w:t>
      </w:r>
      <w:r w:rsidRPr="005C7109">
        <w:rPr>
          <w:rFonts w:ascii="Arial" w:hAnsi="Arial"/>
          <w:b/>
          <w:i/>
        </w:rPr>
        <w:t xml:space="preserve">at all </w:t>
      </w:r>
      <w:r>
        <w:rPr>
          <w:rFonts w:ascii="Arial" w:hAnsi="Arial"/>
          <w:b/>
          <w:i/>
        </w:rPr>
        <w:t>appealing</w:t>
      </w:r>
      <w:r w:rsidRPr="005C7109">
        <w:rPr>
          <w:rFonts w:ascii="Arial" w:hAnsi="Arial"/>
          <w:i/>
        </w:rPr>
        <w:t xml:space="preserve"> and</w:t>
      </w:r>
      <w:r w:rsidRPr="00D07FB6">
        <w:rPr>
          <w:rFonts w:ascii="Arial" w:hAnsi="Arial"/>
          <w:b/>
          <w:i/>
        </w:rPr>
        <w:t xml:space="preserve"> 10</w:t>
      </w:r>
      <w:r w:rsidRPr="005C7109">
        <w:rPr>
          <w:rFonts w:ascii="Arial" w:hAnsi="Arial"/>
          <w:i/>
        </w:rPr>
        <w:t xml:space="preserve"> means </w:t>
      </w:r>
      <w:r>
        <w:rPr>
          <w:rFonts w:ascii="Arial" w:hAnsi="Arial"/>
          <w:b/>
          <w:i/>
        </w:rPr>
        <w:t>extremely appealing</w:t>
      </w:r>
    </w:p>
    <w:p w14:paraId="00BB4050" w14:textId="77777777" w:rsidR="00DB368C" w:rsidRDefault="00DB368C" w:rsidP="00DB368C">
      <w:pPr>
        <w:pStyle w:val="QuestionNumbers"/>
        <w:numPr>
          <w:ilvl w:val="0"/>
          <w:numId w:val="0"/>
        </w:numPr>
        <w:ind w:left="990"/>
      </w:pPr>
    </w:p>
    <w:p w14:paraId="2A9EEEAB" w14:textId="77777777" w:rsidR="00DB368C" w:rsidRDefault="00DB368C" w:rsidP="00DB368C">
      <w:pPr>
        <w:pStyle w:val="QuestionNumbers"/>
        <w:numPr>
          <w:ilvl w:val="0"/>
          <w:numId w:val="0"/>
        </w:numPr>
        <w:ind w:left="990"/>
      </w:pPr>
      <w:r>
        <w:t>a.  Clarity / Understandability</w:t>
      </w:r>
    </w:p>
    <w:p w14:paraId="2E36D30A" w14:textId="77777777" w:rsidR="00DB368C" w:rsidRDefault="00DB368C" w:rsidP="00DB368C">
      <w:pPr>
        <w:pStyle w:val="QuestionNumbers"/>
        <w:numPr>
          <w:ilvl w:val="0"/>
          <w:numId w:val="0"/>
        </w:numPr>
        <w:ind w:left="900" w:firstLine="90"/>
      </w:pPr>
      <w:r>
        <w:t xml:space="preserve">b.  Appeal </w:t>
      </w:r>
    </w:p>
    <w:p w14:paraId="5A49C0C1" w14:textId="77777777" w:rsidR="00DB368C" w:rsidRDefault="00DB368C" w:rsidP="00C317FD">
      <w:pPr>
        <w:pStyle w:val="1QuexListLevel1"/>
        <w:numPr>
          <w:ilvl w:val="0"/>
          <w:numId w:val="0"/>
        </w:numPr>
        <w:ind w:left="720" w:hanging="360"/>
      </w:pPr>
    </w:p>
    <w:p w14:paraId="0ED99DA7" w14:textId="77777777" w:rsidR="00464F21" w:rsidRPr="00C75A84" w:rsidRDefault="00464F21" w:rsidP="00464F21">
      <w:pPr>
        <w:pStyle w:val="1QuexListLevel1"/>
      </w:pPr>
      <w:r>
        <w:lastRenderedPageBreak/>
        <w:t xml:space="preserve">Which words or phrases are most appealing to you? </w:t>
      </w:r>
      <w:r w:rsidRPr="00C75A84">
        <w:t xml:space="preserve">Please use the highlighting tool to identify the words or phrases that are most appealing. </w:t>
      </w:r>
    </w:p>
    <w:p w14:paraId="1F1BF6D9" w14:textId="77777777" w:rsidR="00464F21" w:rsidRDefault="00464F21" w:rsidP="00C317FD">
      <w:pPr>
        <w:pStyle w:val="1QuexListLevel1"/>
        <w:numPr>
          <w:ilvl w:val="0"/>
          <w:numId w:val="0"/>
        </w:numPr>
        <w:ind w:left="720" w:hanging="360"/>
      </w:pPr>
    </w:p>
    <w:p w14:paraId="0B17CB07" w14:textId="69FD2D3E" w:rsidR="00C317FD" w:rsidRDefault="00C317FD" w:rsidP="0013500F">
      <w:pPr>
        <w:pStyle w:val="QuestionNumbers"/>
        <w:numPr>
          <w:ilvl w:val="0"/>
          <w:numId w:val="0"/>
        </w:numPr>
      </w:pPr>
      <w:r w:rsidRPr="0079605C">
        <w:rPr>
          <w:b/>
        </w:rPr>
        <w:t>CONCEPT</w:t>
      </w:r>
      <w:r>
        <w:rPr>
          <w:b/>
        </w:rPr>
        <w:t xml:space="preserve"> C, MESSAGE 1</w:t>
      </w:r>
      <w:r w:rsidR="00843684">
        <w:rPr>
          <w:b/>
        </w:rPr>
        <w:t xml:space="preserve"> [RANDONMIZE MESSAGE 1 AND 2]</w:t>
      </w:r>
    </w:p>
    <w:p w14:paraId="2AD48CCF" w14:textId="09A97A9E" w:rsidR="00C317FD" w:rsidRDefault="00C317FD" w:rsidP="00C317FD">
      <w:pPr>
        <w:pStyle w:val="QuestionNumbers"/>
        <w:numPr>
          <w:ilvl w:val="0"/>
          <w:numId w:val="0"/>
        </w:numPr>
        <w:ind w:left="990"/>
      </w:pPr>
      <w:r w:rsidRPr="008D6B61">
        <w:rPr>
          <w:b/>
        </w:rPr>
        <w:t xml:space="preserve">Example Description: </w:t>
      </w:r>
      <w:r>
        <w:rPr>
          <w:b/>
        </w:rPr>
        <w:t>XXXXX</w:t>
      </w:r>
    </w:p>
    <w:p w14:paraId="372A9CB1" w14:textId="77777777" w:rsidR="00C317FD" w:rsidRDefault="00C317FD" w:rsidP="00C317FD">
      <w:pPr>
        <w:pStyle w:val="QuestionNumbers"/>
        <w:numPr>
          <w:ilvl w:val="0"/>
          <w:numId w:val="0"/>
        </w:numPr>
      </w:pPr>
    </w:p>
    <w:p w14:paraId="7B884401" w14:textId="77777777" w:rsidR="00C317FD" w:rsidRDefault="00C317FD" w:rsidP="00C317FD">
      <w:pPr>
        <w:pStyle w:val="QuestionNumbers"/>
        <w:numPr>
          <w:ilvl w:val="0"/>
          <w:numId w:val="0"/>
        </w:numPr>
        <w:ind w:left="720"/>
        <w:rPr>
          <w:b/>
        </w:rPr>
      </w:pPr>
    </w:p>
    <w:p w14:paraId="35A5D0AD" w14:textId="77777777" w:rsidR="00C317FD" w:rsidRPr="00C31661" w:rsidRDefault="00C317FD" w:rsidP="00C317FD">
      <w:pPr>
        <w:pStyle w:val="1QuexListLevel1"/>
      </w:pPr>
      <w:r>
        <w:t>Based on this description, using a scale of 1 to 10, how would you rate this concept on the following:</w:t>
      </w:r>
    </w:p>
    <w:p w14:paraId="35434F7F" w14:textId="77777777" w:rsidR="00C317FD" w:rsidRDefault="00C317FD" w:rsidP="00C317FD">
      <w:pPr>
        <w:pStyle w:val="3LetteredBatteryList"/>
        <w:numPr>
          <w:ilvl w:val="0"/>
          <w:numId w:val="0"/>
        </w:numPr>
        <w:rPr>
          <w:rFonts w:cs="Arial"/>
          <w:highlight w:val="magenta"/>
        </w:rPr>
        <w:sectPr w:rsidR="00C317FD" w:rsidSect="00807811">
          <w:headerReference w:type="default" r:id="rId41"/>
          <w:footerReference w:type="even" r:id="rId42"/>
          <w:footerReference w:type="default" r:id="rId43"/>
          <w:headerReference w:type="first" r:id="rId44"/>
          <w:type w:val="continuous"/>
          <w:pgSz w:w="12240" w:h="15840" w:code="1"/>
          <w:pgMar w:top="720" w:right="720" w:bottom="1440" w:left="720" w:header="720" w:footer="720" w:gutter="0"/>
          <w:cols w:space="720"/>
          <w:titlePg/>
          <w:docGrid w:linePitch="272"/>
        </w:sectPr>
      </w:pPr>
    </w:p>
    <w:p w14:paraId="724D7C06" w14:textId="77777777" w:rsidR="00C317FD" w:rsidRDefault="00C317FD" w:rsidP="00C317FD">
      <w:pPr>
        <w:pStyle w:val="ListParagraph"/>
        <w:ind w:left="0"/>
        <w:jc w:val="center"/>
        <w:rPr>
          <w:rFonts w:ascii="Arial" w:hAnsi="Arial"/>
          <w:b/>
          <w:i/>
        </w:rPr>
      </w:pPr>
    </w:p>
    <w:p w14:paraId="219BD78F" w14:textId="77777777" w:rsidR="00C317FD" w:rsidRPr="00712A53" w:rsidRDefault="00C317FD" w:rsidP="00C317FD">
      <w:pPr>
        <w:pStyle w:val="ListParagraph"/>
        <w:ind w:left="1440"/>
        <w:rPr>
          <w:rFonts w:ascii="Arial" w:hAnsi="Arial"/>
          <w:i/>
        </w:rPr>
      </w:pPr>
      <w:r w:rsidRPr="005C7109">
        <w:rPr>
          <w:rFonts w:ascii="Arial" w:hAnsi="Arial"/>
          <w:b/>
          <w:i/>
        </w:rPr>
        <w:t>1</w:t>
      </w:r>
      <w:r w:rsidRPr="005C7109">
        <w:rPr>
          <w:rFonts w:ascii="Arial" w:hAnsi="Arial"/>
          <w:i/>
        </w:rPr>
        <w:t xml:space="preserve"> means </w:t>
      </w:r>
      <w:r w:rsidRPr="005C7109">
        <w:rPr>
          <w:rFonts w:ascii="Arial" w:hAnsi="Arial"/>
          <w:b/>
          <w:i/>
        </w:rPr>
        <w:t xml:space="preserve">not at </w:t>
      </w:r>
      <w:r w:rsidRPr="00836AA0">
        <w:rPr>
          <w:rFonts w:ascii="Arial" w:hAnsi="Arial"/>
          <w:b/>
          <w:i/>
        </w:rPr>
        <w:t>all</w:t>
      </w:r>
      <w:r>
        <w:rPr>
          <w:rFonts w:ascii="Arial" w:hAnsi="Arial"/>
          <w:b/>
          <w:i/>
        </w:rPr>
        <w:t xml:space="preserve"> clear</w:t>
      </w:r>
      <w:r w:rsidRPr="005C7109">
        <w:rPr>
          <w:rFonts w:ascii="Arial" w:hAnsi="Arial"/>
          <w:i/>
        </w:rPr>
        <w:t xml:space="preserve">, and </w:t>
      </w:r>
      <w:r w:rsidRPr="005C7109">
        <w:rPr>
          <w:rFonts w:ascii="Arial" w:hAnsi="Arial"/>
          <w:b/>
          <w:i/>
        </w:rPr>
        <w:t>10</w:t>
      </w:r>
      <w:r w:rsidRPr="005C7109">
        <w:rPr>
          <w:rFonts w:ascii="Arial" w:hAnsi="Arial"/>
          <w:i/>
        </w:rPr>
        <w:t xml:space="preserve"> means </w:t>
      </w:r>
      <w:r>
        <w:rPr>
          <w:rFonts w:ascii="Arial" w:hAnsi="Arial"/>
          <w:b/>
          <w:i/>
        </w:rPr>
        <w:t>completely</w:t>
      </w:r>
      <w:r w:rsidRPr="005C7109">
        <w:rPr>
          <w:rFonts w:ascii="Arial" w:hAnsi="Arial"/>
          <w:b/>
          <w:i/>
        </w:rPr>
        <w:t xml:space="preserve"> </w:t>
      </w:r>
      <w:r>
        <w:rPr>
          <w:rFonts w:ascii="Arial" w:hAnsi="Arial"/>
          <w:b/>
          <w:i/>
        </w:rPr>
        <w:t>understandable</w:t>
      </w:r>
    </w:p>
    <w:p w14:paraId="72A959A5" w14:textId="77777777" w:rsidR="00C317FD" w:rsidRPr="00C86B22" w:rsidRDefault="00C317FD" w:rsidP="00C317FD">
      <w:pPr>
        <w:pStyle w:val="ListParagraph"/>
        <w:ind w:left="1440"/>
        <w:rPr>
          <w:rFonts w:ascii="Arial" w:hAnsi="Arial"/>
          <w:i/>
        </w:rPr>
      </w:pPr>
      <w:r w:rsidRPr="005C7109">
        <w:rPr>
          <w:rFonts w:ascii="Arial" w:hAnsi="Arial"/>
          <w:b/>
          <w:i/>
        </w:rPr>
        <w:t>1</w:t>
      </w:r>
      <w:r w:rsidRPr="005C7109">
        <w:rPr>
          <w:rFonts w:ascii="Arial" w:hAnsi="Arial"/>
          <w:i/>
        </w:rPr>
        <w:t xml:space="preserve"> means </w:t>
      </w:r>
      <w:r w:rsidRPr="00712A53">
        <w:rPr>
          <w:rFonts w:ascii="Arial" w:hAnsi="Arial"/>
          <w:b/>
          <w:i/>
        </w:rPr>
        <w:t>not</w:t>
      </w:r>
      <w:r w:rsidRPr="005C7109">
        <w:rPr>
          <w:rFonts w:ascii="Arial" w:hAnsi="Arial"/>
          <w:i/>
        </w:rPr>
        <w:t xml:space="preserve"> </w:t>
      </w:r>
      <w:r w:rsidRPr="005C7109">
        <w:rPr>
          <w:rFonts w:ascii="Arial" w:hAnsi="Arial"/>
          <w:b/>
          <w:i/>
        </w:rPr>
        <w:t xml:space="preserve">at all </w:t>
      </w:r>
      <w:r>
        <w:rPr>
          <w:rFonts w:ascii="Arial" w:hAnsi="Arial"/>
          <w:b/>
          <w:i/>
        </w:rPr>
        <w:t>appealing</w:t>
      </w:r>
      <w:r w:rsidRPr="005C7109">
        <w:rPr>
          <w:rFonts w:ascii="Arial" w:hAnsi="Arial"/>
          <w:i/>
        </w:rPr>
        <w:t xml:space="preserve"> and</w:t>
      </w:r>
      <w:r w:rsidRPr="00D07FB6">
        <w:rPr>
          <w:rFonts w:ascii="Arial" w:hAnsi="Arial"/>
          <w:b/>
          <w:i/>
        </w:rPr>
        <w:t xml:space="preserve"> 10</w:t>
      </w:r>
      <w:r w:rsidRPr="005C7109">
        <w:rPr>
          <w:rFonts w:ascii="Arial" w:hAnsi="Arial"/>
          <w:i/>
        </w:rPr>
        <w:t xml:space="preserve"> means </w:t>
      </w:r>
      <w:r>
        <w:rPr>
          <w:rFonts w:ascii="Arial" w:hAnsi="Arial"/>
          <w:b/>
          <w:i/>
        </w:rPr>
        <w:t>extremely appealing</w:t>
      </w:r>
    </w:p>
    <w:p w14:paraId="65E100D5" w14:textId="77777777" w:rsidR="00C317FD" w:rsidRDefault="00C317FD" w:rsidP="00C317FD">
      <w:pPr>
        <w:pStyle w:val="QuestionNumbers"/>
        <w:numPr>
          <w:ilvl w:val="0"/>
          <w:numId w:val="0"/>
        </w:numPr>
        <w:ind w:left="990"/>
      </w:pPr>
    </w:p>
    <w:p w14:paraId="03E9C8D2" w14:textId="77777777" w:rsidR="00C317FD" w:rsidRDefault="00C317FD" w:rsidP="00C317FD">
      <w:pPr>
        <w:pStyle w:val="QuestionNumbers"/>
        <w:numPr>
          <w:ilvl w:val="0"/>
          <w:numId w:val="0"/>
        </w:numPr>
        <w:ind w:left="990"/>
      </w:pPr>
      <w:r>
        <w:t>a.  Clarity / Understandability</w:t>
      </w:r>
    </w:p>
    <w:p w14:paraId="3AC9C0CF" w14:textId="77777777" w:rsidR="00C317FD" w:rsidRDefault="00C317FD" w:rsidP="00C317FD">
      <w:pPr>
        <w:pStyle w:val="QuestionNumbers"/>
        <w:numPr>
          <w:ilvl w:val="0"/>
          <w:numId w:val="0"/>
        </w:numPr>
        <w:ind w:left="900" w:firstLine="90"/>
      </w:pPr>
      <w:r>
        <w:t xml:space="preserve">b.  Appeal </w:t>
      </w:r>
    </w:p>
    <w:p w14:paraId="68F69898" w14:textId="77777777" w:rsidR="00C317FD" w:rsidRPr="002D16A9" w:rsidRDefault="00C317FD" w:rsidP="00C317FD">
      <w:pPr>
        <w:pStyle w:val="QuestionNumbers"/>
        <w:numPr>
          <w:ilvl w:val="0"/>
          <w:numId w:val="0"/>
        </w:numPr>
        <w:ind w:left="720"/>
        <w:rPr>
          <w:b/>
        </w:rPr>
      </w:pPr>
    </w:p>
    <w:p w14:paraId="5748DF6D" w14:textId="77777777" w:rsidR="00C317FD" w:rsidRPr="00C75A84" w:rsidRDefault="00C317FD" w:rsidP="00C317FD">
      <w:pPr>
        <w:pStyle w:val="1QuexListLevel1"/>
      </w:pPr>
      <w:r>
        <w:t xml:space="preserve">Which words or phrases are most appealing to you? </w:t>
      </w:r>
      <w:r w:rsidRPr="00C75A84">
        <w:t xml:space="preserve">Please use the highlighting tool to identify the words or phrases that are most appealing. </w:t>
      </w:r>
    </w:p>
    <w:p w14:paraId="21B03B21" w14:textId="77777777" w:rsidR="00C317FD" w:rsidRDefault="00C317FD" w:rsidP="00C317FD">
      <w:pPr>
        <w:pStyle w:val="1QuexListLevel1"/>
        <w:numPr>
          <w:ilvl w:val="0"/>
          <w:numId w:val="0"/>
        </w:numPr>
        <w:ind w:left="720" w:hanging="360"/>
      </w:pPr>
    </w:p>
    <w:p w14:paraId="25C9D3CD" w14:textId="564EA1DD" w:rsidR="00DB368C" w:rsidRDefault="00DB368C" w:rsidP="0013500F">
      <w:pPr>
        <w:pStyle w:val="QuestionNumbers"/>
        <w:numPr>
          <w:ilvl w:val="0"/>
          <w:numId w:val="0"/>
        </w:numPr>
      </w:pPr>
      <w:r w:rsidRPr="0079605C">
        <w:rPr>
          <w:b/>
        </w:rPr>
        <w:t>CONCEPT</w:t>
      </w:r>
      <w:r>
        <w:rPr>
          <w:b/>
        </w:rPr>
        <w:t xml:space="preserve"> C, MESSAGE 2</w:t>
      </w:r>
    </w:p>
    <w:p w14:paraId="4ACF2D3F" w14:textId="77777777" w:rsidR="00DB368C" w:rsidRDefault="00DB368C" w:rsidP="00DB368C">
      <w:pPr>
        <w:pStyle w:val="QuestionNumbers"/>
        <w:numPr>
          <w:ilvl w:val="0"/>
          <w:numId w:val="0"/>
        </w:numPr>
        <w:ind w:left="990"/>
      </w:pPr>
      <w:r w:rsidRPr="008D6B61">
        <w:rPr>
          <w:b/>
        </w:rPr>
        <w:t xml:space="preserve">Example Description: </w:t>
      </w:r>
      <w:r>
        <w:rPr>
          <w:b/>
        </w:rPr>
        <w:t>XXXXX</w:t>
      </w:r>
      <w:r w:rsidRPr="002A0071">
        <w:t xml:space="preserve"> </w:t>
      </w:r>
    </w:p>
    <w:p w14:paraId="0907B88F" w14:textId="77777777" w:rsidR="00DB368C" w:rsidRDefault="00DB368C" w:rsidP="00DB368C">
      <w:pPr>
        <w:pStyle w:val="QuestionNumbers"/>
        <w:numPr>
          <w:ilvl w:val="0"/>
          <w:numId w:val="0"/>
        </w:numPr>
      </w:pPr>
    </w:p>
    <w:p w14:paraId="0840044B" w14:textId="77777777" w:rsidR="00DB368C" w:rsidRDefault="00DB368C" w:rsidP="00DB368C">
      <w:pPr>
        <w:pStyle w:val="QuestionNumbers"/>
        <w:numPr>
          <w:ilvl w:val="0"/>
          <w:numId w:val="0"/>
        </w:numPr>
        <w:ind w:left="720"/>
        <w:rPr>
          <w:b/>
        </w:rPr>
      </w:pPr>
    </w:p>
    <w:p w14:paraId="1AF16985" w14:textId="77777777" w:rsidR="00DB368C" w:rsidRPr="00C31661" w:rsidRDefault="00DB368C" w:rsidP="00DB368C">
      <w:pPr>
        <w:pStyle w:val="1QuexListLevel1"/>
      </w:pPr>
      <w:r>
        <w:t>Based on this description, using a scale of 1 to 10, how would you rate this concept on the following:</w:t>
      </w:r>
    </w:p>
    <w:p w14:paraId="3A69D69A" w14:textId="77777777" w:rsidR="00DB368C" w:rsidRDefault="00DB368C" w:rsidP="00DB368C">
      <w:pPr>
        <w:pStyle w:val="3LetteredBatteryList"/>
        <w:numPr>
          <w:ilvl w:val="0"/>
          <w:numId w:val="0"/>
        </w:numPr>
        <w:rPr>
          <w:rFonts w:cs="Arial"/>
          <w:highlight w:val="magenta"/>
        </w:rPr>
        <w:sectPr w:rsidR="00DB368C" w:rsidSect="00807811">
          <w:headerReference w:type="default" r:id="rId45"/>
          <w:footerReference w:type="even" r:id="rId46"/>
          <w:footerReference w:type="default" r:id="rId47"/>
          <w:headerReference w:type="first" r:id="rId48"/>
          <w:type w:val="continuous"/>
          <w:pgSz w:w="12240" w:h="15840" w:code="1"/>
          <w:pgMar w:top="720" w:right="720" w:bottom="1440" w:left="720" w:header="720" w:footer="720" w:gutter="0"/>
          <w:cols w:space="720"/>
          <w:titlePg/>
          <w:docGrid w:linePitch="272"/>
        </w:sectPr>
      </w:pPr>
    </w:p>
    <w:p w14:paraId="095AB022" w14:textId="77777777" w:rsidR="00DB368C" w:rsidRDefault="00DB368C" w:rsidP="00DB368C">
      <w:pPr>
        <w:pStyle w:val="ListParagraph"/>
        <w:ind w:left="0"/>
        <w:jc w:val="center"/>
        <w:rPr>
          <w:rFonts w:ascii="Arial" w:hAnsi="Arial"/>
          <w:b/>
          <w:i/>
        </w:rPr>
      </w:pPr>
    </w:p>
    <w:p w14:paraId="7723C830" w14:textId="77777777" w:rsidR="00DB368C" w:rsidRPr="00712A53" w:rsidRDefault="00DB368C" w:rsidP="00DB368C">
      <w:pPr>
        <w:pStyle w:val="ListParagraph"/>
        <w:ind w:left="1440"/>
        <w:rPr>
          <w:rFonts w:ascii="Arial" w:hAnsi="Arial"/>
          <w:i/>
        </w:rPr>
      </w:pPr>
      <w:r w:rsidRPr="005C7109">
        <w:rPr>
          <w:rFonts w:ascii="Arial" w:hAnsi="Arial"/>
          <w:b/>
          <w:i/>
        </w:rPr>
        <w:t>1</w:t>
      </w:r>
      <w:r w:rsidRPr="005C7109">
        <w:rPr>
          <w:rFonts w:ascii="Arial" w:hAnsi="Arial"/>
          <w:i/>
        </w:rPr>
        <w:t xml:space="preserve"> means </w:t>
      </w:r>
      <w:r w:rsidRPr="005C7109">
        <w:rPr>
          <w:rFonts w:ascii="Arial" w:hAnsi="Arial"/>
          <w:b/>
          <w:i/>
        </w:rPr>
        <w:t xml:space="preserve">not at </w:t>
      </w:r>
      <w:r w:rsidRPr="00836AA0">
        <w:rPr>
          <w:rFonts w:ascii="Arial" w:hAnsi="Arial"/>
          <w:b/>
          <w:i/>
        </w:rPr>
        <w:t>all</w:t>
      </w:r>
      <w:r>
        <w:rPr>
          <w:rFonts w:ascii="Arial" w:hAnsi="Arial"/>
          <w:b/>
          <w:i/>
        </w:rPr>
        <w:t xml:space="preserve"> clear</w:t>
      </w:r>
      <w:r w:rsidRPr="005C7109">
        <w:rPr>
          <w:rFonts w:ascii="Arial" w:hAnsi="Arial"/>
          <w:i/>
        </w:rPr>
        <w:t xml:space="preserve">, and </w:t>
      </w:r>
      <w:r w:rsidRPr="005C7109">
        <w:rPr>
          <w:rFonts w:ascii="Arial" w:hAnsi="Arial"/>
          <w:b/>
          <w:i/>
        </w:rPr>
        <w:t>10</w:t>
      </w:r>
      <w:r w:rsidRPr="005C7109">
        <w:rPr>
          <w:rFonts w:ascii="Arial" w:hAnsi="Arial"/>
          <w:i/>
        </w:rPr>
        <w:t xml:space="preserve"> means </w:t>
      </w:r>
      <w:r>
        <w:rPr>
          <w:rFonts w:ascii="Arial" w:hAnsi="Arial"/>
          <w:b/>
          <w:i/>
        </w:rPr>
        <w:t>completely</w:t>
      </w:r>
      <w:r w:rsidRPr="005C7109">
        <w:rPr>
          <w:rFonts w:ascii="Arial" w:hAnsi="Arial"/>
          <w:b/>
          <w:i/>
        </w:rPr>
        <w:t xml:space="preserve"> </w:t>
      </w:r>
      <w:r>
        <w:rPr>
          <w:rFonts w:ascii="Arial" w:hAnsi="Arial"/>
          <w:b/>
          <w:i/>
        </w:rPr>
        <w:t>understandable</w:t>
      </w:r>
    </w:p>
    <w:p w14:paraId="32C3D05A" w14:textId="77777777" w:rsidR="00DB368C" w:rsidRPr="00C86B22" w:rsidRDefault="00DB368C" w:rsidP="00DB368C">
      <w:pPr>
        <w:pStyle w:val="ListParagraph"/>
        <w:ind w:left="1440"/>
        <w:rPr>
          <w:rFonts w:ascii="Arial" w:hAnsi="Arial"/>
          <w:i/>
        </w:rPr>
      </w:pPr>
      <w:r w:rsidRPr="005C7109">
        <w:rPr>
          <w:rFonts w:ascii="Arial" w:hAnsi="Arial"/>
          <w:b/>
          <w:i/>
        </w:rPr>
        <w:t>1</w:t>
      </w:r>
      <w:r w:rsidRPr="005C7109">
        <w:rPr>
          <w:rFonts w:ascii="Arial" w:hAnsi="Arial"/>
          <w:i/>
        </w:rPr>
        <w:t xml:space="preserve"> means </w:t>
      </w:r>
      <w:r w:rsidRPr="00712A53">
        <w:rPr>
          <w:rFonts w:ascii="Arial" w:hAnsi="Arial"/>
          <w:b/>
          <w:i/>
        </w:rPr>
        <w:t>not</w:t>
      </w:r>
      <w:r w:rsidRPr="005C7109">
        <w:rPr>
          <w:rFonts w:ascii="Arial" w:hAnsi="Arial"/>
          <w:i/>
        </w:rPr>
        <w:t xml:space="preserve"> </w:t>
      </w:r>
      <w:r w:rsidRPr="005C7109">
        <w:rPr>
          <w:rFonts w:ascii="Arial" w:hAnsi="Arial"/>
          <w:b/>
          <w:i/>
        </w:rPr>
        <w:t xml:space="preserve">at all </w:t>
      </w:r>
      <w:r>
        <w:rPr>
          <w:rFonts w:ascii="Arial" w:hAnsi="Arial"/>
          <w:b/>
          <w:i/>
        </w:rPr>
        <w:t>appealing</w:t>
      </w:r>
      <w:r w:rsidRPr="005C7109">
        <w:rPr>
          <w:rFonts w:ascii="Arial" w:hAnsi="Arial"/>
          <w:i/>
        </w:rPr>
        <w:t xml:space="preserve"> and</w:t>
      </w:r>
      <w:r w:rsidRPr="00D07FB6">
        <w:rPr>
          <w:rFonts w:ascii="Arial" w:hAnsi="Arial"/>
          <w:b/>
          <w:i/>
        </w:rPr>
        <w:t xml:space="preserve"> 10</w:t>
      </w:r>
      <w:r w:rsidRPr="005C7109">
        <w:rPr>
          <w:rFonts w:ascii="Arial" w:hAnsi="Arial"/>
          <w:i/>
        </w:rPr>
        <w:t xml:space="preserve"> means </w:t>
      </w:r>
      <w:r>
        <w:rPr>
          <w:rFonts w:ascii="Arial" w:hAnsi="Arial"/>
          <w:b/>
          <w:i/>
        </w:rPr>
        <w:t>extremely appealing</w:t>
      </w:r>
    </w:p>
    <w:p w14:paraId="1D1CCA5D" w14:textId="77777777" w:rsidR="00DB368C" w:rsidRDefault="00DB368C" w:rsidP="00DB368C">
      <w:pPr>
        <w:pStyle w:val="QuestionNumbers"/>
        <w:numPr>
          <w:ilvl w:val="0"/>
          <w:numId w:val="0"/>
        </w:numPr>
        <w:ind w:left="990"/>
      </w:pPr>
    </w:p>
    <w:p w14:paraId="748C1811" w14:textId="77777777" w:rsidR="00DB368C" w:rsidRDefault="00DB368C" w:rsidP="00DB368C">
      <w:pPr>
        <w:pStyle w:val="QuestionNumbers"/>
        <w:numPr>
          <w:ilvl w:val="0"/>
          <w:numId w:val="0"/>
        </w:numPr>
        <w:ind w:left="990"/>
      </w:pPr>
      <w:r>
        <w:t>a.  Clarity / Understandability</w:t>
      </w:r>
    </w:p>
    <w:p w14:paraId="3D842C8D" w14:textId="77777777" w:rsidR="00DB368C" w:rsidRDefault="00DB368C" w:rsidP="00DB368C">
      <w:pPr>
        <w:pStyle w:val="QuestionNumbers"/>
        <w:numPr>
          <w:ilvl w:val="0"/>
          <w:numId w:val="0"/>
        </w:numPr>
        <w:ind w:left="900" w:firstLine="90"/>
      </w:pPr>
      <w:r>
        <w:t xml:space="preserve">b.  Appeal </w:t>
      </w:r>
    </w:p>
    <w:p w14:paraId="3ACEEB3B" w14:textId="77777777" w:rsidR="00C317FD" w:rsidRDefault="00C317FD" w:rsidP="00596538">
      <w:pPr>
        <w:pStyle w:val="1QuexListLevel1"/>
        <w:numPr>
          <w:ilvl w:val="0"/>
          <w:numId w:val="0"/>
        </w:numPr>
        <w:ind w:left="720" w:hanging="360"/>
      </w:pPr>
    </w:p>
    <w:p w14:paraId="4D81D9B2" w14:textId="77777777" w:rsidR="00464F21" w:rsidRPr="00C75A84" w:rsidRDefault="00464F21" w:rsidP="00464F21">
      <w:pPr>
        <w:pStyle w:val="1QuexListLevel1"/>
      </w:pPr>
      <w:r>
        <w:t xml:space="preserve">Which words or phrases are most appealing to you? </w:t>
      </w:r>
      <w:r w:rsidRPr="00C75A84">
        <w:t xml:space="preserve">Please use the highlighting tool to identify the words or phrases that are most appealing. </w:t>
      </w:r>
    </w:p>
    <w:p w14:paraId="2F230855" w14:textId="77777777" w:rsidR="00C317FD" w:rsidRDefault="00C317FD" w:rsidP="00596538">
      <w:pPr>
        <w:pStyle w:val="1QuexListLevel1"/>
        <w:numPr>
          <w:ilvl w:val="0"/>
          <w:numId w:val="0"/>
        </w:numPr>
        <w:ind w:left="720" w:hanging="360"/>
      </w:pPr>
    </w:p>
    <w:p w14:paraId="2234B5AA" w14:textId="77777777" w:rsidR="00D44C61" w:rsidRDefault="00D44C61" w:rsidP="00A7450E">
      <w:pPr>
        <w:rPr>
          <w:rFonts w:cs="Arial"/>
          <w:b/>
          <w:sz w:val="22"/>
          <w:szCs w:val="18"/>
        </w:rPr>
      </w:pPr>
    </w:p>
    <w:p w14:paraId="14CF8F22" w14:textId="77777777" w:rsidR="001811AA" w:rsidRDefault="001811AA" w:rsidP="00A7450E">
      <w:pPr>
        <w:rPr>
          <w:rFonts w:cs="Arial"/>
          <w:b/>
          <w:sz w:val="22"/>
          <w:szCs w:val="18"/>
        </w:rPr>
      </w:pPr>
    </w:p>
    <w:p w14:paraId="056EA0E4" w14:textId="0494E937" w:rsidR="006276A0" w:rsidRPr="0060206F" w:rsidRDefault="006276A0" w:rsidP="0060206F">
      <w:pPr>
        <w:pBdr>
          <w:top w:val="single" w:sz="4" w:space="1" w:color="auto" w:shadow="1"/>
          <w:left w:val="single" w:sz="4" w:space="4" w:color="auto" w:shadow="1"/>
          <w:bottom w:val="single" w:sz="4" w:space="1" w:color="auto" w:shadow="1"/>
          <w:right w:val="single" w:sz="4" w:space="4" w:color="auto" w:shadow="1"/>
        </w:pBdr>
        <w:outlineLvl w:val="0"/>
        <w:rPr>
          <w:sz w:val="22"/>
        </w:rPr>
      </w:pPr>
      <w:r w:rsidRPr="0060206F">
        <w:rPr>
          <w:b/>
          <w:color w:val="76923C" w:themeColor="accent3" w:themeShade="BF"/>
          <w:sz w:val="22"/>
        </w:rPr>
        <w:t>SECTION 6: Brand Architecture</w:t>
      </w:r>
      <w:r w:rsidR="00357F16">
        <w:rPr>
          <w:b/>
          <w:color w:val="76923C" w:themeColor="accent3" w:themeShade="BF"/>
          <w:sz w:val="22"/>
        </w:rPr>
        <w:t xml:space="preserve"> and Delivery.</w:t>
      </w:r>
      <w:r w:rsidR="00357F16">
        <w:rPr>
          <w:sz w:val="22"/>
        </w:rPr>
        <w:t xml:space="preserve"> </w:t>
      </w:r>
      <w:r w:rsidR="00D55B8E" w:rsidRPr="0060206F">
        <w:rPr>
          <w:sz w:val="22"/>
        </w:rPr>
        <w:t xml:space="preserve"> This section will identify how people link the product concepts measured in the previous section with perceptions of </w:t>
      </w:r>
      <w:r w:rsidR="000220F8" w:rsidRPr="0060206F">
        <w:rPr>
          <w:sz w:val="22"/>
        </w:rPr>
        <w:t>the Treasury and other branding options</w:t>
      </w:r>
      <w:r w:rsidR="00D55B8E" w:rsidRPr="0060206F">
        <w:rPr>
          <w:sz w:val="22"/>
        </w:rPr>
        <w:t xml:space="preserve">. </w:t>
      </w:r>
      <w:r w:rsidR="000220F8" w:rsidRPr="0060206F">
        <w:rPr>
          <w:sz w:val="22"/>
        </w:rPr>
        <w:t xml:space="preserve"> </w:t>
      </w:r>
      <w:r w:rsidR="00B578F8" w:rsidRPr="0060206F">
        <w:rPr>
          <w:sz w:val="22"/>
        </w:rPr>
        <w:t xml:space="preserve">It will test preference for several Treasury Savings Bond “branding” options: 1: keeping the current name, 2: adding something new to the name or find another way to signal that the brand has changed, 3: modifying the name, but with a consistent base, and 4: keeping the current name but adding a functional description. </w:t>
      </w:r>
      <w:r w:rsidR="00357F16">
        <w:rPr>
          <w:sz w:val="22"/>
        </w:rPr>
        <w:t>It will also measure perceptions of different channels of delivering the product(s).</w:t>
      </w:r>
    </w:p>
    <w:p w14:paraId="79B2C9D7" w14:textId="77777777" w:rsidR="001811AA" w:rsidRDefault="001811AA" w:rsidP="00A7450E">
      <w:pPr>
        <w:rPr>
          <w:rFonts w:cs="Arial"/>
          <w:b/>
          <w:sz w:val="22"/>
          <w:szCs w:val="18"/>
        </w:rPr>
      </w:pPr>
    </w:p>
    <w:p w14:paraId="348C75B1" w14:textId="77777777" w:rsidR="00357F16" w:rsidRDefault="00357F16" w:rsidP="001E0232">
      <w:pPr>
        <w:rPr>
          <w:rFonts w:cs="Arial"/>
          <w:b/>
          <w:sz w:val="22"/>
          <w:szCs w:val="18"/>
        </w:rPr>
      </w:pPr>
    </w:p>
    <w:p w14:paraId="6FF8FD9F" w14:textId="2611A31F" w:rsidR="003110AF" w:rsidRDefault="00357F16" w:rsidP="003110AF">
      <w:pPr>
        <w:pStyle w:val="1QuexListLevel1"/>
      </w:pPr>
      <w:r>
        <w:t xml:space="preserve">Thinking of the product concepts that you just evaluated, select the top three activities that would </w:t>
      </w:r>
      <w:r w:rsidRPr="003110AF">
        <w:rPr>
          <w:b/>
        </w:rPr>
        <w:t>most encourage you to check out</w:t>
      </w:r>
      <w:r w:rsidR="003110AF">
        <w:t xml:space="preserve"> these new product ideas. Please select only 3.</w:t>
      </w:r>
    </w:p>
    <w:p w14:paraId="10AB9EF9" w14:textId="77777777" w:rsidR="00357F16" w:rsidRDefault="00357F16" w:rsidP="00357F16">
      <w:pPr>
        <w:pStyle w:val="1QuexListLevel1"/>
        <w:numPr>
          <w:ilvl w:val="0"/>
          <w:numId w:val="0"/>
        </w:numPr>
        <w:ind w:left="540" w:hanging="540"/>
      </w:pPr>
    </w:p>
    <w:p w14:paraId="07EE779E" w14:textId="7084BD7B" w:rsidR="009E260D" w:rsidRDefault="009E260D" w:rsidP="009E260D">
      <w:pPr>
        <w:pStyle w:val="1QuexListLevel1"/>
        <w:numPr>
          <w:ilvl w:val="0"/>
          <w:numId w:val="0"/>
        </w:numPr>
        <w:ind w:left="1080" w:hanging="540"/>
      </w:pPr>
      <w:r>
        <w:t>RANDOMIZE</w:t>
      </w:r>
    </w:p>
    <w:p w14:paraId="626FA7C9" w14:textId="77777777" w:rsidR="009E260D" w:rsidRDefault="009E260D" w:rsidP="00357F16">
      <w:pPr>
        <w:pStyle w:val="1QuexListLevel1"/>
        <w:numPr>
          <w:ilvl w:val="0"/>
          <w:numId w:val="0"/>
        </w:numPr>
        <w:ind w:left="540" w:hanging="540"/>
      </w:pPr>
    </w:p>
    <w:p w14:paraId="22FE8030" w14:textId="14FB7E76" w:rsidR="00357F16" w:rsidRDefault="00357F16" w:rsidP="00357F16">
      <w:pPr>
        <w:pStyle w:val="1QuexListLevel1"/>
        <w:numPr>
          <w:ilvl w:val="0"/>
          <w:numId w:val="37"/>
        </w:numPr>
      </w:pPr>
      <w:r>
        <w:t>Seeing an ad on television</w:t>
      </w:r>
    </w:p>
    <w:p w14:paraId="46C52A7B" w14:textId="224AA5B1" w:rsidR="00357F16" w:rsidRDefault="00357F16" w:rsidP="00357F16">
      <w:pPr>
        <w:pStyle w:val="1QuexListLevel1"/>
        <w:numPr>
          <w:ilvl w:val="0"/>
          <w:numId w:val="37"/>
        </w:numPr>
      </w:pPr>
      <w:r>
        <w:t>Hearing an ad on the radio</w:t>
      </w:r>
    </w:p>
    <w:p w14:paraId="0F2F3D2D" w14:textId="6F04DDAF" w:rsidR="00357F16" w:rsidRDefault="00357F16" w:rsidP="00357F16">
      <w:pPr>
        <w:pStyle w:val="1QuexListLevel1"/>
        <w:numPr>
          <w:ilvl w:val="0"/>
          <w:numId w:val="37"/>
        </w:numPr>
      </w:pPr>
      <w:r>
        <w:t>Seeing an ad on the Internet</w:t>
      </w:r>
    </w:p>
    <w:p w14:paraId="24C32F93" w14:textId="3E5F7ADB" w:rsidR="00357F16" w:rsidRDefault="003110AF" w:rsidP="00357F16">
      <w:pPr>
        <w:pStyle w:val="1QuexListLevel1"/>
        <w:numPr>
          <w:ilvl w:val="0"/>
          <w:numId w:val="37"/>
        </w:numPr>
      </w:pPr>
      <w:r>
        <w:t>Receiving an email from the Treasury with information about the product</w:t>
      </w:r>
    </w:p>
    <w:p w14:paraId="5B8DD723" w14:textId="5F9F12AA" w:rsidR="00357F16" w:rsidRDefault="00357F16" w:rsidP="00357F16">
      <w:pPr>
        <w:pStyle w:val="1QuexListLevel1"/>
        <w:numPr>
          <w:ilvl w:val="0"/>
          <w:numId w:val="37"/>
        </w:numPr>
      </w:pPr>
      <w:r>
        <w:t xml:space="preserve">Hearing a </w:t>
      </w:r>
      <w:r w:rsidR="003110AF">
        <w:t>celebrity endorse the product</w:t>
      </w:r>
    </w:p>
    <w:p w14:paraId="2FA81E4C" w14:textId="1B23A1A9" w:rsidR="003110AF" w:rsidRDefault="003110AF" w:rsidP="00357F16">
      <w:pPr>
        <w:pStyle w:val="1QuexListLevel1"/>
        <w:numPr>
          <w:ilvl w:val="0"/>
          <w:numId w:val="37"/>
        </w:numPr>
      </w:pPr>
      <w:r>
        <w:t>Reading or hearing about it in the news</w:t>
      </w:r>
    </w:p>
    <w:p w14:paraId="749BE16A" w14:textId="2F0E1C15" w:rsidR="003110AF" w:rsidRDefault="003110AF" w:rsidP="00357F16">
      <w:pPr>
        <w:pStyle w:val="1QuexListLevel1"/>
        <w:numPr>
          <w:ilvl w:val="0"/>
          <w:numId w:val="37"/>
        </w:numPr>
      </w:pPr>
      <w:r>
        <w:t>Reading about it on social media (Twitter, Facebook, etc.)</w:t>
      </w:r>
    </w:p>
    <w:p w14:paraId="2F66145E" w14:textId="6F0F743E" w:rsidR="009E260D" w:rsidRDefault="009E260D" w:rsidP="00357F16">
      <w:pPr>
        <w:pStyle w:val="1QuexListLevel1"/>
        <w:numPr>
          <w:ilvl w:val="0"/>
          <w:numId w:val="37"/>
        </w:numPr>
      </w:pPr>
      <w:r>
        <w:t>Getting a text message</w:t>
      </w:r>
    </w:p>
    <w:p w14:paraId="247B1813" w14:textId="45D8B138" w:rsidR="005C2B51" w:rsidRDefault="005C2B51" w:rsidP="00357F16">
      <w:pPr>
        <w:pStyle w:val="1QuexListLevel1"/>
        <w:numPr>
          <w:ilvl w:val="0"/>
          <w:numId w:val="37"/>
        </w:numPr>
      </w:pPr>
      <w:r>
        <w:t>Having an interactive online tool</w:t>
      </w:r>
    </w:p>
    <w:p w14:paraId="7A281736" w14:textId="297E3135" w:rsidR="009E260D" w:rsidRDefault="00EA64A7" w:rsidP="00357F16">
      <w:pPr>
        <w:pStyle w:val="1QuexListLevel1"/>
        <w:numPr>
          <w:ilvl w:val="0"/>
          <w:numId w:val="37"/>
        </w:numPr>
      </w:pPr>
      <w:r>
        <w:t>Seeing an alert from a mobile app</w:t>
      </w:r>
    </w:p>
    <w:p w14:paraId="2D2B2D22" w14:textId="6C6F35D5" w:rsidR="009355D4" w:rsidRDefault="009355D4" w:rsidP="00357F16">
      <w:pPr>
        <w:pStyle w:val="1QuexListLevel1"/>
        <w:numPr>
          <w:ilvl w:val="0"/>
          <w:numId w:val="37"/>
        </w:numPr>
      </w:pPr>
      <w:r>
        <w:t>Other (please specify)__________________</w:t>
      </w:r>
    </w:p>
    <w:p w14:paraId="16F341E7" w14:textId="77777777" w:rsidR="007F1098" w:rsidRDefault="007F1098" w:rsidP="003110AF">
      <w:pPr>
        <w:pStyle w:val="1QuexListLevel1"/>
        <w:numPr>
          <w:ilvl w:val="0"/>
          <w:numId w:val="0"/>
        </w:numPr>
        <w:ind w:left="540" w:hanging="540"/>
      </w:pPr>
    </w:p>
    <w:p w14:paraId="0DABB1D5" w14:textId="102EECC0" w:rsidR="003110AF" w:rsidRPr="003110AF" w:rsidRDefault="003110AF" w:rsidP="003110AF">
      <w:pPr>
        <w:pStyle w:val="1QuexListLevel1"/>
        <w:numPr>
          <w:ilvl w:val="0"/>
          <w:numId w:val="0"/>
        </w:numPr>
        <w:ind w:left="540"/>
        <w:rPr>
          <w:b/>
        </w:rPr>
      </w:pPr>
      <w:r w:rsidRPr="003110AF">
        <w:rPr>
          <w:b/>
        </w:rPr>
        <w:t xml:space="preserve">INCLUDE </w:t>
      </w:r>
      <w:r w:rsidR="008E76CE">
        <w:rPr>
          <w:b/>
        </w:rPr>
        <w:t xml:space="preserve">2 </w:t>
      </w:r>
      <w:r w:rsidRPr="003110AF">
        <w:rPr>
          <w:b/>
        </w:rPr>
        <w:t xml:space="preserve">ADDITIONAL QUESTIONS </w:t>
      </w:r>
      <w:r w:rsidR="008E76CE">
        <w:rPr>
          <w:b/>
        </w:rPr>
        <w:t xml:space="preserve">EACH </w:t>
      </w:r>
      <w:r w:rsidRPr="003110AF">
        <w:rPr>
          <w:b/>
        </w:rPr>
        <w:t>ON DELIVERY BASED ON THE RESULTS OF THE PRODUCT RESARCH. EXAMPLES:</w:t>
      </w:r>
    </w:p>
    <w:p w14:paraId="26387BE5" w14:textId="77777777" w:rsidR="003110AF" w:rsidRDefault="003110AF" w:rsidP="003110AF">
      <w:pPr>
        <w:pStyle w:val="1QuexListLevel1"/>
        <w:numPr>
          <w:ilvl w:val="0"/>
          <w:numId w:val="0"/>
        </w:numPr>
        <w:ind w:left="540"/>
      </w:pPr>
    </w:p>
    <w:p w14:paraId="5FF5BD68" w14:textId="4BCC6F2B" w:rsidR="003110AF" w:rsidRDefault="003110AF" w:rsidP="003110AF">
      <w:pPr>
        <w:pStyle w:val="1QuexListLevel1"/>
        <w:numPr>
          <w:ilvl w:val="0"/>
          <w:numId w:val="38"/>
        </w:numPr>
      </w:pPr>
      <w:r>
        <w:t xml:space="preserve">For the gift card product, measure specifics about the type of retail store </w:t>
      </w:r>
      <w:r w:rsidR="001F6D2E">
        <w:t xml:space="preserve">where </w:t>
      </w:r>
      <w:r>
        <w:t>they would purchase the product, circumstances when they’d be most receptive, display choices, type of recipient, etc.</w:t>
      </w:r>
    </w:p>
    <w:p w14:paraId="5506CA21" w14:textId="13E7E567" w:rsidR="003110AF" w:rsidRDefault="003110AF" w:rsidP="003110AF">
      <w:pPr>
        <w:pStyle w:val="1QuexListLevel1"/>
        <w:numPr>
          <w:ilvl w:val="0"/>
          <w:numId w:val="38"/>
        </w:numPr>
      </w:pPr>
      <w:r>
        <w:t xml:space="preserve">For the savings goals product, measure </w:t>
      </w:r>
      <w:proofErr w:type="gramStart"/>
      <w:r>
        <w:t>which</w:t>
      </w:r>
      <w:proofErr w:type="gramEnd"/>
      <w:r>
        <w:t xml:space="preserve"> goals they would consider most appropriate for the product, how they would most prefer signing up for the product, etc. </w:t>
      </w:r>
    </w:p>
    <w:p w14:paraId="0ED1FC7E" w14:textId="77777777" w:rsidR="003110AF" w:rsidRDefault="003110AF" w:rsidP="003110AF">
      <w:pPr>
        <w:pStyle w:val="1QuexListLevel1"/>
        <w:numPr>
          <w:ilvl w:val="0"/>
          <w:numId w:val="0"/>
        </w:numPr>
        <w:ind w:left="540" w:hanging="540"/>
      </w:pPr>
    </w:p>
    <w:p w14:paraId="7F1277AC" w14:textId="77777777" w:rsidR="002A0A83" w:rsidRDefault="002A0A83" w:rsidP="00635705">
      <w:pPr>
        <w:pStyle w:val="1QuexListLevel1"/>
        <w:numPr>
          <w:ilvl w:val="0"/>
          <w:numId w:val="0"/>
        </w:numPr>
      </w:pPr>
    </w:p>
    <w:p w14:paraId="0285FA46" w14:textId="77777777" w:rsidR="002A0A83" w:rsidRDefault="002A0A83" w:rsidP="003110AF">
      <w:pPr>
        <w:pStyle w:val="1QuexListLevel1"/>
        <w:numPr>
          <w:ilvl w:val="0"/>
          <w:numId w:val="0"/>
        </w:numPr>
        <w:ind w:left="540" w:hanging="540"/>
      </w:pPr>
    </w:p>
    <w:p w14:paraId="42ECC630" w14:textId="747901F2" w:rsidR="00583D21" w:rsidRDefault="00583D21" w:rsidP="00583D21">
      <w:pPr>
        <w:pStyle w:val="1QuexListLevel1"/>
      </w:pPr>
      <w:r>
        <w:t xml:space="preserve">Does the fact that the U.S. Treasury would offer </w:t>
      </w:r>
      <w:r w:rsidR="003110AF">
        <w:t>these products make them</w:t>
      </w:r>
      <w:r>
        <w:t xml:space="preserve"> …</w:t>
      </w:r>
    </w:p>
    <w:p w14:paraId="36944BAC" w14:textId="77777777" w:rsidR="00583D21" w:rsidRDefault="00583D21" w:rsidP="00583D21">
      <w:pPr>
        <w:pStyle w:val="1QuexListLevel1"/>
        <w:numPr>
          <w:ilvl w:val="0"/>
          <w:numId w:val="0"/>
        </w:numPr>
        <w:ind w:left="720" w:hanging="360"/>
      </w:pPr>
    </w:p>
    <w:p w14:paraId="67D95344" w14:textId="77777777" w:rsidR="00704105" w:rsidRDefault="00704105" w:rsidP="00DB12A6">
      <w:pPr>
        <w:pStyle w:val="2Numberedresponselist"/>
        <w:numPr>
          <w:ilvl w:val="0"/>
          <w:numId w:val="31"/>
        </w:numPr>
      </w:pPr>
      <w:r>
        <w:t>More appealing</w:t>
      </w:r>
    </w:p>
    <w:p w14:paraId="1A921E5E" w14:textId="48DF5C68" w:rsidR="00704105" w:rsidRDefault="00704105" w:rsidP="00DB12A6">
      <w:pPr>
        <w:pStyle w:val="2Numberedresponselist"/>
        <w:numPr>
          <w:ilvl w:val="0"/>
          <w:numId w:val="31"/>
        </w:numPr>
      </w:pPr>
      <w:r>
        <w:t>Neither more nor less appealing</w:t>
      </w:r>
    </w:p>
    <w:p w14:paraId="56FB5A8C" w14:textId="06314705" w:rsidR="00704105" w:rsidRDefault="00704105" w:rsidP="00DB12A6">
      <w:pPr>
        <w:pStyle w:val="2Numberedresponselist"/>
        <w:numPr>
          <w:ilvl w:val="0"/>
          <w:numId w:val="31"/>
        </w:numPr>
      </w:pPr>
      <w:r>
        <w:t>Less appealing</w:t>
      </w:r>
    </w:p>
    <w:p w14:paraId="7566DCCB" w14:textId="77777777" w:rsidR="00704105" w:rsidRDefault="00704105" w:rsidP="00704105">
      <w:pPr>
        <w:pStyle w:val="2Numberedresponselist"/>
        <w:numPr>
          <w:ilvl w:val="0"/>
          <w:numId w:val="0"/>
        </w:numPr>
        <w:ind w:left="1800" w:hanging="360"/>
      </w:pPr>
    </w:p>
    <w:p w14:paraId="27328EA9" w14:textId="257CE86B" w:rsidR="00BA1DBE" w:rsidRDefault="00BA1DBE" w:rsidP="00BA1DBE">
      <w:pPr>
        <w:pStyle w:val="1QuexListLevel1"/>
      </w:pPr>
      <w:r>
        <w:t xml:space="preserve">Why do you say </w:t>
      </w:r>
      <w:r w:rsidR="005848A5">
        <w:t xml:space="preserve">the U.S. Treasury offering these products </w:t>
      </w:r>
      <w:r w:rsidR="001F6D2E">
        <w:t>makes it [DISPLAY ANSWER FROM PREVIOUS QUESTION]</w:t>
      </w:r>
      <w:r>
        <w:t xml:space="preserve">? </w:t>
      </w:r>
    </w:p>
    <w:p w14:paraId="1AD5ACE4" w14:textId="77777777" w:rsidR="00AD4606" w:rsidRDefault="00AD4606" w:rsidP="00AD4606">
      <w:pPr>
        <w:pStyle w:val="1QuexListLevel1"/>
        <w:numPr>
          <w:ilvl w:val="0"/>
          <w:numId w:val="0"/>
        </w:numPr>
        <w:ind w:left="540"/>
      </w:pPr>
    </w:p>
    <w:p w14:paraId="54672DAD" w14:textId="77777777" w:rsidR="00AD4606" w:rsidRPr="00AD4606" w:rsidRDefault="00AD4606" w:rsidP="00AD4606">
      <w:pPr>
        <w:pStyle w:val="1QuexListLevel1"/>
        <w:numPr>
          <w:ilvl w:val="0"/>
          <w:numId w:val="0"/>
        </w:numPr>
        <w:ind w:left="540"/>
        <w:rPr>
          <w:b/>
        </w:rPr>
      </w:pPr>
      <w:r w:rsidRPr="00AD4606">
        <w:rPr>
          <w:b/>
        </w:rPr>
        <w:t>[OPEN ENDED RESPONSE]</w:t>
      </w:r>
    </w:p>
    <w:p w14:paraId="70E052E0" w14:textId="77777777" w:rsidR="001E0232" w:rsidRDefault="001E0232" w:rsidP="00F45105">
      <w:pPr>
        <w:tabs>
          <w:tab w:val="left" w:pos="720"/>
        </w:tabs>
        <w:rPr>
          <w:sz w:val="22"/>
        </w:rPr>
      </w:pPr>
    </w:p>
    <w:p w14:paraId="1A521069" w14:textId="52C0190E" w:rsidR="00E74600" w:rsidRDefault="00E74600" w:rsidP="00966A3A">
      <w:pPr>
        <w:pStyle w:val="1QuexListLevel1"/>
      </w:pPr>
      <w:r>
        <w:t xml:space="preserve">What would you say is the </w:t>
      </w:r>
      <w:r w:rsidRPr="00E74600">
        <w:rPr>
          <w:b/>
        </w:rPr>
        <w:t>main advantage</w:t>
      </w:r>
      <w:r>
        <w:t xml:space="preserve"> of this being a product offered by the U.S. Treasury? Why do you say that?</w:t>
      </w:r>
    </w:p>
    <w:p w14:paraId="78E23C8F" w14:textId="77777777" w:rsidR="00E74600" w:rsidRDefault="00E74600" w:rsidP="00E74600">
      <w:pPr>
        <w:pStyle w:val="1QuexListLevel1"/>
        <w:numPr>
          <w:ilvl w:val="0"/>
          <w:numId w:val="0"/>
        </w:numPr>
        <w:ind w:left="540" w:hanging="540"/>
      </w:pPr>
    </w:p>
    <w:p w14:paraId="7CBDAB11" w14:textId="77777777" w:rsidR="00AD4606" w:rsidRPr="00AD4606" w:rsidRDefault="00AD4606" w:rsidP="00AD4606">
      <w:pPr>
        <w:pStyle w:val="1QuexListLevel1"/>
        <w:numPr>
          <w:ilvl w:val="0"/>
          <w:numId w:val="0"/>
        </w:numPr>
        <w:ind w:left="540"/>
        <w:rPr>
          <w:b/>
        </w:rPr>
      </w:pPr>
      <w:r w:rsidRPr="00AD4606">
        <w:rPr>
          <w:b/>
        </w:rPr>
        <w:t>[OPEN ENDED RESPONSE]</w:t>
      </w:r>
    </w:p>
    <w:p w14:paraId="1599B699" w14:textId="77777777" w:rsidR="00AD4606" w:rsidRDefault="00AD4606" w:rsidP="00635705">
      <w:pPr>
        <w:pStyle w:val="1QuexListLevel1"/>
        <w:numPr>
          <w:ilvl w:val="0"/>
          <w:numId w:val="0"/>
        </w:numPr>
      </w:pPr>
    </w:p>
    <w:p w14:paraId="44FEC44E" w14:textId="77777777" w:rsidR="00AD4606" w:rsidRDefault="00AD4606" w:rsidP="00E74600">
      <w:pPr>
        <w:pStyle w:val="1QuexListLevel1"/>
        <w:numPr>
          <w:ilvl w:val="0"/>
          <w:numId w:val="0"/>
        </w:numPr>
        <w:ind w:left="540" w:hanging="540"/>
      </w:pPr>
    </w:p>
    <w:p w14:paraId="459E1CB1" w14:textId="06C08F86" w:rsidR="00E74600" w:rsidRDefault="00E74600" w:rsidP="00966A3A">
      <w:pPr>
        <w:pStyle w:val="1QuexListLevel1"/>
      </w:pPr>
      <w:r>
        <w:t xml:space="preserve">What would you say is the </w:t>
      </w:r>
      <w:r w:rsidRPr="00E74600">
        <w:rPr>
          <w:b/>
        </w:rPr>
        <w:t>main disadvantage</w:t>
      </w:r>
      <w:r>
        <w:t xml:space="preserve"> of this being a product offered by the U.S. Treasury? Why do you say that? </w:t>
      </w:r>
    </w:p>
    <w:p w14:paraId="196D075F" w14:textId="77777777" w:rsidR="00E74600" w:rsidRDefault="00E74600" w:rsidP="00E74600">
      <w:pPr>
        <w:pStyle w:val="1QuexListLevel1"/>
        <w:numPr>
          <w:ilvl w:val="0"/>
          <w:numId w:val="0"/>
        </w:numPr>
        <w:ind w:left="540" w:hanging="540"/>
      </w:pPr>
    </w:p>
    <w:p w14:paraId="45B3BBBA" w14:textId="77777777" w:rsidR="005848A5" w:rsidRPr="00AD4606" w:rsidRDefault="005848A5" w:rsidP="005848A5">
      <w:pPr>
        <w:pStyle w:val="1QuexListLevel1"/>
        <w:numPr>
          <w:ilvl w:val="0"/>
          <w:numId w:val="0"/>
        </w:numPr>
        <w:ind w:left="540"/>
        <w:rPr>
          <w:b/>
        </w:rPr>
      </w:pPr>
      <w:r w:rsidRPr="00AD4606">
        <w:rPr>
          <w:b/>
        </w:rPr>
        <w:t>[OPEN ENDED RESPONSE]</w:t>
      </w:r>
    </w:p>
    <w:p w14:paraId="36F08F3C" w14:textId="77777777" w:rsidR="005848A5" w:rsidRDefault="005848A5" w:rsidP="00635705">
      <w:pPr>
        <w:pStyle w:val="1QuexListLevel1"/>
        <w:numPr>
          <w:ilvl w:val="0"/>
          <w:numId w:val="0"/>
        </w:numPr>
      </w:pPr>
    </w:p>
    <w:p w14:paraId="244EAA26" w14:textId="77777777" w:rsidR="00E74600" w:rsidRDefault="00E74600" w:rsidP="00E74600">
      <w:pPr>
        <w:pStyle w:val="1QuexListLevel1"/>
        <w:numPr>
          <w:ilvl w:val="0"/>
          <w:numId w:val="0"/>
        </w:numPr>
        <w:ind w:left="540" w:hanging="540"/>
      </w:pPr>
    </w:p>
    <w:p w14:paraId="0960A421" w14:textId="77777777" w:rsidR="00750993" w:rsidRPr="003E2488" w:rsidRDefault="00750993" w:rsidP="00750993">
      <w:pPr>
        <w:pStyle w:val="1QuexListLevel1"/>
        <w:numPr>
          <w:ilvl w:val="0"/>
          <w:numId w:val="0"/>
        </w:numPr>
        <w:ind w:left="540" w:hanging="540"/>
        <w:rPr>
          <w:b/>
        </w:rPr>
      </w:pPr>
      <w:r w:rsidRPr="003E2488">
        <w:rPr>
          <w:b/>
        </w:rPr>
        <w:t>FINDINGS FROM THE PRODUCT RESEARCH AND THE MISSION AND VISION WILL BE LEVERAGED IN THIS SECTION</w:t>
      </w:r>
    </w:p>
    <w:p w14:paraId="16384FF8" w14:textId="77777777" w:rsidR="00750993" w:rsidRDefault="00750993" w:rsidP="00E74600">
      <w:pPr>
        <w:pStyle w:val="1QuexListLevel1"/>
        <w:numPr>
          <w:ilvl w:val="0"/>
          <w:numId w:val="0"/>
        </w:numPr>
        <w:ind w:left="540" w:hanging="540"/>
      </w:pPr>
    </w:p>
    <w:p w14:paraId="6E64940F" w14:textId="2ACD4358" w:rsidR="003110AF" w:rsidRDefault="003110AF" w:rsidP="00E74600">
      <w:pPr>
        <w:pStyle w:val="1QuexListLevel1"/>
        <w:numPr>
          <w:ilvl w:val="0"/>
          <w:numId w:val="0"/>
        </w:numPr>
        <w:ind w:left="540" w:hanging="540"/>
      </w:pPr>
      <w:r>
        <w:t xml:space="preserve">In the following few questions please evaluate several naming options for the product concept. </w:t>
      </w:r>
    </w:p>
    <w:p w14:paraId="42ED75CE" w14:textId="77777777" w:rsidR="003110AF" w:rsidRDefault="003110AF" w:rsidP="00E74600">
      <w:pPr>
        <w:pStyle w:val="1QuexListLevel1"/>
        <w:numPr>
          <w:ilvl w:val="0"/>
          <w:numId w:val="0"/>
        </w:numPr>
        <w:ind w:left="540" w:hanging="540"/>
      </w:pPr>
    </w:p>
    <w:p w14:paraId="559A712E" w14:textId="77777777" w:rsidR="00EE4D53" w:rsidRDefault="00EE4D53" w:rsidP="00E74600">
      <w:pPr>
        <w:pStyle w:val="1QuexListLevel1"/>
        <w:numPr>
          <w:ilvl w:val="0"/>
          <w:numId w:val="0"/>
        </w:numPr>
        <w:ind w:left="540" w:hanging="540"/>
      </w:pPr>
    </w:p>
    <w:p w14:paraId="16D0E699" w14:textId="46FED110" w:rsidR="00966A3A" w:rsidRDefault="003B35D0" w:rsidP="00966A3A">
      <w:pPr>
        <w:pStyle w:val="1QuexListLevel1"/>
      </w:pPr>
      <w:r>
        <w:t>Which of the following names is most appealing to you? Select only one</w:t>
      </w:r>
      <w:r w:rsidR="00E26C0D">
        <w:t xml:space="preserve"> </w:t>
      </w:r>
      <w:r w:rsidR="00966A3A">
        <w:t>[</w:t>
      </w:r>
      <w:r w:rsidR="00357F16">
        <w:t>CONCEPT A</w:t>
      </w:r>
      <w:r w:rsidR="003110AF">
        <w:t>: SHOW DESCRIPTION</w:t>
      </w:r>
      <w:r w:rsidR="00966A3A">
        <w:t>]</w:t>
      </w:r>
    </w:p>
    <w:p w14:paraId="672B35CD" w14:textId="77777777" w:rsidR="00966A3A" w:rsidRDefault="00966A3A" w:rsidP="00966A3A">
      <w:pPr>
        <w:pStyle w:val="1QuexListLevel1"/>
        <w:numPr>
          <w:ilvl w:val="0"/>
          <w:numId w:val="0"/>
        </w:numPr>
        <w:ind w:left="630"/>
      </w:pPr>
    </w:p>
    <w:p w14:paraId="395CB7FE" w14:textId="11163BDA" w:rsidR="00CE434D" w:rsidRDefault="00CE434D" w:rsidP="00B555D9">
      <w:pPr>
        <w:pStyle w:val="1QuexListLevel1"/>
        <w:numPr>
          <w:ilvl w:val="0"/>
          <w:numId w:val="0"/>
        </w:numPr>
        <w:ind w:left="630" w:firstLine="90"/>
      </w:pPr>
      <w:r>
        <w:t xml:space="preserve">Example: </w:t>
      </w:r>
      <w:r w:rsidR="002502FB">
        <w:t>U.S. Savings Bonds</w:t>
      </w:r>
    </w:p>
    <w:p w14:paraId="40DF9121" w14:textId="1401E4F6" w:rsidR="00BA1DBE" w:rsidRDefault="00BA1DBE" w:rsidP="00B555D9">
      <w:pPr>
        <w:pStyle w:val="1QuexListLevel1"/>
        <w:numPr>
          <w:ilvl w:val="0"/>
          <w:numId w:val="0"/>
        </w:numPr>
        <w:ind w:left="630" w:firstLine="90"/>
      </w:pPr>
    </w:p>
    <w:p w14:paraId="4FB80C14" w14:textId="5F61536E" w:rsidR="00626FC1" w:rsidRDefault="00626FC1" w:rsidP="00626FC1">
      <w:pPr>
        <w:pStyle w:val="QuestionNumbers"/>
        <w:numPr>
          <w:ilvl w:val="0"/>
          <w:numId w:val="0"/>
        </w:numPr>
        <w:ind w:left="990"/>
      </w:pPr>
      <w:r>
        <w:t xml:space="preserve">a.  </w:t>
      </w:r>
      <w:r w:rsidR="00B52C51">
        <w:t>U.S. Savings Bonds</w:t>
      </w:r>
    </w:p>
    <w:p w14:paraId="62B449B5" w14:textId="506616A3" w:rsidR="00626FC1" w:rsidRDefault="00FC4C8F" w:rsidP="00626FC1">
      <w:pPr>
        <w:pStyle w:val="QuestionNumbers"/>
        <w:numPr>
          <w:ilvl w:val="0"/>
          <w:numId w:val="0"/>
        </w:numPr>
        <w:ind w:left="990"/>
      </w:pPr>
      <w:r>
        <w:t xml:space="preserve">b. </w:t>
      </w:r>
      <w:r w:rsidR="00AD1EF1">
        <w:t xml:space="preserve"> </w:t>
      </w:r>
      <w:r w:rsidR="00EE5295">
        <w:t xml:space="preserve">New </w:t>
      </w:r>
      <w:r w:rsidR="00B52C51">
        <w:t xml:space="preserve">U.S. Savings </w:t>
      </w:r>
      <w:r w:rsidR="00EE5295">
        <w:t xml:space="preserve">Bonds: Helping America Save </w:t>
      </w:r>
    </w:p>
    <w:p w14:paraId="397C9AEB" w14:textId="4C070F99" w:rsidR="00626FC1" w:rsidRDefault="00626FC1" w:rsidP="00626FC1">
      <w:pPr>
        <w:pStyle w:val="QuestionNumbers"/>
        <w:numPr>
          <w:ilvl w:val="0"/>
          <w:numId w:val="0"/>
        </w:numPr>
        <w:ind w:left="990"/>
      </w:pPr>
      <w:r>
        <w:t xml:space="preserve">c.  </w:t>
      </w:r>
      <w:r w:rsidR="00A51CBA">
        <w:t>Digital Savings Bonds by the U.S. Treasury</w:t>
      </w:r>
    </w:p>
    <w:p w14:paraId="6F86337D" w14:textId="434390CB" w:rsidR="000D6754" w:rsidRDefault="000D6754" w:rsidP="00626FC1">
      <w:pPr>
        <w:pStyle w:val="QuestionNumbers"/>
        <w:numPr>
          <w:ilvl w:val="0"/>
          <w:numId w:val="0"/>
        </w:numPr>
        <w:ind w:left="990"/>
      </w:pPr>
      <w:r>
        <w:t xml:space="preserve">d.  </w:t>
      </w:r>
      <w:r w:rsidR="00A51CBA">
        <w:t>U.S. Savings Bonds – A simple, safe way to save</w:t>
      </w:r>
    </w:p>
    <w:p w14:paraId="246DD32A" w14:textId="77777777" w:rsidR="00626FC1" w:rsidRDefault="00626FC1" w:rsidP="00966A3A">
      <w:pPr>
        <w:pStyle w:val="ListParagraph"/>
        <w:ind w:left="990"/>
        <w:rPr>
          <w:rFonts w:ascii="Arial" w:hAnsi="Arial"/>
          <w:b/>
          <w:i/>
        </w:rPr>
      </w:pPr>
    </w:p>
    <w:p w14:paraId="74F7F737" w14:textId="1899610A" w:rsidR="00484ADF" w:rsidRDefault="00484ADF" w:rsidP="00484ADF">
      <w:pPr>
        <w:pStyle w:val="1QuexListLevel1"/>
      </w:pPr>
      <w:r>
        <w:t xml:space="preserve">Why do you prefer this </w:t>
      </w:r>
      <w:proofErr w:type="gramStart"/>
      <w:r>
        <w:t>over</w:t>
      </w:r>
      <w:proofErr w:type="gramEnd"/>
      <w:r>
        <w:t xml:space="preserve"> the other names? What makes it most appealing?</w:t>
      </w:r>
    </w:p>
    <w:p w14:paraId="1F9D42D7" w14:textId="77777777" w:rsidR="003110AF" w:rsidRDefault="003110AF" w:rsidP="00AF4C3C">
      <w:pPr>
        <w:pStyle w:val="ListParagraph"/>
        <w:ind w:left="1440"/>
        <w:rPr>
          <w:rFonts w:ascii="Arial" w:hAnsi="Arial"/>
          <w:b/>
          <w:i/>
          <w:sz w:val="22"/>
          <w:szCs w:val="22"/>
        </w:rPr>
      </w:pPr>
    </w:p>
    <w:p w14:paraId="508CE3F3" w14:textId="77777777" w:rsidR="00D923D4" w:rsidRPr="00AD4606" w:rsidRDefault="00D923D4" w:rsidP="00D923D4">
      <w:pPr>
        <w:pStyle w:val="1QuexListLevel1"/>
        <w:numPr>
          <w:ilvl w:val="0"/>
          <w:numId w:val="0"/>
        </w:numPr>
        <w:ind w:left="540"/>
        <w:rPr>
          <w:b/>
        </w:rPr>
      </w:pPr>
      <w:r w:rsidRPr="00AD4606">
        <w:rPr>
          <w:b/>
        </w:rPr>
        <w:t>[OPEN ENDED RESPONSE]</w:t>
      </w:r>
    </w:p>
    <w:p w14:paraId="4811D484" w14:textId="77777777" w:rsidR="00D923D4" w:rsidRDefault="00D923D4" w:rsidP="00D923D4">
      <w:pPr>
        <w:pStyle w:val="1QuexListLevel1"/>
        <w:numPr>
          <w:ilvl w:val="0"/>
          <w:numId w:val="0"/>
        </w:numPr>
        <w:ind w:left="540" w:hanging="540"/>
      </w:pPr>
    </w:p>
    <w:p w14:paraId="4734F207" w14:textId="77777777" w:rsidR="00357F16" w:rsidRDefault="00357F16" w:rsidP="00F45105">
      <w:pPr>
        <w:tabs>
          <w:tab w:val="left" w:pos="720"/>
        </w:tabs>
        <w:rPr>
          <w:sz w:val="22"/>
        </w:rPr>
      </w:pPr>
    </w:p>
    <w:p w14:paraId="5CAE126A" w14:textId="2700E581" w:rsidR="007D22D4" w:rsidRDefault="007D22D4" w:rsidP="007D22D4">
      <w:pPr>
        <w:pStyle w:val="1QuexListLevel1"/>
      </w:pPr>
      <w:r>
        <w:t>Which of the following names is most appealing to you? Select only one [CONCEPT B: SHOW DESCRIPTION]</w:t>
      </w:r>
    </w:p>
    <w:p w14:paraId="1D054DFE" w14:textId="77777777" w:rsidR="007D22D4" w:rsidRDefault="007D22D4" w:rsidP="007D22D4">
      <w:pPr>
        <w:pStyle w:val="1QuexListLevel1"/>
        <w:numPr>
          <w:ilvl w:val="0"/>
          <w:numId w:val="0"/>
        </w:numPr>
        <w:ind w:left="630"/>
      </w:pPr>
    </w:p>
    <w:p w14:paraId="2D5DAE9A" w14:textId="77777777" w:rsidR="007D22D4" w:rsidRDefault="007D22D4" w:rsidP="007D22D4">
      <w:pPr>
        <w:pStyle w:val="1QuexListLevel1"/>
        <w:numPr>
          <w:ilvl w:val="0"/>
          <w:numId w:val="0"/>
        </w:numPr>
        <w:ind w:left="630" w:firstLine="90"/>
      </w:pPr>
    </w:p>
    <w:p w14:paraId="7E001818" w14:textId="65AB14CE" w:rsidR="007D22D4" w:rsidRDefault="007D22D4" w:rsidP="007D22D4">
      <w:pPr>
        <w:pStyle w:val="QuestionNumbers"/>
        <w:numPr>
          <w:ilvl w:val="0"/>
          <w:numId w:val="0"/>
        </w:numPr>
        <w:ind w:left="990"/>
      </w:pPr>
      <w:r>
        <w:t>a.  XXX</w:t>
      </w:r>
    </w:p>
    <w:p w14:paraId="64A93BDD" w14:textId="31737D9C" w:rsidR="007D22D4" w:rsidRDefault="007D22D4" w:rsidP="007D22D4">
      <w:pPr>
        <w:pStyle w:val="QuestionNumbers"/>
        <w:numPr>
          <w:ilvl w:val="0"/>
          <w:numId w:val="0"/>
        </w:numPr>
        <w:ind w:left="990"/>
      </w:pPr>
      <w:r>
        <w:t xml:space="preserve">b.  XXX </w:t>
      </w:r>
    </w:p>
    <w:p w14:paraId="4B6A83E5" w14:textId="30351D46" w:rsidR="007D22D4" w:rsidRDefault="007D22D4" w:rsidP="007D22D4">
      <w:pPr>
        <w:pStyle w:val="QuestionNumbers"/>
        <w:numPr>
          <w:ilvl w:val="0"/>
          <w:numId w:val="0"/>
        </w:numPr>
        <w:ind w:left="990"/>
      </w:pPr>
      <w:r>
        <w:t>c.  XXX</w:t>
      </w:r>
    </w:p>
    <w:p w14:paraId="5052D6A3" w14:textId="1B53B75B" w:rsidR="007D22D4" w:rsidRDefault="007D22D4" w:rsidP="007D22D4">
      <w:pPr>
        <w:pStyle w:val="QuestionNumbers"/>
        <w:numPr>
          <w:ilvl w:val="0"/>
          <w:numId w:val="0"/>
        </w:numPr>
        <w:ind w:left="990"/>
      </w:pPr>
      <w:r>
        <w:t>d.  XXX</w:t>
      </w:r>
    </w:p>
    <w:p w14:paraId="1500FB04" w14:textId="77777777" w:rsidR="007D22D4" w:rsidRDefault="007D22D4" w:rsidP="007D22D4">
      <w:pPr>
        <w:pStyle w:val="ListParagraph"/>
        <w:ind w:left="990"/>
        <w:rPr>
          <w:rFonts w:ascii="Arial" w:hAnsi="Arial"/>
          <w:b/>
          <w:i/>
        </w:rPr>
      </w:pPr>
    </w:p>
    <w:p w14:paraId="61AA8D16" w14:textId="77777777" w:rsidR="007D22D4" w:rsidRDefault="007D22D4" w:rsidP="007D22D4">
      <w:pPr>
        <w:pStyle w:val="1QuexListLevel1"/>
      </w:pPr>
      <w:r>
        <w:t xml:space="preserve">Why do you prefer this </w:t>
      </w:r>
      <w:proofErr w:type="gramStart"/>
      <w:r>
        <w:t>over</w:t>
      </w:r>
      <w:proofErr w:type="gramEnd"/>
      <w:r>
        <w:t xml:space="preserve"> the other names? What makes it most appealing?</w:t>
      </w:r>
    </w:p>
    <w:p w14:paraId="66F36D84" w14:textId="77777777" w:rsidR="007D22D4" w:rsidRDefault="007D22D4" w:rsidP="007D22D4">
      <w:pPr>
        <w:pStyle w:val="ListParagraph"/>
        <w:ind w:left="1440"/>
        <w:rPr>
          <w:rFonts w:ascii="Arial" w:hAnsi="Arial"/>
          <w:b/>
          <w:i/>
          <w:sz w:val="22"/>
          <w:szCs w:val="22"/>
        </w:rPr>
      </w:pPr>
    </w:p>
    <w:p w14:paraId="23BD49B4" w14:textId="77777777" w:rsidR="007D22D4" w:rsidRPr="00AD4606" w:rsidRDefault="007D22D4" w:rsidP="007D22D4">
      <w:pPr>
        <w:pStyle w:val="1QuexListLevel1"/>
        <w:numPr>
          <w:ilvl w:val="0"/>
          <w:numId w:val="0"/>
        </w:numPr>
        <w:ind w:left="540"/>
        <w:rPr>
          <w:b/>
        </w:rPr>
      </w:pPr>
      <w:r w:rsidRPr="00AD4606">
        <w:rPr>
          <w:b/>
        </w:rPr>
        <w:t>[OPEN ENDED RESPONSE]</w:t>
      </w:r>
    </w:p>
    <w:p w14:paraId="0CDB6D87" w14:textId="77777777" w:rsidR="00357F16" w:rsidRDefault="00357F16" w:rsidP="00F45105">
      <w:pPr>
        <w:tabs>
          <w:tab w:val="left" w:pos="720"/>
        </w:tabs>
        <w:rPr>
          <w:sz w:val="22"/>
        </w:rPr>
      </w:pPr>
    </w:p>
    <w:p w14:paraId="1FE1359D" w14:textId="0B077381" w:rsidR="007D22D4" w:rsidRDefault="007D22D4" w:rsidP="007D22D4">
      <w:pPr>
        <w:pStyle w:val="1QuexListLevel1"/>
      </w:pPr>
      <w:r>
        <w:t>Which of the following names is most appealing to you? Select only one [CONCEPT C: SHOW DESCRIPTION]</w:t>
      </w:r>
    </w:p>
    <w:p w14:paraId="1DD296B6" w14:textId="77777777" w:rsidR="007D22D4" w:rsidRDefault="007D22D4" w:rsidP="007D22D4">
      <w:pPr>
        <w:pStyle w:val="1QuexListLevel1"/>
        <w:numPr>
          <w:ilvl w:val="0"/>
          <w:numId w:val="0"/>
        </w:numPr>
        <w:ind w:left="630"/>
      </w:pPr>
    </w:p>
    <w:p w14:paraId="32EC9351" w14:textId="77777777" w:rsidR="007D22D4" w:rsidRDefault="007D22D4" w:rsidP="007D22D4">
      <w:pPr>
        <w:pStyle w:val="1QuexListLevel1"/>
        <w:numPr>
          <w:ilvl w:val="0"/>
          <w:numId w:val="0"/>
        </w:numPr>
        <w:ind w:left="630" w:firstLine="90"/>
      </w:pPr>
    </w:p>
    <w:p w14:paraId="38DC640A" w14:textId="77777777" w:rsidR="007D22D4" w:rsidRDefault="007D22D4" w:rsidP="007D22D4">
      <w:pPr>
        <w:pStyle w:val="QuestionNumbers"/>
        <w:numPr>
          <w:ilvl w:val="0"/>
          <w:numId w:val="0"/>
        </w:numPr>
        <w:ind w:left="990"/>
      </w:pPr>
      <w:r>
        <w:t>a.  XXX</w:t>
      </w:r>
    </w:p>
    <w:p w14:paraId="79F6B6C2" w14:textId="77777777" w:rsidR="007D22D4" w:rsidRDefault="007D22D4" w:rsidP="007D22D4">
      <w:pPr>
        <w:pStyle w:val="QuestionNumbers"/>
        <w:numPr>
          <w:ilvl w:val="0"/>
          <w:numId w:val="0"/>
        </w:numPr>
        <w:ind w:left="990"/>
      </w:pPr>
      <w:r>
        <w:t xml:space="preserve">b.  XXX </w:t>
      </w:r>
    </w:p>
    <w:p w14:paraId="08CE3C99" w14:textId="77777777" w:rsidR="007D22D4" w:rsidRDefault="007D22D4" w:rsidP="007D22D4">
      <w:pPr>
        <w:pStyle w:val="QuestionNumbers"/>
        <w:numPr>
          <w:ilvl w:val="0"/>
          <w:numId w:val="0"/>
        </w:numPr>
        <w:ind w:left="990"/>
      </w:pPr>
      <w:r>
        <w:t>c.  XXX</w:t>
      </w:r>
    </w:p>
    <w:p w14:paraId="6AF76078" w14:textId="77777777" w:rsidR="007D22D4" w:rsidRDefault="007D22D4" w:rsidP="007D22D4">
      <w:pPr>
        <w:pStyle w:val="QuestionNumbers"/>
        <w:numPr>
          <w:ilvl w:val="0"/>
          <w:numId w:val="0"/>
        </w:numPr>
        <w:ind w:left="990"/>
      </w:pPr>
      <w:r>
        <w:t>d.  XXX</w:t>
      </w:r>
    </w:p>
    <w:p w14:paraId="2F3CBFD9" w14:textId="77777777" w:rsidR="007D22D4" w:rsidRDefault="007D22D4" w:rsidP="007D22D4">
      <w:pPr>
        <w:pStyle w:val="ListParagraph"/>
        <w:ind w:left="990"/>
        <w:rPr>
          <w:rFonts w:ascii="Arial" w:hAnsi="Arial"/>
          <w:b/>
          <w:i/>
        </w:rPr>
      </w:pPr>
    </w:p>
    <w:p w14:paraId="4898C32B" w14:textId="77777777" w:rsidR="007D22D4" w:rsidRDefault="007D22D4" w:rsidP="007D22D4">
      <w:pPr>
        <w:pStyle w:val="1QuexListLevel1"/>
      </w:pPr>
      <w:r>
        <w:t xml:space="preserve">Why do you prefer this </w:t>
      </w:r>
      <w:proofErr w:type="gramStart"/>
      <w:r>
        <w:t>over</w:t>
      </w:r>
      <w:proofErr w:type="gramEnd"/>
      <w:r>
        <w:t xml:space="preserve"> the other names? What makes it most appealing?</w:t>
      </w:r>
    </w:p>
    <w:p w14:paraId="27843292" w14:textId="77777777" w:rsidR="007D22D4" w:rsidRDefault="007D22D4" w:rsidP="007D22D4">
      <w:pPr>
        <w:pStyle w:val="ListParagraph"/>
        <w:ind w:left="1440"/>
        <w:rPr>
          <w:rFonts w:ascii="Arial" w:hAnsi="Arial"/>
          <w:b/>
          <w:i/>
          <w:sz w:val="22"/>
          <w:szCs w:val="22"/>
        </w:rPr>
      </w:pPr>
    </w:p>
    <w:p w14:paraId="4C114E1A" w14:textId="123254F9" w:rsidR="007D22D4" w:rsidRPr="00635705" w:rsidRDefault="007D22D4" w:rsidP="00635705">
      <w:pPr>
        <w:pStyle w:val="1QuexListLevel1"/>
        <w:numPr>
          <w:ilvl w:val="0"/>
          <w:numId w:val="0"/>
        </w:numPr>
        <w:ind w:left="540"/>
        <w:rPr>
          <w:b/>
        </w:rPr>
      </w:pPr>
      <w:r w:rsidRPr="00AD4606">
        <w:rPr>
          <w:b/>
        </w:rPr>
        <w:t>[OPEN ENDED RESPONSE]</w:t>
      </w:r>
    </w:p>
    <w:p w14:paraId="4EEE1D27" w14:textId="77777777" w:rsidR="007D22D4" w:rsidRPr="006A5F54" w:rsidRDefault="007D22D4" w:rsidP="00E365F0">
      <w:pPr>
        <w:outlineLvl w:val="0"/>
        <w:rPr>
          <w:b/>
          <w:color w:val="76923C" w:themeColor="accent3" w:themeShade="BF"/>
          <w:sz w:val="22"/>
        </w:rPr>
      </w:pPr>
    </w:p>
    <w:p w14:paraId="7942589B" w14:textId="77777777" w:rsidR="00F64CD1" w:rsidRPr="006A5F54" w:rsidRDefault="00E365F0" w:rsidP="006A5F54">
      <w:pPr>
        <w:pBdr>
          <w:top w:val="single" w:sz="4" w:space="1" w:color="auto" w:shadow="1"/>
          <w:left w:val="single" w:sz="4" w:space="4" w:color="auto" w:shadow="1"/>
          <w:bottom w:val="single" w:sz="4" w:space="1" w:color="auto" w:shadow="1"/>
          <w:right w:val="single" w:sz="4" w:space="4" w:color="auto" w:shadow="1"/>
        </w:pBdr>
        <w:outlineLvl w:val="0"/>
        <w:rPr>
          <w:color w:val="76923C" w:themeColor="accent3" w:themeShade="BF"/>
        </w:rPr>
      </w:pPr>
      <w:r w:rsidRPr="006A5F54">
        <w:rPr>
          <w:b/>
          <w:color w:val="76923C" w:themeColor="accent3" w:themeShade="BF"/>
          <w:sz w:val="22"/>
        </w:rPr>
        <w:t xml:space="preserve">SECTION 7: </w:t>
      </w:r>
      <w:r w:rsidR="00F64CD1" w:rsidRPr="006A5F54">
        <w:rPr>
          <w:b/>
          <w:color w:val="76923C" w:themeColor="accent3" w:themeShade="BF"/>
        </w:rPr>
        <w:t>DEMOGRAPHICS</w:t>
      </w:r>
      <w:r w:rsidR="001B2EEE" w:rsidRPr="006A5F54">
        <w:rPr>
          <w:b/>
          <w:color w:val="76923C" w:themeColor="accent3" w:themeShade="BF"/>
        </w:rPr>
        <w:t xml:space="preserve"> </w:t>
      </w:r>
    </w:p>
    <w:p w14:paraId="014E3DFB" w14:textId="77777777" w:rsidR="00F64CD1" w:rsidRDefault="00001D6B" w:rsidP="008F22DA">
      <w:pPr>
        <w:pStyle w:val="SCRUBBING"/>
        <w:rPr>
          <w:color w:val="auto"/>
        </w:rPr>
      </w:pPr>
      <w:r>
        <w:rPr>
          <w:color w:val="auto"/>
        </w:rPr>
        <w:t xml:space="preserve"> </w:t>
      </w:r>
    </w:p>
    <w:p w14:paraId="402AB744" w14:textId="77777777" w:rsidR="00A7266A" w:rsidRPr="001A5650" w:rsidRDefault="00A7266A" w:rsidP="00A7266A">
      <w:pPr>
        <w:pStyle w:val="1QuexListLevel1"/>
      </w:pPr>
      <w:r w:rsidRPr="001A5650">
        <w:t xml:space="preserve">Which </w:t>
      </w:r>
      <w:r w:rsidRPr="001A5650">
        <w:rPr>
          <w:u w:val="single"/>
        </w:rPr>
        <w:t>one</w:t>
      </w:r>
      <w:r w:rsidRPr="001A5650">
        <w:t xml:space="preserve"> of the following </w:t>
      </w:r>
      <w:r w:rsidRPr="001A5650">
        <w:rPr>
          <w:snapToGrid w:val="0"/>
        </w:rPr>
        <w:t>best describes your current employment status</w:t>
      </w:r>
      <w:r w:rsidRPr="001A5650">
        <w:t xml:space="preserve">?  </w:t>
      </w:r>
    </w:p>
    <w:p w14:paraId="41C59547" w14:textId="77777777" w:rsidR="00A7266A" w:rsidRPr="001A5650" w:rsidRDefault="00A7266A" w:rsidP="00A7266A">
      <w:pPr>
        <w:tabs>
          <w:tab w:val="left" w:pos="720"/>
        </w:tabs>
        <w:ind w:left="720"/>
        <w:rPr>
          <w:sz w:val="22"/>
        </w:rPr>
      </w:pPr>
    </w:p>
    <w:p w14:paraId="53FC9C02" w14:textId="77777777" w:rsidR="00A7266A" w:rsidRPr="009901F2" w:rsidRDefault="00A7266A" w:rsidP="00DB12A6">
      <w:pPr>
        <w:pStyle w:val="2Numberedresponselist"/>
        <w:numPr>
          <w:ilvl w:val="0"/>
          <w:numId w:val="19"/>
        </w:numPr>
      </w:pPr>
      <w:r w:rsidRPr="009901F2">
        <w:t xml:space="preserve">Employed full time  </w:t>
      </w:r>
    </w:p>
    <w:p w14:paraId="1CF9E30D" w14:textId="77777777" w:rsidR="00A7266A" w:rsidRPr="009901F2" w:rsidRDefault="00A7266A" w:rsidP="00DB12A6">
      <w:pPr>
        <w:pStyle w:val="2Numberedresponselist"/>
        <w:numPr>
          <w:ilvl w:val="0"/>
          <w:numId w:val="19"/>
        </w:numPr>
      </w:pPr>
      <w:r w:rsidRPr="009901F2">
        <w:t>Employed part time or seasonally</w:t>
      </w:r>
    </w:p>
    <w:p w14:paraId="398839E6" w14:textId="77777777" w:rsidR="00A7266A" w:rsidRPr="009901F2" w:rsidRDefault="00A7266A" w:rsidP="00DB12A6">
      <w:pPr>
        <w:pStyle w:val="2Numberedresponselist"/>
        <w:numPr>
          <w:ilvl w:val="0"/>
          <w:numId w:val="19"/>
        </w:numPr>
      </w:pPr>
      <w:r w:rsidRPr="009901F2">
        <w:t xml:space="preserve">Self-employed </w:t>
      </w:r>
    </w:p>
    <w:p w14:paraId="3A21EDAB" w14:textId="77777777" w:rsidR="00A7266A" w:rsidRPr="009901F2" w:rsidRDefault="00A7266A" w:rsidP="00DB12A6">
      <w:pPr>
        <w:pStyle w:val="2Numberedresponselist"/>
        <w:numPr>
          <w:ilvl w:val="0"/>
          <w:numId w:val="19"/>
        </w:numPr>
      </w:pPr>
      <w:r w:rsidRPr="009901F2">
        <w:t xml:space="preserve">Not employed, but looking for work  </w:t>
      </w:r>
    </w:p>
    <w:p w14:paraId="42A78D0A" w14:textId="77777777" w:rsidR="00A7266A" w:rsidRPr="009901F2" w:rsidRDefault="00A7266A" w:rsidP="00DB12A6">
      <w:pPr>
        <w:pStyle w:val="2Numberedresponselist"/>
        <w:numPr>
          <w:ilvl w:val="0"/>
          <w:numId w:val="19"/>
        </w:numPr>
      </w:pPr>
      <w:r w:rsidRPr="009901F2">
        <w:t xml:space="preserve">Not employed and not looking for work  </w:t>
      </w:r>
    </w:p>
    <w:p w14:paraId="30DAA342" w14:textId="77777777" w:rsidR="00A7266A" w:rsidRPr="009901F2" w:rsidRDefault="00A7266A" w:rsidP="00DB12A6">
      <w:pPr>
        <w:pStyle w:val="2Numberedresponselist"/>
        <w:numPr>
          <w:ilvl w:val="0"/>
          <w:numId w:val="19"/>
        </w:numPr>
        <w:rPr>
          <w:rStyle w:val="SCRUBBINGChar"/>
          <w:b w:val="0"/>
          <w:color w:val="auto"/>
          <w:szCs w:val="22"/>
        </w:rPr>
      </w:pPr>
      <w:r w:rsidRPr="009901F2">
        <w:t xml:space="preserve">Retired </w:t>
      </w:r>
    </w:p>
    <w:p w14:paraId="4EB5E0A9" w14:textId="77777777" w:rsidR="00A7266A" w:rsidRPr="009901F2" w:rsidRDefault="00A7266A" w:rsidP="00DB12A6">
      <w:pPr>
        <w:pStyle w:val="2Numberedresponselist"/>
        <w:numPr>
          <w:ilvl w:val="0"/>
          <w:numId w:val="19"/>
        </w:numPr>
        <w:rPr>
          <w:rStyle w:val="SCRUBBINGChar"/>
          <w:b w:val="0"/>
          <w:color w:val="auto"/>
          <w:szCs w:val="22"/>
        </w:rPr>
      </w:pPr>
      <w:r w:rsidRPr="009901F2">
        <w:t>Other______</w:t>
      </w:r>
      <w:r w:rsidRPr="009901F2">
        <w:rPr>
          <w:rStyle w:val="SCRUBBINGChar"/>
          <w:color w:val="auto"/>
          <w:szCs w:val="22"/>
        </w:rPr>
        <w:t xml:space="preserve"> </w:t>
      </w:r>
    </w:p>
    <w:p w14:paraId="69835D61" w14:textId="77777777" w:rsidR="00A7266A" w:rsidRDefault="00A7266A" w:rsidP="008F22DA">
      <w:pPr>
        <w:pStyle w:val="SCRUBBING"/>
        <w:rPr>
          <w:color w:val="auto"/>
        </w:rPr>
      </w:pPr>
    </w:p>
    <w:p w14:paraId="4C0715B5" w14:textId="77777777" w:rsidR="008F26DA" w:rsidRPr="001A5650" w:rsidRDefault="008F26DA" w:rsidP="008F22DA">
      <w:pPr>
        <w:pStyle w:val="SCRUBBING"/>
        <w:rPr>
          <w:color w:val="auto"/>
        </w:rPr>
      </w:pPr>
    </w:p>
    <w:p w14:paraId="31AC697A" w14:textId="77777777" w:rsidR="00753C00" w:rsidRPr="001A5650" w:rsidRDefault="00753C00" w:rsidP="0035641D">
      <w:pPr>
        <w:pStyle w:val="1QuexListLevel1"/>
      </w:pPr>
      <w:r w:rsidRPr="001A5650">
        <w:t xml:space="preserve">What is your marital status?  </w:t>
      </w:r>
    </w:p>
    <w:p w14:paraId="3E573601" w14:textId="77777777" w:rsidR="00753C00" w:rsidRPr="002C2B10" w:rsidRDefault="00753C00" w:rsidP="00DB12A6">
      <w:pPr>
        <w:pStyle w:val="2Numberedresponselist"/>
        <w:numPr>
          <w:ilvl w:val="0"/>
          <w:numId w:val="22"/>
        </w:numPr>
      </w:pPr>
      <w:r w:rsidRPr="002C2B10">
        <w:t>Married</w:t>
      </w:r>
    </w:p>
    <w:p w14:paraId="32BF8AAF" w14:textId="77777777" w:rsidR="00753C00" w:rsidRPr="002C2B10" w:rsidRDefault="00753C00" w:rsidP="00DB12A6">
      <w:pPr>
        <w:pStyle w:val="2Numberedresponselist"/>
        <w:numPr>
          <w:ilvl w:val="0"/>
          <w:numId w:val="22"/>
        </w:numPr>
      </w:pPr>
      <w:r w:rsidRPr="002C2B10">
        <w:t>Living with partner</w:t>
      </w:r>
    </w:p>
    <w:p w14:paraId="79383449" w14:textId="77777777" w:rsidR="00753C00" w:rsidRPr="002C2B10" w:rsidRDefault="00753C00" w:rsidP="00DB12A6">
      <w:pPr>
        <w:pStyle w:val="2Numberedresponselist"/>
        <w:numPr>
          <w:ilvl w:val="0"/>
          <w:numId w:val="22"/>
        </w:numPr>
      </w:pPr>
      <w:r w:rsidRPr="002C2B10">
        <w:t>Single, never married</w:t>
      </w:r>
    </w:p>
    <w:p w14:paraId="7C3AD71E" w14:textId="77777777" w:rsidR="00753C00" w:rsidRPr="002C2B10" w:rsidRDefault="00753C00" w:rsidP="00DB12A6">
      <w:pPr>
        <w:pStyle w:val="2Numberedresponselist"/>
        <w:numPr>
          <w:ilvl w:val="0"/>
          <w:numId w:val="22"/>
        </w:numPr>
      </w:pPr>
      <w:r w:rsidRPr="002C2B10">
        <w:t>Divorced</w:t>
      </w:r>
    </w:p>
    <w:p w14:paraId="785B8AD0" w14:textId="77777777" w:rsidR="00F411FD" w:rsidRPr="002C2B10" w:rsidRDefault="00753C00" w:rsidP="00DB12A6">
      <w:pPr>
        <w:pStyle w:val="2Numberedresponselist"/>
        <w:numPr>
          <w:ilvl w:val="0"/>
          <w:numId w:val="22"/>
        </w:numPr>
      </w:pPr>
      <w:r w:rsidRPr="002C2B10">
        <w:t>Widowed</w:t>
      </w:r>
    </w:p>
    <w:p w14:paraId="6AE94393" w14:textId="77777777" w:rsidR="00000C29" w:rsidRDefault="0025385B" w:rsidP="00DB12A6">
      <w:pPr>
        <w:pStyle w:val="2Numberedresponselist"/>
        <w:numPr>
          <w:ilvl w:val="0"/>
          <w:numId w:val="22"/>
        </w:numPr>
      </w:pPr>
      <w:r w:rsidRPr="002C2B10">
        <w:t>Prefer not to say</w:t>
      </w:r>
    </w:p>
    <w:p w14:paraId="32788A63" w14:textId="77777777" w:rsidR="00A7266A" w:rsidRDefault="00A7266A" w:rsidP="00A7266A">
      <w:pPr>
        <w:pStyle w:val="2Numberedresponselist"/>
        <w:numPr>
          <w:ilvl w:val="0"/>
          <w:numId w:val="0"/>
        </w:numPr>
        <w:ind w:left="990"/>
      </w:pPr>
    </w:p>
    <w:p w14:paraId="4795EC77" w14:textId="77777777" w:rsidR="006A5F54" w:rsidRDefault="006A5F54" w:rsidP="006A5F54">
      <w:pPr>
        <w:pStyle w:val="1QuexListLevel1"/>
        <w:numPr>
          <w:ilvl w:val="0"/>
          <w:numId w:val="0"/>
        </w:numPr>
        <w:ind w:left="450"/>
      </w:pPr>
    </w:p>
    <w:p w14:paraId="5D9D62D3" w14:textId="77777777" w:rsidR="006A5F54" w:rsidRDefault="006A5F54" w:rsidP="006A5F54">
      <w:pPr>
        <w:pStyle w:val="1QuexListLevel1"/>
      </w:pPr>
      <w:r>
        <w:t xml:space="preserve">Have </w:t>
      </w:r>
      <w:r w:rsidRPr="00C31661">
        <w:t>you purchased a U.S. Savings Bond for yourself or for someone else</w:t>
      </w:r>
      <w:r>
        <w:t xml:space="preserve"> in the past two years</w:t>
      </w:r>
      <w:r w:rsidRPr="00C31661">
        <w:t xml:space="preserve">? </w:t>
      </w:r>
    </w:p>
    <w:p w14:paraId="79E5316F" w14:textId="77777777" w:rsidR="006A5F54" w:rsidRDefault="006A5F54" w:rsidP="006A5F54">
      <w:pPr>
        <w:pStyle w:val="1QuexListLevel1"/>
        <w:numPr>
          <w:ilvl w:val="0"/>
          <w:numId w:val="0"/>
        </w:numPr>
        <w:ind w:left="360"/>
      </w:pPr>
    </w:p>
    <w:p w14:paraId="68A66808" w14:textId="77777777" w:rsidR="006A5F54" w:rsidRDefault="006A5F54" w:rsidP="006A5F54">
      <w:pPr>
        <w:pStyle w:val="1QuexListLevel1"/>
        <w:numPr>
          <w:ilvl w:val="0"/>
          <w:numId w:val="0"/>
        </w:numPr>
        <w:ind w:left="360" w:hanging="360"/>
      </w:pPr>
    </w:p>
    <w:tbl>
      <w:tblPr>
        <w:tblStyle w:val="TableGrid"/>
        <w:tblW w:w="0" w:type="auto"/>
        <w:tblInd w:w="360" w:type="dxa"/>
        <w:tblLook w:val="04A0" w:firstRow="1" w:lastRow="0" w:firstColumn="1" w:lastColumn="0" w:noHBand="0" w:noVBand="1"/>
      </w:tblPr>
      <w:tblGrid>
        <w:gridCol w:w="2262"/>
        <w:gridCol w:w="1063"/>
        <w:gridCol w:w="3425"/>
        <w:gridCol w:w="2240"/>
      </w:tblGrid>
      <w:tr w:rsidR="006A5F54" w14:paraId="4CC90DB6" w14:textId="77777777" w:rsidTr="00487EE7">
        <w:tc>
          <w:tcPr>
            <w:tcW w:w="2262" w:type="dxa"/>
          </w:tcPr>
          <w:p w14:paraId="52F1ECB9" w14:textId="77777777" w:rsidR="006A5F54" w:rsidRDefault="006A5F54" w:rsidP="00487EE7">
            <w:pPr>
              <w:pStyle w:val="1QuexListLevel1"/>
              <w:numPr>
                <w:ilvl w:val="0"/>
                <w:numId w:val="0"/>
              </w:numPr>
            </w:pPr>
          </w:p>
        </w:tc>
        <w:tc>
          <w:tcPr>
            <w:tcW w:w="1063" w:type="dxa"/>
          </w:tcPr>
          <w:p w14:paraId="26134BAD" w14:textId="77777777" w:rsidR="006A5F54" w:rsidRDefault="006A5F54" w:rsidP="00487EE7">
            <w:pPr>
              <w:pStyle w:val="1QuexListLevel1"/>
              <w:numPr>
                <w:ilvl w:val="0"/>
                <w:numId w:val="0"/>
              </w:numPr>
            </w:pPr>
            <w:r>
              <w:t>Myself</w:t>
            </w:r>
          </w:p>
        </w:tc>
        <w:tc>
          <w:tcPr>
            <w:tcW w:w="3425" w:type="dxa"/>
          </w:tcPr>
          <w:p w14:paraId="4D4AF6DA" w14:textId="77777777" w:rsidR="006A5F54" w:rsidRDefault="006A5F54" w:rsidP="00487EE7">
            <w:pPr>
              <w:pStyle w:val="1QuexListLevel1"/>
              <w:numPr>
                <w:ilvl w:val="0"/>
                <w:numId w:val="0"/>
              </w:numPr>
            </w:pPr>
            <w:r>
              <w:t>For someone else as a gift</w:t>
            </w:r>
          </w:p>
        </w:tc>
        <w:tc>
          <w:tcPr>
            <w:tcW w:w="2240" w:type="dxa"/>
          </w:tcPr>
          <w:p w14:paraId="4FECDC37" w14:textId="77777777" w:rsidR="006A5F54" w:rsidRDefault="006A5F54" w:rsidP="00487EE7">
            <w:pPr>
              <w:pStyle w:val="1QuexListLevel1"/>
              <w:numPr>
                <w:ilvl w:val="0"/>
                <w:numId w:val="0"/>
              </w:numPr>
            </w:pPr>
            <w:r>
              <w:t>Have not purchased a U.S. Savings Bond</w:t>
            </w:r>
          </w:p>
        </w:tc>
      </w:tr>
      <w:tr w:rsidR="006A5F54" w14:paraId="51B93611" w14:textId="77777777" w:rsidTr="00487EE7">
        <w:tc>
          <w:tcPr>
            <w:tcW w:w="2262" w:type="dxa"/>
          </w:tcPr>
          <w:p w14:paraId="581FCFE4" w14:textId="77777777" w:rsidR="006A5F54" w:rsidRDefault="006A5F54" w:rsidP="00487EE7">
            <w:pPr>
              <w:pStyle w:val="1QuexListLevel1"/>
              <w:numPr>
                <w:ilvl w:val="0"/>
                <w:numId w:val="0"/>
              </w:numPr>
            </w:pPr>
            <w:r>
              <w:t>Purchased a U.S. Savings Bond in last two years for…</w:t>
            </w:r>
          </w:p>
        </w:tc>
        <w:tc>
          <w:tcPr>
            <w:tcW w:w="1063" w:type="dxa"/>
          </w:tcPr>
          <w:p w14:paraId="57773053" w14:textId="77777777" w:rsidR="006A5F54" w:rsidRDefault="006A5F54" w:rsidP="00487EE7">
            <w:pPr>
              <w:pStyle w:val="1QuexListLevel1"/>
              <w:numPr>
                <w:ilvl w:val="0"/>
                <w:numId w:val="0"/>
              </w:numPr>
            </w:pPr>
          </w:p>
        </w:tc>
        <w:tc>
          <w:tcPr>
            <w:tcW w:w="3425" w:type="dxa"/>
          </w:tcPr>
          <w:p w14:paraId="1285B978" w14:textId="77777777" w:rsidR="006A5F54" w:rsidRDefault="006A5F54" w:rsidP="00487EE7">
            <w:pPr>
              <w:pStyle w:val="1QuexListLevel1"/>
              <w:numPr>
                <w:ilvl w:val="0"/>
                <w:numId w:val="0"/>
              </w:numPr>
            </w:pPr>
          </w:p>
        </w:tc>
        <w:tc>
          <w:tcPr>
            <w:tcW w:w="2240" w:type="dxa"/>
          </w:tcPr>
          <w:p w14:paraId="2F28F7DA" w14:textId="77777777" w:rsidR="006A5F54" w:rsidRDefault="006A5F54" w:rsidP="00487EE7">
            <w:pPr>
              <w:pStyle w:val="1QuexListLevel1"/>
              <w:numPr>
                <w:ilvl w:val="0"/>
                <w:numId w:val="0"/>
              </w:numPr>
            </w:pPr>
            <w:r>
              <w:t>(EXCLUSIVE)</w:t>
            </w:r>
          </w:p>
        </w:tc>
      </w:tr>
    </w:tbl>
    <w:p w14:paraId="495C1C24" w14:textId="77777777" w:rsidR="006A5F54" w:rsidRDefault="006A5F54" w:rsidP="006A5F54">
      <w:pPr>
        <w:pStyle w:val="2Numberedresponselist"/>
        <w:numPr>
          <w:ilvl w:val="0"/>
          <w:numId w:val="0"/>
        </w:numPr>
        <w:spacing w:after="0" w:line="240" w:lineRule="auto"/>
        <w:ind w:left="1080" w:hanging="360"/>
        <w:rPr>
          <w:rFonts w:cs="Arial"/>
        </w:rPr>
      </w:pPr>
    </w:p>
    <w:p w14:paraId="6DB0757B" w14:textId="77777777" w:rsidR="006A5F54" w:rsidRDefault="006A5F54" w:rsidP="006A5F54">
      <w:pPr>
        <w:pStyle w:val="2Numberedresponselist"/>
        <w:numPr>
          <w:ilvl w:val="0"/>
          <w:numId w:val="0"/>
        </w:numPr>
        <w:spacing w:after="0" w:line="240" w:lineRule="auto"/>
        <w:rPr>
          <w:rFonts w:cs="Arial"/>
        </w:rPr>
      </w:pPr>
    </w:p>
    <w:p w14:paraId="2597D8CF" w14:textId="77777777" w:rsidR="006A5F54" w:rsidRPr="00C34E9F" w:rsidRDefault="006A5F54" w:rsidP="006A5F54">
      <w:pPr>
        <w:pStyle w:val="2Numberedresponselist"/>
        <w:numPr>
          <w:ilvl w:val="0"/>
          <w:numId w:val="0"/>
        </w:numPr>
        <w:spacing w:after="0" w:line="240" w:lineRule="auto"/>
        <w:ind w:hanging="270"/>
        <w:rPr>
          <w:rFonts w:cs="Arial"/>
          <w:b/>
        </w:rPr>
      </w:pPr>
      <w:r>
        <w:rPr>
          <w:rFonts w:cs="Arial"/>
          <w:b/>
        </w:rPr>
        <w:t>ASK</w:t>
      </w:r>
      <w:r w:rsidRPr="00384421">
        <w:rPr>
          <w:rFonts w:cs="Arial"/>
          <w:b/>
        </w:rPr>
        <w:t xml:space="preserve"> IF HAVE PURCHASED A </w:t>
      </w:r>
      <w:r>
        <w:rPr>
          <w:rFonts w:cs="Arial"/>
          <w:b/>
        </w:rPr>
        <w:t>U.S.</w:t>
      </w:r>
      <w:r w:rsidRPr="00384421">
        <w:rPr>
          <w:rFonts w:cs="Arial"/>
          <w:b/>
        </w:rPr>
        <w:t xml:space="preserve"> SAVINGS BOND </w:t>
      </w:r>
      <w:r w:rsidRPr="00951412">
        <w:rPr>
          <w:rFonts w:cs="Arial"/>
          <w:b/>
        </w:rPr>
        <w:t>IN PREVIOUS QUESTION</w:t>
      </w:r>
    </w:p>
    <w:p w14:paraId="4D65510B" w14:textId="77777777" w:rsidR="006A5F54" w:rsidRDefault="006A5F54" w:rsidP="006A5F54">
      <w:pPr>
        <w:pStyle w:val="1QuexListLevel1"/>
        <w:ind w:left="360"/>
      </w:pPr>
      <w:r>
        <w:t>Which of the following best describes the most recent U.S. Savings Bond/s you purchased…</w:t>
      </w:r>
    </w:p>
    <w:p w14:paraId="42E2F6A7" w14:textId="77777777" w:rsidR="006A5F54" w:rsidRPr="00DB12A6" w:rsidRDefault="006A5F54" w:rsidP="00DB12A6">
      <w:pPr>
        <w:pStyle w:val="2Numberedresponselist"/>
        <w:numPr>
          <w:ilvl w:val="0"/>
          <w:numId w:val="13"/>
        </w:numPr>
        <w:rPr>
          <w:rFonts w:cs="Arial"/>
        </w:rPr>
      </w:pPr>
      <w:r w:rsidRPr="00DB12A6">
        <w:rPr>
          <w:rFonts w:cs="Arial"/>
        </w:rPr>
        <w:t>A paper savings bond</w:t>
      </w:r>
    </w:p>
    <w:p w14:paraId="181D2E7A" w14:textId="77777777" w:rsidR="006A5F54" w:rsidRPr="00DB12A6" w:rsidRDefault="006A5F54" w:rsidP="00DB12A6">
      <w:pPr>
        <w:pStyle w:val="2Numberedresponselist"/>
        <w:numPr>
          <w:ilvl w:val="0"/>
          <w:numId w:val="13"/>
        </w:numPr>
        <w:rPr>
          <w:rFonts w:cs="Arial"/>
        </w:rPr>
      </w:pPr>
      <w:r w:rsidRPr="00DB12A6">
        <w:rPr>
          <w:rFonts w:cs="Arial"/>
        </w:rPr>
        <w:t>An electronic savings bond purchased through TreasuryDirect</w:t>
      </w:r>
    </w:p>
    <w:p w14:paraId="328CAE93" w14:textId="77777777" w:rsidR="006A5F54" w:rsidRPr="00DB12A6" w:rsidRDefault="006A5F54" w:rsidP="00DB12A6">
      <w:pPr>
        <w:pStyle w:val="2Numberedresponselist"/>
        <w:numPr>
          <w:ilvl w:val="0"/>
          <w:numId w:val="13"/>
        </w:numPr>
        <w:rPr>
          <w:rFonts w:cs="Arial"/>
        </w:rPr>
      </w:pPr>
      <w:r w:rsidRPr="00DB12A6">
        <w:rPr>
          <w:rFonts w:cs="Arial"/>
        </w:rPr>
        <w:t>Don’t know</w:t>
      </w:r>
    </w:p>
    <w:p w14:paraId="5A121657" w14:textId="77777777" w:rsidR="006A5F54" w:rsidRDefault="006A5F54" w:rsidP="006A5F54">
      <w:pPr>
        <w:pStyle w:val="1QuexListLevel1"/>
        <w:numPr>
          <w:ilvl w:val="0"/>
          <w:numId w:val="0"/>
        </w:numPr>
        <w:ind w:left="1080" w:hanging="360"/>
      </w:pPr>
    </w:p>
    <w:p w14:paraId="02EFF8C0" w14:textId="77777777" w:rsidR="006A5F54" w:rsidRPr="00C31661" w:rsidRDefault="006A5F54" w:rsidP="006A5F54">
      <w:pPr>
        <w:pStyle w:val="1QuexListLevel1"/>
        <w:ind w:left="360"/>
      </w:pPr>
      <w:r w:rsidRPr="00C31661">
        <w:t xml:space="preserve">Do you currently own any of the following? (YES/NO/DON’T KNOW) </w:t>
      </w:r>
    </w:p>
    <w:p w14:paraId="103C0BB7" w14:textId="77777777" w:rsidR="006A5F54" w:rsidRDefault="006A5F54" w:rsidP="00DB12A6">
      <w:pPr>
        <w:pStyle w:val="2Numberedresponselist"/>
        <w:numPr>
          <w:ilvl w:val="0"/>
          <w:numId w:val="33"/>
        </w:numPr>
        <w:rPr>
          <w:rFonts w:cs="Arial"/>
        </w:rPr>
      </w:pPr>
      <w:r w:rsidRPr="006A5F54">
        <w:rPr>
          <w:rFonts w:cs="Arial"/>
        </w:rPr>
        <w:t>Paper U.S. Savings Bonds</w:t>
      </w:r>
    </w:p>
    <w:p w14:paraId="18CFCD64" w14:textId="77777777" w:rsidR="006A5F54" w:rsidRDefault="006A5F54" w:rsidP="00DB12A6">
      <w:pPr>
        <w:pStyle w:val="2Numberedresponselist"/>
        <w:numPr>
          <w:ilvl w:val="0"/>
          <w:numId w:val="33"/>
        </w:numPr>
        <w:rPr>
          <w:rFonts w:cs="Arial"/>
        </w:rPr>
      </w:pPr>
      <w:r w:rsidRPr="006A5F54">
        <w:rPr>
          <w:rFonts w:cs="Arial"/>
        </w:rPr>
        <w:t>Electronic U.S. Savings Bonds</w:t>
      </w:r>
    </w:p>
    <w:p w14:paraId="5B1523B8" w14:textId="77777777" w:rsidR="006A5F54" w:rsidRDefault="006A5F54" w:rsidP="00DB12A6">
      <w:pPr>
        <w:pStyle w:val="2Numberedresponselist"/>
        <w:numPr>
          <w:ilvl w:val="0"/>
          <w:numId w:val="33"/>
        </w:numPr>
        <w:rPr>
          <w:rFonts w:cs="Arial"/>
        </w:rPr>
      </w:pPr>
      <w:r w:rsidRPr="006A5F54">
        <w:rPr>
          <w:rFonts w:cs="Arial"/>
        </w:rPr>
        <w:t>Treasury bills (T-bills), notes, bonds, or TIPS (Treasury Inflation-Protected Securities)</w:t>
      </w:r>
    </w:p>
    <w:p w14:paraId="31F856D3" w14:textId="55083776" w:rsidR="006A5F54" w:rsidRPr="006A5F54" w:rsidRDefault="006A5F54" w:rsidP="00DB12A6">
      <w:pPr>
        <w:pStyle w:val="2Numberedresponselist"/>
        <w:numPr>
          <w:ilvl w:val="0"/>
          <w:numId w:val="33"/>
        </w:numPr>
        <w:rPr>
          <w:rFonts w:cs="Arial"/>
        </w:rPr>
      </w:pPr>
      <w:r w:rsidRPr="006A5F54">
        <w:rPr>
          <w:rFonts w:cs="Arial"/>
        </w:rPr>
        <w:t>Floating rate notes or FRNs</w:t>
      </w:r>
    </w:p>
    <w:p w14:paraId="1F27A7F5" w14:textId="77777777" w:rsidR="006A5F54" w:rsidRDefault="006A5F54" w:rsidP="006A5F54">
      <w:pPr>
        <w:rPr>
          <w:rFonts w:cs="Arial"/>
          <w:sz w:val="22"/>
        </w:rPr>
      </w:pPr>
    </w:p>
    <w:p w14:paraId="7694DAAC" w14:textId="77777777" w:rsidR="006A5F54" w:rsidRPr="001A5650" w:rsidRDefault="006A5F54" w:rsidP="00A434DB">
      <w:pPr>
        <w:rPr>
          <w:rFonts w:cs="Arial"/>
          <w:sz w:val="22"/>
          <w:szCs w:val="18"/>
        </w:rPr>
      </w:pPr>
    </w:p>
    <w:p w14:paraId="7BB55A57" w14:textId="2B8B9DAB" w:rsidR="00132287" w:rsidRDefault="00A434DB" w:rsidP="008C3DAD">
      <w:pPr>
        <w:rPr>
          <w:rFonts w:cs="Arial"/>
          <w:sz w:val="22"/>
        </w:rPr>
      </w:pPr>
      <w:r w:rsidRPr="001A5650">
        <w:rPr>
          <w:rFonts w:cs="Arial"/>
          <w:sz w:val="22"/>
          <w:szCs w:val="18"/>
        </w:rPr>
        <w:t>Thank you very much for participating in our survey.</w:t>
      </w:r>
    </w:p>
    <w:p w14:paraId="01ECC160" w14:textId="77777777" w:rsidR="00242CDD" w:rsidRPr="001A5650" w:rsidRDefault="00242CDD" w:rsidP="00871BAC">
      <w:pPr>
        <w:tabs>
          <w:tab w:val="left" w:pos="360"/>
        </w:tabs>
        <w:rPr>
          <w:rFonts w:cs="Arial"/>
          <w:sz w:val="22"/>
        </w:rPr>
      </w:pPr>
    </w:p>
    <w:sectPr w:rsidR="00242CDD" w:rsidRPr="001A5650" w:rsidSect="00807811">
      <w:type w:val="continuous"/>
      <w:pgSz w:w="12240" w:h="15840" w:code="1"/>
      <w:pgMar w:top="720" w:right="720" w:bottom="1440" w:left="720" w:header="720" w:footer="720" w:gutter="0"/>
      <w:cols w:space="720"/>
      <w:titlePg/>
      <w:docGrid w:linePitch="272"/>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4C904D7" w15:done="0"/>
  <w15:commentEx w15:paraId="523F6B36" w15:done="0"/>
  <w15:commentEx w15:paraId="5275FF76" w15:done="0"/>
  <w15:commentEx w15:paraId="730EACE9" w15:done="0"/>
  <w15:commentEx w15:paraId="36AA3A95" w15:done="0"/>
  <w15:commentEx w15:paraId="125B5917" w15:done="0"/>
  <w15:commentEx w15:paraId="1AF7A598" w15:done="0"/>
  <w15:commentEx w15:paraId="58C79368" w15:done="0"/>
  <w15:commentEx w15:paraId="519FD308" w15:done="0"/>
  <w15:commentEx w15:paraId="7015B6A4" w15:done="0"/>
  <w15:commentEx w15:paraId="478B7F20" w15:done="0"/>
  <w15:commentEx w15:paraId="2E00318C" w15:done="0"/>
  <w15:commentEx w15:paraId="27C0A813" w15:done="0"/>
  <w15:commentEx w15:paraId="72523741" w15:done="0"/>
  <w15:commentEx w15:paraId="18F714F9"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C27A19" w14:textId="77777777" w:rsidR="00537371" w:rsidRDefault="00537371">
      <w:r>
        <w:separator/>
      </w:r>
    </w:p>
  </w:endnote>
  <w:endnote w:type="continuationSeparator" w:id="0">
    <w:p w14:paraId="6CFE57BE" w14:textId="77777777" w:rsidR="00537371" w:rsidRDefault="005373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MS Mincho">
    <w:altName w:val="ＭＳ 明朝"/>
    <w:charset w:val="80"/>
    <w:family w:val="modern"/>
    <w:pitch w:val="fixed"/>
    <w:sig w:usb0="E00002FF" w:usb1="6AC7FDFB" w:usb2="00000012" w:usb3="00000000" w:csb0="0002009F" w:csb1="00000000"/>
  </w:font>
  <w:font w:name="Tahoma">
    <w:panose1 w:val="020B0604030504040204"/>
    <w:charset w:val="00"/>
    <w:family w:val="auto"/>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ＭＳ 明朝">
    <w:panose1 w:val="00000000000000000000"/>
    <w:charset w:val="80"/>
    <w:family w:val="roman"/>
    <w:notTrueType/>
    <w:pitch w:val="fixed"/>
    <w:sig w:usb0="00000001" w:usb1="08070000" w:usb2="00000010" w:usb3="00000000" w:csb0="00020000" w:csb1="00000000"/>
  </w:font>
  <w:font w:name="Arial Narrow">
    <w:panose1 w:val="020B0506020202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1DF4BB" w14:textId="77777777" w:rsidR="00537371" w:rsidRDefault="00537371" w:rsidP="002A754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8426354" w14:textId="77777777" w:rsidR="00537371" w:rsidRDefault="00537371" w:rsidP="002A754E">
    <w:pPr>
      <w:pStyle w:val="Footer"/>
      <w:ind w:right="360"/>
    </w:pPr>
  </w:p>
</w:ftr>
</file>

<file path=word/footer1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C1E902" w14:textId="77777777" w:rsidR="00537371" w:rsidRDefault="00537371" w:rsidP="002A754E">
    <w:pPr>
      <w:pStyle w:val="Footer"/>
      <w:framePr w:wrap="around" w:vAnchor="text" w:hAnchor="page" w:x="11242" w:y="-259"/>
      <w:rPr>
        <w:rStyle w:val="PageNumber"/>
      </w:rPr>
    </w:pPr>
    <w:r>
      <w:rPr>
        <w:rStyle w:val="PageNumber"/>
      </w:rPr>
      <w:fldChar w:fldCharType="begin"/>
    </w:r>
    <w:r>
      <w:rPr>
        <w:rStyle w:val="PageNumber"/>
      </w:rPr>
      <w:instrText xml:space="preserve">PAGE  </w:instrText>
    </w:r>
    <w:r>
      <w:rPr>
        <w:rStyle w:val="PageNumber"/>
      </w:rPr>
      <w:fldChar w:fldCharType="separate"/>
    </w:r>
    <w:r w:rsidR="000A747B">
      <w:rPr>
        <w:rStyle w:val="PageNumber"/>
        <w:noProof/>
      </w:rPr>
      <w:t>9</w:t>
    </w:r>
    <w:r>
      <w:rPr>
        <w:rStyle w:val="PageNumber"/>
      </w:rPr>
      <w:fldChar w:fldCharType="end"/>
    </w:r>
  </w:p>
  <w:p w14:paraId="2214E3FF" w14:textId="77777777" w:rsidR="00537371" w:rsidRDefault="00537371" w:rsidP="002A754E">
    <w:pPr>
      <w:pStyle w:val="Footer"/>
      <w:ind w:right="360"/>
    </w:pPr>
    <w:r>
      <w:rPr>
        <w:noProof/>
        <w:szCs w:val="20"/>
        <w:lang w:val="en-US" w:eastAsia="en-US"/>
      </w:rPr>
      <w:drawing>
        <wp:anchor distT="0" distB="0" distL="114300" distR="114300" simplePos="0" relativeHeight="251668480" behindDoc="1" locked="1" layoutInCell="1" allowOverlap="1" wp14:anchorId="6BAB8B59" wp14:editId="2F0DBC36">
          <wp:simplePos x="0" y="0"/>
          <wp:positionH relativeFrom="page">
            <wp:align>center</wp:align>
          </wp:positionH>
          <wp:positionV relativeFrom="page">
            <wp:align>bottom</wp:align>
          </wp:positionV>
          <wp:extent cx="7772400" cy="905510"/>
          <wp:effectExtent l="0" t="0" r="0" b="8890"/>
          <wp:wrapNone/>
          <wp:docPr id="2" name="Picture 2" descr="ASGletterhead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SGletterheadbottom"/>
                  <pic:cNvPicPr>
                    <a:picLocks noChangeAspect="1" noChangeArrowheads="1"/>
                  </pic:cNvPicPr>
                </pic:nvPicPr>
                <pic:blipFill>
                  <a:blip r:embed="rId1">
                    <a:extLst>
                      <a:ext uri="{28A0092B-C50C-407E-A947-70E740481C1C}">
                        <a14:useLocalDpi xmlns:a14="http://schemas.microsoft.com/office/drawing/2010/main" val="0"/>
                      </a:ext>
                    </a:extLst>
                  </a:blip>
                  <a:srcRect t="90984"/>
                  <a:stretch>
                    <a:fillRect/>
                  </a:stretch>
                </pic:blipFill>
                <pic:spPr bwMode="auto">
                  <a:xfrm>
                    <a:off x="0" y="0"/>
                    <a:ext cx="7772400" cy="90551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1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74A2BE" w14:textId="77777777" w:rsidR="00537371" w:rsidRDefault="00537371" w:rsidP="002A754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3940D52" w14:textId="77777777" w:rsidR="00537371" w:rsidRDefault="00537371" w:rsidP="002A754E">
    <w:pPr>
      <w:pStyle w:val="Footer"/>
      <w:ind w:right="360"/>
    </w:pPr>
  </w:p>
</w:ftr>
</file>

<file path=word/footer1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61CB6E" w14:textId="77777777" w:rsidR="00537371" w:rsidRDefault="00537371" w:rsidP="002A754E">
    <w:pPr>
      <w:pStyle w:val="Footer"/>
      <w:framePr w:wrap="around" w:vAnchor="text" w:hAnchor="page" w:x="11242" w:y="-259"/>
      <w:rPr>
        <w:rStyle w:val="PageNumber"/>
      </w:rPr>
    </w:pPr>
    <w:r>
      <w:rPr>
        <w:rStyle w:val="PageNumber"/>
      </w:rPr>
      <w:fldChar w:fldCharType="begin"/>
    </w:r>
    <w:r>
      <w:rPr>
        <w:rStyle w:val="PageNumber"/>
      </w:rPr>
      <w:instrText xml:space="preserve">PAGE  </w:instrText>
    </w:r>
    <w:r>
      <w:rPr>
        <w:rStyle w:val="PageNumber"/>
      </w:rPr>
      <w:fldChar w:fldCharType="separate"/>
    </w:r>
    <w:r w:rsidR="000A747B">
      <w:rPr>
        <w:rStyle w:val="PageNumber"/>
        <w:noProof/>
      </w:rPr>
      <w:t>10</w:t>
    </w:r>
    <w:r>
      <w:rPr>
        <w:rStyle w:val="PageNumber"/>
      </w:rPr>
      <w:fldChar w:fldCharType="end"/>
    </w:r>
  </w:p>
  <w:p w14:paraId="64C5DE8D" w14:textId="77777777" w:rsidR="00537371" w:rsidRDefault="00537371" w:rsidP="002A754E">
    <w:pPr>
      <w:pStyle w:val="Footer"/>
      <w:ind w:right="360"/>
    </w:pPr>
    <w:r>
      <w:rPr>
        <w:noProof/>
        <w:szCs w:val="20"/>
        <w:lang w:val="en-US" w:eastAsia="en-US"/>
      </w:rPr>
      <w:drawing>
        <wp:anchor distT="0" distB="0" distL="114300" distR="114300" simplePos="0" relativeHeight="251677696" behindDoc="1" locked="1" layoutInCell="1" allowOverlap="1" wp14:anchorId="219C3A5C" wp14:editId="0177926C">
          <wp:simplePos x="0" y="0"/>
          <wp:positionH relativeFrom="page">
            <wp:align>center</wp:align>
          </wp:positionH>
          <wp:positionV relativeFrom="page">
            <wp:align>bottom</wp:align>
          </wp:positionV>
          <wp:extent cx="7772400" cy="905510"/>
          <wp:effectExtent l="0" t="0" r="0" b="8890"/>
          <wp:wrapNone/>
          <wp:docPr id="14" name="Picture 14" descr="ASGletterhead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SGletterheadbottom"/>
                  <pic:cNvPicPr>
                    <a:picLocks noChangeAspect="1" noChangeArrowheads="1"/>
                  </pic:cNvPicPr>
                </pic:nvPicPr>
                <pic:blipFill>
                  <a:blip r:embed="rId1">
                    <a:extLst>
                      <a:ext uri="{28A0092B-C50C-407E-A947-70E740481C1C}">
                        <a14:useLocalDpi xmlns:a14="http://schemas.microsoft.com/office/drawing/2010/main" val="0"/>
                      </a:ext>
                    </a:extLst>
                  </a:blip>
                  <a:srcRect t="90984"/>
                  <a:stretch>
                    <a:fillRect/>
                  </a:stretch>
                </pic:blipFill>
                <pic:spPr bwMode="auto">
                  <a:xfrm>
                    <a:off x="0" y="0"/>
                    <a:ext cx="7772400" cy="90551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1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24C3E7" w14:textId="77777777" w:rsidR="00537371" w:rsidRDefault="00537371" w:rsidP="002A754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57C5367" w14:textId="77777777" w:rsidR="00537371" w:rsidRDefault="00537371" w:rsidP="002A754E">
    <w:pPr>
      <w:pStyle w:val="Footer"/>
      <w:ind w:right="360"/>
    </w:pPr>
  </w:p>
</w:ftr>
</file>

<file path=word/footer1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5F426A" w14:textId="77777777" w:rsidR="00537371" w:rsidRDefault="00537371" w:rsidP="002A754E">
    <w:pPr>
      <w:pStyle w:val="Footer"/>
      <w:framePr w:wrap="around" w:vAnchor="text" w:hAnchor="page" w:x="11242" w:y="-259"/>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10</w:t>
    </w:r>
    <w:r>
      <w:rPr>
        <w:rStyle w:val="PageNumber"/>
      </w:rPr>
      <w:fldChar w:fldCharType="end"/>
    </w:r>
  </w:p>
  <w:p w14:paraId="1D83C1F7" w14:textId="77777777" w:rsidR="00537371" w:rsidRDefault="00537371" w:rsidP="002A754E">
    <w:pPr>
      <w:pStyle w:val="Footer"/>
      <w:ind w:right="360"/>
    </w:pPr>
    <w:r>
      <w:rPr>
        <w:noProof/>
        <w:szCs w:val="20"/>
        <w:lang w:val="en-US" w:eastAsia="en-US"/>
      </w:rPr>
      <w:drawing>
        <wp:anchor distT="0" distB="0" distL="114300" distR="114300" simplePos="0" relativeHeight="251671552" behindDoc="1" locked="1" layoutInCell="1" allowOverlap="1" wp14:anchorId="0A74713F" wp14:editId="30293197">
          <wp:simplePos x="0" y="0"/>
          <wp:positionH relativeFrom="page">
            <wp:align>center</wp:align>
          </wp:positionH>
          <wp:positionV relativeFrom="page">
            <wp:align>bottom</wp:align>
          </wp:positionV>
          <wp:extent cx="7772400" cy="905510"/>
          <wp:effectExtent l="0" t="0" r="0" b="8890"/>
          <wp:wrapNone/>
          <wp:docPr id="8" name="Picture 8" descr="ASGletterhead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SGletterheadbottom"/>
                  <pic:cNvPicPr>
                    <a:picLocks noChangeAspect="1" noChangeArrowheads="1"/>
                  </pic:cNvPicPr>
                </pic:nvPicPr>
                <pic:blipFill>
                  <a:blip r:embed="rId1">
                    <a:extLst>
                      <a:ext uri="{28A0092B-C50C-407E-A947-70E740481C1C}">
                        <a14:useLocalDpi xmlns:a14="http://schemas.microsoft.com/office/drawing/2010/main" val="0"/>
                      </a:ext>
                    </a:extLst>
                  </a:blip>
                  <a:srcRect t="90984"/>
                  <a:stretch>
                    <a:fillRect/>
                  </a:stretch>
                </pic:blipFill>
                <pic:spPr bwMode="auto">
                  <a:xfrm>
                    <a:off x="0" y="0"/>
                    <a:ext cx="7772400" cy="90551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1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378B30" w14:textId="77777777" w:rsidR="00537371" w:rsidRDefault="00537371" w:rsidP="002A754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CE39511" w14:textId="77777777" w:rsidR="00537371" w:rsidRDefault="00537371" w:rsidP="002A754E">
    <w:pPr>
      <w:pStyle w:val="Footer"/>
      <w:ind w:right="360"/>
    </w:pPr>
  </w:p>
</w:ftr>
</file>

<file path=word/footer1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2719E0" w14:textId="77777777" w:rsidR="00537371" w:rsidRDefault="00537371" w:rsidP="002A754E">
    <w:pPr>
      <w:pStyle w:val="Footer"/>
      <w:framePr w:wrap="around" w:vAnchor="text" w:hAnchor="page" w:x="11242" w:y="-259"/>
      <w:rPr>
        <w:rStyle w:val="PageNumber"/>
      </w:rPr>
    </w:pPr>
    <w:r>
      <w:rPr>
        <w:rStyle w:val="PageNumber"/>
      </w:rPr>
      <w:fldChar w:fldCharType="begin"/>
    </w:r>
    <w:r>
      <w:rPr>
        <w:rStyle w:val="PageNumber"/>
      </w:rPr>
      <w:instrText xml:space="preserve">PAGE  </w:instrText>
    </w:r>
    <w:r>
      <w:rPr>
        <w:rStyle w:val="PageNumber"/>
      </w:rPr>
      <w:fldChar w:fldCharType="separate"/>
    </w:r>
    <w:r w:rsidR="00071051">
      <w:rPr>
        <w:rStyle w:val="PageNumber"/>
        <w:noProof/>
      </w:rPr>
      <w:t>11</w:t>
    </w:r>
    <w:r>
      <w:rPr>
        <w:rStyle w:val="PageNumber"/>
      </w:rPr>
      <w:fldChar w:fldCharType="end"/>
    </w:r>
  </w:p>
  <w:p w14:paraId="12188430" w14:textId="77777777" w:rsidR="00537371" w:rsidRDefault="00537371" w:rsidP="002A754E">
    <w:pPr>
      <w:pStyle w:val="Footer"/>
      <w:ind w:right="360"/>
    </w:pPr>
    <w:r>
      <w:rPr>
        <w:noProof/>
        <w:szCs w:val="20"/>
        <w:lang w:val="en-US" w:eastAsia="en-US"/>
      </w:rPr>
      <w:drawing>
        <wp:anchor distT="0" distB="0" distL="114300" distR="114300" simplePos="0" relativeHeight="251680768" behindDoc="1" locked="1" layoutInCell="1" allowOverlap="1" wp14:anchorId="4CD51260" wp14:editId="252EDDA5">
          <wp:simplePos x="0" y="0"/>
          <wp:positionH relativeFrom="page">
            <wp:align>center</wp:align>
          </wp:positionH>
          <wp:positionV relativeFrom="page">
            <wp:align>bottom</wp:align>
          </wp:positionV>
          <wp:extent cx="7772400" cy="905510"/>
          <wp:effectExtent l="0" t="0" r="0" b="8890"/>
          <wp:wrapNone/>
          <wp:docPr id="16" name="Picture 16" descr="ASGletterhead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SGletterheadbottom"/>
                  <pic:cNvPicPr>
                    <a:picLocks noChangeAspect="1" noChangeArrowheads="1"/>
                  </pic:cNvPicPr>
                </pic:nvPicPr>
                <pic:blipFill>
                  <a:blip r:embed="rId1">
                    <a:extLst>
                      <a:ext uri="{28A0092B-C50C-407E-A947-70E740481C1C}">
                        <a14:useLocalDpi xmlns:a14="http://schemas.microsoft.com/office/drawing/2010/main" val="0"/>
                      </a:ext>
                    </a:extLst>
                  </a:blip>
                  <a:srcRect t="90984"/>
                  <a:stretch>
                    <a:fillRect/>
                  </a:stretch>
                </pic:blipFill>
                <pic:spPr bwMode="auto">
                  <a:xfrm>
                    <a:off x="0" y="0"/>
                    <a:ext cx="7772400" cy="90551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1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5A2E72" w14:textId="77777777" w:rsidR="00537371" w:rsidRDefault="00537371" w:rsidP="002A754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AB47419" w14:textId="77777777" w:rsidR="00537371" w:rsidRDefault="00537371" w:rsidP="002A754E">
    <w:pPr>
      <w:pStyle w:val="Footer"/>
      <w:ind w:right="360"/>
    </w:pPr>
  </w:p>
</w:ftr>
</file>

<file path=word/footer1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BAF1CA" w14:textId="77777777" w:rsidR="00537371" w:rsidRDefault="00537371" w:rsidP="002A754E">
    <w:pPr>
      <w:pStyle w:val="Footer"/>
      <w:framePr w:wrap="around" w:vAnchor="text" w:hAnchor="page" w:x="11242" w:y="-259"/>
      <w:rPr>
        <w:rStyle w:val="PageNumber"/>
      </w:rPr>
    </w:pPr>
    <w:r>
      <w:rPr>
        <w:rStyle w:val="PageNumber"/>
      </w:rPr>
      <w:fldChar w:fldCharType="begin"/>
    </w:r>
    <w:r>
      <w:rPr>
        <w:rStyle w:val="PageNumber"/>
      </w:rPr>
      <w:instrText xml:space="preserve">PAGE  </w:instrText>
    </w:r>
    <w:r>
      <w:rPr>
        <w:rStyle w:val="PageNumber"/>
      </w:rPr>
      <w:fldChar w:fldCharType="separate"/>
    </w:r>
    <w:r w:rsidR="000A747B">
      <w:rPr>
        <w:rStyle w:val="PageNumber"/>
        <w:noProof/>
      </w:rPr>
      <w:t>11</w:t>
    </w:r>
    <w:r>
      <w:rPr>
        <w:rStyle w:val="PageNumber"/>
      </w:rPr>
      <w:fldChar w:fldCharType="end"/>
    </w:r>
  </w:p>
  <w:p w14:paraId="29DA78AC" w14:textId="77777777" w:rsidR="00537371" w:rsidRDefault="00537371" w:rsidP="002A754E">
    <w:pPr>
      <w:pStyle w:val="Footer"/>
      <w:ind w:right="360"/>
    </w:pPr>
    <w:r>
      <w:rPr>
        <w:noProof/>
        <w:szCs w:val="20"/>
        <w:lang w:val="en-US" w:eastAsia="en-US"/>
      </w:rPr>
      <w:drawing>
        <wp:anchor distT="0" distB="0" distL="114300" distR="114300" simplePos="0" relativeHeight="251674624" behindDoc="1" locked="1" layoutInCell="1" allowOverlap="1" wp14:anchorId="103FE64F" wp14:editId="7E732AC1">
          <wp:simplePos x="0" y="0"/>
          <wp:positionH relativeFrom="page">
            <wp:align>center</wp:align>
          </wp:positionH>
          <wp:positionV relativeFrom="page">
            <wp:align>bottom</wp:align>
          </wp:positionV>
          <wp:extent cx="7772400" cy="905510"/>
          <wp:effectExtent l="0" t="0" r="0" b="8890"/>
          <wp:wrapNone/>
          <wp:docPr id="12" name="Picture 12" descr="ASGletterhead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SGletterheadbottom"/>
                  <pic:cNvPicPr>
                    <a:picLocks noChangeAspect="1" noChangeArrowheads="1"/>
                  </pic:cNvPicPr>
                </pic:nvPicPr>
                <pic:blipFill>
                  <a:blip r:embed="rId1">
                    <a:extLst>
                      <a:ext uri="{28A0092B-C50C-407E-A947-70E740481C1C}">
                        <a14:useLocalDpi xmlns:a14="http://schemas.microsoft.com/office/drawing/2010/main" val="0"/>
                      </a:ext>
                    </a:extLst>
                  </a:blip>
                  <a:srcRect t="90984"/>
                  <a:stretch>
                    <a:fillRect/>
                  </a:stretch>
                </pic:blipFill>
                <pic:spPr bwMode="auto">
                  <a:xfrm>
                    <a:off x="0" y="0"/>
                    <a:ext cx="7772400" cy="90551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1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F3F1C1" w14:textId="77777777" w:rsidR="00537371" w:rsidRDefault="00537371" w:rsidP="002A754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58E39EE" w14:textId="77777777" w:rsidR="00537371" w:rsidRDefault="00537371" w:rsidP="002A754E">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F816AD" w14:textId="77777777" w:rsidR="00537371" w:rsidRDefault="00537371" w:rsidP="002A754E">
    <w:pPr>
      <w:pStyle w:val="Footer"/>
      <w:framePr w:wrap="around" w:vAnchor="text" w:hAnchor="page" w:x="11242" w:y="-259"/>
      <w:rPr>
        <w:rStyle w:val="PageNumber"/>
      </w:rPr>
    </w:pPr>
    <w:r>
      <w:rPr>
        <w:rStyle w:val="PageNumber"/>
      </w:rPr>
      <w:fldChar w:fldCharType="begin"/>
    </w:r>
    <w:r>
      <w:rPr>
        <w:rStyle w:val="PageNumber"/>
      </w:rPr>
      <w:instrText xml:space="preserve">PAGE  </w:instrText>
    </w:r>
    <w:r>
      <w:rPr>
        <w:rStyle w:val="PageNumber"/>
      </w:rPr>
      <w:fldChar w:fldCharType="separate"/>
    </w:r>
    <w:r w:rsidR="000A747B">
      <w:rPr>
        <w:rStyle w:val="PageNumber"/>
        <w:noProof/>
      </w:rPr>
      <w:t>2</w:t>
    </w:r>
    <w:r>
      <w:rPr>
        <w:rStyle w:val="PageNumber"/>
      </w:rPr>
      <w:fldChar w:fldCharType="end"/>
    </w:r>
  </w:p>
  <w:p w14:paraId="268AD6AC" w14:textId="77777777" w:rsidR="00537371" w:rsidRDefault="00537371" w:rsidP="002A754E">
    <w:pPr>
      <w:pStyle w:val="Footer"/>
      <w:ind w:right="360"/>
    </w:pPr>
    <w:r>
      <w:rPr>
        <w:noProof/>
        <w:szCs w:val="20"/>
        <w:lang w:val="en-US" w:eastAsia="en-US"/>
      </w:rPr>
      <w:drawing>
        <wp:anchor distT="0" distB="0" distL="114300" distR="114300" simplePos="0" relativeHeight="251657216" behindDoc="1" locked="1" layoutInCell="1" allowOverlap="1" wp14:anchorId="2492E7C5" wp14:editId="32D22E62">
          <wp:simplePos x="0" y="0"/>
          <wp:positionH relativeFrom="page">
            <wp:align>center</wp:align>
          </wp:positionH>
          <wp:positionV relativeFrom="page">
            <wp:align>bottom</wp:align>
          </wp:positionV>
          <wp:extent cx="7772400" cy="905510"/>
          <wp:effectExtent l="0" t="0" r="0" b="8890"/>
          <wp:wrapNone/>
          <wp:docPr id="9" name="Picture 9" descr="ASGletterhead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SGletterheadbottom"/>
                  <pic:cNvPicPr>
                    <a:picLocks noChangeAspect="1" noChangeArrowheads="1"/>
                  </pic:cNvPicPr>
                </pic:nvPicPr>
                <pic:blipFill>
                  <a:blip r:embed="rId1">
                    <a:extLst>
                      <a:ext uri="{28A0092B-C50C-407E-A947-70E740481C1C}">
                        <a14:useLocalDpi xmlns:a14="http://schemas.microsoft.com/office/drawing/2010/main" val="0"/>
                      </a:ext>
                    </a:extLst>
                  </a:blip>
                  <a:srcRect t="90984"/>
                  <a:stretch>
                    <a:fillRect/>
                  </a:stretch>
                </pic:blipFill>
                <pic:spPr bwMode="auto">
                  <a:xfrm>
                    <a:off x="0" y="0"/>
                    <a:ext cx="7772400" cy="90551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2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FFAAF9" w14:textId="77777777" w:rsidR="00537371" w:rsidRDefault="00537371" w:rsidP="002A754E">
    <w:pPr>
      <w:pStyle w:val="Footer"/>
      <w:framePr w:wrap="around" w:vAnchor="text" w:hAnchor="page" w:x="11242" w:y="-259"/>
      <w:rPr>
        <w:rStyle w:val="PageNumber"/>
      </w:rPr>
    </w:pPr>
    <w:r>
      <w:rPr>
        <w:rStyle w:val="PageNumber"/>
      </w:rPr>
      <w:fldChar w:fldCharType="begin"/>
    </w:r>
    <w:r>
      <w:rPr>
        <w:rStyle w:val="PageNumber"/>
      </w:rPr>
      <w:instrText xml:space="preserve">PAGE  </w:instrText>
    </w:r>
    <w:r>
      <w:rPr>
        <w:rStyle w:val="PageNumber"/>
      </w:rPr>
      <w:fldChar w:fldCharType="separate"/>
    </w:r>
    <w:r w:rsidR="000A747B">
      <w:rPr>
        <w:rStyle w:val="PageNumber"/>
        <w:noProof/>
      </w:rPr>
      <w:t>12</w:t>
    </w:r>
    <w:r>
      <w:rPr>
        <w:rStyle w:val="PageNumber"/>
      </w:rPr>
      <w:fldChar w:fldCharType="end"/>
    </w:r>
  </w:p>
  <w:p w14:paraId="444ED6A4" w14:textId="77777777" w:rsidR="00537371" w:rsidRDefault="00537371" w:rsidP="002A754E">
    <w:pPr>
      <w:pStyle w:val="Footer"/>
      <w:ind w:right="360"/>
    </w:pPr>
    <w:r>
      <w:rPr>
        <w:noProof/>
        <w:szCs w:val="20"/>
        <w:lang w:val="en-US" w:eastAsia="en-US"/>
      </w:rPr>
      <w:drawing>
        <wp:anchor distT="0" distB="0" distL="114300" distR="114300" simplePos="0" relativeHeight="251683840" behindDoc="1" locked="1" layoutInCell="1" allowOverlap="1" wp14:anchorId="1B1D637F" wp14:editId="517EBF33">
          <wp:simplePos x="0" y="0"/>
          <wp:positionH relativeFrom="page">
            <wp:align>center</wp:align>
          </wp:positionH>
          <wp:positionV relativeFrom="page">
            <wp:align>bottom</wp:align>
          </wp:positionV>
          <wp:extent cx="7772400" cy="905510"/>
          <wp:effectExtent l="0" t="0" r="0" b="8890"/>
          <wp:wrapNone/>
          <wp:docPr id="18" name="Picture 18" descr="ASGletterhead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SGletterheadbottom"/>
                  <pic:cNvPicPr>
                    <a:picLocks noChangeAspect="1" noChangeArrowheads="1"/>
                  </pic:cNvPicPr>
                </pic:nvPicPr>
                <pic:blipFill>
                  <a:blip r:embed="rId1">
                    <a:extLst>
                      <a:ext uri="{28A0092B-C50C-407E-A947-70E740481C1C}">
                        <a14:useLocalDpi xmlns:a14="http://schemas.microsoft.com/office/drawing/2010/main" val="0"/>
                      </a:ext>
                    </a:extLst>
                  </a:blip>
                  <a:srcRect t="90984"/>
                  <a:stretch>
                    <a:fillRect/>
                  </a:stretch>
                </pic:blipFill>
                <pic:spPr bwMode="auto">
                  <a:xfrm>
                    <a:off x="0" y="0"/>
                    <a:ext cx="7772400" cy="90551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E53CBA" w14:textId="77777777" w:rsidR="00537371" w:rsidRDefault="00537371" w:rsidP="002A754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9577E84" w14:textId="77777777" w:rsidR="00537371" w:rsidRDefault="00537371" w:rsidP="002A754E">
    <w:pPr>
      <w:pStyle w:val="Footer"/>
      <w:ind w:right="360"/>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863BBF" w14:textId="77777777" w:rsidR="00537371" w:rsidRDefault="00537371" w:rsidP="002A754E">
    <w:pPr>
      <w:pStyle w:val="Footer"/>
      <w:framePr w:wrap="around" w:vAnchor="text" w:hAnchor="page" w:x="11242" w:y="-259"/>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7</w:t>
    </w:r>
    <w:r>
      <w:rPr>
        <w:rStyle w:val="PageNumber"/>
      </w:rPr>
      <w:fldChar w:fldCharType="end"/>
    </w:r>
  </w:p>
  <w:p w14:paraId="05AEE84E" w14:textId="77777777" w:rsidR="00537371" w:rsidRDefault="00537371" w:rsidP="002A754E">
    <w:pPr>
      <w:pStyle w:val="Footer"/>
      <w:ind w:right="360"/>
    </w:pPr>
    <w:r>
      <w:rPr>
        <w:noProof/>
        <w:szCs w:val="20"/>
        <w:lang w:val="en-US" w:eastAsia="en-US"/>
      </w:rPr>
      <w:drawing>
        <wp:anchor distT="0" distB="0" distL="114300" distR="114300" simplePos="0" relativeHeight="251660288" behindDoc="1" locked="1" layoutInCell="1" allowOverlap="1" wp14:anchorId="485C5C9F" wp14:editId="1A5A224C">
          <wp:simplePos x="0" y="0"/>
          <wp:positionH relativeFrom="page">
            <wp:align>center</wp:align>
          </wp:positionH>
          <wp:positionV relativeFrom="page">
            <wp:align>bottom</wp:align>
          </wp:positionV>
          <wp:extent cx="7772400" cy="905510"/>
          <wp:effectExtent l="0" t="0" r="0" b="8890"/>
          <wp:wrapNone/>
          <wp:docPr id="1" name="Picture 1" descr="ASGletterhead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SGletterheadbottom"/>
                  <pic:cNvPicPr>
                    <a:picLocks noChangeAspect="1" noChangeArrowheads="1"/>
                  </pic:cNvPicPr>
                </pic:nvPicPr>
                <pic:blipFill>
                  <a:blip r:embed="rId1">
                    <a:extLst>
                      <a:ext uri="{28A0092B-C50C-407E-A947-70E740481C1C}">
                        <a14:useLocalDpi xmlns:a14="http://schemas.microsoft.com/office/drawing/2010/main" val="0"/>
                      </a:ext>
                    </a:extLst>
                  </a:blip>
                  <a:srcRect t="90984"/>
                  <a:stretch>
                    <a:fillRect/>
                  </a:stretch>
                </pic:blipFill>
                <pic:spPr bwMode="auto">
                  <a:xfrm>
                    <a:off x="0" y="0"/>
                    <a:ext cx="7772400" cy="90551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0C1C5F" w14:textId="77777777" w:rsidR="00537371" w:rsidRDefault="00537371" w:rsidP="002A754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6A94439" w14:textId="77777777" w:rsidR="00537371" w:rsidRDefault="00537371" w:rsidP="002A754E">
    <w:pPr>
      <w:pStyle w:val="Footer"/>
      <w:ind w:right="360"/>
    </w:pP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BC6ECD" w14:textId="77777777" w:rsidR="00537371" w:rsidRDefault="00537371" w:rsidP="002A754E">
    <w:pPr>
      <w:pStyle w:val="Footer"/>
      <w:framePr w:wrap="around" w:vAnchor="text" w:hAnchor="page" w:x="11242" w:y="-259"/>
      <w:rPr>
        <w:rStyle w:val="PageNumber"/>
      </w:rPr>
    </w:pPr>
    <w:r>
      <w:rPr>
        <w:rStyle w:val="PageNumber"/>
      </w:rPr>
      <w:fldChar w:fldCharType="begin"/>
    </w:r>
    <w:r>
      <w:rPr>
        <w:rStyle w:val="PageNumber"/>
      </w:rPr>
      <w:instrText xml:space="preserve">PAGE  </w:instrText>
    </w:r>
    <w:r>
      <w:rPr>
        <w:rStyle w:val="PageNumber"/>
      </w:rPr>
      <w:fldChar w:fldCharType="separate"/>
    </w:r>
    <w:r w:rsidR="000A747B">
      <w:rPr>
        <w:rStyle w:val="PageNumber"/>
        <w:noProof/>
      </w:rPr>
      <w:t>8</w:t>
    </w:r>
    <w:r>
      <w:rPr>
        <w:rStyle w:val="PageNumber"/>
      </w:rPr>
      <w:fldChar w:fldCharType="end"/>
    </w:r>
  </w:p>
  <w:p w14:paraId="4DF3AC6D" w14:textId="77777777" w:rsidR="00537371" w:rsidRDefault="00537371" w:rsidP="002A754E">
    <w:pPr>
      <w:pStyle w:val="Footer"/>
      <w:ind w:right="360"/>
    </w:pPr>
    <w:r>
      <w:rPr>
        <w:noProof/>
        <w:szCs w:val="20"/>
        <w:lang w:val="en-US" w:eastAsia="en-US"/>
      </w:rPr>
      <w:drawing>
        <wp:anchor distT="0" distB="0" distL="114300" distR="114300" simplePos="0" relativeHeight="251662336" behindDoc="1" locked="1" layoutInCell="1" allowOverlap="1" wp14:anchorId="7C129987" wp14:editId="7098BB43">
          <wp:simplePos x="0" y="0"/>
          <wp:positionH relativeFrom="page">
            <wp:align>center</wp:align>
          </wp:positionH>
          <wp:positionV relativeFrom="page">
            <wp:align>bottom</wp:align>
          </wp:positionV>
          <wp:extent cx="7772400" cy="905510"/>
          <wp:effectExtent l="0" t="0" r="0" b="8890"/>
          <wp:wrapNone/>
          <wp:docPr id="3" name="Picture 3" descr="ASGletterhead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SGletterheadbottom"/>
                  <pic:cNvPicPr>
                    <a:picLocks noChangeAspect="1" noChangeArrowheads="1"/>
                  </pic:cNvPicPr>
                </pic:nvPicPr>
                <pic:blipFill>
                  <a:blip r:embed="rId1">
                    <a:extLst>
                      <a:ext uri="{28A0092B-C50C-407E-A947-70E740481C1C}">
                        <a14:useLocalDpi xmlns:a14="http://schemas.microsoft.com/office/drawing/2010/main" val="0"/>
                      </a:ext>
                    </a:extLst>
                  </a:blip>
                  <a:srcRect t="90984"/>
                  <a:stretch>
                    <a:fillRect/>
                  </a:stretch>
                </pic:blipFill>
                <pic:spPr bwMode="auto">
                  <a:xfrm>
                    <a:off x="0" y="0"/>
                    <a:ext cx="7772400" cy="90551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C1A787" w14:textId="77777777" w:rsidR="00537371" w:rsidRDefault="00537371" w:rsidP="002A754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B44C1C2" w14:textId="77777777" w:rsidR="00537371" w:rsidRDefault="00537371" w:rsidP="002A754E">
    <w:pPr>
      <w:pStyle w:val="Footer"/>
      <w:ind w:right="360"/>
    </w:pPr>
  </w:p>
</w:ftr>
</file>

<file path=word/footer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F76696" w14:textId="77777777" w:rsidR="00537371" w:rsidRDefault="00537371" w:rsidP="002A754E">
    <w:pPr>
      <w:pStyle w:val="Footer"/>
      <w:framePr w:wrap="around" w:vAnchor="text" w:hAnchor="page" w:x="11242" w:y="-259"/>
      <w:rPr>
        <w:rStyle w:val="PageNumber"/>
      </w:rPr>
    </w:pPr>
    <w:r>
      <w:rPr>
        <w:rStyle w:val="PageNumber"/>
      </w:rPr>
      <w:fldChar w:fldCharType="begin"/>
    </w:r>
    <w:r>
      <w:rPr>
        <w:rStyle w:val="PageNumber"/>
      </w:rPr>
      <w:instrText xml:space="preserve">PAGE  </w:instrText>
    </w:r>
    <w:r>
      <w:rPr>
        <w:rStyle w:val="PageNumber"/>
      </w:rPr>
      <w:fldChar w:fldCharType="separate"/>
    </w:r>
    <w:r w:rsidR="00071051">
      <w:rPr>
        <w:rStyle w:val="PageNumber"/>
        <w:noProof/>
      </w:rPr>
      <w:t>9</w:t>
    </w:r>
    <w:r>
      <w:rPr>
        <w:rStyle w:val="PageNumber"/>
      </w:rPr>
      <w:fldChar w:fldCharType="end"/>
    </w:r>
  </w:p>
  <w:p w14:paraId="56276015" w14:textId="77777777" w:rsidR="00537371" w:rsidRDefault="00537371" w:rsidP="002A754E">
    <w:pPr>
      <w:pStyle w:val="Footer"/>
      <w:ind w:right="360"/>
    </w:pPr>
    <w:r>
      <w:rPr>
        <w:noProof/>
        <w:szCs w:val="20"/>
        <w:lang w:val="en-US" w:eastAsia="en-US"/>
      </w:rPr>
      <w:drawing>
        <wp:anchor distT="0" distB="0" distL="114300" distR="114300" simplePos="0" relativeHeight="251665408" behindDoc="1" locked="1" layoutInCell="1" allowOverlap="1" wp14:anchorId="50528865" wp14:editId="09477B5E">
          <wp:simplePos x="0" y="0"/>
          <wp:positionH relativeFrom="page">
            <wp:align>center</wp:align>
          </wp:positionH>
          <wp:positionV relativeFrom="page">
            <wp:align>bottom</wp:align>
          </wp:positionV>
          <wp:extent cx="7772400" cy="905510"/>
          <wp:effectExtent l="0" t="0" r="0" b="8890"/>
          <wp:wrapNone/>
          <wp:docPr id="5" name="Picture 5" descr="ASGletterhead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SGletterheadbottom"/>
                  <pic:cNvPicPr>
                    <a:picLocks noChangeAspect="1" noChangeArrowheads="1"/>
                  </pic:cNvPicPr>
                </pic:nvPicPr>
                <pic:blipFill>
                  <a:blip r:embed="rId1">
                    <a:extLst>
                      <a:ext uri="{28A0092B-C50C-407E-A947-70E740481C1C}">
                        <a14:useLocalDpi xmlns:a14="http://schemas.microsoft.com/office/drawing/2010/main" val="0"/>
                      </a:ext>
                    </a:extLst>
                  </a:blip>
                  <a:srcRect t="90984"/>
                  <a:stretch>
                    <a:fillRect/>
                  </a:stretch>
                </pic:blipFill>
                <pic:spPr bwMode="auto">
                  <a:xfrm>
                    <a:off x="0" y="0"/>
                    <a:ext cx="7772400" cy="90551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5882DA" w14:textId="77777777" w:rsidR="00537371" w:rsidRDefault="00537371" w:rsidP="002A754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FA0AF39" w14:textId="77777777" w:rsidR="00537371" w:rsidRDefault="00537371" w:rsidP="002A754E">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6C3452" w14:textId="77777777" w:rsidR="00537371" w:rsidRDefault="00537371">
      <w:r>
        <w:separator/>
      </w:r>
    </w:p>
  </w:footnote>
  <w:footnote w:type="continuationSeparator" w:id="0">
    <w:p w14:paraId="6ED45D07" w14:textId="77777777" w:rsidR="00537371" w:rsidRDefault="0053737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FD0AC2" w14:textId="77777777" w:rsidR="00537371" w:rsidRDefault="00537371" w:rsidP="007468FD">
    <w:pPr>
      <w:pStyle w:val="Header"/>
      <w:jc w:val="right"/>
    </w:pPr>
    <w:r>
      <w:t xml:space="preserve">Page </w:t>
    </w:r>
    <w:r>
      <w:fldChar w:fldCharType="begin"/>
    </w:r>
    <w:r>
      <w:instrText xml:space="preserve"> PAGE   \* MERGEFORMAT </w:instrText>
    </w:r>
    <w:r>
      <w:fldChar w:fldCharType="separate"/>
    </w:r>
    <w:r w:rsidR="000A747B">
      <w:rPr>
        <w:noProof/>
      </w:rPr>
      <w:t>2</w:t>
    </w:r>
    <w:r>
      <w:rPr>
        <w:noProof/>
      </w:rPr>
      <w:fldChar w:fldCharType="end"/>
    </w:r>
  </w:p>
  <w:p w14:paraId="05925C1E" w14:textId="77777777" w:rsidR="00537371" w:rsidRDefault="00537371" w:rsidP="002A754E">
    <w:pPr>
      <w:pStyle w:val="Header"/>
      <w:tabs>
        <w:tab w:val="clear" w:pos="4320"/>
        <w:tab w:val="clear" w:pos="8640"/>
        <w:tab w:val="left" w:pos="6255"/>
      </w:tabs>
    </w:pPr>
    <w:r>
      <w:tab/>
    </w:r>
  </w:p>
</w:hdr>
</file>

<file path=word/header1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4C4715" w14:textId="77777777" w:rsidR="00537371" w:rsidRDefault="00537371">
    <w:pPr>
      <w:pStyle w:val="Header"/>
    </w:pPr>
  </w:p>
  <w:p w14:paraId="074F9F8A" w14:textId="77777777" w:rsidR="00537371" w:rsidRDefault="00537371">
    <w:pPr>
      <w:pStyle w:val="Header"/>
    </w:pPr>
  </w:p>
  <w:p w14:paraId="14A8195F" w14:textId="77777777" w:rsidR="00537371" w:rsidRDefault="00537371">
    <w:pPr>
      <w:pStyle w:val="Header"/>
    </w:pPr>
  </w:p>
  <w:p w14:paraId="0FE219BF" w14:textId="77777777" w:rsidR="00537371" w:rsidRDefault="00537371">
    <w:pPr>
      <w:pStyle w:val="Header"/>
    </w:pPr>
  </w:p>
  <w:p w14:paraId="70026BC2" w14:textId="77777777" w:rsidR="00537371" w:rsidRDefault="00537371">
    <w:pPr>
      <w:pStyle w:val="Header"/>
    </w:pPr>
  </w:p>
  <w:p w14:paraId="27ECD43C" w14:textId="77777777" w:rsidR="00537371" w:rsidRDefault="00537371">
    <w:pPr>
      <w:pStyle w:val="Header"/>
    </w:pPr>
  </w:p>
  <w:p w14:paraId="4396C4DC" w14:textId="77777777" w:rsidR="00537371" w:rsidRDefault="00537371">
    <w:pPr>
      <w:pStyle w:val="Header"/>
    </w:pPr>
  </w:p>
  <w:p w14:paraId="0A0AF535" w14:textId="77777777" w:rsidR="00537371" w:rsidRDefault="00537371">
    <w:pPr>
      <w:pStyle w:val="Header"/>
    </w:pPr>
  </w:p>
  <w:p w14:paraId="616D9817" w14:textId="77777777" w:rsidR="00537371" w:rsidRDefault="00537371">
    <w:pPr>
      <w:pStyle w:val="Header"/>
    </w:pPr>
  </w:p>
  <w:p w14:paraId="4470A025" w14:textId="77777777" w:rsidR="00537371" w:rsidRDefault="00537371">
    <w:pPr>
      <w:pStyle w:val="Header"/>
    </w:pPr>
    <w:r>
      <w:rPr>
        <w:noProof/>
        <w:szCs w:val="20"/>
        <w:lang w:eastAsia="en-US"/>
      </w:rPr>
      <w:drawing>
        <wp:anchor distT="0" distB="0" distL="114300" distR="114300" simplePos="0" relativeHeight="251669504" behindDoc="1" locked="1" layoutInCell="1" allowOverlap="1" wp14:anchorId="3CFA263B" wp14:editId="63996B44">
          <wp:simplePos x="0" y="0"/>
          <wp:positionH relativeFrom="page">
            <wp:align>center</wp:align>
          </wp:positionH>
          <wp:positionV relativeFrom="page">
            <wp:align>center</wp:align>
          </wp:positionV>
          <wp:extent cx="7772400" cy="10045700"/>
          <wp:effectExtent l="0" t="0" r="0" b="12700"/>
          <wp:wrapNone/>
          <wp:docPr id="7" name="Picture 3" descr="ASGletterhea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SGletterhead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457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29AC4F" w14:textId="77777777" w:rsidR="00537371" w:rsidRDefault="00537371" w:rsidP="007468FD">
    <w:pPr>
      <w:pStyle w:val="Header"/>
      <w:jc w:val="right"/>
    </w:pPr>
    <w:r>
      <w:t xml:space="preserve">Page </w:t>
    </w:r>
    <w:r>
      <w:fldChar w:fldCharType="begin"/>
    </w:r>
    <w:r>
      <w:instrText xml:space="preserve"> PAGE   \* MERGEFORMAT </w:instrText>
    </w:r>
    <w:r>
      <w:fldChar w:fldCharType="separate"/>
    </w:r>
    <w:r w:rsidR="000A747B">
      <w:rPr>
        <w:noProof/>
      </w:rPr>
      <w:t>10</w:t>
    </w:r>
    <w:r>
      <w:rPr>
        <w:noProof/>
      </w:rPr>
      <w:fldChar w:fldCharType="end"/>
    </w:r>
  </w:p>
  <w:p w14:paraId="6FC41023" w14:textId="77777777" w:rsidR="00537371" w:rsidRDefault="00537371" w:rsidP="002A754E">
    <w:pPr>
      <w:pStyle w:val="Header"/>
      <w:tabs>
        <w:tab w:val="clear" w:pos="4320"/>
        <w:tab w:val="clear" w:pos="8640"/>
        <w:tab w:val="left" w:pos="6255"/>
      </w:tabs>
    </w:pPr>
    <w:r>
      <w:tab/>
    </w:r>
  </w:p>
</w:hdr>
</file>

<file path=word/header1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85C1FD" w14:textId="77777777" w:rsidR="00537371" w:rsidRDefault="00537371">
    <w:pPr>
      <w:pStyle w:val="Header"/>
    </w:pPr>
  </w:p>
  <w:p w14:paraId="7B6FF8CC" w14:textId="77777777" w:rsidR="00537371" w:rsidRDefault="00537371">
    <w:pPr>
      <w:pStyle w:val="Header"/>
    </w:pPr>
  </w:p>
  <w:p w14:paraId="11A8ADE9" w14:textId="77777777" w:rsidR="00537371" w:rsidRDefault="00537371">
    <w:pPr>
      <w:pStyle w:val="Header"/>
    </w:pPr>
  </w:p>
  <w:p w14:paraId="0F248A9B" w14:textId="77777777" w:rsidR="00537371" w:rsidRDefault="00537371">
    <w:pPr>
      <w:pStyle w:val="Header"/>
    </w:pPr>
  </w:p>
  <w:p w14:paraId="07E61050" w14:textId="77777777" w:rsidR="00537371" w:rsidRDefault="00537371">
    <w:pPr>
      <w:pStyle w:val="Header"/>
    </w:pPr>
  </w:p>
  <w:p w14:paraId="200C82CA" w14:textId="77777777" w:rsidR="00537371" w:rsidRDefault="00537371">
    <w:pPr>
      <w:pStyle w:val="Header"/>
    </w:pPr>
  </w:p>
  <w:p w14:paraId="1B023BED" w14:textId="77777777" w:rsidR="00537371" w:rsidRDefault="00537371">
    <w:pPr>
      <w:pStyle w:val="Header"/>
    </w:pPr>
  </w:p>
  <w:p w14:paraId="3FC1C3F2" w14:textId="77777777" w:rsidR="00537371" w:rsidRDefault="00537371">
    <w:pPr>
      <w:pStyle w:val="Header"/>
    </w:pPr>
  </w:p>
  <w:p w14:paraId="0786F462" w14:textId="77777777" w:rsidR="00537371" w:rsidRDefault="00537371">
    <w:pPr>
      <w:pStyle w:val="Header"/>
    </w:pPr>
  </w:p>
  <w:p w14:paraId="5F5A026E" w14:textId="77777777" w:rsidR="00537371" w:rsidRDefault="00537371">
    <w:pPr>
      <w:pStyle w:val="Header"/>
    </w:pPr>
    <w:r>
      <w:rPr>
        <w:noProof/>
        <w:szCs w:val="20"/>
        <w:lang w:eastAsia="en-US"/>
      </w:rPr>
      <w:drawing>
        <wp:anchor distT="0" distB="0" distL="114300" distR="114300" simplePos="0" relativeHeight="251678720" behindDoc="1" locked="1" layoutInCell="1" allowOverlap="1" wp14:anchorId="6338F925" wp14:editId="1BBAFE53">
          <wp:simplePos x="0" y="0"/>
          <wp:positionH relativeFrom="page">
            <wp:align>center</wp:align>
          </wp:positionH>
          <wp:positionV relativeFrom="page">
            <wp:align>center</wp:align>
          </wp:positionV>
          <wp:extent cx="7772400" cy="10045700"/>
          <wp:effectExtent l="0" t="0" r="0" b="12700"/>
          <wp:wrapNone/>
          <wp:docPr id="15" name="Picture 3" descr="ASGletterhea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SGletterhead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457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AC36C2" w14:textId="77777777" w:rsidR="00537371" w:rsidRDefault="00537371" w:rsidP="007468FD">
    <w:pPr>
      <w:pStyle w:val="Header"/>
      <w:jc w:val="right"/>
    </w:pPr>
    <w:r>
      <w:t xml:space="preserve">Page </w:t>
    </w:r>
    <w:r>
      <w:fldChar w:fldCharType="begin"/>
    </w:r>
    <w:r>
      <w:instrText xml:space="preserve"> PAGE   \* MERGEFORMAT </w:instrText>
    </w:r>
    <w:r>
      <w:fldChar w:fldCharType="separate"/>
    </w:r>
    <w:r>
      <w:rPr>
        <w:noProof/>
      </w:rPr>
      <w:t>10</w:t>
    </w:r>
    <w:r>
      <w:rPr>
        <w:noProof/>
      </w:rPr>
      <w:fldChar w:fldCharType="end"/>
    </w:r>
  </w:p>
  <w:p w14:paraId="2EBD5F88" w14:textId="77777777" w:rsidR="00537371" w:rsidRDefault="00537371" w:rsidP="002A754E">
    <w:pPr>
      <w:pStyle w:val="Header"/>
      <w:tabs>
        <w:tab w:val="clear" w:pos="4320"/>
        <w:tab w:val="clear" w:pos="8640"/>
        <w:tab w:val="left" w:pos="6255"/>
      </w:tabs>
    </w:pPr>
    <w:r>
      <w:tab/>
    </w:r>
  </w:p>
</w:hdr>
</file>

<file path=word/header1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ED4A8C" w14:textId="77777777" w:rsidR="00537371" w:rsidRDefault="00537371">
    <w:pPr>
      <w:pStyle w:val="Header"/>
    </w:pPr>
  </w:p>
  <w:p w14:paraId="2351B68D" w14:textId="77777777" w:rsidR="00537371" w:rsidRDefault="00537371">
    <w:pPr>
      <w:pStyle w:val="Header"/>
    </w:pPr>
  </w:p>
  <w:p w14:paraId="10D502F6" w14:textId="77777777" w:rsidR="00537371" w:rsidRDefault="00537371">
    <w:pPr>
      <w:pStyle w:val="Header"/>
    </w:pPr>
  </w:p>
  <w:p w14:paraId="56DF52A2" w14:textId="77777777" w:rsidR="00537371" w:rsidRDefault="00537371">
    <w:pPr>
      <w:pStyle w:val="Header"/>
    </w:pPr>
  </w:p>
  <w:p w14:paraId="507204B1" w14:textId="77777777" w:rsidR="00537371" w:rsidRDefault="00537371">
    <w:pPr>
      <w:pStyle w:val="Header"/>
    </w:pPr>
  </w:p>
  <w:p w14:paraId="412ACD19" w14:textId="77777777" w:rsidR="00537371" w:rsidRDefault="00537371">
    <w:pPr>
      <w:pStyle w:val="Header"/>
    </w:pPr>
  </w:p>
  <w:p w14:paraId="220B06E9" w14:textId="77777777" w:rsidR="00537371" w:rsidRDefault="00537371">
    <w:pPr>
      <w:pStyle w:val="Header"/>
    </w:pPr>
  </w:p>
  <w:p w14:paraId="1C14CF6B" w14:textId="77777777" w:rsidR="00537371" w:rsidRDefault="00537371">
    <w:pPr>
      <w:pStyle w:val="Header"/>
    </w:pPr>
  </w:p>
  <w:p w14:paraId="65660D3E" w14:textId="77777777" w:rsidR="00537371" w:rsidRDefault="00537371">
    <w:pPr>
      <w:pStyle w:val="Header"/>
    </w:pPr>
  </w:p>
  <w:p w14:paraId="1716E768" w14:textId="77777777" w:rsidR="00537371" w:rsidRDefault="00537371">
    <w:pPr>
      <w:pStyle w:val="Header"/>
    </w:pPr>
    <w:r>
      <w:rPr>
        <w:noProof/>
        <w:szCs w:val="20"/>
        <w:lang w:eastAsia="en-US"/>
      </w:rPr>
      <w:drawing>
        <wp:anchor distT="0" distB="0" distL="114300" distR="114300" simplePos="0" relativeHeight="251672576" behindDoc="1" locked="1" layoutInCell="1" allowOverlap="1" wp14:anchorId="37602E12" wp14:editId="7FD43590">
          <wp:simplePos x="0" y="0"/>
          <wp:positionH relativeFrom="page">
            <wp:align>center</wp:align>
          </wp:positionH>
          <wp:positionV relativeFrom="page">
            <wp:align>center</wp:align>
          </wp:positionV>
          <wp:extent cx="7772400" cy="10045700"/>
          <wp:effectExtent l="0" t="0" r="0" b="12700"/>
          <wp:wrapNone/>
          <wp:docPr id="11" name="Picture 3" descr="ASGletterhea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SGletterhead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457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4AFF77" w14:textId="77777777" w:rsidR="00537371" w:rsidRDefault="00537371" w:rsidP="007468FD">
    <w:pPr>
      <w:pStyle w:val="Header"/>
      <w:jc w:val="right"/>
    </w:pPr>
    <w:r>
      <w:t xml:space="preserve">Page </w:t>
    </w:r>
    <w:r>
      <w:fldChar w:fldCharType="begin"/>
    </w:r>
    <w:r>
      <w:instrText xml:space="preserve"> PAGE   \* MERGEFORMAT </w:instrText>
    </w:r>
    <w:r>
      <w:fldChar w:fldCharType="separate"/>
    </w:r>
    <w:r w:rsidR="00071051">
      <w:rPr>
        <w:noProof/>
      </w:rPr>
      <w:t>11</w:t>
    </w:r>
    <w:r>
      <w:rPr>
        <w:noProof/>
      </w:rPr>
      <w:fldChar w:fldCharType="end"/>
    </w:r>
  </w:p>
  <w:p w14:paraId="40372560" w14:textId="77777777" w:rsidR="00537371" w:rsidRDefault="00537371" w:rsidP="002A754E">
    <w:pPr>
      <w:pStyle w:val="Header"/>
      <w:tabs>
        <w:tab w:val="clear" w:pos="4320"/>
        <w:tab w:val="clear" w:pos="8640"/>
        <w:tab w:val="left" w:pos="6255"/>
      </w:tabs>
    </w:pPr>
    <w:r>
      <w:tab/>
    </w:r>
  </w:p>
</w:hdr>
</file>

<file path=word/header1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56BF44" w14:textId="77777777" w:rsidR="00537371" w:rsidRDefault="00537371">
    <w:pPr>
      <w:pStyle w:val="Header"/>
    </w:pPr>
  </w:p>
  <w:p w14:paraId="44F44F6C" w14:textId="77777777" w:rsidR="00537371" w:rsidRDefault="00537371">
    <w:pPr>
      <w:pStyle w:val="Header"/>
    </w:pPr>
  </w:p>
  <w:p w14:paraId="6B97B328" w14:textId="77777777" w:rsidR="00537371" w:rsidRDefault="00537371">
    <w:pPr>
      <w:pStyle w:val="Header"/>
    </w:pPr>
  </w:p>
  <w:p w14:paraId="35C0E5F7" w14:textId="77777777" w:rsidR="00537371" w:rsidRDefault="00537371">
    <w:pPr>
      <w:pStyle w:val="Header"/>
    </w:pPr>
  </w:p>
  <w:p w14:paraId="444305E1" w14:textId="77777777" w:rsidR="00537371" w:rsidRDefault="00537371">
    <w:pPr>
      <w:pStyle w:val="Header"/>
    </w:pPr>
  </w:p>
  <w:p w14:paraId="5A4557B6" w14:textId="77777777" w:rsidR="00537371" w:rsidRDefault="00537371">
    <w:pPr>
      <w:pStyle w:val="Header"/>
    </w:pPr>
  </w:p>
  <w:p w14:paraId="3142CC31" w14:textId="77777777" w:rsidR="00537371" w:rsidRDefault="00537371">
    <w:pPr>
      <w:pStyle w:val="Header"/>
    </w:pPr>
  </w:p>
  <w:p w14:paraId="6AA03CEE" w14:textId="77777777" w:rsidR="00537371" w:rsidRDefault="00537371">
    <w:pPr>
      <w:pStyle w:val="Header"/>
    </w:pPr>
  </w:p>
  <w:p w14:paraId="204E5B18" w14:textId="77777777" w:rsidR="00537371" w:rsidRDefault="00537371">
    <w:pPr>
      <w:pStyle w:val="Header"/>
    </w:pPr>
  </w:p>
  <w:p w14:paraId="79095905" w14:textId="77777777" w:rsidR="00537371" w:rsidRDefault="00537371">
    <w:pPr>
      <w:pStyle w:val="Header"/>
    </w:pPr>
    <w:r>
      <w:rPr>
        <w:noProof/>
        <w:szCs w:val="20"/>
        <w:lang w:eastAsia="en-US"/>
      </w:rPr>
      <w:drawing>
        <wp:anchor distT="0" distB="0" distL="114300" distR="114300" simplePos="0" relativeHeight="251681792" behindDoc="1" locked="1" layoutInCell="1" allowOverlap="1" wp14:anchorId="11F9C495" wp14:editId="35F7401A">
          <wp:simplePos x="0" y="0"/>
          <wp:positionH relativeFrom="page">
            <wp:align>center</wp:align>
          </wp:positionH>
          <wp:positionV relativeFrom="page">
            <wp:align>center</wp:align>
          </wp:positionV>
          <wp:extent cx="7772400" cy="10045700"/>
          <wp:effectExtent l="0" t="0" r="0" b="12700"/>
          <wp:wrapNone/>
          <wp:docPr id="17" name="Picture 3" descr="ASGletterhea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SGletterhead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457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D9355D" w14:textId="77777777" w:rsidR="00537371" w:rsidRDefault="00537371" w:rsidP="007468FD">
    <w:pPr>
      <w:pStyle w:val="Header"/>
      <w:jc w:val="right"/>
    </w:pPr>
    <w:r>
      <w:t xml:space="preserve">Page </w:t>
    </w:r>
    <w:r>
      <w:fldChar w:fldCharType="begin"/>
    </w:r>
    <w:r>
      <w:instrText xml:space="preserve"> PAGE   \* MERGEFORMAT </w:instrText>
    </w:r>
    <w:r>
      <w:fldChar w:fldCharType="separate"/>
    </w:r>
    <w:r w:rsidR="000A747B">
      <w:rPr>
        <w:noProof/>
      </w:rPr>
      <w:t>11</w:t>
    </w:r>
    <w:r>
      <w:rPr>
        <w:noProof/>
      </w:rPr>
      <w:fldChar w:fldCharType="end"/>
    </w:r>
  </w:p>
  <w:p w14:paraId="27E0D221" w14:textId="77777777" w:rsidR="00537371" w:rsidRDefault="00537371" w:rsidP="002A754E">
    <w:pPr>
      <w:pStyle w:val="Header"/>
      <w:tabs>
        <w:tab w:val="clear" w:pos="4320"/>
        <w:tab w:val="clear" w:pos="8640"/>
        <w:tab w:val="left" w:pos="6255"/>
      </w:tabs>
    </w:pPr>
    <w:r>
      <w:tab/>
    </w:r>
  </w:p>
</w:hdr>
</file>

<file path=word/header1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F645DA" w14:textId="77777777" w:rsidR="00537371" w:rsidRDefault="00537371">
    <w:pPr>
      <w:pStyle w:val="Header"/>
    </w:pPr>
  </w:p>
  <w:p w14:paraId="3FE29536" w14:textId="77777777" w:rsidR="00537371" w:rsidRDefault="00537371">
    <w:pPr>
      <w:pStyle w:val="Header"/>
    </w:pPr>
  </w:p>
  <w:p w14:paraId="72830A5C" w14:textId="77777777" w:rsidR="00537371" w:rsidRDefault="00537371">
    <w:pPr>
      <w:pStyle w:val="Header"/>
    </w:pPr>
  </w:p>
  <w:p w14:paraId="28317225" w14:textId="77777777" w:rsidR="00537371" w:rsidRDefault="00537371">
    <w:pPr>
      <w:pStyle w:val="Header"/>
    </w:pPr>
  </w:p>
  <w:p w14:paraId="0BF4BFB3" w14:textId="77777777" w:rsidR="00537371" w:rsidRDefault="00537371">
    <w:pPr>
      <w:pStyle w:val="Header"/>
    </w:pPr>
  </w:p>
  <w:p w14:paraId="476AE9BA" w14:textId="77777777" w:rsidR="00537371" w:rsidRDefault="00537371">
    <w:pPr>
      <w:pStyle w:val="Header"/>
    </w:pPr>
  </w:p>
  <w:p w14:paraId="6B956B25" w14:textId="77777777" w:rsidR="00537371" w:rsidRDefault="00537371">
    <w:pPr>
      <w:pStyle w:val="Header"/>
    </w:pPr>
  </w:p>
  <w:p w14:paraId="5E3C5DD4" w14:textId="77777777" w:rsidR="00537371" w:rsidRDefault="00537371">
    <w:pPr>
      <w:pStyle w:val="Header"/>
    </w:pPr>
  </w:p>
  <w:p w14:paraId="4CE883BA" w14:textId="77777777" w:rsidR="00537371" w:rsidRDefault="00537371">
    <w:pPr>
      <w:pStyle w:val="Header"/>
    </w:pPr>
  </w:p>
  <w:p w14:paraId="0F125E20" w14:textId="77777777" w:rsidR="00537371" w:rsidRDefault="00537371">
    <w:pPr>
      <w:pStyle w:val="Header"/>
    </w:pPr>
    <w:r>
      <w:rPr>
        <w:noProof/>
        <w:szCs w:val="20"/>
        <w:lang w:eastAsia="en-US"/>
      </w:rPr>
      <w:drawing>
        <wp:anchor distT="0" distB="0" distL="114300" distR="114300" simplePos="0" relativeHeight="251675648" behindDoc="1" locked="1" layoutInCell="1" allowOverlap="1" wp14:anchorId="233C27F3" wp14:editId="55D5563D">
          <wp:simplePos x="0" y="0"/>
          <wp:positionH relativeFrom="page">
            <wp:align>center</wp:align>
          </wp:positionH>
          <wp:positionV relativeFrom="page">
            <wp:align>center</wp:align>
          </wp:positionV>
          <wp:extent cx="7772400" cy="10045700"/>
          <wp:effectExtent l="0" t="0" r="0" b="12700"/>
          <wp:wrapNone/>
          <wp:docPr id="13" name="Picture 3" descr="ASGletterhea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SGletterhead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457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ADF81D" w14:textId="77777777" w:rsidR="00537371" w:rsidRDefault="00537371" w:rsidP="007468FD">
    <w:pPr>
      <w:pStyle w:val="Header"/>
      <w:jc w:val="right"/>
    </w:pPr>
    <w:r>
      <w:t xml:space="preserve">Page </w:t>
    </w:r>
    <w:r>
      <w:fldChar w:fldCharType="begin"/>
    </w:r>
    <w:r>
      <w:instrText xml:space="preserve"> PAGE   \* MERGEFORMAT </w:instrText>
    </w:r>
    <w:r>
      <w:fldChar w:fldCharType="separate"/>
    </w:r>
    <w:r w:rsidR="000A747B">
      <w:rPr>
        <w:noProof/>
      </w:rPr>
      <w:t>12</w:t>
    </w:r>
    <w:r>
      <w:rPr>
        <w:noProof/>
      </w:rPr>
      <w:fldChar w:fldCharType="end"/>
    </w:r>
  </w:p>
  <w:p w14:paraId="371430AD" w14:textId="77777777" w:rsidR="00537371" w:rsidRDefault="00537371" w:rsidP="002A754E">
    <w:pPr>
      <w:pStyle w:val="Header"/>
      <w:tabs>
        <w:tab w:val="clear" w:pos="4320"/>
        <w:tab w:val="clear" w:pos="8640"/>
        <w:tab w:val="left" w:pos="6255"/>
      </w:tabs>
    </w:pPr>
    <w:r>
      <w:tab/>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5510B2" w14:textId="77777777" w:rsidR="00537371" w:rsidRDefault="00537371">
    <w:pPr>
      <w:pStyle w:val="Header"/>
    </w:pPr>
  </w:p>
  <w:p w14:paraId="636E2D97" w14:textId="77777777" w:rsidR="00537371" w:rsidRDefault="00537371">
    <w:pPr>
      <w:pStyle w:val="Header"/>
    </w:pPr>
  </w:p>
  <w:p w14:paraId="14D7EB26" w14:textId="77777777" w:rsidR="00537371" w:rsidRDefault="00537371">
    <w:pPr>
      <w:pStyle w:val="Header"/>
    </w:pPr>
  </w:p>
  <w:p w14:paraId="3A64DCDC" w14:textId="77777777" w:rsidR="00537371" w:rsidRDefault="00537371">
    <w:pPr>
      <w:pStyle w:val="Header"/>
    </w:pPr>
  </w:p>
  <w:p w14:paraId="4A79A569" w14:textId="77777777" w:rsidR="00537371" w:rsidRDefault="00537371">
    <w:pPr>
      <w:pStyle w:val="Header"/>
    </w:pPr>
  </w:p>
  <w:p w14:paraId="37CB7D8B" w14:textId="77777777" w:rsidR="00537371" w:rsidRDefault="00537371">
    <w:pPr>
      <w:pStyle w:val="Header"/>
    </w:pPr>
  </w:p>
  <w:p w14:paraId="149C1384" w14:textId="77777777" w:rsidR="00537371" w:rsidRDefault="00537371">
    <w:pPr>
      <w:pStyle w:val="Header"/>
    </w:pPr>
  </w:p>
  <w:p w14:paraId="42A57683" w14:textId="77777777" w:rsidR="00537371" w:rsidRDefault="00537371">
    <w:pPr>
      <w:pStyle w:val="Header"/>
    </w:pPr>
  </w:p>
  <w:p w14:paraId="60C044F9" w14:textId="77777777" w:rsidR="00537371" w:rsidRDefault="00537371">
    <w:pPr>
      <w:pStyle w:val="Header"/>
    </w:pPr>
  </w:p>
  <w:p w14:paraId="4B22E5F0" w14:textId="77777777" w:rsidR="00537371" w:rsidRDefault="00537371">
    <w:pPr>
      <w:pStyle w:val="Header"/>
    </w:pPr>
    <w:r>
      <w:rPr>
        <w:noProof/>
        <w:szCs w:val="20"/>
        <w:lang w:eastAsia="en-US"/>
      </w:rPr>
      <w:drawing>
        <wp:anchor distT="0" distB="0" distL="114300" distR="114300" simplePos="0" relativeHeight="251658240" behindDoc="1" locked="1" layoutInCell="1" allowOverlap="1" wp14:anchorId="444A39D2" wp14:editId="6E990D6B">
          <wp:simplePos x="0" y="0"/>
          <wp:positionH relativeFrom="page">
            <wp:align>center</wp:align>
          </wp:positionH>
          <wp:positionV relativeFrom="page">
            <wp:align>center</wp:align>
          </wp:positionV>
          <wp:extent cx="7772400" cy="10045700"/>
          <wp:effectExtent l="0" t="0" r="0" b="12700"/>
          <wp:wrapNone/>
          <wp:docPr id="10" name="Picture 3" descr="ASGletterhea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SGletterhead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457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76A626" w14:textId="77777777" w:rsidR="00537371" w:rsidRDefault="00537371">
    <w:pPr>
      <w:pStyle w:val="Header"/>
    </w:pPr>
  </w:p>
  <w:p w14:paraId="6DD0AE7C" w14:textId="77777777" w:rsidR="00537371" w:rsidRDefault="00537371">
    <w:pPr>
      <w:pStyle w:val="Header"/>
    </w:pPr>
  </w:p>
  <w:p w14:paraId="79C2AB1A" w14:textId="77777777" w:rsidR="00537371" w:rsidRDefault="00537371">
    <w:pPr>
      <w:pStyle w:val="Header"/>
    </w:pPr>
  </w:p>
  <w:p w14:paraId="3C2AFF8E" w14:textId="77777777" w:rsidR="00537371" w:rsidRDefault="00537371">
    <w:pPr>
      <w:pStyle w:val="Header"/>
    </w:pPr>
  </w:p>
  <w:p w14:paraId="589AAED8" w14:textId="77777777" w:rsidR="00537371" w:rsidRDefault="00537371">
    <w:pPr>
      <w:pStyle w:val="Header"/>
    </w:pPr>
  </w:p>
  <w:p w14:paraId="41328084" w14:textId="77777777" w:rsidR="00537371" w:rsidRDefault="00537371">
    <w:pPr>
      <w:pStyle w:val="Header"/>
    </w:pPr>
  </w:p>
  <w:p w14:paraId="49791EF2" w14:textId="77777777" w:rsidR="00537371" w:rsidRDefault="00537371">
    <w:pPr>
      <w:pStyle w:val="Header"/>
    </w:pPr>
  </w:p>
  <w:p w14:paraId="46A4FF55" w14:textId="77777777" w:rsidR="00537371" w:rsidRDefault="00537371">
    <w:pPr>
      <w:pStyle w:val="Header"/>
    </w:pPr>
  </w:p>
  <w:p w14:paraId="42E43C6A" w14:textId="77777777" w:rsidR="00537371" w:rsidRDefault="00537371">
    <w:pPr>
      <w:pStyle w:val="Header"/>
    </w:pPr>
  </w:p>
  <w:p w14:paraId="48EE94DC" w14:textId="77777777" w:rsidR="00537371" w:rsidRDefault="00537371">
    <w:pPr>
      <w:pStyle w:val="Header"/>
    </w:pPr>
    <w:r>
      <w:rPr>
        <w:noProof/>
        <w:szCs w:val="20"/>
        <w:lang w:eastAsia="en-US"/>
      </w:rPr>
      <w:drawing>
        <wp:anchor distT="0" distB="0" distL="114300" distR="114300" simplePos="0" relativeHeight="251684864" behindDoc="1" locked="1" layoutInCell="1" allowOverlap="1" wp14:anchorId="0679ECFC" wp14:editId="0E8530C7">
          <wp:simplePos x="0" y="0"/>
          <wp:positionH relativeFrom="page">
            <wp:align>center</wp:align>
          </wp:positionH>
          <wp:positionV relativeFrom="page">
            <wp:align>center</wp:align>
          </wp:positionV>
          <wp:extent cx="7772400" cy="10045700"/>
          <wp:effectExtent l="0" t="0" r="0" b="12700"/>
          <wp:wrapNone/>
          <wp:docPr id="19" name="Picture 3" descr="ASGletterhea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SGletterhead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457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A1BB86" w14:textId="77777777" w:rsidR="00537371" w:rsidRDefault="00537371" w:rsidP="007468FD">
    <w:pPr>
      <w:pStyle w:val="Header"/>
      <w:jc w:val="right"/>
    </w:pPr>
    <w:r>
      <w:t xml:space="preserve">Page </w:t>
    </w:r>
    <w:r>
      <w:fldChar w:fldCharType="begin"/>
    </w:r>
    <w:r>
      <w:instrText xml:space="preserve"> PAGE   \* MERGEFORMAT </w:instrText>
    </w:r>
    <w:r>
      <w:fldChar w:fldCharType="separate"/>
    </w:r>
    <w:r>
      <w:rPr>
        <w:noProof/>
      </w:rPr>
      <w:t>7</w:t>
    </w:r>
    <w:r>
      <w:rPr>
        <w:noProof/>
      </w:rPr>
      <w:fldChar w:fldCharType="end"/>
    </w:r>
  </w:p>
  <w:p w14:paraId="43A3E623" w14:textId="77777777" w:rsidR="00537371" w:rsidRDefault="00537371" w:rsidP="002A754E">
    <w:pPr>
      <w:pStyle w:val="Header"/>
      <w:tabs>
        <w:tab w:val="clear" w:pos="4320"/>
        <w:tab w:val="clear" w:pos="8640"/>
        <w:tab w:val="left" w:pos="6255"/>
      </w:tabs>
    </w:pPr>
    <w:r>
      <w:tab/>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281E4E" w14:textId="77777777" w:rsidR="00537371" w:rsidRDefault="00537371">
    <w:pPr>
      <w:pStyle w:val="Header"/>
    </w:pPr>
  </w:p>
  <w:p w14:paraId="3B1F64F0" w14:textId="77777777" w:rsidR="00537371" w:rsidRDefault="00537371">
    <w:pPr>
      <w:pStyle w:val="Header"/>
    </w:pPr>
  </w:p>
  <w:p w14:paraId="3E70136B" w14:textId="77777777" w:rsidR="00537371" w:rsidRDefault="00537371">
    <w:pPr>
      <w:pStyle w:val="Header"/>
    </w:pPr>
  </w:p>
  <w:p w14:paraId="6CA5CD9B" w14:textId="77777777" w:rsidR="00537371" w:rsidRDefault="00537371">
    <w:pPr>
      <w:pStyle w:val="Header"/>
    </w:pPr>
  </w:p>
  <w:p w14:paraId="2FCD9611" w14:textId="77777777" w:rsidR="00537371" w:rsidRDefault="00537371">
    <w:pPr>
      <w:pStyle w:val="Header"/>
    </w:pPr>
  </w:p>
  <w:p w14:paraId="7D02CD3C" w14:textId="77777777" w:rsidR="00537371" w:rsidRDefault="00537371">
    <w:pPr>
      <w:pStyle w:val="Header"/>
    </w:pPr>
  </w:p>
  <w:p w14:paraId="6F886670" w14:textId="77777777" w:rsidR="00537371" w:rsidRDefault="00537371">
    <w:pPr>
      <w:pStyle w:val="Header"/>
    </w:pPr>
  </w:p>
  <w:p w14:paraId="5ECEC967" w14:textId="77777777" w:rsidR="00537371" w:rsidRDefault="00537371">
    <w:pPr>
      <w:pStyle w:val="Header"/>
    </w:pPr>
  </w:p>
  <w:p w14:paraId="3E1151DB" w14:textId="77777777" w:rsidR="00537371" w:rsidRDefault="00537371">
    <w:pPr>
      <w:pStyle w:val="Header"/>
    </w:pPr>
  </w:p>
  <w:p w14:paraId="397E0571" w14:textId="3CF74E50" w:rsidR="00537371" w:rsidRDefault="00537371">
    <w:pPr>
      <w:pStyle w:val="Header"/>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53A0AA" w14:textId="77777777" w:rsidR="00537371" w:rsidRDefault="00537371" w:rsidP="007468FD">
    <w:pPr>
      <w:pStyle w:val="Header"/>
      <w:jc w:val="right"/>
    </w:pPr>
    <w:r>
      <w:t xml:space="preserve">Page </w:t>
    </w:r>
    <w:r>
      <w:fldChar w:fldCharType="begin"/>
    </w:r>
    <w:r>
      <w:instrText xml:space="preserve"> PAGE   \* MERGEFORMAT </w:instrText>
    </w:r>
    <w:r>
      <w:fldChar w:fldCharType="separate"/>
    </w:r>
    <w:r w:rsidR="000A747B">
      <w:rPr>
        <w:noProof/>
      </w:rPr>
      <w:t>8</w:t>
    </w:r>
    <w:r>
      <w:rPr>
        <w:noProof/>
      </w:rPr>
      <w:fldChar w:fldCharType="end"/>
    </w:r>
  </w:p>
  <w:p w14:paraId="7A476D3A" w14:textId="77777777" w:rsidR="00537371" w:rsidRDefault="00537371" w:rsidP="002A754E">
    <w:pPr>
      <w:pStyle w:val="Header"/>
      <w:tabs>
        <w:tab w:val="clear" w:pos="4320"/>
        <w:tab w:val="clear" w:pos="8640"/>
        <w:tab w:val="left" w:pos="6255"/>
      </w:tabs>
    </w:pPr>
    <w:r>
      <w:tab/>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F3E2DB" w14:textId="77777777" w:rsidR="00537371" w:rsidRDefault="00537371">
    <w:pPr>
      <w:pStyle w:val="Header"/>
    </w:pPr>
  </w:p>
  <w:p w14:paraId="5C52D0C9" w14:textId="77777777" w:rsidR="00537371" w:rsidRDefault="00537371">
    <w:pPr>
      <w:pStyle w:val="Header"/>
    </w:pPr>
  </w:p>
  <w:p w14:paraId="70209811" w14:textId="77777777" w:rsidR="00537371" w:rsidRDefault="00537371">
    <w:pPr>
      <w:pStyle w:val="Header"/>
    </w:pPr>
  </w:p>
  <w:p w14:paraId="2D76B758" w14:textId="77777777" w:rsidR="00537371" w:rsidRDefault="00537371">
    <w:pPr>
      <w:pStyle w:val="Header"/>
    </w:pPr>
  </w:p>
  <w:p w14:paraId="3E64657D" w14:textId="77777777" w:rsidR="00537371" w:rsidRDefault="00537371">
    <w:pPr>
      <w:pStyle w:val="Header"/>
    </w:pPr>
  </w:p>
  <w:p w14:paraId="2C9640EE" w14:textId="77777777" w:rsidR="00537371" w:rsidRDefault="00537371">
    <w:pPr>
      <w:pStyle w:val="Header"/>
    </w:pPr>
  </w:p>
  <w:p w14:paraId="1B45C01B" w14:textId="77777777" w:rsidR="00537371" w:rsidRDefault="00537371">
    <w:pPr>
      <w:pStyle w:val="Header"/>
    </w:pPr>
  </w:p>
  <w:p w14:paraId="5DE796E3" w14:textId="77777777" w:rsidR="00537371" w:rsidRDefault="00537371">
    <w:pPr>
      <w:pStyle w:val="Header"/>
    </w:pPr>
  </w:p>
  <w:p w14:paraId="18945C75" w14:textId="77777777" w:rsidR="00537371" w:rsidRDefault="00537371">
    <w:pPr>
      <w:pStyle w:val="Header"/>
    </w:pPr>
  </w:p>
  <w:p w14:paraId="0EABADC1" w14:textId="77777777" w:rsidR="00537371" w:rsidRDefault="00537371">
    <w:pPr>
      <w:pStyle w:val="Header"/>
    </w:pPr>
    <w:r>
      <w:rPr>
        <w:noProof/>
        <w:szCs w:val="20"/>
        <w:lang w:eastAsia="en-US"/>
      </w:rPr>
      <w:drawing>
        <wp:anchor distT="0" distB="0" distL="114300" distR="114300" simplePos="0" relativeHeight="251663360" behindDoc="1" locked="1" layoutInCell="1" allowOverlap="1" wp14:anchorId="2E54F6D9" wp14:editId="0C8E9FE7">
          <wp:simplePos x="0" y="0"/>
          <wp:positionH relativeFrom="page">
            <wp:align>center</wp:align>
          </wp:positionH>
          <wp:positionV relativeFrom="page">
            <wp:align>center</wp:align>
          </wp:positionV>
          <wp:extent cx="7772400" cy="10045700"/>
          <wp:effectExtent l="0" t="0" r="0" b="12700"/>
          <wp:wrapNone/>
          <wp:docPr id="4" name="Picture 3" descr="ASGletterhea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SGletterhead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457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CA3D29" w14:textId="77777777" w:rsidR="00537371" w:rsidRDefault="00537371" w:rsidP="007468FD">
    <w:pPr>
      <w:pStyle w:val="Header"/>
      <w:jc w:val="right"/>
    </w:pPr>
    <w:r>
      <w:t xml:space="preserve">Page </w:t>
    </w:r>
    <w:r>
      <w:fldChar w:fldCharType="begin"/>
    </w:r>
    <w:r>
      <w:instrText xml:space="preserve"> PAGE   \* MERGEFORMAT </w:instrText>
    </w:r>
    <w:r>
      <w:fldChar w:fldCharType="separate"/>
    </w:r>
    <w:r w:rsidR="00071051">
      <w:rPr>
        <w:noProof/>
      </w:rPr>
      <w:t>9</w:t>
    </w:r>
    <w:r>
      <w:rPr>
        <w:noProof/>
      </w:rPr>
      <w:fldChar w:fldCharType="end"/>
    </w:r>
  </w:p>
  <w:p w14:paraId="39990412" w14:textId="77777777" w:rsidR="00537371" w:rsidRDefault="00537371" w:rsidP="002A754E">
    <w:pPr>
      <w:pStyle w:val="Header"/>
      <w:tabs>
        <w:tab w:val="clear" w:pos="4320"/>
        <w:tab w:val="clear" w:pos="8640"/>
        <w:tab w:val="left" w:pos="6255"/>
      </w:tabs>
    </w:pPr>
    <w:r>
      <w:tab/>
    </w:r>
  </w:p>
</w:hdr>
</file>

<file path=word/header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8419E5" w14:textId="77777777" w:rsidR="00537371" w:rsidRDefault="00537371">
    <w:pPr>
      <w:pStyle w:val="Header"/>
    </w:pPr>
  </w:p>
  <w:p w14:paraId="6EE2292D" w14:textId="77777777" w:rsidR="00537371" w:rsidRDefault="00537371">
    <w:pPr>
      <w:pStyle w:val="Header"/>
    </w:pPr>
  </w:p>
  <w:p w14:paraId="75528C05" w14:textId="77777777" w:rsidR="00537371" w:rsidRDefault="00537371">
    <w:pPr>
      <w:pStyle w:val="Header"/>
    </w:pPr>
  </w:p>
  <w:p w14:paraId="7AD29293" w14:textId="77777777" w:rsidR="00537371" w:rsidRDefault="00537371">
    <w:pPr>
      <w:pStyle w:val="Header"/>
    </w:pPr>
  </w:p>
  <w:p w14:paraId="7B4E0DDB" w14:textId="77777777" w:rsidR="00537371" w:rsidRDefault="00537371">
    <w:pPr>
      <w:pStyle w:val="Header"/>
    </w:pPr>
  </w:p>
  <w:p w14:paraId="7C767F85" w14:textId="77777777" w:rsidR="00537371" w:rsidRDefault="00537371">
    <w:pPr>
      <w:pStyle w:val="Header"/>
    </w:pPr>
  </w:p>
  <w:p w14:paraId="6906FFFC" w14:textId="77777777" w:rsidR="00537371" w:rsidRDefault="00537371">
    <w:pPr>
      <w:pStyle w:val="Header"/>
    </w:pPr>
  </w:p>
  <w:p w14:paraId="4C974B53" w14:textId="77777777" w:rsidR="00537371" w:rsidRDefault="00537371">
    <w:pPr>
      <w:pStyle w:val="Header"/>
    </w:pPr>
  </w:p>
  <w:p w14:paraId="633194C1" w14:textId="77777777" w:rsidR="00537371" w:rsidRDefault="00537371">
    <w:pPr>
      <w:pStyle w:val="Header"/>
    </w:pPr>
  </w:p>
  <w:p w14:paraId="002495A5" w14:textId="77777777" w:rsidR="00537371" w:rsidRDefault="00537371">
    <w:pPr>
      <w:pStyle w:val="Header"/>
    </w:pPr>
    <w:r>
      <w:rPr>
        <w:noProof/>
        <w:szCs w:val="20"/>
        <w:lang w:eastAsia="en-US"/>
      </w:rPr>
      <w:drawing>
        <wp:anchor distT="0" distB="0" distL="114300" distR="114300" simplePos="0" relativeHeight="251666432" behindDoc="1" locked="1" layoutInCell="1" allowOverlap="1" wp14:anchorId="165487B0" wp14:editId="43E629CD">
          <wp:simplePos x="0" y="0"/>
          <wp:positionH relativeFrom="page">
            <wp:align>center</wp:align>
          </wp:positionH>
          <wp:positionV relativeFrom="page">
            <wp:align>center</wp:align>
          </wp:positionV>
          <wp:extent cx="7772400" cy="10045700"/>
          <wp:effectExtent l="0" t="0" r="0" b="12700"/>
          <wp:wrapNone/>
          <wp:docPr id="6" name="Picture 3" descr="ASGletterhea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SGletterhead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457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1019E8" w14:textId="77777777" w:rsidR="00537371" w:rsidRDefault="00537371" w:rsidP="007468FD">
    <w:pPr>
      <w:pStyle w:val="Header"/>
      <w:jc w:val="right"/>
    </w:pPr>
    <w:r>
      <w:t xml:space="preserve">Page </w:t>
    </w:r>
    <w:r>
      <w:fldChar w:fldCharType="begin"/>
    </w:r>
    <w:r>
      <w:instrText xml:space="preserve"> PAGE   \* MERGEFORMAT </w:instrText>
    </w:r>
    <w:r>
      <w:fldChar w:fldCharType="separate"/>
    </w:r>
    <w:r w:rsidR="000A747B">
      <w:rPr>
        <w:noProof/>
      </w:rPr>
      <w:t>9</w:t>
    </w:r>
    <w:r>
      <w:rPr>
        <w:noProof/>
      </w:rPr>
      <w:fldChar w:fldCharType="end"/>
    </w:r>
  </w:p>
  <w:p w14:paraId="37BEC94D" w14:textId="77777777" w:rsidR="00537371" w:rsidRDefault="00537371" w:rsidP="002A754E">
    <w:pPr>
      <w:pStyle w:val="Header"/>
      <w:tabs>
        <w:tab w:val="clear" w:pos="4320"/>
        <w:tab w:val="clear" w:pos="8640"/>
        <w:tab w:val="left" w:pos="6255"/>
      </w:tabs>
    </w:pPr>
    <w:r>
      <w:tab/>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CE74DF"/>
    <w:multiLevelType w:val="hybridMultilevel"/>
    <w:tmpl w:val="735AA864"/>
    <w:lvl w:ilvl="0" w:tplc="2F065F88">
      <w:start w:val="1"/>
      <w:numFmt w:val="decimal"/>
      <w:lvlText w:val="%1"/>
      <w:lvlJc w:val="left"/>
      <w:pPr>
        <w:ind w:left="1728" w:hanging="360"/>
      </w:pPr>
      <w:rPr>
        <w:rFonts w:cs="Times New Roman" w:hint="default"/>
        <w:b w:val="0"/>
        <w:bCs w:val="0"/>
        <w:i w:val="0"/>
        <w:iCs w:val="0"/>
        <w:caps w:val="0"/>
        <w:smallCaps w:val="0"/>
        <w:strike w:val="0"/>
        <w:dstrike w:val="0"/>
        <w:noProof w:val="0"/>
        <w:vanish w:val="0"/>
        <w:spacing w:val="0"/>
        <w:position w:val="0"/>
        <w:u w:val="none"/>
        <w:vertAlign w:val="baseline"/>
        <w:em w:val="none"/>
      </w:rPr>
    </w:lvl>
    <w:lvl w:ilvl="1" w:tplc="04090019">
      <w:start w:val="1"/>
      <w:numFmt w:val="lowerLetter"/>
      <w:lvlText w:val="%2."/>
      <w:lvlJc w:val="left"/>
      <w:pPr>
        <w:ind w:left="1728" w:hanging="360"/>
      </w:pPr>
    </w:lvl>
    <w:lvl w:ilvl="2" w:tplc="0409001B">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1">
    <w:nsid w:val="188847CC"/>
    <w:multiLevelType w:val="hybridMultilevel"/>
    <w:tmpl w:val="3EDAB942"/>
    <w:lvl w:ilvl="0" w:tplc="97A05330">
      <w:start w:val="1"/>
      <w:numFmt w:val="decimal"/>
      <w:lvlText w:val="%1"/>
      <w:lvlJc w:val="left"/>
      <w:pPr>
        <w:ind w:left="1800" w:hanging="360"/>
      </w:pPr>
      <w:rPr>
        <w:rFonts w:cs="Times New Roman" w:hint="default"/>
        <w:b w:val="0"/>
        <w:bCs w:val="0"/>
        <w:i w:val="0"/>
        <w:iCs w:val="0"/>
        <w:caps w:val="0"/>
        <w:smallCaps w:val="0"/>
        <w:strike w:val="0"/>
        <w:dstrike w:val="0"/>
        <w:vanish w:val="0"/>
        <w:spacing w:val="0"/>
        <w:position w:val="0"/>
        <w:u w:val="none"/>
        <w:vertAlign w:val="baseline"/>
        <w:em w:val="non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nsid w:val="1FDD2234"/>
    <w:multiLevelType w:val="hybridMultilevel"/>
    <w:tmpl w:val="997E1F08"/>
    <w:lvl w:ilvl="0" w:tplc="2F065F88">
      <w:start w:val="1"/>
      <w:numFmt w:val="decimal"/>
      <w:lvlText w:val="%1"/>
      <w:lvlJc w:val="left"/>
      <w:pPr>
        <w:ind w:left="1728" w:hanging="360"/>
      </w:pPr>
      <w:rPr>
        <w:rFonts w:cs="Times New Roman" w:hint="default"/>
        <w:b w:val="0"/>
        <w:bCs w:val="0"/>
        <w:i w:val="0"/>
        <w:iCs w:val="0"/>
        <w:caps w:val="0"/>
        <w:smallCaps w:val="0"/>
        <w:strike w:val="0"/>
        <w:dstrike w:val="0"/>
        <w:noProof w:val="0"/>
        <w:vanish w:val="0"/>
        <w:spacing w:val="0"/>
        <w:position w:val="0"/>
        <w:u w:val="none"/>
        <w:vertAlign w:val="baseline"/>
        <w:em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D4740A2"/>
    <w:multiLevelType w:val="hybridMultilevel"/>
    <w:tmpl w:val="B04E2936"/>
    <w:lvl w:ilvl="0" w:tplc="2F065F88">
      <w:start w:val="1"/>
      <w:numFmt w:val="decimal"/>
      <w:lvlText w:val="%1"/>
      <w:lvlJc w:val="left"/>
      <w:pPr>
        <w:ind w:left="1800" w:hanging="360"/>
      </w:pPr>
      <w:rPr>
        <w:rFonts w:cs="Times New Roman" w:hint="default"/>
        <w:b w:val="0"/>
        <w:bCs w:val="0"/>
        <w:i w:val="0"/>
        <w:iCs w:val="0"/>
        <w:caps w:val="0"/>
        <w:smallCaps w:val="0"/>
        <w:strike w:val="0"/>
        <w:dstrike w:val="0"/>
        <w:noProof w:val="0"/>
        <w:vanish w:val="0"/>
        <w:spacing w:val="0"/>
        <w:position w:val="0"/>
        <w:u w:val="none"/>
        <w:vertAlign w:val="baseline"/>
        <w:em w:val="none"/>
      </w:rPr>
    </w:lvl>
    <w:lvl w:ilvl="1" w:tplc="2F065F88">
      <w:start w:val="1"/>
      <w:numFmt w:val="decimal"/>
      <w:pStyle w:val="2Numberedresponselist"/>
      <w:lvlText w:val="%2"/>
      <w:lvlJc w:val="left"/>
      <w:pPr>
        <w:ind w:left="1800" w:hanging="360"/>
      </w:pPr>
      <w:rPr>
        <w:rFonts w:cs="Times New Roman" w:hint="default"/>
        <w:b w:val="0"/>
        <w:bCs w:val="0"/>
        <w:i w:val="0"/>
        <w:iCs w:val="0"/>
        <w:caps w:val="0"/>
        <w:smallCaps w:val="0"/>
        <w:strike w:val="0"/>
        <w:dstrike w:val="0"/>
        <w:noProof w:val="0"/>
        <w:vanish w:val="0"/>
        <w:spacing w:val="0"/>
        <w:position w:val="0"/>
        <w:u w:val="none"/>
        <w:vertAlign w:val="baseline"/>
        <w:em w:val="none"/>
      </w:r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4">
    <w:nsid w:val="2E505E8D"/>
    <w:multiLevelType w:val="hybridMultilevel"/>
    <w:tmpl w:val="17B6F444"/>
    <w:lvl w:ilvl="0" w:tplc="97A05330">
      <w:start w:val="1"/>
      <w:numFmt w:val="decimal"/>
      <w:lvlText w:val="%1"/>
      <w:lvlJc w:val="left"/>
      <w:pPr>
        <w:ind w:left="1800" w:hanging="360"/>
      </w:pPr>
      <w:rPr>
        <w:rFonts w:cs="Times New Roman" w:hint="default"/>
        <w:b w:val="0"/>
        <w:bCs w:val="0"/>
        <w:i w:val="0"/>
        <w:iCs w:val="0"/>
        <w:caps w:val="0"/>
        <w:smallCaps w:val="0"/>
        <w:strike w:val="0"/>
        <w:dstrike w:val="0"/>
        <w:vanish w:val="0"/>
        <w:spacing w:val="0"/>
        <w:position w:val="0"/>
        <w:u w:val="none"/>
        <w:vertAlign w:val="baseline"/>
        <w:em w:val="non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nsid w:val="33626C44"/>
    <w:multiLevelType w:val="hybridMultilevel"/>
    <w:tmpl w:val="735AA864"/>
    <w:lvl w:ilvl="0" w:tplc="2F065F88">
      <w:start w:val="1"/>
      <w:numFmt w:val="decimal"/>
      <w:lvlText w:val="%1"/>
      <w:lvlJc w:val="left"/>
      <w:pPr>
        <w:ind w:left="1728" w:hanging="360"/>
      </w:pPr>
      <w:rPr>
        <w:rFonts w:cs="Times New Roman" w:hint="default"/>
        <w:b w:val="0"/>
        <w:bCs w:val="0"/>
        <w:i w:val="0"/>
        <w:iCs w:val="0"/>
        <w:caps w:val="0"/>
        <w:smallCaps w:val="0"/>
        <w:strike w:val="0"/>
        <w:dstrike w:val="0"/>
        <w:noProof w:val="0"/>
        <w:vanish w:val="0"/>
        <w:spacing w:val="0"/>
        <w:position w:val="0"/>
        <w:u w:val="none"/>
        <w:vertAlign w:val="baseline"/>
        <w:em w:val="none"/>
      </w:rPr>
    </w:lvl>
    <w:lvl w:ilvl="1" w:tplc="04090019">
      <w:start w:val="1"/>
      <w:numFmt w:val="lowerLetter"/>
      <w:lvlText w:val="%2."/>
      <w:lvlJc w:val="left"/>
      <w:pPr>
        <w:ind w:left="1728" w:hanging="360"/>
      </w:pPr>
    </w:lvl>
    <w:lvl w:ilvl="2" w:tplc="0409001B">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6">
    <w:nsid w:val="36FC2AFD"/>
    <w:multiLevelType w:val="hybridMultilevel"/>
    <w:tmpl w:val="23F01C0A"/>
    <w:lvl w:ilvl="0" w:tplc="04090001">
      <w:start w:val="1"/>
      <w:numFmt w:val="bullet"/>
      <w:lvlText w:val=""/>
      <w:lvlJc w:val="left"/>
      <w:pPr>
        <w:ind w:left="720" w:hanging="360"/>
      </w:pPr>
      <w:rPr>
        <w:rFonts w:ascii="Symbol" w:hAnsi="Symbol" w:hint="default"/>
      </w:rPr>
    </w:lvl>
    <w:lvl w:ilvl="1" w:tplc="3CC4AFC0">
      <w:start w:val="1"/>
      <w:numFmt w:val="lowerLetter"/>
      <w:pStyle w:val="NCBodycopy"/>
      <w:lvlText w:val="%2."/>
      <w:lvlJc w:val="left"/>
      <w:pPr>
        <w:ind w:left="450" w:hanging="360"/>
      </w:pPr>
      <w:rPr>
        <w:rFonts w:hint="default"/>
      </w:rPr>
    </w:lvl>
    <w:lvl w:ilvl="2" w:tplc="074A168A">
      <w:start w:val="1"/>
      <w:numFmt w:val="decimal"/>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ACD100B"/>
    <w:multiLevelType w:val="multilevel"/>
    <w:tmpl w:val="735AA864"/>
    <w:lvl w:ilvl="0">
      <w:start w:val="1"/>
      <w:numFmt w:val="decimal"/>
      <w:lvlText w:val="%1"/>
      <w:lvlJc w:val="left"/>
      <w:pPr>
        <w:ind w:left="1728" w:hanging="360"/>
      </w:pPr>
      <w:rPr>
        <w:rFonts w:cs="Times New Roman" w:hint="default"/>
        <w:b w:val="0"/>
        <w:bCs w:val="0"/>
        <w:i w:val="0"/>
        <w:iCs w:val="0"/>
        <w:caps w:val="0"/>
        <w:smallCaps w:val="0"/>
        <w:strike w:val="0"/>
        <w:dstrike w:val="0"/>
        <w:noProof w:val="0"/>
        <w:vanish w:val="0"/>
        <w:spacing w:val="0"/>
        <w:position w:val="0"/>
        <w:u w:val="none"/>
        <w:vertAlign w:val="baseline"/>
        <w:em w:val="none"/>
      </w:rPr>
    </w:lvl>
    <w:lvl w:ilvl="1">
      <w:start w:val="1"/>
      <w:numFmt w:val="lowerLetter"/>
      <w:lvlText w:val="%2."/>
      <w:lvlJc w:val="left"/>
      <w:pPr>
        <w:ind w:left="1728" w:hanging="360"/>
      </w:pPr>
    </w:lvl>
    <w:lvl w:ilvl="2">
      <w:start w:val="1"/>
      <w:numFmt w:val="lowerRoman"/>
      <w:lvlText w:val="%3."/>
      <w:lvlJc w:val="right"/>
      <w:pPr>
        <w:ind w:left="2448" w:hanging="180"/>
      </w:pPr>
    </w:lvl>
    <w:lvl w:ilvl="3">
      <w:start w:val="1"/>
      <w:numFmt w:val="decimal"/>
      <w:lvlText w:val="%4."/>
      <w:lvlJc w:val="left"/>
      <w:pPr>
        <w:ind w:left="3168" w:hanging="360"/>
      </w:pPr>
    </w:lvl>
    <w:lvl w:ilvl="4">
      <w:start w:val="1"/>
      <w:numFmt w:val="lowerLetter"/>
      <w:lvlText w:val="%5."/>
      <w:lvlJc w:val="left"/>
      <w:pPr>
        <w:ind w:left="3888" w:hanging="360"/>
      </w:pPr>
    </w:lvl>
    <w:lvl w:ilvl="5">
      <w:start w:val="1"/>
      <w:numFmt w:val="lowerRoman"/>
      <w:lvlText w:val="%6."/>
      <w:lvlJc w:val="right"/>
      <w:pPr>
        <w:ind w:left="4608" w:hanging="180"/>
      </w:pPr>
    </w:lvl>
    <w:lvl w:ilvl="6">
      <w:start w:val="1"/>
      <w:numFmt w:val="decimal"/>
      <w:lvlText w:val="%7."/>
      <w:lvlJc w:val="left"/>
      <w:pPr>
        <w:ind w:left="5328" w:hanging="360"/>
      </w:pPr>
    </w:lvl>
    <w:lvl w:ilvl="7">
      <w:start w:val="1"/>
      <w:numFmt w:val="lowerLetter"/>
      <w:lvlText w:val="%8."/>
      <w:lvlJc w:val="left"/>
      <w:pPr>
        <w:ind w:left="6048" w:hanging="360"/>
      </w:pPr>
    </w:lvl>
    <w:lvl w:ilvl="8">
      <w:start w:val="1"/>
      <w:numFmt w:val="lowerRoman"/>
      <w:lvlText w:val="%9."/>
      <w:lvlJc w:val="right"/>
      <w:pPr>
        <w:ind w:left="6768" w:hanging="180"/>
      </w:pPr>
    </w:lvl>
  </w:abstractNum>
  <w:abstractNum w:abstractNumId="8">
    <w:nsid w:val="43C4731A"/>
    <w:multiLevelType w:val="hybridMultilevel"/>
    <w:tmpl w:val="E0F6F90E"/>
    <w:lvl w:ilvl="0" w:tplc="2F065F88">
      <w:start w:val="1"/>
      <w:numFmt w:val="decimal"/>
      <w:lvlText w:val="%1"/>
      <w:lvlJc w:val="left"/>
      <w:pPr>
        <w:ind w:left="1800" w:hanging="360"/>
      </w:pPr>
      <w:rPr>
        <w:rFonts w:cs="Times New Roman" w:hint="default"/>
        <w:b w:val="0"/>
        <w:bCs w:val="0"/>
        <w:i w:val="0"/>
        <w:iCs w:val="0"/>
        <w:caps w:val="0"/>
        <w:smallCaps w:val="0"/>
        <w:strike w:val="0"/>
        <w:dstrike w:val="0"/>
        <w:noProof w:val="0"/>
        <w:vanish w:val="0"/>
        <w:spacing w:val="0"/>
        <w:position w:val="0"/>
        <w:u w:val="none"/>
        <w:vertAlign w:val="baseline"/>
        <w:em w:val="none"/>
      </w:rPr>
    </w:lvl>
    <w:lvl w:ilvl="1" w:tplc="04090019">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9">
    <w:nsid w:val="445778D5"/>
    <w:multiLevelType w:val="hybridMultilevel"/>
    <w:tmpl w:val="E2568CB2"/>
    <w:lvl w:ilvl="0" w:tplc="97A05330">
      <w:start w:val="1"/>
      <w:numFmt w:val="decimal"/>
      <w:lvlText w:val="%1"/>
      <w:lvlJc w:val="left"/>
      <w:pPr>
        <w:ind w:left="1800" w:hanging="360"/>
      </w:pPr>
      <w:rPr>
        <w:rFonts w:cs="Times New Roman" w:hint="default"/>
        <w:b w:val="0"/>
        <w:bCs w:val="0"/>
        <w:i w:val="0"/>
        <w:iCs w:val="0"/>
        <w:caps w:val="0"/>
        <w:smallCaps w:val="0"/>
        <w:strike w:val="0"/>
        <w:dstrike w:val="0"/>
        <w:vanish w:val="0"/>
        <w:spacing w:val="0"/>
        <w:position w:val="0"/>
        <w:u w:val="none"/>
        <w:vertAlign w:val="baseline"/>
        <w:em w:val="non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nsid w:val="45BC6D7F"/>
    <w:multiLevelType w:val="hybridMultilevel"/>
    <w:tmpl w:val="A35A66EA"/>
    <w:name w:val="Question25"/>
    <w:lvl w:ilvl="0" w:tplc="A6DE0254">
      <w:start w:val="1"/>
      <w:numFmt w:val="decimal"/>
      <w:pStyle w:val="2ResponseCategories"/>
      <w:lvlText w:val="%1"/>
      <w:lvlJc w:val="left"/>
      <w:pPr>
        <w:ind w:left="1800" w:hanging="360"/>
      </w:pPr>
      <w:rPr>
        <w:rFonts w:hint="default"/>
        <w:b w:val="0"/>
        <w:i w:val="0"/>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nsid w:val="47205864"/>
    <w:multiLevelType w:val="hybridMultilevel"/>
    <w:tmpl w:val="939C38D0"/>
    <w:lvl w:ilvl="0" w:tplc="BF4697E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nsid w:val="4E6F332D"/>
    <w:multiLevelType w:val="hybridMultilevel"/>
    <w:tmpl w:val="2728A940"/>
    <w:name w:val="Question23"/>
    <w:lvl w:ilvl="0" w:tplc="FA563DB4">
      <w:start w:val="1"/>
      <w:numFmt w:val="upperRoman"/>
      <w:pStyle w:val="5SectionHeading"/>
      <w:lvlText w:val="%1."/>
      <w:lvlJc w:val="right"/>
      <w:pPr>
        <w:ind w:left="990" w:hanging="360"/>
      </w:pPr>
    </w:lvl>
    <w:lvl w:ilvl="1" w:tplc="04090019">
      <w:start w:val="1"/>
      <w:numFmt w:val="lowerLetter"/>
      <w:lvlText w:val="%2."/>
      <w:lvlJc w:val="left"/>
      <w:pPr>
        <w:ind w:left="1710" w:hanging="360"/>
      </w:pPr>
    </w:lvl>
    <w:lvl w:ilvl="2" w:tplc="0409001B">
      <w:start w:val="1"/>
      <w:numFmt w:val="lowerRoman"/>
      <w:lvlText w:val="%3."/>
      <w:lvlJc w:val="right"/>
      <w:pPr>
        <w:ind w:left="2430" w:hanging="180"/>
      </w:pPr>
    </w:lvl>
    <w:lvl w:ilvl="3" w:tplc="0409000F">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3">
    <w:nsid w:val="50441729"/>
    <w:multiLevelType w:val="hybridMultilevel"/>
    <w:tmpl w:val="816C73F2"/>
    <w:lvl w:ilvl="0" w:tplc="97A05330">
      <w:start w:val="1"/>
      <w:numFmt w:val="decimal"/>
      <w:lvlText w:val="%1"/>
      <w:lvlJc w:val="left"/>
      <w:pPr>
        <w:ind w:left="1800" w:hanging="360"/>
      </w:pPr>
      <w:rPr>
        <w:rFonts w:cs="Times New Roman" w:hint="default"/>
        <w:b w:val="0"/>
        <w:bCs w:val="0"/>
        <w:i w:val="0"/>
        <w:iCs w:val="0"/>
        <w:caps w:val="0"/>
        <w:smallCaps w:val="0"/>
        <w:strike w:val="0"/>
        <w:dstrike w:val="0"/>
        <w:vanish w:val="0"/>
        <w:spacing w:val="0"/>
        <w:position w:val="0"/>
        <w:u w:val="none"/>
        <w:vertAlign w:val="baseline"/>
        <w:em w:val="non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nsid w:val="50C31C40"/>
    <w:multiLevelType w:val="hybridMultilevel"/>
    <w:tmpl w:val="15469D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261258A"/>
    <w:multiLevelType w:val="multilevel"/>
    <w:tmpl w:val="552284A2"/>
    <w:name w:val="Question2"/>
    <w:styleLink w:val="Questionnaire"/>
    <w:lvl w:ilvl="0">
      <w:start w:val="1"/>
      <w:numFmt w:val="decimal"/>
      <w:lvlText w:val="Q%1."/>
      <w:lvlJc w:val="left"/>
      <w:pPr>
        <w:ind w:left="2772" w:hanging="792"/>
      </w:pPr>
      <w:rPr>
        <w:rFonts w:hint="default"/>
      </w:rPr>
    </w:lvl>
    <w:lvl w:ilvl="1">
      <w:start w:val="1"/>
      <w:numFmt w:val="decimal"/>
      <w:lvlText w:val="%2."/>
      <w:lvlJc w:val="left"/>
      <w:pPr>
        <w:ind w:left="1152" w:hanging="432"/>
      </w:pPr>
      <w:rPr>
        <w:rFonts w:hint="default"/>
      </w:rPr>
    </w:lvl>
    <w:lvl w:ilvl="2">
      <w:start w:val="1"/>
      <w:numFmt w:val="upperLetter"/>
      <w:pStyle w:val="Listintable"/>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nsid w:val="53843BA9"/>
    <w:multiLevelType w:val="hybridMultilevel"/>
    <w:tmpl w:val="A0E86C46"/>
    <w:lvl w:ilvl="0" w:tplc="7C1CBE4E">
      <w:start w:val="13"/>
      <w:numFmt w:val="decimal"/>
      <w:lvlText w:val="%1."/>
      <w:lvlJc w:val="left"/>
      <w:pPr>
        <w:ind w:left="1440" w:hanging="360"/>
      </w:pPr>
      <w:rPr>
        <w:rFonts w:hint="default"/>
      </w:rPr>
    </w:lvl>
    <w:lvl w:ilvl="1" w:tplc="65B2E98E">
      <w:start w:val="1"/>
      <w:numFmt w:val="lowerLetter"/>
      <w:pStyle w:val="2listlowercase"/>
      <w:lvlText w:val="%2."/>
      <w:lvlJc w:val="left"/>
      <w:pPr>
        <w:ind w:left="1440" w:hanging="360"/>
      </w:pPr>
    </w:lvl>
    <w:lvl w:ilvl="2" w:tplc="0409001B">
      <w:start w:val="1"/>
      <w:numFmt w:val="lowerRoman"/>
      <w:lvlText w:val="%3."/>
      <w:lvlJc w:val="right"/>
      <w:pPr>
        <w:ind w:left="2160" w:hanging="180"/>
      </w:pPr>
    </w:lvl>
    <w:lvl w:ilvl="3" w:tplc="36B64A72">
      <w:start w:val="1"/>
      <w:numFmt w:val="upp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61B1E0B"/>
    <w:multiLevelType w:val="hybridMultilevel"/>
    <w:tmpl w:val="9D068FB4"/>
    <w:lvl w:ilvl="0" w:tplc="53C64242">
      <w:start w:val="1"/>
      <w:numFmt w:val="upperLetter"/>
      <w:pStyle w:val="3LetteredBatteryList"/>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577E48AF"/>
    <w:multiLevelType w:val="multilevel"/>
    <w:tmpl w:val="210ACFD6"/>
    <w:lvl w:ilvl="0">
      <w:start w:val="1"/>
      <w:numFmt w:val="decimal"/>
      <w:pStyle w:val="1QuexListLevel1"/>
      <w:lvlText w:val="Q%1"/>
      <w:lvlJc w:val="left"/>
      <w:pPr>
        <w:ind w:left="720" w:hanging="360"/>
      </w:pPr>
      <w:rPr>
        <w:rFonts w:hint="default"/>
        <w:i w:val="0"/>
        <w:sz w:val="20"/>
        <w:szCs w:val="20"/>
      </w:rPr>
    </w:lvl>
    <w:lvl w:ilvl="1">
      <w:start w:val="1"/>
      <w:numFmt w:val="lowerLetter"/>
      <w:lvlText w:val="%2."/>
      <w:lvlJc w:val="left"/>
      <w:pPr>
        <w:ind w:left="-630" w:hanging="360"/>
      </w:pPr>
      <w:rPr>
        <w:rFonts w:hint="default"/>
      </w:rPr>
    </w:lvl>
    <w:lvl w:ilvl="2">
      <w:start w:val="1"/>
      <w:numFmt w:val="decimal"/>
      <w:lvlText w:val="%3"/>
      <w:lvlJc w:val="left"/>
      <w:pPr>
        <w:ind w:left="-270" w:hanging="360"/>
      </w:pPr>
      <w:rPr>
        <w:rFonts w:hint="default"/>
      </w:rPr>
    </w:lvl>
    <w:lvl w:ilvl="3">
      <w:start w:val="1"/>
      <w:numFmt w:val="decimal"/>
      <w:lvlText w:val="(%4)"/>
      <w:lvlJc w:val="left"/>
      <w:pPr>
        <w:ind w:left="90" w:hanging="360"/>
      </w:pPr>
      <w:rPr>
        <w:rFonts w:hint="default"/>
      </w:rPr>
    </w:lvl>
    <w:lvl w:ilvl="4">
      <w:start w:val="1"/>
      <w:numFmt w:val="lowerLetter"/>
      <w:lvlText w:val="(%5)"/>
      <w:lvlJc w:val="left"/>
      <w:pPr>
        <w:ind w:left="450" w:hanging="360"/>
      </w:pPr>
      <w:rPr>
        <w:rFonts w:hint="default"/>
      </w:rPr>
    </w:lvl>
    <w:lvl w:ilvl="5">
      <w:start w:val="1"/>
      <w:numFmt w:val="lowerRoman"/>
      <w:lvlText w:val="(%6)"/>
      <w:lvlJc w:val="left"/>
      <w:pPr>
        <w:ind w:left="810" w:hanging="360"/>
      </w:pPr>
      <w:rPr>
        <w:rFonts w:hint="default"/>
      </w:rPr>
    </w:lvl>
    <w:lvl w:ilvl="6">
      <w:start w:val="1"/>
      <w:numFmt w:val="decimal"/>
      <w:lvlText w:val="%7."/>
      <w:lvlJc w:val="left"/>
      <w:pPr>
        <w:ind w:left="1170" w:hanging="360"/>
      </w:pPr>
      <w:rPr>
        <w:rFonts w:hint="default"/>
      </w:rPr>
    </w:lvl>
    <w:lvl w:ilvl="7">
      <w:start w:val="1"/>
      <w:numFmt w:val="lowerLetter"/>
      <w:lvlText w:val="%8."/>
      <w:lvlJc w:val="left"/>
      <w:pPr>
        <w:ind w:left="1530" w:hanging="360"/>
      </w:pPr>
      <w:rPr>
        <w:rFonts w:hint="default"/>
      </w:rPr>
    </w:lvl>
    <w:lvl w:ilvl="8">
      <w:start w:val="1"/>
      <w:numFmt w:val="lowerRoman"/>
      <w:lvlText w:val="%9."/>
      <w:lvlJc w:val="left"/>
      <w:pPr>
        <w:ind w:left="1890" w:hanging="360"/>
      </w:pPr>
      <w:rPr>
        <w:rFonts w:hint="default"/>
      </w:rPr>
    </w:lvl>
  </w:abstractNum>
  <w:abstractNum w:abstractNumId="19">
    <w:nsid w:val="5D571544"/>
    <w:multiLevelType w:val="multilevel"/>
    <w:tmpl w:val="9DD2F6EE"/>
    <w:lvl w:ilvl="0">
      <w:start w:val="1"/>
      <w:numFmt w:val="decimal"/>
      <w:pStyle w:val="ListParagraphChar"/>
      <w:suff w:val="space"/>
      <w:lvlText w:val="Q%1)"/>
      <w:lvlJc w:val="right"/>
      <w:pPr>
        <w:ind w:left="72" w:hanging="72"/>
      </w:pPr>
      <w:rPr>
        <w:rFonts w:ascii="Calibri" w:hAnsi="Calibri" w:cs="Wingdings" w:hint="default"/>
        <w:b w:val="0"/>
        <w:bCs w:val="0"/>
        <w:i w:val="0"/>
        <w:iCs w:val="0"/>
        <w:caps w:val="0"/>
        <w:smallCaps w:val="0"/>
        <w:strike w:val="0"/>
        <w:dstrike w:val="0"/>
        <w:vanish w:val="0"/>
        <w:color w:val="40404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NoSpacingChar"/>
      <w:suff w:val="space"/>
      <w:lvlText w:val="%1.%2)"/>
      <w:lvlJc w:val="right"/>
      <w:pPr>
        <w:ind w:left="710"/>
      </w:pPr>
      <w:rPr>
        <w:rFonts w:cs="Times New Roman" w:hint="default"/>
        <w:b w:val="0"/>
        <w:bCs w:val="0"/>
        <w:i w:val="0"/>
        <w:iCs w:val="0"/>
        <w:caps w:val="0"/>
        <w:smallCaps w:val="0"/>
        <w:strike w:val="0"/>
        <w:dstrike w:val="0"/>
        <w:vanish w:val="0"/>
        <w:color w:val="40404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space"/>
      <w:lvlText w:val="%1.%2.%3)"/>
      <w:lvlJc w:val="right"/>
      <w:pPr>
        <w:ind w:left="1080"/>
      </w:pPr>
      <w:rPr>
        <w:rFonts w:cs="Times New Roman" w:hint="default"/>
      </w:rPr>
    </w:lvl>
    <w:lvl w:ilvl="3">
      <w:start w:val="1"/>
      <w:numFmt w:val="decimal"/>
      <w:suff w:val="space"/>
      <w:lvlText w:val="%1.%2.%3.%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20">
    <w:nsid w:val="645D0E8B"/>
    <w:multiLevelType w:val="hybridMultilevel"/>
    <w:tmpl w:val="3EFC96D4"/>
    <w:lvl w:ilvl="0" w:tplc="D79406D4">
      <w:start w:val="1"/>
      <w:numFmt w:val="decimal"/>
      <w:pStyle w:val="QuestionNumbers"/>
      <w:lvlText w:val="%1."/>
      <w:lvlJc w:val="left"/>
      <w:pPr>
        <w:ind w:left="990" w:hanging="360"/>
      </w:pPr>
      <w:rPr>
        <w:b w:val="0"/>
        <w:i w:val="0"/>
        <w:strike w:val="0"/>
      </w:rPr>
    </w:lvl>
    <w:lvl w:ilvl="1" w:tplc="04090019">
      <w:start w:val="1"/>
      <w:numFmt w:val="lowerLetter"/>
      <w:lvlText w:val="%2."/>
      <w:lvlJc w:val="left"/>
      <w:pPr>
        <w:ind w:left="1440" w:hanging="360"/>
      </w:pPr>
      <w:rPr>
        <w:b w:val="0"/>
      </w:rPr>
    </w:lvl>
    <w:lvl w:ilvl="2" w:tplc="0409001B">
      <w:start w:val="1"/>
      <w:numFmt w:val="lowerRoman"/>
      <w:lvlText w:val="%3."/>
      <w:lvlJc w:val="right"/>
      <w:pPr>
        <w:ind w:left="2160" w:hanging="180"/>
      </w:pPr>
    </w:lvl>
    <w:lvl w:ilvl="3" w:tplc="C96CBF42">
      <w:start w:val="1"/>
      <w:numFmt w:val="low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5D62182"/>
    <w:multiLevelType w:val="hybridMultilevel"/>
    <w:tmpl w:val="8B526D06"/>
    <w:lvl w:ilvl="0" w:tplc="2F065F88">
      <w:start w:val="1"/>
      <w:numFmt w:val="decimal"/>
      <w:lvlText w:val="%1"/>
      <w:lvlJc w:val="left"/>
      <w:pPr>
        <w:ind w:left="1728" w:hanging="360"/>
      </w:pPr>
      <w:rPr>
        <w:rFonts w:cs="Times New Roman" w:hint="default"/>
        <w:b w:val="0"/>
        <w:bCs w:val="0"/>
        <w:i w:val="0"/>
        <w:iCs w:val="0"/>
        <w:caps w:val="0"/>
        <w:smallCaps w:val="0"/>
        <w:strike w:val="0"/>
        <w:dstrike w:val="0"/>
        <w:noProof w:val="0"/>
        <w:vanish w:val="0"/>
        <w:spacing w:val="0"/>
        <w:position w:val="0"/>
        <w:u w:val="none"/>
        <w:vertAlign w:val="baseline"/>
        <w:em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EC1314F"/>
    <w:multiLevelType w:val="hybridMultilevel"/>
    <w:tmpl w:val="B4FE2B26"/>
    <w:lvl w:ilvl="0" w:tplc="51A6CC0E">
      <w:start w:val="1"/>
      <w:numFmt w:val="bullet"/>
      <w:pStyle w:val="ListBullet"/>
      <w:lvlText w:val=""/>
      <w:lvlJc w:val="left"/>
      <w:pPr>
        <w:tabs>
          <w:tab w:val="num" w:pos="144"/>
        </w:tabs>
        <w:ind w:left="288" w:hanging="288"/>
      </w:pPr>
      <w:rPr>
        <w:rFonts w:ascii="Symbol" w:hAnsi="Symbol" w:hint="default"/>
        <w:sz w:val="16"/>
        <w:szCs w:val="16"/>
      </w:rPr>
    </w:lvl>
    <w:lvl w:ilvl="1" w:tplc="04090003" w:tentative="1">
      <w:start w:val="1"/>
      <w:numFmt w:val="bullet"/>
      <w:lvlText w:val="o"/>
      <w:lvlJc w:val="left"/>
      <w:pPr>
        <w:tabs>
          <w:tab w:val="num" w:pos="2160"/>
        </w:tabs>
        <w:ind w:left="2160" w:hanging="360"/>
      </w:pPr>
      <w:rPr>
        <w:rFonts w:ascii="Courier New" w:hAnsi="Courier New" w:cs="Wingdings"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Wingdings"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Wingdings"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3">
    <w:nsid w:val="6F0C794C"/>
    <w:multiLevelType w:val="hybridMultilevel"/>
    <w:tmpl w:val="735AA864"/>
    <w:lvl w:ilvl="0" w:tplc="2F065F88">
      <w:start w:val="1"/>
      <w:numFmt w:val="decimal"/>
      <w:lvlText w:val="%1"/>
      <w:lvlJc w:val="left"/>
      <w:pPr>
        <w:ind w:left="1728" w:hanging="360"/>
      </w:pPr>
      <w:rPr>
        <w:rFonts w:cs="Times New Roman" w:hint="default"/>
        <w:b w:val="0"/>
        <w:bCs w:val="0"/>
        <w:i w:val="0"/>
        <w:iCs w:val="0"/>
        <w:caps w:val="0"/>
        <w:smallCaps w:val="0"/>
        <w:strike w:val="0"/>
        <w:dstrike w:val="0"/>
        <w:noProof w:val="0"/>
        <w:vanish w:val="0"/>
        <w:spacing w:val="0"/>
        <w:position w:val="0"/>
        <w:u w:val="none"/>
        <w:vertAlign w:val="baseline"/>
        <w:em w:val="none"/>
      </w:rPr>
    </w:lvl>
    <w:lvl w:ilvl="1" w:tplc="04090019">
      <w:start w:val="1"/>
      <w:numFmt w:val="lowerLetter"/>
      <w:lvlText w:val="%2."/>
      <w:lvlJc w:val="left"/>
      <w:pPr>
        <w:ind w:left="1728" w:hanging="360"/>
      </w:pPr>
    </w:lvl>
    <w:lvl w:ilvl="2" w:tplc="0409001B">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24">
    <w:nsid w:val="716F76B9"/>
    <w:multiLevelType w:val="hybridMultilevel"/>
    <w:tmpl w:val="E210078C"/>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5">
    <w:nsid w:val="7C8F5348"/>
    <w:multiLevelType w:val="hybridMultilevel"/>
    <w:tmpl w:val="28CEE134"/>
    <w:lvl w:ilvl="0" w:tplc="AF34FF48">
      <w:start w:val="616"/>
      <w:numFmt w:val="bullet"/>
      <w:lvlText w:val="-"/>
      <w:lvlJc w:val="left"/>
      <w:pPr>
        <w:ind w:left="720" w:hanging="360"/>
      </w:pPr>
      <w:rPr>
        <w:rFonts w:ascii="Arial" w:eastAsia="MS Mincho"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20"/>
  </w:num>
  <w:num w:numId="3">
    <w:abstractNumId w:val="19"/>
  </w:num>
  <w:num w:numId="4">
    <w:abstractNumId w:val="16"/>
  </w:num>
  <w:num w:numId="5">
    <w:abstractNumId w:val="15"/>
    <w:lvlOverride w:ilvl="0">
      <w:lvl w:ilvl="0">
        <w:start w:val="1"/>
        <w:numFmt w:val="decimal"/>
        <w:lvlText w:val="Q%1."/>
        <w:lvlJc w:val="left"/>
        <w:pPr>
          <w:ind w:left="2772" w:hanging="792"/>
        </w:pPr>
        <w:rPr>
          <w:rFonts w:hint="default"/>
        </w:rPr>
      </w:lvl>
    </w:lvlOverride>
    <w:lvlOverride w:ilvl="1">
      <w:lvl w:ilvl="1">
        <w:start w:val="1"/>
        <w:numFmt w:val="decimal"/>
        <w:lvlText w:val="%2."/>
        <w:lvlJc w:val="left"/>
        <w:pPr>
          <w:ind w:left="1152" w:hanging="432"/>
        </w:pPr>
        <w:rPr>
          <w:rFonts w:hint="default"/>
        </w:rPr>
      </w:lvl>
    </w:lvlOverride>
    <w:lvlOverride w:ilvl="2">
      <w:lvl w:ilvl="2">
        <w:start w:val="1"/>
        <w:numFmt w:val="upperLetter"/>
        <w:pStyle w:val="Listintable"/>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6">
    <w:abstractNumId w:val="10"/>
  </w:num>
  <w:num w:numId="7">
    <w:abstractNumId w:val="15"/>
  </w:num>
  <w:num w:numId="8">
    <w:abstractNumId w:val="14"/>
  </w:num>
  <w:num w:numId="9">
    <w:abstractNumId w:val="18"/>
  </w:num>
  <w:num w:numId="10">
    <w:abstractNumId w:val="6"/>
  </w:num>
  <w:num w:numId="11">
    <w:abstractNumId w:val="9"/>
  </w:num>
  <w:num w:numId="12">
    <w:abstractNumId w:val="15"/>
    <w:lvlOverride w:ilvl="0">
      <w:startOverride w:val="1"/>
      <w:lvl w:ilvl="0">
        <w:start w:val="1"/>
        <w:numFmt w:val="decimal"/>
        <w:lvlText w:val="Q%1."/>
        <w:lvlJc w:val="left"/>
        <w:pPr>
          <w:ind w:left="2772" w:hanging="792"/>
        </w:pPr>
        <w:rPr>
          <w:rFonts w:hint="default"/>
        </w:rPr>
      </w:lvl>
    </w:lvlOverride>
    <w:lvlOverride w:ilvl="1">
      <w:startOverride w:val="1"/>
      <w:lvl w:ilvl="1">
        <w:start w:val="1"/>
        <w:numFmt w:val="decimal"/>
        <w:lvlText w:val="%2."/>
        <w:lvlJc w:val="left"/>
        <w:pPr>
          <w:ind w:left="1152" w:hanging="432"/>
        </w:pPr>
        <w:rPr>
          <w:rFonts w:hint="default"/>
        </w:rPr>
      </w:lvl>
    </w:lvlOverride>
    <w:lvlOverride w:ilvl="2">
      <w:startOverride w:val="1"/>
      <w:lvl w:ilvl="2">
        <w:start w:val="1"/>
        <w:numFmt w:val="upperLetter"/>
        <w:pStyle w:val="Listintable"/>
        <w:lvlText w:val="%3."/>
        <w:lvlJc w:val="left"/>
        <w:pPr>
          <w:ind w:left="1080" w:hanging="360"/>
        </w:pPr>
        <w:rPr>
          <w:rFonts w:hint="default"/>
        </w:rPr>
      </w:lvl>
    </w:lvlOverride>
    <w:lvlOverride w:ilvl="3">
      <w:startOverride w:val="1"/>
      <w:lvl w:ilvl="3">
        <w:start w:val="1"/>
        <w:numFmt w:val="decimal"/>
        <w:lvlText w:val="(%4)"/>
        <w:lvlJc w:val="left"/>
        <w:pPr>
          <w:ind w:left="1440" w:hanging="360"/>
        </w:pPr>
        <w:rPr>
          <w:rFonts w:hint="default"/>
        </w:rPr>
      </w:lvl>
    </w:lvlOverride>
    <w:lvlOverride w:ilvl="4">
      <w:startOverride w:val="1"/>
      <w:lvl w:ilvl="4">
        <w:start w:val="1"/>
        <w:numFmt w:val="lowerLetter"/>
        <w:lvlText w:val="(%5)"/>
        <w:lvlJc w:val="left"/>
        <w:pPr>
          <w:ind w:left="1800" w:hanging="360"/>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13">
    <w:abstractNumId w:val="5"/>
    <w:lvlOverride w:ilvl="0">
      <w:startOverride w:val="1"/>
    </w:lvlOverride>
  </w:num>
  <w:num w:numId="14">
    <w:abstractNumId w:val="17"/>
  </w:num>
  <w:num w:numId="15">
    <w:abstractNumId w:val="5"/>
    <w:lvlOverride w:ilvl="0">
      <w:startOverride w:val="1"/>
    </w:lvlOverride>
  </w:num>
  <w:num w:numId="16">
    <w:abstractNumId w:val="5"/>
    <w:lvlOverride w:ilvl="0">
      <w:startOverride w:val="1"/>
    </w:lvlOverride>
  </w:num>
  <w:num w:numId="17">
    <w:abstractNumId w:val="5"/>
    <w:lvlOverride w:ilvl="0">
      <w:startOverride w:val="1"/>
    </w:lvlOverride>
  </w:num>
  <w:num w:numId="18">
    <w:abstractNumId w:val="5"/>
    <w:lvlOverride w:ilvl="0">
      <w:startOverride w:val="1"/>
    </w:lvlOverride>
  </w:num>
  <w:num w:numId="19">
    <w:abstractNumId w:val="5"/>
    <w:lvlOverride w:ilvl="0">
      <w:startOverride w:val="1"/>
    </w:lvlOverride>
  </w:num>
  <w:num w:numId="20">
    <w:abstractNumId w:val="5"/>
    <w:lvlOverride w:ilvl="0">
      <w:startOverride w:val="1"/>
    </w:lvlOverride>
  </w:num>
  <w:num w:numId="21">
    <w:abstractNumId w:val="5"/>
    <w:lvlOverride w:ilvl="0">
      <w:startOverride w:val="1"/>
    </w:lvlOverride>
  </w:num>
  <w:num w:numId="22">
    <w:abstractNumId w:val="5"/>
    <w:lvlOverride w:ilvl="0">
      <w:startOverride w:val="1"/>
    </w:lvlOverride>
  </w:num>
  <w:num w:numId="23">
    <w:abstractNumId w:val="12"/>
  </w:num>
  <w:num w:numId="24">
    <w:abstractNumId w:val="5"/>
    <w:lvlOverride w:ilvl="0">
      <w:startOverride w:val="1"/>
    </w:lvlOverride>
  </w:num>
  <w:num w:numId="25">
    <w:abstractNumId w:val="5"/>
    <w:lvlOverride w:ilvl="0">
      <w:startOverride w:val="1"/>
    </w:lvlOverride>
  </w:num>
  <w:num w:numId="26">
    <w:abstractNumId w:val="5"/>
    <w:lvlOverride w:ilvl="0">
      <w:startOverride w:val="1"/>
    </w:lvlOverride>
  </w:num>
  <w:num w:numId="27">
    <w:abstractNumId w:val="21"/>
    <w:lvlOverride w:ilvl="0">
      <w:startOverride w:val="1"/>
    </w:lvlOverride>
  </w:num>
  <w:num w:numId="28">
    <w:abstractNumId w:val="5"/>
    <w:lvlOverride w:ilvl="0">
      <w:startOverride w:val="1"/>
    </w:lvlOverride>
  </w:num>
  <w:num w:numId="29">
    <w:abstractNumId w:val="8"/>
    <w:lvlOverride w:ilvl="0">
      <w:startOverride w:val="1"/>
    </w:lvlOverride>
  </w:num>
  <w:num w:numId="30">
    <w:abstractNumId w:val="3"/>
  </w:num>
  <w:num w:numId="31">
    <w:abstractNumId w:val="8"/>
    <w:lvlOverride w:ilvl="0">
      <w:startOverride w:val="1"/>
    </w:lvlOverride>
  </w:num>
  <w:num w:numId="32">
    <w:abstractNumId w:val="11"/>
  </w:num>
  <w:num w:numId="33">
    <w:abstractNumId w:val="5"/>
    <w:lvlOverride w:ilvl="0">
      <w:startOverride w:val="1"/>
    </w:lvlOverride>
  </w:num>
  <w:num w:numId="34">
    <w:abstractNumId w:val="25"/>
  </w:num>
  <w:num w:numId="35">
    <w:abstractNumId w:val="4"/>
  </w:num>
  <w:num w:numId="36">
    <w:abstractNumId w:val="13"/>
  </w:num>
  <w:num w:numId="37">
    <w:abstractNumId w:val="1"/>
  </w:num>
  <w:num w:numId="38">
    <w:abstractNumId w:val="24"/>
  </w:num>
  <w:num w:numId="39">
    <w:abstractNumId w:val="7"/>
  </w:num>
  <w:num w:numId="40">
    <w:abstractNumId w:val="2"/>
  </w:num>
  <w:num w:numId="41">
    <w:abstractNumId w:val="23"/>
  </w:num>
  <w:num w:numId="42">
    <w:abstractNumId w:val="0"/>
  </w:num>
  <w:numIdMacAtCleanup w:val="3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avid Richardson">
    <w15:presenceInfo w15:providerId="Windows Live" w15:userId="fd6190701dda019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5"/>
  <w:proofState w:spelling="clean" w:grammar="clean"/>
  <w:attachedTemplate r:id="rId1"/>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3272"/>
    <w:rsid w:val="0000082D"/>
    <w:rsid w:val="00000C29"/>
    <w:rsid w:val="00001D6B"/>
    <w:rsid w:val="00003A5B"/>
    <w:rsid w:val="00003FFD"/>
    <w:rsid w:val="00006E6D"/>
    <w:rsid w:val="00011C23"/>
    <w:rsid w:val="00013452"/>
    <w:rsid w:val="000144B7"/>
    <w:rsid w:val="000168DA"/>
    <w:rsid w:val="00017F3B"/>
    <w:rsid w:val="00020033"/>
    <w:rsid w:val="00021B44"/>
    <w:rsid w:val="000220F8"/>
    <w:rsid w:val="00024DE6"/>
    <w:rsid w:val="000305F4"/>
    <w:rsid w:val="00032F31"/>
    <w:rsid w:val="000350F4"/>
    <w:rsid w:val="0003767B"/>
    <w:rsid w:val="00041A82"/>
    <w:rsid w:val="00044373"/>
    <w:rsid w:val="00045D8A"/>
    <w:rsid w:val="00046F1B"/>
    <w:rsid w:val="00047E68"/>
    <w:rsid w:val="00053DCC"/>
    <w:rsid w:val="00053F9D"/>
    <w:rsid w:val="000547E9"/>
    <w:rsid w:val="00057FCD"/>
    <w:rsid w:val="00063B63"/>
    <w:rsid w:val="000651D3"/>
    <w:rsid w:val="000673CA"/>
    <w:rsid w:val="000673CF"/>
    <w:rsid w:val="00067D1E"/>
    <w:rsid w:val="00071051"/>
    <w:rsid w:val="0007533D"/>
    <w:rsid w:val="00076009"/>
    <w:rsid w:val="000762BE"/>
    <w:rsid w:val="00076416"/>
    <w:rsid w:val="00076BBF"/>
    <w:rsid w:val="00077CF8"/>
    <w:rsid w:val="00081117"/>
    <w:rsid w:val="00081864"/>
    <w:rsid w:val="00081BE3"/>
    <w:rsid w:val="00082C2D"/>
    <w:rsid w:val="00082DC6"/>
    <w:rsid w:val="00083A38"/>
    <w:rsid w:val="00084116"/>
    <w:rsid w:val="00087697"/>
    <w:rsid w:val="00087BD4"/>
    <w:rsid w:val="0009047E"/>
    <w:rsid w:val="000933DA"/>
    <w:rsid w:val="0009370F"/>
    <w:rsid w:val="00093D2C"/>
    <w:rsid w:val="00093EF0"/>
    <w:rsid w:val="00093F05"/>
    <w:rsid w:val="00097505"/>
    <w:rsid w:val="000A13A0"/>
    <w:rsid w:val="000A31AA"/>
    <w:rsid w:val="000A70BD"/>
    <w:rsid w:val="000A747B"/>
    <w:rsid w:val="000B233D"/>
    <w:rsid w:val="000B5650"/>
    <w:rsid w:val="000B5A6D"/>
    <w:rsid w:val="000B77AA"/>
    <w:rsid w:val="000C0CE4"/>
    <w:rsid w:val="000C309A"/>
    <w:rsid w:val="000C34AA"/>
    <w:rsid w:val="000C5CC3"/>
    <w:rsid w:val="000C5DAD"/>
    <w:rsid w:val="000C6B35"/>
    <w:rsid w:val="000D0142"/>
    <w:rsid w:val="000D159C"/>
    <w:rsid w:val="000D198A"/>
    <w:rsid w:val="000D3521"/>
    <w:rsid w:val="000D4041"/>
    <w:rsid w:val="000D4112"/>
    <w:rsid w:val="000D4B92"/>
    <w:rsid w:val="000D4C4E"/>
    <w:rsid w:val="000D6754"/>
    <w:rsid w:val="000E13C4"/>
    <w:rsid w:val="000E150B"/>
    <w:rsid w:val="000E2699"/>
    <w:rsid w:val="000E3197"/>
    <w:rsid w:val="000E5FC7"/>
    <w:rsid w:val="000E65A0"/>
    <w:rsid w:val="000F13D4"/>
    <w:rsid w:val="000F18DC"/>
    <w:rsid w:val="000F4B0F"/>
    <w:rsid w:val="000F4D38"/>
    <w:rsid w:val="000F582F"/>
    <w:rsid w:val="000F6655"/>
    <w:rsid w:val="000F794D"/>
    <w:rsid w:val="001039B0"/>
    <w:rsid w:val="00104DC2"/>
    <w:rsid w:val="0010694E"/>
    <w:rsid w:val="001079A7"/>
    <w:rsid w:val="00107BA2"/>
    <w:rsid w:val="0011544C"/>
    <w:rsid w:val="00115CF5"/>
    <w:rsid w:val="00117382"/>
    <w:rsid w:val="001269A3"/>
    <w:rsid w:val="00126B2D"/>
    <w:rsid w:val="001302FC"/>
    <w:rsid w:val="00130416"/>
    <w:rsid w:val="00132287"/>
    <w:rsid w:val="00132EB1"/>
    <w:rsid w:val="0013500F"/>
    <w:rsid w:val="00137ABF"/>
    <w:rsid w:val="001412E4"/>
    <w:rsid w:val="00142BC1"/>
    <w:rsid w:val="001462ED"/>
    <w:rsid w:val="001463AD"/>
    <w:rsid w:val="001539C2"/>
    <w:rsid w:val="00155619"/>
    <w:rsid w:val="00155781"/>
    <w:rsid w:val="00155C2E"/>
    <w:rsid w:val="00157858"/>
    <w:rsid w:val="00161F30"/>
    <w:rsid w:val="00165D7B"/>
    <w:rsid w:val="001664C6"/>
    <w:rsid w:val="0016700D"/>
    <w:rsid w:val="00171A9D"/>
    <w:rsid w:val="00174046"/>
    <w:rsid w:val="00176ECF"/>
    <w:rsid w:val="0017771C"/>
    <w:rsid w:val="00177C7F"/>
    <w:rsid w:val="001807A8"/>
    <w:rsid w:val="001811AA"/>
    <w:rsid w:val="00181CA7"/>
    <w:rsid w:val="00182735"/>
    <w:rsid w:val="00182D24"/>
    <w:rsid w:val="001842BE"/>
    <w:rsid w:val="00185283"/>
    <w:rsid w:val="00191EC6"/>
    <w:rsid w:val="00195EB8"/>
    <w:rsid w:val="00196A5E"/>
    <w:rsid w:val="001A41E3"/>
    <w:rsid w:val="001A5650"/>
    <w:rsid w:val="001A638D"/>
    <w:rsid w:val="001B01C2"/>
    <w:rsid w:val="001B2EEE"/>
    <w:rsid w:val="001B55CE"/>
    <w:rsid w:val="001C0034"/>
    <w:rsid w:val="001C3E4A"/>
    <w:rsid w:val="001C3E4F"/>
    <w:rsid w:val="001C6AE6"/>
    <w:rsid w:val="001C6BE2"/>
    <w:rsid w:val="001C6FBA"/>
    <w:rsid w:val="001C74D0"/>
    <w:rsid w:val="001C780E"/>
    <w:rsid w:val="001D0197"/>
    <w:rsid w:val="001D1EE5"/>
    <w:rsid w:val="001D247F"/>
    <w:rsid w:val="001E0232"/>
    <w:rsid w:val="001E124E"/>
    <w:rsid w:val="001E1519"/>
    <w:rsid w:val="001E3928"/>
    <w:rsid w:val="001E499D"/>
    <w:rsid w:val="001E6E37"/>
    <w:rsid w:val="001E7A50"/>
    <w:rsid w:val="001F1B03"/>
    <w:rsid w:val="001F5658"/>
    <w:rsid w:val="001F5DA7"/>
    <w:rsid w:val="001F6953"/>
    <w:rsid w:val="001F6D2E"/>
    <w:rsid w:val="00202BF8"/>
    <w:rsid w:val="00203E59"/>
    <w:rsid w:val="00211463"/>
    <w:rsid w:val="00211B20"/>
    <w:rsid w:val="00211C5C"/>
    <w:rsid w:val="00211DAB"/>
    <w:rsid w:val="002138BA"/>
    <w:rsid w:val="00214466"/>
    <w:rsid w:val="00216F41"/>
    <w:rsid w:val="00221213"/>
    <w:rsid w:val="00222DD0"/>
    <w:rsid w:val="00224DCD"/>
    <w:rsid w:val="002259EC"/>
    <w:rsid w:val="00225AE1"/>
    <w:rsid w:val="00226376"/>
    <w:rsid w:val="00226414"/>
    <w:rsid w:val="002275AE"/>
    <w:rsid w:val="00233E4A"/>
    <w:rsid w:val="002359DD"/>
    <w:rsid w:val="00236E73"/>
    <w:rsid w:val="00237E64"/>
    <w:rsid w:val="00240976"/>
    <w:rsid w:val="00240B05"/>
    <w:rsid w:val="00241525"/>
    <w:rsid w:val="00242CDD"/>
    <w:rsid w:val="00243CCF"/>
    <w:rsid w:val="002502FB"/>
    <w:rsid w:val="0025112A"/>
    <w:rsid w:val="002511C4"/>
    <w:rsid w:val="002512C8"/>
    <w:rsid w:val="0025385B"/>
    <w:rsid w:val="002556EF"/>
    <w:rsid w:val="00255B05"/>
    <w:rsid w:val="00255D92"/>
    <w:rsid w:val="00256F8F"/>
    <w:rsid w:val="0025745A"/>
    <w:rsid w:val="00257D02"/>
    <w:rsid w:val="00260198"/>
    <w:rsid w:val="002608FD"/>
    <w:rsid w:val="00260C92"/>
    <w:rsid w:val="00263B53"/>
    <w:rsid w:val="00265765"/>
    <w:rsid w:val="00266FFB"/>
    <w:rsid w:val="00270E59"/>
    <w:rsid w:val="00271A04"/>
    <w:rsid w:val="00272044"/>
    <w:rsid w:val="00272EAE"/>
    <w:rsid w:val="00275E20"/>
    <w:rsid w:val="00275F64"/>
    <w:rsid w:val="002827ED"/>
    <w:rsid w:val="00283272"/>
    <w:rsid w:val="00287BD7"/>
    <w:rsid w:val="00290BCF"/>
    <w:rsid w:val="00291331"/>
    <w:rsid w:val="00292230"/>
    <w:rsid w:val="00293ABB"/>
    <w:rsid w:val="00297506"/>
    <w:rsid w:val="002A0149"/>
    <w:rsid w:val="002A0A83"/>
    <w:rsid w:val="002A0F0E"/>
    <w:rsid w:val="002A1B90"/>
    <w:rsid w:val="002A754E"/>
    <w:rsid w:val="002B1993"/>
    <w:rsid w:val="002B1E9A"/>
    <w:rsid w:val="002B2E3F"/>
    <w:rsid w:val="002B4968"/>
    <w:rsid w:val="002B6AC9"/>
    <w:rsid w:val="002C0E54"/>
    <w:rsid w:val="002C2B10"/>
    <w:rsid w:val="002C334C"/>
    <w:rsid w:val="002C35E7"/>
    <w:rsid w:val="002C4B4A"/>
    <w:rsid w:val="002D0183"/>
    <w:rsid w:val="002D0859"/>
    <w:rsid w:val="002D16A9"/>
    <w:rsid w:val="002D1EB2"/>
    <w:rsid w:val="002D2934"/>
    <w:rsid w:val="002D7CAA"/>
    <w:rsid w:val="002E2ABB"/>
    <w:rsid w:val="002E3085"/>
    <w:rsid w:val="002E4AB4"/>
    <w:rsid w:val="002F1EFA"/>
    <w:rsid w:val="002F1F20"/>
    <w:rsid w:val="002F69C5"/>
    <w:rsid w:val="002F7187"/>
    <w:rsid w:val="002F71F6"/>
    <w:rsid w:val="002F7612"/>
    <w:rsid w:val="003010BF"/>
    <w:rsid w:val="00302310"/>
    <w:rsid w:val="00303566"/>
    <w:rsid w:val="00303630"/>
    <w:rsid w:val="00303DA1"/>
    <w:rsid w:val="00305BF5"/>
    <w:rsid w:val="003078BC"/>
    <w:rsid w:val="00307E99"/>
    <w:rsid w:val="003110AF"/>
    <w:rsid w:val="00311B87"/>
    <w:rsid w:val="00312FA0"/>
    <w:rsid w:val="003153DB"/>
    <w:rsid w:val="00315717"/>
    <w:rsid w:val="00315D4E"/>
    <w:rsid w:val="00315ED7"/>
    <w:rsid w:val="0032357B"/>
    <w:rsid w:val="00323D2C"/>
    <w:rsid w:val="003240B1"/>
    <w:rsid w:val="00325191"/>
    <w:rsid w:val="0032620F"/>
    <w:rsid w:val="00326A6B"/>
    <w:rsid w:val="0032721E"/>
    <w:rsid w:val="00330159"/>
    <w:rsid w:val="00331196"/>
    <w:rsid w:val="003346EB"/>
    <w:rsid w:val="00336F98"/>
    <w:rsid w:val="003405CD"/>
    <w:rsid w:val="003422A4"/>
    <w:rsid w:val="003453FD"/>
    <w:rsid w:val="00345B1F"/>
    <w:rsid w:val="00346F6F"/>
    <w:rsid w:val="0035205B"/>
    <w:rsid w:val="00355ED1"/>
    <w:rsid w:val="0035641D"/>
    <w:rsid w:val="00356BEA"/>
    <w:rsid w:val="00357F16"/>
    <w:rsid w:val="003607F8"/>
    <w:rsid w:val="00364443"/>
    <w:rsid w:val="003646D3"/>
    <w:rsid w:val="003673F1"/>
    <w:rsid w:val="003727C1"/>
    <w:rsid w:val="0037282B"/>
    <w:rsid w:val="00372B31"/>
    <w:rsid w:val="00374433"/>
    <w:rsid w:val="00375195"/>
    <w:rsid w:val="00375312"/>
    <w:rsid w:val="0037783B"/>
    <w:rsid w:val="00383A33"/>
    <w:rsid w:val="00383B58"/>
    <w:rsid w:val="00384421"/>
    <w:rsid w:val="00385085"/>
    <w:rsid w:val="003864CC"/>
    <w:rsid w:val="00387AFB"/>
    <w:rsid w:val="003919F8"/>
    <w:rsid w:val="00391D62"/>
    <w:rsid w:val="0039379B"/>
    <w:rsid w:val="00394B4A"/>
    <w:rsid w:val="00395515"/>
    <w:rsid w:val="0039620F"/>
    <w:rsid w:val="00397DC1"/>
    <w:rsid w:val="003A2527"/>
    <w:rsid w:val="003A4A46"/>
    <w:rsid w:val="003A5CB1"/>
    <w:rsid w:val="003A5F8E"/>
    <w:rsid w:val="003A64DA"/>
    <w:rsid w:val="003B11FF"/>
    <w:rsid w:val="003B1606"/>
    <w:rsid w:val="003B33B2"/>
    <w:rsid w:val="003B35D0"/>
    <w:rsid w:val="003B4DD9"/>
    <w:rsid w:val="003B5C24"/>
    <w:rsid w:val="003C39AC"/>
    <w:rsid w:val="003C71E2"/>
    <w:rsid w:val="003C775F"/>
    <w:rsid w:val="003D077A"/>
    <w:rsid w:val="003D1635"/>
    <w:rsid w:val="003D2A81"/>
    <w:rsid w:val="003D3941"/>
    <w:rsid w:val="003D3CC5"/>
    <w:rsid w:val="003D5ABB"/>
    <w:rsid w:val="003D78E1"/>
    <w:rsid w:val="003E2488"/>
    <w:rsid w:val="003E52C3"/>
    <w:rsid w:val="003E6D23"/>
    <w:rsid w:val="003E7F26"/>
    <w:rsid w:val="003F1D34"/>
    <w:rsid w:val="003F1EF9"/>
    <w:rsid w:val="003F3F0E"/>
    <w:rsid w:val="003F4B41"/>
    <w:rsid w:val="003F4CF6"/>
    <w:rsid w:val="003F4DEE"/>
    <w:rsid w:val="003F75AB"/>
    <w:rsid w:val="004015BE"/>
    <w:rsid w:val="004021A8"/>
    <w:rsid w:val="00403B8C"/>
    <w:rsid w:val="00404BB4"/>
    <w:rsid w:val="00406553"/>
    <w:rsid w:val="00407234"/>
    <w:rsid w:val="00407725"/>
    <w:rsid w:val="00407CE0"/>
    <w:rsid w:val="004102EE"/>
    <w:rsid w:val="004117F1"/>
    <w:rsid w:val="00414C08"/>
    <w:rsid w:val="00415A4C"/>
    <w:rsid w:val="00416A14"/>
    <w:rsid w:val="004206CF"/>
    <w:rsid w:val="0042089A"/>
    <w:rsid w:val="00421569"/>
    <w:rsid w:val="00421EFF"/>
    <w:rsid w:val="004229E7"/>
    <w:rsid w:val="00423F07"/>
    <w:rsid w:val="00424C46"/>
    <w:rsid w:val="0042508A"/>
    <w:rsid w:val="00425E51"/>
    <w:rsid w:val="004261C6"/>
    <w:rsid w:val="0042651D"/>
    <w:rsid w:val="004265EB"/>
    <w:rsid w:val="0042697A"/>
    <w:rsid w:val="00426F7E"/>
    <w:rsid w:val="00432674"/>
    <w:rsid w:val="00432A00"/>
    <w:rsid w:val="00435C83"/>
    <w:rsid w:val="00436069"/>
    <w:rsid w:val="004362E2"/>
    <w:rsid w:val="0044132A"/>
    <w:rsid w:val="00442923"/>
    <w:rsid w:val="00442D61"/>
    <w:rsid w:val="0045086D"/>
    <w:rsid w:val="00450A04"/>
    <w:rsid w:val="00450ADC"/>
    <w:rsid w:val="0045181B"/>
    <w:rsid w:val="004520A7"/>
    <w:rsid w:val="00453F3B"/>
    <w:rsid w:val="00456428"/>
    <w:rsid w:val="00461DC5"/>
    <w:rsid w:val="0046201D"/>
    <w:rsid w:val="004642C5"/>
    <w:rsid w:val="00464F21"/>
    <w:rsid w:val="004701E9"/>
    <w:rsid w:val="0047099D"/>
    <w:rsid w:val="004728FC"/>
    <w:rsid w:val="004734F4"/>
    <w:rsid w:val="00473EED"/>
    <w:rsid w:val="004835F2"/>
    <w:rsid w:val="00484669"/>
    <w:rsid w:val="00484990"/>
    <w:rsid w:val="00484ADF"/>
    <w:rsid w:val="00486341"/>
    <w:rsid w:val="00487EE7"/>
    <w:rsid w:val="004914CE"/>
    <w:rsid w:val="00492D9A"/>
    <w:rsid w:val="0049317D"/>
    <w:rsid w:val="004957A2"/>
    <w:rsid w:val="00495D27"/>
    <w:rsid w:val="00497083"/>
    <w:rsid w:val="004A3A88"/>
    <w:rsid w:val="004A451F"/>
    <w:rsid w:val="004B0376"/>
    <w:rsid w:val="004B1E27"/>
    <w:rsid w:val="004B25C8"/>
    <w:rsid w:val="004B549F"/>
    <w:rsid w:val="004B593F"/>
    <w:rsid w:val="004C2DCE"/>
    <w:rsid w:val="004C3D09"/>
    <w:rsid w:val="004C3FD5"/>
    <w:rsid w:val="004C5E54"/>
    <w:rsid w:val="004C613D"/>
    <w:rsid w:val="004C6F69"/>
    <w:rsid w:val="004D09B7"/>
    <w:rsid w:val="004D1818"/>
    <w:rsid w:val="004D2312"/>
    <w:rsid w:val="004D33BD"/>
    <w:rsid w:val="004D3D6A"/>
    <w:rsid w:val="004D46B8"/>
    <w:rsid w:val="004E27EC"/>
    <w:rsid w:val="004E2B41"/>
    <w:rsid w:val="004E650F"/>
    <w:rsid w:val="004F089A"/>
    <w:rsid w:val="004F4BA5"/>
    <w:rsid w:val="004F773B"/>
    <w:rsid w:val="005041BE"/>
    <w:rsid w:val="0051164E"/>
    <w:rsid w:val="00511BB5"/>
    <w:rsid w:val="00512154"/>
    <w:rsid w:val="0051284F"/>
    <w:rsid w:val="005138B8"/>
    <w:rsid w:val="00516206"/>
    <w:rsid w:val="0051632C"/>
    <w:rsid w:val="00517643"/>
    <w:rsid w:val="005202EE"/>
    <w:rsid w:val="00522A07"/>
    <w:rsid w:val="00525204"/>
    <w:rsid w:val="00527BD0"/>
    <w:rsid w:val="0053257E"/>
    <w:rsid w:val="00535598"/>
    <w:rsid w:val="00537371"/>
    <w:rsid w:val="00540678"/>
    <w:rsid w:val="005448C9"/>
    <w:rsid w:val="00546741"/>
    <w:rsid w:val="005501A4"/>
    <w:rsid w:val="00551A12"/>
    <w:rsid w:val="00556519"/>
    <w:rsid w:val="00560BD1"/>
    <w:rsid w:val="0056552F"/>
    <w:rsid w:val="005667DA"/>
    <w:rsid w:val="00566B1D"/>
    <w:rsid w:val="00566CDB"/>
    <w:rsid w:val="00570BB1"/>
    <w:rsid w:val="00583B34"/>
    <w:rsid w:val="00583D21"/>
    <w:rsid w:val="005848A5"/>
    <w:rsid w:val="005858BD"/>
    <w:rsid w:val="00586CE5"/>
    <w:rsid w:val="005911F7"/>
    <w:rsid w:val="005929B8"/>
    <w:rsid w:val="00592CEE"/>
    <w:rsid w:val="00596538"/>
    <w:rsid w:val="005967CF"/>
    <w:rsid w:val="00596C6B"/>
    <w:rsid w:val="005A107B"/>
    <w:rsid w:val="005A2291"/>
    <w:rsid w:val="005A29E1"/>
    <w:rsid w:val="005A301C"/>
    <w:rsid w:val="005A4B8F"/>
    <w:rsid w:val="005A7664"/>
    <w:rsid w:val="005A7E91"/>
    <w:rsid w:val="005B083C"/>
    <w:rsid w:val="005B3891"/>
    <w:rsid w:val="005C0D57"/>
    <w:rsid w:val="005C0E4E"/>
    <w:rsid w:val="005C16BE"/>
    <w:rsid w:val="005C25F5"/>
    <w:rsid w:val="005C29B7"/>
    <w:rsid w:val="005C2B51"/>
    <w:rsid w:val="005C3FDD"/>
    <w:rsid w:val="005C6613"/>
    <w:rsid w:val="005C6B2B"/>
    <w:rsid w:val="005C73AD"/>
    <w:rsid w:val="005D16DB"/>
    <w:rsid w:val="005D2570"/>
    <w:rsid w:val="005D459C"/>
    <w:rsid w:val="005D60B5"/>
    <w:rsid w:val="005E1300"/>
    <w:rsid w:val="005F1900"/>
    <w:rsid w:val="005F7A59"/>
    <w:rsid w:val="00600A65"/>
    <w:rsid w:val="00601CF8"/>
    <w:rsid w:val="0060206F"/>
    <w:rsid w:val="00602885"/>
    <w:rsid w:val="00602A71"/>
    <w:rsid w:val="00602BB1"/>
    <w:rsid w:val="0060398B"/>
    <w:rsid w:val="00604016"/>
    <w:rsid w:val="00605EC8"/>
    <w:rsid w:val="00607175"/>
    <w:rsid w:val="00607DEE"/>
    <w:rsid w:val="00612410"/>
    <w:rsid w:val="00613CA8"/>
    <w:rsid w:val="00620CB0"/>
    <w:rsid w:val="006229DB"/>
    <w:rsid w:val="00624ADE"/>
    <w:rsid w:val="0062697D"/>
    <w:rsid w:val="00626C88"/>
    <w:rsid w:val="00626FC1"/>
    <w:rsid w:val="006276A0"/>
    <w:rsid w:val="006277B3"/>
    <w:rsid w:val="006279A9"/>
    <w:rsid w:val="00631285"/>
    <w:rsid w:val="00631FB6"/>
    <w:rsid w:val="006320D4"/>
    <w:rsid w:val="006331E3"/>
    <w:rsid w:val="00634392"/>
    <w:rsid w:val="00635705"/>
    <w:rsid w:val="00637F9A"/>
    <w:rsid w:val="0064123B"/>
    <w:rsid w:val="0064158C"/>
    <w:rsid w:val="006418AA"/>
    <w:rsid w:val="00645EA2"/>
    <w:rsid w:val="00647AFE"/>
    <w:rsid w:val="00650B94"/>
    <w:rsid w:val="00651003"/>
    <w:rsid w:val="00654D02"/>
    <w:rsid w:val="006551B2"/>
    <w:rsid w:val="00657D6C"/>
    <w:rsid w:val="006603BC"/>
    <w:rsid w:val="0066205D"/>
    <w:rsid w:val="00664E05"/>
    <w:rsid w:val="00664F19"/>
    <w:rsid w:val="006709D9"/>
    <w:rsid w:val="00672FCE"/>
    <w:rsid w:val="00677533"/>
    <w:rsid w:val="006818E6"/>
    <w:rsid w:val="00682496"/>
    <w:rsid w:val="006860F7"/>
    <w:rsid w:val="00686DDE"/>
    <w:rsid w:val="00687DB6"/>
    <w:rsid w:val="00690992"/>
    <w:rsid w:val="00691BFE"/>
    <w:rsid w:val="00692D5E"/>
    <w:rsid w:val="0069323F"/>
    <w:rsid w:val="00693E0A"/>
    <w:rsid w:val="006968CF"/>
    <w:rsid w:val="00696EB3"/>
    <w:rsid w:val="006A421D"/>
    <w:rsid w:val="006A54E3"/>
    <w:rsid w:val="006A56B8"/>
    <w:rsid w:val="006A5F54"/>
    <w:rsid w:val="006B065C"/>
    <w:rsid w:val="006B0F40"/>
    <w:rsid w:val="006B10D0"/>
    <w:rsid w:val="006B1156"/>
    <w:rsid w:val="006B132E"/>
    <w:rsid w:val="006B1B21"/>
    <w:rsid w:val="006B2A3F"/>
    <w:rsid w:val="006B3867"/>
    <w:rsid w:val="006B7219"/>
    <w:rsid w:val="006B7BB8"/>
    <w:rsid w:val="006C2486"/>
    <w:rsid w:val="006C3246"/>
    <w:rsid w:val="006D26BF"/>
    <w:rsid w:val="006D5B6E"/>
    <w:rsid w:val="006D6215"/>
    <w:rsid w:val="006D6B5F"/>
    <w:rsid w:val="006D7AD6"/>
    <w:rsid w:val="006E0FF0"/>
    <w:rsid w:val="006E15B2"/>
    <w:rsid w:val="006E24BA"/>
    <w:rsid w:val="006E3552"/>
    <w:rsid w:val="006E4051"/>
    <w:rsid w:val="006E407C"/>
    <w:rsid w:val="006E4AC4"/>
    <w:rsid w:val="006E4D73"/>
    <w:rsid w:val="006E4E67"/>
    <w:rsid w:val="006E5E7F"/>
    <w:rsid w:val="006E67D8"/>
    <w:rsid w:val="006F1447"/>
    <w:rsid w:val="006F1841"/>
    <w:rsid w:val="006F2441"/>
    <w:rsid w:val="006F2767"/>
    <w:rsid w:val="006F4A6E"/>
    <w:rsid w:val="006F6209"/>
    <w:rsid w:val="006F790B"/>
    <w:rsid w:val="00700229"/>
    <w:rsid w:val="00704105"/>
    <w:rsid w:val="007049BA"/>
    <w:rsid w:val="007119BD"/>
    <w:rsid w:val="00712217"/>
    <w:rsid w:val="007125C9"/>
    <w:rsid w:val="00713F4A"/>
    <w:rsid w:val="0071793E"/>
    <w:rsid w:val="00721337"/>
    <w:rsid w:val="00725551"/>
    <w:rsid w:val="007256C1"/>
    <w:rsid w:val="00725C3C"/>
    <w:rsid w:val="0072684F"/>
    <w:rsid w:val="007345C6"/>
    <w:rsid w:val="00740CCA"/>
    <w:rsid w:val="00743882"/>
    <w:rsid w:val="00744D10"/>
    <w:rsid w:val="00744DB8"/>
    <w:rsid w:val="007468FD"/>
    <w:rsid w:val="007473C8"/>
    <w:rsid w:val="00750993"/>
    <w:rsid w:val="0075385D"/>
    <w:rsid w:val="00753C00"/>
    <w:rsid w:val="00763750"/>
    <w:rsid w:val="00763E8B"/>
    <w:rsid w:val="0076452E"/>
    <w:rsid w:val="00765FE8"/>
    <w:rsid w:val="0076635E"/>
    <w:rsid w:val="007669F8"/>
    <w:rsid w:val="007729B4"/>
    <w:rsid w:val="007761CA"/>
    <w:rsid w:val="00782A99"/>
    <w:rsid w:val="007846F1"/>
    <w:rsid w:val="00786A0F"/>
    <w:rsid w:val="00791EC5"/>
    <w:rsid w:val="00793D4D"/>
    <w:rsid w:val="007940B9"/>
    <w:rsid w:val="00794135"/>
    <w:rsid w:val="00794E98"/>
    <w:rsid w:val="007A13F3"/>
    <w:rsid w:val="007A38A7"/>
    <w:rsid w:val="007B0727"/>
    <w:rsid w:val="007B14C6"/>
    <w:rsid w:val="007B200E"/>
    <w:rsid w:val="007B2EAD"/>
    <w:rsid w:val="007B2F19"/>
    <w:rsid w:val="007B38E0"/>
    <w:rsid w:val="007B641D"/>
    <w:rsid w:val="007B79B6"/>
    <w:rsid w:val="007C3759"/>
    <w:rsid w:val="007C5D42"/>
    <w:rsid w:val="007D22D4"/>
    <w:rsid w:val="007E12FE"/>
    <w:rsid w:val="007E3243"/>
    <w:rsid w:val="007E77C5"/>
    <w:rsid w:val="007F1098"/>
    <w:rsid w:val="007F2D8B"/>
    <w:rsid w:val="007F3F6B"/>
    <w:rsid w:val="007F43A8"/>
    <w:rsid w:val="007F7EBB"/>
    <w:rsid w:val="0080230A"/>
    <w:rsid w:val="00802382"/>
    <w:rsid w:val="0080331A"/>
    <w:rsid w:val="00803937"/>
    <w:rsid w:val="00803D51"/>
    <w:rsid w:val="008061A0"/>
    <w:rsid w:val="00806C22"/>
    <w:rsid w:val="00807811"/>
    <w:rsid w:val="00807E8C"/>
    <w:rsid w:val="00811708"/>
    <w:rsid w:val="00812BA5"/>
    <w:rsid w:val="00813537"/>
    <w:rsid w:val="0081356C"/>
    <w:rsid w:val="00813FCC"/>
    <w:rsid w:val="008142D0"/>
    <w:rsid w:val="0081794F"/>
    <w:rsid w:val="00817F2C"/>
    <w:rsid w:val="00822FE7"/>
    <w:rsid w:val="00826429"/>
    <w:rsid w:val="00834449"/>
    <w:rsid w:val="008347C9"/>
    <w:rsid w:val="008349D2"/>
    <w:rsid w:val="008352FE"/>
    <w:rsid w:val="00835E16"/>
    <w:rsid w:val="008408F9"/>
    <w:rsid w:val="00840EC7"/>
    <w:rsid w:val="00843684"/>
    <w:rsid w:val="0084443D"/>
    <w:rsid w:val="0085067A"/>
    <w:rsid w:val="0085369E"/>
    <w:rsid w:val="00854BEA"/>
    <w:rsid w:val="008601A3"/>
    <w:rsid w:val="0086083F"/>
    <w:rsid w:val="008609F3"/>
    <w:rsid w:val="00860E5F"/>
    <w:rsid w:val="0086123D"/>
    <w:rsid w:val="00862629"/>
    <w:rsid w:val="00862F3A"/>
    <w:rsid w:val="0086492C"/>
    <w:rsid w:val="0086531F"/>
    <w:rsid w:val="00867DEF"/>
    <w:rsid w:val="00867ED2"/>
    <w:rsid w:val="00867F36"/>
    <w:rsid w:val="00871391"/>
    <w:rsid w:val="00871BAC"/>
    <w:rsid w:val="008758EB"/>
    <w:rsid w:val="00885045"/>
    <w:rsid w:val="00885BA9"/>
    <w:rsid w:val="00885D75"/>
    <w:rsid w:val="008869C9"/>
    <w:rsid w:val="008930A0"/>
    <w:rsid w:val="008968AB"/>
    <w:rsid w:val="008970B7"/>
    <w:rsid w:val="008A094C"/>
    <w:rsid w:val="008A111D"/>
    <w:rsid w:val="008A51F7"/>
    <w:rsid w:val="008A52D1"/>
    <w:rsid w:val="008A5776"/>
    <w:rsid w:val="008A6144"/>
    <w:rsid w:val="008B1DAB"/>
    <w:rsid w:val="008B56C7"/>
    <w:rsid w:val="008B6250"/>
    <w:rsid w:val="008B6400"/>
    <w:rsid w:val="008B7624"/>
    <w:rsid w:val="008C2075"/>
    <w:rsid w:val="008C2E3C"/>
    <w:rsid w:val="008C31EA"/>
    <w:rsid w:val="008C3DAD"/>
    <w:rsid w:val="008C47FC"/>
    <w:rsid w:val="008C49FC"/>
    <w:rsid w:val="008D1EF6"/>
    <w:rsid w:val="008D2817"/>
    <w:rsid w:val="008D3EA4"/>
    <w:rsid w:val="008D5441"/>
    <w:rsid w:val="008D6B61"/>
    <w:rsid w:val="008D7668"/>
    <w:rsid w:val="008D794C"/>
    <w:rsid w:val="008D7EC0"/>
    <w:rsid w:val="008E107F"/>
    <w:rsid w:val="008E1857"/>
    <w:rsid w:val="008E1EF1"/>
    <w:rsid w:val="008E3B34"/>
    <w:rsid w:val="008E3ED7"/>
    <w:rsid w:val="008E57EF"/>
    <w:rsid w:val="008E63F9"/>
    <w:rsid w:val="008E76CE"/>
    <w:rsid w:val="008F0DF8"/>
    <w:rsid w:val="008F22DA"/>
    <w:rsid w:val="008F26DA"/>
    <w:rsid w:val="008F2836"/>
    <w:rsid w:val="008F2B1B"/>
    <w:rsid w:val="008F3597"/>
    <w:rsid w:val="008F3AEC"/>
    <w:rsid w:val="008F3E4E"/>
    <w:rsid w:val="008F6EF0"/>
    <w:rsid w:val="00900580"/>
    <w:rsid w:val="0090227E"/>
    <w:rsid w:val="0090371F"/>
    <w:rsid w:val="00904ED6"/>
    <w:rsid w:val="00905E6B"/>
    <w:rsid w:val="0090643C"/>
    <w:rsid w:val="00907610"/>
    <w:rsid w:val="0091079D"/>
    <w:rsid w:val="009115BC"/>
    <w:rsid w:val="009118AC"/>
    <w:rsid w:val="00912373"/>
    <w:rsid w:val="00914DB8"/>
    <w:rsid w:val="00920F6C"/>
    <w:rsid w:val="00922EEF"/>
    <w:rsid w:val="0092315E"/>
    <w:rsid w:val="00923243"/>
    <w:rsid w:val="009249E1"/>
    <w:rsid w:val="00924FCA"/>
    <w:rsid w:val="00925835"/>
    <w:rsid w:val="00925FD6"/>
    <w:rsid w:val="009301D5"/>
    <w:rsid w:val="00930C19"/>
    <w:rsid w:val="00930C59"/>
    <w:rsid w:val="0093100E"/>
    <w:rsid w:val="009343FD"/>
    <w:rsid w:val="009355D4"/>
    <w:rsid w:val="009366AC"/>
    <w:rsid w:val="00943105"/>
    <w:rsid w:val="00943CB2"/>
    <w:rsid w:val="0094608C"/>
    <w:rsid w:val="00951412"/>
    <w:rsid w:val="00951FA5"/>
    <w:rsid w:val="009534D8"/>
    <w:rsid w:val="00955C94"/>
    <w:rsid w:val="00957ED2"/>
    <w:rsid w:val="00961FEC"/>
    <w:rsid w:val="00963D5C"/>
    <w:rsid w:val="009651A9"/>
    <w:rsid w:val="00966A3A"/>
    <w:rsid w:val="0096727C"/>
    <w:rsid w:val="009705D6"/>
    <w:rsid w:val="009714C9"/>
    <w:rsid w:val="009750FD"/>
    <w:rsid w:val="00975FAA"/>
    <w:rsid w:val="00980D0E"/>
    <w:rsid w:val="00981E8F"/>
    <w:rsid w:val="00984C11"/>
    <w:rsid w:val="00986A99"/>
    <w:rsid w:val="00987DD8"/>
    <w:rsid w:val="009901F2"/>
    <w:rsid w:val="00997150"/>
    <w:rsid w:val="00997CB0"/>
    <w:rsid w:val="00997E2D"/>
    <w:rsid w:val="009A01D6"/>
    <w:rsid w:val="009A2509"/>
    <w:rsid w:val="009A32C3"/>
    <w:rsid w:val="009A51BA"/>
    <w:rsid w:val="009B0F7B"/>
    <w:rsid w:val="009B662C"/>
    <w:rsid w:val="009C0C38"/>
    <w:rsid w:val="009C0C4B"/>
    <w:rsid w:val="009C0DB7"/>
    <w:rsid w:val="009C410E"/>
    <w:rsid w:val="009C4D61"/>
    <w:rsid w:val="009C4DB8"/>
    <w:rsid w:val="009C5012"/>
    <w:rsid w:val="009C69C4"/>
    <w:rsid w:val="009D0A58"/>
    <w:rsid w:val="009D2BB8"/>
    <w:rsid w:val="009D2EB4"/>
    <w:rsid w:val="009D3B4B"/>
    <w:rsid w:val="009D4057"/>
    <w:rsid w:val="009D4D5A"/>
    <w:rsid w:val="009D6D25"/>
    <w:rsid w:val="009D771F"/>
    <w:rsid w:val="009D7E2D"/>
    <w:rsid w:val="009E1010"/>
    <w:rsid w:val="009E1562"/>
    <w:rsid w:val="009E260D"/>
    <w:rsid w:val="009E4E45"/>
    <w:rsid w:val="009E5654"/>
    <w:rsid w:val="009E595E"/>
    <w:rsid w:val="009E5C42"/>
    <w:rsid w:val="009E63AA"/>
    <w:rsid w:val="009E6CFB"/>
    <w:rsid w:val="009F0678"/>
    <w:rsid w:val="009F206F"/>
    <w:rsid w:val="009F2486"/>
    <w:rsid w:val="009F656E"/>
    <w:rsid w:val="009F7078"/>
    <w:rsid w:val="009F73DB"/>
    <w:rsid w:val="00A0344E"/>
    <w:rsid w:val="00A055BF"/>
    <w:rsid w:val="00A065E9"/>
    <w:rsid w:val="00A07A24"/>
    <w:rsid w:val="00A10524"/>
    <w:rsid w:val="00A11AE8"/>
    <w:rsid w:val="00A13C79"/>
    <w:rsid w:val="00A13DF5"/>
    <w:rsid w:val="00A148E1"/>
    <w:rsid w:val="00A17043"/>
    <w:rsid w:val="00A17343"/>
    <w:rsid w:val="00A17A8D"/>
    <w:rsid w:val="00A2567D"/>
    <w:rsid w:val="00A262DA"/>
    <w:rsid w:val="00A279E3"/>
    <w:rsid w:val="00A27CD9"/>
    <w:rsid w:val="00A313D6"/>
    <w:rsid w:val="00A32D69"/>
    <w:rsid w:val="00A32E09"/>
    <w:rsid w:val="00A33DE7"/>
    <w:rsid w:val="00A36171"/>
    <w:rsid w:val="00A369D0"/>
    <w:rsid w:val="00A41304"/>
    <w:rsid w:val="00A434DB"/>
    <w:rsid w:val="00A44EFD"/>
    <w:rsid w:val="00A45219"/>
    <w:rsid w:val="00A508C4"/>
    <w:rsid w:val="00A51CBA"/>
    <w:rsid w:val="00A53A27"/>
    <w:rsid w:val="00A56E77"/>
    <w:rsid w:val="00A630E6"/>
    <w:rsid w:val="00A647F9"/>
    <w:rsid w:val="00A7266A"/>
    <w:rsid w:val="00A730E9"/>
    <w:rsid w:val="00A7450E"/>
    <w:rsid w:val="00A75098"/>
    <w:rsid w:val="00A76D4B"/>
    <w:rsid w:val="00A80F14"/>
    <w:rsid w:val="00A81560"/>
    <w:rsid w:val="00A8317C"/>
    <w:rsid w:val="00A86901"/>
    <w:rsid w:val="00A87B87"/>
    <w:rsid w:val="00A87BB1"/>
    <w:rsid w:val="00A87CFB"/>
    <w:rsid w:val="00A90450"/>
    <w:rsid w:val="00A90B3C"/>
    <w:rsid w:val="00A92DF6"/>
    <w:rsid w:val="00A93163"/>
    <w:rsid w:val="00AA00EA"/>
    <w:rsid w:val="00AA26DF"/>
    <w:rsid w:val="00AA59E5"/>
    <w:rsid w:val="00AA6F7A"/>
    <w:rsid w:val="00AA731B"/>
    <w:rsid w:val="00AB05BA"/>
    <w:rsid w:val="00AB1D1A"/>
    <w:rsid w:val="00AB33C7"/>
    <w:rsid w:val="00AB50F9"/>
    <w:rsid w:val="00AC11CD"/>
    <w:rsid w:val="00AC28F4"/>
    <w:rsid w:val="00AC3031"/>
    <w:rsid w:val="00AC3701"/>
    <w:rsid w:val="00AC3C80"/>
    <w:rsid w:val="00AD0733"/>
    <w:rsid w:val="00AD1EF1"/>
    <w:rsid w:val="00AD21C7"/>
    <w:rsid w:val="00AD39A0"/>
    <w:rsid w:val="00AD4606"/>
    <w:rsid w:val="00AD579A"/>
    <w:rsid w:val="00AE1361"/>
    <w:rsid w:val="00AE1CD7"/>
    <w:rsid w:val="00AE270C"/>
    <w:rsid w:val="00AE2A99"/>
    <w:rsid w:val="00AE2C0E"/>
    <w:rsid w:val="00AE4242"/>
    <w:rsid w:val="00AE4BDE"/>
    <w:rsid w:val="00AE526B"/>
    <w:rsid w:val="00AE66D2"/>
    <w:rsid w:val="00AE7167"/>
    <w:rsid w:val="00AE7609"/>
    <w:rsid w:val="00AF2094"/>
    <w:rsid w:val="00AF4C3C"/>
    <w:rsid w:val="00AF64B2"/>
    <w:rsid w:val="00B073EB"/>
    <w:rsid w:val="00B07AD4"/>
    <w:rsid w:val="00B113AF"/>
    <w:rsid w:val="00B14552"/>
    <w:rsid w:val="00B15A97"/>
    <w:rsid w:val="00B24348"/>
    <w:rsid w:val="00B2474E"/>
    <w:rsid w:val="00B24ED3"/>
    <w:rsid w:val="00B27F99"/>
    <w:rsid w:val="00B312FD"/>
    <w:rsid w:val="00B33724"/>
    <w:rsid w:val="00B33A09"/>
    <w:rsid w:val="00B34399"/>
    <w:rsid w:val="00B34E4D"/>
    <w:rsid w:val="00B40D11"/>
    <w:rsid w:val="00B463F0"/>
    <w:rsid w:val="00B50645"/>
    <w:rsid w:val="00B51A88"/>
    <w:rsid w:val="00B51B61"/>
    <w:rsid w:val="00B52C51"/>
    <w:rsid w:val="00B555D9"/>
    <w:rsid w:val="00B56C25"/>
    <w:rsid w:val="00B578F8"/>
    <w:rsid w:val="00B60223"/>
    <w:rsid w:val="00B613B9"/>
    <w:rsid w:val="00B63E92"/>
    <w:rsid w:val="00B64285"/>
    <w:rsid w:val="00B64884"/>
    <w:rsid w:val="00B64F29"/>
    <w:rsid w:val="00B70C0D"/>
    <w:rsid w:val="00B72252"/>
    <w:rsid w:val="00B73A0C"/>
    <w:rsid w:val="00B75F32"/>
    <w:rsid w:val="00B76B31"/>
    <w:rsid w:val="00B820FC"/>
    <w:rsid w:val="00B8227E"/>
    <w:rsid w:val="00B84016"/>
    <w:rsid w:val="00B86F46"/>
    <w:rsid w:val="00B90813"/>
    <w:rsid w:val="00B90F47"/>
    <w:rsid w:val="00B91436"/>
    <w:rsid w:val="00B91772"/>
    <w:rsid w:val="00B93025"/>
    <w:rsid w:val="00B93E3A"/>
    <w:rsid w:val="00B95648"/>
    <w:rsid w:val="00BA1DBE"/>
    <w:rsid w:val="00BA3EF3"/>
    <w:rsid w:val="00BA76A7"/>
    <w:rsid w:val="00BA7A78"/>
    <w:rsid w:val="00BB3C85"/>
    <w:rsid w:val="00BB4135"/>
    <w:rsid w:val="00BB4202"/>
    <w:rsid w:val="00BB4FC8"/>
    <w:rsid w:val="00BB6992"/>
    <w:rsid w:val="00BB7010"/>
    <w:rsid w:val="00BC06D8"/>
    <w:rsid w:val="00BC686E"/>
    <w:rsid w:val="00BC6E07"/>
    <w:rsid w:val="00BD00D5"/>
    <w:rsid w:val="00BD0627"/>
    <w:rsid w:val="00BD14C2"/>
    <w:rsid w:val="00BD1875"/>
    <w:rsid w:val="00BD2380"/>
    <w:rsid w:val="00BD2BC0"/>
    <w:rsid w:val="00BD2D3B"/>
    <w:rsid w:val="00BD41E3"/>
    <w:rsid w:val="00BD5050"/>
    <w:rsid w:val="00BD6A27"/>
    <w:rsid w:val="00BD6A7D"/>
    <w:rsid w:val="00BD7464"/>
    <w:rsid w:val="00BD7ACE"/>
    <w:rsid w:val="00BE1C60"/>
    <w:rsid w:val="00BE1F76"/>
    <w:rsid w:val="00BE320B"/>
    <w:rsid w:val="00BE4FD8"/>
    <w:rsid w:val="00BE5173"/>
    <w:rsid w:val="00BE5F00"/>
    <w:rsid w:val="00BE78E4"/>
    <w:rsid w:val="00BF0A8B"/>
    <w:rsid w:val="00BF19F0"/>
    <w:rsid w:val="00BF302F"/>
    <w:rsid w:val="00BF3E8A"/>
    <w:rsid w:val="00BF518C"/>
    <w:rsid w:val="00BF6425"/>
    <w:rsid w:val="00BF71CB"/>
    <w:rsid w:val="00BF7FDC"/>
    <w:rsid w:val="00C002F8"/>
    <w:rsid w:val="00C02862"/>
    <w:rsid w:val="00C0485F"/>
    <w:rsid w:val="00C05BA4"/>
    <w:rsid w:val="00C0650F"/>
    <w:rsid w:val="00C10C1C"/>
    <w:rsid w:val="00C1228E"/>
    <w:rsid w:val="00C20B05"/>
    <w:rsid w:val="00C243CC"/>
    <w:rsid w:val="00C245EB"/>
    <w:rsid w:val="00C2681F"/>
    <w:rsid w:val="00C26F6D"/>
    <w:rsid w:val="00C317FD"/>
    <w:rsid w:val="00C318BB"/>
    <w:rsid w:val="00C32090"/>
    <w:rsid w:val="00C34E9F"/>
    <w:rsid w:val="00C36193"/>
    <w:rsid w:val="00C40224"/>
    <w:rsid w:val="00C407D6"/>
    <w:rsid w:val="00C413A0"/>
    <w:rsid w:val="00C4179F"/>
    <w:rsid w:val="00C41D35"/>
    <w:rsid w:val="00C42748"/>
    <w:rsid w:val="00C44868"/>
    <w:rsid w:val="00C45121"/>
    <w:rsid w:val="00C47EC5"/>
    <w:rsid w:val="00C52006"/>
    <w:rsid w:val="00C524CE"/>
    <w:rsid w:val="00C52869"/>
    <w:rsid w:val="00C55422"/>
    <w:rsid w:val="00C5667C"/>
    <w:rsid w:val="00C56E63"/>
    <w:rsid w:val="00C60769"/>
    <w:rsid w:val="00C60A9C"/>
    <w:rsid w:val="00C62ACD"/>
    <w:rsid w:val="00C6477B"/>
    <w:rsid w:val="00C67384"/>
    <w:rsid w:val="00C71D4C"/>
    <w:rsid w:val="00C72C5C"/>
    <w:rsid w:val="00C758BC"/>
    <w:rsid w:val="00C75A84"/>
    <w:rsid w:val="00C76D94"/>
    <w:rsid w:val="00C7702D"/>
    <w:rsid w:val="00C770C6"/>
    <w:rsid w:val="00C77C4D"/>
    <w:rsid w:val="00C821D1"/>
    <w:rsid w:val="00C8424D"/>
    <w:rsid w:val="00C84920"/>
    <w:rsid w:val="00C85EA0"/>
    <w:rsid w:val="00C87A38"/>
    <w:rsid w:val="00C9117A"/>
    <w:rsid w:val="00C9335E"/>
    <w:rsid w:val="00C97A2A"/>
    <w:rsid w:val="00CA1AA1"/>
    <w:rsid w:val="00CA7289"/>
    <w:rsid w:val="00CA72CB"/>
    <w:rsid w:val="00CA7779"/>
    <w:rsid w:val="00CB28D6"/>
    <w:rsid w:val="00CB3597"/>
    <w:rsid w:val="00CB7959"/>
    <w:rsid w:val="00CC0CE2"/>
    <w:rsid w:val="00CC22AA"/>
    <w:rsid w:val="00CC438A"/>
    <w:rsid w:val="00CC544D"/>
    <w:rsid w:val="00CD1767"/>
    <w:rsid w:val="00CD20A3"/>
    <w:rsid w:val="00CD436D"/>
    <w:rsid w:val="00CD58FF"/>
    <w:rsid w:val="00CD60FD"/>
    <w:rsid w:val="00CD630F"/>
    <w:rsid w:val="00CD6CC0"/>
    <w:rsid w:val="00CD6E04"/>
    <w:rsid w:val="00CD701A"/>
    <w:rsid w:val="00CE06B7"/>
    <w:rsid w:val="00CE2546"/>
    <w:rsid w:val="00CE39C5"/>
    <w:rsid w:val="00CE434D"/>
    <w:rsid w:val="00CE4C2B"/>
    <w:rsid w:val="00CE5637"/>
    <w:rsid w:val="00CE6015"/>
    <w:rsid w:val="00CE7C94"/>
    <w:rsid w:val="00CF0AC0"/>
    <w:rsid w:val="00CF29E3"/>
    <w:rsid w:val="00CF40DC"/>
    <w:rsid w:val="00CF64AC"/>
    <w:rsid w:val="00D0055B"/>
    <w:rsid w:val="00D02205"/>
    <w:rsid w:val="00D04F88"/>
    <w:rsid w:val="00D050FE"/>
    <w:rsid w:val="00D06A03"/>
    <w:rsid w:val="00D06D96"/>
    <w:rsid w:val="00D107B2"/>
    <w:rsid w:val="00D11914"/>
    <w:rsid w:val="00D11AD5"/>
    <w:rsid w:val="00D11C03"/>
    <w:rsid w:val="00D16072"/>
    <w:rsid w:val="00D169FF"/>
    <w:rsid w:val="00D17E34"/>
    <w:rsid w:val="00D209B5"/>
    <w:rsid w:val="00D27CA4"/>
    <w:rsid w:val="00D329DD"/>
    <w:rsid w:val="00D32C30"/>
    <w:rsid w:val="00D335DD"/>
    <w:rsid w:val="00D33965"/>
    <w:rsid w:val="00D33C80"/>
    <w:rsid w:val="00D346C3"/>
    <w:rsid w:val="00D3494F"/>
    <w:rsid w:val="00D350F9"/>
    <w:rsid w:val="00D351E0"/>
    <w:rsid w:val="00D36CC7"/>
    <w:rsid w:val="00D37D31"/>
    <w:rsid w:val="00D42440"/>
    <w:rsid w:val="00D44966"/>
    <w:rsid w:val="00D44C61"/>
    <w:rsid w:val="00D45046"/>
    <w:rsid w:val="00D452CA"/>
    <w:rsid w:val="00D469AF"/>
    <w:rsid w:val="00D5007E"/>
    <w:rsid w:val="00D503BF"/>
    <w:rsid w:val="00D55B8E"/>
    <w:rsid w:val="00D641D2"/>
    <w:rsid w:val="00D64D11"/>
    <w:rsid w:val="00D6539A"/>
    <w:rsid w:val="00D80213"/>
    <w:rsid w:val="00D8096C"/>
    <w:rsid w:val="00D82C43"/>
    <w:rsid w:val="00D83862"/>
    <w:rsid w:val="00D842EB"/>
    <w:rsid w:val="00D8704E"/>
    <w:rsid w:val="00D87454"/>
    <w:rsid w:val="00D91428"/>
    <w:rsid w:val="00D923D4"/>
    <w:rsid w:val="00D9499B"/>
    <w:rsid w:val="00D94A84"/>
    <w:rsid w:val="00D94BDC"/>
    <w:rsid w:val="00D9713C"/>
    <w:rsid w:val="00DA02EB"/>
    <w:rsid w:val="00DA0E2C"/>
    <w:rsid w:val="00DA1076"/>
    <w:rsid w:val="00DA13EB"/>
    <w:rsid w:val="00DA2779"/>
    <w:rsid w:val="00DA316E"/>
    <w:rsid w:val="00DA3394"/>
    <w:rsid w:val="00DA53D1"/>
    <w:rsid w:val="00DA6522"/>
    <w:rsid w:val="00DB12A6"/>
    <w:rsid w:val="00DB1C3E"/>
    <w:rsid w:val="00DB368C"/>
    <w:rsid w:val="00DB391F"/>
    <w:rsid w:val="00DC0EC5"/>
    <w:rsid w:val="00DC1CD8"/>
    <w:rsid w:val="00DC28F3"/>
    <w:rsid w:val="00DC2C09"/>
    <w:rsid w:val="00DC6D33"/>
    <w:rsid w:val="00DC7DDF"/>
    <w:rsid w:val="00DD40D8"/>
    <w:rsid w:val="00DD46DB"/>
    <w:rsid w:val="00DD6712"/>
    <w:rsid w:val="00DE1BC2"/>
    <w:rsid w:val="00DE3B41"/>
    <w:rsid w:val="00DE5E04"/>
    <w:rsid w:val="00DE5EE5"/>
    <w:rsid w:val="00DF0F0E"/>
    <w:rsid w:val="00DF4264"/>
    <w:rsid w:val="00DF45BF"/>
    <w:rsid w:val="00DF5BDC"/>
    <w:rsid w:val="00DF7FC7"/>
    <w:rsid w:val="00E01A29"/>
    <w:rsid w:val="00E04A9C"/>
    <w:rsid w:val="00E0728D"/>
    <w:rsid w:val="00E0748F"/>
    <w:rsid w:val="00E07868"/>
    <w:rsid w:val="00E11A10"/>
    <w:rsid w:val="00E11B80"/>
    <w:rsid w:val="00E11F09"/>
    <w:rsid w:val="00E168EF"/>
    <w:rsid w:val="00E17290"/>
    <w:rsid w:val="00E2030F"/>
    <w:rsid w:val="00E26C0D"/>
    <w:rsid w:val="00E30181"/>
    <w:rsid w:val="00E34224"/>
    <w:rsid w:val="00E35408"/>
    <w:rsid w:val="00E365F0"/>
    <w:rsid w:val="00E376CC"/>
    <w:rsid w:val="00E409FF"/>
    <w:rsid w:val="00E44E68"/>
    <w:rsid w:val="00E5084B"/>
    <w:rsid w:val="00E51677"/>
    <w:rsid w:val="00E5220C"/>
    <w:rsid w:val="00E54BB8"/>
    <w:rsid w:val="00E55C73"/>
    <w:rsid w:val="00E56233"/>
    <w:rsid w:val="00E66263"/>
    <w:rsid w:val="00E71251"/>
    <w:rsid w:val="00E741F6"/>
    <w:rsid w:val="00E74600"/>
    <w:rsid w:val="00E759AF"/>
    <w:rsid w:val="00E761B8"/>
    <w:rsid w:val="00E80ECE"/>
    <w:rsid w:val="00E82F2A"/>
    <w:rsid w:val="00E83510"/>
    <w:rsid w:val="00E843F5"/>
    <w:rsid w:val="00E8499F"/>
    <w:rsid w:val="00E85332"/>
    <w:rsid w:val="00E87422"/>
    <w:rsid w:val="00E93FE5"/>
    <w:rsid w:val="00EA22C1"/>
    <w:rsid w:val="00EA64A7"/>
    <w:rsid w:val="00EA66F6"/>
    <w:rsid w:val="00EA6A43"/>
    <w:rsid w:val="00EA75D9"/>
    <w:rsid w:val="00EB1F6D"/>
    <w:rsid w:val="00EB55BF"/>
    <w:rsid w:val="00EB7849"/>
    <w:rsid w:val="00EC20A4"/>
    <w:rsid w:val="00EC3805"/>
    <w:rsid w:val="00EC4089"/>
    <w:rsid w:val="00EC5443"/>
    <w:rsid w:val="00EC7C9C"/>
    <w:rsid w:val="00ED0B27"/>
    <w:rsid w:val="00ED1E87"/>
    <w:rsid w:val="00ED1F81"/>
    <w:rsid w:val="00ED2651"/>
    <w:rsid w:val="00ED2683"/>
    <w:rsid w:val="00ED3F45"/>
    <w:rsid w:val="00ED4EB9"/>
    <w:rsid w:val="00ED7144"/>
    <w:rsid w:val="00ED72E9"/>
    <w:rsid w:val="00ED7880"/>
    <w:rsid w:val="00EE0FC7"/>
    <w:rsid w:val="00EE14B6"/>
    <w:rsid w:val="00EE29AF"/>
    <w:rsid w:val="00EE39ED"/>
    <w:rsid w:val="00EE4D53"/>
    <w:rsid w:val="00EE5295"/>
    <w:rsid w:val="00EE567B"/>
    <w:rsid w:val="00EE573D"/>
    <w:rsid w:val="00EF042B"/>
    <w:rsid w:val="00EF5903"/>
    <w:rsid w:val="00F02677"/>
    <w:rsid w:val="00F0293A"/>
    <w:rsid w:val="00F04470"/>
    <w:rsid w:val="00F04574"/>
    <w:rsid w:val="00F0714F"/>
    <w:rsid w:val="00F1070E"/>
    <w:rsid w:val="00F10F9F"/>
    <w:rsid w:val="00F126CE"/>
    <w:rsid w:val="00F12A22"/>
    <w:rsid w:val="00F13602"/>
    <w:rsid w:val="00F13746"/>
    <w:rsid w:val="00F1516D"/>
    <w:rsid w:val="00F1635C"/>
    <w:rsid w:val="00F16641"/>
    <w:rsid w:val="00F16756"/>
    <w:rsid w:val="00F16AA8"/>
    <w:rsid w:val="00F21912"/>
    <w:rsid w:val="00F2195E"/>
    <w:rsid w:val="00F24386"/>
    <w:rsid w:val="00F25418"/>
    <w:rsid w:val="00F25566"/>
    <w:rsid w:val="00F25DD8"/>
    <w:rsid w:val="00F31439"/>
    <w:rsid w:val="00F36CBE"/>
    <w:rsid w:val="00F37C69"/>
    <w:rsid w:val="00F411FD"/>
    <w:rsid w:val="00F425D2"/>
    <w:rsid w:val="00F45105"/>
    <w:rsid w:val="00F460D0"/>
    <w:rsid w:val="00F46766"/>
    <w:rsid w:val="00F46CCA"/>
    <w:rsid w:val="00F46F6B"/>
    <w:rsid w:val="00F47AC8"/>
    <w:rsid w:val="00F52592"/>
    <w:rsid w:val="00F52854"/>
    <w:rsid w:val="00F5443D"/>
    <w:rsid w:val="00F55B5F"/>
    <w:rsid w:val="00F55C85"/>
    <w:rsid w:val="00F6046D"/>
    <w:rsid w:val="00F61F46"/>
    <w:rsid w:val="00F621CD"/>
    <w:rsid w:val="00F64CD1"/>
    <w:rsid w:val="00F7326A"/>
    <w:rsid w:val="00F73A16"/>
    <w:rsid w:val="00F73BFD"/>
    <w:rsid w:val="00F74FA3"/>
    <w:rsid w:val="00F90861"/>
    <w:rsid w:val="00F93663"/>
    <w:rsid w:val="00FA0AED"/>
    <w:rsid w:val="00FA1234"/>
    <w:rsid w:val="00FA1AB3"/>
    <w:rsid w:val="00FA3C3A"/>
    <w:rsid w:val="00FA518C"/>
    <w:rsid w:val="00FA60AD"/>
    <w:rsid w:val="00FA6AFC"/>
    <w:rsid w:val="00FB4BE6"/>
    <w:rsid w:val="00FB544D"/>
    <w:rsid w:val="00FB6FDF"/>
    <w:rsid w:val="00FB7C78"/>
    <w:rsid w:val="00FC29FE"/>
    <w:rsid w:val="00FC2C5C"/>
    <w:rsid w:val="00FC4C8F"/>
    <w:rsid w:val="00FC5977"/>
    <w:rsid w:val="00FC7909"/>
    <w:rsid w:val="00FD073C"/>
    <w:rsid w:val="00FD160A"/>
    <w:rsid w:val="00FD3889"/>
    <w:rsid w:val="00FD6857"/>
    <w:rsid w:val="00FD760A"/>
    <w:rsid w:val="00FE0A80"/>
    <w:rsid w:val="00FE46E2"/>
    <w:rsid w:val="00FF2743"/>
    <w:rsid w:val="00FF5BF6"/>
    <w:rsid w:val="00FF600F"/>
    <w:rsid w:val="00FF6AE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oNotEmbedSmartTags/>
  <w:decimalSymbol w:val="."/>
  <w:listSeparator w:val=","/>
  <w14:docId w14:val="4BF841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semiHidden="0"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iPriority="34" w:unhideWhenUsed="0" w:qFormat="1"/>
    <w:lsdException w:name="Colorful Grid" w:semiHidden="0" w:unhideWhenUsed="0" w:qFormat="1"/>
    <w:lsdException w:name="Light Shading Accent 1" w:semiHidden="0" w:unhideWhenUsed="0" w:qFormat="1"/>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qFormat="1"/>
    <w:lsdException w:name="Medium List 2 Accent 6" w:semiHidden="0" w:unhideWhenUsed="0" w:qFormat="1"/>
    <w:lsdException w:name="Medium Grid 1 Accent 6" w:semiHidden="0" w:unhideWhenUsed="0" w:qFormat="1"/>
    <w:lsdException w:name="Medium Grid 2 Accent 6" w:semiHidden="0" w:unhideWhenUsed="0" w:qFormat="1"/>
    <w:lsdException w:name="Medium Grid 3 Accent 6" w:semiHidden="0" w:unhideWhenUsed="0" w:qFormat="1"/>
    <w:lsdException w:name="Dark List Accent 6" w:semiHidden="0" w:unhideWhenUsed="0"/>
    <w:lsdException w:name="Colorful Shading Accent 6" w:semiHidden="0"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3A27"/>
    <w:pPr>
      <w:spacing w:before="40" w:after="40" w:line="240" w:lineRule="exact"/>
    </w:pPr>
    <w:rPr>
      <w:rFonts w:ascii="Arial" w:eastAsia="MS Mincho" w:hAnsi="Arial"/>
      <w:kern w:val="2"/>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autoRedefine/>
    <w:rsid w:val="009642FE"/>
    <w:pPr>
      <w:spacing w:after="120" w:line="360" w:lineRule="auto"/>
    </w:pPr>
  </w:style>
  <w:style w:type="paragraph" w:styleId="Header">
    <w:name w:val="header"/>
    <w:basedOn w:val="Normal"/>
    <w:link w:val="HeaderChar"/>
    <w:uiPriority w:val="99"/>
    <w:rsid w:val="00437346"/>
    <w:pPr>
      <w:tabs>
        <w:tab w:val="center" w:pos="4320"/>
        <w:tab w:val="right" w:pos="8640"/>
      </w:tabs>
    </w:pPr>
  </w:style>
  <w:style w:type="paragraph" w:styleId="Footer">
    <w:name w:val="footer"/>
    <w:basedOn w:val="Normal"/>
    <w:link w:val="FooterChar"/>
    <w:rsid w:val="00437346"/>
    <w:pPr>
      <w:tabs>
        <w:tab w:val="center" w:pos="4320"/>
        <w:tab w:val="right" w:pos="8640"/>
      </w:tabs>
    </w:pPr>
    <w:rPr>
      <w:lang w:val="x-none"/>
    </w:rPr>
  </w:style>
  <w:style w:type="table" w:styleId="TableGrid8">
    <w:name w:val="Table Grid 8"/>
    <w:basedOn w:val="TableNormal"/>
    <w:rsid w:val="00283272"/>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MainBody">
    <w:name w:val="Main Body"/>
    <w:rsid w:val="00283272"/>
    <w:pPr>
      <w:spacing w:line="240" w:lineRule="exact"/>
    </w:pPr>
    <w:rPr>
      <w:rFonts w:eastAsia="MS Mincho"/>
      <w:kern w:val="2"/>
      <w:lang w:eastAsia="ja-JP"/>
    </w:rPr>
  </w:style>
  <w:style w:type="paragraph" w:styleId="NormalWeb">
    <w:name w:val="Normal (Web)"/>
    <w:basedOn w:val="Normal"/>
    <w:uiPriority w:val="99"/>
    <w:rsid w:val="00283272"/>
    <w:pPr>
      <w:spacing w:before="100" w:beforeAutospacing="1" w:after="100" w:afterAutospacing="1" w:line="240" w:lineRule="auto"/>
    </w:pPr>
    <w:rPr>
      <w:rFonts w:ascii="Times New Roman" w:eastAsia="Times New Roman" w:hAnsi="Times New Roman"/>
      <w:kern w:val="0"/>
      <w:sz w:val="24"/>
      <w:lang w:eastAsia="en-US"/>
    </w:rPr>
  </w:style>
  <w:style w:type="paragraph" w:styleId="ListBullet">
    <w:name w:val="List Bullet"/>
    <w:basedOn w:val="Normal"/>
    <w:rsid w:val="00D94909"/>
    <w:pPr>
      <w:numPr>
        <w:numId w:val="1"/>
      </w:numPr>
      <w:spacing w:before="0" w:after="240" w:line="240" w:lineRule="auto"/>
      <w:ind w:left="1152"/>
    </w:pPr>
    <w:rPr>
      <w:rFonts w:eastAsia="Times New Roman"/>
      <w:kern w:val="0"/>
      <w:szCs w:val="20"/>
      <w:lang w:eastAsia="en-US"/>
    </w:rPr>
  </w:style>
  <w:style w:type="paragraph" w:customStyle="1" w:styleId="ProgrammerNote">
    <w:name w:val="Programmer Note"/>
    <w:basedOn w:val="Normal"/>
    <w:link w:val="ProgrammerNoteChar"/>
    <w:rsid w:val="00C93092"/>
    <w:pPr>
      <w:spacing w:before="0" w:after="0" w:line="240" w:lineRule="auto"/>
    </w:pPr>
    <w:rPr>
      <w:rFonts w:ascii="Times New Roman" w:hAnsi="Times New Roman"/>
      <w:caps/>
      <w:kern w:val="0"/>
      <w:szCs w:val="20"/>
      <w:lang w:eastAsia="en-US"/>
    </w:rPr>
  </w:style>
  <w:style w:type="character" w:customStyle="1" w:styleId="ProgrammerNoteChar">
    <w:name w:val="Programmer Note Char"/>
    <w:link w:val="ProgrammerNote"/>
    <w:rsid w:val="00C93092"/>
    <w:rPr>
      <w:rFonts w:eastAsia="MS Mincho"/>
      <w:caps/>
      <w:lang w:val="en-US" w:eastAsia="en-US" w:bidi="ar-SA"/>
    </w:rPr>
  </w:style>
  <w:style w:type="table" w:styleId="TableGrid">
    <w:name w:val="Table Grid"/>
    <w:basedOn w:val="TableNormal"/>
    <w:uiPriority w:val="59"/>
    <w:rsid w:val="00C116A8"/>
    <w:pPr>
      <w:spacing w:before="40" w:after="40" w:line="240" w:lineRule="exac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rsid w:val="004E3E5C"/>
    <w:rPr>
      <w:sz w:val="16"/>
      <w:szCs w:val="16"/>
    </w:rPr>
  </w:style>
  <w:style w:type="paragraph" w:styleId="CommentText">
    <w:name w:val="annotation text"/>
    <w:basedOn w:val="Normal"/>
    <w:link w:val="CommentTextChar"/>
    <w:rsid w:val="004E3E5C"/>
    <w:rPr>
      <w:szCs w:val="20"/>
      <w:lang w:val="x-none"/>
    </w:rPr>
  </w:style>
  <w:style w:type="paragraph" w:styleId="CommentSubject">
    <w:name w:val="annotation subject"/>
    <w:basedOn w:val="CommentText"/>
    <w:next w:val="CommentText"/>
    <w:semiHidden/>
    <w:rsid w:val="004E3E5C"/>
    <w:rPr>
      <w:b/>
      <w:bCs/>
    </w:rPr>
  </w:style>
  <w:style w:type="paragraph" w:styleId="BalloonText">
    <w:name w:val="Balloon Text"/>
    <w:basedOn w:val="Normal"/>
    <w:semiHidden/>
    <w:rsid w:val="004E3E5C"/>
    <w:rPr>
      <w:rFonts w:ascii="Tahoma" w:hAnsi="Tahoma" w:cs="Tahoma"/>
      <w:sz w:val="16"/>
      <w:szCs w:val="16"/>
    </w:rPr>
  </w:style>
  <w:style w:type="character" w:customStyle="1" w:styleId="FooterChar">
    <w:name w:val="Footer Char"/>
    <w:link w:val="Footer"/>
    <w:rsid w:val="0091693F"/>
    <w:rPr>
      <w:rFonts w:ascii="Arial" w:eastAsia="MS Mincho" w:hAnsi="Arial"/>
      <w:kern w:val="2"/>
      <w:szCs w:val="24"/>
      <w:lang w:eastAsia="ja-JP"/>
    </w:rPr>
  </w:style>
  <w:style w:type="paragraph" w:styleId="Title">
    <w:name w:val="Title"/>
    <w:basedOn w:val="Normal"/>
    <w:link w:val="TitleChar"/>
    <w:qFormat/>
    <w:rsid w:val="00614DD1"/>
    <w:pPr>
      <w:spacing w:before="0" w:after="0" w:line="240" w:lineRule="auto"/>
      <w:jc w:val="center"/>
    </w:pPr>
    <w:rPr>
      <w:rFonts w:ascii="CG Times" w:eastAsia="Times New Roman" w:hAnsi="CG Times"/>
      <w:b/>
      <w:kern w:val="0"/>
      <w:sz w:val="24"/>
      <w:szCs w:val="20"/>
      <w:lang w:val="x-none" w:eastAsia="x-none"/>
    </w:rPr>
  </w:style>
  <w:style w:type="character" w:customStyle="1" w:styleId="TitleChar">
    <w:name w:val="Title Char"/>
    <w:link w:val="Title"/>
    <w:rsid w:val="00614DD1"/>
    <w:rPr>
      <w:rFonts w:ascii="CG Times" w:hAnsi="CG Times"/>
      <w:b/>
      <w:sz w:val="24"/>
    </w:rPr>
  </w:style>
  <w:style w:type="character" w:styleId="PageNumber">
    <w:name w:val="page number"/>
    <w:basedOn w:val="DefaultParagraphFont"/>
    <w:rsid w:val="002F6689"/>
  </w:style>
  <w:style w:type="paragraph" w:styleId="BodyTextIndent">
    <w:name w:val="Body Text Indent"/>
    <w:basedOn w:val="Normal"/>
    <w:link w:val="BodyTextIndentChar"/>
    <w:rsid w:val="00FA73A5"/>
    <w:pPr>
      <w:spacing w:after="120"/>
      <w:ind w:left="360"/>
    </w:pPr>
    <w:rPr>
      <w:lang w:val="x-none"/>
    </w:rPr>
  </w:style>
  <w:style w:type="character" w:customStyle="1" w:styleId="BodyTextIndentChar">
    <w:name w:val="Body Text Indent Char"/>
    <w:link w:val="BodyTextIndent"/>
    <w:rsid w:val="00FA73A5"/>
    <w:rPr>
      <w:rFonts w:ascii="Arial" w:eastAsia="MS Mincho" w:hAnsi="Arial"/>
      <w:kern w:val="2"/>
      <w:szCs w:val="24"/>
      <w:lang w:eastAsia="ja-JP"/>
    </w:rPr>
  </w:style>
  <w:style w:type="paragraph" w:customStyle="1" w:styleId="SubtleEmphasis1">
    <w:name w:val="Subtle Emphasis1"/>
    <w:basedOn w:val="Normal"/>
    <w:qFormat/>
    <w:rsid w:val="004550A9"/>
    <w:pPr>
      <w:spacing w:before="0" w:after="200" w:line="276" w:lineRule="auto"/>
      <w:ind w:left="720"/>
      <w:contextualSpacing/>
    </w:pPr>
    <w:rPr>
      <w:rFonts w:ascii="Calibri" w:eastAsia="Calibri" w:hAnsi="Calibri"/>
      <w:kern w:val="0"/>
      <w:sz w:val="22"/>
      <w:szCs w:val="22"/>
      <w:lang w:eastAsia="en-US"/>
    </w:rPr>
  </w:style>
  <w:style w:type="paragraph" w:customStyle="1" w:styleId="NotesComments">
    <w:name w:val="Notes &amp; Comments"/>
    <w:link w:val="NotesCommentsChar"/>
    <w:rsid w:val="003C4F31"/>
    <w:pPr>
      <w:widowControl w:val="0"/>
    </w:pPr>
    <w:rPr>
      <w:rFonts w:ascii="Arial" w:hAnsi="Arial" w:cs="Arial"/>
      <w:color w:val="339966"/>
      <w:szCs w:val="24"/>
    </w:rPr>
  </w:style>
  <w:style w:type="paragraph" w:customStyle="1" w:styleId="MediumList1-Accent61">
    <w:name w:val="Medium List 1 - Accent 61"/>
    <w:basedOn w:val="Normal"/>
    <w:qFormat/>
    <w:rsid w:val="00B85DC0"/>
    <w:pPr>
      <w:spacing w:before="0" w:after="0" w:line="240" w:lineRule="auto"/>
      <w:ind w:left="720"/>
      <w:contextualSpacing/>
    </w:pPr>
    <w:rPr>
      <w:rFonts w:ascii="Times New Roman" w:eastAsia="Times New Roman" w:hAnsi="Times New Roman"/>
      <w:kern w:val="0"/>
      <w:sz w:val="24"/>
      <w:lang w:eastAsia="en-US"/>
    </w:rPr>
  </w:style>
  <w:style w:type="paragraph" w:customStyle="1" w:styleId="Question">
    <w:name w:val="Question"/>
    <w:aliases w:val="qq,q,Question Char Char Char"/>
    <w:basedOn w:val="Normal"/>
    <w:rsid w:val="008177A3"/>
    <w:pPr>
      <w:spacing w:before="0" w:after="0" w:line="240" w:lineRule="auto"/>
    </w:pPr>
    <w:rPr>
      <w:rFonts w:ascii="Times New Roman" w:hAnsi="Times New Roman"/>
      <w:kern w:val="0"/>
      <w:szCs w:val="20"/>
      <w:lang w:eastAsia="en-US"/>
    </w:rPr>
  </w:style>
  <w:style w:type="paragraph" w:customStyle="1" w:styleId="CodedResponses">
    <w:name w:val="Coded Responses"/>
    <w:basedOn w:val="Normal"/>
    <w:rsid w:val="00ED17E0"/>
    <w:pPr>
      <w:tabs>
        <w:tab w:val="left" w:pos="1440"/>
        <w:tab w:val="left" w:pos="5040"/>
      </w:tabs>
      <w:spacing w:before="0" w:after="0" w:line="240" w:lineRule="auto"/>
      <w:ind w:left="720"/>
    </w:pPr>
    <w:rPr>
      <w:rFonts w:ascii="Times New Roman" w:hAnsi="Times New Roman"/>
      <w:kern w:val="0"/>
      <w:szCs w:val="20"/>
      <w:lang w:eastAsia="en-US"/>
    </w:rPr>
  </w:style>
  <w:style w:type="paragraph" w:customStyle="1" w:styleId="BASE">
    <w:name w:val="BASE"/>
    <w:basedOn w:val="Normal"/>
    <w:rsid w:val="00ED17E0"/>
    <w:pPr>
      <w:spacing w:before="0" w:after="0" w:line="240" w:lineRule="auto"/>
    </w:pPr>
    <w:rPr>
      <w:rFonts w:ascii="Times New Roman" w:eastAsia="Times New Roman" w:hAnsi="Times New Roman"/>
      <w:b/>
      <w:caps/>
      <w:kern w:val="0"/>
      <w:sz w:val="22"/>
      <w:szCs w:val="20"/>
      <w:u w:val="single"/>
      <w:lang w:eastAsia="en-US"/>
    </w:rPr>
  </w:style>
  <w:style w:type="paragraph" w:customStyle="1" w:styleId="SectionTitle">
    <w:name w:val="Section Title"/>
    <w:basedOn w:val="Normal"/>
    <w:rsid w:val="00876A2D"/>
    <w:pPr>
      <w:pBdr>
        <w:top w:val="single" w:sz="4" w:space="1" w:color="auto"/>
        <w:left w:val="single" w:sz="4" w:space="4" w:color="auto"/>
        <w:bottom w:val="single" w:sz="4" w:space="1" w:color="auto"/>
        <w:right w:val="single" w:sz="4" w:space="4" w:color="auto"/>
      </w:pBdr>
      <w:spacing w:before="0" w:after="0" w:line="240" w:lineRule="auto"/>
    </w:pPr>
    <w:rPr>
      <w:rFonts w:ascii="Times New Roman" w:hAnsi="Times New Roman"/>
      <w:caps/>
      <w:kern w:val="0"/>
      <w:szCs w:val="20"/>
      <w:lang w:eastAsia="en-US"/>
    </w:rPr>
  </w:style>
  <w:style w:type="paragraph" w:customStyle="1" w:styleId="DarkList-Accent51">
    <w:name w:val="Dark List - Accent 51"/>
    <w:basedOn w:val="Normal"/>
    <w:qFormat/>
    <w:rsid w:val="00EB24D9"/>
    <w:pPr>
      <w:spacing w:before="0" w:after="0" w:line="240" w:lineRule="auto"/>
      <w:ind w:left="720"/>
      <w:contextualSpacing/>
    </w:pPr>
    <w:rPr>
      <w:rFonts w:ascii="Times New Roman" w:eastAsia="Times New Roman" w:hAnsi="Times New Roman"/>
      <w:kern w:val="0"/>
      <w:sz w:val="24"/>
      <w:lang w:eastAsia="en-US"/>
    </w:rPr>
  </w:style>
  <w:style w:type="paragraph" w:customStyle="1" w:styleId="LightList-Accent51">
    <w:name w:val="Light List - Accent 51"/>
    <w:basedOn w:val="Normal"/>
    <w:uiPriority w:val="34"/>
    <w:qFormat/>
    <w:rsid w:val="00A06D5F"/>
    <w:pPr>
      <w:spacing w:before="0" w:after="0" w:line="240" w:lineRule="auto"/>
      <w:ind w:left="720"/>
      <w:contextualSpacing/>
    </w:pPr>
    <w:rPr>
      <w:rFonts w:ascii="Cambria" w:eastAsia="Cambria" w:hAnsi="Cambria"/>
      <w:kern w:val="0"/>
      <w:sz w:val="24"/>
      <w:lang w:eastAsia="en-US"/>
    </w:rPr>
  </w:style>
  <w:style w:type="character" w:styleId="Hyperlink">
    <w:name w:val="Hyperlink"/>
    <w:rsid w:val="0045422A"/>
    <w:rPr>
      <w:color w:val="0000FF"/>
      <w:u w:val="single"/>
    </w:rPr>
  </w:style>
  <w:style w:type="paragraph" w:customStyle="1" w:styleId="LightShading-Accent51">
    <w:name w:val="Light Shading - Accent 51"/>
    <w:hidden/>
    <w:rsid w:val="00805537"/>
    <w:rPr>
      <w:rFonts w:ascii="Arial" w:eastAsia="MS Mincho" w:hAnsi="Arial"/>
      <w:kern w:val="2"/>
      <w:szCs w:val="24"/>
      <w:lang w:eastAsia="ja-JP"/>
    </w:rPr>
  </w:style>
  <w:style w:type="paragraph" w:customStyle="1" w:styleId="ListParagraphChar">
    <w:name w:val="List Paragraph Char"/>
    <w:aliases w:val="Question Char"/>
    <w:basedOn w:val="Normal"/>
    <w:rsid w:val="00A14EBA"/>
    <w:pPr>
      <w:numPr>
        <w:numId w:val="3"/>
      </w:numPr>
      <w:spacing w:before="240" w:after="0" w:line="276" w:lineRule="auto"/>
    </w:pPr>
    <w:rPr>
      <w:rFonts w:ascii="Calibri" w:eastAsia="Times New Roman" w:hAnsi="Calibri" w:cs="Calibri"/>
      <w:color w:val="4E4E4E"/>
      <w:kern w:val="0"/>
      <w:sz w:val="22"/>
      <w:szCs w:val="22"/>
      <w:lang w:val="en-CA" w:eastAsia="en-US"/>
    </w:rPr>
  </w:style>
  <w:style w:type="paragraph" w:customStyle="1" w:styleId="NoSpacingChar">
    <w:name w:val="No Spacing Char"/>
    <w:aliases w:val="Question L2 Char"/>
    <w:basedOn w:val="ListParagraphChar"/>
    <w:link w:val="NoSpacingCharChar"/>
    <w:rsid w:val="00A14EBA"/>
    <w:pPr>
      <w:keepNext/>
      <w:keepLines/>
      <w:numPr>
        <w:ilvl w:val="1"/>
      </w:numPr>
      <w:spacing w:before="0" w:line="240" w:lineRule="auto"/>
      <w:ind w:firstLine="0"/>
    </w:pPr>
    <w:rPr>
      <w:rFonts w:cs="Times New Roman"/>
      <w:lang w:eastAsia="x-none"/>
    </w:rPr>
  </w:style>
  <w:style w:type="character" w:customStyle="1" w:styleId="NoSpacingCharChar">
    <w:name w:val="No Spacing Char Char"/>
    <w:aliases w:val="Question L2 Char Char"/>
    <w:link w:val="NoSpacingChar"/>
    <w:locked/>
    <w:rsid w:val="00A14EBA"/>
    <w:rPr>
      <w:rFonts w:ascii="Calibri" w:hAnsi="Calibri"/>
      <w:color w:val="4E4E4E"/>
      <w:sz w:val="22"/>
      <w:szCs w:val="22"/>
      <w:lang w:val="en-CA" w:eastAsia="x-none"/>
    </w:rPr>
  </w:style>
  <w:style w:type="paragraph" w:customStyle="1" w:styleId="MediumList1-Accent41">
    <w:name w:val="Medium List 1 - Accent 41"/>
    <w:hidden/>
    <w:rsid w:val="00C57862"/>
    <w:rPr>
      <w:rFonts w:ascii="Arial" w:eastAsia="MS Mincho" w:hAnsi="Arial"/>
      <w:kern w:val="2"/>
      <w:szCs w:val="24"/>
      <w:lang w:eastAsia="ja-JP"/>
    </w:rPr>
  </w:style>
  <w:style w:type="paragraph" w:styleId="DocumentMap">
    <w:name w:val="Document Map"/>
    <w:basedOn w:val="Normal"/>
    <w:link w:val="DocumentMapChar"/>
    <w:rsid w:val="00975D97"/>
    <w:rPr>
      <w:rFonts w:ascii="Lucida Grande" w:hAnsi="Lucida Grande"/>
      <w:sz w:val="24"/>
      <w:lang w:val="x-none"/>
    </w:rPr>
  </w:style>
  <w:style w:type="character" w:customStyle="1" w:styleId="DocumentMapChar">
    <w:name w:val="Document Map Char"/>
    <w:link w:val="DocumentMap"/>
    <w:rsid w:val="00975D97"/>
    <w:rPr>
      <w:rFonts w:ascii="Lucida Grande" w:eastAsia="MS Mincho" w:hAnsi="Lucida Grande" w:cs="Lucida Grande"/>
      <w:kern w:val="2"/>
      <w:sz w:val="24"/>
      <w:szCs w:val="24"/>
      <w:lang w:eastAsia="ja-JP"/>
    </w:rPr>
  </w:style>
  <w:style w:type="character" w:customStyle="1" w:styleId="CommentTextChar">
    <w:name w:val="Comment Text Char"/>
    <w:link w:val="CommentText"/>
    <w:rsid w:val="00341117"/>
    <w:rPr>
      <w:rFonts w:ascii="Arial" w:eastAsia="MS Mincho" w:hAnsi="Arial"/>
      <w:kern w:val="2"/>
      <w:lang w:eastAsia="ja-JP"/>
    </w:rPr>
  </w:style>
  <w:style w:type="paragraph" w:customStyle="1" w:styleId="MediumGrid1-Accent21">
    <w:name w:val="Medium Grid 1 - Accent 21"/>
    <w:basedOn w:val="Normal"/>
    <w:uiPriority w:val="34"/>
    <w:qFormat/>
    <w:rsid w:val="00341117"/>
    <w:pPr>
      <w:ind w:left="720"/>
      <w:contextualSpacing/>
    </w:pPr>
  </w:style>
  <w:style w:type="paragraph" w:customStyle="1" w:styleId="MediumGrid1-Accent210">
    <w:name w:val="Medium Grid 1 - Accent 21"/>
    <w:basedOn w:val="Normal"/>
    <w:uiPriority w:val="34"/>
    <w:qFormat/>
    <w:rsid w:val="000651D3"/>
    <w:pPr>
      <w:spacing w:before="0" w:after="0" w:line="240" w:lineRule="auto"/>
      <w:ind w:left="720"/>
      <w:contextualSpacing/>
    </w:pPr>
    <w:rPr>
      <w:rFonts w:ascii="Cambria" w:eastAsia="Times New Roman" w:hAnsi="Cambria"/>
      <w:kern w:val="0"/>
      <w:sz w:val="24"/>
      <w:lang w:eastAsia="en-US"/>
    </w:rPr>
  </w:style>
  <w:style w:type="numbering" w:customStyle="1" w:styleId="Questionnaire">
    <w:name w:val="Questionnaire"/>
    <w:rsid w:val="005C16BE"/>
    <w:pPr>
      <w:numPr>
        <w:numId w:val="7"/>
      </w:numPr>
    </w:pPr>
  </w:style>
  <w:style w:type="paragraph" w:customStyle="1" w:styleId="1Question">
    <w:name w:val="1 Question"/>
    <w:basedOn w:val="QuestionNumbers"/>
    <w:next w:val="2ResponseCategories"/>
    <w:link w:val="1QuestionChar"/>
    <w:qFormat/>
    <w:rsid w:val="005C16BE"/>
  </w:style>
  <w:style w:type="paragraph" w:customStyle="1" w:styleId="2ResponseCategories">
    <w:name w:val="2 Response Categories"/>
    <w:basedOn w:val="Normal"/>
    <w:link w:val="2ResponseCategoriesChar"/>
    <w:qFormat/>
    <w:rsid w:val="005C16BE"/>
    <w:pPr>
      <w:numPr>
        <w:numId w:val="6"/>
      </w:numPr>
    </w:pPr>
    <w:rPr>
      <w:rFonts w:eastAsia="Times New Roman"/>
      <w:kern w:val="0"/>
      <w:sz w:val="22"/>
      <w:szCs w:val="22"/>
    </w:rPr>
  </w:style>
  <w:style w:type="character" w:customStyle="1" w:styleId="1QuestionChar">
    <w:name w:val="1 Question Char"/>
    <w:link w:val="1Question"/>
    <w:rsid w:val="005C16BE"/>
    <w:rPr>
      <w:rFonts w:ascii="Arial" w:eastAsia="MS Mincho" w:hAnsi="Arial"/>
      <w:kern w:val="2"/>
      <w:sz w:val="22"/>
      <w:szCs w:val="22"/>
      <w:lang w:eastAsia="ja-JP"/>
    </w:rPr>
  </w:style>
  <w:style w:type="character" w:customStyle="1" w:styleId="2ResponseCategoriesChar">
    <w:name w:val="2 Response Categories Char"/>
    <w:link w:val="2ResponseCategories"/>
    <w:rsid w:val="005C16BE"/>
    <w:rPr>
      <w:rFonts w:ascii="Arial" w:hAnsi="Arial"/>
      <w:sz w:val="22"/>
      <w:szCs w:val="22"/>
      <w:lang w:eastAsia="ja-JP"/>
    </w:rPr>
  </w:style>
  <w:style w:type="paragraph" w:customStyle="1" w:styleId="Listintable">
    <w:name w:val="List in table"/>
    <w:basedOn w:val="Normal"/>
    <w:qFormat/>
    <w:rsid w:val="005C16BE"/>
    <w:pPr>
      <w:numPr>
        <w:ilvl w:val="2"/>
        <w:numId w:val="5"/>
      </w:numPr>
      <w:contextualSpacing/>
    </w:pPr>
    <w:rPr>
      <w:rFonts w:eastAsia="Times New Roman"/>
      <w:kern w:val="0"/>
      <w:sz w:val="22"/>
      <w:szCs w:val="22"/>
    </w:rPr>
  </w:style>
  <w:style w:type="paragraph" w:customStyle="1" w:styleId="QuestionNumbers">
    <w:name w:val="Question Numbers"/>
    <w:basedOn w:val="Normal"/>
    <w:link w:val="QuestionNumbersChar"/>
    <w:qFormat/>
    <w:rsid w:val="005C16BE"/>
    <w:pPr>
      <w:numPr>
        <w:numId w:val="2"/>
      </w:numPr>
    </w:pPr>
    <w:rPr>
      <w:sz w:val="22"/>
      <w:szCs w:val="22"/>
    </w:rPr>
  </w:style>
  <w:style w:type="paragraph" w:customStyle="1" w:styleId="lowercaseletterlist">
    <w:name w:val="lower case letter list"/>
    <w:basedOn w:val="Normal"/>
    <w:link w:val="lowercaseletterlistChar"/>
    <w:qFormat/>
    <w:rsid w:val="005C16BE"/>
    <w:pPr>
      <w:tabs>
        <w:tab w:val="left" w:pos="720"/>
      </w:tabs>
      <w:ind w:left="1440" w:hanging="360"/>
    </w:pPr>
    <w:rPr>
      <w:rFonts w:cs="Arial"/>
      <w:sz w:val="22"/>
      <w:szCs w:val="22"/>
    </w:rPr>
  </w:style>
  <w:style w:type="character" w:customStyle="1" w:styleId="QuestionNumbersChar">
    <w:name w:val="Question Numbers Char"/>
    <w:link w:val="QuestionNumbers"/>
    <w:rsid w:val="005C16BE"/>
    <w:rPr>
      <w:rFonts w:ascii="Arial" w:eastAsia="MS Mincho" w:hAnsi="Arial"/>
      <w:kern w:val="2"/>
      <w:sz w:val="22"/>
      <w:szCs w:val="22"/>
      <w:lang w:eastAsia="ja-JP"/>
    </w:rPr>
  </w:style>
  <w:style w:type="paragraph" w:customStyle="1" w:styleId="2listlowercase">
    <w:name w:val="2. list lower case"/>
    <w:basedOn w:val="Normal"/>
    <w:link w:val="2listlowercaseChar"/>
    <w:qFormat/>
    <w:rsid w:val="005C16BE"/>
    <w:pPr>
      <w:numPr>
        <w:ilvl w:val="1"/>
        <w:numId w:val="4"/>
      </w:numPr>
      <w:tabs>
        <w:tab w:val="left" w:pos="720"/>
      </w:tabs>
      <w:ind w:left="1710"/>
    </w:pPr>
    <w:rPr>
      <w:sz w:val="22"/>
    </w:rPr>
  </w:style>
  <w:style w:type="character" w:customStyle="1" w:styleId="lowercaseletterlistChar">
    <w:name w:val="lower case letter list Char"/>
    <w:link w:val="lowercaseletterlist"/>
    <w:rsid w:val="005C16BE"/>
    <w:rPr>
      <w:rFonts w:ascii="Arial" w:eastAsia="MS Mincho" w:hAnsi="Arial" w:cs="Arial"/>
      <w:kern w:val="2"/>
      <w:sz w:val="22"/>
      <w:szCs w:val="22"/>
      <w:lang w:eastAsia="ja-JP"/>
    </w:rPr>
  </w:style>
  <w:style w:type="paragraph" w:customStyle="1" w:styleId="ColorfulShading-Accent11">
    <w:name w:val="Colorful Shading - Accent 11"/>
    <w:hidden/>
    <w:rsid w:val="009A2509"/>
    <w:rPr>
      <w:rFonts w:ascii="Arial" w:eastAsia="MS Mincho" w:hAnsi="Arial"/>
      <w:kern w:val="2"/>
      <w:szCs w:val="24"/>
      <w:lang w:eastAsia="ja-JP"/>
    </w:rPr>
  </w:style>
  <w:style w:type="character" w:customStyle="1" w:styleId="2listlowercaseChar">
    <w:name w:val="2. list lower case Char"/>
    <w:link w:val="2listlowercase"/>
    <w:rsid w:val="005C16BE"/>
    <w:rPr>
      <w:rFonts w:ascii="Arial" w:eastAsia="MS Mincho" w:hAnsi="Arial"/>
      <w:kern w:val="2"/>
      <w:sz w:val="22"/>
      <w:szCs w:val="24"/>
      <w:lang w:eastAsia="ja-JP"/>
    </w:rPr>
  </w:style>
  <w:style w:type="paragraph" w:customStyle="1" w:styleId="ColorfulList-Accent11">
    <w:name w:val="Colorful List - Accent 11"/>
    <w:basedOn w:val="Normal"/>
    <w:uiPriority w:val="34"/>
    <w:qFormat/>
    <w:rsid w:val="00FC2C5C"/>
    <w:pPr>
      <w:spacing w:before="0" w:after="0" w:line="240" w:lineRule="auto"/>
      <w:ind w:left="720"/>
      <w:contextualSpacing/>
    </w:pPr>
    <w:rPr>
      <w:rFonts w:ascii="Calibri" w:eastAsia="Calibri" w:hAnsi="Calibri"/>
      <w:kern w:val="0"/>
      <w:sz w:val="22"/>
      <w:szCs w:val="22"/>
      <w:lang w:eastAsia="en-US"/>
    </w:rPr>
  </w:style>
  <w:style w:type="character" w:customStyle="1" w:styleId="HeaderChar">
    <w:name w:val="Header Char"/>
    <w:link w:val="Header"/>
    <w:uiPriority w:val="99"/>
    <w:locked/>
    <w:rsid w:val="00BF6425"/>
    <w:rPr>
      <w:rFonts w:ascii="Arial" w:eastAsia="MS Mincho" w:hAnsi="Arial"/>
      <w:kern w:val="2"/>
      <w:szCs w:val="24"/>
      <w:lang w:eastAsia="ja-JP"/>
    </w:rPr>
  </w:style>
  <w:style w:type="paragraph" w:styleId="ListParagraph">
    <w:name w:val="List Paragraph"/>
    <w:basedOn w:val="Normal"/>
    <w:link w:val="ListParagraphChar1"/>
    <w:uiPriority w:val="34"/>
    <w:qFormat/>
    <w:rsid w:val="00961FEC"/>
    <w:pPr>
      <w:spacing w:before="0" w:after="0" w:line="240" w:lineRule="auto"/>
      <w:ind w:left="720"/>
      <w:contextualSpacing/>
    </w:pPr>
    <w:rPr>
      <w:rFonts w:asciiTheme="minorHAnsi" w:eastAsiaTheme="minorEastAsia" w:hAnsiTheme="minorHAnsi" w:cstheme="minorBidi"/>
      <w:kern w:val="0"/>
      <w:sz w:val="24"/>
      <w:lang w:eastAsia="en-US"/>
    </w:rPr>
  </w:style>
  <w:style w:type="paragraph" w:customStyle="1" w:styleId="1QuexListLevel1">
    <w:name w:val="1Quex List Level1"/>
    <w:basedOn w:val="Normal"/>
    <w:link w:val="1QuexListLevel1Char"/>
    <w:qFormat/>
    <w:rsid w:val="00F5443D"/>
    <w:pPr>
      <w:numPr>
        <w:numId w:val="9"/>
      </w:numPr>
      <w:spacing w:before="0" w:after="120"/>
      <w:ind w:left="540" w:hanging="540"/>
      <w:contextualSpacing/>
      <w:outlineLvl w:val="1"/>
    </w:pPr>
    <w:rPr>
      <w:rFonts w:cs="Arial"/>
      <w:sz w:val="22"/>
      <w:szCs w:val="22"/>
    </w:rPr>
  </w:style>
  <w:style w:type="character" w:customStyle="1" w:styleId="1QuexListLevel1Char">
    <w:name w:val="1Quex List Level1 Char"/>
    <w:basedOn w:val="DefaultParagraphFont"/>
    <w:link w:val="1QuexListLevel1"/>
    <w:rsid w:val="00F5443D"/>
    <w:rPr>
      <w:rFonts w:ascii="Arial" w:eastAsia="MS Mincho" w:hAnsi="Arial" w:cs="Arial"/>
      <w:kern w:val="2"/>
      <w:sz w:val="22"/>
      <w:szCs w:val="22"/>
      <w:lang w:eastAsia="ja-JP"/>
    </w:rPr>
  </w:style>
  <w:style w:type="paragraph" w:customStyle="1" w:styleId="NCBodycopy">
    <w:name w:val="NC Bodycopy"/>
    <w:basedOn w:val="Normal"/>
    <w:rsid w:val="00CF40DC"/>
    <w:pPr>
      <w:numPr>
        <w:ilvl w:val="1"/>
        <w:numId w:val="10"/>
      </w:numPr>
      <w:ind w:left="360"/>
    </w:pPr>
  </w:style>
  <w:style w:type="paragraph" w:customStyle="1" w:styleId="SCRUBBING">
    <w:name w:val="SCRUBBING"/>
    <w:basedOn w:val="Normal"/>
    <w:link w:val="SCRUBBINGChar"/>
    <w:qFormat/>
    <w:rsid w:val="00D209B5"/>
    <w:pPr>
      <w:tabs>
        <w:tab w:val="left" w:pos="720"/>
        <w:tab w:val="left" w:pos="1661"/>
      </w:tabs>
      <w:ind w:left="720"/>
    </w:pPr>
    <w:rPr>
      <w:b/>
      <w:color w:val="0000FF"/>
      <w:sz w:val="22"/>
    </w:rPr>
  </w:style>
  <w:style w:type="character" w:customStyle="1" w:styleId="apple-style-span">
    <w:name w:val="apple-style-span"/>
    <w:basedOn w:val="DefaultParagraphFont"/>
    <w:rsid w:val="00290BCF"/>
  </w:style>
  <w:style w:type="character" w:customStyle="1" w:styleId="SCRUBBINGChar">
    <w:name w:val="SCRUBBING Char"/>
    <w:basedOn w:val="DefaultParagraphFont"/>
    <w:link w:val="SCRUBBING"/>
    <w:rsid w:val="00D209B5"/>
    <w:rPr>
      <w:rFonts w:ascii="Arial" w:eastAsia="MS Mincho" w:hAnsi="Arial"/>
      <w:b/>
      <w:color w:val="0000FF"/>
      <w:kern w:val="2"/>
      <w:sz w:val="22"/>
      <w:szCs w:val="24"/>
      <w:lang w:eastAsia="ja-JP"/>
    </w:rPr>
  </w:style>
  <w:style w:type="paragraph" w:customStyle="1" w:styleId="2Numberedresponselist">
    <w:name w:val="2Numbered response list"/>
    <w:basedOn w:val="List2"/>
    <w:link w:val="2NumberedresponselistChar"/>
    <w:qFormat/>
    <w:rsid w:val="00176ECF"/>
    <w:pPr>
      <w:numPr>
        <w:ilvl w:val="1"/>
        <w:numId w:val="30"/>
      </w:numPr>
      <w:spacing w:before="0" w:after="120"/>
      <w:outlineLvl w:val="1"/>
    </w:pPr>
    <w:rPr>
      <w:sz w:val="22"/>
      <w:szCs w:val="22"/>
    </w:rPr>
  </w:style>
  <w:style w:type="character" w:customStyle="1" w:styleId="2NumberedresponselistChar">
    <w:name w:val="2Numbered response list Char"/>
    <w:link w:val="2Numberedresponselist"/>
    <w:rsid w:val="00176ECF"/>
    <w:rPr>
      <w:rFonts w:ascii="Arial" w:eastAsia="MS Mincho" w:hAnsi="Arial"/>
      <w:kern w:val="2"/>
      <w:sz w:val="22"/>
      <w:szCs w:val="22"/>
      <w:lang w:eastAsia="ja-JP"/>
    </w:rPr>
  </w:style>
  <w:style w:type="paragraph" w:customStyle="1" w:styleId="QuestionTitleSpacer">
    <w:name w:val="Question Title Spacer"/>
    <w:next w:val="NotesComments"/>
    <w:rsid w:val="00391D62"/>
    <w:pPr>
      <w:keepNext/>
      <w:widowControl w:val="0"/>
    </w:pPr>
    <w:rPr>
      <w:rFonts w:ascii="Arial" w:hAnsi="Arial" w:cs="Arial"/>
      <w:color w:val="000000"/>
      <w:sz w:val="16"/>
      <w:szCs w:val="24"/>
    </w:rPr>
  </w:style>
  <w:style w:type="character" w:customStyle="1" w:styleId="NotesCommentsChar">
    <w:name w:val="Notes &amp; Comments Char"/>
    <w:link w:val="NotesComments"/>
    <w:locked/>
    <w:rsid w:val="00391D62"/>
    <w:rPr>
      <w:rFonts w:ascii="Arial" w:hAnsi="Arial" w:cs="Arial"/>
      <w:color w:val="339966"/>
      <w:szCs w:val="24"/>
    </w:rPr>
  </w:style>
  <w:style w:type="paragraph" w:styleId="List2">
    <w:name w:val="List 2"/>
    <w:basedOn w:val="Normal"/>
    <w:semiHidden/>
    <w:unhideWhenUsed/>
    <w:rsid w:val="00391D62"/>
    <w:pPr>
      <w:ind w:left="720" w:hanging="360"/>
      <w:contextualSpacing/>
    </w:pPr>
  </w:style>
  <w:style w:type="paragraph" w:customStyle="1" w:styleId="3ItemBattery">
    <w:name w:val="3 Item Battery"/>
    <w:basedOn w:val="2ResponseCategories"/>
    <w:qFormat/>
    <w:rsid w:val="00DE5EE5"/>
    <w:pPr>
      <w:numPr>
        <w:numId w:val="0"/>
      </w:numPr>
      <w:tabs>
        <w:tab w:val="num" w:pos="2160"/>
      </w:tabs>
      <w:ind w:left="2160" w:hanging="360"/>
    </w:pPr>
  </w:style>
  <w:style w:type="character" w:customStyle="1" w:styleId="ListParagraphChar1">
    <w:name w:val="List Paragraph Char1"/>
    <w:basedOn w:val="DefaultParagraphFont"/>
    <w:link w:val="ListParagraph"/>
    <w:uiPriority w:val="34"/>
    <w:rsid w:val="00535598"/>
    <w:rPr>
      <w:rFonts w:asciiTheme="minorHAnsi" w:eastAsiaTheme="minorEastAsia" w:hAnsiTheme="minorHAnsi" w:cstheme="minorBidi"/>
      <w:sz w:val="24"/>
      <w:szCs w:val="24"/>
    </w:rPr>
  </w:style>
  <w:style w:type="paragraph" w:customStyle="1" w:styleId="3LetteredBatteryList">
    <w:name w:val="3 Lettered Battery List"/>
    <w:basedOn w:val="2Numberedresponselist"/>
    <w:link w:val="3LetteredBatteryListChar"/>
    <w:qFormat/>
    <w:rsid w:val="00D346C3"/>
    <w:pPr>
      <w:numPr>
        <w:ilvl w:val="0"/>
        <w:numId w:val="14"/>
      </w:numPr>
    </w:pPr>
  </w:style>
  <w:style w:type="character" w:customStyle="1" w:styleId="3LetteredBatteryListChar">
    <w:name w:val="3 Lettered Battery List Char"/>
    <w:basedOn w:val="2NumberedresponselistChar"/>
    <w:link w:val="3LetteredBatteryList"/>
    <w:rsid w:val="00D346C3"/>
    <w:rPr>
      <w:rFonts w:ascii="Arial" w:eastAsia="MS Mincho" w:hAnsi="Arial"/>
      <w:kern w:val="2"/>
      <w:sz w:val="22"/>
      <w:szCs w:val="22"/>
      <w:lang w:eastAsia="ja-JP"/>
    </w:rPr>
  </w:style>
  <w:style w:type="paragraph" w:customStyle="1" w:styleId="5SectionHeading">
    <w:name w:val="5 Section Heading"/>
    <w:basedOn w:val="Normal"/>
    <w:link w:val="5SectionHeadingChar"/>
    <w:qFormat/>
    <w:rsid w:val="00BD00D5"/>
    <w:pPr>
      <w:numPr>
        <w:numId w:val="23"/>
      </w:numPr>
      <w:spacing w:before="0" w:after="0" w:line="240" w:lineRule="auto"/>
    </w:pPr>
    <w:rPr>
      <w:b/>
      <w:sz w:val="22"/>
    </w:rPr>
  </w:style>
  <w:style w:type="character" w:customStyle="1" w:styleId="5SectionHeadingChar">
    <w:name w:val="5 Section Heading Char"/>
    <w:link w:val="5SectionHeading"/>
    <w:rsid w:val="00BD00D5"/>
    <w:rPr>
      <w:rFonts w:ascii="Arial" w:eastAsia="MS Mincho" w:hAnsi="Arial"/>
      <w:b/>
      <w:kern w:val="2"/>
      <w:sz w:val="22"/>
      <w:szCs w:val="24"/>
      <w:lang w:eastAsia="ja-JP"/>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semiHidden="0"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iPriority="34" w:unhideWhenUsed="0" w:qFormat="1"/>
    <w:lsdException w:name="Colorful Grid" w:semiHidden="0" w:unhideWhenUsed="0" w:qFormat="1"/>
    <w:lsdException w:name="Light Shading Accent 1" w:semiHidden="0" w:unhideWhenUsed="0" w:qFormat="1"/>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qFormat="1"/>
    <w:lsdException w:name="Medium List 2 Accent 6" w:semiHidden="0" w:unhideWhenUsed="0" w:qFormat="1"/>
    <w:lsdException w:name="Medium Grid 1 Accent 6" w:semiHidden="0" w:unhideWhenUsed="0" w:qFormat="1"/>
    <w:lsdException w:name="Medium Grid 2 Accent 6" w:semiHidden="0" w:unhideWhenUsed="0" w:qFormat="1"/>
    <w:lsdException w:name="Medium Grid 3 Accent 6" w:semiHidden="0" w:unhideWhenUsed="0" w:qFormat="1"/>
    <w:lsdException w:name="Dark List Accent 6" w:semiHidden="0" w:unhideWhenUsed="0"/>
    <w:lsdException w:name="Colorful Shading Accent 6" w:semiHidden="0"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3A27"/>
    <w:pPr>
      <w:spacing w:before="40" w:after="40" w:line="240" w:lineRule="exact"/>
    </w:pPr>
    <w:rPr>
      <w:rFonts w:ascii="Arial" w:eastAsia="MS Mincho" w:hAnsi="Arial"/>
      <w:kern w:val="2"/>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autoRedefine/>
    <w:rsid w:val="009642FE"/>
    <w:pPr>
      <w:spacing w:after="120" w:line="360" w:lineRule="auto"/>
    </w:pPr>
  </w:style>
  <w:style w:type="paragraph" w:styleId="Header">
    <w:name w:val="header"/>
    <w:basedOn w:val="Normal"/>
    <w:link w:val="HeaderChar"/>
    <w:uiPriority w:val="99"/>
    <w:rsid w:val="00437346"/>
    <w:pPr>
      <w:tabs>
        <w:tab w:val="center" w:pos="4320"/>
        <w:tab w:val="right" w:pos="8640"/>
      </w:tabs>
    </w:pPr>
  </w:style>
  <w:style w:type="paragraph" w:styleId="Footer">
    <w:name w:val="footer"/>
    <w:basedOn w:val="Normal"/>
    <w:link w:val="FooterChar"/>
    <w:rsid w:val="00437346"/>
    <w:pPr>
      <w:tabs>
        <w:tab w:val="center" w:pos="4320"/>
        <w:tab w:val="right" w:pos="8640"/>
      </w:tabs>
    </w:pPr>
    <w:rPr>
      <w:lang w:val="x-none"/>
    </w:rPr>
  </w:style>
  <w:style w:type="table" w:styleId="TableGrid8">
    <w:name w:val="Table Grid 8"/>
    <w:basedOn w:val="TableNormal"/>
    <w:rsid w:val="00283272"/>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MainBody">
    <w:name w:val="Main Body"/>
    <w:rsid w:val="00283272"/>
    <w:pPr>
      <w:spacing w:line="240" w:lineRule="exact"/>
    </w:pPr>
    <w:rPr>
      <w:rFonts w:eastAsia="MS Mincho"/>
      <w:kern w:val="2"/>
      <w:lang w:eastAsia="ja-JP"/>
    </w:rPr>
  </w:style>
  <w:style w:type="paragraph" w:styleId="NormalWeb">
    <w:name w:val="Normal (Web)"/>
    <w:basedOn w:val="Normal"/>
    <w:uiPriority w:val="99"/>
    <w:rsid w:val="00283272"/>
    <w:pPr>
      <w:spacing w:before="100" w:beforeAutospacing="1" w:after="100" w:afterAutospacing="1" w:line="240" w:lineRule="auto"/>
    </w:pPr>
    <w:rPr>
      <w:rFonts w:ascii="Times New Roman" w:eastAsia="Times New Roman" w:hAnsi="Times New Roman"/>
      <w:kern w:val="0"/>
      <w:sz w:val="24"/>
      <w:lang w:eastAsia="en-US"/>
    </w:rPr>
  </w:style>
  <w:style w:type="paragraph" w:styleId="ListBullet">
    <w:name w:val="List Bullet"/>
    <w:basedOn w:val="Normal"/>
    <w:rsid w:val="00D94909"/>
    <w:pPr>
      <w:numPr>
        <w:numId w:val="1"/>
      </w:numPr>
      <w:spacing w:before="0" w:after="240" w:line="240" w:lineRule="auto"/>
      <w:ind w:left="1152"/>
    </w:pPr>
    <w:rPr>
      <w:rFonts w:eastAsia="Times New Roman"/>
      <w:kern w:val="0"/>
      <w:szCs w:val="20"/>
      <w:lang w:eastAsia="en-US"/>
    </w:rPr>
  </w:style>
  <w:style w:type="paragraph" w:customStyle="1" w:styleId="ProgrammerNote">
    <w:name w:val="Programmer Note"/>
    <w:basedOn w:val="Normal"/>
    <w:link w:val="ProgrammerNoteChar"/>
    <w:rsid w:val="00C93092"/>
    <w:pPr>
      <w:spacing w:before="0" w:after="0" w:line="240" w:lineRule="auto"/>
    </w:pPr>
    <w:rPr>
      <w:rFonts w:ascii="Times New Roman" w:hAnsi="Times New Roman"/>
      <w:caps/>
      <w:kern w:val="0"/>
      <w:szCs w:val="20"/>
      <w:lang w:eastAsia="en-US"/>
    </w:rPr>
  </w:style>
  <w:style w:type="character" w:customStyle="1" w:styleId="ProgrammerNoteChar">
    <w:name w:val="Programmer Note Char"/>
    <w:link w:val="ProgrammerNote"/>
    <w:rsid w:val="00C93092"/>
    <w:rPr>
      <w:rFonts w:eastAsia="MS Mincho"/>
      <w:caps/>
      <w:lang w:val="en-US" w:eastAsia="en-US" w:bidi="ar-SA"/>
    </w:rPr>
  </w:style>
  <w:style w:type="table" w:styleId="TableGrid">
    <w:name w:val="Table Grid"/>
    <w:basedOn w:val="TableNormal"/>
    <w:uiPriority w:val="59"/>
    <w:rsid w:val="00C116A8"/>
    <w:pPr>
      <w:spacing w:before="40" w:after="40" w:line="240" w:lineRule="exac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rsid w:val="004E3E5C"/>
    <w:rPr>
      <w:sz w:val="16"/>
      <w:szCs w:val="16"/>
    </w:rPr>
  </w:style>
  <w:style w:type="paragraph" w:styleId="CommentText">
    <w:name w:val="annotation text"/>
    <w:basedOn w:val="Normal"/>
    <w:link w:val="CommentTextChar"/>
    <w:rsid w:val="004E3E5C"/>
    <w:rPr>
      <w:szCs w:val="20"/>
      <w:lang w:val="x-none"/>
    </w:rPr>
  </w:style>
  <w:style w:type="paragraph" w:styleId="CommentSubject">
    <w:name w:val="annotation subject"/>
    <w:basedOn w:val="CommentText"/>
    <w:next w:val="CommentText"/>
    <w:semiHidden/>
    <w:rsid w:val="004E3E5C"/>
    <w:rPr>
      <w:b/>
      <w:bCs/>
    </w:rPr>
  </w:style>
  <w:style w:type="paragraph" w:styleId="BalloonText">
    <w:name w:val="Balloon Text"/>
    <w:basedOn w:val="Normal"/>
    <w:semiHidden/>
    <w:rsid w:val="004E3E5C"/>
    <w:rPr>
      <w:rFonts w:ascii="Tahoma" w:hAnsi="Tahoma" w:cs="Tahoma"/>
      <w:sz w:val="16"/>
      <w:szCs w:val="16"/>
    </w:rPr>
  </w:style>
  <w:style w:type="character" w:customStyle="1" w:styleId="FooterChar">
    <w:name w:val="Footer Char"/>
    <w:link w:val="Footer"/>
    <w:rsid w:val="0091693F"/>
    <w:rPr>
      <w:rFonts w:ascii="Arial" w:eastAsia="MS Mincho" w:hAnsi="Arial"/>
      <w:kern w:val="2"/>
      <w:szCs w:val="24"/>
      <w:lang w:eastAsia="ja-JP"/>
    </w:rPr>
  </w:style>
  <w:style w:type="paragraph" w:styleId="Title">
    <w:name w:val="Title"/>
    <w:basedOn w:val="Normal"/>
    <w:link w:val="TitleChar"/>
    <w:qFormat/>
    <w:rsid w:val="00614DD1"/>
    <w:pPr>
      <w:spacing w:before="0" w:after="0" w:line="240" w:lineRule="auto"/>
      <w:jc w:val="center"/>
    </w:pPr>
    <w:rPr>
      <w:rFonts w:ascii="CG Times" w:eastAsia="Times New Roman" w:hAnsi="CG Times"/>
      <w:b/>
      <w:kern w:val="0"/>
      <w:sz w:val="24"/>
      <w:szCs w:val="20"/>
      <w:lang w:val="x-none" w:eastAsia="x-none"/>
    </w:rPr>
  </w:style>
  <w:style w:type="character" w:customStyle="1" w:styleId="TitleChar">
    <w:name w:val="Title Char"/>
    <w:link w:val="Title"/>
    <w:rsid w:val="00614DD1"/>
    <w:rPr>
      <w:rFonts w:ascii="CG Times" w:hAnsi="CG Times"/>
      <w:b/>
      <w:sz w:val="24"/>
    </w:rPr>
  </w:style>
  <w:style w:type="character" w:styleId="PageNumber">
    <w:name w:val="page number"/>
    <w:basedOn w:val="DefaultParagraphFont"/>
    <w:rsid w:val="002F6689"/>
  </w:style>
  <w:style w:type="paragraph" w:styleId="BodyTextIndent">
    <w:name w:val="Body Text Indent"/>
    <w:basedOn w:val="Normal"/>
    <w:link w:val="BodyTextIndentChar"/>
    <w:rsid w:val="00FA73A5"/>
    <w:pPr>
      <w:spacing w:after="120"/>
      <w:ind w:left="360"/>
    </w:pPr>
    <w:rPr>
      <w:lang w:val="x-none"/>
    </w:rPr>
  </w:style>
  <w:style w:type="character" w:customStyle="1" w:styleId="BodyTextIndentChar">
    <w:name w:val="Body Text Indent Char"/>
    <w:link w:val="BodyTextIndent"/>
    <w:rsid w:val="00FA73A5"/>
    <w:rPr>
      <w:rFonts w:ascii="Arial" w:eastAsia="MS Mincho" w:hAnsi="Arial"/>
      <w:kern w:val="2"/>
      <w:szCs w:val="24"/>
      <w:lang w:eastAsia="ja-JP"/>
    </w:rPr>
  </w:style>
  <w:style w:type="paragraph" w:customStyle="1" w:styleId="SubtleEmphasis1">
    <w:name w:val="Subtle Emphasis1"/>
    <w:basedOn w:val="Normal"/>
    <w:qFormat/>
    <w:rsid w:val="004550A9"/>
    <w:pPr>
      <w:spacing w:before="0" w:after="200" w:line="276" w:lineRule="auto"/>
      <w:ind w:left="720"/>
      <w:contextualSpacing/>
    </w:pPr>
    <w:rPr>
      <w:rFonts w:ascii="Calibri" w:eastAsia="Calibri" w:hAnsi="Calibri"/>
      <w:kern w:val="0"/>
      <w:sz w:val="22"/>
      <w:szCs w:val="22"/>
      <w:lang w:eastAsia="en-US"/>
    </w:rPr>
  </w:style>
  <w:style w:type="paragraph" w:customStyle="1" w:styleId="NotesComments">
    <w:name w:val="Notes &amp; Comments"/>
    <w:link w:val="NotesCommentsChar"/>
    <w:rsid w:val="003C4F31"/>
    <w:pPr>
      <w:widowControl w:val="0"/>
    </w:pPr>
    <w:rPr>
      <w:rFonts w:ascii="Arial" w:hAnsi="Arial" w:cs="Arial"/>
      <w:color w:val="339966"/>
      <w:szCs w:val="24"/>
    </w:rPr>
  </w:style>
  <w:style w:type="paragraph" w:customStyle="1" w:styleId="MediumList1-Accent61">
    <w:name w:val="Medium List 1 - Accent 61"/>
    <w:basedOn w:val="Normal"/>
    <w:qFormat/>
    <w:rsid w:val="00B85DC0"/>
    <w:pPr>
      <w:spacing w:before="0" w:after="0" w:line="240" w:lineRule="auto"/>
      <w:ind w:left="720"/>
      <w:contextualSpacing/>
    </w:pPr>
    <w:rPr>
      <w:rFonts w:ascii="Times New Roman" w:eastAsia="Times New Roman" w:hAnsi="Times New Roman"/>
      <w:kern w:val="0"/>
      <w:sz w:val="24"/>
      <w:lang w:eastAsia="en-US"/>
    </w:rPr>
  </w:style>
  <w:style w:type="paragraph" w:customStyle="1" w:styleId="Question">
    <w:name w:val="Question"/>
    <w:aliases w:val="qq,q,Question Char Char Char"/>
    <w:basedOn w:val="Normal"/>
    <w:rsid w:val="008177A3"/>
    <w:pPr>
      <w:spacing w:before="0" w:after="0" w:line="240" w:lineRule="auto"/>
    </w:pPr>
    <w:rPr>
      <w:rFonts w:ascii="Times New Roman" w:hAnsi="Times New Roman"/>
      <w:kern w:val="0"/>
      <w:szCs w:val="20"/>
      <w:lang w:eastAsia="en-US"/>
    </w:rPr>
  </w:style>
  <w:style w:type="paragraph" w:customStyle="1" w:styleId="CodedResponses">
    <w:name w:val="Coded Responses"/>
    <w:basedOn w:val="Normal"/>
    <w:rsid w:val="00ED17E0"/>
    <w:pPr>
      <w:tabs>
        <w:tab w:val="left" w:pos="1440"/>
        <w:tab w:val="left" w:pos="5040"/>
      </w:tabs>
      <w:spacing w:before="0" w:after="0" w:line="240" w:lineRule="auto"/>
      <w:ind w:left="720"/>
    </w:pPr>
    <w:rPr>
      <w:rFonts w:ascii="Times New Roman" w:hAnsi="Times New Roman"/>
      <w:kern w:val="0"/>
      <w:szCs w:val="20"/>
      <w:lang w:eastAsia="en-US"/>
    </w:rPr>
  </w:style>
  <w:style w:type="paragraph" w:customStyle="1" w:styleId="BASE">
    <w:name w:val="BASE"/>
    <w:basedOn w:val="Normal"/>
    <w:rsid w:val="00ED17E0"/>
    <w:pPr>
      <w:spacing w:before="0" w:after="0" w:line="240" w:lineRule="auto"/>
    </w:pPr>
    <w:rPr>
      <w:rFonts w:ascii="Times New Roman" w:eastAsia="Times New Roman" w:hAnsi="Times New Roman"/>
      <w:b/>
      <w:caps/>
      <w:kern w:val="0"/>
      <w:sz w:val="22"/>
      <w:szCs w:val="20"/>
      <w:u w:val="single"/>
      <w:lang w:eastAsia="en-US"/>
    </w:rPr>
  </w:style>
  <w:style w:type="paragraph" w:customStyle="1" w:styleId="SectionTitle">
    <w:name w:val="Section Title"/>
    <w:basedOn w:val="Normal"/>
    <w:rsid w:val="00876A2D"/>
    <w:pPr>
      <w:pBdr>
        <w:top w:val="single" w:sz="4" w:space="1" w:color="auto"/>
        <w:left w:val="single" w:sz="4" w:space="4" w:color="auto"/>
        <w:bottom w:val="single" w:sz="4" w:space="1" w:color="auto"/>
        <w:right w:val="single" w:sz="4" w:space="4" w:color="auto"/>
      </w:pBdr>
      <w:spacing w:before="0" w:after="0" w:line="240" w:lineRule="auto"/>
    </w:pPr>
    <w:rPr>
      <w:rFonts w:ascii="Times New Roman" w:hAnsi="Times New Roman"/>
      <w:caps/>
      <w:kern w:val="0"/>
      <w:szCs w:val="20"/>
      <w:lang w:eastAsia="en-US"/>
    </w:rPr>
  </w:style>
  <w:style w:type="paragraph" w:customStyle="1" w:styleId="DarkList-Accent51">
    <w:name w:val="Dark List - Accent 51"/>
    <w:basedOn w:val="Normal"/>
    <w:qFormat/>
    <w:rsid w:val="00EB24D9"/>
    <w:pPr>
      <w:spacing w:before="0" w:after="0" w:line="240" w:lineRule="auto"/>
      <w:ind w:left="720"/>
      <w:contextualSpacing/>
    </w:pPr>
    <w:rPr>
      <w:rFonts w:ascii="Times New Roman" w:eastAsia="Times New Roman" w:hAnsi="Times New Roman"/>
      <w:kern w:val="0"/>
      <w:sz w:val="24"/>
      <w:lang w:eastAsia="en-US"/>
    </w:rPr>
  </w:style>
  <w:style w:type="paragraph" w:customStyle="1" w:styleId="LightList-Accent51">
    <w:name w:val="Light List - Accent 51"/>
    <w:basedOn w:val="Normal"/>
    <w:uiPriority w:val="34"/>
    <w:qFormat/>
    <w:rsid w:val="00A06D5F"/>
    <w:pPr>
      <w:spacing w:before="0" w:after="0" w:line="240" w:lineRule="auto"/>
      <w:ind w:left="720"/>
      <w:contextualSpacing/>
    </w:pPr>
    <w:rPr>
      <w:rFonts w:ascii="Cambria" w:eastAsia="Cambria" w:hAnsi="Cambria"/>
      <w:kern w:val="0"/>
      <w:sz w:val="24"/>
      <w:lang w:eastAsia="en-US"/>
    </w:rPr>
  </w:style>
  <w:style w:type="character" w:styleId="Hyperlink">
    <w:name w:val="Hyperlink"/>
    <w:rsid w:val="0045422A"/>
    <w:rPr>
      <w:color w:val="0000FF"/>
      <w:u w:val="single"/>
    </w:rPr>
  </w:style>
  <w:style w:type="paragraph" w:customStyle="1" w:styleId="LightShading-Accent51">
    <w:name w:val="Light Shading - Accent 51"/>
    <w:hidden/>
    <w:rsid w:val="00805537"/>
    <w:rPr>
      <w:rFonts w:ascii="Arial" w:eastAsia="MS Mincho" w:hAnsi="Arial"/>
      <w:kern w:val="2"/>
      <w:szCs w:val="24"/>
      <w:lang w:eastAsia="ja-JP"/>
    </w:rPr>
  </w:style>
  <w:style w:type="paragraph" w:customStyle="1" w:styleId="ListParagraphChar">
    <w:name w:val="List Paragraph Char"/>
    <w:aliases w:val="Question Char"/>
    <w:basedOn w:val="Normal"/>
    <w:rsid w:val="00A14EBA"/>
    <w:pPr>
      <w:numPr>
        <w:numId w:val="3"/>
      </w:numPr>
      <w:spacing w:before="240" w:after="0" w:line="276" w:lineRule="auto"/>
    </w:pPr>
    <w:rPr>
      <w:rFonts w:ascii="Calibri" w:eastAsia="Times New Roman" w:hAnsi="Calibri" w:cs="Calibri"/>
      <w:color w:val="4E4E4E"/>
      <w:kern w:val="0"/>
      <w:sz w:val="22"/>
      <w:szCs w:val="22"/>
      <w:lang w:val="en-CA" w:eastAsia="en-US"/>
    </w:rPr>
  </w:style>
  <w:style w:type="paragraph" w:customStyle="1" w:styleId="NoSpacingChar">
    <w:name w:val="No Spacing Char"/>
    <w:aliases w:val="Question L2 Char"/>
    <w:basedOn w:val="ListParagraphChar"/>
    <w:link w:val="NoSpacingCharChar"/>
    <w:rsid w:val="00A14EBA"/>
    <w:pPr>
      <w:keepNext/>
      <w:keepLines/>
      <w:numPr>
        <w:ilvl w:val="1"/>
      </w:numPr>
      <w:spacing w:before="0" w:line="240" w:lineRule="auto"/>
      <w:ind w:firstLine="0"/>
    </w:pPr>
    <w:rPr>
      <w:rFonts w:cs="Times New Roman"/>
      <w:lang w:eastAsia="x-none"/>
    </w:rPr>
  </w:style>
  <w:style w:type="character" w:customStyle="1" w:styleId="NoSpacingCharChar">
    <w:name w:val="No Spacing Char Char"/>
    <w:aliases w:val="Question L2 Char Char"/>
    <w:link w:val="NoSpacingChar"/>
    <w:locked/>
    <w:rsid w:val="00A14EBA"/>
    <w:rPr>
      <w:rFonts w:ascii="Calibri" w:hAnsi="Calibri"/>
      <w:color w:val="4E4E4E"/>
      <w:sz w:val="22"/>
      <w:szCs w:val="22"/>
      <w:lang w:val="en-CA" w:eastAsia="x-none"/>
    </w:rPr>
  </w:style>
  <w:style w:type="paragraph" w:customStyle="1" w:styleId="MediumList1-Accent41">
    <w:name w:val="Medium List 1 - Accent 41"/>
    <w:hidden/>
    <w:rsid w:val="00C57862"/>
    <w:rPr>
      <w:rFonts w:ascii="Arial" w:eastAsia="MS Mincho" w:hAnsi="Arial"/>
      <w:kern w:val="2"/>
      <w:szCs w:val="24"/>
      <w:lang w:eastAsia="ja-JP"/>
    </w:rPr>
  </w:style>
  <w:style w:type="paragraph" w:styleId="DocumentMap">
    <w:name w:val="Document Map"/>
    <w:basedOn w:val="Normal"/>
    <w:link w:val="DocumentMapChar"/>
    <w:rsid w:val="00975D97"/>
    <w:rPr>
      <w:rFonts w:ascii="Lucida Grande" w:hAnsi="Lucida Grande"/>
      <w:sz w:val="24"/>
      <w:lang w:val="x-none"/>
    </w:rPr>
  </w:style>
  <w:style w:type="character" w:customStyle="1" w:styleId="DocumentMapChar">
    <w:name w:val="Document Map Char"/>
    <w:link w:val="DocumentMap"/>
    <w:rsid w:val="00975D97"/>
    <w:rPr>
      <w:rFonts w:ascii="Lucida Grande" w:eastAsia="MS Mincho" w:hAnsi="Lucida Grande" w:cs="Lucida Grande"/>
      <w:kern w:val="2"/>
      <w:sz w:val="24"/>
      <w:szCs w:val="24"/>
      <w:lang w:eastAsia="ja-JP"/>
    </w:rPr>
  </w:style>
  <w:style w:type="character" w:customStyle="1" w:styleId="CommentTextChar">
    <w:name w:val="Comment Text Char"/>
    <w:link w:val="CommentText"/>
    <w:rsid w:val="00341117"/>
    <w:rPr>
      <w:rFonts w:ascii="Arial" w:eastAsia="MS Mincho" w:hAnsi="Arial"/>
      <w:kern w:val="2"/>
      <w:lang w:eastAsia="ja-JP"/>
    </w:rPr>
  </w:style>
  <w:style w:type="paragraph" w:customStyle="1" w:styleId="MediumGrid1-Accent21">
    <w:name w:val="Medium Grid 1 - Accent 21"/>
    <w:basedOn w:val="Normal"/>
    <w:uiPriority w:val="34"/>
    <w:qFormat/>
    <w:rsid w:val="00341117"/>
    <w:pPr>
      <w:ind w:left="720"/>
      <w:contextualSpacing/>
    </w:pPr>
  </w:style>
  <w:style w:type="paragraph" w:customStyle="1" w:styleId="MediumGrid1-Accent210">
    <w:name w:val="Medium Grid 1 - Accent 21"/>
    <w:basedOn w:val="Normal"/>
    <w:uiPriority w:val="34"/>
    <w:qFormat/>
    <w:rsid w:val="000651D3"/>
    <w:pPr>
      <w:spacing w:before="0" w:after="0" w:line="240" w:lineRule="auto"/>
      <w:ind w:left="720"/>
      <w:contextualSpacing/>
    </w:pPr>
    <w:rPr>
      <w:rFonts w:ascii="Cambria" w:eastAsia="Times New Roman" w:hAnsi="Cambria"/>
      <w:kern w:val="0"/>
      <w:sz w:val="24"/>
      <w:lang w:eastAsia="en-US"/>
    </w:rPr>
  </w:style>
  <w:style w:type="numbering" w:customStyle="1" w:styleId="Questionnaire">
    <w:name w:val="Questionnaire"/>
    <w:rsid w:val="005C16BE"/>
    <w:pPr>
      <w:numPr>
        <w:numId w:val="7"/>
      </w:numPr>
    </w:pPr>
  </w:style>
  <w:style w:type="paragraph" w:customStyle="1" w:styleId="1Question">
    <w:name w:val="1 Question"/>
    <w:basedOn w:val="QuestionNumbers"/>
    <w:next w:val="2ResponseCategories"/>
    <w:link w:val="1QuestionChar"/>
    <w:qFormat/>
    <w:rsid w:val="005C16BE"/>
  </w:style>
  <w:style w:type="paragraph" w:customStyle="1" w:styleId="2ResponseCategories">
    <w:name w:val="2 Response Categories"/>
    <w:basedOn w:val="Normal"/>
    <w:link w:val="2ResponseCategoriesChar"/>
    <w:qFormat/>
    <w:rsid w:val="005C16BE"/>
    <w:pPr>
      <w:numPr>
        <w:numId w:val="6"/>
      </w:numPr>
    </w:pPr>
    <w:rPr>
      <w:rFonts w:eastAsia="Times New Roman"/>
      <w:kern w:val="0"/>
      <w:sz w:val="22"/>
      <w:szCs w:val="22"/>
    </w:rPr>
  </w:style>
  <w:style w:type="character" w:customStyle="1" w:styleId="1QuestionChar">
    <w:name w:val="1 Question Char"/>
    <w:link w:val="1Question"/>
    <w:rsid w:val="005C16BE"/>
    <w:rPr>
      <w:rFonts w:ascii="Arial" w:eastAsia="MS Mincho" w:hAnsi="Arial"/>
      <w:kern w:val="2"/>
      <w:sz w:val="22"/>
      <w:szCs w:val="22"/>
      <w:lang w:eastAsia="ja-JP"/>
    </w:rPr>
  </w:style>
  <w:style w:type="character" w:customStyle="1" w:styleId="2ResponseCategoriesChar">
    <w:name w:val="2 Response Categories Char"/>
    <w:link w:val="2ResponseCategories"/>
    <w:rsid w:val="005C16BE"/>
    <w:rPr>
      <w:rFonts w:ascii="Arial" w:hAnsi="Arial"/>
      <w:sz w:val="22"/>
      <w:szCs w:val="22"/>
      <w:lang w:eastAsia="ja-JP"/>
    </w:rPr>
  </w:style>
  <w:style w:type="paragraph" w:customStyle="1" w:styleId="Listintable">
    <w:name w:val="List in table"/>
    <w:basedOn w:val="Normal"/>
    <w:qFormat/>
    <w:rsid w:val="005C16BE"/>
    <w:pPr>
      <w:numPr>
        <w:ilvl w:val="2"/>
        <w:numId w:val="5"/>
      </w:numPr>
      <w:contextualSpacing/>
    </w:pPr>
    <w:rPr>
      <w:rFonts w:eastAsia="Times New Roman"/>
      <w:kern w:val="0"/>
      <w:sz w:val="22"/>
      <w:szCs w:val="22"/>
    </w:rPr>
  </w:style>
  <w:style w:type="paragraph" w:customStyle="1" w:styleId="QuestionNumbers">
    <w:name w:val="Question Numbers"/>
    <w:basedOn w:val="Normal"/>
    <w:link w:val="QuestionNumbersChar"/>
    <w:qFormat/>
    <w:rsid w:val="005C16BE"/>
    <w:pPr>
      <w:numPr>
        <w:numId w:val="2"/>
      </w:numPr>
    </w:pPr>
    <w:rPr>
      <w:sz w:val="22"/>
      <w:szCs w:val="22"/>
    </w:rPr>
  </w:style>
  <w:style w:type="paragraph" w:customStyle="1" w:styleId="lowercaseletterlist">
    <w:name w:val="lower case letter list"/>
    <w:basedOn w:val="Normal"/>
    <w:link w:val="lowercaseletterlistChar"/>
    <w:qFormat/>
    <w:rsid w:val="005C16BE"/>
    <w:pPr>
      <w:tabs>
        <w:tab w:val="left" w:pos="720"/>
      </w:tabs>
      <w:ind w:left="1440" w:hanging="360"/>
    </w:pPr>
    <w:rPr>
      <w:rFonts w:cs="Arial"/>
      <w:sz w:val="22"/>
      <w:szCs w:val="22"/>
    </w:rPr>
  </w:style>
  <w:style w:type="character" w:customStyle="1" w:styleId="QuestionNumbersChar">
    <w:name w:val="Question Numbers Char"/>
    <w:link w:val="QuestionNumbers"/>
    <w:rsid w:val="005C16BE"/>
    <w:rPr>
      <w:rFonts w:ascii="Arial" w:eastAsia="MS Mincho" w:hAnsi="Arial"/>
      <w:kern w:val="2"/>
      <w:sz w:val="22"/>
      <w:szCs w:val="22"/>
      <w:lang w:eastAsia="ja-JP"/>
    </w:rPr>
  </w:style>
  <w:style w:type="paragraph" w:customStyle="1" w:styleId="2listlowercase">
    <w:name w:val="2. list lower case"/>
    <w:basedOn w:val="Normal"/>
    <w:link w:val="2listlowercaseChar"/>
    <w:qFormat/>
    <w:rsid w:val="005C16BE"/>
    <w:pPr>
      <w:numPr>
        <w:ilvl w:val="1"/>
        <w:numId w:val="4"/>
      </w:numPr>
      <w:tabs>
        <w:tab w:val="left" w:pos="720"/>
      </w:tabs>
      <w:ind w:left="1710"/>
    </w:pPr>
    <w:rPr>
      <w:sz w:val="22"/>
    </w:rPr>
  </w:style>
  <w:style w:type="character" w:customStyle="1" w:styleId="lowercaseletterlistChar">
    <w:name w:val="lower case letter list Char"/>
    <w:link w:val="lowercaseletterlist"/>
    <w:rsid w:val="005C16BE"/>
    <w:rPr>
      <w:rFonts w:ascii="Arial" w:eastAsia="MS Mincho" w:hAnsi="Arial" w:cs="Arial"/>
      <w:kern w:val="2"/>
      <w:sz w:val="22"/>
      <w:szCs w:val="22"/>
      <w:lang w:eastAsia="ja-JP"/>
    </w:rPr>
  </w:style>
  <w:style w:type="paragraph" w:customStyle="1" w:styleId="ColorfulShading-Accent11">
    <w:name w:val="Colorful Shading - Accent 11"/>
    <w:hidden/>
    <w:rsid w:val="009A2509"/>
    <w:rPr>
      <w:rFonts w:ascii="Arial" w:eastAsia="MS Mincho" w:hAnsi="Arial"/>
      <w:kern w:val="2"/>
      <w:szCs w:val="24"/>
      <w:lang w:eastAsia="ja-JP"/>
    </w:rPr>
  </w:style>
  <w:style w:type="character" w:customStyle="1" w:styleId="2listlowercaseChar">
    <w:name w:val="2. list lower case Char"/>
    <w:link w:val="2listlowercase"/>
    <w:rsid w:val="005C16BE"/>
    <w:rPr>
      <w:rFonts w:ascii="Arial" w:eastAsia="MS Mincho" w:hAnsi="Arial"/>
      <w:kern w:val="2"/>
      <w:sz w:val="22"/>
      <w:szCs w:val="24"/>
      <w:lang w:eastAsia="ja-JP"/>
    </w:rPr>
  </w:style>
  <w:style w:type="paragraph" w:customStyle="1" w:styleId="ColorfulList-Accent11">
    <w:name w:val="Colorful List - Accent 11"/>
    <w:basedOn w:val="Normal"/>
    <w:uiPriority w:val="34"/>
    <w:qFormat/>
    <w:rsid w:val="00FC2C5C"/>
    <w:pPr>
      <w:spacing w:before="0" w:after="0" w:line="240" w:lineRule="auto"/>
      <w:ind w:left="720"/>
      <w:contextualSpacing/>
    </w:pPr>
    <w:rPr>
      <w:rFonts w:ascii="Calibri" w:eastAsia="Calibri" w:hAnsi="Calibri"/>
      <w:kern w:val="0"/>
      <w:sz w:val="22"/>
      <w:szCs w:val="22"/>
      <w:lang w:eastAsia="en-US"/>
    </w:rPr>
  </w:style>
  <w:style w:type="character" w:customStyle="1" w:styleId="HeaderChar">
    <w:name w:val="Header Char"/>
    <w:link w:val="Header"/>
    <w:uiPriority w:val="99"/>
    <w:locked/>
    <w:rsid w:val="00BF6425"/>
    <w:rPr>
      <w:rFonts w:ascii="Arial" w:eastAsia="MS Mincho" w:hAnsi="Arial"/>
      <w:kern w:val="2"/>
      <w:szCs w:val="24"/>
      <w:lang w:eastAsia="ja-JP"/>
    </w:rPr>
  </w:style>
  <w:style w:type="paragraph" w:styleId="ListParagraph">
    <w:name w:val="List Paragraph"/>
    <w:basedOn w:val="Normal"/>
    <w:link w:val="ListParagraphChar1"/>
    <w:uiPriority w:val="34"/>
    <w:qFormat/>
    <w:rsid w:val="00961FEC"/>
    <w:pPr>
      <w:spacing w:before="0" w:after="0" w:line="240" w:lineRule="auto"/>
      <w:ind w:left="720"/>
      <w:contextualSpacing/>
    </w:pPr>
    <w:rPr>
      <w:rFonts w:asciiTheme="minorHAnsi" w:eastAsiaTheme="minorEastAsia" w:hAnsiTheme="minorHAnsi" w:cstheme="minorBidi"/>
      <w:kern w:val="0"/>
      <w:sz w:val="24"/>
      <w:lang w:eastAsia="en-US"/>
    </w:rPr>
  </w:style>
  <w:style w:type="paragraph" w:customStyle="1" w:styleId="1QuexListLevel1">
    <w:name w:val="1Quex List Level1"/>
    <w:basedOn w:val="Normal"/>
    <w:link w:val="1QuexListLevel1Char"/>
    <w:qFormat/>
    <w:rsid w:val="00F5443D"/>
    <w:pPr>
      <w:numPr>
        <w:numId w:val="9"/>
      </w:numPr>
      <w:spacing w:before="0" w:after="120"/>
      <w:ind w:left="540" w:hanging="540"/>
      <w:contextualSpacing/>
      <w:outlineLvl w:val="1"/>
    </w:pPr>
    <w:rPr>
      <w:rFonts w:cs="Arial"/>
      <w:sz w:val="22"/>
      <w:szCs w:val="22"/>
    </w:rPr>
  </w:style>
  <w:style w:type="character" w:customStyle="1" w:styleId="1QuexListLevel1Char">
    <w:name w:val="1Quex List Level1 Char"/>
    <w:basedOn w:val="DefaultParagraphFont"/>
    <w:link w:val="1QuexListLevel1"/>
    <w:rsid w:val="00F5443D"/>
    <w:rPr>
      <w:rFonts w:ascii="Arial" w:eastAsia="MS Mincho" w:hAnsi="Arial" w:cs="Arial"/>
      <w:kern w:val="2"/>
      <w:sz w:val="22"/>
      <w:szCs w:val="22"/>
      <w:lang w:eastAsia="ja-JP"/>
    </w:rPr>
  </w:style>
  <w:style w:type="paragraph" w:customStyle="1" w:styleId="NCBodycopy">
    <w:name w:val="NC Bodycopy"/>
    <w:basedOn w:val="Normal"/>
    <w:rsid w:val="00CF40DC"/>
    <w:pPr>
      <w:numPr>
        <w:ilvl w:val="1"/>
        <w:numId w:val="10"/>
      </w:numPr>
      <w:ind w:left="360"/>
    </w:pPr>
  </w:style>
  <w:style w:type="paragraph" w:customStyle="1" w:styleId="SCRUBBING">
    <w:name w:val="SCRUBBING"/>
    <w:basedOn w:val="Normal"/>
    <w:link w:val="SCRUBBINGChar"/>
    <w:qFormat/>
    <w:rsid w:val="00D209B5"/>
    <w:pPr>
      <w:tabs>
        <w:tab w:val="left" w:pos="720"/>
        <w:tab w:val="left" w:pos="1661"/>
      </w:tabs>
      <w:ind w:left="720"/>
    </w:pPr>
    <w:rPr>
      <w:b/>
      <w:color w:val="0000FF"/>
      <w:sz w:val="22"/>
    </w:rPr>
  </w:style>
  <w:style w:type="character" w:customStyle="1" w:styleId="apple-style-span">
    <w:name w:val="apple-style-span"/>
    <w:basedOn w:val="DefaultParagraphFont"/>
    <w:rsid w:val="00290BCF"/>
  </w:style>
  <w:style w:type="character" w:customStyle="1" w:styleId="SCRUBBINGChar">
    <w:name w:val="SCRUBBING Char"/>
    <w:basedOn w:val="DefaultParagraphFont"/>
    <w:link w:val="SCRUBBING"/>
    <w:rsid w:val="00D209B5"/>
    <w:rPr>
      <w:rFonts w:ascii="Arial" w:eastAsia="MS Mincho" w:hAnsi="Arial"/>
      <w:b/>
      <w:color w:val="0000FF"/>
      <w:kern w:val="2"/>
      <w:sz w:val="22"/>
      <w:szCs w:val="24"/>
      <w:lang w:eastAsia="ja-JP"/>
    </w:rPr>
  </w:style>
  <w:style w:type="paragraph" w:customStyle="1" w:styleId="2Numberedresponselist">
    <w:name w:val="2Numbered response list"/>
    <w:basedOn w:val="List2"/>
    <w:link w:val="2NumberedresponselistChar"/>
    <w:qFormat/>
    <w:rsid w:val="00176ECF"/>
    <w:pPr>
      <w:numPr>
        <w:ilvl w:val="1"/>
        <w:numId w:val="30"/>
      </w:numPr>
      <w:spacing w:before="0" w:after="120"/>
      <w:outlineLvl w:val="1"/>
    </w:pPr>
    <w:rPr>
      <w:sz w:val="22"/>
      <w:szCs w:val="22"/>
    </w:rPr>
  </w:style>
  <w:style w:type="character" w:customStyle="1" w:styleId="2NumberedresponselistChar">
    <w:name w:val="2Numbered response list Char"/>
    <w:link w:val="2Numberedresponselist"/>
    <w:rsid w:val="00176ECF"/>
    <w:rPr>
      <w:rFonts w:ascii="Arial" w:eastAsia="MS Mincho" w:hAnsi="Arial"/>
      <w:kern w:val="2"/>
      <w:sz w:val="22"/>
      <w:szCs w:val="22"/>
      <w:lang w:eastAsia="ja-JP"/>
    </w:rPr>
  </w:style>
  <w:style w:type="paragraph" w:customStyle="1" w:styleId="QuestionTitleSpacer">
    <w:name w:val="Question Title Spacer"/>
    <w:next w:val="NotesComments"/>
    <w:rsid w:val="00391D62"/>
    <w:pPr>
      <w:keepNext/>
      <w:widowControl w:val="0"/>
    </w:pPr>
    <w:rPr>
      <w:rFonts w:ascii="Arial" w:hAnsi="Arial" w:cs="Arial"/>
      <w:color w:val="000000"/>
      <w:sz w:val="16"/>
      <w:szCs w:val="24"/>
    </w:rPr>
  </w:style>
  <w:style w:type="character" w:customStyle="1" w:styleId="NotesCommentsChar">
    <w:name w:val="Notes &amp; Comments Char"/>
    <w:link w:val="NotesComments"/>
    <w:locked/>
    <w:rsid w:val="00391D62"/>
    <w:rPr>
      <w:rFonts w:ascii="Arial" w:hAnsi="Arial" w:cs="Arial"/>
      <w:color w:val="339966"/>
      <w:szCs w:val="24"/>
    </w:rPr>
  </w:style>
  <w:style w:type="paragraph" w:styleId="List2">
    <w:name w:val="List 2"/>
    <w:basedOn w:val="Normal"/>
    <w:semiHidden/>
    <w:unhideWhenUsed/>
    <w:rsid w:val="00391D62"/>
    <w:pPr>
      <w:ind w:left="720" w:hanging="360"/>
      <w:contextualSpacing/>
    </w:pPr>
  </w:style>
  <w:style w:type="paragraph" w:customStyle="1" w:styleId="3ItemBattery">
    <w:name w:val="3 Item Battery"/>
    <w:basedOn w:val="2ResponseCategories"/>
    <w:qFormat/>
    <w:rsid w:val="00DE5EE5"/>
    <w:pPr>
      <w:numPr>
        <w:numId w:val="0"/>
      </w:numPr>
      <w:tabs>
        <w:tab w:val="num" w:pos="2160"/>
      </w:tabs>
      <w:ind w:left="2160" w:hanging="360"/>
    </w:pPr>
  </w:style>
  <w:style w:type="character" w:customStyle="1" w:styleId="ListParagraphChar1">
    <w:name w:val="List Paragraph Char1"/>
    <w:basedOn w:val="DefaultParagraphFont"/>
    <w:link w:val="ListParagraph"/>
    <w:uiPriority w:val="34"/>
    <w:rsid w:val="00535598"/>
    <w:rPr>
      <w:rFonts w:asciiTheme="minorHAnsi" w:eastAsiaTheme="minorEastAsia" w:hAnsiTheme="minorHAnsi" w:cstheme="minorBidi"/>
      <w:sz w:val="24"/>
      <w:szCs w:val="24"/>
    </w:rPr>
  </w:style>
  <w:style w:type="paragraph" w:customStyle="1" w:styleId="3LetteredBatteryList">
    <w:name w:val="3 Lettered Battery List"/>
    <w:basedOn w:val="2Numberedresponselist"/>
    <w:link w:val="3LetteredBatteryListChar"/>
    <w:qFormat/>
    <w:rsid w:val="00D346C3"/>
    <w:pPr>
      <w:numPr>
        <w:ilvl w:val="0"/>
        <w:numId w:val="14"/>
      </w:numPr>
    </w:pPr>
  </w:style>
  <w:style w:type="character" w:customStyle="1" w:styleId="3LetteredBatteryListChar">
    <w:name w:val="3 Lettered Battery List Char"/>
    <w:basedOn w:val="2NumberedresponselistChar"/>
    <w:link w:val="3LetteredBatteryList"/>
    <w:rsid w:val="00D346C3"/>
    <w:rPr>
      <w:rFonts w:ascii="Arial" w:eastAsia="MS Mincho" w:hAnsi="Arial"/>
      <w:kern w:val="2"/>
      <w:sz w:val="22"/>
      <w:szCs w:val="22"/>
      <w:lang w:eastAsia="ja-JP"/>
    </w:rPr>
  </w:style>
  <w:style w:type="paragraph" w:customStyle="1" w:styleId="5SectionHeading">
    <w:name w:val="5 Section Heading"/>
    <w:basedOn w:val="Normal"/>
    <w:link w:val="5SectionHeadingChar"/>
    <w:qFormat/>
    <w:rsid w:val="00BD00D5"/>
    <w:pPr>
      <w:numPr>
        <w:numId w:val="23"/>
      </w:numPr>
      <w:spacing w:before="0" w:after="0" w:line="240" w:lineRule="auto"/>
    </w:pPr>
    <w:rPr>
      <w:b/>
      <w:sz w:val="22"/>
    </w:rPr>
  </w:style>
  <w:style w:type="character" w:customStyle="1" w:styleId="5SectionHeadingChar">
    <w:name w:val="5 Section Heading Char"/>
    <w:link w:val="5SectionHeading"/>
    <w:rsid w:val="00BD00D5"/>
    <w:rPr>
      <w:rFonts w:ascii="Arial" w:eastAsia="MS Mincho" w:hAnsi="Arial"/>
      <w:b/>
      <w:kern w:val="2"/>
      <w:sz w:val="22"/>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86303">
      <w:bodyDiv w:val="1"/>
      <w:marLeft w:val="0"/>
      <w:marRight w:val="0"/>
      <w:marTop w:val="0"/>
      <w:marBottom w:val="0"/>
      <w:divBdr>
        <w:top w:val="none" w:sz="0" w:space="0" w:color="auto"/>
        <w:left w:val="none" w:sz="0" w:space="0" w:color="auto"/>
        <w:bottom w:val="none" w:sz="0" w:space="0" w:color="auto"/>
        <w:right w:val="none" w:sz="0" w:space="0" w:color="auto"/>
      </w:divBdr>
    </w:div>
    <w:div w:id="109126711">
      <w:bodyDiv w:val="1"/>
      <w:marLeft w:val="0"/>
      <w:marRight w:val="0"/>
      <w:marTop w:val="0"/>
      <w:marBottom w:val="0"/>
      <w:divBdr>
        <w:top w:val="none" w:sz="0" w:space="0" w:color="auto"/>
        <w:left w:val="none" w:sz="0" w:space="0" w:color="auto"/>
        <w:bottom w:val="none" w:sz="0" w:space="0" w:color="auto"/>
        <w:right w:val="none" w:sz="0" w:space="0" w:color="auto"/>
      </w:divBdr>
    </w:div>
    <w:div w:id="120806336">
      <w:bodyDiv w:val="1"/>
      <w:marLeft w:val="0"/>
      <w:marRight w:val="0"/>
      <w:marTop w:val="0"/>
      <w:marBottom w:val="0"/>
      <w:divBdr>
        <w:top w:val="none" w:sz="0" w:space="0" w:color="auto"/>
        <w:left w:val="none" w:sz="0" w:space="0" w:color="auto"/>
        <w:bottom w:val="none" w:sz="0" w:space="0" w:color="auto"/>
        <w:right w:val="none" w:sz="0" w:space="0" w:color="auto"/>
      </w:divBdr>
    </w:div>
    <w:div w:id="124079271">
      <w:bodyDiv w:val="1"/>
      <w:marLeft w:val="0"/>
      <w:marRight w:val="0"/>
      <w:marTop w:val="0"/>
      <w:marBottom w:val="0"/>
      <w:divBdr>
        <w:top w:val="none" w:sz="0" w:space="0" w:color="auto"/>
        <w:left w:val="none" w:sz="0" w:space="0" w:color="auto"/>
        <w:bottom w:val="none" w:sz="0" w:space="0" w:color="auto"/>
        <w:right w:val="none" w:sz="0" w:space="0" w:color="auto"/>
      </w:divBdr>
    </w:div>
    <w:div w:id="144666677">
      <w:bodyDiv w:val="1"/>
      <w:marLeft w:val="0"/>
      <w:marRight w:val="0"/>
      <w:marTop w:val="0"/>
      <w:marBottom w:val="0"/>
      <w:divBdr>
        <w:top w:val="none" w:sz="0" w:space="0" w:color="auto"/>
        <w:left w:val="none" w:sz="0" w:space="0" w:color="auto"/>
        <w:bottom w:val="none" w:sz="0" w:space="0" w:color="auto"/>
        <w:right w:val="none" w:sz="0" w:space="0" w:color="auto"/>
      </w:divBdr>
    </w:div>
    <w:div w:id="329598426">
      <w:bodyDiv w:val="1"/>
      <w:marLeft w:val="0"/>
      <w:marRight w:val="0"/>
      <w:marTop w:val="0"/>
      <w:marBottom w:val="0"/>
      <w:divBdr>
        <w:top w:val="none" w:sz="0" w:space="0" w:color="auto"/>
        <w:left w:val="none" w:sz="0" w:space="0" w:color="auto"/>
        <w:bottom w:val="none" w:sz="0" w:space="0" w:color="auto"/>
        <w:right w:val="none" w:sz="0" w:space="0" w:color="auto"/>
      </w:divBdr>
      <w:divsChild>
        <w:div w:id="191311542">
          <w:marLeft w:val="547"/>
          <w:marRight w:val="0"/>
          <w:marTop w:val="0"/>
          <w:marBottom w:val="0"/>
          <w:divBdr>
            <w:top w:val="none" w:sz="0" w:space="0" w:color="auto"/>
            <w:left w:val="none" w:sz="0" w:space="0" w:color="auto"/>
            <w:bottom w:val="none" w:sz="0" w:space="0" w:color="auto"/>
            <w:right w:val="none" w:sz="0" w:space="0" w:color="auto"/>
          </w:divBdr>
        </w:div>
        <w:div w:id="486173173">
          <w:marLeft w:val="547"/>
          <w:marRight w:val="0"/>
          <w:marTop w:val="0"/>
          <w:marBottom w:val="0"/>
          <w:divBdr>
            <w:top w:val="none" w:sz="0" w:space="0" w:color="auto"/>
            <w:left w:val="none" w:sz="0" w:space="0" w:color="auto"/>
            <w:bottom w:val="none" w:sz="0" w:space="0" w:color="auto"/>
            <w:right w:val="none" w:sz="0" w:space="0" w:color="auto"/>
          </w:divBdr>
        </w:div>
        <w:div w:id="1914393680">
          <w:marLeft w:val="547"/>
          <w:marRight w:val="0"/>
          <w:marTop w:val="0"/>
          <w:marBottom w:val="0"/>
          <w:divBdr>
            <w:top w:val="none" w:sz="0" w:space="0" w:color="auto"/>
            <w:left w:val="none" w:sz="0" w:space="0" w:color="auto"/>
            <w:bottom w:val="none" w:sz="0" w:space="0" w:color="auto"/>
            <w:right w:val="none" w:sz="0" w:space="0" w:color="auto"/>
          </w:divBdr>
        </w:div>
      </w:divsChild>
    </w:div>
    <w:div w:id="357505541">
      <w:bodyDiv w:val="1"/>
      <w:marLeft w:val="0"/>
      <w:marRight w:val="0"/>
      <w:marTop w:val="0"/>
      <w:marBottom w:val="0"/>
      <w:divBdr>
        <w:top w:val="none" w:sz="0" w:space="0" w:color="auto"/>
        <w:left w:val="none" w:sz="0" w:space="0" w:color="auto"/>
        <w:bottom w:val="none" w:sz="0" w:space="0" w:color="auto"/>
        <w:right w:val="none" w:sz="0" w:space="0" w:color="auto"/>
      </w:divBdr>
    </w:div>
    <w:div w:id="440414352">
      <w:bodyDiv w:val="1"/>
      <w:marLeft w:val="0"/>
      <w:marRight w:val="0"/>
      <w:marTop w:val="0"/>
      <w:marBottom w:val="0"/>
      <w:divBdr>
        <w:top w:val="none" w:sz="0" w:space="0" w:color="auto"/>
        <w:left w:val="none" w:sz="0" w:space="0" w:color="auto"/>
        <w:bottom w:val="none" w:sz="0" w:space="0" w:color="auto"/>
        <w:right w:val="none" w:sz="0" w:space="0" w:color="auto"/>
      </w:divBdr>
    </w:div>
    <w:div w:id="450242634">
      <w:bodyDiv w:val="1"/>
      <w:marLeft w:val="0"/>
      <w:marRight w:val="0"/>
      <w:marTop w:val="0"/>
      <w:marBottom w:val="0"/>
      <w:divBdr>
        <w:top w:val="none" w:sz="0" w:space="0" w:color="auto"/>
        <w:left w:val="none" w:sz="0" w:space="0" w:color="auto"/>
        <w:bottom w:val="none" w:sz="0" w:space="0" w:color="auto"/>
        <w:right w:val="none" w:sz="0" w:space="0" w:color="auto"/>
      </w:divBdr>
    </w:div>
    <w:div w:id="526254902">
      <w:bodyDiv w:val="1"/>
      <w:marLeft w:val="0"/>
      <w:marRight w:val="0"/>
      <w:marTop w:val="0"/>
      <w:marBottom w:val="0"/>
      <w:divBdr>
        <w:top w:val="none" w:sz="0" w:space="0" w:color="auto"/>
        <w:left w:val="none" w:sz="0" w:space="0" w:color="auto"/>
        <w:bottom w:val="none" w:sz="0" w:space="0" w:color="auto"/>
        <w:right w:val="none" w:sz="0" w:space="0" w:color="auto"/>
      </w:divBdr>
    </w:div>
    <w:div w:id="633484669">
      <w:bodyDiv w:val="1"/>
      <w:marLeft w:val="0"/>
      <w:marRight w:val="0"/>
      <w:marTop w:val="0"/>
      <w:marBottom w:val="0"/>
      <w:divBdr>
        <w:top w:val="none" w:sz="0" w:space="0" w:color="auto"/>
        <w:left w:val="none" w:sz="0" w:space="0" w:color="auto"/>
        <w:bottom w:val="none" w:sz="0" w:space="0" w:color="auto"/>
        <w:right w:val="none" w:sz="0" w:space="0" w:color="auto"/>
      </w:divBdr>
      <w:divsChild>
        <w:div w:id="1565949104">
          <w:marLeft w:val="0"/>
          <w:marRight w:val="0"/>
          <w:marTop w:val="0"/>
          <w:marBottom w:val="0"/>
          <w:divBdr>
            <w:top w:val="none" w:sz="0" w:space="0" w:color="auto"/>
            <w:left w:val="none" w:sz="0" w:space="0" w:color="auto"/>
            <w:bottom w:val="none" w:sz="0" w:space="0" w:color="auto"/>
            <w:right w:val="none" w:sz="0" w:space="0" w:color="auto"/>
          </w:divBdr>
          <w:divsChild>
            <w:div w:id="593788485">
              <w:marLeft w:val="0"/>
              <w:marRight w:val="0"/>
              <w:marTop w:val="0"/>
              <w:marBottom w:val="0"/>
              <w:divBdr>
                <w:top w:val="none" w:sz="0" w:space="0" w:color="auto"/>
                <w:left w:val="none" w:sz="0" w:space="0" w:color="auto"/>
                <w:bottom w:val="none" w:sz="0" w:space="0" w:color="auto"/>
                <w:right w:val="none" w:sz="0" w:space="0" w:color="auto"/>
              </w:divBdr>
              <w:divsChild>
                <w:div w:id="43649195">
                  <w:marLeft w:val="0"/>
                  <w:marRight w:val="0"/>
                  <w:marTop w:val="750"/>
                  <w:marBottom w:val="0"/>
                  <w:divBdr>
                    <w:top w:val="single" w:sz="6" w:space="0" w:color="ADADAD"/>
                    <w:left w:val="single" w:sz="6" w:space="0" w:color="ADADAD"/>
                    <w:bottom w:val="single" w:sz="6" w:space="0" w:color="ADADAD"/>
                    <w:right w:val="single" w:sz="6" w:space="0" w:color="ADADAD"/>
                  </w:divBdr>
                  <w:divsChild>
                    <w:div w:id="43255208">
                      <w:marLeft w:val="300"/>
                      <w:marRight w:val="0"/>
                      <w:marTop w:val="450"/>
                      <w:marBottom w:val="0"/>
                      <w:divBdr>
                        <w:top w:val="none" w:sz="0" w:space="0" w:color="auto"/>
                        <w:left w:val="none" w:sz="0" w:space="0" w:color="auto"/>
                        <w:bottom w:val="none" w:sz="0" w:space="0" w:color="auto"/>
                        <w:right w:val="none" w:sz="0" w:space="0" w:color="auto"/>
                      </w:divBdr>
                      <w:divsChild>
                        <w:div w:id="365562957">
                          <w:marLeft w:val="0"/>
                          <w:marRight w:val="0"/>
                          <w:marTop w:val="0"/>
                          <w:marBottom w:val="0"/>
                          <w:divBdr>
                            <w:top w:val="none" w:sz="0" w:space="0" w:color="auto"/>
                            <w:left w:val="none" w:sz="0" w:space="0" w:color="auto"/>
                            <w:bottom w:val="none" w:sz="0" w:space="0" w:color="auto"/>
                            <w:right w:val="none" w:sz="0" w:space="0" w:color="auto"/>
                          </w:divBdr>
                          <w:divsChild>
                            <w:div w:id="84339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7629402">
      <w:bodyDiv w:val="1"/>
      <w:marLeft w:val="0"/>
      <w:marRight w:val="0"/>
      <w:marTop w:val="0"/>
      <w:marBottom w:val="0"/>
      <w:divBdr>
        <w:top w:val="none" w:sz="0" w:space="0" w:color="auto"/>
        <w:left w:val="none" w:sz="0" w:space="0" w:color="auto"/>
        <w:bottom w:val="none" w:sz="0" w:space="0" w:color="auto"/>
        <w:right w:val="none" w:sz="0" w:space="0" w:color="auto"/>
      </w:divBdr>
    </w:div>
    <w:div w:id="657535459">
      <w:bodyDiv w:val="1"/>
      <w:marLeft w:val="0"/>
      <w:marRight w:val="0"/>
      <w:marTop w:val="0"/>
      <w:marBottom w:val="0"/>
      <w:divBdr>
        <w:top w:val="none" w:sz="0" w:space="0" w:color="auto"/>
        <w:left w:val="none" w:sz="0" w:space="0" w:color="auto"/>
        <w:bottom w:val="none" w:sz="0" w:space="0" w:color="auto"/>
        <w:right w:val="none" w:sz="0" w:space="0" w:color="auto"/>
      </w:divBdr>
    </w:div>
    <w:div w:id="962614113">
      <w:bodyDiv w:val="1"/>
      <w:marLeft w:val="0"/>
      <w:marRight w:val="0"/>
      <w:marTop w:val="0"/>
      <w:marBottom w:val="0"/>
      <w:divBdr>
        <w:top w:val="none" w:sz="0" w:space="0" w:color="auto"/>
        <w:left w:val="none" w:sz="0" w:space="0" w:color="auto"/>
        <w:bottom w:val="none" w:sz="0" w:space="0" w:color="auto"/>
        <w:right w:val="none" w:sz="0" w:space="0" w:color="auto"/>
      </w:divBdr>
    </w:div>
    <w:div w:id="1090615237">
      <w:bodyDiv w:val="1"/>
      <w:marLeft w:val="0"/>
      <w:marRight w:val="0"/>
      <w:marTop w:val="0"/>
      <w:marBottom w:val="0"/>
      <w:divBdr>
        <w:top w:val="none" w:sz="0" w:space="0" w:color="auto"/>
        <w:left w:val="none" w:sz="0" w:space="0" w:color="auto"/>
        <w:bottom w:val="none" w:sz="0" w:space="0" w:color="auto"/>
        <w:right w:val="none" w:sz="0" w:space="0" w:color="auto"/>
      </w:divBdr>
    </w:div>
    <w:div w:id="1152257823">
      <w:bodyDiv w:val="1"/>
      <w:marLeft w:val="0"/>
      <w:marRight w:val="0"/>
      <w:marTop w:val="0"/>
      <w:marBottom w:val="0"/>
      <w:divBdr>
        <w:top w:val="none" w:sz="0" w:space="0" w:color="auto"/>
        <w:left w:val="none" w:sz="0" w:space="0" w:color="auto"/>
        <w:bottom w:val="none" w:sz="0" w:space="0" w:color="auto"/>
        <w:right w:val="none" w:sz="0" w:space="0" w:color="auto"/>
      </w:divBdr>
    </w:div>
    <w:div w:id="1189637757">
      <w:bodyDiv w:val="1"/>
      <w:marLeft w:val="0"/>
      <w:marRight w:val="0"/>
      <w:marTop w:val="0"/>
      <w:marBottom w:val="0"/>
      <w:divBdr>
        <w:top w:val="none" w:sz="0" w:space="0" w:color="auto"/>
        <w:left w:val="none" w:sz="0" w:space="0" w:color="auto"/>
        <w:bottom w:val="none" w:sz="0" w:space="0" w:color="auto"/>
        <w:right w:val="none" w:sz="0" w:space="0" w:color="auto"/>
      </w:divBdr>
    </w:div>
    <w:div w:id="1217232756">
      <w:bodyDiv w:val="1"/>
      <w:marLeft w:val="0"/>
      <w:marRight w:val="0"/>
      <w:marTop w:val="0"/>
      <w:marBottom w:val="0"/>
      <w:divBdr>
        <w:top w:val="none" w:sz="0" w:space="0" w:color="auto"/>
        <w:left w:val="none" w:sz="0" w:space="0" w:color="auto"/>
        <w:bottom w:val="none" w:sz="0" w:space="0" w:color="auto"/>
        <w:right w:val="none" w:sz="0" w:space="0" w:color="auto"/>
      </w:divBdr>
    </w:div>
    <w:div w:id="1235050696">
      <w:bodyDiv w:val="1"/>
      <w:marLeft w:val="0"/>
      <w:marRight w:val="0"/>
      <w:marTop w:val="0"/>
      <w:marBottom w:val="0"/>
      <w:divBdr>
        <w:top w:val="none" w:sz="0" w:space="0" w:color="auto"/>
        <w:left w:val="none" w:sz="0" w:space="0" w:color="auto"/>
        <w:bottom w:val="none" w:sz="0" w:space="0" w:color="auto"/>
        <w:right w:val="none" w:sz="0" w:space="0" w:color="auto"/>
      </w:divBdr>
    </w:div>
    <w:div w:id="1353609528">
      <w:bodyDiv w:val="1"/>
      <w:marLeft w:val="0"/>
      <w:marRight w:val="0"/>
      <w:marTop w:val="0"/>
      <w:marBottom w:val="0"/>
      <w:divBdr>
        <w:top w:val="none" w:sz="0" w:space="0" w:color="auto"/>
        <w:left w:val="none" w:sz="0" w:space="0" w:color="auto"/>
        <w:bottom w:val="none" w:sz="0" w:space="0" w:color="auto"/>
        <w:right w:val="none" w:sz="0" w:space="0" w:color="auto"/>
      </w:divBdr>
    </w:div>
    <w:div w:id="1408306236">
      <w:bodyDiv w:val="1"/>
      <w:marLeft w:val="0"/>
      <w:marRight w:val="0"/>
      <w:marTop w:val="0"/>
      <w:marBottom w:val="0"/>
      <w:divBdr>
        <w:top w:val="none" w:sz="0" w:space="0" w:color="auto"/>
        <w:left w:val="none" w:sz="0" w:space="0" w:color="auto"/>
        <w:bottom w:val="none" w:sz="0" w:space="0" w:color="auto"/>
        <w:right w:val="none" w:sz="0" w:space="0" w:color="auto"/>
      </w:divBdr>
    </w:div>
    <w:div w:id="1498499763">
      <w:bodyDiv w:val="1"/>
      <w:marLeft w:val="0"/>
      <w:marRight w:val="0"/>
      <w:marTop w:val="0"/>
      <w:marBottom w:val="0"/>
      <w:divBdr>
        <w:top w:val="none" w:sz="0" w:space="0" w:color="auto"/>
        <w:left w:val="none" w:sz="0" w:space="0" w:color="auto"/>
        <w:bottom w:val="none" w:sz="0" w:space="0" w:color="auto"/>
        <w:right w:val="none" w:sz="0" w:space="0" w:color="auto"/>
      </w:divBdr>
      <w:divsChild>
        <w:div w:id="98666894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34801800">
      <w:bodyDiv w:val="1"/>
      <w:marLeft w:val="0"/>
      <w:marRight w:val="0"/>
      <w:marTop w:val="0"/>
      <w:marBottom w:val="0"/>
      <w:divBdr>
        <w:top w:val="none" w:sz="0" w:space="0" w:color="auto"/>
        <w:left w:val="none" w:sz="0" w:space="0" w:color="auto"/>
        <w:bottom w:val="none" w:sz="0" w:space="0" w:color="auto"/>
        <w:right w:val="none" w:sz="0" w:space="0" w:color="auto"/>
      </w:divBdr>
      <w:divsChild>
        <w:div w:id="1771077186">
          <w:marLeft w:val="547"/>
          <w:marRight w:val="0"/>
          <w:marTop w:val="0"/>
          <w:marBottom w:val="0"/>
          <w:divBdr>
            <w:top w:val="none" w:sz="0" w:space="0" w:color="auto"/>
            <w:left w:val="none" w:sz="0" w:space="0" w:color="auto"/>
            <w:bottom w:val="none" w:sz="0" w:space="0" w:color="auto"/>
            <w:right w:val="none" w:sz="0" w:space="0" w:color="auto"/>
          </w:divBdr>
        </w:div>
        <w:div w:id="1811559320">
          <w:marLeft w:val="547"/>
          <w:marRight w:val="0"/>
          <w:marTop w:val="0"/>
          <w:marBottom w:val="0"/>
          <w:divBdr>
            <w:top w:val="none" w:sz="0" w:space="0" w:color="auto"/>
            <w:left w:val="none" w:sz="0" w:space="0" w:color="auto"/>
            <w:bottom w:val="none" w:sz="0" w:space="0" w:color="auto"/>
            <w:right w:val="none" w:sz="0" w:space="0" w:color="auto"/>
          </w:divBdr>
        </w:div>
        <w:div w:id="1891847181">
          <w:marLeft w:val="547"/>
          <w:marRight w:val="0"/>
          <w:marTop w:val="0"/>
          <w:marBottom w:val="0"/>
          <w:divBdr>
            <w:top w:val="none" w:sz="0" w:space="0" w:color="auto"/>
            <w:left w:val="none" w:sz="0" w:space="0" w:color="auto"/>
            <w:bottom w:val="none" w:sz="0" w:space="0" w:color="auto"/>
            <w:right w:val="none" w:sz="0" w:space="0" w:color="auto"/>
          </w:divBdr>
        </w:div>
      </w:divsChild>
    </w:div>
    <w:div w:id="1570386639">
      <w:bodyDiv w:val="1"/>
      <w:marLeft w:val="0"/>
      <w:marRight w:val="0"/>
      <w:marTop w:val="0"/>
      <w:marBottom w:val="0"/>
      <w:divBdr>
        <w:top w:val="none" w:sz="0" w:space="0" w:color="auto"/>
        <w:left w:val="none" w:sz="0" w:space="0" w:color="auto"/>
        <w:bottom w:val="none" w:sz="0" w:space="0" w:color="auto"/>
        <w:right w:val="none" w:sz="0" w:space="0" w:color="auto"/>
      </w:divBdr>
    </w:div>
    <w:div w:id="1601142150">
      <w:bodyDiv w:val="1"/>
      <w:marLeft w:val="0"/>
      <w:marRight w:val="0"/>
      <w:marTop w:val="0"/>
      <w:marBottom w:val="0"/>
      <w:divBdr>
        <w:top w:val="none" w:sz="0" w:space="0" w:color="auto"/>
        <w:left w:val="none" w:sz="0" w:space="0" w:color="auto"/>
        <w:bottom w:val="none" w:sz="0" w:space="0" w:color="auto"/>
        <w:right w:val="none" w:sz="0" w:space="0" w:color="auto"/>
      </w:divBdr>
    </w:div>
    <w:div w:id="1694846132">
      <w:bodyDiv w:val="1"/>
      <w:marLeft w:val="0"/>
      <w:marRight w:val="0"/>
      <w:marTop w:val="0"/>
      <w:marBottom w:val="0"/>
      <w:divBdr>
        <w:top w:val="none" w:sz="0" w:space="0" w:color="auto"/>
        <w:left w:val="none" w:sz="0" w:space="0" w:color="auto"/>
        <w:bottom w:val="none" w:sz="0" w:space="0" w:color="auto"/>
        <w:right w:val="none" w:sz="0" w:space="0" w:color="auto"/>
      </w:divBdr>
    </w:div>
    <w:div w:id="1730499460">
      <w:bodyDiv w:val="1"/>
      <w:marLeft w:val="0"/>
      <w:marRight w:val="0"/>
      <w:marTop w:val="0"/>
      <w:marBottom w:val="0"/>
      <w:divBdr>
        <w:top w:val="none" w:sz="0" w:space="0" w:color="auto"/>
        <w:left w:val="none" w:sz="0" w:space="0" w:color="auto"/>
        <w:bottom w:val="none" w:sz="0" w:space="0" w:color="auto"/>
        <w:right w:val="none" w:sz="0" w:space="0" w:color="auto"/>
      </w:divBdr>
    </w:div>
    <w:div w:id="1775176067">
      <w:bodyDiv w:val="1"/>
      <w:marLeft w:val="0"/>
      <w:marRight w:val="0"/>
      <w:marTop w:val="0"/>
      <w:marBottom w:val="0"/>
      <w:divBdr>
        <w:top w:val="none" w:sz="0" w:space="0" w:color="auto"/>
        <w:left w:val="none" w:sz="0" w:space="0" w:color="auto"/>
        <w:bottom w:val="none" w:sz="0" w:space="0" w:color="auto"/>
        <w:right w:val="none" w:sz="0" w:space="0" w:color="auto"/>
      </w:divBdr>
    </w:div>
    <w:div w:id="1813058635">
      <w:bodyDiv w:val="1"/>
      <w:marLeft w:val="0"/>
      <w:marRight w:val="0"/>
      <w:marTop w:val="0"/>
      <w:marBottom w:val="0"/>
      <w:divBdr>
        <w:top w:val="none" w:sz="0" w:space="0" w:color="auto"/>
        <w:left w:val="none" w:sz="0" w:space="0" w:color="auto"/>
        <w:bottom w:val="none" w:sz="0" w:space="0" w:color="auto"/>
        <w:right w:val="none" w:sz="0" w:space="0" w:color="auto"/>
      </w:divBdr>
      <w:divsChild>
        <w:div w:id="11748793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80389539">
      <w:bodyDiv w:val="1"/>
      <w:marLeft w:val="0"/>
      <w:marRight w:val="0"/>
      <w:marTop w:val="0"/>
      <w:marBottom w:val="0"/>
      <w:divBdr>
        <w:top w:val="none" w:sz="0" w:space="0" w:color="auto"/>
        <w:left w:val="none" w:sz="0" w:space="0" w:color="auto"/>
        <w:bottom w:val="none" w:sz="0" w:space="0" w:color="auto"/>
        <w:right w:val="none" w:sz="0" w:space="0" w:color="auto"/>
      </w:divBdr>
    </w:div>
    <w:div w:id="2068842167">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46" Type="http://schemas.openxmlformats.org/officeDocument/2006/relationships/footer" Target="footer19.xml"/><Relationship Id="rId47" Type="http://schemas.openxmlformats.org/officeDocument/2006/relationships/footer" Target="footer20.xml"/><Relationship Id="rId48" Type="http://schemas.openxmlformats.org/officeDocument/2006/relationships/header" Target="header20.xml"/><Relationship Id="rId49" Type="http://schemas.openxmlformats.org/officeDocument/2006/relationships/fontTable" Target="fontTable.xml"/><Relationship Id="rId20" Type="http://schemas.openxmlformats.org/officeDocument/2006/relationships/header" Target="header6.xml"/><Relationship Id="rId21" Type="http://schemas.openxmlformats.org/officeDocument/2006/relationships/header" Target="header7.xml"/><Relationship Id="rId22" Type="http://schemas.openxmlformats.org/officeDocument/2006/relationships/footer" Target="footer7.xml"/><Relationship Id="rId23" Type="http://schemas.openxmlformats.org/officeDocument/2006/relationships/footer" Target="footer8.xml"/><Relationship Id="rId24" Type="http://schemas.openxmlformats.org/officeDocument/2006/relationships/header" Target="header8.xml"/><Relationship Id="rId25" Type="http://schemas.openxmlformats.org/officeDocument/2006/relationships/header" Target="header9.xml"/><Relationship Id="rId26" Type="http://schemas.openxmlformats.org/officeDocument/2006/relationships/footer" Target="footer9.xml"/><Relationship Id="rId27" Type="http://schemas.openxmlformats.org/officeDocument/2006/relationships/footer" Target="footer10.xml"/><Relationship Id="rId28" Type="http://schemas.openxmlformats.org/officeDocument/2006/relationships/header" Target="header10.xml"/><Relationship Id="rId29" Type="http://schemas.openxmlformats.org/officeDocument/2006/relationships/header" Target="header11.xml"/><Relationship Id="rId50" Type="http://schemas.openxmlformats.org/officeDocument/2006/relationships/theme" Target="theme/theme1.xml"/><Relationship Id="rId52" Type="http://schemas.microsoft.com/office/2011/relationships/commentsExtended" Target="commentsExtended.xml"/><Relationship Id="rId53" Type="http://schemas.microsoft.com/office/2011/relationships/people" Target="peop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footer" Target="footer11.xml"/><Relationship Id="rId31" Type="http://schemas.openxmlformats.org/officeDocument/2006/relationships/footer" Target="footer12.xml"/><Relationship Id="rId32" Type="http://schemas.openxmlformats.org/officeDocument/2006/relationships/header" Target="header12.xml"/><Relationship Id="rId9" Type="http://schemas.openxmlformats.org/officeDocument/2006/relationships/header" Target="header1.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header" Target="header13.xml"/><Relationship Id="rId34" Type="http://schemas.openxmlformats.org/officeDocument/2006/relationships/footer" Target="footer13.xml"/><Relationship Id="rId35" Type="http://schemas.openxmlformats.org/officeDocument/2006/relationships/footer" Target="footer14.xml"/><Relationship Id="rId36" Type="http://schemas.openxmlformats.org/officeDocument/2006/relationships/header" Target="header14.xml"/><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header" Target="header2.xml"/><Relationship Id="rId13" Type="http://schemas.openxmlformats.org/officeDocument/2006/relationships/header" Target="header3.xml"/><Relationship Id="rId14" Type="http://schemas.openxmlformats.org/officeDocument/2006/relationships/footer" Target="footer3.xml"/><Relationship Id="rId15" Type="http://schemas.openxmlformats.org/officeDocument/2006/relationships/footer" Target="footer4.xml"/><Relationship Id="rId16" Type="http://schemas.openxmlformats.org/officeDocument/2006/relationships/header" Target="header4.xml"/><Relationship Id="rId17" Type="http://schemas.openxmlformats.org/officeDocument/2006/relationships/header" Target="header5.xml"/><Relationship Id="rId18" Type="http://schemas.openxmlformats.org/officeDocument/2006/relationships/footer" Target="footer5.xml"/><Relationship Id="rId19" Type="http://schemas.openxmlformats.org/officeDocument/2006/relationships/footer" Target="footer6.xml"/><Relationship Id="rId37" Type="http://schemas.openxmlformats.org/officeDocument/2006/relationships/header" Target="header15.xml"/><Relationship Id="rId38" Type="http://schemas.openxmlformats.org/officeDocument/2006/relationships/footer" Target="footer15.xml"/><Relationship Id="rId39" Type="http://schemas.openxmlformats.org/officeDocument/2006/relationships/footer" Target="footer16.xml"/><Relationship Id="rId40" Type="http://schemas.openxmlformats.org/officeDocument/2006/relationships/header" Target="header16.xml"/><Relationship Id="rId41" Type="http://schemas.openxmlformats.org/officeDocument/2006/relationships/header" Target="header17.xml"/><Relationship Id="rId42" Type="http://schemas.openxmlformats.org/officeDocument/2006/relationships/footer" Target="footer17.xml"/><Relationship Id="rId43" Type="http://schemas.openxmlformats.org/officeDocument/2006/relationships/footer" Target="footer18.xml"/><Relationship Id="rId44" Type="http://schemas.openxmlformats.org/officeDocument/2006/relationships/header" Target="header18.xml"/><Relationship Id="rId45" Type="http://schemas.openxmlformats.org/officeDocument/2006/relationships/header" Target="header19.xml"/></Relationships>
</file>

<file path=word/_rels/footer10.xml.rels><?xml version="1.0" encoding="UTF-8" standalone="yes"?>
<Relationships xmlns="http://schemas.openxmlformats.org/package/2006/relationships"><Relationship Id="rId1" Type="http://schemas.openxmlformats.org/officeDocument/2006/relationships/image" Target="media/image1.jpeg"/></Relationships>
</file>

<file path=word/_rels/footer12.xml.rels><?xml version="1.0" encoding="UTF-8" standalone="yes"?>
<Relationships xmlns="http://schemas.openxmlformats.org/package/2006/relationships"><Relationship Id="rId1" Type="http://schemas.openxmlformats.org/officeDocument/2006/relationships/image" Target="media/image1.jpeg"/></Relationships>
</file>

<file path=word/_rels/footer14.xml.rels><?xml version="1.0" encoding="UTF-8" standalone="yes"?>
<Relationships xmlns="http://schemas.openxmlformats.org/package/2006/relationships"><Relationship Id="rId1" Type="http://schemas.openxmlformats.org/officeDocument/2006/relationships/image" Target="media/image1.jpeg"/></Relationships>
</file>

<file path=word/_rels/footer16.xml.rels><?xml version="1.0" encoding="UTF-8" standalone="yes"?>
<Relationships xmlns="http://schemas.openxmlformats.org/package/2006/relationships"><Relationship Id="rId1" Type="http://schemas.openxmlformats.org/officeDocument/2006/relationships/image" Target="media/image1.jpeg"/></Relationships>
</file>

<file path=word/_rels/footer18.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footer20.xml.rels><?xml version="1.0" encoding="UTF-8" standalone="yes"?>
<Relationships xmlns="http://schemas.openxmlformats.org/package/2006/relationships"><Relationship Id="rId1" Type="http://schemas.openxmlformats.org/officeDocument/2006/relationships/image" Target="media/image1.jpeg"/></Relationships>
</file>

<file path=word/_rels/footer4.xml.rels><?xml version="1.0" encoding="UTF-8" standalone="yes"?>
<Relationships xmlns="http://schemas.openxmlformats.org/package/2006/relationships"><Relationship Id="rId1" Type="http://schemas.openxmlformats.org/officeDocument/2006/relationships/image" Target="media/image1.jpeg"/></Relationships>
</file>

<file path=word/_rels/footer6.xml.rels><?xml version="1.0" encoding="UTF-8" standalone="yes"?>
<Relationships xmlns="http://schemas.openxmlformats.org/package/2006/relationships"><Relationship Id="rId1" Type="http://schemas.openxmlformats.org/officeDocument/2006/relationships/image" Target="media/image1.jpeg"/></Relationships>
</file>

<file path=word/_rels/footer8.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2.jpeg"/></Relationships>
</file>

<file path=word/_rels/header12.xml.rels><?xml version="1.0" encoding="UTF-8" standalone="yes"?>
<Relationships xmlns="http://schemas.openxmlformats.org/package/2006/relationships"><Relationship Id="rId1" Type="http://schemas.openxmlformats.org/officeDocument/2006/relationships/image" Target="media/image2.jpeg"/></Relationships>
</file>

<file path=word/_rels/header14.xml.rels><?xml version="1.0" encoding="UTF-8" standalone="yes"?>
<Relationships xmlns="http://schemas.openxmlformats.org/package/2006/relationships"><Relationship Id="rId1" Type="http://schemas.openxmlformats.org/officeDocument/2006/relationships/image" Target="media/image2.jpeg"/></Relationships>
</file>

<file path=word/_rels/header16.xml.rels><?xml version="1.0" encoding="UTF-8" standalone="yes"?>
<Relationships xmlns="http://schemas.openxmlformats.org/package/2006/relationships"><Relationship Id="rId1" Type="http://schemas.openxmlformats.org/officeDocument/2006/relationships/image" Target="media/image2.jpeg"/></Relationships>
</file>

<file path=word/_rels/header18.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20.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nne%20A\Application%20Data\Microsoft\Templates\Artemis%20Letterhead%20Template%20Final%20Final%206%2025%2009.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936DCC-0F3A-4D4E-BEE6-CF03366CD3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\Documents and Settings\Anne A\Application Data\Microsoft\Templates\Artemis Letterhead Template Final Final 6 25 09.dot</Template>
  <TotalTime>0</TotalTime>
  <Pages>14</Pages>
  <Words>3108</Words>
  <Characters>17720</Characters>
  <Application>Microsoft Macintosh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Armando Molina Bou stra{d}gy</vt:lpstr>
    </vt:vector>
  </TitlesOfParts>
  <Company>Artemis Strategy Group</Company>
  <LinksUpToDate>false</LinksUpToDate>
  <CharactersWithSpaces>20787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Armando Molina Bou stra{d}gy</dc:title>
  <dc:creator>Anne Aldrich</dc:creator>
  <cp:lastModifiedBy>Julie Paasche</cp:lastModifiedBy>
  <cp:revision>3</cp:revision>
  <cp:lastPrinted>2014-10-24T15:19:00Z</cp:lastPrinted>
  <dcterms:created xsi:type="dcterms:W3CDTF">2015-12-30T20:32:00Z</dcterms:created>
  <dcterms:modified xsi:type="dcterms:W3CDTF">2015-12-30T20:43:00Z</dcterms:modified>
</cp:coreProperties>
</file>