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67A308" w14:textId="7342A258" w:rsidR="00946D09" w:rsidRPr="007702FB" w:rsidRDefault="00535C14" w:rsidP="00946D09">
      <w:pPr>
        <w:spacing w:line="240" w:lineRule="auto"/>
        <w:rPr>
          <w:rFonts w:cs="Arial"/>
          <w:b/>
          <w:sz w:val="24"/>
        </w:rPr>
      </w:pPr>
      <w:bookmarkStart w:id="0" w:name="_GoBack"/>
      <w:bookmarkEnd w:id="0"/>
      <w:proofErr w:type="gramStart"/>
      <w:r w:rsidRPr="00535C14">
        <w:rPr>
          <w:rFonts w:cs="Arial"/>
          <w:b/>
          <w:i/>
          <w:sz w:val="24"/>
        </w:rPr>
        <w:t>my</w:t>
      </w:r>
      <w:r w:rsidR="003F3EFD">
        <w:rPr>
          <w:rFonts w:cs="Arial"/>
          <w:b/>
          <w:sz w:val="24"/>
        </w:rPr>
        <w:t>RA</w:t>
      </w:r>
      <w:proofErr w:type="gramEnd"/>
      <w:r w:rsidR="003F3EFD">
        <w:rPr>
          <w:rFonts w:cs="Arial"/>
          <w:b/>
          <w:sz w:val="24"/>
        </w:rPr>
        <w:t xml:space="preserve"> Quan</w:t>
      </w:r>
      <w:r w:rsidR="00D835C7">
        <w:rPr>
          <w:rFonts w:cs="Arial"/>
          <w:b/>
          <w:sz w:val="24"/>
        </w:rPr>
        <w:t>titative Employer Survey Phase 2</w:t>
      </w:r>
      <w:r w:rsidR="00B707B5">
        <w:rPr>
          <w:rFonts w:cs="Arial"/>
          <w:b/>
          <w:sz w:val="24"/>
        </w:rPr>
        <w:t xml:space="preserve"> </w:t>
      </w:r>
      <w:r w:rsidR="008A70B6">
        <w:rPr>
          <w:rFonts w:cs="Arial"/>
          <w:b/>
          <w:sz w:val="24"/>
        </w:rPr>
        <w:t>Questionnaire</w:t>
      </w:r>
    </w:p>
    <w:p w14:paraId="78E64B16" w14:textId="333370DB" w:rsidR="00116500" w:rsidRDefault="00EC0333">
      <w:pPr>
        <w:pStyle w:val="QuestionnaireName"/>
        <w:rPr>
          <w:color w:val="auto"/>
          <w:sz w:val="24"/>
        </w:rPr>
      </w:pPr>
      <w:r>
        <w:rPr>
          <w:color w:val="auto"/>
          <w:sz w:val="24"/>
        </w:rPr>
        <w:t>September</w:t>
      </w:r>
      <w:r w:rsidR="00342BD2">
        <w:rPr>
          <w:color w:val="auto"/>
          <w:sz w:val="24"/>
        </w:rPr>
        <w:t xml:space="preserve"> </w:t>
      </w:r>
      <w:r>
        <w:rPr>
          <w:color w:val="auto"/>
          <w:sz w:val="24"/>
        </w:rPr>
        <w:t>15</w:t>
      </w:r>
      <w:r w:rsidR="00535C14">
        <w:rPr>
          <w:color w:val="auto"/>
          <w:sz w:val="24"/>
        </w:rPr>
        <w:t>, 2014</w:t>
      </w:r>
      <w:r w:rsidR="00D778AF">
        <w:rPr>
          <w:color w:val="auto"/>
          <w:sz w:val="24"/>
        </w:rPr>
        <w:t xml:space="preserve"> </w:t>
      </w:r>
    </w:p>
    <w:p w14:paraId="35DB7B63" w14:textId="77777777" w:rsidR="00C63397" w:rsidRDefault="00C63397" w:rsidP="00F966BA">
      <w:pPr>
        <w:ind w:right="-396"/>
        <w:outlineLvl w:val="0"/>
        <w:rPr>
          <w:rFonts w:cs="Arial"/>
          <w:b/>
          <w:szCs w:val="20"/>
          <w:u w:val="single"/>
        </w:rPr>
      </w:pPr>
    </w:p>
    <w:p w14:paraId="40194A20" w14:textId="77777777" w:rsidR="00D92BD6" w:rsidRDefault="00D92BD6" w:rsidP="00D92BD6">
      <w:pPr>
        <w:ind w:right="-396"/>
        <w:outlineLvl w:val="0"/>
        <w:rPr>
          <w:rFonts w:cs="Arial"/>
          <w:b/>
          <w:sz w:val="24"/>
          <w:u w:val="single"/>
        </w:rPr>
      </w:pPr>
    </w:p>
    <w:p w14:paraId="253D7A34" w14:textId="77777777" w:rsidR="00D92BD6" w:rsidRPr="00C63397" w:rsidRDefault="00D92BD6" w:rsidP="00D92BD6">
      <w:pPr>
        <w:ind w:right="-396"/>
        <w:outlineLvl w:val="0"/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>Approach</w:t>
      </w:r>
    </w:p>
    <w:p w14:paraId="4285E8CB" w14:textId="672D8F4A" w:rsidR="009356AA" w:rsidRPr="009356AA" w:rsidRDefault="00D92BD6" w:rsidP="002D5AC3">
      <w:pPr>
        <w:pStyle w:val="ListParagraph"/>
        <w:numPr>
          <w:ilvl w:val="0"/>
          <w:numId w:val="10"/>
        </w:numPr>
        <w:ind w:right="-396"/>
        <w:outlineLvl w:val="0"/>
        <w:rPr>
          <w:rFonts w:cs="Arial"/>
          <w:sz w:val="22"/>
          <w:szCs w:val="22"/>
        </w:rPr>
      </w:pPr>
      <w:r w:rsidRPr="009356AA">
        <w:rPr>
          <w:rFonts w:cs="Arial"/>
          <w:sz w:val="22"/>
          <w:szCs w:val="22"/>
        </w:rPr>
        <w:t>Nationwide telephone survey (aver</w:t>
      </w:r>
      <w:r w:rsidR="00D835C7">
        <w:rPr>
          <w:rFonts w:cs="Arial"/>
          <w:sz w:val="22"/>
          <w:szCs w:val="22"/>
        </w:rPr>
        <w:t>aging 15 minutes in length) of 4</w:t>
      </w:r>
      <w:r w:rsidRPr="009356AA">
        <w:rPr>
          <w:rFonts w:cs="Arial"/>
          <w:sz w:val="22"/>
          <w:szCs w:val="22"/>
        </w:rPr>
        <w:t>00 bu</w:t>
      </w:r>
      <w:r w:rsidR="009356AA" w:rsidRPr="009356AA">
        <w:rPr>
          <w:rFonts w:cs="Arial"/>
          <w:sz w:val="22"/>
          <w:szCs w:val="22"/>
        </w:rPr>
        <w:t>siness benefits decision makers</w:t>
      </w:r>
    </w:p>
    <w:p w14:paraId="26408DA9" w14:textId="77777777" w:rsidR="004E43F5" w:rsidRPr="009356AA" w:rsidRDefault="00D92BD6" w:rsidP="002D5AC3">
      <w:pPr>
        <w:pStyle w:val="ListParagraph"/>
        <w:numPr>
          <w:ilvl w:val="0"/>
          <w:numId w:val="10"/>
        </w:numPr>
        <w:ind w:right="-396"/>
        <w:outlineLvl w:val="0"/>
        <w:rPr>
          <w:rFonts w:cs="Arial"/>
          <w:sz w:val="22"/>
          <w:szCs w:val="22"/>
        </w:rPr>
      </w:pPr>
      <w:r w:rsidRPr="009356AA">
        <w:rPr>
          <w:rFonts w:cs="Arial"/>
          <w:sz w:val="22"/>
          <w:szCs w:val="22"/>
        </w:rPr>
        <w:t>Size and industry</w:t>
      </w:r>
      <w:r w:rsidR="004E43F5" w:rsidRPr="009356AA">
        <w:rPr>
          <w:rFonts w:cs="Arial"/>
          <w:sz w:val="22"/>
          <w:szCs w:val="22"/>
        </w:rPr>
        <w:t xml:space="preserve"> criteria </w:t>
      </w:r>
      <w:r w:rsidR="00F069F9" w:rsidRPr="009356AA">
        <w:rPr>
          <w:rFonts w:cs="Arial"/>
          <w:sz w:val="22"/>
          <w:szCs w:val="22"/>
        </w:rPr>
        <w:t>(</w:t>
      </w:r>
      <w:r w:rsidR="004E43F5" w:rsidRPr="009356AA">
        <w:rPr>
          <w:rFonts w:cs="Arial"/>
          <w:sz w:val="22"/>
          <w:szCs w:val="22"/>
        </w:rPr>
        <w:t>Set soft quotas within the three size categories</w:t>
      </w:r>
      <w:r w:rsidR="009356AA">
        <w:rPr>
          <w:rFonts w:cs="Arial"/>
          <w:sz w:val="22"/>
          <w:szCs w:val="22"/>
        </w:rPr>
        <w:t>)</w:t>
      </w:r>
    </w:p>
    <w:p w14:paraId="1587650A" w14:textId="77777777" w:rsidR="00D92BD6" w:rsidRPr="009356AA" w:rsidRDefault="00D92BD6" w:rsidP="00D92BD6">
      <w:pPr>
        <w:pStyle w:val="ListParagraph"/>
        <w:ind w:right="-396"/>
        <w:outlineLvl w:val="0"/>
        <w:rPr>
          <w:rFonts w:cs="Arial"/>
          <w:i/>
          <w:szCs w:val="20"/>
        </w:rPr>
      </w:pPr>
      <w:r w:rsidRPr="009356AA">
        <w:rPr>
          <w:rFonts w:cs="Arial"/>
          <w:i/>
          <w:szCs w:val="20"/>
        </w:rPr>
        <w:t xml:space="preserve"> </w:t>
      </w:r>
    </w:p>
    <w:p w14:paraId="063BDF8B" w14:textId="77777777" w:rsidR="00D92BD6" w:rsidRPr="00547969" w:rsidRDefault="00D92BD6" w:rsidP="00D92BD6">
      <w:pPr>
        <w:pStyle w:val="ListParagraph"/>
        <w:ind w:right="-396"/>
        <w:outlineLvl w:val="0"/>
        <w:rPr>
          <w:rFonts w:cs="Arial"/>
          <w:color w:val="0000FF"/>
          <w:sz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00"/>
        <w:gridCol w:w="779"/>
        <w:gridCol w:w="1059"/>
        <w:gridCol w:w="1209"/>
        <w:gridCol w:w="761"/>
        <w:gridCol w:w="1089"/>
        <w:gridCol w:w="718"/>
      </w:tblGrid>
      <w:tr w:rsidR="00D92BD6" w:rsidRPr="005F21D4" w14:paraId="6726BF1B" w14:textId="77777777" w:rsidTr="00D92BD6">
        <w:trPr>
          <w:trHeight w:val="584"/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6F6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FB7FBC" w14:textId="77777777" w:rsidR="00D92BD6" w:rsidRPr="005F21D4" w:rsidRDefault="00D92BD6" w:rsidP="00D92BD6">
            <w:pPr>
              <w:spacing w:before="0" w:after="0" w:line="240" w:lineRule="auto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b/>
                <w:bCs/>
                <w:color w:val="FFFFFF" w:themeColor="light1"/>
                <w:kern w:val="24"/>
                <w:sz w:val="18"/>
                <w:szCs w:val="22"/>
                <w:lang w:eastAsia="en-US"/>
              </w:rPr>
              <w:t>Size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6F6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601787" w14:textId="77777777" w:rsidR="00D92BD6" w:rsidRPr="005F21D4" w:rsidRDefault="00D92BD6" w:rsidP="00D92BD6">
            <w:pPr>
              <w:spacing w:before="0" w:after="0" w:line="240" w:lineRule="auto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b/>
                <w:bCs/>
                <w:color w:val="FFFFFF" w:themeColor="light1"/>
                <w:kern w:val="24"/>
                <w:sz w:val="18"/>
                <w:szCs w:val="22"/>
                <w:lang w:eastAsia="en-US"/>
              </w:rPr>
              <w:t xml:space="preserve">Retail   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6F6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7373C7" w14:textId="77777777" w:rsidR="00D92BD6" w:rsidRPr="005F21D4" w:rsidRDefault="00D92BD6" w:rsidP="00D92BD6">
            <w:pPr>
              <w:spacing w:before="0" w:after="0" w:line="240" w:lineRule="auto"/>
              <w:rPr>
                <w:rFonts w:eastAsia="Times New Roman" w:cs="Arial"/>
                <w:b/>
                <w:bCs/>
                <w:color w:val="FFFFFF" w:themeColor="light1"/>
                <w:kern w:val="24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b/>
                <w:bCs/>
                <w:color w:val="FFFFFF" w:themeColor="light1"/>
                <w:kern w:val="24"/>
                <w:sz w:val="18"/>
                <w:szCs w:val="22"/>
                <w:lang w:eastAsia="en-US"/>
              </w:rPr>
              <w:t>Manu-</w:t>
            </w:r>
          </w:p>
          <w:p w14:paraId="6D2D7C0C" w14:textId="77777777" w:rsidR="00D92BD6" w:rsidRPr="005F21D4" w:rsidRDefault="00D92BD6" w:rsidP="00D92BD6">
            <w:pPr>
              <w:spacing w:before="0" w:after="0" w:line="240" w:lineRule="auto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proofErr w:type="spellStart"/>
            <w:r w:rsidRPr="005F21D4">
              <w:rPr>
                <w:rFonts w:eastAsia="Times New Roman" w:cs="Arial"/>
                <w:b/>
                <w:bCs/>
                <w:color w:val="FFFFFF" w:themeColor="light1"/>
                <w:kern w:val="24"/>
                <w:sz w:val="18"/>
                <w:szCs w:val="22"/>
                <w:lang w:eastAsia="en-US"/>
              </w:rPr>
              <w:t>facturing</w:t>
            </w:r>
            <w:proofErr w:type="spell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6F6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FCC1A3" w14:textId="77777777" w:rsidR="00D92BD6" w:rsidRPr="005F21D4" w:rsidRDefault="00D92BD6" w:rsidP="00D92BD6">
            <w:pPr>
              <w:spacing w:before="0" w:after="0" w:line="240" w:lineRule="auto"/>
              <w:rPr>
                <w:rFonts w:eastAsia="Times New Roman" w:cs="Arial"/>
                <w:b/>
                <w:bCs/>
                <w:color w:val="FFFFFF" w:themeColor="light1"/>
                <w:kern w:val="24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b/>
                <w:bCs/>
                <w:color w:val="FFFFFF" w:themeColor="light1"/>
                <w:kern w:val="24"/>
                <w:sz w:val="18"/>
                <w:szCs w:val="22"/>
                <w:lang w:eastAsia="en-US"/>
              </w:rPr>
              <w:t>Leisure/</w:t>
            </w:r>
          </w:p>
          <w:p w14:paraId="6F9D45A1" w14:textId="77777777" w:rsidR="00D92BD6" w:rsidRPr="005F21D4" w:rsidRDefault="00D92BD6" w:rsidP="00D92BD6">
            <w:pPr>
              <w:spacing w:before="0" w:after="0" w:line="240" w:lineRule="auto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b/>
                <w:bCs/>
                <w:color w:val="FFFFFF" w:themeColor="light1"/>
                <w:kern w:val="24"/>
                <w:sz w:val="18"/>
                <w:szCs w:val="22"/>
                <w:lang w:eastAsia="en-US"/>
              </w:rPr>
              <w:t>Hospitality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6F6F"/>
          </w:tcPr>
          <w:p w14:paraId="7F853343" w14:textId="77777777" w:rsidR="00D92BD6" w:rsidRPr="005F21D4" w:rsidRDefault="00D92BD6" w:rsidP="00D92BD6">
            <w:pPr>
              <w:spacing w:before="0" w:after="0" w:line="240" w:lineRule="auto"/>
              <w:rPr>
                <w:rFonts w:eastAsia="Times New Roman" w:cs="Arial"/>
                <w:b/>
                <w:bCs/>
                <w:color w:val="FFFFFF" w:themeColor="light1"/>
                <w:kern w:val="24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b/>
                <w:bCs/>
                <w:color w:val="FFFFFF" w:themeColor="light1"/>
                <w:kern w:val="24"/>
                <w:sz w:val="18"/>
                <w:szCs w:val="22"/>
                <w:lang w:eastAsia="en-US"/>
              </w:rPr>
              <w:t xml:space="preserve">Food </w:t>
            </w:r>
          </w:p>
          <w:p w14:paraId="340C8242" w14:textId="77777777" w:rsidR="00D92BD6" w:rsidRPr="005F21D4" w:rsidRDefault="00D92BD6" w:rsidP="00D92BD6">
            <w:pPr>
              <w:spacing w:before="0" w:after="0" w:line="240" w:lineRule="auto"/>
              <w:rPr>
                <w:rFonts w:eastAsia="Times New Roman" w:cs="Arial"/>
                <w:b/>
                <w:bCs/>
                <w:color w:val="FFFFFF" w:themeColor="light1"/>
                <w:kern w:val="24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b/>
                <w:bCs/>
                <w:color w:val="FFFFFF" w:themeColor="light1"/>
                <w:kern w:val="24"/>
                <w:sz w:val="18"/>
                <w:szCs w:val="22"/>
                <w:lang w:eastAsia="en-US"/>
              </w:rPr>
              <w:t>Services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6F6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EDEDA0" w14:textId="77777777" w:rsidR="00D92BD6" w:rsidRPr="005F21D4" w:rsidRDefault="00D92BD6" w:rsidP="00D92BD6">
            <w:pPr>
              <w:spacing w:before="0" w:after="0" w:line="240" w:lineRule="auto"/>
              <w:rPr>
                <w:rFonts w:eastAsia="Times New Roman" w:cs="Arial"/>
                <w:b/>
                <w:bCs/>
                <w:color w:val="FFFFFF" w:themeColor="light1"/>
                <w:kern w:val="24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b/>
                <w:bCs/>
                <w:color w:val="FFFFFF" w:themeColor="light1"/>
                <w:kern w:val="24"/>
                <w:sz w:val="18"/>
                <w:szCs w:val="22"/>
                <w:lang w:eastAsia="en-US"/>
              </w:rPr>
              <w:t xml:space="preserve">Business </w:t>
            </w:r>
          </w:p>
          <w:p w14:paraId="68C1F02F" w14:textId="77777777" w:rsidR="00D92BD6" w:rsidRPr="005F21D4" w:rsidRDefault="00D92BD6" w:rsidP="00D92BD6">
            <w:pPr>
              <w:spacing w:before="0" w:after="0" w:line="240" w:lineRule="auto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b/>
                <w:bCs/>
                <w:color w:val="FFFFFF" w:themeColor="light1"/>
                <w:kern w:val="24"/>
                <w:sz w:val="18"/>
                <w:szCs w:val="22"/>
                <w:lang w:eastAsia="en-US"/>
              </w:rPr>
              <w:t>Services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6F6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282BD7" w14:textId="77777777" w:rsidR="00D92BD6" w:rsidRPr="005F21D4" w:rsidRDefault="00D92BD6" w:rsidP="00D92BD6">
            <w:pPr>
              <w:spacing w:before="0" w:after="0" w:line="240" w:lineRule="auto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b/>
                <w:bCs/>
                <w:color w:val="FFFFFF" w:themeColor="light1"/>
                <w:kern w:val="24"/>
                <w:sz w:val="18"/>
                <w:szCs w:val="22"/>
                <w:lang w:eastAsia="en-US"/>
              </w:rPr>
              <w:t>Total</w:t>
            </w:r>
          </w:p>
        </w:tc>
      </w:tr>
      <w:tr w:rsidR="00D92BD6" w:rsidRPr="005F21D4" w14:paraId="4169A427" w14:textId="77777777" w:rsidTr="00D92BD6">
        <w:trPr>
          <w:trHeight w:val="584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7E4D24" w14:textId="77777777" w:rsidR="00D92BD6" w:rsidRPr="005F21D4" w:rsidRDefault="00A26352" w:rsidP="00D92BD6">
            <w:pPr>
              <w:spacing w:before="0" w:after="0" w:line="240" w:lineRule="auto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Companies with 500+ employees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625238" w14:textId="62AEB78A" w:rsidR="00D92BD6" w:rsidRPr="005F21D4" w:rsidRDefault="001D1DF9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13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F8F6A7" w14:textId="63D72921" w:rsidR="00D92BD6" w:rsidRPr="005F21D4" w:rsidRDefault="001D1DF9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13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1B2303" w14:textId="598368A3" w:rsidR="00D92BD6" w:rsidRPr="005F21D4" w:rsidRDefault="001D1DF9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13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</w:tcPr>
          <w:p w14:paraId="701AE25C" w14:textId="10B97C39" w:rsidR="00D92BD6" w:rsidRPr="005F21D4" w:rsidRDefault="001D1DF9" w:rsidP="00D92BD6">
            <w:pPr>
              <w:spacing w:before="0"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13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6ACD12" w14:textId="09071EF4" w:rsidR="00D92BD6" w:rsidRPr="005F21D4" w:rsidRDefault="001D1DF9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13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4A09DF" w14:textId="25017CB4" w:rsidR="00D92BD6" w:rsidRPr="005F21D4" w:rsidRDefault="008A2949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6</w:t>
            </w:r>
            <w:r w:rsidR="001D1DF9"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5</w:t>
            </w:r>
          </w:p>
        </w:tc>
      </w:tr>
      <w:tr w:rsidR="00D92BD6" w:rsidRPr="005F21D4" w14:paraId="5E7C19F8" w14:textId="77777777" w:rsidTr="00D92BD6">
        <w:trPr>
          <w:trHeight w:val="584"/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CB347A" w14:textId="77777777" w:rsidR="00D92BD6" w:rsidRPr="005F21D4" w:rsidRDefault="00A26352" w:rsidP="00A26352">
            <w:pPr>
              <w:spacing w:before="0" w:after="0" w:line="240" w:lineRule="auto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Companies with 100-499 employees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A8EAA9" w14:textId="612FAF0E" w:rsidR="00D92BD6" w:rsidRPr="005F21D4" w:rsidRDefault="00F9116E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2</w:t>
            </w:r>
            <w:r w:rsidR="00D92BD6"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3F3407" w14:textId="53E4FE2E" w:rsidR="00D92BD6" w:rsidRPr="005F21D4" w:rsidRDefault="001D1DF9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2</w:t>
            </w:r>
            <w:r w:rsidR="00D92BD6"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BBDA32" w14:textId="6B8908DA" w:rsidR="00D92BD6" w:rsidRPr="005F21D4" w:rsidRDefault="001D1DF9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2</w:t>
            </w:r>
            <w:r w:rsidR="00D92BD6"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</w:tcPr>
          <w:p w14:paraId="3DAE6823" w14:textId="48421D28" w:rsidR="00D92BD6" w:rsidRPr="005F21D4" w:rsidRDefault="001D1DF9" w:rsidP="00D92BD6">
            <w:pPr>
              <w:spacing w:before="0"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2</w:t>
            </w:r>
            <w:r w:rsidR="00D92BD6"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DDD47D" w14:textId="75D4AC89" w:rsidR="00D92BD6" w:rsidRPr="005F21D4" w:rsidRDefault="001D1DF9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2</w:t>
            </w:r>
            <w:r w:rsidR="00D92BD6"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2DAE14" w14:textId="07080353" w:rsidR="00D92BD6" w:rsidRPr="005F21D4" w:rsidRDefault="008A2949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100</w:t>
            </w:r>
          </w:p>
        </w:tc>
      </w:tr>
      <w:tr w:rsidR="00D92BD6" w:rsidRPr="005F21D4" w14:paraId="46918DCB" w14:textId="77777777" w:rsidTr="00D92BD6">
        <w:trPr>
          <w:trHeight w:val="584"/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FD1DBA" w14:textId="77777777" w:rsidR="00D92BD6" w:rsidRPr="005F21D4" w:rsidRDefault="00A26352" w:rsidP="00D92BD6">
            <w:pPr>
              <w:spacing w:before="0" w:after="0" w:line="240" w:lineRule="auto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Companies with 10-99 employees</w:t>
            </w:r>
            <w:r w:rsidR="00D92BD6"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 xml:space="preserve"> </w:t>
            </w:r>
          </w:p>
          <w:p w14:paraId="5E6A5238" w14:textId="77777777" w:rsidR="00D92BD6" w:rsidRPr="005F21D4" w:rsidRDefault="00D92BD6" w:rsidP="00D92BD6">
            <w:pPr>
              <w:spacing w:before="0" w:after="0" w:line="240" w:lineRule="auto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E10C88" w14:textId="6F19FD86" w:rsidR="00D92BD6" w:rsidRPr="005F21D4" w:rsidRDefault="00F9116E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4</w:t>
            </w:r>
            <w:r w:rsidR="00D92BD6"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AA7D3E" w14:textId="3C8634BB" w:rsidR="00D92BD6" w:rsidRPr="005F21D4" w:rsidRDefault="00F9116E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47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93AA70" w14:textId="3B0F0CAB" w:rsidR="00D92BD6" w:rsidRPr="005F21D4" w:rsidRDefault="00F9116E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47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</w:tcPr>
          <w:p w14:paraId="45FE4847" w14:textId="77D9B520" w:rsidR="00D92BD6" w:rsidRPr="005F21D4" w:rsidRDefault="00F9116E" w:rsidP="00D92BD6">
            <w:pPr>
              <w:spacing w:before="0"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47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27B178" w14:textId="222FE4EA" w:rsidR="00D92BD6" w:rsidRPr="005F21D4" w:rsidRDefault="00F9116E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47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D03517" w14:textId="3D279002" w:rsidR="00D92BD6" w:rsidRPr="005F21D4" w:rsidRDefault="008A2949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23</w:t>
            </w:r>
            <w:r w:rsidR="00F9116E"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5</w:t>
            </w:r>
          </w:p>
        </w:tc>
      </w:tr>
      <w:tr w:rsidR="00D92BD6" w:rsidRPr="005F21D4" w14:paraId="628CDA09" w14:textId="77777777" w:rsidTr="00D92BD6">
        <w:trPr>
          <w:trHeight w:val="584"/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F987CD" w14:textId="77777777" w:rsidR="00D92BD6" w:rsidRPr="005F21D4" w:rsidRDefault="00D92BD6" w:rsidP="00D92BD6">
            <w:pPr>
              <w:spacing w:before="0" w:after="0" w:line="240" w:lineRule="auto"/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TOTAL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DBA241" w14:textId="2A1C5FB4" w:rsidR="00D92BD6" w:rsidRPr="005F21D4" w:rsidRDefault="008F58E6" w:rsidP="00D92BD6">
            <w:pPr>
              <w:spacing w:before="0"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80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EC8F33" w14:textId="43A819DC" w:rsidR="00D92BD6" w:rsidRPr="005F21D4" w:rsidRDefault="008F58E6" w:rsidP="00D92BD6">
            <w:pPr>
              <w:spacing w:before="0"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80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3E6D78" w14:textId="25C4955A" w:rsidR="00D92BD6" w:rsidRPr="005F21D4" w:rsidRDefault="008F58E6" w:rsidP="00D92BD6">
            <w:pPr>
              <w:spacing w:before="0"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80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</w:tcPr>
          <w:p w14:paraId="02FA7B8D" w14:textId="507D3831" w:rsidR="00D92BD6" w:rsidRPr="005F21D4" w:rsidRDefault="008F58E6" w:rsidP="00D92BD6">
            <w:pPr>
              <w:spacing w:before="0"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80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627383" w14:textId="5E028EDC" w:rsidR="00D92BD6" w:rsidRPr="005F21D4" w:rsidRDefault="008F58E6" w:rsidP="00D92BD6">
            <w:pPr>
              <w:spacing w:before="0"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80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F657A4" w14:textId="5E6625BB" w:rsidR="00D92BD6" w:rsidRPr="005F21D4" w:rsidRDefault="008A2949" w:rsidP="00D92BD6">
            <w:pPr>
              <w:spacing w:before="0"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</w:pPr>
            <w:r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4</w:t>
            </w:r>
            <w:r w:rsidR="00D92BD6" w:rsidRPr="005F21D4">
              <w:rPr>
                <w:rFonts w:eastAsia="Times New Roman" w:cs="Arial"/>
                <w:color w:val="000000" w:themeColor="dark1"/>
                <w:kern w:val="24"/>
                <w:sz w:val="18"/>
                <w:szCs w:val="22"/>
                <w:lang w:eastAsia="en-US"/>
              </w:rPr>
              <w:t>00</w:t>
            </w:r>
          </w:p>
        </w:tc>
      </w:tr>
    </w:tbl>
    <w:p w14:paraId="50957299" w14:textId="77777777" w:rsidR="00D92BD6" w:rsidRPr="004B4A1C" w:rsidRDefault="00D92BD6" w:rsidP="00D92BD6">
      <w:pPr>
        <w:ind w:right="-396"/>
        <w:outlineLvl w:val="0"/>
        <w:rPr>
          <w:rFonts w:cs="Arial"/>
          <w:sz w:val="22"/>
          <w:szCs w:val="22"/>
        </w:rPr>
      </w:pPr>
    </w:p>
    <w:p w14:paraId="105A3492" w14:textId="77777777" w:rsidR="00D92BD6" w:rsidRPr="004B4A1C" w:rsidRDefault="004B4A1C" w:rsidP="00F966BA">
      <w:pPr>
        <w:ind w:right="-396"/>
        <w:outlineLvl w:val="0"/>
        <w:rPr>
          <w:rFonts w:cs="Arial"/>
          <w:szCs w:val="20"/>
        </w:rPr>
      </w:pPr>
      <w:r w:rsidRPr="004B4A1C">
        <w:rPr>
          <w:rFonts w:cs="Arial"/>
          <w:szCs w:val="20"/>
        </w:rPr>
        <w:t>UPPERCASE DENOTES INTERVIEWER INSTRUCTIONS OR ITEMS THAT WILL NOT BE READ TO RESPONDENTS</w:t>
      </w:r>
    </w:p>
    <w:p w14:paraId="6F9F8879" w14:textId="77777777" w:rsidR="004B4A1C" w:rsidRDefault="004B4A1C" w:rsidP="00F966BA">
      <w:pPr>
        <w:ind w:right="-396"/>
        <w:outlineLvl w:val="0"/>
        <w:rPr>
          <w:rFonts w:cs="Arial"/>
          <w:b/>
          <w:szCs w:val="20"/>
          <w:u w:val="single"/>
        </w:rPr>
      </w:pPr>
    </w:p>
    <w:p w14:paraId="56437614" w14:textId="77777777" w:rsidR="00E03201" w:rsidRDefault="00E03201" w:rsidP="00E03201">
      <w:pPr>
        <w:ind w:right="-396"/>
        <w:outlineLvl w:val="0"/>
        <w:rPr>
          <w:rFonts w:cs="Arial"/>
          <w:sz w:val="24"/>
        </w:rPr>
      </w:pPr>
    </w:p>
    <w:p w14:paraId="7515BB4C" w14:textId="77777777" w:rsidR="0017640B" w:rsidRDefault="009135E5" w:rsidP="00F966BA">
      <w:pPr>
        <w:ind w:right="-396"/>
        <w:outlineLvl w:val="0"/>
        <w:rPr>
          <w:rFonts w:cs="Arial"/>
          <w:sz w:val="24"/>
        </w:rPr>
      </w:pPr>
      <w:r>
        <w:rPr>
          <w:rFonts w:cs="Arial"/>
          <w:sz w:val="24"/>
        </w:rPr>
        <w:t>SCREENING</w:t>
      </w:r>
    </w:p>
    <w:p w14:paraId="5DBF513D" w14:textId="77777777" w:rsidR="004E43F5" w:rsidRDefault="004E43F5" w:rsidP="00F966BA">
      <w:pPr>
        <w:ind w:right="-396"/>
        <w:outlineLvl w:val="0"/>
        <w:rPr>
          <w:rFonts w:cs="Arial"/>
          <w:sz w:val="24"/>
        </w:rPr>
      </w:pPr>
    </w:p>
    <w:p w14:paraId="0F9C6A1A" w14:textId="77777777" w:rsidR="00772865" w:rsidRPr="000E0266" w:rsidRDefault="00772865" w:rsidP="00772865">
      <w:pPr>
        <w:rPr>
          <w:b/>
        </w:rPr>
      </w:pPr>
      <w:r w:rsidRPr="000E0266">
        <w:rPr>
          <w:b/>
        </w:rPr>
        <w:t>GETTING PAST GATEKEEPER:</w:t>
      </w:r>
    </w:p>
    <w:p w14:paraId="7E9F3238" w14:textId="77777777" w:rsidR="00772865" w:rsidRPr="000E0266" w:rsidRDefault="00772865" w:rsidP="00772865"/>
    <w:p w14:paraId="3C569930" w14:textId="77777777" w:rsidR="00772865" w:rsidRPr="000E0266" w:rsidRDefault="00772865" w:rsidP="00772865">
      <w:r w:rsidRPr="000E0266">
        <w:rPr>
          <w:u w:val="single"/>
        </w:rPr>
        <w:t>Receptionist/Main Switchboard</w:t>
      </w:r>
    </w:p>
    <w:p w14:paraId="613F903D" w14:textId="77777777" w:rsidR="00772865" w:rsidRPr="000E0266" w:rsidRDefault="00772865" w:rsidP="00772865"/>
    <w:p w14:paraId="5E8D7124" w14:textId="77777777" w:rsidR="00772865" w:rsidRDefault="00772865" w:rsidP="00772865">
      <w:pPr>
        <w:pStyle w:val="BodyTextIndent2"/>
        <w:tabs>
          <w:tab w:val="left" w:pos="-1440"/>
        </w:tabs>
        <w:spacing w:after="0" w:line="240" w:lineRule="auto"/>
        <w:ind w:hanging="360"/>
      </w:pPr>
      <w:r w:rsidRPr="000E0266">
        <w:t>A.</w:t>
      </w:r>
      <w:r w:rsidRPr="000E0266">
        <w:tab/>
        <w:t>Will you please t</w:t>
      </w:r>
      <w:r w:rsidR="00AC379C">
        <w:t>ransfer me to the</w:t>
      </w:r>
      <w:r w:rsidR="002D32B8">
        <w:t xml:space="preserve"> person</w:t>
      </w:r>
      <w:r w:rsidR="00AC379C">
        <w:t xml:space="preserve"> </w:t>
      </w:r>
      <w:r w:rsidR="00C201E1">
        <w:rPr>
          <w:rFonts w:cs="Arial"/>
        </w:rPr>
        <w:t xml:space="preserve">who is </w:t>
      </w:r>
      <w:r w:rsidR="00C201E1" w:rsidRPr="00E74C8A">
        <w:rPr>
          <w:rFonts w:cs="Arial"/>
        </w:rPr>
        <w:t xml:space="preserve">most responsible for making decisions about </w:t>
      </w:r>
      <w:r w:rsidR="00C201E1">
        <w:rPr>
          <w:rFonts w:cs="Arial"/>
        </w:rPr>
        <w:t xml:space="preserve">issues related to employee benefits and payroll </w:t>
      </w:r>
      <w:r w:rsidR="00C201E1" w:rsidRPr="00E74C8A">
        <w:rPr>
          <w:rFonts w:cs="Arial"/>
        </w:rPr>
        <w:t xml:space="preserve">for your </w:t>
      </w:r>
      <w:r w:rsidR="00C201E1">
        <w:rPr>
          <w:rFonts w:cs="Arial"/>
        </w:rPr>
        <w:t>entire organization</w:t>
      </w:r>
      <w:r w:rsidRPr="000E0266">
        <w:t>?</w:t>
      </w:r>
    </w:p>
    <w:p w14:paraId="733A4B04" w14:textId="77777777" w:rsidR="00772865" w:rsidRDefault="00772865" w:rsidP="00772865">
      <w:pPr>
        <w:pStyle w:val="BodyTextIndent2"/>
        <w:tabs>
          <w:tab w:val="left" w:pos="-1440"/>
        </w:tabs>
        <w:spacing w:after="0" w:line="240" w:lineRule="auto"/>
        <w:ind w:hanging="360"/>
      </w:pPr>
    </w:p>
    <w:p w14:paraId="1E5CC999" w14:textId="77777777" w:rsidR="00772865" w:rsidRPr="00DE20DE" w:rsidRDefault="00772865" w:rsidP="00772865">
      <w:pPr>
        <w:ind w:firstLine="720"/>
      </w:pPr>
      <w:r w:rsidRPr="000E0266">
        <w:t>1</w:t>
      </w:r>
      <w:r w:rsidRPr="000E0266">
        <w:tab/>
        <w:t xml:space="preserve">IF ASSISTANT ANSWERS, THEN CONTINUE TO </w:t>
      </w:r>
      <w:r w:rsidRPr="00DE20DE">
        <w:t>Q.B</w:t>
      </w:r>
    </w:p>
    <w:p w14:paraId="68AEB0D8" w14:textId="77777777" w:rsidR="00772865" w:rsidRPr="000E0266" w:rsidRDefault="00772865" w:rsidP="00772865">
      <w:pPr>
        <w:ind w:firstLine="720"/>
      </w:pPr>
      <w:r w:rsidRPr="00DE20DE">
        <w:t>2</w:t>
      </w:r>
      <w:r w:rsidRPr="00DE20DE">
        <w:tab/>
        <w:t>IF RESPONDENT ANSWERS, THEN SKIP TO Q.C1</w:t>
      </w:r>
    </w:p>
    <w:p w14:paraId="10C34C80" w14:textId="77777777" w:rsidR="00772865" w:rsidRPr="000E0266" w:rsidRDefault="00772865" w:rsidP="00772865">
      <w:pPr>
        <w:rPr>
          <w:u w:val="single"/>
        </w:rPr>
      </w:pPr>
    </w:p>
    <w:p w14:paraId="2F5A91E8" w14:textId="77777777" w:rsidR="00772865" w:rsidRPr="000E0266" w:rsidRDefault="00772865" w:rsidP="00772865">
      <w:pPr>
        <w:rPr>
          <w:u w:val="single"/>
        </w:rPr>
      </w:pPr>
    </w:p>
    <w:p w14:paraId="409C4F17" w14:textId="77777777" w:rsidR="00772865" w:rsidRPr="000E0266" w:rsidRDefault="00772865" w:rsidP="00772865">
      <w:r w:rsidRPr="000E0266">
        <w:rPr>
          <w:u w:val="single"/>
        </w:rPr>
        <w:t>AS</w:t>
      </w:r>
      <w:r w:rsidR="00C201E1">
        <w:rPr>
          <w:u w:val="single"/>
        </w:rPr>
        <w:t>SISTANT</w:t>
      </w:r>
    </w:p>
    <w:p w14:paraId="47930F14" w14:textId="77777777" w:rsidR="00772865" w:rsidRPr="000E0266" w:rsidRDefault="00772865" w:rsidP="00772865"/>
    <w:p w14:paraId="6FB6576B" w14:textId="77777777" w:rsidR="00B4208A" w:rsidRDefault="00772865" w:rsidP="002D5AC3">
      <w:pPr>
        <w:numPr>
          <w:ilvl w:val="0"/>
          <w:numId w:val="12"/>
        </w:numPr>
        <w:tabs>
          <w:tab w:val="left" w:pos="-1440"/>
        </w:tabs>
        <w:spacing w:before="0" w:after="0" w:line="240" w:lineRule="auto"/>
      </w:pPr>
      <w:r w:rsidRPr="005907B3">
        <w:t xml:space="preserve">Hello, my name is ___________ with Artemis Strategy Group, a national research firm. We are conducting a survey among </w:t>
      </w:r>
      <w:r w:rsidR="00925DB4" w:rsidRPr="005907B3">
        <w:t>primary decision-makers for issues related to employee benefits and payroll</w:t>
      </w:r>
      <w:r w:rsidRPr="005907B3">
        <w:t xml:space="preserve">.  </w:t>
      </w:r>
      <w:r w:rsidR="00A444C6" w:rsidRPr="005907B3">
        <w:t xml:space="preserve">We are conducting this study on behalf of the U.S. Treasury. </w:t>
      </w:r>
      <w:r w:rsidR="002F1876" w:rsidRPr="005907B3">
        <w:t>Could I please speak to</w:t>
      </w:r>
      <w:r w:rsidR="009E2AFA">
        <w:t xml:space="preserve"> [INSERT NAME FRO</w:t>
      </w:r>
      <w:r w:rsidR="00B4208A">
        <w:t xml:space="preserve">M SAMPLE]? </w:t>
      </w:r>
    </w:p>
    <w:p w14:paraId="414485F4" w14:textId="77777777" w:rsidR="00B4208A" w:rsidRDefault="00B4208A" w:rsidP="00B4208A">
      <w:pPr>
        <w:tabs>
          <w:tab w:val="left" w:pos="-1440"/>
        </w:tabs>
        <w:spacing w:before="0" w:after="0" w:line="240" w:lineRule="auto"/>
      </w:pPr>
      <w:r>
        <w:tab/>
        <w:t>ALTERNATIVE REQUEST IF NEEDED/INDIVIDUAL NO LONGER AT THE COMPANY:</w:t>
      </w:r>
    </w:p>
    <w:p w14:paraId="7CD3B2A2" w14:textId="77777777" w:rsidR="00772865" w:rsidRPr="005907B3" w:rsidRDefault="00B4208A" w:rsidP="00B4208A">
      <w:pPr>
        <w:tabs>
          <w:tab w:val="left" w:pos="-1440"/>
        </w:tabs>
        <w:spacing w:before="0" w:after="0" w:line="240" w:lineRule="auto"/>
        <w:ind w:left="720"/>
      </w:pPr>
      <w:r>
        <w:t xml:space="preserve">Could I please </w:t>
      </w:r>
      <w:r w:rsidRPr="00B4208A">
        <w:t>speak to</w:t>
      </w:r>
      <w:r w:rsidR="002F1876" w:rsidRPr="00B4208A">
        <w:t xml:space="preserve"> the primary decision maker for issues related to employee benefits and payroll?</w:t>
      </w:r>
      <w:r w:rsidR="002F1876" w:rsidRPr="005907B3">
        <w:t xml:space="preserve"> </w:t>
      </w:r>
    </w:p>
    <w:p w14:paraId="6078FE9D" w14:textId="77777777" w:rsidR="002F1876" w:rsidRPr="005907B3" w:rsidRDefault="002F1876" w:rsidP="002F1876">
      <w:pPr>
        <w:tabs>
          <w:tab w:val="left" w:pos="-1440"/>
        </w:tabs>
        <w:spacing w:before="0" w:after="0" w:line="240" w:lineRule="auto"/>
      </w:pPr>
    </w:p>
    <w:p w14:paraId="1CCCC05A" w14:textId="530ABEE4" w:rsidR="002F1876" w:rsidRPr="000E0266" w:rsidRDefault="002F1876" w:rsidP="002F1876">
      <w:pPr>
        <w:tabs>
          <w:tab w:val="left" w:pos="720"/>
        </w:tabs>
        <w:ind w:left="720"/>
      </w:pPr>
      <w:r w:rsidRPr="005907B3">
        <w:rPr>
          <w:b/>
        </w:rPr>
        <w:t>[IF NEEDED</w:t>
      </w:r>
      <w:r w:rsidRPr="005907B3">
        <w:t xml:space="preserve">:  </w:t>
      </w:r>
      <w:r w:rsidR="00D15BF3" w:rsidRPr="005907B3">
        <w:t>We are looking for the decision maker for retirement savings options and benefits</w:t>
      </w:r>
      <w:r w:rsidR="00630CA7">
        <w:t xml:space="preserve"> or senior level HR manager who might be familiar with issues </w:t>
      </w:r>
      <w:r w:rsidR="00B37B5C">
        <w:t>related</w:t>
      </w:r>
      <w:r w:rsidR="00630CA7">
        <w:t xml:space="preserve"> to employee benefits</w:t>
      </w:r>
      <w:r w:rsidR="00D15BF3" w:rsidRPr="005907B3">
        <w:t>]</w:t>
      </w:r>
    </w:p>
    <w:p w14:paraId="75FC0513" w14:textId="77777777" w:rsidR="00772865" w:rsidRPr="000E0266" w:rsidRDefault="00772865" w:rsidP="00772865">
      <w:pPr>
        <w:tabs>
          <w:tab w:val="left" w:pos="720"/>
        </w:tabs>
        <w:ind w:left="720" w:hanging="720"/>
      </w:pPr>
    </w:p>
    <w:p w14:paraId="605B9593" w14:textId="77777777" w:rsidR="00772865" w:rsidRPr="000E0266" w:rsidRDefault="00772865" w:rsidP="00772865">
      <w:pPr>
        <w:tabs>
          <w:tab w:val="left" w:pos="720"/>
        </w:tabs>
        <w:ind w:left="720"/>
      </w:pPr>
      <w:r w:rsidRPr="000E0266">
        <w:rPr>
          <w:b/>
        </w:rPr>
        <w:t>[SAY ONLY IF NECESSARY</w:t>
      </w:r>
      <w:r w:rsidRPr="000E0266">
        <w:t>:  The i</w:t>
      </w:r>
      <w:r w:rsidR="00C201E1">
        <w:t>nterview will take about 15</w:t>
      </w:r>
      <w:r w:rsidRPr="000E0266">
        <w:t xml:space="preserve"> minutes to complete.]</w:t>
      </w:r>
    </w:p>
    <w:p w14:paraId="348602FE" w14:textId="77777777" w:rsidR="00772865" w:rsidRPr="000E0266" w:rsidRDefault="00772865" w:rsidP="00772865">
      <w:pPr>
        <w:tabs>
          <w:tab w:val="left" w:pos="720"/>
        </w:tabs>
        <w:ind w:left="720" w:hanging="720"/>
      </w:pPr>
      <w:r w:rsidRPr="000E0266">
        <w:rPr>
          <w:b/>
        </w:rPr>
        <w:tab/>
        <w:t>[SAY ONLY IF NECESSARY</w:t>
      </w:r>
      <w:r w:rsidRPr="000E0266">
        <w:t>:  This study is unique in that we are talking</w:t>
      </w:r>
      <w:r w:rsidR="00C201E1">
        <w:t xml:space="preserve"> to only a han</w:t>
      </w:r>
      <w:r w:rsidR="007A425B">
        <w:t>dful of benefits decision maker</w:t>
      </w:r>
      <w:r w:rsidR="00C201E1">
        <w:t>s</w:t>
      </w:r>
      <w:r w:rsidRPr="000E0266">
        <w:t>. The interview is completely confidential. We are not trying to sell anything.]</w:t>
      </w:r>
    </w:p>
    <w:p w14:paraId="142D94E8" w14:textId="77777777" w:rsidR="00772865" w:rsidRPr="00134536" w:rsidRDefault="00772865" w:rsidP="00772865">
      <w:pPr>
        <w:tabs>
          <w:tab w:val="left" w:pos="720"/>
        </w:tabs>
        <w:ind w:left="720" w:hanging="720"/>
      </w:pPr>
      <w:r w:rsidRPr="000E0266">
        <w:t xml:space="preserve">                          1    NOW IS GOOD TIME [</w:t>
      </w:r>
      <w:r w:rsidRPr="00134536">
        <w:t>GO TO C1]</w:t>
      </w:r>
    </w:p>
    <w:p w14:paraId="49E8EF1B" w14:textId="77777777" w:rsidR="00CC3ABD" w:rsidRDefault="00772865" w:rsidP="00AF4ABB">
      <w:pPr>
        <w:ind w:left="1800" w:hanging="360"/>
      </w:pPr>
      <w:r w:rsidRPr="00134536">
        <w:t>2</w:t>
      </w:r>
      <w:r w:rsidRPr="00134536">
        <w:tab/>
        <w:t>SCHEDULE AN APPOINTMENT [GO TO B</w:t>
      </w:r>
      <w:r w:rsidR="005907B3">
        <w:t>1</w:t>
      </w:r>
      <w:r w:rsidRPr="00134536">
        <w:t>]</w:t>
      </w:r>
      <w:r w:rsidR="00630CA7" w:rsidRPr="000E0266" w:rsidDel="00630CA7">
        <w:t xml:space="preserve"> </w:t>
      </w:r>
    </w:p>
    <w:p w14:paraId="0FC401B8" w14:textId="0C59296B" w:rsidR="00772865" w:rsidRPr="000E0266" w:rsidRDefault="00CC3ABD" w:rsidP="00AF4ABB">
      <w:pPr>
        <w:ind w:left="1800" w:hanging="360"/>
      </w:pPr>
      <w:r>
        <w:rPr>
          <w:color w:val="002060"/>
        </w:rPr>
        <w:t>3</w:t>
      </w:r>
      <w:r w:rsidRPr="00630CA7">
        <w:rPr>
          <w:color w:val="002060"/>
        </w:rPr>
        <w:t xml:space="preserve">  </w:t>
      </w:r>
      <w:r w:rsidR="00D83839">
        <w:rPr>
          <w:color w:val="002060"/>
        </w:rPr>
        <w:tab/>
      </w:r>
      <w:r>
        <w:rPr>
          <w:color w:val="002060"/>
        </w:rPr>
        <w:t>REFUSED [TER</w:t>
      </w:r>
      <w:r w:rsidRPr="00525621">
        <w:rPr>
          <w:color w:val="002060"/>
        </w:rPr>
        <w:t>MINAT</w:t>
      </w:r>
      <w:r>
        <w:rPr>
          <w:color w:val="002060"/>
        </w:rPr>
        <w:t>E]</w:t>
      </w:r>
    </w:p>
    <w:p w14:paraId="6D82A99C" w14:textId="592083B0" w:rsidR="00772865" w:rsidRPr="000E0266" w:rsidRDefault="00772865" w:rsidP="00772865">
      <w:pPr>
        <w:tabs>
          <w:tab w:val="left" w:pos="720"/>
        </w:tabs>
        <w:ind w:left="720" w:hanging="720"/>
      </w:pPr>
      <w:r w:rsidRPr="00D15BF3">
        <w:t>[IF SCHEDULE AN APPOINTMENT ASK B</w:t>
      </w:r>
      <w:r w:rsidR="006644BA">
        <w:t>1</w:t>
      </w:r>
      <w:r w:rsidRPr="00D15BF3">
        <w:t>]</w:t>
      </w:r>
    </w:p>
    <w:p w14:paraId="48B1C799" w14:textId="77777777" w:rsidR="00772865" w:rsidRDefault="00772865" w:rsidP="00772865">
      <w:pPr>
        <w:ind w:left="720" w:hanging="720"/>
      </w:pPr>
      <w:r w:rsidRPr="000E0266">
        <w:t>B</w:t>
      </w:r>
      <w:r w:rsidR="005907B3">
        <w:t>1</w:t>
      </w:r>
      <w:r w:rsidRPr="000E0266">
        <w:t xml:space="preserve">  </w:t>
      </w:r>
      <w:r w:rsidRPr="000E0266">
        <w:tab/>
        <w:t xml:space="preserve">When do you think would be a good time </w:t>
      </w:r>
      <w:r w:rsidR="00D15BF3">
        <w:t>for me to conduct the interview</w:t>
      </w:r>
      <w:r w:rsidRPr="00D15BF3">
        <w:t>?</w:t>
      </w:r>
      <w:r w:rsidR="001250DD">
        <w:t xml:space="preserve"> [IF NOW, GO C1</w:t>
      </w:r>
      <w:r w:rsidRPr="000E0266">
        <w:t>. OTHERWISE RECORD DATE AND TIME]</w:t>
      </w:r>
    </w:p>
    <w:p w14:paraId="67431138" w14:textId="77777777" w:rsidR="00B37B5C" w:rsidRDefault="00B37B5C" w:rsidP="00772865">
      <w:pPr>
        <w:ind w:left="720" w:hanging="720"/>
      </w:pPr>
    </w:p>
    <w:p w14:paraId="12F88CFA" w14:textId="77777777" w:rsidR="00B37B5C" w:rsidRPr="00B37B5C" w:rsidRDefault="00B37B5C" w:rsidP="00772865">
      <w:pPr>
        <w:ind w:left="720" w:hanging="720"/>
        <w:rPr>
          <w:color w:val="002060"/>
        </w:rPr>
      </w:pPr>
      <w:r>
        <w:t xml:space="preserve">              </w:t>
      </w:r>
      <w:r w:rsidRPr="00B37B5C">
        <w:rPr>
          <w:color w:val="002060"/>
        </w:rPr>
        <w:t>Ask for Referral name (if needed)</w:t>
      </w:r>
    </w:p>
    <w:p w14:paraId="6445216B" w14:textId="77777777" w:rsidR="00772865" w:rsidRPr="000E0266" w:rsidRDefault="00772865" w:rsidP="00772865">
      <w:pPr>
        <w:tabs>
          <w:tab w:val="left" w:pos="1584"/>
          <w:tab w:val="left" w:pos="2592"/>
        </w:tabs>
      </w:pPr>
      <w:r w:rsidRPr="000E0266">
        <w:t xml:space="preserve"> </w:t>
      </w:r>
    </w:p>
    <w:p w14:paraId="4B1FF477" w14:textId="77777777" w:rsidR="00772865" w:rsidRPr="000E0266" w:rsidRDefault="00772865" w:rsidP="00772865">
      <w:pPr>
        <w:tabs>
          <w:tab w:val="left" w:pos="1584"/>
          <w:tab w:val="left" w:pos="2592"/>
        </w:tabs>
      </w:pPr>
      <w:r w:rsidRPr="000E0266">
        <w:tab/>
        <w:t>1</w:t>
      </w:r>
      <w:r w:rsidRPr="000E0266">
        <w:tab/>
        <w:t>RECORD DATE/TIME:</w:t>
      </w:r>
    </w:p>
    <w:p w14:paraId="23F256F8" w14:textId="77777777" w:rsidR="00772865" w:rsidRPr="000E0266" w:rsidRDefault="00772865" w:rsidP="00772865">
      <w:pPr>
        <w:tabs>
          <w:tab w:val="left" w:pos="1584"/>
          <w:tab w:val="left" w:pos="2592"/>
        </w:tabs>
        <w:ind w:left="3312" w:hanging="1008"/>
      </w:pPr>
      <w:r w:rsidRPr="000E0266">
        <w:tab/>
        <w:t>________________________</w:t>
      </w:r>
    </w:p>
    <w:p w14:paraId="22FF247D" w14:textId="77777777" w:rsidR="00772865" w:rsidRPr="000E0266" w:rsidRDefault="00772865" w:rsidP="00772865">
      <w:pPr>
        <w:rPr>
          <w:u w:val="single"/>
        </w:rPr>
      </w:pPr>
    </w:p>
    <w:p w14:paraId="31279253" w14:textId="77777777" w:rsidR="00772865" w:rsidRDefault="00772865" w:rsidP="00772865">
      <w:pPr>
        <w:rPr>
          <w:u w:val="single"/>
        </w:rPr>
      </w:pPr>
    </w:p>
    <w:p w14:paraId="5625357F" w14:textId="77777777" w:rsidR="00772865" w:rsidRPr="000E0266" w:rsidRDefault="00E84776" w:rsidP="00772865">
      <w:r>
        <w:rPr>
          <w:u w:val="single"/>
        </w:rPr>
        <w:t>Benefits Decision Maker Responde</w:t>
      </w:r>
      <w:r w:rsidR="00A24E9A">
        <w:rPr>
          <w:u w:val="single"/>
        </w:rPr>
        <w:t>nt on P</w:t>
      </w:r>
      <w:r w:rsidR="00772865" w:rsidRPr="000E0266">
        <w:rPr>
          <w:u w:val="single"/>
        </w:rPr>
        <w:t>hone</w:t>
      </w:r>
    </w:p>
    <w:p w14:paraId="6C821D94" w14:textId="77777777" w:rsidR="00772865" w:rsidRPr="000E0266" w:rsidRDefault="00772865" w:rsidP="00772865">
      <w:pPr>
        <w:pStyle w:val="BodyText2"/>
        <w:spacing w:after="0" w:line="240" w:lineRule="auto"/>
        <w:ind w:left="547" w:hanging="547"/>
        <w:rPr>
          <w:rFonts w:cs="Arial"/>
          <w:szCs w:val="20"/>
        </w:rPr>
      </w:pPr>
    </w:p>
    <w:p w14:paraId="56B5ABCD" w14:textId="77777777" w:rsidR="00772865" w:rsidRPr="000E0266" w:rsidRDefault="00772865" w:rsidP="00772865">
      <w:pPr>
        <w:pStyle w:val="BodyText2"/>
        <w:spacing w:after="0" w:line="240" w:lineRule="auto"/>
        <w:ind w:left="547" w:hanging="547"/>
        <w:rPr>
          <w:rFonts w:cs="Arial"/>
          <w:szCs w:val="20"/>
        </w:rPr>
      </w:pPr>
      <w:r w:rsidRPr="000E0266">
        <w:rPr>
          <w:rFonts w:cs="Arial"/>
          <w:szCs w:val="20"/>
        </w:rPr>
        <w:t xml:space="preserve">C1 </w:t>
      </w:r>
      <w:r w:rsidRPr="000E0266">
        <w:rPr>
          <w:rFonts w:cs="Arial"/>
          <w:szCs w:val="20"/>
        </w:rPr>
        <w:tab/>
        <w:t xml:space="preserve">Hello, my name is  ___________ with Artemis Strategy Group, a national research firm. We are conducting a survey among </w:t>
      </w:r>
      <w:r w:rsidR="002851B4">
        <w:rPr>
          <w:rFonts w:cs="Arial"/>
          <w:szCs w:val="20"/>
        </w:rPr>
        <w:t>people responsible for making decisions about issues related to employee benefits and pay</w:t>
      </w:r>
      <w:r w:rsidR="00104040">
        <w:rPr>
          <w:rFonts w:cs="Arial"/>
          <w:szCs w:val="20"/>
        </w:rPr>
        <w:t>r</w:t>
      </w:r>
      <w:r w:rsidR="002851B4">
        <w:rPr>
          <w:rFonts w:cs="Arial"/>
          <w:szCs w:val="20"/>
        </w:rPr>
        <w:t xml:space="preserve">oll. </w:t>
      </w:r>
      <w:r w:rsidR="00A444C6">
        <w:rPr>
          <w:rFonts w:cs="Arial"/>
          <w:szCs w:val="20"/>
        </w:rPr>
        <w:t>We are conducting this on behalf of the U.S. Treasury, and we</w:t>
      </w:r>
      <w:r w:rsidRPr="000E0266">
        <w:rPr>
          <w:rFonts w:cs="Arial"/>
          <w:szCs w:val="20"/>
        </w:rPr>
        <w:t xml:space="preserve"> would like to conduct the telephone interview with you right now </w:t>
      </w:r>
      <w:r w:rsidR="00221480">
        <w:rPr>
          <w:rFonts w:cs="Arial"/>
          <w:szCs w:val="20"/>
        </w:rPr>
        <w:t>if we can. It will take about 15</w:t>
      </w:r>
      <w:r w:rsidRPr="000E0266">
        <w:rPr>
          <w:rFonts w:cs="Arial"/>
          <w:szCs w:val="20"/>
        </w:rPr>
        <w:t xml:space="preserve"> minutes. </w:t>
      </w:r>
    </w:p>
    <w:p w14:paraId="128CCD30" w14:textId="77777777" w:rsidR="00772865" w:rsidRPr="000E0266" w:rsidRDefault="00772865" w:rsidP="00772865">
      <w:pPr>
        <w:pStyle w:val="BodyText2"/>
        <w:spacing w:after="0" w:line="240" w:lineRule="auto"/>
        <w:ind w:left="547" w:hanging="547"/>
        <w:rPr>
          <w:rFonts w:cs="Arial"/>
          <w:szCs w:val="20"/>
        </w:rPr>
      </w:pPr>
    </w:p>
    <w:p w14:paraId="3EA86BA0" w14:textId="3801B57B" w:rsidR="00772865" w:rsidRPr="000E0266" w:rsidRDefault="00104040" w:rsidP="00772865">
      <w:pPr>
        <w:pStyle w:val="BodyText2"/>
        <w:spacing w:after="0" w:line="240" w:lineRule="auto"/>
        <w:ind w:left="547"/>
        <w:rPr>
          <w:rFonts w:cs="Arial"/>
          <w:szCs w:val="20"/>
        </w:rPr>
      </w:pPr>
      <w:r>
        <w:rPr>
          <w:rFonts w:cs="Arial"/>
          <w:szCs w:val="20"/>
        </w:rPr>
        <w:t>Your responses are</w:t>
      </w:r>
      <w:r w:rsidR="00772865" w:rsidRPr="000E0266">
        <w:rPr>
          <w:rFonts w:cs="Arial"/>
          <w:szCs w:val="20"/>
        </w:rPr>
        <w:t xml:space="preserve"> completely </w:t>
      </w:r>
      <w:r w:rsidR="00986D82">
        <w:rPr>
          <w:rFonts w:cs="Arial"/>
          <w:szCs w:val="20"/>
        </w:rPr>
        <w:t>strictly</w:t>
      </w:r>
      <w:r w:rsidR="00986D82" w:rsidRPr="000E0266">
        <w:rPr>
          <w:rFonts w:cs="Arial"/>
          <w:szCs w:val="20"/>
        </w:rPr>
        <w:t xml:space="preserve"> </w:t>
      </w:r>
      <w:r w:rsidR="00772865" w:rsidRPr="000E0266">
        <w:rPr>
          <w:rFonts w:cs="Arial"/>
          <w:szCs w:val="20"/>
        </w:rPr>
        <w:t>confidential</w:t>
      </w:r>
      <w:r w:rsidR="00986D82">
        <w:rPr>
          <w:rFonts w:cs="Arial"/>
          <w:szCs w:val="20"/>
        </w:rPr>
        <w:t xml:space="preserve"> and y</w:t>
      </w:r>
      <w:r w:rsidR="00394E5D">
        <w:rPr>
          <w:rFonts w:cs="Arial"/>
          <w:szCs w:val="20"/>
        </w:rPr>
        <w:t xml:space="preserve">our participation is voluntary.  This is strictly an opinion survey.  </w:t>
      </w:r>
      <w:r w:rsidR="00772865" w:rsidRPr="000E0266">
        <w:rPr>
          <w:rFonts w:cs="Arial"/>
          <w:szCs w:val="20"/>
        </w:rPr>
        <w:t>We are not attempting to sell you anything and your participation wi</w:t>
      </w:r>
      <w:r>
        <w:rPr>
          <w:rFonts w:cs="Arial"/>
          <w:szCs w:val="20"/>
        </w:rPr>
        <w:t xml:space="preserve">ll not result in future calls. </w:t>
      </w:r>
      <w:r w:rsidR="00772865" w:rsidRPr="000E0266">
        <w:rPr>
          <w:rFonts w:cs="Arial"/>
          <w:szCs w:val="20"/>
        </w:rPr>
        <w:t xml:space="preserve">For quality control purposes, my supervisor may monitor this call.  </w:t>
      </w:r>
    </w:p>
    <w:p w14:paraId="5E35B403" w14:textId="77777777" w:rsidR="00772865" w:rsidRPr="000E0266" w:rsidRDefault="00772865" w:rsidP="00772865">
      <w:pPr>
        <w:pStyle w:val="NormalWeb"/>
        <w:tabs>
          <w:tab w:val="left" w:pos="720"/>
        </w:tabs>
        <w:spacing w:before="0" w:beforeAutospacing="0" w:after="0" w:afterAutospacing="0"/>
        <w:rPr>
          <w:rFonts w:ascii="Arial" w:hAnsi="Arial" w:cs="Arial"/>
        </w:rPr>
      </w:pPr>
      <w:r w:rsidRPr="000E0266">
        <w:rPr>
          <w:rFonts w:ascii="Arial" w:hAnsi="Arial" w:cs="Arial"/>
        </w:rPr>
        <w:t xml:space="preserve"> </w:t>
      </w:r>
    </w:p>
    <w:p w14:paraId="4D47BD97" w14:textId="77777777" w:rsidR="00772865" w:rsidRPr="000E0266" w:rsidRDefault="00F67F54" w:rsidP="00772865">
      <w:pPr>
        <w:ind w:left="1800" w:hanging="360"/>
      </w:pPr>
      <w:r>
        <w:t>1</w:t>
      </w:r>
      <w:r>
        <w:tab/>
        <w:t>NOW IS GOOD TIME [GO TO Q</w:t>
      </w:r>
      <w:r w:rsidR="00772865" w:rsidRPr="000E0266">
        <w:t>1]</w:t>
      </w:r>
    </w:p>
    <w:p w14:paraId="54413647" w14:textId="77777777" w:rsidR="00772865" w:rsidRPr="000E0266" w:rsidRDefault="00134536" w:rsidP="00772865">
      <w:pPr>
        <w:ind w:left="1800" w:hanging="360"/>
      </w:pPr>
      <w:r>
        <w:t>2</w:t>
      </w:r>
      <w:r>
        <w:tab/>
        <w:t xml:space="preserve">SCHEDULE AN APPOINTMENT </w:t>
      </w:r>
    </w:p>
    <w:p w14:paraId="04589285" w14:textId="21F2058E" w:rsidR="00772865" w:rsidRPr="003E4A00" w:rsidRDefault="00772865" w:rsidP="003E4A00">
      <w:pPr>
        <w:ind w:left="1800" w:hanging="360"/>
        <w:rPr>
          <w:color w:val="17365D" w:themeColor="text2" w:themeShade="BF"/>
        </w:rPr>
      </w:pPr>
      <w:r w:rsidRPr="003E4A00">
        <w:rPr>
          <w:color w:val="17365D" w:themeColor="text2" w:themeShade="BF"/>
        </w:rPr>
        <w:t>3</w:t>
      </w:r>
      <w:r w:rsidRPr="003E4A00">
        <w:rPr>
          <w:color w:val="17365D" w:themeColor="text2" w:themeShade="BF"/>
        </w:rPr>
        <w:tab/>
      </w:r>
      <w:r w:rsidR="00134536" w:rsidRPr="003E4A00">
        <w:rPr>
          <w:color w:val="17365D" w:themeColor="text2" w:themeShade="BF"/>
        </w:rPr>
        <w:t>REFUS</w:t>
      </w:r>
      <w:r w:rsidR="00B37B5C" w:rsidRPr="003E4A00">
        <w:rPr>
          <w:color w:val="17365D" w:themeColor="text2" w:themeShade="BF"/>
        </w:rPr>
        <w:t>ED [</w:t>
      </w:r>
      <w:r w:rsidR="00525621">
        <w:rPr>
          <w:color w:val="002060"/>
        </w:rPr>
        <w:t>TER</w:t>
      </w:r>
      <w:r w:rsidR="00525621" w:rsidRPr="00525621">
        <w:rPr>
          <w:color w:val="002060"/>
        </w:rPr>
        <w:t>MINAT</w:t>
      </w:r>
      <w:r w:rsidR="00525621">
        <w:rPr>
          <w:color w:val="002060"/>
        </w:rPr>
        <w:t>E</w:t>
      </w:r>
      <w:r w:rsidR="00B37B5C" w:rsidRPr="003E4A00">
        <w:rPr>
          <w:color w:val="17365D" w:themeColor="text2" w:themeShade="BF"/>
        </w:rPr>
        <w:t>]</w:t>
      </w:r>
    </w:p>
    <w:p w14:paraId="54F9B05D" w14:textId="77777777" w:rsidR="009A39BF" w:rsidRDefault="009A39BF" w:rsidP="00772865">
      <w:pPr>
        <w:pStyle w:val="BodyTextIndent2"/>
        <w:spacing w:after="0" w:line="240" w:lineRule="auto"/>
        <w:ind w:left="720" w:hanging="720"/>
      </w:pPr>
    </w:p>
    <w:p w14:paraId="09EFB488" w14:textId="77777777" w:rsidR="009A39BF" w:rsidRDefault="009A39BF" w:rsidP="00772865">
      <w:pPr>
        <w:pStyle w:val="BodyTextIndent2"/>
        <w:spacing w:after="0" w:line="240" w:lineRule="auto"/>
        <w:ind w:left="720" w:hanging="720"/>
      </w:pPr>
    </w:p>
    <w:p w14:paraId="40C60776" w14:textId="77777777" w:rsidR="00C37D28" w:rsidRDefault="00C37D28" w:rsidP="00772865">
      <w:pPr>
        <w:pStyle w:val="BodyTextIndent2"/>
        <w:spacing w:after="0" w:line="240" w:lineRule="auto"/>
        <w:ind w:left="720" w:hanging="720"/>
      </w:pPr>
    </w:p>
    <w:p w14:paraId="08191DE6" w14:textId="54D77742" w:rsidR="00C37D28" w:rsidRPr="00B521A1" w:rsidRDefault="00D42266" w:rsidP="00772865">
      <w:pPr>
        <w:pStyle w:val="BodyTextIndent2"/>
        <w:spacing w:after="0" w:line="240" w:lineRule="auto"/>
        <w:ind w:left="720" w:hanging="720"/>
        <w:rPr>
          <w:sz w:val="24"/>
        </w:rPr>
      </w:pPr>
      <w:r>
        <w:rPr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6EFE6" wp14:editId="56163565">
                <wp:simplePos x="0" y="0"/>
                <wp:positionH relativeFrom="column">
                  <wp:posOffset>3320415</wp:posOffset>
                </wp:positionH>
                <wp:positionV relativeFrom="paragraph">
                  <wp:posOffset>-111760</wp:posOffset>
                </wp:positionV>
                <wp:extent cx="2971800" cy="457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D6B6B" w14:textId="39505DDA" w:rsidR="00CD0346" w:rsidRDefault="00CD0346">
                            <w:r w:rsidRPr="00D42266">
                              <w:rPr>
                                <w:highlight w:val="cyan"/>
                              </w:rPr>
                              <w:t>*</w:t>
                            </w:r>
                            <w:r>
                              <w:t>Indicates a new question not asked in Phase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61.45pt;margin-top:-8.8pt;width:234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" filled="f" stroked="f">
                <v:textbox>
                  <w:txbxContent>
                    <w:p w14:paraId="32FD6B6B" w14:textId="39505DDA" w:rsidR="00CD0346" w:rsidRDefault="00CD0346">
                      <w:r w:rsidRPr="00D42266">
                        <w:rPr>
                          <w:highlight w:val="cyan"/>
                        </w:rPr>
                        <w:t>*</w:t>
                      </w:r>
                      <w:r>
                        <w:t>Indicates a new question not asked in Phase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9CC6D6" w14:textId="224DA2A7" w:rsidR="00C37D28" w:rsidRPr="00B521A1" w:rsidRDefault="00C37D28" w:rsidP="00772865">
      <w:pPr>
        <w:pStyle w:val="BodyTextIndent2"/>
        <w:spacing w:after="0" w:line="240" w:lineRule="auto"/>
        <w:ind w:left="720" w:hanging="720"/>
        <w:rPr>
          <w:b/>
          <w:sz w:val="24"/>
        </w:rPr>
      </w:pPr>
      <w:r w:rsidRPr="00B521A1">
        <w:rPr>
          <w:b/>
          <w:sz w:val="24"/>
        </w:rPr>
        <w:lastRenderedPageBreak/>
        <w:t>SECTION 1: Company Profile Information</w:t>
      </w:r>
    </w:p>
    <w:p w14:paraId="10C9A1B7" w14:textId="77777777" w:rsidR="00C37D28" w:rsidRPr="000E0266" w:rsidRDefault="00C37D28" w:rsidP="00772865">
      <w:pPr>
        <w:pStyle w:val="BodyTextIndent2"/>
        <w:spacing w:after="0" w:line="240" w:lineRule="auto"/>
        <w:ind w:left="720" w:hanging="720"/>
      </w:pPr>
    </w:p>
    <w:p w14:paraId="4BED8997" w14:textId="3D64A68A" w:rsidR="00B5524D" w:rsidRPr="000E0266" w:rsidRDefault="00B5524D" w:rsidP="002D5AC3">
      <w:pPr>
        <w:pStyle w:val="ListParagraph"/>
        <w:numPr>
          <w:ilvl w:val="0"/>
          <w:numId w:val="13"/>
        </w:numPr>
      </w:pPr>
      <w:r w:rsidRPr="000E0266">
        <w:t xml:space="preserve">Which of the following </w:t>
      </w:r>
      <w:r w:rsidRPr="00166A55">
        <w:rPr>
          <w:rFonts w:cs="Arial"/>
          <w:szCs w:val="22"/>
        </w:rPr>
        <w:t xml:space="preserve">best describes your </w:t>
      </w:r>
      <w:r w:rsidR="00706F29">
        <w:rPr>
          <w:rFonts w:cs="Arial"/>
          <w:szCs w:val="22"/>
        </w:rPr>
        <w:t>involvement in de</w:t>
      </w:r>
      <w:r w:rsidRPr="00166A55">
        <w:rPr>
          <w:rFonts w:cs="Arial"/>
          <w:szCs w:val="22"/>
        </w:rPr>
        <w:t xml:space="preserve">cisions about </w:t>
      </w:r>
      <w:r w:rsidRPr="00166A55">
        <w:rPr>
          <w:rFonts w:cs="Arial"/>
          <w:b/>
          <w:szCs w:val="22"/>
        </w:rPr>
        <w:t>offering employee benefits for your organization</w:t>
      </w:r>
      <w:r w:rsidRPr="00166A55">
        <w:rPr>
          <w:rFonts w:cs="Arial"/>
          <w:szCs w:val="22"/>
        </w:rPr>
        <w:t>?  Are you the primary decision-maker who handles these decisions f</w:t>
      </w:r>
      <w:r w:rsidR="00104040" w:rsidRPr="00166A55">
        <w:rPr>
          <w:rFonts w:cs="Arial"/>
          <w:szCs w:val="22"/>
        </w:rPr>
        <w:t>or your entire organization,</w:t>
      </w:r>
      <w:r w:rsidR="00C70B4A">
        <w:rPr>
          <w:rFonts w:cs="Arial"/>
          <w:szCs w:val="22"/>
        </w:rPr>
        <w:t xml:space="preserve"> are you</w:t>
      </w:r>
      <w:r w:rsidR="00104040" w:rsidRPr="00166A55">
        <w:rPr>
          <w:rFonts w:cs="Arial"/>
          <w:szCs w:val="22"/>
        </w:rPr>
        <w:t xml:space="preserve"> </w:t>
      </w:r>
      <w:r w:rsidRPr="00166A55">
        <w:rPr>
          <w:rFonts w:cs="Arial"/>
          <w:szCs w:val="22"/>
        </w:rPr>
        <w:t>jointly responsible for making these decisions, or are these decisions made by another person in your company</w:t>
      </w:r>
      <w:r w:rsidRPr="000E0266">
        <w:t xml:space="preserve">? </w:t>
      </w:r>
    </w:p>
    <w:p w14:paraId="72C44AEE" w14:textId="77777777" w:rsidR="00B5524D" w:rsidRPr="000E0266" w:rsidRDefault="00B5524D" w:rsidP="00B5524D">
      <w:pPr>
        <w:tabs>
          <w:tab w:val="left" w:pos="2192"/>
        </w:tabs>
      </w:pPr>
      <w:r w:rsidRPr="000E0266">
        <w:t xml:space="preserve"> </w:t>
      </w:r>
    </w:p>
    <w:p w14:paraId="6F7B8DEF" w14:textId="77777777" w:rsidR="00B5524D" w:rsidRPr="00EB76CF" w:rsidRDefault="00B5524D" w:rsidP="002D5AC3">
      <w:pPr>
        <w:pStyle w:val="NotesComments"/>
        <w:numPr>
          <w:ilvl w:val="0"/>
          <w:numId w:val="11"/>
        </w:numPr>
        <w:ind w:left="1800"/>
        <w:rPr>
          <w:color w:val="auto"/>
        </w:rPr>
      </w:pPr>
      <w:r w:rsidRPr="00EB76CF">
        <w:rPr>
          <w:color w:val="auto"/>
        </w:rPr>
        <w:t>I am the primary decision-maker [GO TO Q2]</w:t>
      </w:r>
    </w:p>
    <w:p w14:paraId="7201053A" w14:textId="77777777" w:rsidR="00B5524D" w:rsidRPr="00EB76CF" w:rsidRDefault="00B5524D" w:rsidP="002D5AC3">
      <w:pPr>
        <w:pStyle w:val="NotesComments"/>
        <w:numPr>
          <w:ilvl w:val="0"/>
          <w:numId w:val="11"/>
        </w:numPr>
        <w:ind w:left="1800"/>
        <w:rPr>
          <w:color w:val="auto"/>
        </w:rPr>
      </w:pPr>
      <w:r w:rsidRPr="00EB76CF">
        <w:rPr>
          <w:color w:val="auto"/>
        </w:rPr>
        <w:t xml:space="preserve">Jointly responsible </w:t>
      </w:r>
      <w:r w:rsidR="00EB76CF" w:rsidRPr="00EB76CF">
        <w:rPr>
          <w:color w:val="auto"/>
        </w:rPr>
        <w:t>[GO TO Q2</w:t>
      </w:r>
      <w:r w:rsidRPr="00EB76CF">
        <w:rPr>
          <w:color w:val="auto"/>
        </w:rPr>
        <w:t>]</w:t>
      </w:r>
    </w:p>
    <w:p w14:paraId="2C328891" w14:textId="77777777" w:rsidR="00772865" w:rsidRPr="00EB76CF" w:rsidRDefault="00B5524D" w:rsidP="002D5AC3">
      <w:pPr>
        <w:numPr>
          <w:ilvl w:val="0"/>
          <w:numId w:val="11"/>
        </w:numPr>
        <w:spacing w:before="0" w:after="0" w:line="240" w:lineRule="auto"/>
        <w:ind w:left="1800"/>
      </w:pPr>
      <w:r w:rsidRPr="00EB76CF">
        <w:t xml:space="preserve">Not responsible – </w:t>
      </w:r>
      <w:r w:rsidR="00E87C21">
        <w:rPr>
          <w:rStyle w:val="PageNumber"/>
        </w:rPr>
        <w:t xml:space="preserve">[GO BACK TO SCREENING </w:t>
      </w:r>
      <w:r w:rsidR="00BA383D">
        <w:rPr>
          <w:rStyle w:val="PageNumber"/>
        </w:rPr>
        <w:t>QB]</w:t>
      </w:r>
    </w:p>
    <w:p w14:paraId="29ADFE51" w14:textId="77777777" w:rsidR="00772865" w:rsidRDefault="00772865" w:rsidP="00772865">
      <w:pPr>
        <w:ind w:left="720" w:hanging="720"/>
      </w:pPr>
    </w:p>
    <w:p w14:paraId="13022286" w14:textId="77777777" w:rsidR="00772865" w:rsidRDefault="000C6089" w:rsidP="002D5AC3">
      <w:pPr>
        <w:pStyle w:val="ListParagraph"/>
        <w:numPr>
          <w:ilvl w:val="0"/>
          <w:numId w:val="13"/>
        </w:numPr>
      </w:pPr>
      <w:r>
        <w:t xml:space="preserve">Approximately how many </w:t>
      </w:r>
      <w:r w:rsidR="007A1A14">
        <w:t xml:space="preserve">employees </w:t>
      </w:r>
      <w:r>
        <w:t xml:space="preserve">does </w:t>
      </w:r>
      <w:r w:rsidR="007A1A14">
        <w:t>your organization</w:t>
      </w:r>
      <w:r>
        <w:t xml:space="preserve"> have</w:t>
      </w:r>
      <w:r w:rsidR="00772865" w:rsidRPr="000E0266">
        <w:t xml:space="preserve">? </w:t>
      </w:r>
      <w:r w:rsidR="007A1A14">
        <w:t xml:space="preserve">Please count all employees including full and part time, permanent and temporary workers. </w:t>
      </w:r>
    </w:p>
    <w:p w14:paraId="53F331E4" w14:textId="77777777" w:rsidR="001A3549" w:rsidRDefault="001A3549" w:rsidP="00772865">
      <w:pPr>
        <w:tabs>
          <w:tab w:val="left" w:pos="2192"/>
        </w:tabs>
      </w:pPr>
    </w:p>
    <w:p w14:paraId="33CDCF0C" w14:textId="77777777" w:rsidR="000C6089" w:rsidRDefault="000C6089" w:rsidP="00772865">
      <w:pPr>
        <w:tabs>
          <w:tab w:val="left" w:pos="2192"/>
        </w:tabs>
      </w:pPr>
      <w:r>
        <w:tab/>
        <w:t>ENTER NUMBER ___________________</w:t>
      </w:r>
      <w:r w:rsidR="00B4208A">
        <w:t>(0 TO 999,000)</w:t>
      </w:r>
    </w:p>
    <w:p w14:paraId="798CC351" w14:textId="77777777" w:rsidR="000C6089" w:rsidRDefault="000C6089" w:rsidP="00772865">
      <w:pPr>
        <w:tabs>
          <w:tab w:val="left" w:pos="2192"/>
        </w:tabs>
      </w:pPr>
    </w:p>
    <w:p w14:paraId="282DF0F7" w14:textId="4D11F34B" w:rsidR="000C6089" w:rsidRDefault="000C6089" w:rsidP="000C6089">
      <w:pPr>
        <w:tabs>
          <w:tab w:val="left" w:pos="1440"/>
        </w:tabs>
      </w:pPr>
      <w:r>
        <w:tab/>
      </w:r>
      <w:r w:rsidR="00BA383D">
        <w:t xml:space="preserve">AUTOFILL </w:t>
      </w:r>
      <w:r>
        <w:t>RANGE</w:t>
      </w:r>
      <w:r w:rsidR="001A3549">
        <w:t xml:space="preserve"> (DO NOT READ)</w:t>
      </w:r>
      <w:r>
        <w:t>:</w:t>
      </w:r>
    </w:p>
    <w:p w14:paraId="0581F4FF" w14:textId="77777777" w:rsidR="000C6089" w:rsidRPr="00440143" w:rsidRDefault="000C6089" w:rsidP="00440143">
      <w:pPr>
        <w:pStyle w:val="singlechoiceanswer0"/>
        <w:ind w:left="3240" w:hanging="1800"/>
        <w:rPr>
          <w:rStyle w:val="SubtleEmphasis"/>
          <w:i w:val="0"/>
          <w:color w:val="auto"/>
        </w:rPr>
      </w:pPr>
    </w:p>
    <w:p w14:paraId="65A09621" w14:textId="77777777" w:rsidR="00772865" w:rsidRPr="00440143" w:rsidRDefault="007A1A14" w:rsidP="00B812AE">
      <w:pPr>
        <w:pStyle w:val="AnswerList"/>
        <w:rPr>
          <w:rStyle w:val="SubtleEmphasis"/>
          <w:i w:val="0"/>
          <w:color w:val="auto"/>
        </w:rPr>
      </w:pPr>
      <w:r w:rsidRPr="00440143">
        <w:rPr>
          <w:rStyle w:val="SubtleEmphasis"/>
          <w:i w:val="0"/>
          <w:color w:val="auto"/>
        </w:rPr>
        <w:t xml:space="preserve">Under </w:t>
      </w:r>
      <w:r w:rsidR="000B166F">
        <w:rPr>
          <w:rStyle w:val="SubtleEmphasis"/>
          <w:i w:val="0"/>
          <w:color w:val="auto"/>
        </w:rPr>
        <w:t>1</w:t>
      </w:r>
      <w:r w:rsidRPr="00440143">
        <w:rPr>
          <w:rStyle w:val="SubtleEmphasis"/>
          <w:i w:val="0"/>
          <w:color w:val="auto"/>
        </w:rPr>
        <w:t>0</w:t>
      </w:r>
      <w:r w:rsidR="00772865" w:rsidRPr="00440143">
        <w:rPr>
          <w:rStyle w:val="SubtleEmphasis"/>
          <w:i w:val="0"/>
          <w:color w:val="auto"/>
        </w:rPr>
        <w:t xml:space="preserve"> [THANK AND TERMINATE]  </w:t>
      </w:r>
    </w:p>
    <w:p w14:paraId="5CAC525E" w14:textId="77777777" w:rsidR="00772865" w:rsidRPr="00440143" w:rsidRDefault="00EA7F10" w:rsidP="00B812AE">
      <w:pPr>
        <w:pStyle w:val="AnswerList"/>
        <w:rPr>
          <w:rStyle w:val="SubtleEmphasis"/>
          <w:i w:val="0"/>
          <w:color w:val="auto"/>
        </w:rPr>
      </w:pPr>
      <w:r>
        <w:rPr>
          <w:rStyle w:val="SubtleEmphasis"/>
          <w:i w:val="0"/>
          <w:color w:val="auto"/>
        </w:rPr>
        <w:t>1</w:t>
      </w:r>
      <w:r w:rsidR="00A232FD" w:rsidRPr="00440143">
        <w:rPr>
          <w:rStyle w:val="SubtleEmphasis"/>
          <w:i w:val="0"/>
          <w:color w:val="auto"/>
        </w:rPr>
        <w:t>0 to 49</w:t>
      </w:r>
      <w:r w:rsidR="007A1A14" w:rsidRPr="00440143">
        <w:rPr>
          <w:rStyle w:val="SubtleEmphasis"/>
          <w:i w:val="0"/>
          <w:color w:val="auto"/>
        </w:rPr>
        <w:t xml:space="preserve"> employees</w:t>
      </w:r>
      <w:r w:rsidR="00772865" w:rsidRPr="00440143">
        <w:rPr>
          <w:rStyle w:val="SubtleEmphasis"/>
          <w:i w:val="0"/>
          <w:color w:val="auto"/>
        </w:rPr>
        <w:t xml:space="preserve"> </w:t>
      </w:r>
    </w:p>
    <w:p w14:paraId="59E0CCF1" w14:textId="77777777" w:rsidR="00772865" w:rsidRPr="00440143" w:rsidRDefault="00A232FD" w:rsidP="00B812AE">
      <w:pPr>
        <w:pStyle w:val="AnswerList"/>
        <w:rPr>
          <w:rStyle w:val="SubtleEmphasis"/>
          <w:i w:val="0"/>
          <w:color w:val="auto"/>
        </w:rPr>
      </w:pPr>
      <w:r w:rsidRPr="00440143">
        <w:rPr>
          <w:rStyle w:val="SubtleEmphasis"/>
          <w:i w:val="0"/>
          <w:color w:val="auto"/>
        </w:rPr>
        <w:t>50</w:t>
      </w:r>
      <w:r w:rsidR="007A1A14" w:rsidRPr="00440143">
        <w:rPr>
          <w:rStyle w:val="SubtleEmphasis"/>
          <w:i w:val="0"/>
          <w:color w:val="auto"/>
        </w:rPr>
        <w:t xml:space="preserve"> to 99</w:t>
      </w:r>
    </w:p>
    <w:p w14:paraId="20232FDD" w14:textId="77777777" w:rsidR="007A1A14" w:rsidRPr="00440143" w:rsidRDefault="007A1A14" w:rsidP="00B812AE">
      <w:pPr>
        <w:pStyle w:val="AnswerList"/>
        <w:rPr>
          <w:rStyle w:val="SubtleEmphasis"/>
          <w:i w:val="0"/>
          <w:color w:val="auto"/>
        </w:rPr>
      </w:pPr>
      <w:r w:rsidRPr="00440143">
        <w:rPr>
          <w:rStyle w:val="SubtleEmphasis"/>
          <w:i w:val="0"/>
          <w:color w:val="auto"/>
        </w:rPr>
        <w:t>100 to 249</w:t>
      </w:r>
    </w:p>
    <w:p w14:paraId="00F003DC" w14:textId="77777777" w:rsidR="007A1A14" w:rsidRPr="00440143" w:rsidRDefault="007A1A14" w:rsidP="00B812AE">
      <w:pPr>
        <w:pStyle w:val="AnswerList"/>
        <w:rPr>
          <w:rStyle w:val="SubtleEmphasis"/>
          <w:i w:val="0"/>
          <w:color w:val="auto"/>
        </w:rPr>
      </w:pPr>
      <w:r w:rsidRPr="00440143">
        <w:rPr>
          <w:rStyle w:val="SubtleEmphasis"/>
          <w:i w:val="0"/>
          <w:color w:val="auto"/>
        </w:rPr>
        <w:t>250 to 499</w:t>
      </w:r>
    </w:p>
    <w:p w14:paraId="12D0C8D8" w14:textId="77777777" w:rsidR="007A1A14" w:rsidRPr="00440143" w:rsidRDefault="00A232FD" w:rsidP="00B812AE">
      <w:pPr>
        <w:pStyle w:val="AnswerList"/>
        <w:rPr>
          <w:rStyle w:val="SubtleEmphasis"/>
          <w:i w:val="0"/>
          <w:color w:val="auto"/>
        </w:rPr>
      </w:pPr>
      <w:r w:rsidRPr="00440143">
        <w:rPr>
          <w:rStyle w:val="SubtleEmphasis"/>
          <w:i w:val="0"/>
          <w:color w:val="auto"/>
        </w:rPr>
        <w:t>500 to 999</w:t>
      </w:r>
    </w:p>
    <w:p w14:paraId="6EB5C99A" w14:textId="44AF5984" w:rsidR="007A1A14" w:rsidRPr="00440143" w:rsidRDefault="007A1A14" w:rsidP="00B812AE">
      <w:pPr>
        <w:pStyle w:val="AnswerList"/>
        <w:rPr>
          <w:rStyle w:val="SubtleEmphasis"/>
          <w:i w:val="0"/>
          <w:color w:val="auto"/>
        </w:rPr>
      </w:pPr>
      <w:r w:rsidRPr="00440143">
        <w:rPr>
          <w:rStyle w:val="SubtleEmphasis"/>
          <w:i w:val="0"/>
          <w:color w:val="auto"/>
        </w:rPr>
        <w:t>1</w:t>
      </w:r>
      <w:r w:rsidR="00A232FD" w:rsidRPr="00440143">
        <w:rPr>
          <w:rStyle w:val="SubtleEmphasis"/>
          <w:i w:val="0"/>
          <w:color w:val="auto"/>
        </w:rPr>
        <w:t>,</w:t>
      </w:r>
      <w:r w:rsidRPr="00440143">
        <w:rPr>
          <w:rStyle w:val="SubtleEmphasis"/>
          <w:i w:val="0"/>
          <w:color w:val="auto"/>
        </w:rPr>
        <w:t>000 to 2</w:t>
      </w:r>
      <w:r w:rsidR="00A232FD" w:rsidRPr="00440143">
        <w:rPr>
          <w:rStyle w:val="SubtleEmphasis"/>
          <w:i w:val="0"/>
          <w:color w:val="auto"/>
        </w:rPr>
        <w:t>,</w:t>
      </w:r>
      <w:r w:rsidR="001917B2">
        <w:rPr>
          <w:rStyle w:val="SubtleEmphasis"/>
          <w:i w:val="0"/>
          <w:color w:val="auto"/>
        </w:rPr>
        <w:t>499</w:t>
      </w:r>
    </w:p>
    <w:p w14:paraId="4F041B0F" w14:textId="77777777" w:rsidR="007A1A14" w:rsidRPr="00440143" w:rsidRDefault="000C6089" w:rsidP="00B812AE">
      <w:pPr>
        <w:pStyle w:val="AnswerList"/>
        <w:rPr>
          <w:rStyle w:val="SubtleEmphasis"/>
          <w:i w:val="0"/>
          <w:color w:val="auto"/>
        </w:rPr>
      </w:pPr>
      <w:r w:rsidRPr="00440143">
        <w:rPr>
          <w:rStyle w:val="SubtleEmphasis"/>
          <w:i w:val="0"/>
          <w:color w:val="auto"/>
        </w:rPr>
        <w:t>2</w:t>
      </w:r>
      <w:r w:rsidR="00A232FD" w:rsidRPr="00440143">
        <w:rPr>
          <w:rStyle w:val="SubtleEmphasis"/>
          <w:i w:val="0"/>
          <w:color w:val="auto"/>
        </w:rPr>
        <w:t>,</w:t>
      </w:r>
      <w:r w:rsidRPr="00440143">
        <w:rPr>
          <w:rStyle w:val="SubtleEmphasis"/>
          <w:i w:val="0"/>
          <w:color w:val="auto"/>
        </w:rPr>
        <w:t>500 to 4,999</w:t>
      </w:r>
    </w:p>
    <w:p w14:paraId="6B8EE54A" w14:textId="77777777" w:rsidR="000C6089" w:rsidRPr="00440143" w:rsidRDefault="000C6089" w:rsidP="00B812AE">
      <w:pPr>
        <w:pStyle w:val="AnswerList"/>
        <w:rPr>
          <w:rStyle w:val="SubtleEmphasis"/>
          <w:i w:val="0"/>
          <w:color w:val="auto"/>
        </w:rPr>
      </w:pPr>
      <w:r w:rsidRPr="00440143">
        <w:rPr>
          <w:rStyle w:val="SubtleEmphasis"/>
          <w:i w:val="0"/>
          <w:color w:val="auto"/>
        </w:rPr>
        <w:t>5,000 or over</w:t>
      </w:r>
    </w:p>
    <w:p w14:paraId="63FF35BA" w14:textId="77777777" w:rsidR="00772865" w:rsidRPr="00920709" w:rsidRDefault="001E22C4" w:rsidP="00B812AE">
      <w:pPr>
        <w:pStyle w:val="AnswerList"/>
        <w:rPr>
          <w:rStyle w:val="SubtleEmphasis"/>
          <w:i w:val="0"/>
          <w:color w:val="auto"/>
        </w:rPr>
      </w:pPr>
      <w:r w:rsidRPr="00920709">
        <w:rPr>
          <w:rStyle w:val="SubtleEmphasis"/>
          <w:i w:val="0"/>
          <w:color w:val="auto"/>
        </w:rPr>
        <w:t>DON’T KNOW</w:t>
      </w:r>
      <w:r w:rsidR="00A232FD" w:rsidRPr="00920709">
        <w:rPr>
          <w:rStyle w:val="SubtleEmphasis"/>
          <w:i w:val="0"/>
          <w:color w:val="auto"/>
        </w:rPr>
        <w:t xml:space="preserve"> [</w:t>
      </w:r>
      <w:r w:rsidR="00306E24" w:rsidRPr="00920709">
        <w:rPr>
          <w:rStyle w:val="SubtleEmphasis"/>
          <w:i w:val="0"/>
          <w:color w:val="auto"/>
        </w:rPr>
        <w:t>USE COMPANY SIZE FROM SAMPLE IDENTIFIER AND CONTINUE]</w:t>
      </w:r>
    </w:p>
    <w:p w14:paraId="50BD057F" w14:textId="5396A05F" w:rsidR="00772865" w:rsidRPr="00920709" w:rsidRDefault="00A232FD" w:rsidP="00B812AE">
      <w:pPr>
        <w:pStyle w:val="AnswerList"/>
        <w:rPr>
          <w:rStyle w:val="SubtleEmphasis"/>
          <w:i w:val="0"/>
          <w:color w:val="auto"/>
        </w:rPr>
      </w:pPr>
      <w:r w:rsidRPr="00920709">
        <w:rPr>
          <w:rStyle w:val="SubtleEmphasis"/>
          <w:i w:val="0"/>
          <w:color w:val="auto"/>
        </w:rPr>
        <w:t>REFUSED [</w:t>
      </w:r>
      <w:r w:rsidR="00606C6F" w:rsidRPr="00920709">
        <w:rPr>
          <w:rStyle w:val="SubtleEmphasis"/>
          <w:i w:val="0"/>
          <w:color w:val="auto"/>
        </w:rPr>
        <w:t>USE COMPANY SIZE FROM SAMPLE IDENTIFIER AND CONTINUE</w:t>
      </w:r>
      <w:r w:rsidR="00772865" w:rsidRPr="00920709">
        <w:rPr>
          <w:rStyle w:val="SubtleEmphasis"/>
          <w:i w:val="0"/>
          <w:color w:val="auto"/>
        </w:rPr>
        <w:t xml:space="preserve">]  </w:t>
      </w:r>
    </w:p>
    <w:p w14:paraId="7E88CCAC" w14:textId="77777777" w:rsidR="00772865" w:rsidRDefault="00772865" w:rsidP="00772865"/>
    <w:p w14:paraId="6120E622" w14:textId="77777777" w:rsidR="00ED102F" w:rsidRDefault="004044A5" w:rsidP="00265806">
      <w:pPr>
        <w:ind w:left="720"/>
      </w:pPr>
      <w:r>
        <w:t>SOFT QUOTAS:</w:t>
      </w:r>
      <w:r w:rsidR="00ED102F">
        <w:t xml:space="preserve"> </w:t>
      </w:r>
    </w:p>
    <w:p w14:paraId="462985BC" w14:textId="42F7EE77" w:rsidR="00772865" w:rsidRDefault="00EA7F10" w:rsidP="00265806">
      <w:pPr>
        <w:ind w:left="1440"/>
      </w:pPr>
      <w:r>
        <w:t>1</w:t>
      </w:r>
      <w:r w:rsidR="00916268">
        <w:t>0 – 49 EMPLOYEES – 116</w:t>
      </w:r>
    </w:p>
    <w:p w14:paraId="41FC5FE7" w14:textId="36DF1A92" w:rsidR="00ED102F" w:rsidRDefault="00ED102F" w:rsidP="00265806">
      <w:pPr>
        <w:ind w:left="1440"/>
      </w:pPr>
      <w:r>
        <w:t xml:space="preserve">50 – 99 </w:t>
      </w:r>
      <w:r w:rsidR="00916268">
        <w:t>EMPLOYEES – 116</w:t>
      </w:r>
    </w:p>
    <w:p w14:paraId="09F7FC42" w14:textId="75715564" w:rsidR="00ED102F" w:rsidRDefault="00916268" w:rsidP="00265806">
      <w:pPr>
        <w:ind w:left="1440"/>
      </w:pPr>
      <w:r>
        <w:t>100 – 249 EMPLOYEES – 52</w:t>
      </w:r>
    </w:p>
    <w:p w14:paraId="09953391" w14:textId="4EF68EB9" w:rsidR="002D578F" w:rsidRDefault="002D578F" w:rsidP="00265806">
      <w:pPr>
        <w:ind w:left="1440"/>
      </w:pPr>
      <w:r>
        <w:t xml:space="preserve">250 – 499 </w:t>
      </w:r>
      <w:r w:rsidR="007B4594">
        <w:t xml:space="preserve">EMPLOYEES </w:t>
      </w:r>
      <w:r w:rsidR="00916268">
        <w:t>– 52</w:t>
      </w:r>
    </w:p>
    <w:p w14:paraId="3BE7EF02" w14:textId="2D6EAB61" w:rsidR="002D578F" w:rsidRDefault="002D578F" w:rsidP="00265806">
      <w:pPr>
        <w:ind w:left="1440"/>
      </w:pPr>
      <w:r>
        <w:t>500 –</w:t>
      </w:r>
      <w:r w:rsidR="007B4594">
        <w:t xml:space="preserve"> 999 EMPLOYEES –</w:t>
      </w:r>
      <w:r w:rsidR="008F595B">
        <w:t xml:space="preserve"> 16</w:t>
      </w:r>
    </w:p>
    <w:p w14:paraId="4BC8F572" w14:textId="302E3DD9" w:rsidR="002D578F" w:rsidRDefault="002D578F" w:rsidP="00265806">
      <w:pPr>
        <w:ind w:left="1440"/>
      </w:pPr>
      <w:r>
        <w:t>1000 –</w:t>
      </w:r>
      <w:r w:rsidR="007B4594">
        <w:t xml:space="preserve"> 2499 EMPLOYEES –</w:t>
      </w:r>
      <w:r w:rsidR="008F595B">
        <w:t xml:space="preserve"> 16</w:t>
      </w:r>
    </w:p>
    <w:p w14:paraId="777CE875" w14:textId="0F29FDA5" w:rsidR="002D578F" w:rsidRDefault="002D578F" w:rsidP="00265806">
      <w:pPr>
        <w:ind w:left="1440"/>
      </w:pPr>
      <w:r>
        <w:t>2500 –</w:t>
      </w:r>
      <w:r w:rsidR="007B4594">
        <w:t xml:space="preserve"> </w:t>
      </w:r>
      <w:r w:rsidR="008C768F">
        <w:t>4</w:t>
      </w:r>
      <w:r w:rsidR="007B4594">
        <w:t xml:space="preserve">999 EMPLOYEES – </w:t>
      </w:r>
      <w:r w:rsidR="008F595B">
        <w:t>16</w:t>
      </w:r>
    </w:p>
    <w:p w14:paraId="0DEECCBD" w14:textId="0993FB4C" w:rsidR="002D578F" w:rsidRDefault="007B4594" w:rsidP="00265806">
      <w:pPr>
        <w:ind w:left="1440"/>
      </w:pPr>
      <w:r>
        <w:t xml:space="preserve">5000+ EMPLOYEES </w:t>
      </w:r>
      <w:proofErr w:type="gramStart"/>
      <w:r>
        <w:t xml:space="preserve">– </w:t>
      </w:r>
      <w:r w:rsidR="008F595B">
        <w:t xml:space="preserve"> 16</w:t>
      </w:r>
      <w:proofErr w:type="gramEnd"/>
    </w:p>
    <w:p w14:paraId="1D31286F" w14:textId="77777777" w:rsidR="004044A5" w:rsidRDefault="004044A5" w:rsidP="00265806">
      <w:pPr>
        <w:ind w:left="720"/>
      </w:pPr>
    </w:p>
    <w:p w14:paraId="5DD3F02B" w14:textId="77777777" w:rsidR="002E14CA" w:rsidRDefault="002E14CA" w:rsidP="00265806">
      <w:pPr>
        <w:pStyle w:val="ListParagraph"/>
        <w:ind w:left="1440" w:right="-396"/>
        <w:outlineLvl w:val="0"/>
        <w:rPr>
          <w:rFonts w:cs="Arial"/>
          <w:i/>
          <w:color w:val="7F7F7F" w:themeColor="text1" w:themeTint="80"/>
          <w:szCs w:val="20"/>
        </w:rPr>
      </w:pPr>
    </w:p>
    <w:p w14:paraId="26B18F52" w14:textId="77777777" w:rsidR="00914FEF" w:rsidRDefault="00914FEF">
      <w:pPr>
        <w:spacing w:before="0" w:after="0" w:line="240" w:lineRule="auto"/>
        <w:rPr>
          <w:rFonts w:cs="Arial"/>
          <w:i/>
          <w:color w:val="7F7F7F" w:themeColor="text1" w:themeTint="80"/>
          <w:szCs w:val="20"/>
        </w:rPr>
      </w:pPr>
      <w:r>
        <w:rPr>
          <w:rFonts w:cs="Arial"/>
          <w:i/>
          <w:color w:val="7F7F7F" w:themeColor="text1" w:themeTint="80"/>
          <w:szCs w:val="20"/>
        </w:rPr>
        <w:br w:type="page"/>
      </w:r>
    </w:p>
    <w:p w14:paraId="00D0AA6A" w14:textId="77777777" w:rsidR="00772865" w:rsidRPr="00AF4ABB" w:rsidRDefault="00772865" w:rsidP="00772865"/>
    <w:p w14:paraId="6026623F" w14:textId="77777777" w:rsidR="00772865" w:rsidRPr="00AF4ABB" w:rsidRDefault="00F87B25" w:rsidP="002D5AC3">
      <w:pPr>
        <w:pStyle w:val="ListParagraph"/>
        <w:numPr>
          <w:ilvl w:val="0"/>
          <w:numId w:val="13"/>
        </w:numPr>
        <w:rPr>
          <w:lang w:val="fr-FR"/>
        </w:rPr>
      </w:pPr>
      <w:r w:rsidRPr="00AF4ABB">
        <w:t>What is your title?</w:t>
      </w:r>
      <w:r w:rsidR="007D4904" w:rsidRPr="00AF4ABB">
        <w:t xml:space="preserve"> (</w:t>
      </w:r>
      <w:r w:rsidR="002E14CA" w:rsidRPr="00AF4ABB">
        <w:t xml:space="preserve">DO NOT READ LIST. </w:t>
      </w:r>
      <w:r w:rsidR="007D4904" w:rsidRPr="00AF4ABB">
        <w:t>SELECT ALL THAT APPLY)</w:t>
      </w:r>
    </w:p>
    <w:p w14:paraId="3B93FE81" w14:textId="77777777" w:rsidR="00772865" w:rsidRPr="00AF4ABB" w:rsidRDefault="00772865" w:rsidP="00772865">
      <w:pPr>
        <w:rPr>
          <w:lang w:val="fr-FR"/>
        </w:rPr>
      </w:pPr>
      <w:r w:rsidRPr="00AF4ABB">
        <w:rPr>
          <w:lang w:val="fr-FR"/>
        </w:rPr>
        <w:t xml:space="preserve"> </w:t>
      </w:r>
    </w:p>
    <w:p w14:paraId="37976438" w14:textId="77777777" w:rsidR="00F87B25" w:rsidRPr="00AF4ABB" w:rsidRDefault="00F87B25" w:rsidP="002D5AC3">
      <w:pPr>
        <w:pStyle w:val="AnswerList"/>
        <w:numPr>
          <w:ilvl w:val="0"/>
          <w:numId w:val="14"/>
        </w:numPr>
      </w:pPr>
      <w:r w:rsidRPr="00AF4ABB">
        <w:t>Human Resources Manager</w:t>
      </w:r>
    </w:p>
    <w:p w14:paraId="45EC8B84" w14:textId="77777777" w:rsidR="007D4904" w:rsidRPr="00AF4ABB" w:rsidRDefault="007D4904" w:rsidP="002D5AC3">
      <w:pPr>
        <w:pStyle w:val="AnswerList"/>
        <w:numPr>
          <w:ilvl w:val="0"/>
          <w:numId w:val="14"/>
        </w:numPr>
      </w:pPr>
      <w:r w:rsidRPr="00AF4ABB">
        <w:t>Employee Benefits Manager</w:t>
      </w:r>
    </w:p>
    <w:p w14:paraId="1EB11242" w14:textId="77777777" w:rsidR="00772865" w:rsidRPr="00AF4ABB" w:rsidRDefault="00772865" w:rsidP="00F87B25">
      <w:pPr>
        <w:pStyle w:val="AnswerList"/>
      </w:pPr>
      <w:r w:rsidRPr="00AF4ABB">
        <w:t>Owner</w:t>
      </w:r>
    </w:p>
    <w:p w14:paraId="0A163683" w14:textId="77777777" w:rsidR="00772865" w:rsidRPr="00AF4ABB" w:rsidRDefault="00772865" w:rsidP="00F87B25">
      <w:pPr>
        <w:pStyle w:val="AnswerList"/>
      </w:pPr>
      <w:r w:rsidRPr="00AF4ABB">
        <w:t>CEO/Chairman</w:t>
      </w:r>
    </w:p>
    <w:p w14:paraId="1135EC7A" w14:textId="77777777" w:rsidR="00772865" w:rsidRPr="00AF4ABB" w:rsidRDefault="00772865" w:rsidP="00F87B25">
      <w:pPr>
        <w:pStyle w:val="AnswerList"/>
      </w:pPr>
      <w:r w:rsidRPr="00AF4ABB">
        <w:t>CFO</w:t>
      </w:r>
    </w:p>
    <w:p w14:paraId="5CBDB03A" w14:textId="77777777" w:rsidR="00772865" w:rsidRPr="00AF4ABB" w:rsidRDefault="00772865" w:rsidP="00F87B25">
      <w:pPr>
        <w:pStyle w:val="AnswerList"/>
      </w:pPr>
      <w:r w:rsidRPr="00AF4ABB">
        <w:t>President</w:t>
      </w:r>
    </w:p>
    <w:p w14:paraId="741E8BD7" w14:textId="77777777" w:rsidR="00772865" w:rsidRPr="00AF4ABB" w:rsidRDefault="00772865" w:rsidP="00F87B25">
      <w:pPr>
        <w:pStyle w:val="AnswerList"/>
      </w:pPr>
      <w:r w:rsidRPr="00AF4ABB">
        <w:t>Director</w:t>
      </w:r>
    </w:p>
    <w:p w14:paraId="52E7B117" w14:textId="77777777" w:rsidR="00772865" w:rsidRPr="00AF4ABB" w:rsidRDefault="00772865" w:rsidP="00F87B25">
      <w:pPr>
        <w:pStyle w:val="AnswerList"/>
      </w:pPr>
      <w:r w:rsidRPr="00AF4ABB">
        <w:t>Partner</w:t>
      </w:r>
    </w:p>
    <w:p w14:paraId="1D818E1C" w14:textId="77777777" w:rsidR="00772865" w:rsidRPr="00AF4ABB" w:rsidRDefault="00772865" w:rsidP="00F87B25">
      <w:pPr>
        <w:pStyle w:val="AnswerList"/>
      </w:pPr>
      <w:r w:rsidRPr="00AF4ABB">
        <w:t>Vice President</w:t>
      </w:r>
    </w:p>
    <w:p w14:paraId="0E3577FB" w14:textId="1609EB8E" w:rsidR="00772865" w:rsidRPr="00AF4ABB" w:rsidRDefault="00772865" w:rsidP="00F87B25">
      <w:pPr>
        <w:pStyle w:val="AnswerList"/>
      </w:pPr>
      <w:r w:rsidRPr="00AF4ABB">
        <w:t>Other, Specify _____________[MONITOR</w:t>
      </w:r>
      <w:r w:rsidR="000C0269" w:rsidRPr="00AF4ABB">
        <w:t xml:space="preserve"> FOR TITLES THAT ARE CONSISTENT WITH AT LEAST SHARED DECIS</w:t>
      </w:r>
      <w:r w:rsidR="00E87C21" w:rsidRPr="00AF4ABB">
        <w:t>I</w:t>
      </w:r>
      <w:r w:rsidR="000C0269" w:rsidRPr="00AF4ABB">
        <w:t>ON RESPONSIBILITY</w:t>
      </w:r>
      <w:r w:rsidR="00306E24" w:rsidRPr="00AF4ABB">
        <w:t xml:space="preserve"> </w:t>
      </w:r>
    </w:p>
    <w:p w14:paraId="34488751" w14:textId="77777777" w:rsidR="00772865" w:rsidRDefault="00E87C21" w:rsidP="00F87B25">
      <w:pPr>
        <w:pStyle w:val="AnswerList"/>
      </w:pPr>
      <w:r w:rsidRPr="00AF4ABB">
        <w:t xml:space="preserve">(DO NOT READ) </w:t>
      </w:r>
      <w:r w:rsidR="00772865" w:rsidRPr="00AF4ABB">
        <w:t>DK/REFUSED (THANK AND TERMINATE)</w:t>
      </w:r>
    </w:p>
    <w:p w14:paraId="5A0AF368" w14:textId="77777777" w:rsidR="00706F29" w:rsidRDefault="00706F29" w:rsidP="00706F29">
      <w:pPr>
        <w:pStyle w:val="AnswerList"/>
        <w:numPr>
          <w:ilvl w:val="0"/>
          <w:numId w:val="0"/>
        </w:numPr>
        <w:ind w:left="1440"/>
      </w:pPr>
    </w:p>
    <w:p w14:paraId="7128CFDE" w14:textId="77777777" w:rsidR="00706F29" w:rsidRPr="00AF4ABB" w:rsidRDefault="00706F29" w:rsidP="00706F29">
      <w:pPr>
        <w:pStyle w:val="AnswerList"/>
        <w:numPr>
          <w:ilvl w:val="0"/>
          <w:numId w:val="0"/>
        </w:numPr>
        <w:ind w:left="1440"/>
      </w:pPr>
    </w:p>
    <w:p w14:paraId="43115F0F" w14:textId="77777777" w:rsidR="006A1BA9" w:rsidRPr="000E0266" w:rsidRDefault="001D7CCF" w:rsidP="002D5AC3">
      <w:pPr>
        <w:pStyle w:val="ListParagraph"/>
        <w:numPr>
          <w:ilvl w:val="0"/>
          <w:numId w:val="13"/>
        </w:numPr>
      </w:pPr>
      <w:r>
        <w:t>Do you currently use a payroll</w:t>
      </w:r>
      <w:r w:rsidR="00265806">
        <w:t xml:space="preserve"> automatic deduction/direct deposit service to pay your employees, meaning they receive their payment electronically and taxes or other deductions are automatically deducted from their pay?</w:t>
      </w:r>
    </w:p>
    <w:p w14:paraId="0C78A030" w14:textId="77777777" w:rsidR="006A1BA9" w:rsidRPr="000E0266" w:rsidRDefault="006A1BA9" w:rsidP="006A1BA9">
      <w:pPr>
        <w:ind w:left="720" w:hanging="720"/>
      </w:pPr>
      <w:r w:rsidRPr="000E0266">
        <w:t xml:space="preserve"> </w:t>
      </w:r>
    </w:p>
    <w:p w14:paraId="0AA60DD5" w14:textId="77777777" w:rsidR="006A1BA9" w:rsidRPr="00FF73A5" w:rsidRDefault="001E22C4" w:rsidP="002D5AC3">
      <w:pPr>
        <w:pStyle w:val="AnswerList"/>
        <w:numPr>
          <w:ilvl w:val="0"/>
          <w:numId w:val="16"/>
        </w:numPr>
        <w:rPr>
          <w:rStyle w:val="PageNumber"/>
        </w:rPr>
      </w:pPr>
      <w:r>
        <w:rPr>
          <w:rStyle w:val="PageNumber"/>
        </w:rPr>
        <w:t>YES</w:t>
      </w:r>
    </w:p>
    <w:p w14:paraId="1F6D674B" w14:textId="77777777" w:rsidR="006A1BA9" w:rsidRDefault="001E22C4" w:rsidP="006A1BA9">
      <w:pPr>
        <w:pStyle w:val="AnswerList"/>
        <w:rPr>
          <w:rStyle w:val="PageNumber"/>
        </w:rPr>
      </w:pPr>
      <w:r>
        <w:rPr>
          <w:rStyle w:val="PageNumber"/>
        </w:rPr>
        <w:t>NO</w:t>
      </w:r>
      <w:r w:rsidR="00F67F54">
        <w:rPr>
          <w:rStyle w:val="PageNumber"/>
        </w:rPr>
        <w:t xml:space="preserve"> [TERMINATE]</w:t>
      </w:r>
    </w:p>
    <w:p w14:paraId="43206397" w14:textId="77777777" w:rsidR="00B33DD7" w:rsidRDefault="001E22C4" w:rsidP="006A1BA9">
      <w:pPr>
        <w:pStyle w:val="AnswerList"/>
        <w:rPr>
          <w:rStyle w:val="PageNumber"/>
        </w:rPr>
      </w:pPr>
      <w:r>
        <w:rPr>
          <w:rStyle w:val="PageNumber"/>
        </w:rPr>
        <w:t>DON’T KNOW</w:t>
      </w:r>
      <w:r w:rsidR="00F67F54">
        <w:rPr>
          <w:rStyle w:val="PageNumber"/>
        </w:rPr>
        <w:t xml:space="preserve"> [</w:t>
      </w:r>
      <w:r w:rsidR="00E87C21">
        <w:rPr>
          <w:rStyle w:val="PageNumber"/>
        </w:rPr>
        <w:t>GO BACK TO SCREENING QB]</w:t>
      </w:r>
    </w:p>
    <w:p w14:paraId="006C3781" w14:textId="77777777" w:rsidR="00481EB0" w:rsidRDefault="00481EB0" w:rsidP="00E04ACF">
      <w:pPr>
        <w:pStyle w:val="AnswerList"/>
        <w:numPr>
          <w:ilvl w:val="0"/>
          <w:numId w:val="0"/>
        </w:numPr>
        <w:ind w:left="1800"/>
        <w:rPr>
          <w:rStyle w:val="PageNumber"/>
        </w:rPr>
      </w:pPr>
    </w:p>
    <w:p w14:paraId="4C996C4D" w14:textId="77777777" w:rsidR="00B33DD7" w:rsidRPr="00FF73A5" w:rsidRDefault="00B33DD7" w:rsidP="00B33DD7">
      <w:pPr>
        <w:pStyle w:val="AnswerList"/>
        <w:numPr>
          <w:ilvl w:val="0"/>
          <w:numId w:val="0"/>
        </w:numPr>
        <w:ind w:left="1800"/>
        <w:rPr>
          <w:rStyle w:val="PageNumber"/>
        </w:rPr>
      </w:pPr>
    </w:p>
    <w:p w14:paraId="0043ED06" w14:textId="16009E34" w:rsidR="00FA4452" w:rsidRPr="005907B3" w:rsidRDefault="00FA4452" w:rsidP="002D5AC3">
      <w:pPr>
        <w:pStyle w:val="ListParagraph"/>
        <w:numPr>
          <w:ilvl w:val="0"/>
          <w:numId w:val="13"/>
        </w:numPr>
      </w:pPr>
      <w:r w:rsidRPr="005907B3">
        <w:t xml:space="preserve">Does your organization offer a </w:t>
      </w:r>
      <w:r w:rsidR="0006485D">
        <w:t xml:space="preserve">retirement savings option, such as a pension </w:t>
      </w:r>
      <w:r w:rsidRPr="005907B3">
        <w:rPr>
          <w:b/>
        </w:rPr>
        <w:t>in the form of a defined benefit plan</w:t>
      </w:r>
      <w:r w:rsidR="0006485D">
        <w:rPr>
          <w:b/>
        </w:rPr>
        <w:t>,</w:t>
      </w:r>
      <w:r w:rsidRPr="005907B3">
        <w:t xml:space="preserve"> to employees?</w:t>
      </w:r>
    </w:p>
    <w:p w14:paraId="48E8B4C1" w14:textId="77777777" w:rsidR="00FA4452" w:rsidRPr="005907B3" w:rsidRDefault="00FA4452" w:rsidP="00FA4452">
      <w:pPr>
        <w:ind w:left="720" w:hanging="720"/>
      </w:pPr>
      <w:r w:rsidRPr="005907B3">
        <w:t xml:space="preserve"> </w:t>
      </w:r>
    </w:p>
    <w:p w14:paraId="226B3375" w14:textId="77777777" w:rsidR="00FA4452" w:rsidRPr="005907B3" w:rsidRDefault="00FA4452" w:rsidP="002D5AC3">
      <w:pPr>
        <w:pStyle w:val="AnswerList"/>
        <w:numPr>
          <w:ilvl w:val="0"/>
          <w:numId w:val="37"/>
        </w:numPr>
        <w:rPr>
          <w:rStyle w:val="PageNumber"/>
          <w:rFonts w:eastAsia="MS Mincho" w:cs="Times New Roman"/>
          <w:kern w:val="2"/>
          <w:szCs w:val="24"/>
          <w:lang w:eastAsia="ja-JP"/>
        </w:rPr>
      </w:pPr>
      <w:r w:rsidRPr="005907B3">
        <w:rPr>
          <w:rStyle w:val="PageNumber"/>
        </w:rPr>
        <w:t>YES</w:t>
      </w:r>
    </w:p>
    <w:p w14:paraId="05A1DE2F" w14:textId="77777777" w:rsidR="00FA4452" w:rsidRPr="005907B3" w:rsidRDefault="00FA4452" w:rsidP="002D5AC3">
      <w:pPr>
        <w:pStyle w:val="AnswerList"/>
        <w:numPr>
          <w:ilvl w:val="0"/>
          <w:numId w:val="37"/>
        </w:numPr>
        <w:rPr>
          <w:rStyle w:val="PageNumber"/>
        </w:rPr>
      </w:pPr>
      <w:r w:rsidRPr="005907B3">
        <w:rPr>
          <w:rStyle w:val="PageNumber"/>
        </w:rPr>
        <w:t>NO</w:t>
      </w:r>
    </w:p>
    <w:p w14:paraId="2DD559E9" w14:textId="77777777" w:rsidR="00FA4452" w:rsidRPr="005907B3" w:rsidRDefault="00FA4452" w:rsidP="002D5AC3">
      <w:pPr>
        <w:pStyle w:val="AnswerList"/>
        <w:numPr>
          <w:ilvl w:val="0"/>
          <w:numId w:val="37"/>
        </w:numPr>
        <w:rPr>
          <w:rStyle w:val="PageNumber"/>
        </w:rPr>
      </w:pPr>
      <w:r w:rsidRPr="005907B3">
        <w:rPr>
          <w:rStyle w:val="PageNumber"/>
        </w:rPr>
        <w:t>DON’T KNOW</w:t>
      </w:r>
    </w:p>
    <w:p w14:paraId="0E615E2A" w14:textId="77777777" w:rsidR="003F27A6" w:rsidRDefault="003F27A6" w:rsidP="00706F29"/>
    <w:p w14:paraId="48662ACD" w14:textId="77777777" w:rsidR="003F27A6" w:rsidRDefault="003F27A6" w:rsidP="003F27A6">
      <w:pPr>
        <w:pStyle w:val="ListParagraph"/>
      </w:pPr>
    </w:p>
    <w:p w14:paraId="1284E77F" w14:textId="77777777" w:rsidR="00B33DD7" w:rsidRPr="000E0266" w:rsidRDefault="00411C89" w:rsidP="002D5AC3">
      <w:pPr>
        <w:pStyle w:val="ListParagraph"/>
        <w:numPr>
          <w:ilvl w:val="0"/>
          <w:numId w:val="13"/>
        </w:numPr>
      </w:pPr>
      <w:r>
        <w:t xml:space="preserve">Please tell me if you offer </w:t>
      </w:r>
      <w:r w:rsidR="00A26352">
        <w:t>any</w:t>
      </w:r>
      <w:r>
        <w:t xml:space="preserve"> of the following to your employees for retirement savings. </w:t>
      </w:r>
      <w:r w:rsidR="002E14CA">
        <w:t>(READ LIST)</w:t>
      </w:r>
    </w:p>
    <w:p w14:paraId="0FB1B1A1" w14:textId="77777777" w:rsidR="00B33DD7" w:rsidRDefault="00B33DD7" w:rsidP="00B33DD7">
      <w:pPr>
        <w:ind w:left="720" w:hanging="720"/>
      </w:pPr>
      <w:r w:rsidRPr="000E0266"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78"/>
        <w:gridCol w:w="990"/>
        <w:gridCol w:w="963"/>
        <w:gridCol w:w="1647"/>
      </w:tblGrid>
      <w:tr w:rsidR="00E8376B" w:rsidRPr="00E8376B" w14:paraId="099D029A" w14:textId="77777777" w:rsidTr="00506BDB">
        <w:tc>
          <w:tcPr>
            <w:tcW w:w="4878" w:type="dxa"/>
          </w:tcPr>
          <w:p w14:paraId="2EF833B3" w14:textId="77777777" w:rsidR="00E8376B" w:rsidRPr="00E8376B" w:rsidRDefault="008259DD" w:rsidP="00B33DD7">
            <w:pPr>
              <w:rPr>
                <w:b/>
              </w:rPr>
            </w:pPr>
            <w:r>
              <w:rPr>
                <w:b/>
              </w:rPr>
              <w:t>DO NOT RANDOMIZE</w:t>
            </w:r>
          </w:p>
        </w:tc>
        <w:tc>
          <w:tcPr>
            <w:tcW w:w="990" w:type="dxa"/>
          </w:tcPr>
          <w:p w14:paraId="02E41513" w14:textId="77777777" w:rsidR="00E8376B" w:rsidRPr="00E8376B" w:rsidRDefault="00E8376B" w:rsidP="00B33DD7">
            <w:pPr>
              <w:rPr>
                <w:b/>
              </w:rPr>
            </w:pPr>
            <w:r w:rsidRPr="00E8376B">
              <w:rPr>
                <w:b/>
              </w:rPr>
              <w:t>YES</w:t>
            </w:r>
          </w:p>
        </w:tc>
        <w:tc>
          <w:tcPr>
            <w:tcW w:w="963" w:type="dxa"/>
          </w:tcPr>
          <w:p w14:paraId="0309327A" w14:textId="77777777" w:rsidR="00E8376B" w:rsidRPr="00E8376B" w:rsidRDefault="00E8376B" w:rsidP="00B33DD7">
            <w:pPr>
              <w:rPr>
                <w:b/>
              </w:rPr>
            </w:pPr>
            <w:r w:rsidRPr="00E8376B">
              <w:rPr>
                <w:b/>
              </w:rPr>
              <w:t>NO</w:t>
            </w:r>
          </w:p>
        </w:tc>
        <w:tc>
          <w:tcPr>
            <w:tcW w:w="1647" w:type="dxa"/>
          </w:tcPr>
          <w:p w14:paraId="12E22B1F" w14:textId="77777777" w:rsidR="00E8376B" w:rsidRPr="00E8376B" w:rsidRDefault="001E22C4" w:rsidP="00B33DD7">
            <w:pPr>
              <w:rPr>
                <w:b/>
              </w:rPr>
            </w:pPr>
            <w:r>
              <w:rPr>
                <w:b/>
              </w:rPr>
              <w:t>DON’T KNOW</w:t>
            </w:r>
          </w:p>
        </w:tc>
      </w:tr>
      <w:tr w:rsidR="00E8376B" w14:paraId="2B500F38" w14:textId="77777777" w:rsidTr="00506BDB">
        <w:tc>
          <w:tcPr>
            <w:tcW w:w="4878" w:type="dxa"/>
          </w:tcPr>
          <w:p w14:paraId="67797E97" w14:textId="77777777" w:rsidR="00E8376B" w:rsidRDefault="00E8376B" w:rsidP="008259DD">
            <w:pPr>
              <w:pStyle w:val="NCBodycopy"/>
              <w:spacing w:before="0" w:after="0"/>
            </w:pPr>
            <w:r>
              <w:t>401(k)</w:t>
            </w:r>
          </w:p>
        </w:tc>
        <w:tc>
          <w:tcPr>
            <w:tcW w:w="990" w:type="dxa"/>
          </w:tcPr>
          <w:p w14:paraId="3AFA5ACA" w14:textId="77777777" w:rsidR="00E8376B" w:rsidRDefault="00E8376B" w:rsidP="00B33DD7"/>
        </w:tc>
        <w:tc>
          <w:tcPr>
            <w:tcW w:w="963" w:type="dxa"/>
          </w:tcPr>
          <w:p w14:paraId="3179C948" w14:textId="77777777" w:rsidR="00E8376B" w:rsidRDefault="00E8376B" w:rsidP="00B33DD7"/>
        </w:tc>
        <w:tc>
          <w:tcPr>
            <w:tcW w:w="1647" w:type="dxa"/>
          </w:tcPr>
          <w:p w14:paraId="282B9717" w14:textId="77777777" w:rsidR="00E8376B" w:rsidRDefault="00E8376B" w:rsidP="00B33DD7"/>
        </w:tc>
      </w:tr>
      <w:tr w:rsidR="000A3737" w14:paraId="2981543C" w14:textId="77777777" w:rsidTr="00506BDB">
        <w:tc>
          <w:tcPr>
            <w:tcW w:w="4878" w:type="dxa"/>
          </w:tcPr>
          <w:p w14:paraId="3964A439" w14:textId="77777777" w:rsidR="000A3737" w:rsidRDefault="000A3737" w:rsidP="008259DD">
            <w:pPr>
              <w:pStyle w:val="NCBodycopy"/>
              <w:spacing w:before="0" w:after="0"/>
            </w:pPr>
            <w:r>
              <w:t>403(b)</w:t>
            </w:r>
          </w:p>
        </w:tc>
        <w:tc>
          <w:tcPr>
            <w:tcW w:w="990" w:type="dxa"/>
          </w:tcPr>
          <w:p w14:paraId="64FCE01E" w14:textId="77777777" w:rsidR="000A3737" w:rsidRDefault="000A3737" w:rsidP="000A3737"/>
        </w:tc>
        <w:tc>
          <w:tcPr>
            <w:tcW w:w="963" w:type="dxa"/>
          </w:tcPr>
          <w:p w14:paraId="542ECEB1" w14:textId="77777777" w:rsidR="000A3737" w:rsidRDefault="000A3737" w:rsidP="000A3737"/>
        </w:tc>
        <w:tc>
          <w:tcPr>
            <w:tcW w:w="1647" w:type="dxa"/>
          </w:tcPr>
          <w:p w14:paraId="22BC3671" w14:textId="77777777" w:rsidR="000A3737" w:rsidRDefault="000A3737" w:rsidP="000A3737"/>
        </w:tc>
      </w:tr>
      <w:tr w:rsidR="00E8376B" w14:paraId="393B7240" w14:textId="77777777" w:rsidTr="00506BDB">
        <w:tc>
          <w:tcPr>
            <w:tcW w:w="4878" w:type="dxa"/>
          </w:tcPr>
          <w:p w14:paraId="61894AB3" w14:textId="77777777" w:rsidR="00E8376B" w:rsidRDefault="00E8376B" w:rsidP="008259DD">
            <w:pPr>
              <w:pStyle w:val="NCBodycopy"/>
              <w:spacing w:before="0" w:after="0"/>
            </w:pPr>
            <w:r>
              <w:t>SIMPLE IRA</w:t>
            </w:r>
            <w:r w:rsidR="005D5A45">
              <w:t xml:space="preserve"> (Savings Incentive Match Plans for Employees)</w:t>
            </w:r>
          </w:p>
        </w:tc>
        <w:tc>
          <w:tcPr>
            <w:tcW w:w="990" w:type="dxa"/>
          </w:tcPr>
          <w:p w14:paraId="6B03AB1D" w14:textId="77777777" w:rsidR="00E8376B" w:rsidRDefault="00E8376B" w:rsidP="00B33DD7"/>
        </w:tc>
        <w:tc>
          <w:tcPr>
            <w:tcW w:w="963" w:type="dxa"/>
          </w:tcPr>
          <w:p w14:paraId="06C85B91" w14:textId="77777777" w:rsidR="00E8376B" w:rsidRDefault="00E8376B" w:rsidP="00B33DD7"/>
        </w:tc>
        <w:tc>
          <w:tcPr>
            <w:tcW w:w="1647" w:type="dxa"/>
          </w:tcPr>
          <w:p w14:paraId="4F6D9008" w14:textId="77777777" w:rsidR="00E8376B" w:rsidRDefault="00E8376B" w:rsidP="00B33DD7"/>
        </w:tc>
      </w:tr>
      <w:tr w:rsidR="00E8376B" w14:paraId="24E41821" w14:textId="77777777" w:rsidTr="00506BDB">
        <w:tc>
          <w:tcPr>
            <w:tcW w:w="4878" w:type="dxa"/>
          </w:tcPr>
          <w:p w14:paraId="389AD7F1" w14:textId="77777777" w:rsidR="00E8376B" w:rsidRDefault="005D5A45" w:rsidP="008259DD">
            <w:pPr>
              <w:pStyle w:val="NCBodycopy"/>
              <w:spacing w:before="0" w:after="0"/>
            </w:pPr>
            <w:r>
              <w:t>SEP (Simplified Employee Pension Plan)</w:t>
            </w:r>
          </w:p>
        </w:tc>
        <w:tc>
          <w:tcPr>
            <w:tcW w:w="990" w:type="dxa"/>
          </w:tcPr>
          <w:p w14:paraId="275B1876" w14:textId="77777777" w:rsidR="00E8376B" w:rsidRDefault="00E8376B" w:rsidP="00B33DD7"/>
        </w:tc>
        <w:tc>
          <w:tcPr>
            <w:tcW w:w="963" w:type="dxa"/>
          </w:tcPr>
          <w:p w14:paraId="6CC62D86" w14:textId="77777777" w:rsidR="00E8376B" w:rsidRDefault="00E8376B" w:rsidP="00B33DD7"/>
        </w:tc>
        <w:tc>
          <w:tcPr>
            <w:tcW w:w="1647" w:type="dxa"/>
          </w:tcPr>
          <w:p w14:paraId="09CD5289" w14:textId="77777777" w:rsidR="00E8376B" w:rsidRDefault="00E8376B" w:rsidP="00B33DD7"/>
        </w:tc>
      </w:tr>
      <w:tr w:rsidR="00081A98" w14:paraId="4CCAF0C0" w14:textId="77777777" w:rsidTr="00506BDB">
        <w:tc>
          <w:tcPr>
            <w:tcW w:w="4878" w:type="dxa"/>
          </w:tcPr>
          <w:p w14:paraId="5D7E72F8" w14:textId="77777777" w:rsidR="00081A98" w:rsidRDefault="00081A98" w:rsidP="008259DD">
            <w:pPr>
              <w:pStyle w:val="NCBodycopy"/>
              <w:spacing w:before="0" w:after="0"/>
            </w:pPr>
            <w:r>
              <w:t>Payroll deduction IRA</w:t>
            </w:r>
          </w:p>
        </w:tc>
        <w:tc>
          <w:tcPr>
            <w:tcW w:w="990" w:type="dxa"/>
          </w:tcPr>
          <w:p w14:paraId="570D6AC9" w14:textId="77777777" w:rsidR="00081A98" w:rsidRDefault="00081A98" w:rsidP="00B33DD7"/>
        </w:tc>
        <w:tc>
          <w:tcPr>
            <w:tcW w:w="963" w:type="dxa"/>
          </w:tcPr>
          <w:p w14:paraId="38C680EE" w14:textId="77777777" w:rsidR="00081A98" w:rsidRDefault="00081A98" w:rsidP="00B33DD7"/>
        </w:tc>
        <w:tc>
          <w:tcPr>
            <w:tcW w:w="1647" w:type="dxa"/>
          </w:tcPr>
          <w:p w14:paraId="324CF11F" w14:textId="77777777" w:rsidR="00081A98" w:rsidRDefault="00081A98" w:rsidP="00B33DD7"/>
        </w:tc>
      </w:tr>
      <w:tr w:rsidR="00860562" w14:paraId="2C17DC60" w14:textId="77777777" w:rsidTr="00506BDB">
        <w:tc>
          <w:tcPr>
            <w:tcW w:w="4878" w:type="dxa"/>
          </w:tcPr>
          <w:p w14:paraId="2082E253" w14:textId="77777777" w:rsidR="00860562" w:rsidRDefault="00860562" w:rsidP="008259DD">
            <w:pPr>
              <w:pStyle w:val="NCBodycopy"/>
              <w:spacing w:before="0" w:after="0"/>
            </w:pPr>
            <w:r>
              <w:t>Profit sharing plan</w:t>
            </w:r>
          </w:p>
        </w:tc>
        <w:tc>
          <w:tcPr>
            <w:tcW w:w="990" w:type="dxa"/>
          </w:tcPr>
          <w:p w14:paraId="58314532" w14:textId="77777777" w:rsidR="00860562" w:rsidRDefault="00860562" w:rsidP="00B33DD7"/>
        </w:tc>
        <w:tc>
          <w:tcPr>
            <w:tcW w:w="963" w:type="dxa"/>
          </w:tcPr>
          <w:p w14:paraId="75386E18" w14:textId="77777777" w:rsidR="00860562" w:rsidRDefault="00860562" w:rsidP="00B33DD7"/>
        </w:tc>
        <w:tc>
          <w:tcPr>
            <w:tcW w:w="1647" w:type="dxa"/>
          </w:tcPr>
          <w:p w14:paraId="10E4943F" w14:textId="77777777" w:rsidR="00860562" w:rsidRDefault="00860562" w:rsidP="00B33DD7"/>
        </w:tc>
      </w:tr>
      <w:tr w:rsidR="002D6F11" w14:paraId="0A6E8E13" w14:textId="77777777" w:rsidTr="00506BDB">
        <w:tc>
          <w:tcPr>
            <w:tcW w:w="4878" w:type="dxa"/>
          </w:tcPr>
          <w:p w14:paraId="2A6E1E27" w14:textId="77777777" w:rsidR="002D6F11" w:rsidRDefault="002D6F11" w:rsidP="008259DD">
            <w:pPr>
              <w:pStyle w:val="NCBodycopy"/>
              <w:spacing w:before="0" w:after="0"/>
            </w:pPr>
            <w:r>
              <w:t>ESOP (Employee Stock Ownership Plan)</w:t>
            </w:r>
          </w:p>
        </w:tc>
        <w:tc>
          <w:tcPr>
            <w:tcW w:w="990" w:type="dxa"/>
          </w:tcPr>
          <w:p w14:paraId="5D877863" w14:textId="77777777" w:rsidR="002D6F11" w:rsidRDefault="002D6F11" w:rsidP="00B33DD7"/>
        </w:tc>
        <w:tc>
          <w:tcPr>
            <w:tcW w:w="963" w:type="dxa"/>
          </w:tcPr>
          <w:p w14:paraId="31224CFA" w14:textId="77777777" w:rsidR="002D6F11" w:rsidRDefault="002D6F11" w:rsidP="00B33DD7"/>
        </w:tc>
        <w:tc>
          <w:tcPr>
            <w:tcW w:w="1647" w:type="dxa"/>
          </w:tcPr>
          <w:p w14:paraId="0BEFD296" w14:textId="77777777" w:rsidR="002D6F11" w:rsidRDefault="002D6F11" w:rsidP="00B33DD7"/>
        </w:tc>
      </w:tr>
    </w:tbl>
    <w:p w14:paraId="4E4D309D" w14:textId="77777777" w:rsidR="003C6673" w:rsidRDefault="003C6673" w:rsidP="003C6673">
      <w:pPr>
        <w:ind w:right="-396"/>
        <w:outlineLvl w:val="0"/>
        <w:rPr>
          <w:rFonts w:cs="Arial"/>
          <w:sz w:val="24"/>
        </w:rPr>
      </w:pPr>
    </w:p>
    <w:p w14:paraId="2667BF43" w14:textId="67A50452" w:rsidR="00411C89" w:rsidRDefault="00411C89" w:rsidP="00B33DD7">
      <w:pPr>
        <w:ind w:left="720" w:hanging="720"/>
      </w:pPr>
    </w:p>
    <w:p w14:paraId="75213605" w14:textId="189864C3" w:rsidR="005907B3" w:rsidRDefault="00776120" w:rsidP="00205891">
      <w:pPr>
        <w:pStyle w:val="AnswerList"/>
        <w:numPr>
          <w:ilvl w:val="0"/>
          <w:numId w:val="0"/>
        </w:numPr>
      </w:pPr>
      <w:r>
        <w:t>SKIP Q</w:t>
      </w:r>
      <w:r w:rsidR="00B57338">
        <w:t>7</w:t>
      </w:r>
      <w:r>
        <w:t xml:space="preserve"> AND </w:t>
      </w:r>
      <w:r w:rsidR="00D83839">
        <w:t xml:space="preserve">Q8 </w:t>
      </w:r>
      <w:r>
        <w:t>IF “NO” OR “DON’T KNOW” TO ALL ON Q</w:t>
      </w:r>
      <w:r w:rsidR="001C785A">
        <w:t>6</w:t>
      </w:r>
    </w:p>
    <w:p w14:paraId="16225601" w14:textId="77777777" w:rsidR="00776120" w:rsidRPr="00B33DD7" w:rsidRDefault="00776120" w:rsidP="00205891">
      <w:pPr>
        <w:pStyle w:val="AnswerList"/>
        <w:numPr>
          <w:ilvl w:val="0"/>
          <w:numId w:val="0"/>
        </w:numPr>
      </w:pPr>
    </w:p>
    <w:p w14:paraId="3E4A2554" w14:textId="77777777" w:rsidR="00B6184F" w:rsidRDefault="002F2A79" w:rsidP="002D5AC3">
      <w:pPr>
        <w:pStyle w:val="ListParagraph"/>
        <w:numPr>
          <w:ilvl w:val="0"/>
          <w:numId w:val="13"/>
        </w:numPr>
      </w:pPr>
      <w:r>
        <w:t xml:space="preserve">[ASK IF </w:t>
      </w:r>
      <w:r w:rsidR="00322BE8">
        <w:t>OFFER</w:t>
      </w:r>
      <w:r>
        <w:t xml:space="preserve"> ONE OR MORE </w:t>
      </w:r>
      <w:r w:rsidR="00322BE8">
        <w:t>RETIREMENT SAVINGS BENEFIT</w:t>
      </w:r>
      <w:r w:rsidR="009D7212">
        <w:t xml:space="preserve">] </w:t>
      </w:r>
      <w:r w:rsidR="00D409C0">
        <w:t>Many</w:t>
      </w:r>
      <w:r w:rsidR="00B6184F">
        <w:t xml:space="preserve"> 401(k) plans</w:t>
      </w:r>
      <w:r w:rsidR="00322BE8">
        <w:t xml:space="preserve"> or other retirement savings plans</w:t>
      </w:r>
      <w:r w:rsidR="00B6184F">
        <w:t xml:space="preserve"> have eligibility requirement</w:t>
      </w:r>
      <w:r w:rsidR="00D409C0">
        <w:t xml:space="preserve">s such as the employee must be 21 years of age, have at least one year of service </w:t>
      </w:r>
      <w:r w:rsidR="00322BE8">
        <w:t>at the organization</w:t>
      </w:r>
      <w:r w:rsidR="00D409C0">
        <w:t xml:space="preserve">, or </w:t>
      </w:r>
      <w:r w:rsidR="008505EC">
        <w:t>perform at least 1,000 hours or service pe</w:t>
      </w:r>
      <w:r w:rsidR="007D17F2">
        <w:t xml:space="preserve">r year. Thinking of your </w:t>
      </w:r>
      <w:r w:rsidR="00322BE8">
        <w:t>eligibility requirements</w:t>
      </w:r>
      <w:r w:rsidR="00844F4A">
        <w:t xml:space="preserve">, what percentage of your employees are </w:t>
      </w:r>
      <w:r w:rsidR="00844F4A" w:rsidRPr="00207D34">
        <w:rPr>
          <w:b/>
        </w:rPr>
        <w:t>eligible</w:t>
      </w:r>
      <w:r w:rsidR="00844F4A">
        <w:t xml:space="preserve"> to participate?</w:t>
      </w:r>
    </w:p>
    <w:p w14:paraId="3D86CD80" w14:textId="77777777" w:rsidR="00207D34" w:rsidRDefault="00207D34" w:rsidP="00207D34"/>
    <w:p w14:paraId="77867400" w14:textId="77777777" w:rsidR="00207D34" w:rsidRDefault="00776120" w:rsidP="00207D34">
      <w:pPr>
        <w:ind w:left="1440"/>
      </w:pPr>
      <w:r>
        <w:t>1.</w:t>
      </w:r>
      <w:r w:rsidR="00207D34">
        <w:t>______________%</w:t>
      </w:r>
      <w:r>
        <w:t xml:space="preserve"> (RANGE 0-100)</w:t>
      </w:r>
    </w:p>
    <w:p w14:paraId="7C1D0F4B" w14:textId="77777777" w:rsidR="00776120" w:rsidRDefault="00776120" w:rsidP="00776120">
      <w:pPr>
        <w:pStyle w:val="AnswerList"/>
        <w:numPr>
          <w:ilvl w:val="0"/>
          <w:numId w:val="0"/>
        </w:numPr>
        <w:ind w:left="1440"/>
      </w:pPr>
      <w:r>
        <w:t xml:space="preserve">2. </w:t>
      </w:r>
      <w:r w:rsidRPr="009C5A14">
        <w:t>D</w:t>
      </w:r>
      <w:r>
        <w:t>ON’T KNOW/REFUSED</w:t>
      </w:r>
    </w:p>
    <w:p w14:paraId="7A1FEB08" w14:textId="77777777" w:rsidR="00481EB0" w:rsidRDefault="00481EB0" w:rsidP="00E04ACF">
      <w:pPr>
        <w:pStyle w:val="AnswerList"/>
        <w:numPr>
          <w:ilvl w:val="0"/>
          <w:numId w:val="0"/>
        </w:numPr>
        <w:ind w:left="1800" w:hanging="360"/>
      </w:pPr>
    </w:p>
    <w:p w14:paraId="35BB07EB" w14:textId="6415D272" w:rsidR="00E03201" w:rsidRDefault="00E03201" w:rsidP="002D5AC3">
      <w:pPr>
        <w:pStyle w:val="ListParagraph"/>
        <w:numPr>
          <w:ilvl w:val="0"/>
          <w:numId w:val="13"/>
        </w:numPr>
      </w:pPr>
      <w:r>
        <w:t>[ASK IF OFFER ONE OR MORE RETIREMENT SAVINGS BENEFIT</w:t>
      </w:r>
      <w:r w:rsidR="00562C40">
        <w:t xml:space="preserve"> IN Q</w:t>
      </w:r>
      <w:r w:rsidR="00481EB0">
        <w:t>6</w:t>
      </w:r>
      <w:r>
        <w:t xml:space="preserve">] And what </w:t>
      </w:r>
      <w:proofErr w:type="gramStart"/>
      <w:r>
        <w:t xml:space="preserve">percentage of your employees </w:t>
      </w:r>
      <w:r>
        <w:rPr>
          <w:b/>
        </w:rPr>
        <w:t>actually</w:t>
      </w:r>
      <w:r>
        <w:t xml:space="preserve"> participate</w:t>
      </w:r>
      <w:proofErr w:type="gramEnd"/>
      <w:r>
        <w:t>?</w:t>
      </w:r>
    </w:p>
    <w:p w14:paraId="632B9218" w14:textId="77777777" w:rsidR="00E03201" w:rsidRDefault="00E03201" w:rsidP="00E03201"/>
    <w:p w14:paraId="199086C0" w14:textId="77777777" w:rsidR="00630CA7" w:rsidRDefault="00E03201" w:rsidP="002D5AC3">
      <w:pPr>
        <w:pStyle w:val="ListParagraph"/>
        <w:numPr>
          <w:ilvl w:val="0"/>
          <w:numId w:val="31"/>
        </w:numPr>
      </w:pPr>
      <w:r>
        <w:t>______________%</w:t>
      </w:r>
      <w:r w:rsidR="00776120">
        <w:t xml:space="preserve"> (RANGE 0-100)</w:t>
      </w:r>
    </w:p>
    <w:p w14:paraId="588E3A08" w14:textId="77777777" w:rsidR="00E03201" w:rsidRDefault="00E03201" w:rsidP="00B6184F">
      <w:pPr>
        <w:pStyle w:val="ListParagraph"/>
      </w:pPr>
    </w:p>
    <w:p w14:paraId="63552D48" w14:textId="77777777" w:rsidR="00630CA7" w:rsidRDefault="00776120" w:rsidP="00AF4ABB">
      <w:pPr>
        <w:pStyle w:val="AnswerList"/>
        <w:numPr>
          <w:ilvl w:val="0"/>
          <w:numId w:val="0"/>
        </w:numPr>
        <w:ind w:left="1440"/>
      </w:pPr>
      <w:r>
        <w:t xml:space="preserve">2. </w:t>
      </w:r>
      <w:r w:rsidRPr="009C5A14">
        <w:t>D</w:t>
      </w:r>
      <w:r>
        <w:t>ON’T KNOW/REFUSED</w:t>
      </w:r>
    </w:p>
    <w:p w14:paraId="29FF116C" w14:textId="77777777" w:rsidR="00B22FD7" w:rsidRDefault="00B22FD7" w:rsidP="003F5799">
      <w:pPr>
        <w:pStyle w:val="AnswerList"/>
        <w:numPr>
          <w:ilvl w:val="0"/>
          <w:numId w:val="0"/>
        </w:numPr>
      </w:pPr>
    </w:p>
    <w:p w14:paraId="4D8BE287" w14:textId="76EF6E10" w:rsidR="004915C4" w:rsidRDefault="004915C4" w:rsidP="00F24318">
      <w:pPr>
        <w:ind w:right="-396"/>
        <w:outlineLvl w:val="0"/>
        <w:rPr>
          <w:rFonts w:cs="Arial"/>
          <w:sz w:val="24"/>
        </w:rPr>
      </w:pPr>
    </w:p>
    <w:p w14:paraId="055A2304" w14:textId="77777777" w:rsidR="00E86330" w:rsidRDefault="00E86330" w:rsidP="00F24318">
      <w:pPr>
        <w:ind w:right="-396"/>
        <w:outlineLvl w:val="0"/>
        <w:rPr>
          <w:rFonts w:cs="Arial"/>
        </w:rPr>
      </w:pPr>
    </w:p>
    <w:p w14:paraId="005C0CCA" w14:textId="77777777" w:rsidR="00E664B7" w:rsidRPr="00B521A1" w:rsidRDefault="00E664B7" w:rsidP="00F24318">
      <w:pPr>
        <w:ind w:right="-396"/>
        <w:outlineLvl w:val="0"/>
        <w:rPr>
          <w:rFonts w:cs="Arial"/>
          <w:b/>
          <w:sz w:val="24"/>
        </w:rPr>
      </w:pPr>
    </w:p>
    <w:p w14:paraId="0C2B688E" w14:textId="1BA5FE58" w:rsidR="00E664B7" w:rsidRPr="00B521A1" w:rsidRDefault="00E664B7" w:rsidP="00F24318">
      <w:pPr>
        <w:ind w:right="-396"/>
        <w:outlineLvl w:val="0"/>
        <w:rPr>
          <w:rFonts w:cs="Arial"/>
          <w:b/>
          <w:sz w:val="24"/>
        </w:rPr>
      </w:pPr>
      <w:r w:rsidRPr="00B521A1">
        <w:rPr>
          <w:rFonts w:cs="Arial"/>
          <w:b/>
          <w:sz w:val="24"/>
        </w:rPr>
        <w:t xml:space="preserve">SECTION 2: Employee Profile Information </w:t>
      </w:r>
      <w:r w:rsidR="004C7983" w:rsidRPr="00D42266">
        <w:rPr>
          <w:rFonts w:cs="Arial"/>
          <w:b/>
          <w:sz w:val="24"/>
          <w:highlight w:val="cyan"/>
        </w:rPr>
        <w:t>(NEW SECTION)</w:t>
      </w:r>
    </w:p>
    <w:p w14:paraId="666357C7" w14:textId="77777777" w:rsidR="00E664B7" w:rsidRDefault="00E664B7" w:rsidP="00F24318">
      <w:pPr>
        <w:ind w:right="-396"/>
        <w:outlineLvl w:val="0"/>
        <w:rPr>
          <w:rFonts w:cs="Arial"/>
        </w:rPr>
      </w:pPr>
    </w:p>
    <w:p w14:paraId="3091F97E" w14:textId="77777777" w:rsidR="00365F92" w:rsidRDefault="00365F92" w:rsidP="00F24318">
      <w:pPr>
        <w:ind w:right="-396"/>
        <w:outlineLvl w:val="0"/>
        <w:rPr>
          <w:rFonts w:cs="Arial"/>
        </w:rPr>
      </w:pPr>
    </w:p>
    <w:p w14:paraId="73242FEB" w14:textId="08CEBF6D" w:rsidR="00CD2C64" w:rsidRDefault="00CD2C64" w:rsidP="00F24318">
      <w:pPr>
        <w:ind w:right="-396"/>
        <w:outlineLvl w:val="0"/>
        <w:rPr>
          <w:rFonts w:cs="Arial"/>
        </w:rPr>
      </w:pPr>
      <w:r>
        <w:rPr>
          <w:rFonts w:cs="Arial"/>
        </w:rPr>
        <w:t>ASK Q</w:t>
      </w:r>
      <w:r w:rsidR="00EF00D5">
        <w:rPr>
          <w:rFonts w:cs="Arial"/>
        </w:rPr>
        <w:t>9</w:t>
      </w:r>
      <w:r>
        <w:rPr>
          <w:rFonts w:cs="Arial"/>
        </w:rPr>
        <w:t xml:space="preserve"> IF “NO” OR “DON”T KNOW” TO ALL ON Q</w:t>
      </w:r>
      <w:r w:rsidR="000179A3">
        <w:rPr>
          <w:rFonts w:cs="Arial"/>
        </w:rPr>
        <w:t>5</w:t>
      </w:r>
      <w:r>
        <w:rPr>
          <w:rFonts w:cs="Arial"/>
        </w:rPr>
        <w:t xml:space="preserve"> </w:t>
      </w:r>
      <w:r w:rsidR="00C67A77">
        <w:rPr>
          <w:rFonts w:cs="Arial"/>
        </w:rPr>
        <w:t>AND Q</w:t>
      </w:r>
      <w:r w:rsidR="007F0FEB">
        <w:rPr>
          <w:rFonts w:cs="Arial"/>
        </w:rPr>
        <w:t>6</w:t>
      </w:r>
    </w:p>
    <w:p w14:paraId="052195A7" w14:textId="50157FEC" w:rsidR="00F07818" w:rsidRDefault="00EF00D5" w:rsidP="00F24318">
      <w:pPr>
        <w:ind w:right="-396"/>
        <w:outlineLvl w:val="0"/>
        <w:rPr>
          <w:rFonts w:cs="Arial"/>
        </w:rPr>
      </w:pPr>
      <w:r>
        <w:rPr>
          <w:rFonts w:cs="Arial"/>
          <w:highlight w:val="cyan"/>
        </w:rPr>
        <w:t>9</w:t>
      </w:r>
      <w:r w:rsidR="00CD2C64" w:rsidRPr="00E04ACF">
        <w:rPr>
          <w:rFonts w:cs="Arial"/>
          <w:highlight w:val="cyan"/>
        </w:rPr>
        <w:t>.</w:t>
      </w:r>
      <w:r w:rsidR="00CD2C64">
        <w:rPr>
          <w:rFonts w:cs="Arial"/>
        </w:rPr>
        <w:t xml:space="preserve"> Why </w:t>
      </w:r>
      <w:r w:rsidR="001D117D">
        <w:rPr>
          <w:rFonts w:cs="Arial"/>
        </w:rPr>
        <w:t>do</w:t>
      </w:r>
      <w:r w:rsidR="00AE5D7F">
        <w:rPr>
          <w:rFonts w:cs="Arial"/>
        </w:rPr>
        <w:t>esn’t your company offer</w:t>
      </w:r>
      <w:r w:rsidR="00CD2C64">
        <w:rPr>
          <w:rFonts w:cs="Arial"/>
        </w:rPr>
        <w:t xml:space="preserve"> a</w:t>
      </w:r>
      <w:r w:rsidR="001D117D">
        <w:rPr>
          <w:rFonts w:cs="Arial"/>
        </w:rPr>
        <w:t xml:space="preserve"> retirement savings</w:t>
      </w:r>
      <w:r w:rsidR="00CD2C64">
        <w:rPr>
          <w:rFonts w:cs="Arial"/>
        </w:rPr>
        <w:t xml:space="preserve"> plan</w:t>
      </w:r>
      <w:r w:rsidR="001D117D">
        <w:rPr>
          <w:rFonts w:cs="Arial"/>
        </w:rPr>
        <w:t xml:space="preserve"> currently</w:t>
      </w:r>
      <w:r w:rsidR="00CD2C64">
        <w:rPr>
          <w:rFonts w:cs="Arial"/>
        </w:rPr>
        <w:t>?</w:t>
      </w:r>
      <w:r w:rsidR="001D117D">
        <w:rPr>
          <w:rFonts w:cs="Arial"/>
        </w:rPr>
        <w:t xml:space="preserve"> </w:t>
      </w:r>
      <w:r w:rsidR="00D83839">
        <w:rPr>
          <w:rFonts w:cs="Arial"/>
        </w:rPr>
        <w:t>[DO NOT READ LIST, ALLOW MULTIPLE RESPONSES] [PROBE</w:t>
      </w:r>
      <w:r w:rsidR="001131D0">
        <w:rPr>
          <w:rFonts w:cs="Arial"/>
        </w:rPr>
        <w:t>: What other reasons?</w:t>
      </w:r>
      <w:r w:rsidR="00D83839">
        <w:rPr>
          <w:rFonts w:cs="Arial"/>
        </w:rPr>
        <w:t>]</w:t>
      </w:r>
    </w:p>
    <w:p w14:paraId="497CA70B" w14:textId="77777777" w:rsidR="00D83839" w:rsidRDefault="00D83839" w:rsidP="00F24318">
      <w:pPr>
        <w:ind w:right="-396"/>
        <w:outlineLvl w:val="0"/>
        <w:rPr>
          <w:rFonts w:cs="Arial"/>
        </w:rPr>
      </w:pPr>
    </w:p>
    <w:p w14:paraId="28577075" w14:textId="4BADF49E" w:rsidR="00CD2C64" w:rsidRPr="00D83839" w:rsidRDefault="00F05B85" w:rsidP="002D5AC3">
      <w:pPr>
        <w:pStyle w:val="NCBodycopy"/>
        <w:numPr>
          <w:ilvl w:val="1"/>
          <w:numId w:val="39"/>
        </w:numPr>
        <w:ind w:left="810"/>
      </w:pPr>
      <w:r w:rsidRPr="00D83839">
        <w:t>MY COMPANY IS TOO SMALL</w:t>
      </w:r>
    </w:p>
    <w:p w14:paraId="3EFE6E8F" w14:textId="676E8A9C" w:rsidR="00CD2C64" w:rsidRPr="00D83839" w:rsidRDefault="00F05B85" w:rsidP="002D5AC3">
      <w:pPr>
        <w:pStyle w:val="NCBodycopy"/>
        <w:numPr>
          <w:ilvl w:val="1"/>
          <w:numId w:val="39"/>
        </w:numPr>
        <w:ind w:left="810"/>
      </w:pPr>
      <w:r w:rsidRPr="00D83839">
        <w:t>IT IS TOO EXPENSIVE TO OFFER RETIREMENT PLANS</w:t>
      </w:r>
    </w:p>
    <w:p w14:paraId="6C17C092" w14:textId="22663EAC" w:rsidR="00CD2C64" w:rsidRPr="00D83839" w:rsidRDefault="00F05B85" w:rsidP="002D5AC3">
      <w:pPr>
        <w:pStyle w:val="NCBodycopy"/>
        <w:numPr>
          <w:ilvl w:val="1"/>
          <w:numId w:val="39"/>
        </w:numPr>
        <w:ind w:left="810"/>
      </w:pPr>
      <w:r w:rsidRPr="00D83839">
        <w:t>OUR EMPLOYEES WOULD NOT USE IT</w:t>
      </w:r>
    </w:p>
    <w:p w14:paraId="4834FFCF" w14:textId="73755541" w:rsidR="00CD2C64" w:rsidRPr="00D83839" w:rsidRDefault="00F05B85" w:rsidP="002D5AC3">
      <w:pPr>
        <w:pStyle w:val="NCBodycopy"/>
        <w:numPr>
          <w:ilvl w:val="1"/>
          <w:numId w:val="39"/>
        </w:numPr>
        <w:ind w:left="810"/>
      </w:pPr>
      <w:r w:rsidRPr="00D83839">
        <w:t>WE HAVE A HIGH EMPLOYEE TURNOVER RATE</w:t>
      </w:r>
    </w:p>
    <w:p w14:paraId="2B6B8D7E" w14:textId="017DAAC9" w:rsidR="00CD0D16" w:rsidRPr="00D83839" w:rsidRDefault="00F05B85" w:rsidP="002D5AC3">
      <w:pPr>
        <w:pStyle w:val="NCBodycopy"/>
        <w:numPr>
          <w:ilvl w:val="1"/>
          <w:numId w:val="39"/>
        </w:numPr>
        <w:ind w:left="810"/>
      </w:pPr>
      <w:r w:rsidRPr="00D83839">
        <w:t>OUR EMPLOYEES MAKE LOW WAGES</w:t>
      </w:r>
    </w:p>
    <w:p w14:paraId="1102DF48" w14:textId="23C4843B" w:rsidR="00CD2C64" w:rsidRPr="00D83839" w:rsidRDefault="00F05B85" w:rsidP="002D5AC3">
      <w:pPr>
        <w:pStyle w:val="NCBodycopy"/>
        <w:numPr>
          <w:ilvl w:val="1"/>
          <w:numId w:val="39"/>
        </w:numPr>
        <w:ind w:left="810"/>
      </w:pPr>
      <w:r w:rsidRPr="00D83839">
        <w:t xml:space="preserve">WE DON’T FEEL WE SHOULD HAVE TO OFFER RETIREMENT SAVINGS BENEFITS </w:t>
      </w:r>
    </w:p>
    <w:p w14:paraId="72433093" w14:textId="76350E6D" w:rsidR="00E04ACF" w:rsidRDefault="00F05B85" w:rsidP="002D5AC3">
      <w:pPr>
        <w:pStyle w:val="NCBodycopy"/>
        <w:numPr>
          <w:ilvl w:val="1"/>
          <w:numId w:val="39"/>
        </w:numPr>
        <w:ind w:left="810"/>
      </w:pPr>
      <w:r w:rsidRPr="00D83839">
        <w:t>THERE ARE TOO MANY OPTIONS OUT THERE AND WE STRUGGLE WITH FINDING THE RIGHT OPTION FOR OUR EMPLOYEES</w:t>
      </w:r>
    </w:p>
    <w:p w14:paraId="05A0B7E0" w14:textId="613441D4" w:rsidR="00AE5D7F" w:rsidRPr="00D83839" w:rsidRDefault="00063CDF" w:rsidP="002D5AC3">
      <w:pPr>
        <w:pStyle w:val="NCBodycopy"/>
        <w:numPr>
          <w:ilvl w:val="1"/>
          <w:numId w:val="39"/>
        </w:numPr>
        <w:ind w:left="810"/>
      </w:pPr>
      <w:r>
        <w:t>OUR EMPLOYEES BELONG TO A UNION</w:t>
      </w:r>
    </w:p>
    <w:p w14:paraId="6AC1836C" w14:textId="39C0680E" w:rsidR="000E3232" w:rsidRPr="00D83839" w:rsidRDefault="00F05B85" w:rsidP="002D5AC3">
      <w:pPr>
        <w:pStyle w:val="NCBodycopy"/>
        <w:numPr>
          <w:ilvl w:val="1"/>
          <w:numId w:val="39"/>
        </w:numPr>
        <w:ind w:left="810"/>
      </w:pPr>
      <w:r w:rsidRPr="00D83839">
        <w:t xml:space="preserve">OTHER (PLEASE SPECIFY) </w:t>
      </w:r>
    </w:p>
    <w:p w14:paraId="2D46D6FD" w14:textId="77777777" w:rsidR="00F45E44" w:rsidRDefault="00F45E44" w:rsidP="005E23F4">
      <w:pPr>
        <w:ind w:left="810" w:right="-396"/>
        <w:outlineLvl w:val="0"/>
        <w:rPr>
          <w:rFonts w:cs="Arial"/>
        </w:rPr>
      </w:pPr>
    </w:p>
    <w:p w14:paraId="11B26C3F" w14:textId="77777777" w:rsidR="00F45E44" w:rsidRDefault="00F45E44" w:rsidP="00F24318">
      <w:pPr>
        <w:ind w:right="-396"/>
        <w:outlineLvl w:val="0"/>
        <w:rPr>
          <w:rFonts w:cs="Arial"/>
        </w:rPr>
      </w:pPr>
    </w:p>
    <w:p w14:paraId="04EF798B" w14:textId="63D95C5F" w:rsidR="00F45E44" w:rsidRDefault="00F45E44" w:rsidP="00F24318">
      <w:pPr>
        <w:ind w:right="-396"/>
        <w:outlineLvl w:val="0"/>
        <w:rPr>
          <w:rFonts w:cs="Arial"/>
        </w:rPr>
      </w:pPr>
      <w:r>
        <w:rPr>
          <w:rFonts w:cs="Arial"/>
        </w:rPr>
        <w:t>ASK Q1</w:t>
      </w:r>
      <w:r w:rsidR="00EF00D5">
        <w:rPr>
          <w:rFonts w:cs="Arial"/>
        </w:rPr>
        <w:t>0</w:t>
      </w:r>
      <w:r>
        <w:rPr>
          <w:rFonts w:cs="Arial"/>
        </w:rPr>
        <w:t xml:space="preserve"> IF Q</w:t>
      </w:r>
      <w:r w:rsidR="006C4487">
        <w:rPr>
          <w:rFonts w:cs="Arial"/>
        </w:rPr>
        <w:t>8</w:t>
      </w:r>
      <w:r>
        <w:rPr>
          <w:rFonts w:cs="Arial"/>
        </w:rPr>
        <w:t xml:space="preserve"> IS LESS THAN 100%</w:t>
      </w:r>
    </w:p>
    <w:p w14:paraId="5E71B9DF" w14:textId="24B987F9" w:rsidR="00D83839" w:rsidRDefault="00F45E44" w:rsidP="00D83839">
      <w:pPr>
        <w:ind w:right="-396"/>
        <w:outlineLvl w:val="0"/>
        <w:rPr>
          <w:rFonts w:cs="Arial"/>
        </w:rPr>
      </w:pPr>
      <w:r w:rsidRPr="00E04ACF">
        <w:rPr>
          <w:rFonts w:cs="Arial"/>
          <w:highlight w:val="cyan"/>
        </w:rPr>
        <w:t>1</w:t>
      </w:r>
      <w:r w:rsidR="00EF00D5">
        <w:rPr>
          <w:rFonts w:cs="Arial"/>
          <w:highlight w:val="cyan"/>
        </w:rPr>
        <w:t>0</w:t>
      </w:r>
      <w:r w:rsidR="006C4487">
        <w:rPr>
          <w:rFonts w:cs="Arial"/>
          <w:highlight w:val="cyan"/>
        </w:rPr>
        <w:t>.</w:t>
      </w:r>
      <w:r>
        <w:rPr>
          <w:rFonts w:cs="Arial"/>
        </w:rPr>
        <w:t xml:space="preserve"> </w:t>
      </w:r>
      <w:r w:rsidR="003368F5">
        <w:rPr>
          <w:rFonts w:cs="Arial"/>
        </w:rPr>
        <w:t xml:space="preserve">Thinking of your </w:t>
      </w:r>
      <w:r w:rsidRPr="007F0FEB">
        <w:rPr>
          <w:rFonts w:cs="Arial"/>
          <w:b/>
        </w:rPr>
        <w:t>eligible</w:t>
      </w:r>
      <w:r>
        <w:rPr>
          <w:rFonts w:cs="Arial"/>
        </w:rPr>
        <w:t xml:space="preserve"> employees </w:t>
      </w:r>
      <w:r w:rsidR="003368F5">
        <w:rPr>
          <w:rFonts w:cs="Arial"/>
        </w:rPr>
        <w:t xml:space="preserve">who </w:t>
      </w:r>
      <w:r>
        <w:rPr>
          <w:rFonts w:cs="Arial"/>
        </w:rPr>
        <w:t>are not participating in</w:t>
      </w:r>
      <w:r w:rsidR="003368F5">
        <w:rPr>
          <w:rFonts w:cs="Arial"/>
        </w:rPr>
        <w:t xml:space="preserve"> any</w:t>
      </w:r>
      <w:r>
        <w:rPr>
          <w:rFonts w:cs="Arial"/>
        </w:rPr>
        <w:t xml:space="preserve"> retirement plans, what</w:t>
      </w:r>
      <w:r w:rsidR="003368F5">
        <w:rPr>
          <w:rFonts w:cs="Arial"/>
        </w:rPr>
        <w:t xml:space="preserve"> </w:t>
      </w:r>
      <w:r>
        <w:rPr>
          <w:rFonts w:cs="Arial"/>
        </w:rPr>
        <w:t xml:space="preserve">are the main reasons? </w:t>
      </w:r>
      <w:r w:rsidR="00D83839">
        <w:rPr>
          <w:rFonts w:cs="Arial"/>
        </w:rPr>
        <w:t>[DO NOT READ LIST, ALLOW MULTIPLE RESPONSES] [PROBE</w:t>
      </w:r>
      <w:r w:rsidR="001131D0">
        <w:rPr>
          <w:rFonts w:cs="Arial"/>
        </w:rPr>
        <w:t xml:space="preserve">: What else?] </w:t>
      </w:r>
    </w:p>
    <w:p w14:paraId="4240D440" w14:textId="3E8C1142" w:rsidR="00F45E44" w:rsidRDefault="00F45E44" w:rsidP="00F24318">
      <w:pPr>
        <w:ind w:right="-396"/>
        <w:outlineLvl w:val="0"/>
        <w:rPr>
          <w:rFonts w:cs="Arial"/>
        </w:rPr>
      </w:pPr>
    </w:p>
    <w:p w14:paraId="1F070E45" w14:textId="6714E76C" w:rsidR="00271DD6" w:rsidRPr="00D83839" w:rsidRDefault="00F05B85" w:rsidP="002D5AC3">
      <w:pPr>
        <w:pStyle w:val="ListParagraph"/>
        <w:numPr>
          <w:ilvl w:val="0"/>
          <w:numId w:val="40"/>
        </w:numPr>
        <w:ind w:right="-396"/>
        <w:outlineLvl w:val="0"/>
        <w:rPr>
          <w:rFonts w:cs="Arial"/>
        </w:rPr>
      </w:pPr>
      <w:r w:rsidRPr="00D83839">
        <w:rPr>
          <w:rFonts w:cs="Arial"/>
        </w:rPr>
        <w:t>YOUNG WORKFORCE AND THEY ARE NOT CONCERNED WITH RETIREMENT</w:t>
      </w:r>
    </w:p>
    <w:p w14:paraId="1EB474D3" w14:textId="27FF0A67" w:rsidR="00271DD6" w:rsidRPr="00D83839" w:rsidRDefault="00F05B85" w:rsidP="002D5AC3">
      <w:pPr>
        <w:pStyle w:val="ListParagraph"/>
        <w:numPr>
          <w:ilvl w:val="0"/>
          <w:numId w:val="40"/>
        </w:numPr>
        <w:ind w:right="-396"/>
        <w:outlineLvl w:val="0"/>
        <w:rPr>
          <w:rFonts w:cs="Arial"/>
        </w:rPr>
      </w:pPr>
      <w:r>
        <w:rPr>
          <w:rFonts w:cs="Arial"/>
        </w:rPr>
        <w:t xml:space="preserve">MANY OF OUR EMPLOYEES WHO DO NOT PARTICIPATE </w:t>
      </w:r>
      <w:r w:rsidRPr="00D83839">
        <w:rPr>
          <w:rFonts w:cs="Arial"/>
        </w:rPr>
        <w:t xml:space="preserve">ARE SEASONAL, PART-TIME, OR TEMPORARY </w:t>
      </w:r>
    </w:p>
    <w:p w14:paraId="41C64E9E" w14:textId="4E587A35" w:rsidR="00D83839" w:rsidRDefault="00F05B85" w:rsidP="002D5AC3">
      <w:pPr>
        <w:pStyle w:val="ListParagraph"/>
        <w:numPr>
          <w:ilvl w:val="0"/>
          <w:numId w:val="40"/>
        </w:numPr>
        <w:ind w:right="-396"/>
        <w:outlineLvl w:val="0"/>
        <w:rPr>
          <w:rFonts w:cs="Arial"/>
        </w:rPr>
      </w:pPr>
      <w:r>
        <w:rPr>
          <w:rFonts w:cs="Arial"/>
        </w:rPr>
        <w:t xml:space="preserve">MANY OF OUR EMPLOYEES WHO DO NOT PARTICIPATE </w:t>
      </w:r>
      <w:r w:rsidRPr="00D83839">
        <w:rPr>
          <w:rFonts w:cs="Arial"/>
        </w:rPr>
        <w:t>DO NOT UNDERSTAND RETIREMENT SAVINGS BENEFITS</w:t>
      </w:r>
    </w:p>
    <w:p w14:paraId="2C280311" w14:textId="0F56FF3E" w:rsidR="00290E2E" w:rsidRPr="00D83839" w:rsidRDefault="00F05B85" w:rsidP="002D5AC3">
      <w:pPr>
        <w:pStyle w:val="ListParagraph"/>
        <w:numPr>
          <w:ilvl w:val="0"/>
          <w:numId w:val="40"/>
        </w:numPr>
        <w:ind w:right="-396"/>
        <w:outlineLvl w:val="0"/>
        <w:rPr>
          <w:rFonts w:cs="Arial"/>
        </w:rPr>
      </w:pPr>
      <w:r>
        <w:rPr>
          <w:rFonts w:cs="Arial"/>
        </w:rPr>
        <w:lastRenderedPageBreak/>
        <w:t>MANY OF OUR EMPLOYEES DO NOT SEE THE VALUE OF RETIREMENT PLANS</w:t>
      </w:r>
    </w:p>
    <w:p w14:paraId="60056058" w14:textId="5F8E7869" w:rsidR="00280C0C" w:rsidRPr="00D83839" w:rsidRDefault="00F05B85" w:rsidP="002D5AC3">
      <w:pPr>
        <w:pStyle w:val="ListParagraph"/>
        <w:numPr>
          <w:ilvl w:val="0"/>
          <w:numId w:val="40"/>
        </w:numPr>
        <w:ind w:right="-396"/>
        <w:outlineLvl w:val="0"/>
        <w:rPr>
          <w:rFonts w:cs="Arial"/>
        </w:rPr>
      </w:pPr>
      <w:r w:rsidRPr="00D83839">
        <w:rPr>
          <w:rFonts w:cs="Arial"/>
        </w:rPr>
        <w:t xml:space="preserve">OUR EMPLOYEES DO NOT MAKE ENOUGH MONEY TO PROVIDE FOR THEIR DAY-TO-DAY NEEDS AND SAVE FOR RETIREMENT </w:t>
      </w:r>
    </w:p>
    <w:p w14:paraId="42AA468E" w14:textId="33553479" w:rsidR="00AA54E9" w:rsidRDefault="00F05B85" w:rsidP="002D5AC3">
      <w:pPr>
        <w:pStyle w:val="ListParagraph"/>
        <w:numPr>
          <w:ilvl w:val="0"/>
          <w:numId w:val="40"/>
        </w:numPr>
        <w:ind w:right="-396"/>
        <w:outlineLvl w:val="0"/>
        <w:rPr>
          <w:rFonts w:cs="Arial"/>
        </w:rPr>
      </w:pPr>
      <w:r w:rsidRPr="00290E2E">
        <w:rPr>
          <w:rFonts w:cs="Arial"/>
        </w:rPr>
        <w:t xml:space="preserve">WE HAVE HIGH TURNOVER </w:t>
      </w:r>
    </w:p>
    <w:p w14:paraId="72E12194" w14:textId="60B9C60F" w:rsidR="00063CDF" w:rsidRPr="00290E2E" w:rsidRDefault="00063CDF" w:rsidP="002D5AC3">
      <w:pPr>
        <w:pStyle w:val="ListParagraph"/>
        <w:numPr>
          <w:ilvl w:val="0"/>
          <w:numId w:val="40"/>
        </w:numPr>
        <w:ind w:right="-396"/>
        <w:outlineLvl w:val="0"/>
        <w:rPr>
          <w:rFonts w:cs="Arial"/>
        </w:rPr>
      </w:pPr>
      <w:r>
        <w:rPr>
          <w:rFonts w:cs="Arial"/>
        </w:rPr>
        <w:t xml:space="preserve">OUR EMPLOYEES BELONG TO A UNION </w:t>
      </w:r>
    </w:p>
    <w:p w14:paraId="45442A93" w14:textId="69B30F33" w:rsidR="00280C0C" w:rsidRPr="00F05B85" w:rsidRDefault="00F05B85" w:rsidP="002D5AC3">
      <w:pPr>
        <w:pStyle w:val="ListParagraph"/>
        <w:numPr>
          <w:ilvl w:val="0"/>
          <w:numId w:val="40"/>
        </w:numPr>
        <w:ind w:right="-396"/>
        <w:outlineLvl w:val="0"/>
        <w:rPr>
          <w:rFonts w:cs="Arial"/>
        </w:rPr>
      </w:pPr>
      <w:r w:rsidRPr="00F05B85">
        <w:rPr>
          <w:rFonts w:cs="Arial"/>
        </w:rPr>
        <w:t xml:space="preserve">OTHER (PLEASE SPECIFY)  </w:t>
      </w:r>
    </w:p>
    <w:p w14:paraId="22DFE6EF" w14:textId="66CACB0A" w:rsidR="00280C0C" w:rsidRPr="00290E2E" w:rsidRDefault="00F05B85" w:rsidP="002D5AC3">
      <w:pPr>
        <w:pStyle w:val="ListParagraph"/>
        <w:numPr>
          <w:ilvl w:val="0"/>
          <w:numId w:val="40"/>
        </w:numPr>
        <w:ind w:right="-396"/>
        <w:outlineLvl w:val="0"/>
        <w:rPr>
          <w:rFonts w:cs="Arial"/>
        </w:rPr>
      </w:pPr>
      <w:r w:rsidRPr="00F05B85">
        <w:rPr>
          <w:rFonts w:cs="Arial"/>
        </w:rPr>
        <w:t xml:space="preserve">DON’T KNOW / NOT SURE </w:t>
      </w:r>
      <w:r>
        <w:rPr>
          <w:rFonts w:cs="Arial"/>
        </w:rPr>
        <w:t xml:space="preserve"> </w:t>
      </w:r>
      <w:r w:rsidRPr="00290E2E">
        <w:rPr>
          <w:rFonts w:cs="Arial"/>
        </w:rPr>
        <w:t xml:space="preserve"> </w:t>
      </w:r>
    </w:p>
    <w:p w14:paraId="76384F80" w14:textId="77777777" w:rsidR="00F07818" w:rsidRDefault="00F07818" w:rsidP="00F24318">
      <w:pPr>
        <w:ind w:right="-396"/>
        <w:outlineLvl w:val="0"/>
        <w:rPr>
          <w:rFonts w:cs="Arial"/>
        </w:rPr>
      </w:pPr>
    </w:p>
    <w:p w14:paraId="07270213" w14:textId="7CA21EAA" w:rsidR="00391327" w:rsidRDefault="000D1CFC" w:rsidP="00391327">
      <w:pPr>
        <w:ind w:right="-396"/>
        <w:outlineLvl w:val="0"/>
        <w:rPr>
          <w:rFonts w:cs="Arial"/>
        </w:rPr>
      </w:pPr>
      <w:r>
        <w:rPr>
          <w:rFonts w:cs="Arial"/>
          <w:highlight w:val="cyan"/>
        </w:rPr>
        <w:t>1</w:t>
      </w:r>
      <w:r w:rsidR="00EF00D5">
        <w:rPr>
          <w:rFonts w:cs="Arial"/>
          <w:highlight w:val="cyan"/>
        </w:rPr>
        <w:t>1</w:t>
      </w:r>
      <w:r w:rsidR="00391327">
        <w:rPr>
          <w:rFonts w:cs="Arial"/>
          <w:highlight w:val="cyan"/>
        </w:rPr>
        <w:t>.</w:t>
      </w:r>
      <w:r w:rsidR="00391327">
        <w:rPr>
          <w:rFonts w:cs="Arial"/>
        </w:rPr>
        <w:t xml:space="preserve"> You mentioned that some of your employees are not </w:t>
      </w:r>
      <w:r w:rsidR="00290E2E">
        <w:rPr>
          <w:rFonts w:cs="Arial"/>
          <w:b/>
        </w:rPr>
        <w:t>eligible</w:t>
      </w:r>
      <w:r w:rsidR="00391327">
        <w:rPr>
          <w:rFonts w:cs="Arial"/>
        </w:rPr>
        <w:t xml:space="preserve"> to participate in your existing retirement plan.  What is it that makes them ineligible?  </w:t>
      </w:r>
      <w:r w:rsidR="00290E2E">
        <w:rPr>
          <w:rFonts w:cs="Arial"/>
        </w:rPr>
        <w:t>[DO NOT READ LIST, ALLOW MULTIPLE RESPONSES] [PROBE</w:t>
      </w:r>
      <w:r>
        <w:rPr>
          <w:rFonts w:cs="Arial"/>
        </w:rPr>
        <w:t>: What else?</w:t>
      </w:r>
      <w:r w:rsidR="00290E2E">
        <w:rPr>
          <w:rFonts w:cs="Arial"/>
        </w:rPr>
        <w:t>]</w:t>
      </w:r>
    </w:p>
    <w:p w14:paraId="28CBB015" w14:textId="77777777" w:rsidR="00391327" w:rsidRDefault="00391327" w:rsidP="00391327">
      <w:pPr>
        <w:ind w:right="-396"/>
        <w:outlineLvl w:val="0"/>
        <w:rPr>
          <w:rFonts w:cs="Arial"/>
        </w:rPr>
      </w:pPr>
    </w:p>
    <w:p w14:paraId="692E1795" w14:textId="4A8C326B" w:rsidR="00391327" w:rsidRPr="00391327" w:rsidRDefault="00F05B85" w:rsidP="002D5AC3">
      <w:pPr>
        <w:pStyle w:val="ListParagraph"/>
        <w:numPr>
          <w:ilvl w:val="0"/>
          <w:numId w:val="41"/>
        </w:numPr>
        <w:ind w:right="-396"/>
        <w:outlineLvl w:val="0"/>
        <w:rPr>
          <w:rFonts w:cs="Arial"/>
        </w:rPr>
      </w:pPr>
      <w:r w:rsidRPr="00391327">
        <w:rPr>
          <w:rFonts w:cs="Arial"/>
        </w:rPr>
        <w:t>THEY</w:t>
      </w:r>
      <w:r>
        <w:rPr>
          <w:rFonts w:cs="Arial"/>
        </w:rPr>
        <w:t xml:space="preserve"> </w:t>
      </w:r>
      <w:r w:rsidR="00874D03">
        <w:rPr>
          <w:rFonts w:cs="Arial"/>
        </w:rPr>
        <w:t xml:space="preserve">ARE NEW / </w:t>
      </w:r>
      <w:r w:rsidR="00395D69">
        <w:rPr>
          <w:rFonts w:cs="Arial"/>
        </w:rPr>
        <w:t>HAVE NOT WORKED THE MINIMUM HOURS TO QUALIFY</w:t>
      </w:r>
    </w:p>
    <w:p w14:paraId="21A5A8E6" w14:textId="5BB54138" w:rsidR="00391327" w:rsidRPr="00F05B85" w:rsidRDefault="00F05B85" w:rsidP="002D5AC3">
      <w:pPr>
        <w:pStyle w:val="ListParagraph"/>
        <w:numPr>
          <w:ilvl w:val="0"/>
          <w:numId w:val="41"/>
        </w:numPr>
        <w:ind w:right="-396"/>
        <w:outlineLvl w:val="0"/>
        <w:rPr>
          <w:rFonts w:cs="Arial"/>
        </w:rPr>
      </w:pPr>
      <w:r w:rsidRPr="00F05B85">
        <w:rPr>
          <w:rFonts w:cs="Arial"/>
        </w:rPr>
        <w:t xml:space="preserve">THEY ARE SEASONAL, PART-TIME, OR TEMPORARY </w:t>
      </w:r>
    </w:p>
    <w:p w14:paraId="57ABFFFD" w14:textId="6971F593" w:rsidR="00391327" w:rsidRPr="00F05B85" w:rsidRDefault="00F05B85" w:rsidP="002D5AC3">
      <w:pPr>
        <w:pStyle w:val="ListParagraph"/>
        <w:numPr>
          <w:ilvl w:val="0"/>
          <w:numId w:val="41"/>
        </w:numPr>
        <w:ind w:right="-396"/>
        <w:outlineLvl w:val="0"/>
        <w:rPr>
          <w:rFonts w:cs="Arial"/>
        </w:rPr>
      </w:pPr>
      <w:r w:rsidRPr="00F05B85">
        <w:rPr>
          <w:rFonts w:cs="Arial"/>
        </w:rPr>
        <w:t>THE COMPANY CANNOT AFFORD TO EXTEND RETIREMENT TO ALL CATEGORIES OF EMPLOYEES</w:t>
      </w:r>
    </w:p>
    <w:p w14:paraId="0EADE8EC" w14:textId="39ABDFD5" w:rsidR="00391327" w:rsidRPr="00F05B85" w:rsidRDefault="00F05B85" w:rsidP="002D5AC3">
      <w:pPr>
        <w:pStyle w:val="ListParagraph"/>
        <w:numPr>
          <w:ilvl w:val="0"/>
          <w:numId w:val="41"/>
        </w:numPr>
        <w:ind w:right="-396"/>
        <w:outlineLvl w:val="0"/>
        <w:rPr>
          <w:rFonts w:cs="Arial"/>
        </w:rPr>
      </w:pPr>
      <w:r w:rsidRPr="00F05B85">
        <w:rPr>
          <w:rFonts w:cs="Arial"/>
        </w:rPr>
        <w:t xml:space="preserve">THESE CATEGORIES OF EMPLOYEES HAVE VERY LOW INTEREST IN RETIREMENT ACCOUNTS </w:t>
      </w:r>
    </w:p>
    <w:p w14:paraId="40CD6101" w14:textId="3CCA86A1" w:rsidR="00391327" w:rsidRDefault="00F05B85" w:rsidP="002D5AC3">
      <w:pPr>
        <w:pStyle w:val="ListParagraph"/>
        <w:numPr>
          <w:ilvl w:val="0"/>
          <w:numId w:val="41"/>
        </w:numPr>
        <w:ind w:right="-396"/>
        <w:outlineLvl w:val="0"/>
        <w:rPr>
          <w:rFonts w:cs="Arial"/>
        </w:rPr>
      </w:pPr>
      <w:r w:rsidRPr="00F05B85">
        <w:rPr>
          <w:rFonts w:cs="Arial"/>
        </w:rPr>
        <w:t xml:space="preserve">WE HAVE HIGH TURNOVER </w:t>
      </w:r>
    </w:p>
    <w:p w14:paraId="19EE10E5" w14:textId="15FDF706" w:rsidR="00A811F2" w:rsidRPr="00471A76" w:rsidRDefault="00A811F2" w:rsidP="002D5AC3">
      <w:pPr>
        <w:pStyle w:val="ListParagraph"/>
        <w:numPr>
          <w:ilvl w:val="0"/>
          <w:numId w:val="41"/>
        </w:numPr>
        <w:ind w:right="-396"/>
        <w:outlineLvl w:val="0"/>
        <w:rPr>
          <w:rFonts w:cs="Arial"/>
        </w:rPr>
      </w:pPr>
      <w:r>
        <w:rPr>
          <w:rFonts w:cs="Arial"/>
        </w:rPr>
        <w:t>THEY BELONG TO A UNION</w:t>
      </w:r>
    </w:p>
    <w:p w14:paraId="220F30D7" w14:textId="2B8D531B" w:rsidR="00391327" w:rsidRPr="006644BA" w:rsidRDefault="00F05B85" w:rsidP="002D5AC3">
      <w:pPr>
        <w:pStyle w:val="ListParagraph"/>
        <w:numPr>
          <w:ilvl w:val="0"/>
          <w:numId w:val="41"/>
        </w:numPr>
        <w:ind w:right="-396"/>
        <w:outlineLvl w:val="0"/>
        <w:rPr>
          <w:rFonts w:cs="Arial"/>
        </w:rPr>
      </w:pPr>
      <w:r w:rsidRPr="003833AE">
        <w:rPr>
          <w:rFonts w:cs="Arial"/>
        </w:rPr>
        <w:t xml:space="preserve">OTHER (PLEASE SPECIFY)  </w:t>
      </w:r>
    </w:p>
    <w:p w14:paraId="3BD17AE7" w14:textId="7F770F1B" w:rsidR="00391327" w:rsidRDefault="00F05B85" w:rsidP="002D5AC3">
      <w:pPr>
        <w:pStyle w:val="ListParagraph"/>
        <w:numPr>
          <w:ilvl w:val="0"/>
          <w:numId w:val="41"/>
        </w:numPr>
        <w:ind w:right="-396"/>
        <w:outlineLvl w:val="0"/>
        <w:rPr>
          <w:rFonts w:cs="Arial"/>
        </w:rPr>
      </w:pPr>
      <w:r w:rsidRPr="006644BA">
        <w:rPr>
          <w:rFonts w:cs="Arial"/>
        </w:rPr>
        <w:t xml:space="preserve">DON’T KNOW / NOT SURE </w:t>
      </w:r>
      <w:r w:rsidRPr="0079577B">
        <w:rPr>
          <w:rFonts w:cs="Arial"/>
        </w:rPr>
        <w:t xml:space="preserve"> </w:t>
      </w:r>
    </w:p>
    <w:p w14:paraId="1059B225" w14:textId="77777777" w:rsidR="00EF00D5" w:rsidRPr="005E23F4" w:rsidRDefault="00EF00D5" w:rsidP="002F3C49">
      <w:pPr>
        <w:pStyle w:val="ListParagraph"/>
        <w:ind w:right="-396"/>
        <w:outlineLvl w:val="0"/>
        <w:rPr>
          <w:rFonts w:cs="Arial"/>
        </w:rPr>
      </w:pPr>
    </w:p>
    <w:p w14:paraId="239C8DFB" w14:textId="0F681CFA" w:rsidR="00EF00D5" w:rsidRDefault="00EF00D5" w:rsidP="00EF00D5">
      <w:pPr>
        <w:ind w:left="360" w:right="-396" w:hanging="360"/>
        <w:outlineLvl w:val="0"/>
        <w:rPr>
          <w:rFonts w:cs="Arial"/>
        </w:rPr>
      </w:pPr>
      <w:r>
        <w:rPr>
          <w:rFonts w:cs="Arial"/>
          <w:highlight w:val="cyan"/>
        </w:rPr>
        <w:t>12</w:t>
      </w:r>
      <w:r w:rsidRPr="00A72E53">
        <w:rPr>
          <w:rFonts w:cs="Arial"/>
        </w:rPr>
        <w:t xml:space="preserve">. Are any employees at your company members of a </w:t>
      </w:r>
      <w:r>
        <w:rPr>
          <w:rFonts w:cs="Arial"/>
        </w:rPr>
        <w:t xml:space="preserve">legally recognized </w:t>
      </w:r>
      <w:r w:rsidRPr="00A72E53">
        <w:rPr>
          <w:rFonts w:cs="Arial"/>
        </w:rPr>
        <w:t xml:space="preserve">labor union? </w:t>
      </w:r>
    </w:p>
    <w:p w14:paraId="47FF962C" w14:textId="77777777" w:rsidR="00EF00D5" w:rsidRPr="00E86330" w:rsidRDefault="00EF00D5" w:rsidP="00EF00D5">
      <w:pPr>
        <w:ind w:right="-396"/>
        <w:outlineLvl w:val="0"/>
        <w:rPr>
          <w:rFonts w:cs="Arial"/>
        </w:rPr>
      </w:pPr>
      <w:r w:rsidRPr="00E86330">
        <w:rPr>
          <w:rFonts w:cs="Arial"/>
        </w:rPr>
        <w:tab/>
      </w:r>
      <w:r w:rsidRPr="00E86330">
        <w:rPr>
          <w:rFonts w:cs="Arial"/>
        </w:rPr>
        <w:tab/>
        <w:t>1. Yes</w:t>
      </w:r>
    </w:p>
    <w:p w14:paraId="3330F478" w14:textId="77777777" w:rsidR="00EF00D5" w:rsidRPr="00152084" w:rsidRDefault="00EF00D5" w:rsidP="00EF00D5">
      <w:pPr>
        <w:ind w:right="-396"/>
        <w:outlineLvl w:val="0"/>
        <w:rPr>
          <w:rFonts w:cs="Arial"/>
        </w:rPr>
      </w:pPr>
      <w:r w:rsidRPr="00152084">
        <w:rPr>
          <w:rFonts w:cs="Arial"/>
        </w:rPr>
        <w:tab/>
      </w:r>
      <w:r w:rsidRPr="00152084">
        <w:rPr>
          <w:rFonts w:cs="Arial"/>
        </w:rPr>
        <w:tab/>
        <w:t>2. No</w:t>
      </w:r>
    </w:p>
    <w:p w14:paraId="781F7B4E" w14:textId="77777777" w:rsidR="00EF00D5" w:rsidRPr="00CA21E4" w:rsidRDefault="00EF00D5" w:rsidP="00EF00D5">
      <w:pPr>
        <w:ind w:right="-396"/>
        <w:outlineLvl w:val="0"/>
        <w:rPr>
          <w:rFonts w:cs="Arial"/>
        </w:rPr>
      </w:pPr>
      <w:r w:rsidRPr="00AB6AEF">
        <w:rPr>
          <w:rFonts w:cs="Arial"/>
        </w:rPr>
        <w:tab/>
      </w:r>
      <w:r w:rsidRPr="00AB6AEF">
        <w:rPr>
          <w:rFonts w:cs="Arial"/>
        </w:rPr>
        <w:tab/>
        <w:t>3. DO NOT READ DON’T KNOW</w:t>
      </w:r>
    </w:p>
    <w:p w14:paraId="6ACA45C3" w14:textId="77777777" w:rsidR="00EF00D5" w:rsidRDefault="00EF00D5" w:rsidP="00EF00D5">
      <w:pPr>
        <w:ind w:right="-396"/>
        <w:outlineLvl w:val="0"/>
        <w:rPr>
          <w:rFonts w:cs="Arial"/>
        </w:rPr>
      </w:pPr>
    </w:p>
    <w:p w14:paraId="6CE32F5E" w14:textId="1E9AC33F" w:rsidR="00EF00D5" w:rsidRDefault="00EF00D5" w:rsidP="00EF00D5">
      <w:pPr>
        <w:ind w:right="-396"/>
        <w:outlineLvl w:val="0"/>
        <w:rPr>
          <w:rFonts w:cs="Arial"/>
        </w:rPr>
      </w:pPr>
      <w:r>
        <w:rPr>
          <w:rFonts w:cs="Arial"/>
        </w:rPr>
        <w:t>ASK Q1</w:t>
      </w:r>
      <w:r w:rsidR="00E14E5C">
        <w:rPr>
          <w:rFonts w:cs="Arial"/>
        </w:rPr>
        <w:t>3</w:t>
      </w:r>
      <w:r>
        <w:rPr>
          <w:rFonts w:cs="Arial"/>
        </w:rPr>
        <w:t xml:space="preserve"> IF “YES” TO Q</w:t>
      </w:r>
      <w:r w:rsidR="00E14E5C">
        <w:rPr>
          <w:rFonts w:cs="Arial"/>
        </w:rPr>
        <w:t>12</w:t>
      </w:r>
    </w:p>
    <w:p w14:paraId="629D07C8" w14:textId="4AE89166" w:rsidR="00EF00D5" w:rsidRDefault="00EF00D5" w:rsidP="00EF00D5">
      <w:pPr>
        <w:ind w:right="-396"/>
        <w:outlineLvl w:val="0"/>
        <w:rPr>
          <w:rFonts w:cs="Arial"/>
        </w:rPr>
      </w:pPr>
      <w:r>
        <w:rPr>
          <w:rFonts w:cs="Arial"/>
          <w:highlight w:val="cyan"/>
        </w:rPr>
        <w:t>13</w:t>
      </w:r>
      <w:r>
        <w:rPr>
          <w:rFonts w:cs="Arial"/>
        </w:rPr>
        <w:t xml:space="preserve">. Does union affiliation have any effect on your employees’ eligibility to participate in your retirement plans? </w:t>
      </w:r>
    </w:p>
    <w:p w14:paraId="3D406D61" w14:textId="77777777" w:rsidR="00EF00D5" w:rsidRDefault="00EF00D5" w:rsidP="00EF00D5">
      <w:pPr>
        <w:ind w:right="-396"/>
        <w:outlineLvl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  <w:t>1. Yes</w:t>
      </w:r>
    </w:p>
    <w:p w14:paraId="6BB10764" w14:textId="77777777" w:rsidR="00EF00D5" w:rsidRDefault="00EF00D5" w:rsidP="00EF00D5">
      <w:pPr>
        <w:ind w:right="-396"/>
        <w:outlineLvl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  <w:t>2. No</w:t>
      </w:r>
    </w:p>
    <w:p w14:paraId="0175696A" w14:textId="77777777" w:rsidR="00EF00D5" w:rsidRDefault="00EF00D5" w:rsidP="00EF00D5">
      <w:pPr>
        <w:ind w:right="-396"/>
        <w:outlineLvl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  <w:t>3. DO NOT READ DON’T KNOW</w:t>
      </w:r>
    </w:p>
    <w:p w14:paraId="263AA4AA" w14:textId="77777777" w:rsidR="00B15A51" w:rsidRPr="00A72E53" w:rsidRDefault="00B15A51" w:rsidP="00B15A51">
      <w:pPr>
        <w:ind w:right="-396"/>
        <w:outlineLvl w:val="0"/>
        <w:rPr>
          <w:rFonts w:cs="Arial"/>
        </w:rPr>
      </w:pPr>
    </w:p>
    <w:p w14:paraId="1FD4326E" w14:textId="77777777" w:rsidR="00A34AEB" w:rsidRPr="00B521A1" w:rsidRDefault="00A34AEB" w:rsidP="00A34AEB">
      <w:pPr>
        <w:ind w:left="360" w:right="-396"/>
        <w:outlineLvl w:val="0"/>
        <w:rPr>
          <w:rFonts w:cs="Arial"/>
          <w:sz w:val="24"/>
        </w:rPr>
      </w:pPr>
    </w:p>
    <w:p w14:paraId="0E003C6B" w14:textId="242DB9D6" w:rsidR="002F2F08" w:rsidRPr="00B521A1" w:rsidRDefault="00983E18" w:rsidP="00A34AEB">
      <w:pPr>
        <w:ind w:left="360" w:right="-396"/>
        <w:outlineLvl w:val="0"/>
        <w:rPr>
          <w:rFonts w:cs="Arial"/>
          <w:b/>
          <w:sz w:val="24"/>
        </w:rPr>
      </w:pPr>
      <w:r w:rsidRPr="00B521A1">
        <w:rPr>
          <w:rFonts w:cs="Arial"/>
          <w:b/>
          <w:sz w:val="24"/>
        </w:rPr>
        <w:t xml:space="preserve">SECTION 3: Benefits Orientation </w:t>
      </w:r>
    </w:p>
    <w:p w14:paraId="394C952D" w14:textId="77777777" w:rsidR="002F2F08" w:rsidRPr="00E86330" w:rsidRDefault="002F2F08" w:rsidP="0037164F">
      <w:pPr>
        <w:ind w:right="-396"/>
        <w:outlineLvl w:val="0"/>
        <w:rPr>
          <w:rFonts w:cs="Arial"/>
        </w:rPr>
      </w:pPr>
    </w:p>
    <w:p w14:paraId="0A7E3A33" w14:textId="66E0E22A" w:rsidR="00C6744A" w:rsidRPr="000E0266" w:rsidRDefault="00173679" w:rsidP="00FE2C12">
      <w:pPr>
        <w:pStyle w:val="ListParagraph"/>
        <w:ind w:hanging="720"/>
      </w:pPr>
      <w:r>
        <w:t>1</w:t>
      </w:r>
      <w:r w:rsidR="00063CDF">
        <w:t>4</w:t>
      </w:r>
      <w:r w:rsidR="00B62EE5">
        <w:t>.</w:t>
      </w:r>
      <w:r w:rsidR="00A54C80">
        <w:t xml:space="preserve"> </w:t>
      </w:r>
      <w:r w:rsidR="00A26352">
        <w:t xml:space="preserve">I’m going to read some short statements related to retirement benefits.  As I read each, would you please tell me </w:t>
      </w:r>
      <w:r w:rsidR="00C6744A">
        <w:t xml:space="preserve">if it describes </w:t>
      </w:r>
      <w:r w:rsidR="00C6744A" w:rsidRPr="00F63E90">
        <w:rPr>
          <w:b/>
        </w:rPr>
        <w:t>your organization</w:t>
      </w:r>
      <w:r w:rsidR="00C6744A">
        <w:t xml:space="preserve"> well, does not describe your organization at all, or if it is somewhere in between. </w:t>
      </w:r>
    </w:p>
    <w:p w14:paraId="278B723F" w14:textId="77777777" w:rsidR="00C6744A" w:rsidRDefault="00C6744A" w:rsidP="00C6744A">
      <w:pPr>
        <w:ind w:right="-396"/>
        <w:outlineLvl w:val="0"/>
        <w:rPr>
          <w:rFonts w:cs="Arial"/>
          <w:sz w:val="24"/>
        </w:rPr>
      </w:pPr>
      <w:r w:rsidRPr="000E0266">
        <w:t xml:space="preserve"> </w:t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330"/>
        <w:gridCol w:w="1620"/>
        <w:gridCol w:w="1440"/>
        <w:gridCol w:w="2070"/>
      </w:tblGrid>
      <w:tr w:rsidR="00C6744A" w:rsidRPr="00BE47A1" w14:paraId="44E493A4" w14:textId="77777777" w:rsidTr="005470E3">
        <w:trPr>
          <w:jc w:val="center"/>
        </w:trPr>
        <w:tc>
          <w:tcPr>
            <w:tcW w:w="3330" w:type="dxa"/>
          </w:tcPr>
          <w:p w14:paraId="2BAAABD0" w14:textId="77777777" w:rsidR="00C6744A" w:rsidRPr="00BE47A1" w:rsidRDefault="00C6744A" w:rsidP="005470E3">
            <w:pPr>
              <w:rPr>
                <w:b/>
              </w:rPr>
            </w:pPr>
            <w:r>
              <w:rPr>
                <w:b/>
              </w:rPr>
              <w:t>RANDOMIZE</w:t>
            </w:r>
          </w:p>
        </w:tc>
        <w:tc>
          <w:tcPr>
            <w:tcW w:w="1620" w:type="dxa"/>
          </w:tcPr>
          <w:p w14:paraId="4D8E04A2" w14:textId="77777777" w:rsidR="00C6744A" w:rsidRPr="00BE47A1" w:rsidRDefault="00C6744A" w:rsidP="005470E3">
            <w:pPr>
              <w:jc w:val="center"/>
              <w:rPr>
                <w:b/>
              </w:rPr>
            </w:pPr>
            <w:r>
              <w:rPr>
                <w:b/>
              </w:rPr>
              <w:t>Describes my organization well</w:t>
            </w:r>
          </w:p>
        </w:tc>
        <w:tc>
          <w:tcPr>
            <w:tcW w:w="1440" w:type="dxa"/>
          </w:tcPr>
          <w:p w14:paraId="5C548BEC" w14:textId="77777777" w:rsidR="00C6744A" w:rsidRPr="00BE47A1" w:rsidRDefault="00C6744A" w:rsidP="005470E3">
            <w:pPr>
              <w:jc w:val="center"/>
              <w:rPr>
                <w:b/>
              </w:rPr>
            </w:pPr>
            <w:r>
              <w:rPr>
                <w:b/>
              </w:rPr>
              <w:t>Somewhere in between</w:t>
            </w:r>
          </w:p>
        </w:tc>
        <w:tc>
          <w:tcPr>
            <w:tcW w:w="2070" w:type="dxa"/>
          </w:tcPr>
          <w:p w14:paraId="3288CB1B" w14:textId="77777777" w:rsidR="00C6744A" w:rsidRPr="00BE47A1" w:rsidRDefault="00C6744A" w:rsidP="005470E3">
            <w:pPr>
              <w:jc w:val="center"/>
              <w:rPr>
                <w:b/>
              </w:rPr>
            </w:pPr>
            <w:r>
              <w:rPr>
                <w:b/>
              </w:rPr>
              <w:t>Does not describe my organization at all</w:t>
            </w:r>
          </w:p>
        </w:tc>
      </w:tr>
      <w:tr w:rsidR="00C6744A" w14:paraId="6A18F6EC" w14:textId="77777777" w:rsidTr="005470E3">
        <w:trPr>
          <w:jc w:val="center"/>
        </w:trPr>
        <w:tc>
          <w:tcPr>
            <w:tcW w:w="3330" w:type="dxa"/>
          </w:tcPr>
          <w:p w14:paraId="1000C356" w14:textId="77777777" w:rsidR="00C6744A" w:rsidRPr="006751D7" w:rsidRDefault="00C6744A" w:rsidP="002D5AC3">
            <w:pPr>
              <w:pStyle w:val="NCBodycopy"/>
              <w:numPr>
                <w:ilvl w:val="0"/>
                <w:numId w:val="27"/>
              </w:numPr>
              <w:spacing w:before="0" w:after="0"/>
            </w:pPr>
            <w:r w:rsidRPr="006751D7">
              <w:t xml:space="preserve">We believe it is our responsibility to provide </w:t>
            </w:r>
            <w:r w:rsidR="002D4C8B" w:rsidRPr="006751D7">
              <w:t>options</w:t>
            </w:r>
            <w:r w:rsidRPr="006751D7">
              <w:t xml:space="preserve"> that help our employees save for their retirement </w:t>
            </w:r>
          </w:p>
        </w:tc>
        <w:tc>
          <w:tcPr>
            <w:tcW w:w="1620" w:type="dxa"/>
          </w:tcPr>
          <w:p w14:paraId="08527C08" w14:textId="77777777" w:rsidR="00C6744A" w:rsidRDefault="00C6744A" w:rsidP="005470E3"/>
        </w:tc>
        <w:tc>
          <w:tcPr>
            <w:tcW w:w="1440" w:type="dxa"/>
          </w:tcPr>
          <w:p w14:paraId="5F6D04D0" w14:textId="77777777" w:rsidR="00C6744A" w:rsidRDefault="00C6744A" w:rsidP="005470E3"/>
        </w:tc>
        <w:tc>
          <w:tcPr>
            <w:tcW w:w="2070" w:type="dxa"/>
          </w:tcPr>
          <w:p w14:paraId="745E8B75" w14:textId="77777777" w:rsidR="00C6744A" w:rsidRDefault="00C6744A" w:rsidP="005470E3"/>
        </w:tc>
      </w:tr>
      <w:tr w:rsidR="006878F1" w14:paraId="61786E08" w14:textId="77777777" w:rsidTr="005470E3">
        <w:trPr>
          <w:jc w:val="center"/>
        </w:trPr>
        <w:tc>
          <w:tcPr>
            <w:tcW w:w="3330" w:type="dxa"/>
          </w:tcPr>
          <w:p w14:paraId="25F578AD" w14:textId="51902B00" w:rsidR="006878F1" w:rsidRPr="006751D7" w:rsidRDefault="00143C05" w:rsidP="00BF0103">
            <w:pPr>
              <w:pStyle w:val="NCBodycopy"/>
              <w:numPr>
                <w:ilvl w:val="0"/>
                <w:numId w:val="0"/>
              </w:numPr>
              <w:spacing w:before="0" w:after="0"/>
              <w:ind w:left="360" w:hanging="360"/>
            </w:pPr>
            <w:r>
              <w:t xml:space="preserve">b.   </w:t>
            </w:r>
            <w:r w:rsidR="006878F1" w:rsidRPr="006751D7">
              <w:t xml:space="preserve">Retirement savings </w:t>
            </w:r>
            <w:r w:rsidR="002D4C8B" w:rsidRPr="006751D7">
              <w:t>options</w:t>
            </w:r>
            <w:r w:rsidR="006878F1" w:rsidRPr="006751D7">
              <w:t xml:space="preserve"> </w:t>
            </w:r>
            <w:r w:rsidR="006878F1" w:rsidRPr="006751D7">
              <w:lastRenderedPageBreak/>
              <w:t xml:space="preserve">need to be affordable for our employees (low dollar amounts to save) otherwise it’s difficult for them to participate </w:t>
            </w:r>
          </w:p>
        </w:tc>
        <w:tc>
          <w:tcPr>
            <w:tcW w:w="1620" w:type="dxa"/>
          </w:tcPr>
          <w:p w14:paraId="5523389F" w14:textId="77777777" w:rsidR="006878F1" w:rsidRDefault="006878F1" w:rsidP="005470E3"/>
        </w:tc>
        <w:tc>
          <w:tcPr>
            <w:tcW w:w="1440" w:type="dxa"/>
          </w:tcPr>
          <w:p w14:paraId="4340194F" w14:textId="77777777" w:rsidR="006878F1" w:rsidRDefault="006878F1" w:rsidP="005470E3"/>
        </w:tc>
        <w:tc>
          <w:tcPr>
            <w:tcW w:w="2070" w:type="dxa"/>
          </w:tcPr>
          <w:p w14:paraId="0D17B49C" w14:textId="77777777" w:rsidR="006878F1" w:rsidRDefault="006878F1" w:rsidP="005470E3"/>
        </w:tc>
      </w:tr>
      <w:tr w:rsidR="00D22F21" w14:paraId="3405CFD1" w14:textId="77777777" w:rsidTr="005470E3">
        <w:trPr>
          <w:jc w:val="center"/>
        </w:trPr>
        <w:tc>
          <w:tcPr>
            <w:tcW w:w="3330" w:type="dxa"/>
          </w:tcPr>
          <w:p w14:paraId="64220CEF" w14:textId="22CE91B8" w:rsidR="00D22F21" w:rsidRPr="006751D7" w:rsidRDefault="00143C05" w:rsidP="00BF0103">
            <w:pPr>
              <w:pStyle w:val="NCBodycopy"/>
              <w:numPr>
                <w:ilvl w:val="0"/>
                <w:numId w:val="0"/>
              </w:numPr>
              <w:spacing w:before="0" w:after="0"/>
              <w:ind w:left="270" w:hanging="270"/>
            </w:pPr>
            <w:r>
              <w:lastRenderedPageBreak/>
              <w:t xml:space="preserve">c. </w:t>
            </w:r>
            <w:r w:rsidR="001D6099" w:rsidRPr="006751D7">
              <w:t>The fiduciary responsibilities with a 401k impose too much of a burden</w:t>
            </w:r>
          </w:p>
        </w:tc>
        <w:tc>
          <w:tcPr>
            <w:tcW w:w="1620" w:type="dxa"/>
          </w:tcPr>
          <w:p w14:paraId="09571979" w14:textId="77777777" w:rsidR="00D22F21" w:rsidRDefault="00D22F21" w:rsidP="005470E3"/>
        </w:tc>
        <w:tc>
          <w:tcPr>
            <w:tcW w:w="1440" w:type="dxa"/>
          </w:tcPr>
          <w:p w14:paraId="6D78F8F7" w14:textId="77777777" w:rsidR="00D22F21" w:rsidRDefault="00D22F21" w:rsidP="005470E3"/>
        </w:tc>
        <w:tc>
          <w:tcPr>
            <w:tcW w:w="2070" w:type="dxa"/>
          </w:tcPr>
          <w:p w14:paraId="54F41CE8" w14:textId="77777777" w:rsidR="00D22F21" w:rsidRDefault="00D22F21" w:rsidP="005470E3"/>
        </w:tc>
      </w:tr>
    </w:tbl>
    <w:p w14:paraId="5E024F1A" w14:textId="77777777" w:rsidR="00C6744A" w:rsidRDefault="00C6744A" w:rsidP="00F24318">
      <w:pPr>
        <w:ind w:right="-396"/>
        <w:outlineLvl w:val="0"/>
        <w:rPr>
          <w:rFonts w:cs="Arial"/>
          <w:sz w:val="24"/>
        </w:rPr>
      </w:pPr>
    </w:p>
    <w:p w14:paraId="19A191E8" w14:textId="77777777" w:rsidR="001A342E" w:rsidRDefault="001A342E" w:rsidP="00F24318">
      <w:pPr>
        <w:ind w:right="-396"/>
        <w:outlineLvl w:val="0"/>
        <w:rPr>
          <w:rFonts w:cs="Arial"/>
          <w:sz w:val="24"/>
        </w:rPr>
      </w:pPr>
    </w:p>
    <w:p w14:paraId="6667359D" w14:textId="77777777" w:rsidR="001A342E" w:rsidRDefault="001A342E" w:rsidP="00F24318">
      <w:pPr>
        <w:ind w:right="-396"/>
        <w:outlineLvl w:val="0"/>
        <w:rPr>
          <w:rFonts w:cs="Arial"/>
          <w:sz w:val="24"/>
        </w:rPr>
      </w:pPr>
    </w:p>
    <w:p w14:paraId="3F13DCC7" w14:textId="77777777" w:rsidR="00094ACB" w:rsidRDefault="00094ACB" w:rsidP="00EF1E90">
      <w:pPr>
        <w:ind w:right="-396"/>
        <w:outlineLvl w:val="0"/>
        <w:rPr>
          <w:rFonts w:cs="Arial"/>
          <w:b/>
          <w:sz w:val="24"/>
        </w:rPr>
      </w:pPr>
    </w:p>
    <w:p w14:paraId="6C4BFB99" w14:textId="77777777" w:rsidR="00325426" w:rsidRDefault="00325426" w:rsidP="00A14D41">
      <w:pPr>
        <w:ind w:left="360" w:right="-396"/>
        <w:outlineLvl w:val="0"/>
        <w:rPr>
          <w:rFonts w:cs="Arial"/>
          <w:b/>
          <w:sz w:val="24"/>
        </w:rPr>
      </w:pPr>
    </w:p>
    <w:p w14:paraId="3A000688" w14:textId="77777777" w:rsidR="00325426" w:rsidRDefault="00325426" w:rsidP="00A14D41">
      <w:pPr>
        <w:ind w:left="360" w:right="-396"/>
        <w:outlineLvl w:val="0"/>
        <w:rPr>
          <w:rFonts w:cs="Arial"/>
          <w:b/>
          <w:sz w:val="24"/>
        </w:rPr>
      </w:pPr>
    </w:p>
    <w:p w14:paraId="2E076341" w14:textId="77777777" w:rsidR="00325426" w:rsidRDefault="00325426" w:rsidP="00A14D41">
      <w:pPr>
        <w:ind w:left="360" w:right="-396"/>
        <w:outlineLvl w:val="0"/>
        <w:rPr>
          <w:rFonts w:cs="Arial"/>
          <w:b/>
          <w:sz w:val="24"/>
        </w:rPr>
      </w:pPr>
    </w:p>
    <w:p w14:paraId="316C8CDC" w14:textId="50BC09B6" w:rsidR="00A14D41" w:rsidRPr="00200AB5" w:rsidRDefault="00A14D41" w:rsidP="00A14D41">
      <w:pPr>
        <w:ind w:left="360" w:right="-396"/>
        <w:outlineLvl w:val="0"/>
        <w:rPr>
          <w:rFonts w:cs="Arial"/>
          <w:b/>
          <w:sz w:val="24"/>
        </w:rPr>
      </w:pPr>
      <w:r w:rsidRPr="00200AB5">
        <w:rPr>
          <w:rFonts w:cs="Arial"/>
          <w:b/>
          <w:sz w:val="24"/>
        </w:rPr>
        <w:t xml:space="preserve">SECTION 4: </w:t>
      </w:r>
      <w:r w:rsidRPr="00200AB5">
        <w:rPr>
          <w:b/>
          <w:sz w:val="24"/>
        </w:rPr>
        <w:t xml:space="preserve">Awareness and Perceptions of </w:t>
      </w:r>
      <w:proofErr w:type="gramStart"/>
      <w:r w:rsidRPr="00200AB5">
        <w:rPr>
          <w:b/>
          <w:i/>
          <w:sz w:val="24"/>
        </w:rPr>
        <w:t>my</w:t>
      </w:r>
      <w:r w:rsidRPr="00200AB5">
        <w:rPr>
          <w:b/>
          <w:sz w:val="24"/>
        </w:rPr>
        <w:t>RA</w:t>
      </w:r>
      <w:proofErr w:type="gramEnd"/>
      <w:r w:rsidRPr="00200AB5">
        <w:rPr>
          <w:b/>
          <w:sz w:val="24"/>
        </w:rPr>
        <w:t xml:space="preserve"> (awareness/adoption tracking)</w:t>
      </w:r>
    </w:p>
    <w:p w14:paraId="6AC4244B" w14:textId="77777777" w:rsidR="00C27C72" w:rsidRDefault="00C27C72" w:rsidP="00983E18">
      <w:pPr>
        <w:ind w:left="360"/>
      </w:pPr>
    </w:p>
    <w:p w14:paraId="22D809B6" w14:textId="54605C0A" w:rsidR="00425881" w:rsidRPr="000E0266" w:rsidRDefault="00836E08" w:rsidP="003030C7">
      <w:pPr>
        <w:ind w:left="360"/>
      </w:pPr>
      <w:r>
        <w:t>1</w:t>
      </w:r>
      <w:r w:rsidR="00EF1E90">
        <w:t>5</w:t>
      </w:r>
      <w:r w:rsidR="00425881">
        <w:t>. Have you heard of any new retirement options to be offered through employers recently?</w:t>
      </w:r>
    </w:p>
    <w:p w14:paraId="54F93EBE" w14:textId="77777777" w:rsidR="00425881" w:rsidRPr="000E0266" w:rsidRDefault="00425881" w:rsidP="00425881">
      <w:pPr>
        <w:ind w:left="720" w:hanging="720"/>
      </w:pPr>
      <w:r w:rsidRPr="000E0266">
        <w:t xml:space="preserve"> </w:t>
      </w:r>
    </w:p>
    <w:p w14:paraId="78E8DEA1" w14:textId="77777777" w:rsidR="00425881" w:rsidRPr="00FF73A5" w:rsidRDefault="00425881" w:rsidP="002D5AC3">
      <w:pPr>
        <w:pStyle w:val="AnswerList"/>
        <w:numPr>
          <w:ilvl w:val="0"/>
          <w:numId w:val="20"/>
        </w:numPr>
        <w:rPr>
          <w:rStyle w:val="PageNumber"/>
        </w:rPr>
      </w:pPr>
      <w:r>
        <w:rPr>
          <w:rStyle w:val="PageNumber"/>
        </w:rPr>
        <w:t>YES</w:t>
      </w:r>
    </w:p>
    <w:p w14:paraId="18B1BE00" w14:textId="0FB7D3DD" w:rsidR="00425881" w:rsidRPr="009C6D8C" w:rsidRDefault="00425881" w:rsidP="00425881">
      <w:pPr>
        <w:pStyle w:val="AnswerList"/>
        <w:rPr>
          <w:rStyle w:val="PageNumber"/>
        </w:rPr>
      </w:pPr>
      <w:r w:rsidRPr="009C6D8C">
        <w:rPr>
          <w:rStyle w:val="PageNumber"/>
        </w:rPr>
        <w:t xml:space="preserve">NO                    - SKIP TO </w:t>
      </w:r>
      <w:r w:rsidR="00CA6F43" w:rsidRPr="009C6D8C">
        <w:rPr>
          <w:rStyle w:val="PageNumber"/>
        </w:rPr>
        <w:t>1</w:t>
      </w:r>
      <w:r w:rsidR="00CF5631">
        <w:rPr>
          <w:rStyle w:val="PageNumber"/>
        </w:rPr>
        <w:t>7</w:t>
      </w:r>
    </w:p>
    <w:p w14:paraId="75D2D50C" w14:textId="1A476BCD" w:rsidR="00425881" w:rsidRPr="009C6D8C" w:rsidRDefault="00425881" w:rsidP="00425881">
      <w:pPr>
        <w:pStyle w:val="AnswerList"/>
      </w:pPr>
      <w:r w:rsidRPr="009C6D8C">
        <w:rPr>
          <w:rStyle w:val="PageNumber"/>
        </w:rPr>
        <w:t xml:space="preserve">DON’T KNOW  - SKIP TO </w:t>
      </w:r>
      <w:r w:rsidR="00CA6F43" w:rsidRPr="009C6D8C">
        <w:rPr>
          <w:rStyle w:val="PageNumber"/>
        </w:rPr>
        <w:t>1</w:t>
      </w:r>
      <w:r w:rsidR="00CF5631">
        <w:rPr>
          <w:rStyle w:val="PageNumber"/>
        </w:rPr>
        <w:t>7</w:t>
      </w:r>
    </w:p>
    <w:p w14:paraId="34441F67" w14:textId="77777777" w:rsidR="00425881" w:rsidRDefault="00425881" w:rsidP="00425881">
      <w:pPr>
        <w:ind w:right="-396"/>
        <w:outlineLvl w:val="0"/>
        <w:rPr>
          <w:rFonts w:cs="Arial"/>
          <w:sz w:val="24"/>
        </w:rPr>
      </w:pPr>
    </w:p>
    <w:p w14:paraId="34757794" w14:textId="40FF58E3" w:rsidR="00425881" w:rsidRPr="005907B3" w:rsidRDefault="00173679" w:rsidP="003030C7">
      <w:pPr>
        <w:ind w:left="360"/>
      </w:pPr>
      <w:r>
        <w:t>1</w:t>
      </w:r>
      <w:r w:rsidR="00EF1E90">
        <w:t>6</w:t>
      </w:r>
      <w:r w:rsidR="00425881">
        <w:t xml:space="preserve">. </w:t>
      </w:r>
      <w:r w:rsidR="00425881" w:rsidRPr="005907B3">
        <w:t xml:space="preserve">[IF YES] </w:t>
      </w:r>
      <w:proofErr w:type="gramStart"/>
      <w:r w:rsidR="00425881" w:rsidRPr="005907B3">
        <w:t>What</w:t>
      </w:r>
      <w:proofErr w:type="gramEnd"/>
      <w:r w:rsidR="00425881" w:rsidRPr="005907B3">
        <w:t xml:space="preserve"> have you heard about? (DO NOT READ LIST)</w:t>
      </w:r>
    </w:p>
    <w:p w14:paraId="19793558" w14:textId="77777777" w:rsidR="00425881" w:rsidRPr="000E0266" w:rsidRDefault="00425881" w:rsidP="00425881">
      <w:pPr>
        <w:ind w:left="720" w:hanging="720"/>
      </w:pPr>
      <w:r w:rsidRPr="000E0266">
        <w:t xml:space="preserve"> </w:t>
      </w:r>
    </w:p>
    <w:p w14:paraId="5A003CDF" w14:textId="77777777" w:rsidR="00425881" w:rsidRDefault="00425881" w:rsidP="002D5AC3">
      <w:pPr>
        <w:pStyle w:val="AnswerList"/>
        <w:numPr>
          <w:ilvl w:val="0"/>
          <w:numId w:val="21"/>
        </w:numPr>
        <w:rPr>
          <w:rStyle w:val="PageNumber"/>
        </w:rPr>
      </w:pPr>
      <w:r w:rsidRPr="005F6DCD">
        <w:rPr>
          <w:rStyle w:val="PageNumber"/>
          <w:i/>
        </w:rPr>
        <w:t>my</w:t>
      </w:r>
      <w:r>
        <w:rPr>
          <w:rStyle w:val="PageNumber"/>
        </w:rPr>
        <w:t>RA</w:t>
      </w:r>
    </w:p>
    <w:p w14:paraId="562C10ED" w14:textId="77777777" w:rsidR="00425881" w:rsidRPr="00FF73A5" w:rsidRDefault="00425881" w:rsidP="002D5AC3">
      <w:pPr>
        <w:pStyle w:val="AnswerList"/>
        <w:numPr>
          <w:ilvl w:val="0"/>
          <w:numId w:val="21"/>
        </w:numPr>
        <w:rPr>
          <w:rStyle w:val="PageNumber"/>
        </w:rPr>
      </w:pPr>
      <w:r>
        <w:rPr>
          <w:rStyle w:val="PageNumber"/>
        </w:rPr>
        <w:t>RETIREMENT IRA MENTIONED BY PRESIDENT OBAMA IN STATE OF THE UNION ADDRESS</w:t>
      </w:r>
    </w:p>
    <w:p w14:paraId="73922CBC" w14:textId="77777777" w:rsidR="00425881" w:rsidRDefault="00425881" w:rsidP="00425881">
      <w:pPr>
        <w:pStyle w:val="AnswerList"/>
        <w:rPr>
          <w:rStyle w:val="PageNumber"/>
        </w:rPr>
      </w:pPr>
      <w:r>
        <w:rPr>
          <w:rStyle w:val="PageNumber"/>
        </w:rPr>
        <w:t>OTHER (SPECIFY): __________________________________________</w:t>
      </w:r>
    </w:p>
    <w:p w14:paraId="49CB23EE" w14:textId="77777777" w:rsidR="00425881" w:rsidRPr="00B33DD7" w:rsidRDefault="00425881" w:rsidP="00425881">
      <w:pPr>
        <w:pStyle w:val="AnswerList"/>
      </w:pPr>
      <w:r>
        <w:rPr>
          <w:rStyle w:val="PageNumber"/>
        </w:rPr>
        <w:t>DON’T KNOW</w:t>
      </w:r>
    </w:p>
    <w:p w14:paraId="112E3037" w14:textId="77777777" w:rsidR="00425881" w:rsidRDefault="00425881" w:rsidP="00425881">
      <w:pPr>
        <w:ind w:right="-396"/>
        <w:outlineLvl w:val="0"/>
        <w:rPr>
          <w:rFonts w:cs="Arial"/>
          <w:sz w:val="24"/>
        </w:rPr>
      </w:pPr>
    </w:p>
    <w:p w14:paraId="33FC5DC9" w14:textId="1F01C5E6" w:rsidR="00425881" w:rsidRPr="000E0266" w:rsidRDefault="00836E08" w:rsidP="00771260">
      <w:pPr>
        <w:ind w:left="360"/>
      </w:pPr>
      <w:r>
        <w:rPr>
          <w:szCs w:val="20"/>
        </w:rPr>
        <w:t>1</w:t>
      </w:r>
      <w:r w:rsidR="00EF1E90">
        <w:rPr>
          <w:szCs w:val="20"/>
        </w:rPr>
        <w:t>7</w:t>
      </w:r>
      <w:r w:rsidR="00425881">
        <w:rPr>
          <w:szCs w:val="20"/>
        </w:rPr>
        <w:t xml:space="preserve">. </w:t>
      </w:r>
      <w:r w:rsidR="00425881" w:rsidRPr="00425881">
        <w:rPr>
          <w:szCs w:val="20"/>
        </w:rPr>
        <w:t xml:space="preserve">[IF HAVE NOT HEARD OF </w:t>
      </w:r>
      <w:proofErr w:type="gramStart"/>
      <w:r w:rsidR="00425881" w:rsidRPr="00425881">
        <w:rPr>
          <w:i/>
          <w:szCs w:val="20"/>
        </w:rPr>
        <w:t>my</w:t>
      </w:r>
      <w:r w:rsidR="00425881" w:rsidRPr="00425881">
        <w:rPr>
          <w:szCs w:val="20"/>
        </w:rPr>
        <w:t>RA</w:t>
      </w:r>
      <w:proofErr w:type="gramEnd"/>
      <w:r w:rsidR="00425881" w:rsidRPr="00425881">
        <w:rPr>
          <w:szCs w:val="20"/>
        </w:rPr>
        <w:t xml:space="preserve"> OR DON’T KNOW</w:t>
      </w:r>
      <w:r w:rsidR="00425881" w:rsidRPr="00F44BD4">
        <w:rPr>
          <w:szCs w:val="20"/>
        </w:rPr>
        <w:t xml:space="preserve">] Have you heard of </w:t>
      </w:r>
      <w:r w:rsidR="00425881" w:rsidRPr="00F44BD4">
        <w:rPr>
          <w:i/>
          <w:szCs w:val="20"/>
        </w:rPr>
        <w:t>my</w:t>
      </w:r>
      <w:r w:rsidR="00425881" w:rsidRPr="00771260">
        <w:rPr>
          <w:szCs w:val="20"/>
        </w:rPr>
        <w:t>RA?</w:t>
      </w:r>
      <w:r w:rsidR="00425881" w:rsidRPr="00771260">
        <w:rPr>
          <w:rFonts w:cs="Arial"/>
          <w:kern w:val="0"/>
          <w:szCs w:val="20"/>
        </w:rPr>
        <w:t xml:space="preserve"> </w:t>
      </w:r>
    </w:p>
    <w:p w14:paraId="73A6BD83" w14:textId="77777777" w:rsidR="00425881" w:rsidRPr="000E0266" w:rsidRDefault="00425881" w:rsidP="00425881">
      <w:pPr>
        <w:ind w:left="1440" w:hanging="720"/>
      </w:pPr>
      <w:r w:rsidRPr="000E0266">
        <w:t xml:space="preserve"> </w:t>
      </w:r>
    </w:p>
    <w:p w14:paraId="5EC12E18" w14:textId="77777777" w:rsidR="00425881" w:rsidRPr="00FF73A5" w:rsidRDefault="00425881" w:rsidP="002D5AC3">
      <w:pPr>
        <w:pStyle w:val="AnswerList"/>
        <w:numPr>
          <w:ilvl w:val="0"/>
          <w:numId w:val="22"/>
        </w:numPr>
        <w:rPr>
          <w:rStyle w:val="PageNumber"/>
        </w:rPr>
      </w:pPr>
      <w:r>
        <w:rPr>
          <w:rStyle w:val="PageNumber"/>
        </w:rPr>
        <w:t>YES</w:t>
      </w:r>
    </w:p>
    <w:p w14:paraId="341230F3" w14:textId="77777777" w:rsidR="00425881" w:rsidRDefault="00425881" w:rsidP="00425881">
      <w:pPr>
        <w:pStyle w:val="AnswerList"/>
        <w:rPr>
          <w:rStyle w:val="PageNumber"/>
        </w:rPr>
      </w:pPr>
      <w:r>
        <w:rPr>
          <w:rStyle w:val="PageNumber"/>
        </w:rPr>
        <w:t>NO</w:t>
      </w:r>
    </w:p>
    <w:p w14:paraId="38ECB923" w14:textId="77777777" w:rsidR="00425881" w:rsidRPr="00B33DD7" w:rsidRDefault="00425881" w:rsidP="00425881">
      <w:pPr>
        <w:pStyle w:val="AnswerList"/>
      </w:pPr>
      <w:r>
        <w:rPr>
          <w:rStyle w:val="PageNumber"/>
        </w:rPr>
        <w:t>DON’T KNOW</w:t>
      </w:r>
    </w:p>
    <w:p w14:paraId="01B1325B" w14:textId="77777777" w:rsidR="00C27C72" w:rsidRDefault="00C27C72" w:rsidP="00983E18">
      <w:pPr>
        <w:ind w:left="360"/>
      </w:pPr>
    </w:p>
    <w:p w14:paraId="22F04B54" w14:textId="77777777" w:rsidR="00771260" w:rsidRDefault="00771260" w:rsidP="00771260">
      <w:pPr>
        <w:pStyle w:val="ListParagraph"/>
        <w:rPr>
          <w:rFonts w:cs="Arial"/>
          <w:kern w:val="0"/>
          <w:szCs w:val="20"/>
        </w:rPr>
      </w:pPr>
      <w:r>
        <w:rPr>
          <w:rFonts w:cs="Arial"/>
          <w:kern w:val="0"/>
          <w:szCs w:val="20"/>
        </w:rPr>
        <w:t>READ TO ALL</w:t>
      </w:r>
    </w:p>
    <w:p w14:paraId="778698F3" w14:textId="77777777" w:rsidR="00771260" w:rsidRDefault="00771260" w:rsidP="00771260">
      <w:pPr>
        <w:pStyle w:val="ListParagraph"/>
        <w:rPr>
          <w:rFonts w:cs="Arial"/>
          <w:kern w:val="0"/>
          <w:szCs w:val="20"/>
        </w:rPr>
      </w:pPr>
      <w:r>
        <w:rPr>
          <w:rFonts w:cs="Arial"/>
          <w:kern w:val="0"/>
          <w:szCs w:val="20"/>
        </w:rPr>
        <w:t xml:space="preserve">Here is a description of </w:t>
      </w:r>
      <w:proofErr w:type="gramStart"/>
      <w:r w:rsidRPr="006A7991">
        <w:rPr>
          <w:rFonts w:cs="Arial"/>
          <w:i/>
          <w:iCs/>
          <w:kern w:val="0"/>
          <w:szCs w:val="20"/>
        </w:rPr>
        <w:t>my</w:t>
      </w:r>
      <w:r w:rsidRPr="006A7991">
        <w:rPr>
          <w:rFonts w:cs="Arial"/>
          <w:kern w:val="0"/>
          <w:szCs w:val="20"/>
        </w:rPr>
        <w:t>RA</w:t>
      </w:r>
      <w:proofErr w:type="gramEnd"/>
      <w:r>
        <w:rPr>
          <w:rFonts w:cs="Arial"/>
          <w:kern w:val="0"/>
          <w:szCs w:val="20"/>
        </w:rPr>
        <w:t>: (READ TO RESPONDENT)</w:t>
      </w:r>
    </w:p>
    <w:p w14:paraId="01A68E67" w14:textId="77777777" w:rsidR="00771260" w:rsidRDefault="00771260" w:rsidP="00771260">
      <w:pPr>
        <w:pStyle w:val="ListParagraph"/>
        <w:rPr>
          <w:rFonts w:cs="Arial"/>
          <w:kern w:val="0"/>
          <w:szCs w:val="20"/>
        </w:rPr>
      </w:pPr>
    </w:p>
    <w:p w14:paraId="52AC2E7C" w14:textId="77777777" w:rsidR="0006485D" w:rsidRDefault="0006485D" w:rsidP="0006485D">
      <w:pPr>
        <w:pStyle w:val="ListParagraph"/>
      </w:pPr>
      <w:r>
        <w:rPr>
          <w:rFonts w:cs="Arial"/>
          <w:kern w:val="0"/>
          <w:szCs w:val="20"/>
        </w:rPr>
        <w:t xml:space="preserve">The U.S. Department of the Treasury has developed the </w:t>
      </w:r>
      <w:r>
        <w:rPr>
          <w:rFonts w:cs="Arial"/>
          <w:i/>
          <w:iCs/>
          <w:kern w:val="0"/>
          <w:szCs w:val="20"/>
        </w:rPr>
        <w:t>my</w:t>
      </w:r>
      <w:r>
        <w:rPr>
          <w:rFonts w:cs="Arial"/>
          <w:kern w:val="0"/>
          <w:szCs w:val="20"/>
        </w:rPr>
        <w:t xml:space="preserve">RA (“My Retirement Account”) program, offering a new retirement savings account for individuals looking for a way to start saving. </w:t>
      </w:r>
      <w:proofErr w:type="gramStart"/>
      <w:r>
        <w:rPr>
          <w:rFonts w:cs="Arial"/>
          <w:i/>
          <w:iCs/>
          <w:kern w:val="0"/>
          <w:szCs w:val="20"/>
        </w:rPr>
        <w:t>my</w:t>
      </w:r>
      <w:r>
        <w:rPr>
          <w:rFonts w:cs="Arial"/>
          <w:kern w:val="0"/>
          <w:szCs w:val="20"/>
        </w:rPr>
        <w:t>RA</w:t>
      </w:r>
      <w:proofErr w:type="gramEnd"/>
      <w:r>
        <w:rPr>
          <w:rFonts w:cs="Arial"/>
          <w:kern w:val="0"/>
          <w:szCs w:val="20"/>
        </w:rPr>
        <w:t xml:space="preserve"> accounts have no fees, cost nothing to open, and balances will never go down in value.  </w:t>
      </w:r>
      <w:r>
        <w:t xml:space="preserve">The program is </w:t>
      </w:r>
      <w:r>
        <w:rPr>
          <w:color w:val="000000"/>
        </w:rPr>
        <w:t xml:space="preserve">designed for employees who do not have access to or are ineligible for an employer-sponsored retirement savings plan, and will </w:t>
      </w:r>
      <w:r>
        <w:t>be initially available through participating employers via a payroll deduction; employers have no fiduciary responsibilities.</w:t>
      </w:r>
      <w:r>
        <w:rPr>
          <w:rFonts w:cs="Arial"/>
          <w:kern w:val="0"/>
          <w:szCs w:val="20"/>
        </w:rPr>
        <w:t xml:space="preserve"> </w:t>
      </w:r>
      <w:proofErr w:type="gramStart"/>
      <w:r>
        <w:rPr>
          <w:rFonts w:cs="Arial"/>
          <w:i/>
          <w:kern w:val="0"/>
          <w:szCs w:val="20"/>
        </w:rPr>
        <w:t>my</w:t>
      </w:r>
      <w:r>
        <w:rPr>
          <w:rFonts w:cs="Arial"/>
          <w:kern w:val="0"/>
          <w:szCs w:val="20"/>
        </w:rPr>
        <w:t>RA</w:t>
      </w:r>
      <w:proofErr w:type="gramEnd"/>
      <w:r>
        <w:rPr>
          <w:rFonts w:cs="Arial"/>
          <w:kern w:val="0"/>
          <w:szCs w:val="20"/>
        </w:rPr>
        <w:t xml:space="preserve"> investments are backed by the United States Treasury. </w:t>
      </w:r>
    </w:p>
    <w:p w14:paraId="2E43F783" w14:textId="77777777" w:rsidR="00771260" w:rsidRPr="00515164" w:rsidRDefault="00771260" w:rsidP="00771260">
      <w:pPr>
        <w:ind w:left="720" w:right="-396"/>
        <w:outlineLvl w:val="0"/>
      </w:pPr>
    </w:p>
    <w:p w14:paraId="007B347C" w14:textId="77777777" w:rsidR="00771260" w:rsidRPr="005907B3" w:rsidRDefault="00771260" w:rsidP="00771260">
      <w:pPr>
        <w:ind w:left="720" w:right="-396"/>
        <w:outlineLvl w:val="0"/>
      </w:pPr>
      <w:r w:rsidRPr="005907B3">
        <w:t>INTERVIEWER NOTES:</w:t>
      </w:r>
    </w:p>
    <w:p w14:paraId="11992F00" w14:textId="77777777" w:rsidR="00771260" w:rsidRPr="005907B3" w:rsidRDefault="00771260" w:rsidP="00771260">
      <w:pPr>
        <w:ind w:left="720" w:right="-396"/>
        <w:outlineLvl w:val="0"/>
        <w:rPr>
          <w:i/>
        </w:rPr>
      </w:pPr>
    </w:p>
    <w:p w14:paraId="3CACBE16" w14:textId="20703CD3" w:rsidR="00771260" w:rsidRPr="005907B3" w:rsidRDefault="00771260" w:rsidP="00771260">
      <w:pPr>
        <w:ind w:left="720" w:right="-396"/>
        <w:outlineLvl w:val="0"/>
        <w:rPr>
          <w:i/>
        </w:rPr>
      </w:pPr>
      <w:r w:rsidRPr="005907B3">
        <w:t xml:space="preserve">[IF ASKED WHETHER </w:t>
      </w:r>
      <w:r w:rsidR="00171C8C">
        <w:rPr>
          <w:i/>
        </w:rPr>
        <w:t>m</w:t>
      </w:r>
      <w:r w:rsidRPr="004915C4">
        <w:rPr>
          <w:i/>
        </w:rPr>
        <w:t>y</w:t>
      </w:r>
      <w:r w:rsidRPr="005907B3">
        <w:t>RA IS AVAILABLE TO EVERYONE:</w:t>
      </w:r>
      <w:r w:rsidRPr="005907B3">
        <w:rPr>
          <w:i/>
        </w:rPr>
        <w:t xml:space="preserve"> </w:t>
      </w:r>
      <w:proofErr w:type="spellStart"/>
      <w:r w:rsidR="00171C8C">
        <w:rPr>
          <w:i/>
        </w:rPr>
        <w:t>m</w:t>
      </w:r>
      <w:r w:rsidRPr="005907B3">
        <w:rPr>
          <w:i/>
        </w:rPr>
        <w:t>y</w:t>
      </w:r>
      <w:r w:rsidRPr="005907B3">
        <w:t>RAs</w:t>
      </w:r>
      <w:proofErr w:type="spellEnd"/>
      <w:r w:rsidRPr="005907B3">
        <w:t xml:space="preserve"> will be Roth IRA accounts available to anyone who has an annual income of less than $129,000 a year for individuals and $191,000 for couples</w:t>
      </w:r>
      <w:r w:rsidR="00B86656">
        <w:t xml:space="preserve"> filing jointly</w:t>
      </w:r>
      <w:r w:rsidRPr="005907B3">
        <w:t>]</w:t>
      </w:r>
    </w:p>
    <w:p w14:paraId="4A0521FA" w14:textId="77777777" w:rsidR="00771260" w:rsidRPr="005907B3" w:rsidRDefault="00771260" w:rsidP="00771260">
      <w:pPr>
        <w:ind w:left="720" w:right="-396"/>
        <w:outlineLvl w:val="0"/>
        <w:rPr>
          <w:i/>
        </w:rPr>
      </w:pPr>
    </w:p>
    <w:p w14:paraId="4CD19A5D" w14:textId="77777777" w:rsidR="0006485D" w:rsidRDefault="0006485D" w:rsidP="0006485D">
      <w:pPr>
        <w:ind w:left="720" w:right="-396"/>
        <w:outlineLvl w:val="0"/>
      </w:pPr>
      <w:r>
        <w:t>[IF ASKED ABOUT THE INTEREST RATE:</w:t>
      </w:r>
      <w:r>
        <w:rPr>
          <w:i/>
        </w:rPr>
        <w:t xml:space="preserve"> </w:t>
      </w:r>
      <w:proofErr w:type="spellStart"/>
      <w:r>
        <w:rPr>
          <w:i/>
        </w:rPr>
        <w:t>my</w:t>
      </w:r>
      <w:r>
        <w:t>RAs</w:t>
      </w:r>
      <w:proofErr w:type="spellEnd"/>
      <w:r>
        <w:t xml:space="preserve"> will earn interest at the same variable rate as the Government Securities Investment Fund in the Thrift Savings Plan for federal employees.]</w:t>
      </w:r>
    </w:p>
    <w:p w14:paraId="7CFE638D" w14:textId="77777777" w:rsidR="00771260" w:rsidRPr="005907B3" w:rsidRDefault="00771260" w:rsidP="00771260">
      <w:pPr>
        <w:ind w:left="720" w:right="-396"/>
        <w:outlineLvl w:val="0"/>
      </w:pPr>
    </w:p>
    <w:p w14:paraId="5D1853AE" w14:textId="4170ED6C" w:rsidR="0006485D" w:rsidRDefault="0006485D" w:rsidP="0006485D">
      <w:pPr>
        <w:ind w:left="720" w:right="-396"/>
        <w:outlineLvl w:val="0"/>
        <w:rPr>
          <w:rFonts w:cs="Arial"/>
        </w:rPr>
      </w:pPr>
      <w:r>
        <w:lastRenderedPageBreak/>
        <w:t>[IF ASKED:</w:t>
      </w:r>
      <w:r>
        <w:rPr>
          <w:i/>
        </w:rPr>
        <w:t xml:space="preserve"> </w:t>
      </w:r>
      <w:r>
        <w:t xml:space="preserve">Savers may voluntarily roll over </w:t>
      </w:r>
      <w:proofErr w:type="spellStart"/>
      <w:r>
        <w:rPr>
          <w:i/>
        </w:rPr>
        <w:t>my</w:t>
      </w:r>
      <w:r>
        <w:t>RAs</w:t>
      </w:r>
      <w:proofErr w:type="spellEnd"/>
      <w:r>
        <w:t xml:space="preserve"> to private-sector retirement accounts at any time.  Once a </w:t>
      </w:r>
      <w:proofErr w:type="gramStart"/>
      <w:r>
        <w:rPr>
          <w:i/>
        </w:rPr>
        <w:t>my</w:t>
      </w:r>
      <w:r>
        <w:t>RA</w:t>
      </w:r>
      <w:proofErr w:type="gramEnd"/>
      <w:r>
        <w:t xml:space="preserve"> account balance reaches $15,000, or after 30 years, whichever occurs first, the entire balance must be transferred to a private-sector retirement account.]</w:t>
      </w:r>
    </w:p>
    <w:p w14:paraId="05E59020" w14:textId="77777777" w:rsidR="00C27C72" w:rsidRDefault="00C27C72" w:rsidP="00983E18">
      <w:pPr>
        <w:ind w:left="360"/>
      </w:pPr>
    </w:p>
    <w:p w14:paraId="41BAC43F" w14:textId="77777777" w:rsidR="00993FC8" w:rsidRDefault="00993FC8" w:rsidP="00993FC8">
      <w:pPr>
        <w:ind w:right="-396"/>
        <w:outlineLvl w:val="0"/>
        <w:rPr>
          <w:rFonts w:cs="Arial"/>
          <w:sz w:val="24"/>
        </w:rPr>
      </w:pPr>
    </w:p>
    <w:p w14:paraId="61A652A5" w14:textId="1C4D5284" w:rsidR="003030C7" w:rsidRDefault="00993FC8" w:rsidP="00F63E90">
      <w:pPr>
        <w:tabs>
          <w:tab w:val="left" w:pos="720"/>
        </w:tabs>
        <w:ind w:left="450"/>
      </w:pPr>
      <w:r>
        <w:br/>
      </w:r>
      <w:r w:rsidR="00836E08">
        <w:t>1</w:t>
      </w:r>
      <w:r w:rsidR="00EF1E90">
        <w:t>8</w:t>
      </w:r>
      <w:r w:rsidR="003030C7">
        <w:t xml:space="preserve">. </w:t>
      </w:r>
      <w:r>
        <w:t xml:space="preserve">Based on this description, </w:t>
      </w:r>
      <w:r w:rsidR="00403E03">
        <w:t>h</w:t>
      </w:r>
      <w:r>
        <w:t xml:space="preserve">ow interested would your company be in </w:t>
      </w:r>
      <w:r w:rsidR="00B86656">
        <w:t xml:space="preserve">making </w:t>
      </w:r>
      <w:proofErr w:type="gramStart"/>
      <w:r w:rsidRPr="003030C7">
        <w:rPr>
          <w:rFonts w:cs="Arial"/>
          <w:i/>
          <w:iCs/>
          <w:kern w:val="0"/>
          <w:szCs w:val="20"/>
        </w:rPr>
        <w:t>my</w:t>
      </w:r>
      <w:r w:rsidRPr="003030C7">
        <w:rPr>
          <w:rFonts w:cs="Arial"/>
          <w:kern w:val="0"/>
          <w:szCs w:val="20"/>
        </w:rPr>
        <w:t>RA</w:t>
      </w:r>
      <w:proofErr w:type="gramEnd"/>
      <w:r>
        <w:t xml:space="preserve"> </w:t>
      </w:r>
      <w:r w:rsidR="00B86656">
        <w:t xml:space="preserve">available </w:t>
      </w:r>
      <w:r>
        <w:t xml:space="preserve">to your </w:t>
      </w:r>
      <w:r w:rsidR="003030C7">
        <w:t xml:space="preserve">  </w:t>
      </w:r>
    </w:p>
    <w:p w14:paraId="350771FD" w14:textId="3424A0E4" w:rsidR="00993FC8" w:rsidRPr="000E0266" w:rsidRDefault="003030C7" w:rsidP="00F63E90">
      <w:pPr>
        <w:tabs>
          <w:tab w:val="left" w:pos="720"/>
        </w:tabs>
        <w:ind w:left="450"/>
      </w:pPr>
      <w:r>
        <w:t xml:space="preserve">      </w:t>
      </w:r>
      <w:proofErr w:type="gramStart"/>
      <w:r w:rsidR="00993FC8">
        <w:t>employees</w:t>
      </w:r>
      <w:proofErr w:type="gramEnd"/>
      <w:r w:rsidR="00993FC8">
        <w:t>? Would you say…</w:t>
      </w:r>
      <w:proofErr w:type="gramStart"/>
      <w:r w:rsidR="00993FC8">
        <w:t>.</w:t>
      </w:r>
      <w:proofErr w:type="gramEnd"/>
      <w:r w:rsidR="00993FC8">
        <w:t xml:space="preserve"> (READ)</w:t>
      </w:r>
    </w:p>
    <w:p w14:paraId="79ACCD39" w14:textId="77777777" w:rsidR="00993FC8" w:rsidRPr="000E0266" w:rsidRDefault="00993FC8" w:rsidP="00993FC8">
      <w:pPr>
        <w:ind w:left="720" w:hanging="720"/>
      </w:pPr>
      <w:r w:rsidRPr="000E0266">
        <w:t xml:space="preserve"> </w:t>
      </w:r>
    </w:p>
    <w:p w14:paraId="754A0D7F" w14:textId="77777777" w:rsidR="00993FC8" w:rsidRDefault="00993FC8" w:rsidP="002D5AC3">
      <w:pPr>
        <w:pStyle w:val="AnswerList"/>
        <w:numPr>
          <w:ilvl w:val="0"/>
          <w:numId w:val="25"/>
        </w:numPr>
        <w:rPr>
          <w:rStyle w:val="PageNumber"/>
        </w:rPr>
      </w:pPr>
      <w:r>
        <w:rPr>
          <w:rStyle w:val="PageNumber"/>
        </w:rPr>
        <w:t>Not at all interested</w:t>
      </w:r>
    </w:p>
    <w:p w14:paraId="34F4C2D7" w14:textId="77777777" w:rsidR="00993FC8" w:rsidRPr="00FF73A5" w:rsidRDefault="00993FC8" w:rsidP="002D5AC3">
      <w:pPr>
        <w:pStyle w:val="AnswerList"/>
        <w:numPr>
          <w:ilvl w:val="0"/>
          <w:numId w:val="25"/>
        </w:numPr>
        <w:rPr>
          <w:rStyle w:val="PageNumber"/>
        </w:rPr>
      </w:pPr>
      <w:r>
        <w:rPr>
          <w:rStyle w:val="PageNumber"/>
        </w:rPr>
        <w:t>Not very interested</w:t>
      </w:r>
    </w:p>
    <w:p w14:paraId="2CE375C4" w14:textId="77777777" w:rsidR="00993FC8" w:rsidRDefault="00993FC8" w:rsidP="00993FC8">
      <w:pPr>
        <w:pStyle w:val="AnswerList"/>
        <w:rPr>
          <w:rStyle w:val="PageNumber"/>
        </w:rPr>
      </w:pPr>
      <w:r>
        <w:rPr>
          <w:rStyle w:val="PageNumber"/>
        </w:rPr>
        <w:t xml:space="preserve">Somewhat interested </w:t>
      </w:r>
    </w:p>
    <w:p w14:paraId="2D29BADE" w14:textId="77777777" w:rsidR="00993FC8" w:rsidRDefault="00993FC8" w:rsidP="00993FC8">
      <w:pPr>
        <w:pStyle w:val="AnswerList"/>
        <w:rPr>
          <w:rStyle w:val="PageNumber"/>
        </w:rPr>
      </w:pPr>
      <w:r>
        <w:rPr>
          <w:rStyle w:val="PageNumber"/>
        </w:rPr>
        <w:t>Very interested</w:t>
      </w:r>
    </w:p>
    <w:p w14:paraId="34F2A83F" w14:textId="77777777" w:rsidR="00993FC8" w:rsidRPr="00416881" w:rsidRDefault="00993FC8" w:rsidP="00993FC8">
      <w:pPr>
        <w:pStyle w:val="AnswerList"/>
      </w:pPr>
      <w:r>
        <w:rPr>
          <w:rStyle w:val="PageNumber"/>
        </w:rPr>
        <w:t>(DO NOT READ) DON’T KNOW</w:t>
      </w:r>
    </w:p>
    <w:p w14:paraId="5C2D4B4E" w14:textId="77777777" w:rsidR="00993FC8" w:rsidRDefault="00993FC8" w:rsidP="00993FC8">
      <w:pPr>
        <w:ind w:right="-396"/>
        <w:outlineLvl w:val="0"/>
        <w:rPr>
          <w:rFonts w:cs="Arial"/>
          <w:sz w:val="24"/>
        </w:rPr>
      </w:pPr>
    </w:p>
    <w:p w14:paraId="50AEE80B" w14:textId="77777777" w:rsidR="00993FC8" w:rsidRDefault="00993FC8" w:rsidP="00993FC8">
      <w:pPr>
        <w:ind w:right="-396"/>
        <w:outlineLvl w:val="0"/>
        <w:rPr>
          <w:rFonts w:cs="Arial"/>
          <w:sz w:val="24"/>
        </w:rPr>
      </w:pPr>
    </w:p>
    <w:p w14:paraId="6108DFBC" w14:textId="5D635C81" w:rsidR="00993FC8" w:rsidRDefault="00836E08" w:rsidP="00F63E90">
      <w:pPr>
        <w:ind w:left="360"/>
      </w:pPr>
      <w:r>
        <w:t>1</w:t>
      </w:r>
      <w:r w:rsidR="00EF1E90">
        <w:t>9</w:t>
      </w:r>
      <w:r w:rsidR="003030C7">
        <w:t xml:space="preserve">. </w:t>
      </w:r>
      <w:r w:rsidR="00993FC8">
        <w:t xml:space="preserve">What percentage of your employees do you think </w:t>
      </w:r>
      <w:r w:rsidR="00993FC8" w:rsidRPr="003030C7">
        <w:rPr>
          <w:b/>
        </w:rPr>
        <w:t>could use</w:t>
      </w:r>
      <w:r w:rsidR="00993FC8">
        <w:t xml:space="preserve"> a retirement savings </w:t>
      </w:r>
      <w:r w:rsidR="0006485D">
        <w:t xml:space="preserve">account </w:t>
      </w:r>
      <w:r w:rsidR="00993FC8">
        <w:t>like this?</w:t>
      </w:r>
    </w:p>
    <w:p w14:paraId="2C7C2529" w14:textId="77777777" w:rsidR="00993FC8" w:rsidRDefault="00993FC8" w:rsidP="00993FC8"/>
    <w:p w14:paraId="31AA6505" w14:textId="77777777" w:rsidR="00993FC8" w:rsidRDefault="00993FC8" w:rsidP="002D5AC3">
      <w:pPr>
        <w:pStyle w:val="ListParagraph"/>
        <w:numPr>
          <w:ilvl w:val="0"/>
          <w:numId w:val="32"/>
        </w:numPr>
      </w:pPr>
      <w:r>
        <w:t xml:space="preserve">______________%  </w:t>
      </w:r>
      <w:r w:rsidRPr="00CE6B1A">
        <w:t>(RANGE: 0 to 100%)</w:t>
      </w:r>
    </w:p>
    <w:p w14:paraId="70F24376" w14:textId="58A4BEB7" w:rsidR="00993FC8" w:rsidRDefault="00993FC8" w:rsidP="002D5AC3">
      <w:pPr>
        <w:pStyle w:val="ListParagraph"/>
        <w:numPr>
          <w:ilvl w:val="0"/>
          <w:numId w:val="32"/>
        </w:numPr>
      </w:pPr>
      <w:r>
        <w:t>DON’T KNOW/REFUSED</w:t>
      </w:r>
      <w:r w:rsidR="0001149B">
        <w:t xml:space="preserve"> </w:t>
      </w:r>
    </w:p>
    <w:p w14:paraId="1912ED1F" w14:textId="77777777" w:rsidR="00993FC8" w:rsidRDefault="00993FC8" w:rsidP="00993FC8">
      <w:pPr>
        <w:ind w:right="-396"/>
        <w:outlineLvl w:val="0"/>
        <w:rPr>
          <w:rFonts w:cs="Arial"/>
          <w:sz w:val="24"/>
        </w:rPr>
      </w:pPr>
    </w:p>
    <w:p w14:paraId="061F7D6E" w14:textId="0838F391" w:rsidR="00993FC8" w:rsidRDefault="0001149B" w:rsidP="00993FC8">
      <w:pPr>
        <w:ind w:right="-396"/>
        <w:outlineLvl w:val="0"/>
        <w:rPr>
          <w:rFonts w:cs="Arial"/>
          <w:sz w:val="24"/>
        </w:rPr>
      </w:pPr>
      <w:r>
        <w:t xml:space="preserve">[ASK Q20 IF </w:t>
      </w:r>
      <w:proofErr w:type="gramStart"/>
      <w:r>
        <w:t>Q19  GREATER</w:t>
      </w:r>
      <w:proofErr w:type="gramEnd"/>
      <w:r>
        <w:t xml:space="preserve"> THAN ZERO]</w:t>
      </w:r>
    </w:p>
    <w:p w14:paraId="011B9D29" w14:textId="47E0B6CD" w:rsidR="00993FC8" w:rsidRDefault="00EF1E90" w:rsidP="00F63E90">
      <w:pPr>
        <w:ind w:left="360"/>
      </w:pPr>
      <w:r>
        <w:t>20</w:t>
      </w:r>
      <w:r w:rsidR="003030C7">
        <w:t xml:space="preserve">. </w:t>
      </w:r>
      <w:r w:rsidR="00993FC8">
        <w:t>And what percentage of your employe</w:t>
      </w:r>
      <w:r w:rsidR="00993FC8" w:rsidRPr="00622886">
        <w:t xml:space="preserve">es </w:t>
      </w:r>
      <w:r w:rsidR="00993FC8">
        <w:t xml:space="preserve">do you think </w:t>
      </w:r>
      <w:r w:rsidR="00993FC8" w:rsidRPr="00622886">
        <w:t xml:space="preserve">would be </w:t>
      </w:r>
      <w:r w:rsidR="00993FC8" w:rsidRPr="003030C7">
        <w:rPr>
          <w:b/>
        </w:rPr>
        <w:t xml:space="preserve">interested </w:t>
      </w:r>
      <w:r w:rsidR="00993FC8" w:rsidRPr="00622886">
        <w:t xml:space="preserve">in this type of retirement savings </w:t>
      </w:r>
      <w:r w:rsidR="0006485D">
        <w:t>account</w:t>
      </w:r>
      <w:r w:rsidR="00993FC8">
        <w:t>?</w:t>
      </w:r>
    </w:p>
    <w:p w14:paraId="1B68EA37" w14:textId="77777777" w:rsidR="00993FC8" w:rsidRDefault="00993FC8" w:rsidP="002D5AC3">
      <w:pPr>
        <w:pStyle w:val="ListParagraph"/>
        <w:numPr>
          <w:ilvl w:val="0"/>
          <w:numId w:val="33"/>
        </w:numPr>
      </w:pPr>
      <w:r>
        <w:t xml:space="preserve">______________%  </w:t>
      </w:r>
      <w:r w:rsidRPr="00CE6B1A">
        <w:t>(RANGE: 0 to 100%)</w:t>
      </w:r>
    </w:p>
    <w:p w14:paraId="22EDFBED" w14:textId="77777777" w:rsidR="00993FC8" w:rsidRDefault="00993FC8" w:rsidP="002D5AC3">
      <w:pPr>
        <w:pStyle w:val="ListParagraph"/>
        <w:numPr>
          <w:ilvl w:val="0"/>
          <w:numId w:val="33"/>
        </w:numPr>
      </w:pPr>
      <w:r>
        <w:t xml:space="preserve">DON’T KNOW/REFUSED </w:t>
      </w:r>
    </w:p>
    <w:p w14:paraId="41790622" w14:textId="6995D8EE" w:rsidR="008D1723" w:rsidRDefault="008D1723" w:rsidP="00A720FE">
      <w:pPr>
        <w:rPr>
          <w:rFonts w:cs="Arial"/>
          <w:sz w:val="24"/>
        </w:rPr>
      </w:pPr>
    </w:p>
    <w:p w14:paraId="5F1A59D4" w14:textId="58BA613A" w:rsidR="007C7514" w:rsidRPr="00D825F3" w:rsidRDefault="007C7514" w:rsidP="00A720FE">
      <w:pPr>
        <w:rPr>
          <w:rFonts w:cs="Arial"/>
        </w:rPr>
      </w:pPr>
      <w:r w:rsidRPr="00D825F3">
        <w:rPr>
          <w:rFonts w:cs="Arial"/>
        </w:rPr>
        <w:t>OPEN END</w:t>
      </w:r>
    </w:p>
    <w:p w14:paraId="19FA193C" w14:textId="16AF8580" w:rsidR="00446738" w:rsidRDefault="00173679" w:rsidP="00446738">
      <w:pPr>
        <w:pStyle w:val="AnswerList"/>
        <w:numPr>
          <w:ilvl w:val="0"/>
          <w:numId w:val="0"/>
        </w:numPr>
        <w:ind w:left="720" w:hanging="360"/>
      </w:pPr>
      <w:r>
        <w:rPr>
          <w:highlight w:val="cyan"/>
        </w:rPr>
        <w:t>2</w:t>
      </w:r>
      <w:r w:rsidR="00EF1E90">
        <w:rPr>
          <w:highlight w:val="cyan"/>
        </w:rPr>
        <w:t>1</w:t>
      </w:r>
      <w:r w:rsidR="007C7514" w:rsidRPr="00D825F3">
        <w:t xml:space="preserve">. What aspect of </w:t>
      </w:r>
      <w:proofErr w:type="gramStart"/>
      <w:r w:rsidR="007C7514" w:rsidRPr="00E04ACF">
        <w:rPr>
          <w:i/>
        </w:rPr>
        <w:t>my</w:t>
      </w:r>
      <w:r w:rsidR="007C7514" w:rsidRPr="00D825F3">
        <w:t>RA</w:t>
      </w:r>
      <w:proofErr w:type="gramEnd"/>
      <w:r w:rsidR="007C7514" w:rsidRPr="00D825F3">
        <w:t xml:space="preserve"> is most appealing to you?</w:t>
      </w:r>
      <w:r w:rsidR="00446738" w:rsidRPr="00446738">
        <w:t xml:space="preserve"> </w:t>
      </w:r>
      <w:r w:rsidR="00446738">
        <w:t>[INTERVIEWER PROBE AND CLARIFY]</w:t>
      </w:r>
    </w:p>
    <w:p w14:paraId="2AA6C7B3" w14:textId="77777777" w:rsidR="00446738" w:rsidRDefault="00446738" w:rsidP="00446738">
      <w:pPr>
        <w:pStyle w:val="AnswerList"/>
        <w:numPr>
          <w:ilvl w:val="0"/>
          <w:numId w:val="0"/>
        </w:numPr>
      </w:pPr>
    </w:p>
    <w:p w14:paraId="5B47E625" w14:textId="77777777" w:rsidR="00446738" w:rsidRDefault="00446738" w:rsidP="00446738">
      <w:pPr>
        <w:pStyle w:val="AnswerList"/>
        <w:numPr>
          <w:ilvl w:val="0"/>
          <w:numId w:val="0"/>
        </w:numPr>
        <w:ind w:left="1800" w:hanging="360"/>
      </w:pPr>
      <w:r>
        <w:t xml:space="preserve">[TYPE REPONSE] </w:t>
      </w:r>
    </w:p>
    <w:p w14:paraId="10F50F95" w14:textId="5FA5AE32" w:rsidR="007C7514" w:rsidRPr="00D825F3" w:rsidRDefault="007C7514" w:rsidP="004A1E60">
      <w:pPr>
        <w:ind w:firstLine="360"/>
        <w:rPr>
          <w:rFonts w:cs="Arial"/>
        </w:rPr>
      </w:pPr>
    </w:p>
    <w:p w14:paraId="7C973B7B" w14:textId="77777777" w:rsidR="007C7514" w:rsidRPr="00D825F3" w:rsidRDefault="007C7514" w:rsidP="004A1E60">
      <w:pPr>
        <w:rPr>
          <w:rFonts w:cs="Arial"/>
        </w:rPr>
      </w:pPr>
    </w:p>
    <w:p w14:paraId="1CCFEF82" w14:textId="77777777" w:rsidR="007C7514" w:rsidRPr="00D825F3" w:rsidRDefault="007C7514" w:rsidP="004A1E60">
      <w:pPr>
        <w:rPr>
          <w:rFonts w:cs="Arial"/>
        </w:rPr>
      </w:pPr>
    </w:p>
    <w:p w14:paraId="37F7FFB1" w14:textId="08D8615B" w:rsidR="007C7514" w:rsidRPr="00D825F3" w:rsidRDefault="007C7514" w:rsidP="004A1E60">
      <w:pPr>
        <w:rPr>
          <w:rFonts w:cs="Arial"/>
        </w:rPr>
      </w:pPr>
      <w:r w:rsidRPr="00D825F3">
        <w:rPr>
          <w:rFonts w:cs="Arial"/>
        </w:rPr>
        <w:t>OPEN END</w:t>
      </w:r>
    </w:p>
    <w:p w14:paraId="5731CE75" w14:textId="66A1306D" w:rsidR="00446738" w:rsidRDefault="00173679" w:rsidP="00446738">
      <w:pPr>
        <w:pStyle w:val="AnswerList"/>
        <w:numPr>
          <w:ilvl w:val="0"/>
          <w:numId w:val="0"/>
        </w:numPr>
        <w:ind w:left="720" w:hanging="360"/>
      </w:pPr>
      <w:r>
        <w:rPr>
          <w:highlight w:val="cyan"/>
        </w:rPr>
        <w:t>2</w:t>
      </w:r>
      <w:r w:rsidR="00EF1E90">
        <w:rPr>
          <w:highlight w:val="cyan"/>
        </w:rPr>
        <w:t>2</w:t>
      </w:r>
      <w:r w:rsidR="007C7514" w:rsidRPr="00D825F3">
        <w:t xml:space="preserve">. Is there anything that raises concerns? </w:t>
      </w:r>
      <w:r w:rsidR="00446738">
        <w:t>[INTERVIEWER PROBE AND CLARIFY]</w:t>
      </w:r>
    </w:p>
    <w:p w14:paraId="2CCA4B27" w14:textId="77777777" w:rsidR="00446738" w:rsidRDefault="00446738" w:rsidP="00446738">
      <w:pPr>
        <w:pStyle w:val="AnswerList"/>
        <w:numPr>
          <w:ilvl w:val="0"/>
          <w:numId w:val="0"/>
        </w:numPr>
      </w:pPr>
    </w:p>
    <w:p w14:paraId="168A1DA9" w14:textId="59A59B48" w:rsidR="00ED6B0D" w:rsidRDefault="00446738" w:rsidP="00EF22B8">
      <w:pPr>
        <w:pStyle w:val="AnswerList"/>
        <w:numPr>
          <w:ilvl w:val="0"/>
          <w:numId w:val="0"/>
        </w:numPr>
        <w:ind w:left="1800" w:hanging="360"/>
      </w:pPr>
      <w:r>
        <w:t xml:space="preserve">[TYPE REPONSE] </w:t>
      </w:r>
    </w:p>
    <w:p w14:paraId="4BA09245" w14:textId="77777777" w:rsidR="00ED6B0D" w:rsidRDefault="00ED6B0D" w:rsidP="00AF4ABB">
      <w:pPr>
        <w:rPr>
          <w:rFonts w:cs="Arial"/>
          <w:b/>
          <w:sz w:val="24"/>
        </w:rPr>
      </w:pPr>
    </w:p>
    <w:p w14:paraId="6A182B8B" w14:textId="77777777" w:rsidR="00ED6B0D" w:rsidRDefault="00ED6B0D" w:rsidP="00AF4ABB"/>
    <w:p w14:paraId="6515F3D5" w14:textId="77777777" w:rsidR="00891EFC" w:rsidRDefault="00891EFC" w:rsidP="00AF4ABB"/>
    <w:p w14:paraId="16381789" w14:textId="77777777" w:rsidR="00891EFC" w:rsidRDefault="00891EFC" w:rsidP="00AF4ABB"/>
    <w:p w14:paraId="00EB9E7E" w14:textId="77777777" w:rsidR="00891EFC" w:rsidRDefault="00891EFC" w:rsidP="00AF4ABB"/>
    <w:p w14:paraId="6A2BF255" w14:textId="77777777" w:rsidR="00891EFC" w:rsidRDefault="00891EFC" w:rsidP="00AF4ABB"/>
    <w:p w14:paraId="32FC8750" w14:textId="77777777" w:rsidR="00891EFC" w:rsidRDefault="00891EFC" w:rsidP="00AF4ABB"/>
    <w:p w14:paraId="4ED4444F" w14:textId="30993854" w:rsidR="00D422DD" w:rsidRPr="00200AB5" w:rsidRDefault="00D422DD" w:rsidP="00D422DD">
      <w:pPr>
        <w:spacing w:before="0" w:after="0" w:line="240" w:lineRule="auto"/>
        <w:rPr>
          <w:b/>
          <w:sz w:val="24"/>
        </w:rPr>
      </w:pPr>
      <w:r w:rsidRPr="00200AB5">
        <w:rPr>
          <w:rFonts w:cs="Arial"/>
          <w:b/>
          <w:sz w:val="24"/>
        </w:rPr>
        <w:t xml:space="preserve">SECTION 5: </w:t>
      </w:r>
      <w:r w:rsidRPr="00200AB5">
        <w:rPr>
          <w:b/>
          <w:sz w:val="24"/>
        </w:rPr>
        <w:t>Message Assessment (emphasis on new messages; both employer messages and employee)</w:t>
      </w:r>
      <w:r w:rsidR="00E851D9" w:rsidRPr="00200AB5">
        <w:rPr>
          <w:b/>
          <w:sz w:val="24"/>
        </w:rPr>
        <w:t xml:space="preserve"> </w:t>
      </w:r>
    </w:p>
    <w:p w14:paraId="09A543CB" w14:textId="77777777" w:rsidR="00D422DD" w:rsidRDefault="00D422DD" w:rsidP="00AF4ABB"/>
    <w:p w14:paraId="36DCBA21" w14:textId="77777777" w:rsidR="00D422DD" w:rsidRDefault="00D422DD" w:rsidP="00AF4ABB"/>
    <w:p w14:paraId="058B4ED1" w14:textId="3F585207" w:rsidR="00F42034" w:rsidRDefault="004559F8" w:rsidP="00575154">
      <w:pPr>
        <w:ind w:left="360"/>
      </w:pPr>
      <w:r>
        <w:t>2</w:t>
      </w:r>
      <w:r w:rsidR="00472E46">
        <w:t>3</w:t>
      </w:r>
      <w:r w:rsidR="00CB2E9A">
        <w:t xml:space="preserve">. </w:t>
      </w:r>
      <w:r w:rsidR="002B376A">
        <w:t>I’m going to read a few statements.</w:t>
      </w:r>
      <w:r w:rsidR="00D422DD">
        <w:t xml:space="preserve">  For each please tell me if this is</w:t>
      </w:r>
      <w:r w:rsidR="007C7E20">
        <w:t xml:space="preserve"> a compelling way to communicate the benefits of </w:t>
      </w:r>
      <w:proofErr w:type="gramStart"/>
      <w:r w:rsidR="007C7E20" w:rsidRPr="00197238">
        <w:rPr>
          <w:i/>
        </w:rPr>
        <w:t>my</w:t>
      </w:r>
      <w:r w:rsidR="007C7E20">
        <w:t>RA</w:t>
      </w:r>
      <w:proofErr w:type="gramEnd"/>
      <w:r w:rsidR="00D422DD">
        <w:t xml:space="preserve">. Let’s use a </w:t>
      </w:r>
      <w:r w:rsidR="00AE13FD">
        <w:t>3-point</w:t>
      </w:r>
      <w:r w:rsidR="00D422DD">
        <w:t xml:space="preserve"> scale, with 1 being not at all </w:t>
      </w:r>
      <w:r w:rsidR="007C7E20">
        <w:t>compelling</w:t>
      </w:r>
      <w:r w:rsidR="00D422DD">
        <w:t xml:space="preserve">, 2 being somewhat </w:t>
      </w:r>
      <w:r w:rsidR="007C7E20">
        <w:t>compelling</w:t>
      </w:r>
      <w:r w:rsidR="00D422DD">
        <w:t xml:space="preserve">, and 3 being very </w:t>
      </w:r>
      <w:r w:rsidR="007C7E20">
        <w:t>compelling</w:t>
      </w:r>
      <w:r w:rsidR="00D422DD">
        <w:t xml:space="preserve">. </w:t>
      </w:r>
    </w:p>
    <w:p w14:paraId="2D3AF313" w14:textId="77777777" w:rsidR="005A635D" w:rsidRDefault="005A635D" w:rsidP="00575154">
      <w:pPr>
        <w:ind w:left="360"/>
      </w:pPr>
    </w:p>
    <w:p w14:paraId="498BDE3E" w14:textId="53E81AEB" w:rsidR="005A635D" w:rsidRDefault="005A635D" w:rsidP="00575154">
      <w:pPr>
        <w:ind w:left="360"/>
      </w:pPr>
      <w:r>
        <w:t xml:space="preserve">Group 1: Emotional and business reasons for employers to make </w:t>
      </w:r>
      <w:proofErr w:type="gramStart"/>
      <w:r w:rsidRPr="00197238">
        <w:rPr>
          <w:i/>
        </w:rPr>
        <w:t>my</w:t>
      </w:r>
      <w:r>
        <w:t>RA</w:t>
      </w:r>
      <w:proofErr w:type="gramEnd"/>
      <w:r>
        <w:t xml:space="preserve"> available: </w:t>
      </w:r>
    </w:p>
    <w:tbl>
      <w:tblPr>
        <w:tblStyle w:val="TableGrid"/>
        <w:tblpPr w:leftFromText="180" w:rightFromText="180" w:vertAnchor="text" w:tblpXSpec="center" w:tblpY="1"/>
        <w:tblOverlap w:val="never"/>
        <w:tblW w:w="10908" w:type="dxa"/>
        <w:jc w:val="center"/>
        <w:tblLayout w:type="fixed"/>
        <w:tblLook w:val="04A0" w:firstRow="1" w:lastRow="0" w:firstColumn="1" w:lastColumn="0" w:noHBand="0" w:noVBand="1"/>
      </w:tblPr>
      <w:tblGrid>
        <w:gridCol w:w="6678"/>
        <w:gridCol w:w="1080"/>
        <w:gridCol w:w="1170"/>
        <w:gridCol w:w="1170"/>
        <w:gridCol w:w="810"/>
      </w:tblGrid>
      <w:tr w:rsidR="00A05D14" w:rsidRPr="00BB5A3E" w14:paraId="24FD3F2C" w14:textId="77777777" w:rsidTr="00197238">
        <w:trPr>
          <w:jc w:val="center"/>
        </w:trPr>
        <w:tc>
          <w:tcPr>
            <w:tcW w:w="6678" w:type="dxa"/>
          </w:tcPr>
          <w:p w14:paraId="4C5B65BE" w14:textId="77777777" w:rsidR="00A05D14" w:rsidRPr="00BE47A1" w:rsidRDefault="00A05D14" w:rsidP="00F42034">
            <w:pPr>
              <w:rPr>
                <w:b/>
              </w:rPr>
            </w:pPr>
            <w:r>
              <w:rPr>
                <w:b/>
              </w:rPr>
              <w:t>RANDOMIZE</w:t>
            </w:r>
          </w:p>
        </w:tc>
        <w:tc>
          <w:tcPr>
            <w:tcW w:w="1080" w:type="dxa"/>
          </w:tcPr>
          <w:p w14:paraId="695AFE3E" w14:textId="16F4EAF3" w:rsidR="00A05D14" w:rsidRPr="00197238" w:rsidRDefault="00A05D14" w:rsidP="00DC16CA">
            <w:pPr>
              <w:jc w:val="center"/>
              <w:rPr>
                <w:sz w:val="18"/>
              </w:rPr>
            </w:pPr>
            <w:r w:rsidRPr="00197238">
              <w:rPr>
                <w:sz w:val="18"/>
              </w:rPr>
              <w:t>Not at all</w:t>
            </w:r>
            <w:r w:rsidR="00D422DD" w:rsidRPr="00197238">
              <w:rPr>
                <w:sz w:val="18"/>
              </w:rPr>
              <w:t xml:space="preserve"> </w:t>
            </w:r>
            <w:r w:rsidR="007C7E20">
              <w:rPr>
                <w:sz w:val="18"/>
              </w:rPr>
              <w:t>compelling</w:t>
            </w:r>
          </w:p>
          <w:p w14:paraId="423E0F10" w14:textId="77777777" w:rsidR="007C7E20" w:rsidRDefault="007C7E20" w:rsidP="002B6D14">
            <w:pPr>
              <w:jc w:val="center"/>
              <w:rPr>
                <w:sz w:val="18"/>
              </w:rPr>
            </w:pPr>
          </w:p>
          <w:p w14:paraId="62D870A8" w14:textId="77777777" w:rsidR="00A05D14" w:rsidRPr="00197238" w:rsidRDefault="00A05D14" w:rsidP="002B6D14">
            <w:pPr>
              <w:jc w:val="center"/>
              <w:rPr>
                <w:sz w:val="18"/>
              </w:rPr>
            </w:pPr>
            <w:r w:rsidRPr="00197238">
              <w:rPr>
                <w:sz w:val="18"/>
              </w:rPr>
              <w:t>1</w:t>
            </w:r>
          </w:p>
        </w:tc>
        <w:tc>
          <w:tcPr>
            <w:tcW w:w="1170" w:type="dxa"/>
          </w:tcPr>
          <w:p w14:paraId="2466B898" w14:textId="58C4F917" w:rsidR="00A05D14" w:rsidRPr="00197238" w:rsidRDefault="00A05D14" w:rsidP="002B6D14">
            <w:pPr>
              <w:jc w:val="center"/>
              <w:rPr>
                <w:sz w:val="18"/>
              </w:rPr>
            </w:pPr>
            <w:r w:rsidRPr="00197238">
              <w:rPr>
                <w:sz w:val="18"/>
              </w:rPr>
              <w:t xml:space="preserve">Somewhat </w:t>
            </w:r>
            <w:r w:rsidR="007C7E20">
              <w:rPr>
                <w:sz w:val="18"/>
              </w:rPr>
              <w:t>compelling</w:t>
            </w:r>
          </w:p>
          <w:p w14:paraId="33BF0560" w14:textId="77777777" w:rsidR="007C7E20" w:rsidRDefault="007C7E20" w:rsidP="002B6D14">
            <w:pPr>
              <w:jc w:val="center"/>
              <w:rPr>
                <w:sz w:val="18"/>
              </w:rPr>
            </w:pPr>
          </w:p>
          <w:p w14:paraId="13C477B6" w14:textId="77777777" w:rsidR="00A05D14" w:rsidRPr="00197238" w:rsidRDefault="00A05D14" w:rsidP="002B6D14">
            <w:pPr>
              <w:jc w:val="center"/>
              <w:rPr>
                <w:sz w:val="18"/>
              </w:rPr>
            </w:pPr>
            <w:r w:rsidRPr="00197238">
              <w:rPr>
                <w:sz w:val="18"/>
              </w:rPr>
              <w:t>2</w:t>
            </w:r>
          </w:p>
        </w:tc>
        <w:tc>
          <w:tcPr>
            <w:tcW w:w="1170" w:type="dxa"/>
          </w:tcPr>
          <w:p w14:paraId="44B53A9F" w14:textId="2886BD88" w:rsidR="00A05D14" w:rsidRPr="00197238" w:rsidRDefault="00D422DD" w:rsidP="00DC16CA">
            <w:pPr>
              <w:jc w:val="center"/>
              <w:rPr>
                <w:sz w:val="18"/>
              </w:rPr>
            </w:pPr>
            <w:r w:rsidRPr="00197238">
              <w:rPr>
                <w:sz w:val="18"/>
              </w:rPr>
              <w:t xml:space="preserve">Very </w:t>
            </w:r>
            <w:r w:rsidR="007C7E20">
              <w:rPr>
                <w:sz w:val="18"/>
              </w:rPr>
              <w:t>compelling</w:t>
            </w:r>
          </w:p>
          <w:p w14:paraId="1EDF6C53" w14:textId="77777777" w:rsidR="00525621" w:rsidRDefault="00525621" w:rsidP="00025B05">
            <w:pPr>
              <w:jc w:val="center"/>
              <w:rPr>
                <w:sz w:val="18"/>
              </w:rPr>
            </w:pPr>
          </w:p>
          <w:p w14:paraId="7796AD51" w14:textId="77777777" w:rsidR="00A05D14" w:rsidRPr="00197238" w:rsidRDefault="00A05D14" w:rsidP="00025B05">
            <w:pPr>
              <w:jc w:val="center"/>
              <w:rPr>
                <w:sz w:val="18"/>
              </w:rPr>
            </w:pPr>
            <w:r w:rsidRPr="00197238">
              <w:rPr>
                <w:sz w:val="18"/>
              </w:rPr>
              <w:t>3</w:t>
            </w:r>
          </w:p>
        </w:tc>
        <w:tc>
          <w:tcPr>
            <w:tcW w:w="810" w:type="dxa"/>
          </w:tcPr>
          <w:p w14:paraId="6A83E82C" w14:textId="77777777" w:rsidR="00A05D14" w:rsidRPr="00197238" w:rsidRDefault="00A05D14" w:rsidP="002B6D14">
            <w:pPr>
              <w:jc w:val="center"/>
              <w:rPr>
                <w:sz w:val="18"/>
              </w:rPr>
            </w:pPr>
            <w:r w:rsidRPr="00197238">
              <w:rPr>
                <w:sz w:val="18"/>
              </w:rPr>
              <w:t>DON’T KNOW</w:t>
            </w:r>
          </w:p>
          <w:p w14:paraId="616EC19D" w14:textId="77777777" w:rsidR="00A05D14" w:rsidRPr="00197238" w:rsidRDefault="00A05D14" w:rsidP="002B6D14">
            <w:pPr>
              <w:jc w:val="center"/>
              <w:rPr>
                <w:sz w:val="18"/>
              </w:rPr>
            </w:pPr>
          </w:p>
          <w:p w14:paraId="710697DF" w14:textId="77777777" w:rsidR="00A05D14" w:rsidRPr="00197238" w:rsidRDefault="00A05D14" w:rsidP="002B6D14">
            <w:pPr>
              <w:jc w:val="center"/>
              <w:rPr>
                <w:sz w:val="18"/>
              </w:rPr>
            </w:pPr>
            <w:r w:rsidRPr="00197238">
              <w:rPr>
                <w:sz w:val="18"/>
              </w:rPr>
              <w:t>4</w:t>
            </w:r>
          </w:p>
        </w:tc>
      </w:tr>
      <w:tr w:rsidR="00A05D14" w14:paraId="76F64800" w14:textId="77777777" w:rsidTr="00197238">
        <w:trPr>
          <w:jc w:val="center"/>
        </w:trPr>
        <w:tc>
          <w:tcPr>
            <w:tcW w:w="6678" w:type="dxa"/>
          </w:tcPr>
          <w:p w14:paraId="226D49E3" w14:textId="3066D747" w:rsidR="00A05D14" w:rsidRPr="00024AB3" w:rsidRDefault="00581A62" w:rsidP="002D5AC3">
            <w:pPr>
              <w:pStyle w:val="NCBodycopy"/>
              <w:numPr>
                <w:ilvl w:val="0"/>
                <w:numId w:val="42"/>
              </w:numPr>
              <w:spacing w:before="0" w:after="0"/>
            </w:pPr>
            <w:r w:rsidRPr="00197238">
              <w:t xml:space="preserve">You can help your employees save for retirement with </w:t>
            </w:r>
            <w:proofErr w:type="gramStart"/>
            <w:r w:rsidRPr="00525621">
              <w:rPr>
                <w:i/>
                <w:iCs/>
              </w:rPr>
              <w:t>my</w:t>
            </w:r>
            <w:r w:rsidRPr="00197238">
              <w:t>RA</w:t>
            </w:r>
            <w:proofErr w:type="gramEnd"/>
            <w:r w:rsidRPr="00197238">
              <w:t>.</w:t>
            </w:r>
          </w:p>
        </w:tc>
        <w:tc>
          <w:tcPr>
            <w:tcW w:w="1080" w:type="dxa"/>
          </w:tcPr>
          <w:p w14:paraId="55B84734" w14:textId="77777777" w:rsidR="00A05D14" w:rsidRDefault="00A05D14" w:rsidP="00F42034"/>
        </w:tc>
        <w:tc>
          <w:tcPr>
            <w:tcW w:w="1170" w:type="dxa"/>
          </w:tcPr>
          <w:p w14:paraId="19908982" w14:textId="77777777" w:rsidR="00A05D14" w:rsidRDefault="00A05D14" w:rsidP="00F42034"/>
        </w:tc>
        <w:tc>
          <w:tcPr>
            <w:tcW w:w="1170" w:type="dxa"/>
          </w:tcPr>
          <w:p w14:paraId="58F7FE1E" w14:textId="77777777" w:rsidR="00A05D14" w:rsidRDefault="00A05D14" w:rsidP="00F42034"/>
        </w:tc>
        <w:tc>
          <w:tcPr>
            <w:tcW w:w="810" w:type="dxa"/>
          </w:tcPr>
          <w:p w14:paraId="3CDCA016" w14:textId="77777777" w:rsidR="00A05D14" w:rsidRDefault="00A05D14" w:rsidP="00F42034"/>
        </w:tc>
      </w:tr>
      <w:tr w:rsidR="00A05D14" w14:paraId="5E4365C4" w14:textId="77777777" w:rsidTr="00197238">
        <w:trPr>
          <w:jc w:val="center"/>
        </w:trPr>
        <w:tc>
          <w:tcPr>
            <w:tcW w:w="6678" w:type="dxa"/>
          </w:tcPr>
          <w:p w14:paraId="61352A4C" w14:textId="745D9EFF" w:rsidR="00A05D14" w:rsidRDefault="00024AB3" w:rsidP="002D5AC3">
            <w:pPr>
              <w:pStyle w:val="NCBodycopy"/>
              <w:numPr>
                <w:ilvl w:val="0"/>
                <w:numId w:val="42"/>
              </w:numPr>
              <w:spacing w:before="0" w:after="0"/>
            </w:pPr>
            <w:r w:rsidRPr="00024AB3">
              <w:t xml:space="preserve">Help your employees save for retirement with </w:t>
            </w:r>
            <w:proofErr w:type="gramStart"/>
            <w:r w:rsidRPr="00024AB3">
              <w:rPr>
                <w:i/>
                <w:iCs/>
              </w:rPr>
              <w:t>my</w:t>
            </w:r>
            <w:r w:rsidRPr="00024AB3">
              <w:t>RA</w:t>
            </w:r>
            <w:proofErr w:type="gramEnd"/>
            <w:r w:rsidRPr="00024AB3">
              <w:t>. It’s the right thing to do.</w:t>
            </w:r>
          </w:p>
        </w:tc>
        <w:tc>
          <w:tcPr>
            <w:tcW w:w="1080" w:type="dxa"/>
          </w:tcPr>
          <w:p w14:paraId="4FA4A104" w14:textId="77777777" w:rsidR="00A05D14" w:rsidRDefault="00A05D14" w:rsidP="00F42034"/>
        </w:tc>
        <w:tc>
          <w:tcPr>
            <w:tcW w:w="1170" w:type="dxa"/>
          </w:tcPr>
          <w:p w14:paraId="79C1F682" w14:textId="77777777" w:rsidR="00A05D14" w:rsidRDefault="00A05D14" w:rsidP="00F42034"/>
        </w:tc>
        <w:tc>
          <w:tcPr>
            <w:tcW w:w="1170" w:type="dxa"/>
          </w:tcPr>
          <w:p w14:paraId="211AD430" w14:textId="77777777" w:rsidR="00A05D14" w:rsidRDefault="00A05D14" w:rsidP="00F42034"/>
        </w:tc>
        <w:tc>
          <w:tcPr>
            <w:tcW w:w="810" w:type="dxa"/>
          </w:tcPr>
          <w:p w14:paraId="1D4AEBC3" w14:textId="77777777" w:rsidR="00A05D14" w:rsidRDefault="00A05D14" w:rsidP="00F42034"/>
        </w:tc>
      </w:tr>
      <w:tr w:rsidR="00A05D14" w14:paraId="724929C0" w14:textId="77777777" w:rsidTr="00197238">
        <w:trPr>
          <w:jc w:val="center"/>
        </w:trPr>
        <w:tc>
          <w:tcPr>
            <w:tcW w:w="6678" w:type="dxa"/>
          </w:tcPr>
          <w:p w14:paraId="5AA3E672" w14:textId="0453D357" w:rsidR="00A05D14" w:rsidRPr="00525621" w:rsidRDefault="002D4D49" w:rsidP="0003303E">
            <w:pPr>
              <w:pStyle w:val="NCBodycopy"/>
              <w:numPr>
                <w:ilvl w:val="0"/>
                <w:numId w:val="42"/>
              </w:numPr>
              <w:spacing w:before="0" w:after="0"/>
              <w:rPr>
                <w:i/>
              </w:rPr>
            </w:pPr>
            <w:r>
              <w:t xml:space="preserve"> </w:t>
            </w:r>
            <w:proofErr w:type="gramStart"/>
            <w:r w:rsidR="0003303E" w:rsidRPr="000C7DC2">
              <w:rPr>
                <w:i/>
              </w:rPr>
              <w:t>my</w:t>
            </w:r>
            <w:r w:rsidR="0003303E" w:rsidRPr="000C7DC2">
              <w:t>RA</w:t>
            </w:r>
            <w:proofErr w:type="gramEnd"/>
            <w:r w:rsidR="0003303E">
              <w:t xml:space="preserve"> </w:t>
            </w:r>
            <w:r w:rsidR="0006485D">
              <w:t xml:space="preserve">can help distinguish your company by </w:t>
            </w:r>
            <w:r w:rsidR="0003303E">
              <w:t xml:space="preserve">making </w:t>
            </w:r>
            <w:r w:rsidR="0006485D">
              <w:t xml:space="preserve">retirement options </w:t>
            </w:r>
            <w:r w:rsidR="0003303E">
              <w:t xml:space="preserve">available </w:t>
            </w:r>
            <w:r w:rsidR="0006485D">
              <w:t xml:space="preserve">for all employees. </w:t>
            </w:r>
          </w:p>
        </w:tc>
        <w:tc>
          <w:tcPr>
            <w:tcW w:w="1080" w:type="dxa"/>
          </w:tcPr>
          <w:p w14:paraId="5CCC7FE0" w14:textId="77777777" w:rsidR="00A05D14" w:rsidRDefault="00A05D14" w:rsidP="00F42034"/>
        </w:tc>
        <w:tc>
          <w:tcPr>
            <w:tcW w:w="1170" w:type="dxa"/>
          </w:tcPr>
          <w:p w14:paraId="2C5293C3" w14:textId="77777777" w:rsidR="00A05D14" w:rsidRDefault="00A05D14" w:rsidP="00F42034"/>
        </w:tc>
        <w:tc>
          <w:tcPr>
            <w:tcW w:w="1170" w:type="dxa"/>
          </w:tcPr>
          <w:p w14:paraId="76FB5C14" w14:textId="77777777" w:rsidR="00A05D14" w:rsidRDefault="00A05D14" w:rsidP="00F42034"/>
        </w:tc>
        <w:tc>
          <w:tcPr>
            <w:tcW w:w="810" w:type="dxa"/>
          </w:tcPr>
          <w:p w14:paraId="24086CF8" w14:textId="77777777" w:rsidR="00A05D14" w:rsidRDefault="00A05D14" w:rsidP="00F42034"/>
        </w:tc>
      </w:tr>
      <w:tr w:rsidR="00A05D14" w14:paraId="4819C01B" w14:textId="77777777" w:rsidTr="00197238">
        <w:trPr>
          <w:jc w:val="center"/>
        </w:trPr>
        <w:tc>
          <w:tcPr>
            <w:tcW w:w="6678" w:type="dxa"/>
          </w:tcPr>
          <w:p w14:paraId="7BD3ABC6" w14:textId="0015055D" w:rsidR="00A05D14" w:rsidRDefault="00885286" w:rsidP="002D5AC3">
            <w:pPr>
              <w:pStyle w:val="NCBodycopy"/>
              <w:numPr>
                <w:ilvl w:val="0"/>
                <w:numId w:val="42"/>
              </w:numPr>
              <w:spacing w:before="0" w:after="0"/>
            </w:pPr>
            <w:proofErr w:type="gramStart"/>
            <w:r w:rsidRPr="00885286">
              <w:rPr>
                <w:i/>
                <w:iCs/>
              </w:rPr>
              <w:t>my</w:t>
            </w:r>
            <w:r w:rsidRPr="00885286">
              <w:t>RA</w:t>
            </w:r>
            <w:proofErr w:type="gramEnd"/>
            <w:r w:rsidRPr="00885286">
              <w:t xml:space="preserve"> can help businesses fulfill their sense of responsibility to employees by providing an easy way to make retirement savings possible.</w:t>
            </w:r>
          </w:p>
        </w:tc>
        <w:tc>
          <w:tcPr>
            <w:tcW w:w="1080" w:type="dxa"/>
          </w:tcPr>
          <w:p w14:paraId="0271C30B" w14:textId="77777777" w:rsidR="00A05D14" w:rsidRDefault="00A05D14" w:rsidP="00F42034"/>
        </w:tc>
        <w:tc>
          <w:tcPr>
            <w:tcW w:w="1170" w:type="dxa"/>
          </w:tcPr>
          <w:p w14:paraId="61543710" w14:textId="77777777" w:rsidR="00A05D14" w:rsidRDefault="00A05D14" w:rsidP="00F42034"/>
        </w:tc>
        <w:tc>
          <w:tcPr>
            <w:tcW w:w="1170" w:type="dxa"/>
          </w:tcPr>
          <w:p w14:paraId="76D1583F" w14:textId="77777777" w:rsidR="00A05D14" w:rsidRDefault="00A05D14" w:rsidP="00F42034"/>
        </w:tc>
        <w:tc>
          <w:tcPr>
            <w:tcW w:w="810" w:type="dxa"/>
          </w:tcPr>
          <w:p w14:paraId="58336E42" w14:textId="77777777" w:rsidR="00A05D14" w:rsidRDefault="00A05D14" w:rsidP="00F42034"/>
        </w:tc>
      </w:tr>
      <w:tr w:rsidR="00A05D14" w14:paraId="695260DB" w14:textId="77777777" w:rsidTr="00197238">
        <w:trPr>
          <w:jc w:val="center"/>
        </w:trPr>
        <w:tc>
          <w:tcPr>
            <w:tcW w:w="6678" w:type="dxa"/>
          </w:tcPr>
          <w:p w14:paraId="1EEB9564" w14:textId="45EB0C1C" w:rsidR="00A05D14" w:rsidRDefault="00885286" w:rsidP="002D5AC3">
            <w:pPr>
              <w:pStyle w:val="NCBodycopy"/>
              <w:numPr>
                <w:ilvl w:val="0"/>
                <w:numId w:val="42"/>
              </w:numPr>
              <w:spacing w:before="0" w:after="0"/>
            </w:pPr>
            <w:r w:rsidRPr="00885286">
              <w:t xml:space="preserve">Adopting </w:t>
            </w:r>
            <w:r w:rsidRPr="00885286">
              <w:rPr>
                <w:i/>
                <w:iCs/>
              </w:rPr>
              <w:t>my</w:t>
            </w:r>
            <w:r w:rsidRPr="00885286">
              <w:t>RA could help you attract and retain employees</w:t>
            </w:r>
          </w:p>
        </w:tc>
        <w:tc>
          <w:tcPr>
            <w:tcW w:w="1080" w:type="dxa"/>
          </w:tcPr>
          <w:p w14:paraId="4ECEDF0A" w14:textId="77777777" w:rsidR="00A05D14" w:rsidRDefault="00A05D14" w:rsidP="00F42034"/>
        </w:tc>
        <w:tc>
          <w:tcPr>
            <w:tcW w:w="1170" w:type="dxa"/>
          </w:tcPr>
          <w:p w14:paraId="714F67EF" w14:textId="77777777" w:rsidR="00A05D14" w:rsidRDefault="00A05D14" w:rsidP="00F42034"/>
        </w:tc>
        <w:tc>
          <w:tcPr>
            <w:tcW w:w="1170" w:type="dxa"/>
          </w:tcPr>
          <w:p w14:paraId="0E532BD8" w14:textId="77777777" w:rsidR="00A05D14" w:rsidRDefault="00A05D14" w:rsidP="00F42034"/>
        </w:tc>
        <w:tc>
          <w:tcPr>
            <w:tcW w:w="810" w:type="dxa"/>
          </w:tcPr>
          <w:p w14:paraId="27C5C63A" w14:textId="77777777" w:rsidR="00A05D14" w:rsidRDefault="00A05D14" w:rsidP="00F42034"/>
        </w:tc>
      </w:tr>
      <w:tr w:rsidR="00A05D14" w14:paraId="1F26356C" w14:textId="77777777" w:rsidTr="00197238">
        <w:trPr>
          <w:jc w:val="center"/>
        </w:trPr>
        <w:tc>
          <w:tcPr>
            <w:tcW w:w="6678" w:type="dxa"/>
          </w:tcPr>
          <w:p w14:paraId="185A9DD5" w14:textId="56CE6B06" w:rsidR="00A05D14" w:rsidRPr="00F85958" w:rsidRDefault="00885286" w:rsidP="002D5AC3">
            <w:pPr>
              <w:pStyle w:val="NCBodycopy"/>
              <w:numPr>
                <w:ilvl w:val="0"/>
                <w:numId w:val="42"/>
              </w:numPr>
              <w:spacing w:before="0" w:after="0"/>
            </w:pPr>
            <w:r w:rsidRPr="00197238">
              <w:t xml:space="preserve">You can help minimize the retirement savings crisis in America by making </w:t>
            </w:r>
            <w:r w:rsidRPr="00525621">
              <w:rPr>
                <w:i/>
                <w:iCs/>
              </w:rPr>
              <w:t>my</w:t>
            </w:r>
            <w:r w:rsidRPr="00197238">
              <w:t>RA available to your employees</w:t>
            </w:r>
          </w:p>
        </w:tc>
        <w:tc>
          <w:tcPr>
            <w:tcW w:w="1080" w:type="dxa"/>
          </w:tcPr>
          <w:p w14:paraId="6765B9E9" w14:textId="77777777" w:rsidR="00A05D14" w:rsidRDefault="00A05D14" w:rsidP="00F42034"/>
        </w:tc>
        <w:tc>
          <w:tcPr>
            <w:tcW w:w="1170" w:type="dxa"/>
          </w:tcPr>
          <w:p w14:paraId="449A0F10" w14:textId="77777777" w:rsidR="00A05D14" w:rsidRDefault="00A05D14" w:rsidP="00F42034"/>
        </w:tc>
        <w:tc>
          <w:tcPr>
            <w:tcW w:w="1170" w:type="dxa"/>
          </w:tcPr>
          <w:p w14:paraId="6540B679" w14:textId="77777777" w:rsidR="00A05D14" w:rsidRDefault="00A05D14" w:rsidP="00F42034"/>
        </w:tc>
        <w:tc>
          <w:tcPr>
            <w:tcW w:w="810" w:type="dxa"/>
          </w:tcPr>
          <w:p w14:paraId="7EA51BBE" w14:textId="77777777" w:rsidR="00A05D14" w:rsidRDefault="00A05D14" w:rsidP="00F42034"/>
        </w:tc>
      </w:tr>
      <w:tr w:rsidR="00194161" w14:paraId="77CB9FD9" w14:textId="77777777" w:rsidTr="00197238">
        <w:trPr>
          <w:jc w:val="center"/>
        </w:trPr>
        <w:tc>
          <w:tcPr>
            <w:tcW w:w="6678" w:type="dxa"/>
          </w:tcPr>
          <w:p w14:paraId="3944EFD2" w14:textId="4E5B04E7" w:rsidR="00194161" w:rsidRPr="00197238" w:rsidRDefault="00194161" w:rsidP="002D5AC3">
            <w:pPr>
              <w:pStyle w:val="NCBodycopy"/>
              <w:numPr>
                <w:ilvl w:val="0"/>
                <w:numId w:val="42"/>
              </w:numPr>
              <w:spacing w:before="0" w:after="0"/>
            </w:pPr>
            <w:proofErr w:type="gramStart"/>
            <w:r>
              <w:rPr>
                <w:i/>
              </w:rPr>
              <w:t>my</w:t>
            </w:r>
            <w:r>
              <w:t>RA</w:t>
            </w:r>
            <w:proofErr w:type="gramEnd"/>
            <w:r>
              <w:t xml:space="preserve"> can help provide a safety net for my employees and increase productivity and decrease absenteeism.</w:t>
            </w:r>
          </w:p>
        </w:tc>
        <w:tc>
          <w:tcPr>
            <w:tcW w:w="1080" w:type="dxa"/>
          </w:tcPr>
          <w:p w14:paraId="24B11791" w14:textId="77777777" w:rsidR="00194161" w:rsidRDefault="00194161" w:rsidP="00F42034"/>
        </w:tc>
        <w:tc>
          <w:tcPr>
            <w:tcW w:w="1170" w:type="dxa"/>
          </w:tcPr>
          <w:p w14:paraId="38E1EC12" w14:textId="77777777" w:rsidR="00194161" w:rsidRDefault="00194161" w:rsidP="00F42034"/>
        </w:tc>
        <w:tc>
          <w:tcPr>
            <w:tcW w:w="1170" w:type="dxa"/>
          </w:tcPr>
          <w:p w14:paraId="4E2A3293" w14:textId="77777777" w:rsidR="00194161" w:rsidRDefault="00194161" w:rsidP="00F42034"/>
        </w:tc>
        <w:tc>
          <w:tcPr>
            <w:tcW w:w="810" w:type="dxa"/>
          </w:tcPr>
          <w:p w14:paraId="43E3088B" w14:textId="77777777" w:rsidR="00194161" w:rsidRDefault="00194161" w:rsidP="00F42034"/>
        </w:tc>
      </w:tr>
    </w:tbl>
    <w:p w14:paraId="232261D8" w14:textId="77777777" w:rsidR="003242F6" w:rsidRDefault="003242F6" w:rsidP="002B376A">
      <w:pPr>
        <w:ind w:right="-396"/>
        <w:outlineLvl w:val="0"/>
        <w:rPr>
          <w:rFonts w:cs="Arial"/>
          <w:sz w:val="24"/>
        </w:rPr>
      </w:pPr>
    </w:p>
    <w:p w14:paraId="62D3B2EE" w14:textId="77777777" w:rsidR="00F85958" w:rsidRDefault="00F85958" w:rsidP="00F85958">
      <w:pPr>
        <w:ind w:left="360"/>
      </w:pPr>
    </w:p>
    <w:p w14:paraId="6E8432CB" w14:textId="3C517F92" w:rsidR="00F85958" w:rsidRDefault="00F85958" w:rsidP="00F85958">
      <w:pPr>
        <w:ind w:left="360"/>
      </w:pPr>
      <w:r>
        <w:t xml:space="preserve">Group 2: Ease of </w:t>
      </w:r>
      <w:proofErr w:type="gramStart"/>
      <w:r w:rsidRPr="00197238">
        <w:rPr>
          <w:i/>
        </w:rPr>
        <w:t>my</w:t>
      </w:r>
      <w:r>
        <w:t>RA</w:t>
      </w:r>
      <w:proofErr w:type="gramEnd"/>
      <w:r>
        <w:t xml:space="preserve">: </w:t>
      </w:r>
    </w:p>
    <w:tbl>
      <w:tblPr>
        <w:tblStyle w:val="TableGrid"/>
        <w:tblpPr w:leftFromText="180" w:rightFromText="180" w:vertAnchor="text" w:tblpXSpec="center" w:tblpY="1"/>
        <w:tblOverlap w:val="never"/>
        <w:tblW w:w="10908" w:type="dxa"/>
        <w:jc w:val="center"/>
        <w:tblLayout w:type="fixed"/>
        <w:tblLook w:val="04A0" w:firstRow="1" w:lastRow="0" w:firstColumn="1" w:lastColumn="0" w:noHBand="0" w:noVBand="1"/>
      </w:tblPr>
      <w:tblGrid>
        <w:gridCol w:w="6678"/>
        <w:gridCol w:w="1080"/>
        <w:gridCol w:w="1170"/>
        <w:gridCol w:w="1080"/>
        <w:gridCol w:w="900"/>
      </w:tblGrid>
      <w:tr w:rsidR="00F85958" w:rsidRPr="00BB5A3E" w14:paraId="4B0A8646" w14:textId="77777777" w:rsidTr="00197238">
        <w:trPr>
          <w:jc w:val="center"/>
        </w:trPr>
        <w:tc>
          <w:tcPr>
            <w:tcW w:w="6678" w:type="dxa"/>
          </w:tcPr>
          <w:p w14:paraId="609D89E2" w14:textId="77777777" w:rsidR="00F85958" w:rsidRPr="00BE47A1" w:rsidRDefault="00F85958" w:rsidP="009B329A">
            <w:pPr>
              <w:rPr>
                <w:b/>
              </w:rPr>
            </w:pPr>
            <w:r>
              <w:rPr>
                <w:b/>
              </w:rPr>
              <w:t>RANDOMIZE</w:t>
            </w:r>
          </w:p>
        </w:tc>
        <w:tc>
          <w:tcPr>
            <w:tcW w:w="1080" w:type="dxa"/>
          </w:tcPr>
          <w:p w14:paraId="16BF91EC" w14:textId="476E2B83" w:rsidR="00F85958" w:rsidRPr="00197238" w:rsidRDefault="00F85958" w:rsidP="009B329A">
            <w:pPr>
              <w:jc w:val="center"/>
              <w:rPr>
                <w:sz w:val="18"/>
              </w:rPr>
            </w:pPr>
            <w:r w:rsidRPr="00197238">
              <w:rPr>
                <w:sz w:val="18"/>
              </w:rPr>
              <w:t>Not at all</w:t>
            </w:r>
            <w:r w:rsidR="00DC16CA" w:rsidRPr="00DC16CA">
              <w:rPr>
                <w:sz w:val="18"/>
              </w:rPr>
              <w:t xml:space="preserve"> compelling</w:t>
            </w:r>
          </w:p>
          <w:p w14:paraId="24090CD1" w14:textId="77777777" w:rsidR="00DC16CA" w:rsidRDefault="00DC16CA" w:rsidP="009B329A">
            <w:pPr>
              <w:jc w:val="center"/>
              <w:rPr>
                <w:sz w:val="18"/>
              </w:rPr>
            </w:pPr>
          </w:p>
          <w:p w14:paraId="4E4DD703" w14:textId="77777777" w:rsidR="00F85958" w:rsidRPr="00197238" w:rsidRDefault="00F85958" w:rsidP="009B329A">
            <w:pPr>
              <w:jc w:val="center"/>
              <w:rPr>
                <w:sz w:val="18"/>
              </w:rPr>
            </w:pPr>
            <w:r w:rsidRPr="00197238">
              <w:rPr>
                <w:sz w:val="18"/>
              </w:rPr>
              <w:t>1</w:t>
            </w:r>
          </w:p>
        </w:tc>
        <w:tc>
          <w:tcPr>
            <w:tcW w:w="1170" w:type="dxa"/>
          </w:tcPr>
          <w:p w14:paraId="1B3E647C" w14:textId="4A6788BE" w:rsidR="00F85958" w:rsidRPr="00197238" w:rsidRDefault="00F85958" w:rsidP="009B329A">
            <w:pPr>
              <w:jc w:val="center"/>
              <w:rPr>
                <w:sz w:val="18"/>
              </w:rPr>
            </w:pPr>
            <w:r w:rsidRPr="00197238">
              <w:rPr>
                <w:sz w:val="18"/>
              </w:rPr>
              <w:t xml:space="preserve">Somewhat </w:t>
            </w:r>
            <w:r w:rsidR="00DC16CA" w:rsidRPr="00DC16CA">
              <w:rPr>
                <w:sz w:val="18"/>
              </w:rPr>
              <w:t>compelling</w:t>
            </w:r>
          </w:p>
          <w:p w14:paraId="0A3D82D3" w14:textId="77777777" w:rsidR="00DC16CA" w:rsidRDefault="00DC16CA" w:rsidP="009B329A">
            <w:pPr>
              <w:jc w:val="center"/>
              <w:rPr>
                <w:sz w:val="18"/>
              </w:rPr>
            </w:pPr>
          </w:p>
          <w:p w14:paraId="43A1AD15" w14:textId="77777777" w:rsidR="00F85958" w:rsidRPr="00197238" w:rsidRDefault="00F85958" w:rsidP="009B329A">
            <w:pPr>
              <w:jc w:val="center"/>
              <w:rPr>
                <w:sz w:val="18"/>
              </w:rPr>
            </w:pPr>
            <w:r w:rsidRPr="00197238">
              <w:rPr>
                <w:sz w:val="18"/>
              </w:rPr>
              <w:t>2</w:t>
            </w:r>
          </w:p>
        </w:tc>
        <w:tc>
          <w:tcPr>
            <w:tcW w:w="1080" w:type="dxa"/>
          </w:tcPr>
          <w:p w14:paraId="2C79D5C6" w14:textId="6DE923A3" w:rsidR="00F85958" w:rsidRPr="00197238" w:rsidRDefault="00DC16CA" w:rsidP="009B329A">
            <w:pPr>
              <w:jc w:val="center"/>
              <w:rPr>
                <w:sz w:val="18"/>
              </w:rPr>
            </w:pPr>
            <w:r w:rsidRPr="00DC16CA">
              <w:rPr>
                <w:sz w:val="18"/>
              </w:rPr>
              <w:t>Very compelling</w:t>
            </w:r>
          </w:p>
          <w:p w14:paraId="590AC9EC" w14:textId="77777777" w:rsidR="00F85958" w:rsidRPr="00197238" w:rsidRDefault="00F85958" w:rsidP="009B329A">
            <w:pPr>
              <w:jc w:val="center"/>
              <w:rPr>
                <w:sz w:val="18"/>
              </w:rPr>
            </w:pPr>
          </w:p>
          <w:p w14:paraId="0DF13708" w14:textId="77777777" w:rsidR="00F85958" w:rsidRPr="00197238" w:rsidRDefault="00F85958" w:rsidP="009B329A">
            <w:pPr>
              <w:jc w:val="center"/>
              <w:rPr>
                <w:sz w:val="18"/>
              </w:rPr>
            </w:pPr>
            <w:r w:rsidRPr="00197238">
              <w:rPr>
                <w:sz w:val="18"/>
              </w:rPr>
              <w:t>3</w:t>
            </w:r>
          </w:p>
        </w:tc>
        <w:tc>
          <w:tcPr>
            <w:tcW w:w="900" w:type="dxa"/>
          </w:tcPr>
          <w:p w14:paraId="79D8EEA4" w14:textId="77777777" w:rsidR="00F85958" w:rsidRPr="00197238" w:rsidRDefault="00F85958" w:rsidP="009B329A">
            <w:pPr>
              <w:jc w:val="center"/>
              <w:rPr>
                <w:sz w:val="18"/>
              </w:rPr>
            </w:pPr>
            <w:r w:rsidRPr="00197238">
              <w:rPr>
                <w:sz w:val="18"/>
              </w:rPr>
              <w:t>DON’T KNOW</w:t>
            </w:r>
          </w:p>
          <w:p w14:paraId="12480763" w14:textId="77777777" w:rsidR="00F85958" w:rsidRPr="00197238" w:rsidRDefault="00F85958" w:rsidP="009B329A">
            <w:pPr>
              <w:jc w:val="center"/>
              <w:rPr>
                <w:sz w:val="18"/>
              </w:rPr>
            </w:pPr>
          </w:p>
          <w:p w14:paraId="7050138A" w14:textId="77777777" w:rsidR="00F85958" w:rsidRPr="00197238" w:rsidRDefault="00F85958" w:rsidP="009B329A">
            <w:pPr>
              <w:jc w:val="center"/>
              <w:rPr>
                <w:sz w:val="18"/>
              </w:rPr>
            </w:pPr>
            <w:r w:rsidRPr="00197238">
              <w:rPr>
                <w:sz w:val="18"/>
              </w:rPr>
              <w:t>4</w:t>
            </w:r>
          </w:p>
        </w:tc>
      </w:tr>
      <w:tr w:rsidR="00F85958" w14:paraId="2AFF848F" w14:textId="77777777" w:rsidTr="00197238">
        <w:trPr>
          <w:jc w:val="center"/>
        </w:trPr>
        <w:tc>
          <w:tcPr>
            <w:tcW w:w="6678" w:type="dxa"/>
          </w:tcPr>
          <w:p w14:paraId="6DCE100E" w14:textId="6EB7BB79" w:rsidR="00F85958" w:rsidRPr="00024AB3" w:rsidRDefault="0014685B" w:rsidP="00525621">
            <w:pPr>
              <w:pStyle w:val="NCBodycopy"/>
              <w:numPr>
                <w:ilvl w:val="0"/>
                <w:numId w:val="0"/>
              </w:numPr>
              <w:spacing w:before="0" w:after="0"/>
              <w:ind w:left="720" w:hanging="360"/>
            </w:pPr>
            <w:r>
              <w:t>a</w:t>
            </w:r>
            <w:r w:rsidR="009B329A">
              <w:t>.    Making</w:t>
            </w:r>
            <w:r w:rsidR="009B329A" w:rsidRPr="009B329A">
              <w:rPr>
                <w:rFonts w:ascii="Calibri" w:eastAsia="Times New Roman" w:hAnsi="Calibri" w:cs="Calibri"/>
                <w:i/>
                <w:iCs/>
                <w:kern w:val="0"/>
                <w:sz w:val="30"/>
                <w:szCs w:val="30"/>
                <w:lang w:eastAsia="en-US"/>
              </w:rPr>
              <w:t xml:space="preserve"> </w:t>
            </w:r>
            <w:r w:rsidR="009B329A" w:rsidRPr="009B329A">
              <w:rPr>
                <w:i/>
                <w:iCs/>
              </w:rPr>
              <w:t>my</w:t>
            </w:r>
            <w:r w:rsidR="009B329A" w:rsidRPr="009B329A">
              <w:t>RA available is simple</w:t>
            </w:r>
            <w:r w:rsidR="0006485D">
              <w:t xml:space="preserve"> for employers</w:t>
            </w:r>
            <w:r w:rsidR="009B329A" w:rsidRPr="009B329A">
              <w:t>. There</w:t>
            </w:r>
            <w:r w:rsidR="0006485D">
              <w:t xml:space="preserve"> are no fees and no employer contribution, match, or account administration</w:t>
            </w:r>
            <w:r w:rsidR="00194161">
              <w:t xml:space="preserve"> required</w:t>
            </w:r>
            <w:r w:rsidR="0006485D">
              <w:t>.</w:t>
            </w:r>
          </w:p>
        </w:tc>
        <w:tc>
          <w:tcPr>
            <w:tcW w:w="1080" w:type="dxa"/>
          </w:tcPr>
          <w:p w14:paraId="154AE71E" w14:textId="77777777" w:rsidR="00F85958" w:rsidRDefault="00F85958" w:rsidP="009B329A"/>
        </w:tc>
        <w:tc>
          <w:tcPr>
            <w:tcW w:w="1170" w:type="dxa"/>
          </w:tcPr>
          <w:p w14:paraId="75913174" w14:textId="77777777" w:rsidR="00F85958" w:rsidRDefault="00F85958" w:rsidP="009B329A"/>
        </w:tc>
        <w:tc>
          <w:tcPr>
            <w:tcW w:w="1080" w:type="dxa"/>
          </w:tcPr>
          <w:p w14:paraId="5E231AE3" w14:textId="77777777" w:rsidR="00F85958" w:rsidRDefault="00F85958" w:rsidP="009B329A"/>
        </w:tc>
        <w:tc>
          <w:tcPr>
            <w:tcW w:w="900" w:type="dxa"/>
          </w:tcPr>
          <w:p w14:paraId="03CB581A" w14:textId="77777777" w:rsidR="00F85958" w:rsidRDefault="00F85958" w:rsidP="009B329A"/>
        </w:tc>
      </w:tr>
      <w:tr w:rsidR="00F85958" w14:paraId="790A7FD8" w14:textId="77777777" w:rsidTr="00197238">
        <w:trPr>
          <w:jc w:val="center"/>
        </w:trPr>
        <w:tc>
          <w:tcPr>
            <w:tcW w:w="6678" w:type="dxa"/>
          </w:tcPr>
          <w:p w14:paraId="278D34BF" w14:textId="19A01283" w:rsidR="00F85958" w:rsidRDefault="0014685B" w:rsidP="00197238">
            <w:pPr>
              <w:pStyle w:val="NCBodycopy"/>
              <w:numPr>
                <w:ilvl w:val="0"/>
                <w:numId w:val="0"/>
              </w:numPr>
              <w:spacing w:before="0" w:after="0"/>
              <w:ind w:left="720" w:hanging="360"/>
            </w:pPr>
            <w:r>
              <w:t>b</w:t>
            </w:r>
            <w:r w:rsidR="009B329A">
              <w:t xml:space="preserve">.    </w:t>
            </w:r>
            <w:r w:rsidR="00E17E07" w:rsidRPr="00E17E07">
              <w:t xml:space="preserve">All you need to do is inform your employees about </w:t>
            </w:r>
            <w:r w:rsidR="00E17E07" w:rsidRPr="00E17E07">
              <w:rPr>
                <w:i/>
                <w:iCs/>
              </w:rPr>
              <w:t>my</w:t>
            </w:r>
            <w:r w:rsidR="00E17E07" w:rsidRPr="00E17E07">
              <w:t xml:space="preserve">RA and set up ongoing direct deposit payments to employee </w:t>
            </w:r>
            <w:r w:rsidR="00E17E07" w:rsidRPr="00E17E07">
              <w:rPr>
                <w:i/>
                <w:iCs/>
              </w:rPr>
              <w:t>my</w:t>
            </w:r>
            <w:r w:rsidR="00E17E07" w:rsidRPr="00E17E07">
              <w:t>RA</w:t>
            </w:r>
            <w:r w:rsidR="00AB6860">
              <w:t xml:space="preserve"> account</w:t>
            </w:r>
            <w:r w:rsidR="00E17E07" w:rsidRPr="00E17E07">
              <w:t>s.</w:t>
            </w:r>
          </w:p>
        </w:tc>
        <w:tc>
          <w:tcPr>
            <w:tcW w:w="1080" w:type="dxa"/>
          </w:tcPr>
          <w:p w14:paraId="6F2D5235" w14:textId="77777777" w:rsidR="00F85958" w:rsidRDefault="00F85958" w:rsidP="009B329A"/>
        </w:tc>
        <w:tc>
          <w:tcPr>
            <w:tcW w:w="1170" w:type="dxa"/>
          </w:tcPr>
          <w:p w14:paraId="38B7BEC1" w14:textId="77777777" w:rsidR="00F85958" w:rsidRDefault="00F85958" w:rsidP="009B329A"/>
        </w:tc>
        <w:tc>
          <w:tcPr>
            <w:tcW w:w="1080" w:type="dxa"/>
          </w:tcPr>
          <w:p w14:paraId="7C1DC38F" w14:textId="77777777" w:rsidR="00F85958" w:rsidRDefault="00F85958" w:rsidP="009B329A"/>
        </w:tc>
        <w:tc>
          <w:tcPr>
            <w:tcW w:w="900" w:type="dxa"/>
          </w:tcPr>
          <w:p w14:paraId="1CE42FCD" w14:textId="77777777" w:rsidR="00F85958" w:rsidRDefault="00F85958" w:rsidP="009B329A"/>
        </w:tc>
      </w:tr>
      <w:tr w:rsidR="00F85958" w14:paraId="6F788E91" w14:textId="77777777" w:rsidTr="00197238">
        <w:trPr>
          <w:jc w:val="center"/>
        </w:trPr>
        <w:tc>
          <w:tcPr>
            <w:tcW w:w="6678" w:type="dxa"/>
          </w:tcPr>
          <w:p w14:paraId="22D78066" w14:textId="2CF2E151" w:rsidR="00F85958" w:rsidRPr="00885286" w:rsidRDefault="0014685B" w:rsidP="00197238">
            <w:pPr>
              <w:pStyle w:val="NCBodycopy"/>
              <w:numPr>
                <w:ilvl w:val="0"/>
                <w:numId w:val="0"/>
              </w:numPr>
              <w:spacing w:before="0" w:after="0"/>
              <w:ind w:left="720" w:hanging="360"/>
            </w:pPr>
            <w:r>
              <w:t>c</w:t>
            </w:r>
            <w:r w:rsidR="00E17E07">
              <w:t xml:space="preserve">.     </w:t>
            </w:r>
            <w:r w:rsidR="00C34AF1" w:rsidRPr="00C34AF1">
              <w:t xml:space="preserve">Research shows that one in four employees who know about </w:t>
            </w:r>
            <w:r w:rsidR="00C34AF1" w:rsidRPr="00C34AF1">
              <w:rPr>
                <w:i/>
                <w:iCs/>
              </w:rPr>
              <w:t>my</w:t>
            </w:r>
            <w:r w:rsidR="00C34AF1" w:rsidRPr="00C34AF1">
              <w:t>RA will sign up for it. Treasury has free materials you can share.</w:t>
            </w:r>
          </w:p>
        </w:tc>
        <w:tc>
          <w:tcPr>
            <w:tcW w:w="1080" w:type="dxa"/>
          </w:tcPr>
          <w:p w14:paraId="40659781" w14:textId="77777777" w:rsidR="00F85958" w:rsidRDefault="00F85958" w:rsidP="009B329A"/>
        </w:tc>
        <w:tc>
          <w:tcPr>
            <w:tcW w:w="1170" w:type="dxa"/>
          </w:tcPr>
          <w:p w14:paraId="14721086" w14:textId="77777777" w:rsidR="00F85958" w:rsidRDefault="00F85958" w:rsidP="009B329A"/>
        </w:tc>
        <w:tc>
          <w:tcPr>
            <w:tcW w:w="1080" w:type="dxa"/>
          </w:tcPr>
          <w:p w14:paraId="76F0A44A" w14:textId="77777777" w:rsidR="00F85958" w:rsidRDefault="00F85958" w:rsidP="009B329A"/>
        </w:tc>
        <w:tc>
          <w:tcPr>
            <w:tcW w:w="900" w:type="dxa"/>
          </w:tcPr>
          <w:p w14:paraId="08DBB342" w14:textId="77777777" w:rsidR="00F85958" w:rsidRDefault="00F85958" w:rsidP="009B329A"/>
        </w:tc>
      </w:tr>
      <w:tr w:rsidR="0006485D" w14:paraId="54FD76C1" w14:textId="77777777" w:rsidTr="00197238">
        <w:trPr>
          <w:jc w:val="center"/>
        </w:trPr>
        <w:tc>
          <w:tcPr>
            <w:tcW w:w="6678" w:type="dxa"/>
          </w:tcPr>
          <w:p w14:paraId="75D30C06" w14:textId="1F3D45D3" w:rsidR="0006485D" w:rsidRPr="00413264" w:rsidRDefault="0014685B" w:rsidP="00413264">
            <w:pPr>
              <w:pStyle w:val="NCBodycopy"/>
              <w:numPr>
                <w:ilvl w:val="0"/>
                <w:numId w:val="0"/>
              </w:numPr>
              <w:tabs>
                <w:tab w:val="left" w:pos="720"/>
                <w:tab w:val="left" w:pos="900"/>
                <w:tab w:val="left" w:pos="1440"/>
              </w:tabs>
              <w:spacing w:before="0" w:after="0"/>
              <w:ind w:left="720" w:hanging="360"/>
              <w:rPr>
                <w:i/>
              </w:rPr>
            </w:pPr>
            <w:proofErr w:type="gramStart"/>
            <w:r>
              <w:rPr>
                <w:i/>
              </w:rPr>
              <w:t>d</w:t>
            </w:r>
            <w:proofErr w:type="gramEnd"/>
            <w:r>
              <w:rPr>
                <w:i/>
              </w:rPr>
              <w:t xml:space="preserve">.   </w:t>
            </w:r>
            <w:proofErr w:type="spellStart"/>
            <w:r w:rsidR="0006485D">
              <w:rPr>
                <w:i/>
              </w:rPr>
              <w:t>myRA</w:t>
            </w:r>
            <w:proofErr w:type="spellEnd"/>
            <w:r w:rsidR="0006485D">
              <w:rPr>
                <w:i/>
              </w:rPr>
              <w:t xml:space="preserve"> </w:t>
            </w:r>
            <w:r w:rsidR="0006485D">
              <w:t xml:space="preserve">will be available through participating </w:t>
            </w:r>
            <w:r w:rsidR="0006485D" w:rsidRPr="0006485D">
              <w:t xml:space="preserve">employers via a simple, one-time </w:t>
            </w:r>
            <w:r w:rsidR="009D15DA">
              <w:t xml:space="preserve">payroll direct deposit </w:t>
            </w:r>
            <w:r w:rsidR="0006485D" w:rsidRPr="0006485D">
              <w:t>set up; employers have no fiduciary responsibilities.</w:t>
            </w:r>
          </w:p>
        </w:tc>
        <w:tc>
          <w:tcPr>
            <w:tcW w:w="1080" w:type="dxa"/>
          </w:tcPr>
          <w:p w14:paraId="3C812E74" w14:textId="77777777" w:rsidR="0006485D" w:rsidRDefault="0006485D" w:rsidP="009B329A"/>
        </w:tc>
        <w:tc>
          <w:tcPr>
            <w:tcW w:w="1170" w:type="dxa"/>
          </w:tcPr>
          <w:p w14:paraId="42DFDDC0" w14:textId="77777777" w:rsidR="0006485D" w:rsidRDefault="0006485D" w:rsidP="009B329A"/>
        </w:tc>
        <w:tc>
          <w:tcPr>
            <w:tcW w:w="1080" w:type="dxa"/>
          </w:tcPr>
          <w:p w14:paraId="214ADEC7" w14:textId="77777777" w:rsidR="0006485D" w:rsidRDefault="0006485D" w:rsidP="009B329A"/>
        </w:tc>
        <w:tc>
          <w:tcPr>
            <w:tcW w:w="900" w:type="dxa"/>
          </w:tcPr>
          <w:p w14:paraId="50512B78" w14:textId="77777777" w:rsidR="0006485D" w:rsidRDefault="0006485D" w:rsidP="009B329A"/>
        </w:tc>
      </w:tr>
    </w:tbl>
    <w:p w14:paraId="528FD137" w14:textId="77777777" w:rsidR="00F85958" w:rsidRPr="00197238" w:rsidRDefault="00F85958" w:rsidP="00F85958">
      <w:pPr>
        <w:ind w:right="-396"/>
        <w:outlineLvl w:val="0"/>
        <w:rPr>
          <w:rFonts w:cs="Arial"/>
          <w:sz w:val="22"/>
        </w:rPr>
      </w:pPr>
    </w:p>
    <w:p w14:paraId="791050D1" w14:textId="4C2D6EDF" w:rsidR="003242F6" w:rsidRPr="00197238" w:rsidRDefault="00DE2642" w:rsidP="00197238">
      <w:pPr>
        <w:ind w:right="-396" w:firstLine="360"/>
        <w:outlineLvl w:val="0"/>
        <w:rPr>
          <w:rFonts w:cs="Arial"/>
        </w:rPr>
      </w:pPr>
      <w:r w:rsidRPr="00197238">
        <w:rPr>
          <w:rFonts w:cs="Arial"/>
        </w:rPr>
        <w:t>Group 3: Benefits to employees</w:t>
      </w:r>
    </w:p>
    <w:tbl>
      <w:tblPr>
        <w:tblStyle w:val="TableGrid"/>
        <w:tblpPr w:leftFromText="180" w:rightFromText="180" w:vertAnchor="text" w:tblpXSpec="center" w:tblpY="1"/>
        <w:tblOverlap w:val="never"/>
        <w:tblW w:w="10908" w:type="dxa"/>
        <w:jc w:val="center"/>
        <w:tblLayout w:type="fixed"/>
        <w:tblLook w:val="04A0" w:firstRow="1" w:lastRow="0" w:firstColumn="1" w:lastColumn="0" w:noHBand="0" w:noVBand="1"/>
      </w:tblPr>
      <w:tblGrid>
        <w:gridCol w:w="6678"/>
        <w:gridCol w:w="1080"/>
        <w:gridCol w:w="1170"/>
        <w:gridCol w:w="1080"/>
        <w:gridCol w:w="900"/>
      </w:tblGrid>
      <w:tr w:rsidR="007E4AFE" w:rsidRPr="00BB5A3E" w14:paraId="0870EC1E" w14:textId="77777777" w:rsidTr="00197238">
        <w:trPr>
          <w:jc w:val="center"/>
        </w:trPr>
        <w:tc>
          <w:tcPr>
            <w:tcW w:w="6678" w:type="dxa"/>
          </w:tcPr>
          <w:p w14:paraId="6019C14B" w14:textId="77777777" w:rsidR="007E4AFE" w:rsidRPr="00BE47A1" w:rsidRDefault="007E4AFE" w:rsidP="00EB7CBE">
            <w:pPr>
              <w:rPr>
                <w:b/>
              </w:rPr>
            </w:pPr>
            <w:r>
              <w:rPr>
                <w:b/>
              </w:rPr>
              <w:t>RANDOMIZE</w:t>
            </w:r>
          </w:p>
        </w:tc>
        <w:tc>
          <w:tcPr>
            <w:tcW w:w="1080" w:type="dxa"/>
          </w:tcPr>
          <w:p w14:paraId="571933DC" w14:textId="4748B1B7" w:rsidR="007E4AFE" w:rsidRPr="00197238" w:rsidRDefault="007E4AFE" w:rsidP="00EB7CBE">
            <w:pPr>
              <w:jc w:val="center"/>
              <w:rPr>
                <w:sz w:val="18"/>
              </w:rPr>
            </w:pPr>
            <w:r w:rsidRPr="00197238">
              <w:rPr>
                <w:sz w:val="18"/>
              </w:rPr>
              <w:t>Not at all</w:t>
            </w:r>
            <w:r w:rsidR="00025B05" w:rsidRPr="00025B05">
              <w:rPr>
                <w:sz w:val="18"/>
              </w:rPr>
              <w:t xml:space="preserve"> compelling</w:t>
            </w:r>
          </w:p>
          <w:p w14:paraId="1F9957D7" w14:textId="77777777" w:rsidR="00025B05" w:rsidRDefault="00025B05" w:rsidP="00EB7CBE">
            <w:pPr>
              <w:jc w:val="center"/>
              <w:rPr>
                <w:sz w:val="18"/>
              </w:rPr>
            </w:pPr>
          </w:p>
          <w:p w14:paraId="7CE7620C" w14:textId="77777777" w:rsidR="007E4AFE" w:rsidRPr="00197238" w:rsidRDefault="007E4AFE" w:rsidP="00EB7CBE">
            <w:pPr>
              <w:jc w:val="center"/>
              <w:rPr>
                <w:sz w:val="18"/>
              </w:rPr>
            </w:pPr>
            <w:r w:rsidRPr="00197238">
              <w:rPr>
                <w:sz w:val="18"/>
              </w:rPr>
              <w:t>1</w:t>
            </w:r>
          </w:p>
        </w:tc>
        <w:tc>
          <w:tcPr>
            <w:tcW w:w="1170" w:type="dxa"/>
          </w:tcPr>
          <w:p w14:paraId="53A97279" w14:textId="36FC1E02" w:rsidR="007E4AFE" w:rsidRPr="00197238" w:rsidRDefault="007E4AFE" w:rsidP="00EB7CBE">
            <w:pPr>
              <w:jc w:val="center"/>
              <w:rPr>
                <w:sz w:val="18"/>
              </w:rPr>
            </w:pPr>
            <w:r w:rsidRPr="00197238">
              <w:rPr>
                <w:sz w:val="18"/>
              </w:rPr>
              <w:t xml:space="preserve">Somewhat </w:t>
            </w:r>
            <w:r w:rsidR="00025B05" w:rsidRPr="00025B05">
              <w:rPr>
                <w:sz w:val="18"/>
              </w:rPr>
              <w:t>compelling</w:t>
            </w:r>
          </w:p>
          <w:p w14:paraId="4E90AF13" w14:textId="77777777" w:rsidR="00025B05" w:rsidRDefault="00025B05" w:rsidP="00EB7CBE">
            <w:pPr>
              <w:jc w:val="center"/>
              <w:rPr>
                <w:sz w:val="18"/>
              </w:rPr>
            </w:pPr>
          </w:p>
          <w:p w14:paraId="26997F93" w14:textId="77777777" w:rsidR="007E4AFE" w:rsidRPr="00197238" w:rsidRDefault="007E4AFE" w:rsidP="00EB7CBE">
            <w:pPr>
              <w:jc w:val="center"/>
              <w:rPr>
                <w:sz w:val="18"/>
              </w:rPr>
            </w:pPr>
            <w:r w:rsidRPr="00197238">
              <w:rPr>
                <w:sz w:val="18"/>
              </w:rPr>
              <w:t>2</w:t>
            </w:r>
          </w:p>
        </w:tc>
        <w:tc>
          <w:tcPr>
            <w:tcW w:w="1080" w:type="dxa"/>
          </w:tcPr>
          <w:p w14:paraId="69BFE84A" w14:textId="1EE83D9F" w:rsidR="007E4AFE" w:rsidRPr="00197238" w:rsidRDefault="00025B05" w:rsidP="00EB7CBE">
            <w:pPr>
              <w:jc w:val="center"/>
              <w:rPr>
                <w:sz w:val="18"/>
              </w:rPr>
            </w:pPr>
            <w:r w:rsidRPr="00025B05">
              <w:rPr>
                <w:sz w:val="18"/>
              </w:rPr>
              <w:t>Very</w:t>
            </w:r>
            <w:r>
              <w:rPr>
                <w:sz w:val="18"/>
              </w:rPr>
              <w:t xml:space="preserve"> </w:t>
            </w:r>
            <w:r w:rsidRPr="00025B05">
              <w:rPr>
                <w:sz w:val="18"/>
              </w:rPr>
              <w:t>compelling</w:t>
            </w:r>
          </w:p>
          <w:p w14:paraId="023F6070" w14:textId="77777777" w:rsidR="007E4AFE" w:rsidRPr="00197238" w:rsidRDefault="007E4AFE" w:rsidP="00EB7CBE">
            <w:pPr>
              <w:jc w:val="center"/>
              <w:rPr>
                <w:sz w:val="18"/>
              </w:rPr>
            </w:pPr>
          </w:p>
          <w:p w14:paraId="54635E56" w14:textId="77777777" w:rsidR="007E4AFE" w:rsidRPr="00197238" w:rsidRDefault="007E4AFE" w:rsidP="00EB7CBE">
            <w:pPr>
              <w:jc w:val="center"/>
              <w:rPr>
                <w:sz w:val="18"/>
              </w:rPr>
            </w:pPr>
            <w:r w:rsidRPr="00197238">
              <w:rPr>
                <w:sz w:val="18"/>
              </w:rPr>
              <w:t>3</w:t>
            </w:r>
          </w:p>
        </w:tc>
        <w:tc>
          <w:tcPr>
            <w:tcW w:w="900" w:type="dxa"/>
          </w:tcPr>
          <w:p w14:paraId="0326E530" w14:textId="77777777" w:rsidR="007E4AFE" w:rsidRPr="00197238" w:rsidRDefault="007E4AFE" w:rsidP="00EB7CBE">
            <w:pPr>
              <w:jc w:val="center"/>
              <w:rPr>
                <w:sz w:val="18"/>
              </w:rPr>
            </w:pPr>
            <w:r w:rsidRPr="00197238">
              <w:rPr>
                <w:sz w:val="18"/>
              </w:rPr>
              <w:t>DON’T KNOW</w:t>
            </w:r>
          </w:p>
          <w:p w14:paraId="063301B0" w14:textId="77777777" w:rsidR="007E4AFE" w:rsidRPr="00197238" w:rsidRDefault="007E4AFE" w:rsidP="00EB7CBE">
            <w:pPr>
              <w:jc w:val="center"/>
              <w:rPr>
                <w:sz w:val="18"/>
              </w:rPr>
            </w:pPr>
          </w:p>
          <w:p w14:paraId="6DD46699" w14:textId="77777777" w:rsidR="007E4AFE" w:rsidRPr="00197238" w:rsidRDefault="007E4AFE" w:rsidP="00EB7CBE">
            <w:pPr>
              <w:jc w:val="center"/>
              <w:rPr>
                <w:sz w:val="18"/>
              </w:rPr>
            </w:pPr>
            <w:r w:rsidRPr="00197238">
              <w:rPr>
                <w:sz w:val="18"/>
              </w:rPr>
              <w:t>4</w:t>
            </w:r>
          </w:p>
        </w:tc>
      </w:tr>
      <w:tr w:rsidR="007E4AFE" w14:paraId="17C743C8" w14:textId="77777777" w:rsidTr="00197238">
        <w:trPr>
          <w:jc w:val="center"/>
        </w:trPr>
        <w:tc>
          <w:tcPr>
            <w:tcW w:w="6678" w:type="dxa"/>
          </w:tcPr>
          <w:p w14:paraId="6F1EFEDB" w14:textId="7CBA9CF7" w:rsidR="007E4AFE" w:rsidRPr="00024AB3" w:rsidRDefault="00DA1EC6" w:rsidP="00457F83">
            <w:pPr>
              <w:pStyle w:val="NCBodycopy"/>
              <w:numPr>
                <w:ilvl w:val="0"/>
                <w:numId w:val="0"/>
              </w:numPr>
              <w:spacing w:before="0" w:after="0"/>
              <w:ind w:left="720" w:hanging="360"/>
            </w:pPr>
            <w:proofErr w:type="gramStart"/>
            <w:r>
              <w:lastRenderedPageBreak/>
              <w:t>a</w:t>
            </w:r>
            <w:proofErr w:type="gramEnd"/>
            <w:r w:rsidR="007E4AFE">
              <w:t xml:space="preserve">.    </w:t>
            </w:r>
            <w:r w:rsidR="00457F83" w:rsidRPr="00457F83">
              <w:rPr>
                <w:i/>
                <w:iCs/>
              </w:rPr>
              <w:t>my</w:t>
            </w:r>
            <w:r w:rsidR="00457F83" w:rsidRPr="00457F83">
              <w:t>RA makes it simple, safe and affordable for workers to start saving.</w:t>
            </w:r>
          </w:p>
        </w:tc>
        <w:tc>
          <w:tcPr>
            <w:tcW w:w="1080" w:type="dxa"/>
          </w:tcPr>
          <w:p w14:paraId="13240E19" w14:textId="77777777" w:rsidR="007E4AFE" w:rsidRDefault="007E4AFE" w:rsidP="00EB7CBE"/>
        </w:tc>
        <w:tc>
          <w:tcPr>
            <w:tcW w:w="1170" w:type="dxa"/>
          </w:tcPr>
          <w:p w14:paraId="693D9658" w14:textId="77777777" w:rsidR="007E4AFE" w:rsidRDefault="007E4AFE" w:rsidP="00EB7CBE"/>
        </w:tc>
        <w:tc>
          <w:tcPr>
            <w:tcW w:w="1080" w:type="dxa"/>
          </w:tcPr>
          <w:p w14:paraId="7ABD8FD2" w14:textId="77777777" w:rsidR="007E4AFE" w:rsidRDefault="007E4AFE" w:rsidP="00EB7CBE"/>
        </w:tc>
        <w:tc>
          <w:tcPr>
            <w:tcW w:w="900" w:type="dxa"/>
          </w:tcPr>
          <w:p w14:paraId="55437408" w14:textId="77777777" w:rsidR="007E4AFE" w:rsidRDefault="007E4AFE" w:rsidP="00EB7CBE"/>
        </w:tc>
      </w:tr>
      <w:tr w:rsidR="007E4AFE" w14:paraId="7BB3A220" w14:textId="77777777" w:rsidTr="00197238">
        <w:trPr>
          <w:jc w:val="center"/>
        </w:trPr>
        <w:tc>
          <w:tcPr>
            <w:tcW w:w="6678" w:type="dxa"/>
          </w:tcPr>
          <w:p w14:paraId="52800036" w14:textId="1E24A6F2" w:rsidR="007E4AFE" w:rsidRDefault="00DA1EC6" w:rsidP="00197238">
            <w:pPr>
              <w:pStyle w:val="NCBodycopy"/>
              <w:numPr>
                <w:ilvl w:val="0"/>
                <w:numId w:val="0"/>
              </w:numPr>
              <w:spacing w:before="0" w:after="0"/>
              <w:ind w:left="720" w:hanging="360"/>
            </w:pPr>
            <w:proofErr w:type="gramStart"/>
            <w:r>
              <w:t>b</w:t>
            </w:r>
            <w:proofErr w:type="gramEnd"/>
            <w:r w:rsidR="007E4AFE">
              <w:t xml:space="preserve">.    </w:t>
            </w:r>
            <w:r w:rsidR="002352BB" w:rsidRPr="002352BB">
              <w:rPr>
                <w:i/>
                <w:iCs/>
              </w:rPr>
              <w:t>my</w:t>
            </w:r>
            <w:r w:rsidR="002352BB" w:rsidRPr="002352BB">
              <w:t>RA is a realistic savings option for many American workers.</w:t>
            </w:r>
          </w:p>
        </w:tc>
        <w:tc>
          <w:tcPr>
            <w:tcW w:w="1080" w:type="dxa"/>
          </w:tcPr>
          <w:p w14:paraId="1394E612" w14:textId="77777777" w:rsidR="007E4AFE" w:rsidRDefault="007E4AFE" w:rsidP="00EB7CBE"/>
        </w:tc>
        <w:tc>
          <w:tcPr>
            <w:tcW w:w="1170" w:type="dxa"/>
          </w:tcPr>
          <w:p w14:paraId="524AFAD5" w14:textId="77777777" w:rsidR="007E4AFE" w:rsidRDefault="007E4AFE" w:rsidP="00EB7CBE"/>
        </w:tc>
        <w:tc>
          <w:tcPr>
            <w:tcW w:w="1080" w:type="dxa"/>
          </w:tcPr>
          <w:p w14:paraId="2185A35C" w14:textId="77777777" w:rsidR="007E4AFE" w:rsidRDefault="007E4AFE" w:rsidP="00EB7CBE"/>
        </w:tc>
        <w:tc>
          <w:tcPr>
            <w:tcW w:w="900" w:type="dxa"/>
          </w:tcPr>
          <w:p w14:paraId="1ED8BC11" w14:textId="77777777" w:rsidR="007E4AFE" w:rsidRDefault="007E4AFE" w:rsidP="00EB7CBE"/>
        </w:tc>
      </w:tr>
      <w:tr w:rsidR="007E4AFE" w14:paraId="0D2938A2" w14:textId="77777777" w:rsidTr="00197238">
        <w:trPr>
          <w:jc w:val="center"/>
        </w:trPr>
        <w:tc>
          <w:tcPr>
            <w:tcW w:w="6678" w:type="dxa"/>
          </w:tcPr>
          <w:p w14:paraId="355FB08B" w14:textId="445E357C" w:rsidR="007E4AFE" w:rsidRPr="00885286" w:rsidRDefault="00DA1EC6" w:rsidP="00525621">
            <w:pPr>
              <w:pStyle w:val="NCBodycopy"/>
              <w:numPr>
                <w:ilvl w:val="0"/>
                <w:numId w:val="0"/>
              </w:numPr>
              <w:spacing w:before="0" w:after="0"/>
              <w:ind w:left="720" w:hanging="360"/>
            </w:pPr>
            <w:proofErr w:type="gramStart"/>
            <w:r>
              <w:t>c</w:t>
            </w:r>
            <w:proofErr w:type="gramEnd"/>
            <w:r>
              <w:t xml:space="preserve">. </w:t>
            </w:r>
            <w:r w:rsidR="007E4AFE">
              <w:t xml:space="preserve">.  </w:t>
            </w:r>
            <w:proofErr w:type="spellStart"/>
            <w:proofErr w:type="gramStart"/>
            <w:r w:rsidR="002352BB" w:rsidRPr="002352BB">
              <w:rPr>
                <w:i/>
                <w:iCs/>
              </w:rPr>
              <w:t>my</w:t>
            </w:r>
            <w:r w:rsidR="002352BB" w:rsidRPr="002352BB">
              <w:t>RA</w:t>
            </w:r>
            <w:proofErr w:type="spellEnd"/>
            <w:proofErr w:type="gramEnd"/>
            <w:r w:rsidR="002352BB" w:rsidRPr="002352BB">
              <w:t xml:space="preserve"> </w:t>
            </w:r>
            <w:r w:rsidR="002D4D49">
              <w:t>accounts have</w:t>
            </w:r>
            <w:r w:rsidR="002D4D49" w:rsidRPr="002352BB">
              <w:t xml:space="preserve"> </w:t>
            </w:r>
            <w:r w:rsidR="002352BB" w:rsidRPr="002352BB">
              <w:t xml:space="preserve">no fees, </w:t>
            </w:r>
            <w:r w:rsidR="002D4D49">
              <w:t xml:space="preserve">cost nothing to open, </w:t>
            </w:r>
            <w:r w:rsidR="002352BB" w:rsidRPr="002352BB">
              <w:t xml:space="preserve"> and</w:t>
            </w:r>
            <w:r w:rsidR="002D4D49">
              <w:t xml:space="preserve"> balances</w:t>
            </w:r>
            <w:r w:rsidR="002352BB" w:rsidRPr="002352BB">
              <w:t xml:space="preserve"> will never go down in value.</w:t>
            </w:r>
          </w:p>
        </w:tc>
        <w:tc>
          <w:tcPr>
            <w:tcW w:w="1080" w:type="dxa"/>
          </w:tcPr>
          <w:p w14:paraId="33049558" w14:textId="77777777" w:rsidR="007E4AFE" w:rsidRDefault="007E4AFE" w:rsidP="00EB7CBE"/>
        </w:tc>
        <w:tc>
          <w:tcPr>
            <w:tcW w:w="1170" w:type="dxa"/>
          </w:tcPr>
          <w:p w14:paraId="51E22A6F" w14:textId="77777777" w:rsidR="007E4AFE" w:rsidRDefault="007E4AFE" w:rsidP="00EB7CBE"/>
        </w:tc>
        <w:tc>
          <w:tcPr>
            <w:tcW w:w="1080" w:type="dxa"/>
          </w:tcPr>
          <w:p w14:paraId="6C82B984" w14:textId="77777777" w:rsidR="007E4AFE" w:rsidRDefault="007E4AFE" w:rsidP="00EB7CBE"/>
        </w:tc>
        <w:tc>
          <w:tcPr>
            <w:tcW w:w="900" w:type="dxa"/>
          </w:tcPr>
          <w:p w14:paraId="6E13EAF2" w14:textId="77777777" w:rsidR="007E4AFE" w:rsidRDefault="007E4AFE" w:rsidP="00EB7CBE"/>
        </w:tc>
      </w:tr>
    </w:tbl>
    <w:p w14:paraId="0C1628F0" w14:textId="77777777" w:rsidR="00CA21E4" w:rsidRDefault="00CA21E4" w:rsidP="002B376A">
      <w:pPr>
        <w:ind w:right="-396"/>
        <w:outlineLvl w:val="0"/>
        <w:rPr>
          <w:rFonts w:cs="Arial"/>
          <w:sz w:val="24"/>
        </w:rPr>
      </w:pPr>
    </w:p>
    <w:p w14:paraId="176A0C79" w14:textId="77777777" w:rsidR="000D522F" w:rsidRDefault="000D522F" w:rsidP="002B376A">
      <w:pPr>
        <w:ind w:right="-396"/>
        <w:outlineLvl w:val="0"/>
        <w:rPr>
          <w:rFonts w:cs="Arial"/>
          <w:sz w:val="32"/>
        </w:rPr>
      </w:pPr>
    </w:p>
    <w:p w14:paraId="5A6D37CD" w14:textId="6D36A7A4" w:rsidR="000D522F" w:rsidRDefault="000D522F" w:rsidP="002B376A">
      <w:pPr>
        <w:ind w:right="-396"/>
        <w:outlineLvl w:val="0"/>
        <w:rPr>
          <w:rFonts w:cs="Arial"/>
        </w:rPr>
      </w:pPr>
      <w:r>
        <w:rPr>
          <w:rFonts w:cs="Arial"/>
        </w:rPr>
        <w:t xml:space="preserve">Group 4: Reasons to sign on right away </w:t>
      </w:r>
    </w:p>
    <w:tbl>
      <w:tblPr>
        <w:tblStyle w:val="TableGrid"/>
        <w:tblpPr w:leftFromText="180" w:rightFromText="180" w:vertAnchor="text" w:tblpXSpec="center" w:tblpY="1"/>
        <w:tblOverlap w:val="never"/>
        <w:tblW w:w="10908" w:type="dxa"/>
        <w:jc w:val="center"/>
        <w:tblLayout w:type="fixed"/>
        <w:tblLook w:val="04A0" w:firstRow="1" w:lastRow="0" w:firstColumn="1" w:lastColumn="0" w:noHBand="0" w:noVBand="1"/>
      </w:tblPr>
      <w:tblGrid>
        <w:gridCol w:w="6678"/>
        <w:gridCol w:w="1080"/>
        <w:gridCol w:w="1170"/>
        <w:gridCol w:w="1080"/>
        <w:gridCol w:w="900"/>
      </w:tblGrid>
      <w:tr w:rsidR="000D522F" w:rsidRPr="00BB5A3E" w14:paraId="42CC2332" w14:textId="77777777" w:rsidTr="00EB58D6">
        <w:trPr>
          <w:jc w:val="center"/>
        </w:trPr>
        <w:tc>
          <w:tcPr>
            <w:tcW w:w="6678" w:type="dxa"/>
          </w:tcPr>
          <w:p w14:paraId="7FEB27DE" w14:textId="77777777" w:rsidR="000D522F" w:rsidRPr="00BE47A1" w:rsidRDefault="000D522F" w:rsidP="00EB7CBE">
            <w:pPr>
              <w:rPr>
                <w:b/>
              </w:rPr>
            </w:pPr>
            <w:r>
              <w:rPr>
                <w:b/>
              </w:rPr>
              <w:t>RANDOMIZE</w:t>
            </w:r>
          </w:p>
        </w:tc>
        <w:tc>
          <w:tcPr>
            <w:tcW w:w="1080" w:type="dxa"/>
          </w:tcPr>
          <w:p w14:paraId="7B6577CA" w14:textId="7C6D040F" w:rsidR="000D522F" w:rsidRPr="00EB58D6" w:rsidRDefault="000D522F" w:rsidP="00EB7CBE">
            <w:pPr>
              <w:jc w:val="center"/>
              <w:rPr>
                <w:sz w:val="18"/>
              </w:rPr>
            </w:pPr>
            <w:r w:rsidRPr="00EB58D6">
              <w:rPr>
                <w:sz w:val="18"/>
              </w:rPr>
              <w:t>Not at all</w:t>
            </w:r>
            <w:r w:rsidR="00DB4439" w:rsidRPr="00DB4439">
              <w:rPr>
                <w:sz w:val="18"/>
              </w:rPr>
              <w:t xml:space="preserve"> compelling</w:t>
            </w:r>
          </w:p>
          <w:p w14:paraId="78488869" w14:textId="77777777" w:rsidR="00DB4439" w:rsidRDefault="00DB4439" w:rsidP="00EB7CBE">
            <w:pPr>
              <w:jc w:val="center"/>
              <w:rPr>
                <w:sz w:val="18"/>
              </w:rPr>
            </w:pPr>
          </w:p>
          <w:p w14:paraId="7EB1823B" w14:textId="77777777" w:rsidR="000D522F" w:rsidRPr="00EB58D6" w:rsidRDefault="000D522F" w:rsidP="00EB7CBE">
            <w:pPr>
              <w:jc w:val="center"/>
              <w:rPr>
                <w:sz w:val="18"/>
              </w:rPr>
            </w:pPr>
            <w:r w:rsidRPr="00EB58D6">
              <w:rPr>
                <w:sz w:val="18"/>
              </w:rPr>
              <w:t>1</w:t>
            </w:r>
          </w:p>
        </w:tc>
        <w:tc>
          <w:tcPr>
            <w:tcW w:w="1170" w:type="dxa"/>
          </w:tcPr>
          <w:p w14:paraId="7ADE0964" w14:textId="5A00BD29" w:rsidR="000D522F" w:rsidRPr="00EB58D6" w:rsidRDefault="000D522F" w:rsidP="00EB7CBE">
            <w:pPr>
              <w:jc w:val="center"/>
              <w:rPr>
                <w:sz w:val="18"/>
              </w:rPr>
            </w:pPr>
            <w:r w:rsidRPr="00EB58D6">
              <w:rPr>
                <w:sz w:val="18"/>
              </w:rPr>
              <w:t xml:space="preserve">Somewhat </w:t>
            </w:r>
            <w:r w:rsidR="00DB4439" w:rsidRPr="00DB4439">
              <w:rPr>
                <w:sz w:val="18"/>
              </w:rPr>
              <w:t>compelling</w:t>
            </w:r>
          </w:p>
          <w:p w14:paraId="11A6240D" w14:textId="77777777" w:rsidR="00DB4439" w:rsidRDefault="00DB4439" w:rsidP="00EB7CBE">
            <w:pPr>
              <w:jc w:val="center"/>
              <w:rPr>
                <w:sz w:val="18"/>
              </w:rPr>
            </w:pPr>
          </w:p>
          <w:p w14:paraId="331B3A30" w14:textId="77777777" w:rsidR="000D522F" w:rsidRPr="00EB58D6" w:rsidRDefault="000D522F" w:rsidP="00EB7CBE">
            <w:pPr>
              <w:jc w:val="center"/>
              <w:rPr>
                <w:sz w:val="18"/>
              </w:rPr>
            </w:pPr>
            <w:r w:rsidRPr="00EB58D6">
              <w:rPr>
                <w:sz w:val="18"/>
              </w:rPr>
              <w:t>2</w:t>
            </w:r>
          </w:p>
        </w:tc>
        <w:tc>
          <w:tcPr>
            <w:tcW w:w="1080" w:type="dxa"/>
          </w:tcPr>
          <w:p w14:paraId="36941CD4" w14:textId="7B2E70FC" w:rsidR="000D522F" w:rsidRPr="00EB58D6" w:rsidRDefault="00DB4439" w:rsidP="00EB7CBE">
            <w:pPr>
              <w:jc w:val="center"/>
              <w:rPr>
                <w:sz w:val="18"/>
              </w:rPr>
            </w:pPr>
            <w:r w:rsidRPr="00DB4439">
              <w:rPr>
                <w:sz w:val="18"/>
              </w:rPr>
              <w:t>Very compelling</w:t>
            </w:r>
          </w:p>
          <w:p w14:paraId="6B22BF3D" w14:textId="77777777" w:rsidR="000D522F" w:rsidRPr="00EB58D6" w:rsidRDefault="000D522F" w:rsidP="00EB7CBE">
            <w:pPr>
              <w:jc w:val="center"/>
              <w:rPr>
                <w:sz w:val="18"/>
              </w:rPr>
            </w:pPr>
          </w:p>
          <w:p w14:paraId="2F0F7947" w14:textId="77777777" w:rsidR="000D522F" w:rsidRPr="00EB58D6" w:rsidRDefault="000D522F" w:rsidP="00EB7CBE">
            <w:pPr>
              <w:jc w:val="center"/>
              <w:rPr>
                <w:sz w:val="18"/>
              </w:rPr>
            </w:pPr>
            <w:r w:rsidRPr="00EB58D6">
              <w:rPr>
                <w:sz w:val="18"/>
              </w:rPr>
              <w:t>3</w:t>
            </w:r>
          </w:p>
        </w:tc>
        <w:tc>
          <w:tcPr>
            <w:tcW w:w="900" w:type="dxa"/>
          </w:tcPr>
          <w:p w14:paraId="7FAC64D7" w14:textId="77777777" w:rsidR="000D522F" w:rsidRPr="00EB58D6" w:rsidRDefault="000D522F" w:rsidP="00EB7CBE">
            <w:pPr>
              <w:jc w:val="center"/>
              <w:rPr>
                <w:sz w:val="18"/>
              </w:rPr>
            </w:pPr>
            <w:r w:rsidRPr="00EB58D6">
              <w:rPr>
                <w:sz w:val="18"/>
              </w:rPr>
              <w:t>DON’T KNOW</w:t>
            </w:r>
          </w:p>
          <w:p w14:paraId="13A59A53" w14:textId="77777777" w:rsidR="000D522F" w:rsidRPr="00EB58D6" w:rsidRDefault="000D522F" w:rsidP="00EB7CBE">
            <w:pPr>
              <w:jc w:val="center"/>
              <w:rPr>
                <w:sz w:val="18"/>
              </w:rPr>
            </w:pPr>
          </w:p>
          <w:p w14:paraId="531E0C56" w14:textId="77777777" w:rsidR="000D522F" w:rsidRPr="00EB58D6" w:rsidRDefault="000D522F" w:rsidP="00EB7CBE">
            <w:pPr>
              <w:jc w:val="center"/>
              <w:rPr>
                <w:sz w:val="18"/>
              </w:rPr>
            </w:pPr>
            <w:r w:rsidRPr="00EB58D6">
              <w:rPr>
                <w:sz w:val="18"/>
              </w:rPr>
              <w:t>4</w:t>
            </w:r>
          </w:p>
        </w:tc>
      </w:tr>
      <w:tr w:rsidR="000D522F" w14:paraId="32029FF7" w14:textId="77777777" w:rsidTr="00EB58D6">
        <w:trPr>
          <w:jc w:val="center"/>
        </w:trPr>
        <w:tc>
          <w:tcPr>
            <w:tcW w:w="6678" w:type="dxa"/>
          </w:tcPr>
          <w:p w14:paraId="2C6F1AD8" w14:textId="64CA375C" w:rsidR="000D522F" w:rsidRPr="00024AB3" w:rsidRDefault="00BD026E" w:rsidP="00EB58D6">
            <w:pPr>
              <w:pStyle w:val="NCBodycopy"/>
              <w:numPr>
                <w:ilvl w:val="0"/>
                <w:numId w:val="0"/>
              </w:numPr>
              <w:spacing w:before="0" w:after="0"/>
              <w:ind w:left="810" w:hanging="450"/>
            </w:pPr>
            <w:r>
              <w:t>a</w:t>
            </w:r>
            <w:r w:rsidR="003E7CA5">
              <w:t>.</w:t>
            </w:r>
            <w:r w:rsidR="000D522F">
              <w:t xml:space="preserve">    </w:t>
            </w:r>
            <w:r w:rsidR="0078490B" w:rsidRPr="0078490B">
              <w:t xml:space="preserve">Why wait? You can make </w:t>
            </w:r>
            <w:r w:rsidR="0078490B" w:rsidRPr="0078490B">
              <w:rPr>
                <w:i/>
                <w:iCs/>
              </w:rPr>
              <w:t>my</w:t>
            </w:r>
            <w:r w:rsidR="0078490B" w:rsidRPr="0078490B">
              <w:t>R</w:t>
            </w:r>
            <w:r w:rsidR="006C57F4">
              <w:t>A available for your employees i</w:t>
            </w:r>
            <w:r w:rsidR="0078490B" w:rsidRPr="0078490B">
              <w:t>mmediately.</w:t>
            </w:r>
          </w:p>
        </w:tc>
        <w:tc>
          <w:tcPr>
            <w:tcW w:w="1080" w:type="dxa"/>
          </w:tcPr>
          <w:p w14:paraId="3D65969A" w14:textId="77777777" w:rsidR="000D522F" w:rsidRDefault="000D522F" w:rsidP="00EB7CBE"/>
        </w:tc>
        <w:tc>
          <w:tcPr>
            <w:tcW w:w="1170" w:type="dxa"/>
          </w:tcPr>
          <w:p w14:paraId="7D4F6C61" w14:textId="77777777" w:rsidR="000D522F" w:rsidRDefault="000D522F" w:rsidP="00EB7CBE"/>
        </w:tc>
        <w:tc>
          <w:tcPr>
            <w:tcW w:w="1080" w:type="dxa"/>
          </w:tcPr>
          <w:p w14:paraId="6AFDCEA8" w14:textId="77777777" w:rsidR="000D522F" w:rsidRDefault="000D522F" w:rsidP="00EB7CBE"/>
        </w:tc>
        <w:tc>
          <w:tcPr>
            <w:tcW w:w="900" w:type="dxa"/>
          </w:tcPr>
          <w:p w14:paraId="25EDE1F8" w14:textId="77777777" w:rsidR="000D522F" w:rsidRDefault="000D522F" w:rsidP="00EB7CBE"/>
        </w:tc>
      </w:tr>
      <w:tr w:rsidR="000D522F" w14:paraId="6F5ACB9F" w14:textId="77777777" w:rsidTr="00EB58D6">
        <w:trPr>
          <w:jc w:val="center"/>
        </w:trPr>
        <w:tc>
          <w:tcPr>
            <w:tcW w:w="6678" w:type="dxa"/>
          </w:tcPr>
          <w:p w14:paraId="29BF9B67" w14:textId="3CBABD22" w:rsidR="000D522F" w:rsidRDefault="00BD026E" w:rsidP="00EB58D6">
            <w:pPr>
              <w:pStyle w:val="NCBodycopy"/>
              <w:numPr>
                <w:ilvl w:val="0"/>
                <w:numId w:val="0"/>
              </w:numPr>
              <w:spacing w:before="0" w:after="0"/>
              <w:ind w:left="720" w:hanging="360"/>
            </w:pPr>
            <w:r>
              <w:t>b</w:t>
            </w:r>
            <w:r w:rsidR="000D522F">
              <w:t xml:space="preserve">.    </w:t>
            </w:r>
            <w:r w:rsidR="006C57F4">
              <w:t> </w:t>
            </w:r>
            <w:r w:rsidR="0078490B" w:rsidRPr="0078490B">
              <w:t>It’s so easy. Why not start right now?</w:t>
            </w:r>
          </w:p>
        </w:tc>
        <w:tc>
          <w:tcPr>
            <w:tcW w:w="1080" w:type="dxa"/>
          </w:tcPr>
          <w:p w14:paraId="36B97BA3" w14:textId="77777777" w:rsidR="000D522F" w:rsidRDefault="000D522F" w:rsidP="00EB7CBE"/>
        </w:tc>
        <w:tc>
          <w:tcPr>
            <w:tcW w:w="1170" w:type="dxa"/>
          </w:tcPr>
          <w:p w14:paraId="04C8DF0E" w14:textId="77777777" w:rsidR="000D522F" w:rsidRDefault="000D522F" w:rsidP="00EB7CBE"/>
        </w:tc>
        <w:tc>
          <w:tcPr>
            <w:tcW w:w="1080" w:type="dxa"/>
          </w:tcPr>
          <w:p w14:paraId="2921D076" w14:textId="77777777" w:rsidR="000D522F" w:rsidRDefault="000D522F" w:rsidP="00EB7CBE"/>
        </w:tc>
        <w:tc>
          <w:tcPr>
            <w:tcW w:w="900" w:type="dxa"/>
          </w:tcPr>
          <w:p w14:paraId="11471770" w14:textId="77777777" w:rsidR="000D522F" w:rsidRDefault="000D522F" w:rsidP="00EB7CBE"/>
        </w:tc>
      </w:tr>
      <w:tr w:rsidR="000D522F" w14:paraId="10DA9390" w14:textId="77777777" w:rsidTr="00EB58D6">
        <w:trPr>
          <w:jc w:val="center"/>
        </w:trPr>
        <w:tc>
          <w:tcPr>
            <w:tcW w:w="6678" w:type="dxa"/>
          </w:tcPr>
          <w:p w14:paraId="09428BD9" w14:textId="62F68CBA" w:rsidR="000D522F" w:rsidRPr="00885286" w:rsidRDefault="00BD026E" w:rsidP="00EB58D6">
            <w:pPr>
              <w:pStyle w:val="NCBodycopy"/>
              <w:numPr>
                <w:ilvl w:val="0"/>
                <w:numId w:val="0"/>
              </w:numPr>
              <w:spacing w:before="0" w:after="0"/>
              <w:ind w:left="720" w:hanging="360"/>
            </w:pPr>
            <w:r>
              <w:t>c</w:t>
            </w:r>
            <w:r w:rsidR="006C57F4">
              <w:t xml:space="preserve">.    </w:t>
            </w:r>
            <w:r w:rsidR="0078490B" w:rsidRPr="0078490B">
              <w:t xml:space="preserve">Don’t let your employees wait another day to start saving. Make </w:t>
            </w:r>
            <w:r w:rsidR="0078490B" w:rsidRPr="0078490B">
              <w:rPr>
                <w:i/>
                <w:iCs/>
              </w:rPr>
              <w:t>my</w:t>
            </w:r>
            <w:r w:rsidR="0078490B" w:rsidRPr="0078490B">
              <w:t>RA available immediately.</w:t>
            </w:r>
          </w:p>
        </w:tc>
        <w:tc>
          <w:tcPr>
            <w:tcW w:w="1080" w:type="dxa"/>
          </w:tcPr>
          <w:p w14:paraId="58FBCBB0" w14:textId="77777777" w:rsidR="000D522F" w:rsidRDefault="000D522F" w:rsidP="00EB7CBE"/>
        </w:tc>
        <w:tc>
          <w:tcPr>
            <w:tcW w:w="1170" w:type="dxa"/>
          </w:tcPr>
          <w:p w14:paraId="4EC20032" w14:textId="77777777" w:rsidR="000D522F" w:rsidRDefault="000D522F" w:rsidP="00EB7CBE"/>
        </w:tc>
        <w:tc>
          <w:tcPr>
            <w:tcW w:w="1080" w:type="dxa"/>
          </w:tcPr>
          <w:p w14:paraId="038E4F2A" w14:textId="77777777" w:rsidR="000D522F" w:rsidRDefault="000D522F" w:rsidP="00EB7CBE"/>
        </w:tc>
        <w:tc>
          <w:tcPr>
            <w:tcW w:w="900" w:type="dxa"/>
          </w:tcPr>
          <w:p w14:paraId="057FBF4D" w14:textId="77777777" w:rsidR="000D522F" w:rsidRDefault="000D522F" w:rsidP="00EB7CBE"/>
        </w:tc>
      </w:tr>
    </w:tbl>
    <w:p w14:paraId="1D4178BC" w14:textId="77777777" w:rsidR="000D522F" w:rsidRPr="00EB58D6" w:rsidRDefault="000D522F" w:rsidP="002B376A">
      <w:pPr>
        <w:ind w:right="-396"/>
        <w:outlineLvl w:val="0"/>
        <w:rPr>
          <w:rFonts w:cs="Arial"/>
        </w:rPr>
      </w:pPr>
    </w:p>
    <w:p w14:paraId="77AC981E" w14:textId="59733FFB" w:rsidR="00CA21E4" w:rsidRPr="00554770" w:rsidRDefault="00CA21E4" w:rsidP="00CA21E4">
      <w:pPr>
        <w:spacing w:before="0" w:after="0" w:line="240" w:lineRule="auto"/>
        <w:rPr>
          <w:b/>
          <w:sz w:val="24"/>
        </w:rPr>
      </w:pPr>
      <w:r w:rsidRPr="00554770">
        <w:rPr>
          <w:rFonts w:cs="Arial"/>
          <w:b/>
          <w:sz w:val="24"/>
        </w:rPr>
        <w:t xml:space="preserve">SECTION 6: </w:t>
      </w:r>
      <w:r w:rsidRPr="00554770">
        <w:rPr>
          <w:b/>
          <w:sz w:val="24"/>
        </w:rPr>
        <w:t xml:space="preserve">Communication Channel and Process Reactions </w:t>
      </w:r>
    </w:p>
    <w:p w14:paraId="63B5EFAE" w14:textId="77777777" w:rsidR="00CA21E4" w:rsidRDefault="00CA21E4" w:rsidP="002B376A">
      <w:pPr>
        <w:ind w:right="-396"/>
        <w:outlineLvl w:val="0"/>
        <w:rPr>
          <w:rFonts w:cs="Arial"/>
          <w:sz w:val="24"/>
        </w:rPr>
      </w:pPr>
    </w:p>
    <w:p w14:paraId="514917AE" w14:textId="0BDB6CE4" w:rsidR="00D2791C" w:rsidRDefault="00D2791C" w:rsidP="001811D8"/>
    <w:p w14:paraId="7C1E5802" w14:textId="68B3E646" w:rsidR="00D2791C" w:rsidRDefault="00B605BF" w:rsidP="00F63E90">
      <w:pPr>
        <w:ind w:left="360"/>
      </w:pPr>
      <w:r>
        <w:t>2</w:t>
      </w:r>
      <w:r w:rsidR="00C34A24">
        <w:t>4</w:t>
      </w:r>
      <w:r w:rsidR="00F74AAF">
        <w:t xml:space="preserve">.  </w:t>
      </w:r>
      <w:r w:rsidR="00525621">
        <w:t xml:space="preserve">Which </w:t>
      </w:r>
      <w:r w:rsidR="00D2791C">
        <w:t>are your main sources of information about retirement savings options that are available to offer to your employees? What else? (DO NOT READ LIST</w:t>
      </w:r>
      <w:r w:rsidR="00F05B85">
        <w:t>, SELECT ALL TH</w:t>
      </w:r>
      <w:r w:rsidR="00525621">
        <w:t>A</w:t>
      </w:r>
      <w:r w:rsidR="00F05B85">
        <w:t>T APPLY</w:t>
      </w:r>
      <w:r w:rsidR="00D2791C">
        <w:t>)</w:t>
      </w:r>
    </w:p>
    <w:p w14:paraId="332330D9" w14:textId="77777777" w:rsidR="00D2791C" w:rsidRPr="005907B3" w:rsidRDefault="00D2791C" w:rsidP="00D2791C">
      <w:pPr>
        <w:pStyle w:val="ListParagraph"/>
      </w:pPr>
    </w:p>
    <w:p w14:paraId="6815D2DD" w14:textId="77777777" w:rsidR="00D2791C" w:rsidRPr="005907B3" w:rsidRDefault="00D2791C" w:rsidP="00D2791C">
      <w:pPr>
        <w:pStyle w:val="ListParagraph"/>
        <w:ind w:left="1440"/>
      </w:pPr>
      <w:r w:rsidRPr="005907B3">
        <w:t>IF RESPONDENT SAYS “INTERNET” PROBE: What sources do you use on the Internet?</w:t>
      </w:r>
    </w:p>
    <w:p w14:paraId="284766EA" w14:textId="77777777" w:rsidR="00D2791C" w:rsidRPr="005907B3" w:rsidRDefault="00D2791C" w:rsidP="00D2791C">
      <w:pPr>
        <w:pStyle w:val="ListParagraph"/>
      </w:pPr>
    </w:p>
    <w:p w14:paraId="5643F7CC" w14:textId="77777777" w:rsidR="00D2791C" w:rsidRPr="005907B3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 w:rsidRPr="005907B3">
        <w:rPr>
          <w:rStyle w:val="PageNumber"/>
        </w:rPr>
        <w:t>401(k) PLAN ADMINISTRATORS</w:t>
      </w:r>
    </w:p>
    <w:p w14:paraId="08863051" w14:textId="77777777" w:rsidR="00D2791C" w:rsidRPr="005907B3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 w:rsidRPr="005907B3">
        <w:rPr>
          <w:rStyle w:val="PageNumber"/>
        </w:rPr>
        <w:t>INTERNET SEARCHES – GOOGLE, ETC.</w:t>
      </w:r>
    </w:p>
    <w:p w14:paraId="1EF859C9" w14:textId="77777777" w:rsidR="00D2791C" w:rsidRPr="005907B3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 w:rsidRPr="005907B3">
        <w:rPr>
          <w:rStyle w:val="PageNumber"/>
        </w:rPr>
        <w:t>FACEBOOK</w:t>
      </w:r>
    </w:p>
    <w:p w14:paraId="38993D00" w14:textId="77777777" w:rsidR="00D2791C" w:rsidRPr="005907B3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 w:rsidRPr="005907B3">
        <w:rPr>
          <w:rStyle w:val="PageNumber"/>
        </w:rPr>
        <w:t>TWITTER</w:t>
      </w:r>
    </w:p>
    <w:p w14:paraId="69C5FFB1" w14:textId="77777777" w:rsidR="00D2791C" w:rsidRPr="005907B3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 w:rsidRPr="005907B3">
        <w:rPr>
          <w:rStyle w:val="PageNumber"/>
        </w:rPr>
        <w:t>LINKED IN</w:t>
      </w:r>
    </w:p>
    <w:p w14:paraId="6BEF0935" w14:textId="77777777" w:rsidR="00D2791C" w:rsidRPr="005907B3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 w:rsidRPr="005907B3">
        <w:rPr>
          <w:rStyle w:val="PageNumber"/>
        </w:rPr>
        <w:t>SOCIETY FOR HUMAN RESOURCES MANAGEMENT (SHRM)</w:t>
      </w:r>
    </w:p>
    <w:p w14:paraId="4C412346" w14:textId="77777777" w:rsidR="00D2791C" w:rsidRPr="005907B3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 w:rsidRPr="005907B3">
        <w:rPr>
          <w:rStyle w:val="PageNumber"/>
        </w:rPr>
        <w:t>HR PROFESSIONALS MAGAZINE</w:t>
      </w:r>
    </w:p>
    <w:p w14:paraId="79F3195B" w14:textId="77777777" w:rsidR="00D2791C" w:rsidRPr="005907B3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 w:rsidRPr="005907B3">
        <w:rPr>
          <w:rStyle w:val="PageNumber"/>
        </w:rPr>
        <w:t>CHAMBER OF COMMERCE</w:t>
      </w:r>
    </w:p>
    <w:p w14:paraId="7E20AB98" w14:textId="3DCB7F43" w:rsidR="00D2791C" w:rsidRPr="005907B3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 w:rsidRPr="005907B3">
        <w:rPr>
          <w:rStyle w:val="PageNumber"/>
        </w:rPr>
        <w:t xml:space="preserve">SMALL BUSINESS </w:t>
      </w:r>
      <w:r w:rsidR="003322BA" w:rsidRPr="005907B3">
        <w:rPr>
          <w:rStyle w:val="PageNumber"/>
        </w:rPr>
        <w:t>ASSOCIATIONS</w:t>
      </w:r>
    </w:p>
    <w:p w14:paraId="4663EA04" w14:textId="77777777" w:rsidR="00D2791C" w:rsidRPr="005907B3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 w:rsidRPr="005907B3">
        <w:rPr>
          <w:rStyle w:val="PageNumber"/>
        </w:rPr>
        <w:t>COLLEAGUES OR ASSOCIATES</w:t>
      </w:r>
    </w:p>
    <w:p w14:paraId="021588C7" w14:textId="77777777" w:rsidR="00D2791C" w:rsidRPr="005907B3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 w:rsidRPr="005907B3">
        <w:rPr>
          <w:rStyle w:val="PageNumber"/>
        </w:rPr>
        <w:t xml:space="preserve">OTHER SMALL BUSINESS OWNERS </w:t>
      </w:r>
    </w:p>
    <w:p w14:paraId="0F2CEE4C" w14:textId="77777777" w:rsidR="00D2791C" w:rsidRPr="005907B3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 w:rsidRPr="005907B3">
        <w:rPr>
          <w:rStyle w:val="PageNumber"/>
        </w:rPr>
        <w:t>SALES PEOPLE THAT OFFER OTHER PRODUCTS</w:t>
      </w:r>
    </w:p>
    <w:p w14:paraId="49BE8F56" w14:textId="77777777" w:rsidR="00D2791C" w:rsidRDefault="00D2791C" w:rsidP="00D2791C">
      <w:pPr>
        <w:pStyle w:val="AnswerList"/>
        <w:rPr>
          <w:rStyle w:val="PageNumber"/>
        </w:rPr>
      </w:pPr>
      <w:r w:rsidRPr="005907B3">
        <w:rPr>
          <w:rStyle w:val="PageNumber"/>
        </w:rPr>
        <w:t>OTHER, SPECIFY: ________________________________________________</w:t>
      </w:r>
    </w:p>
    <w:p w14:paraId="2E8DA9CA" w14:textId="77777777" w:rsidR="00D2791C" w:rsidRDefault="00D2791C" w:rsidP="00D2791C">
      <w:pPr>
        <w:pStyle w:val="AnswerList"/>
        <w:rPr>
          <w:rStyle w:val="PageNumber"/>
        </w:rPr>
      </w:pPr>
      <w:r>
        <w:rPr>
          <w:rStyle w:val="PageNumber"/>
        </w:rPr>
        <w:t>OTHER, SPECIFY:</w:t>
      </w:r>
      <w:r w:rsidRPr="005907B3">
        <w:rPr>
          <w:rStyle w:val="PageNumber"/>
        </w:rPr>
        <w:t>____________________________________</w:t>
      </w:r>
    </w:p>
    <w:p w14:paraId="0BB7722B" w14:textId="77777777" w:rsidR="00D2791C" w:rsidRPr="005907B3" w:rsidRDefault="00D2791C" w:rsidP="00D2791C">
      <w:pPr>
        <w:pStyle w:val="AnswerList"/>
        <w:rPr>
          <w:rStyle w:val="PageNumber"/>
        </w:rPr>
      </w:pPr>
      <w:r>
        <w:rPr>
          <w:rStyle w:val="PageNumber"/>
        </w:rPr>
        <w:t xml:space="preserve">OTHER SPECIFY: </w:t>
      </w:r>
      <w:r w:rsidRPr="005907B3">
        <w:rPr>
          <w:rStyle w:val="PageNumber"/>
        </w:rPr>
        <w:t>_______________________________________</w:t>
      </w:r>
    </w:p>
    <w:p w14:paraId="17A38F8D" w14:textId="77777777" w:rsidR="00D2791C" w:rsidRDefault="00D2791C" w:rsidP="00D2791C">
      <w:pPr>
        <w:pStyle w:val="AnswerList"/>
        <w:rPr>
          <w:rStyle w:val="PageNumber"/>
        </w:rPr>
      </w:pPr>
      <w:r w:rsidRPr="005907B3">
        <w:rPr>
          <w:rStyle w:val="PageNumber"/>
        </w:rPr>
        <w:t>DON’T KNOW</w:t>
      </w:r>
    </w:p>
    <w:p w14:paraId="78C6C2FA" w14:textId="77777777" w:rsidR="00D2791C" w:rsidRDefault="00D2791C" w:rsidP="00D2791C">
      <w:pPr>
        <w:pStyle w:val="AnswerList"/>
        <w:numPr>
          <w:ilvl w:val="0"/>
          <w:numId w:val="0"/>
        </w:numPr>
        <w:ind w:left="1800"/>
      </w:pPr>
    </w:p>
    <w:p w14:paraId="7C32D7D8" w14:textId="6BC1690D" w:rsidR="00D2791C" w:rsidRPr="003A0B25" w:rsidRDefault="00D2791C" w:rsidP="00D2791C">
      <w:pPr>
        <w:ind w:right="-396"/>
        <w:outlineLvl w:val="0"/>
        <w:rPr>
          <w:rFonts w:cs="Arial"/>
          <w:sz w:val="22"/>
        </w:rPr>
      </w:pPr>
      <w:r w:rsidRPr="003A0B25">
        <w:rPr>
          <w:rFonts w:cs="Arial"/>
          <w:sz w:val="22"/>
        </w:rPr>
        <w:t>IF ONLY ONE ANSWER ON Q</w:t>
      </w:r>
      <w:r w:rsidR="00CC0228">
        <w:rPr>
          <w:rFonts w:cs="Arial"/>
          <w:sz w:val="22"/>
        </w:rPr>
        <w:t>2</w:t>
      </w:r>
      <w:r w:rsidR="00957F02">
        <w:rPr>
          <w:rFonts w:cs="Arial"/>
          <w:sz w:val="22"/>
        </w:rPr>
        <w:t>4</w:t>
      </w:r>
      <w:r w:rsidRPr="003A0B25">
        <w:rPr>
          <w:rFonts w:cs="Arial"/>
          <w:sz w:val="22"/>
        </w:rPr>
        <w:t>, AUTOFILL AND SKIP Q</w:t>
      </w:r>
      <w:r w:rsidR="00CC0228">
        <w:rPr>
          <w:rFonts w:cs="Arial"/>
          <w:sz w:val="22"/>
        </w:rPr>
        <w:t>2</w:t>
      </w:r>
      <w:r w:rsidR="00957F02">
        <w:rPr>
          <w:rFonts w:cs="Arial"/>
          <w:sz w:val="22"/>
        </w:rPr>
        <w:t>6</w:t>
      </w:r>
    </w:p>
    <w:p w14:paraId="458F7061" w14:textId="75E7FA8D" w:rsidR="00D2791C" w:rsidRPr="005907B3" w:rsidRDefault="00B605BF" w:rsidP="00F63E90">
      <w:pPr>
        <w:ind w:left="360"/>
      </w:pPr>
      <w:r>
        <w:t>2</w:t>
      </w:r>
      <w:r w:rsidR="00C34A24">
        <w:t>5</w:t>
      </w:r>
      <w:r w:rsidR="002D0992">
        <w:t xml:space="preserve">. </w:t>
      </w:r>
      <w:r w:rsidR="00D2791C" w:rsidRPr="005907B3">
        <w:t>Which of these sources of information do you trust the most? (DO NOT READ LIST)</w:t>
      </w:r>
    </w:p>
    <w:p w14:paraId="2AD71D45" w14:textId="77777777" w:rsidR="00D2791C" w:rsidRPr="005907B3" w:rsidRDefault="00D2791C" w:rsidP="00D2791C">
      <w:pPr>
        <w:ind w:left="720" w:hanging="720"/>
      </w:pPr>
      <w:r w:rsidRPr="005907B3">
        <w:t xml:space="preserve"> </w:t>
      </w:r>
    </w:p>
    <w:p w14:paraId="198AA65A" w14:textId="77777777" w:rsidR="00D2791C" w:rsidRPr="005907B3" w:rsidRDefault="00D2791C" w:rsidP="00D2791C">
      <w:pPr>
        <w:ind w:left="720" w:hanging="720"/>
      </w:pPr>
      <w:r w:rsidRPr="005907B3">
        <w:tab/>
      </w:r>
      <w:r w:rsidRPr="005907B3">
        <w:tab/>
        <w:t>SHOW OPTIONS SELECTED IN PREVIOUS QUESTION</w:t>
      </w:r>
    </w:p>
    <w:p w14:paraId="771C8CB4" w14:textId="77777777" w:rsidR="00D2791C" w:rsidRPr="005907B3" w:rsidRDefault="00D2791C" w:rsidP="002D5AC3">
      <w:pPr>
        <w:pStyle w:val="AnswerList"/>
        <w:numPr>
          <w:ilvl w:val="0"/>
          <w:numId w:val="24"/>
        </w:numPr>
        <w:rPr>
          <w:rStyle w:val="PageNumber"/>
        </w:rPr>
      </w:pPr>
      <w:r w:rsidRPr="005907B3">
        <w:rPr>
          <w:rStyle w:val="PageNumber"/>
        </w:rPr>
        <w:t>401(k) PLAN ADMINISTRATOR</w:t>
      </w:r>
    </w:p>
    <w:p w14:paraId="1D4ED692" w14:textId="77777777" w:rsidR="00D2791C" w:rsidRPr="005907B3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 w:rsidRPr="005907B3">
        <w:rPr>
          <w:rStyle w:val="PageNumber"/>
        </w:rPr>
        <w:t>INTERNET SEARCHES – GOOGLE, ETC.</w:t>
      </w:r>
    </w:p>
    <w:p w14:paraId="748A5835" w14:textId="77777777" w:rsidR="00D2791C" w:rsidRPr="005907B3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 w:rsidRPr="005907B3">
        <w:rPr>
          <w:rStyle w:val="PageNumber"/>
        </w:rPr>
        <w:t>FACEBOOK</w:t>
      </w:r>
    </w:p>
    <w:p w14:paraId="7A66D9CB" w14:textId="77777777" w:rsidR="00D2791C" w:rsidRPr="005907B3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 w:rsidRPr="005907B3">
        <w:rPr>
          <w:rStyle w:val="PageNumber"/>
        </w:rPr>
        <w:lastRenderedPageBreak/>
        <w:t>TWITTER</w:t>
      </w:r>
    </w:p>
    <w:p w14:paraId="56BE3A5B" w14:textId="77777777" w:rsidR="00D2791C" w:rsidRPr="005907B3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 w:rsidRPr="005907B3">
        <w:rPr>
          <w:rStyle w:val="PageNumber"/>
        </w:rPr>
        <w:t>LINKED IN</w:t>
      </w:r>
    </w:p>
    <w:p w14:paraId="5AD18767" w14:textId="77777777" w:rsidR="00D2791C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>
        <w:rPr>
          <w:rStyle w:val="PageNumber"/>
        </w:rPr>
        <w:t>SOCIETY FOR HUMAN RESOURCES MANAGEMENT (SHRM)</w:t>
      </w:r>
    </w:p>
    <w:p w14:paraId="33446C29" w14:textId="77777777" w:rsidR="00D2791C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>
        <w:rPr>
          <w:rStyle w:val="PageNumber"/>
        </w:rPr>
        <w:t>HR PROFESSIONALS MAGAZINE</w:t>
      </w:r>
    </w:p>
    <w:p w14:paraId="62F63064" w14:textId="77777777" w:rsidR="00D2791C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>
        <w:rPr>
          <w:rStyle w:val="PageNumber"/>
        </w:rPr>
        <w:t>CHAMBER OF COMMERCE</w:t>
      </w:r>
    </w:p>
    <w:p w14:paraId="19AB61D1" w14:textId="42DDF1AD" w:rsidR="00D2791C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>
        <w:rPr>
          <w:rStyle w:val="PageNumber"/>
        </w:rPr>
        <w:t xml:space="preserve">SMALL BUSINESS </w:t>
      </w:r>
      <w:r w:rsidR="003322BA">
        <w:rPr>
          <w:rStyle w:val="PageNumber"/>
        </w:rPr>
        <w:t>ASSOCIATIONS</w:t>
      </w:r>
    </w:p>
    <w:p w14:paraId="5ED46192" w14:textId="77777777" w:rsidR="00D2791C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>
        <w:rPr>
          <w:rStyle w:val="PageNumber"/>
        </w:rPr>
        <w:t>COLLEAGUES OR ASSOCIATES</w:t>
      </w:r>
    </w:p>
    <w:p w14:paraId="14B0054B" w14:textId="77777777" w:rsidR="00D2791C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>
        <w:rPr>
          <w:rStyle w:val="PageNumber"/>
        </w:rPr>
        <w:t xml:space="preserve">OTHER SMALL BUSINESS OWNERS </w:t>
      </w:r>
    </w:p>
    <w:p w14:paraId="3FC7CD43" w14:textId="77777777" w:rsidR="00D2791C" w:rsidRPr="00FF73A5" w:rsidRDefault="00D2791C" w:rsidP="002D5AC3">
      <w:pPr>
        <w:pStyle w:val="AnswerList"/>
        <w:numPr>
          <w:ilvl w:val="0"/>
          <w:numId w:val="23"/>
        </w:numPr>
        <w:rPr>
          <w:rStyle w:val="PageNumber"/>
        </w:rPr>
      </w:pPr>
      <w:r>
        <w:rPr>
          <w:rStyle w:val="PageNumber"/>
        </w:rPr>
        <w:t>SALES PEOPLE THAT OFFER OTHER PRODUCTS</w:t>
      </w:r>
    </w:p>
    <w:p w14:paraId="6F1A53F6" w14:textId="48E84ADA" w:rsidR="00D2791C" w:rsidRDefault="00D2791C" w:rsidP="00D2791C">
      <w:pPr>
        <w:pStyle w:val="AnswerList"/>
        <w:rPr>
          <w:rStyle w:val="PageNumber"/>
        </w:rPr>
      </w:pPr>
      <w:r>
        <w:rPr>
          <w:rStyle w:val="PageNumber"/>
        </w:rPr>
        <w:t>OTHER, (DISPLAY OTHER1 FROM Q2</w:t>
      </w:r>
      <w:r w:rsidR="007F3A29">
        <w:rPr>
          <w:rStyle w:val="PageNumber"/>
        </w:rPr>
        <w:t>4</w:t>
      </w:r>
      <w:r>
        <w:rPr>
          <w:rStyle w:val="PageNumber"/>
        </w:rPr>
        <w:t>): ________________________________________________</w:t>
      </w:r>
    </w:p>
    <w:p w14:paraId="6013EF4A" w14:textId="6AE0B0B7" w:rsidR="00D2791C" w:rsidRDefault="00D2791C" w:rsidP="00D2791C">
      <w:pPr>
        <w:pStyle w:val="AnswerList"/>
        <w:rPr>
          <w:rStyle w:val="PageNumber"/>
        </w:rPr>
      </w:pPr>
      <w:r>
        <w:rPr>
          <w:rStyle w:val="PageNumber"/>
        </w:rPr>
        <w:t>OTHER, (DISPLAY OTHER2 FROM Q2</w:t>
      </w:r>
      <w:r w:rsidR="007F3A29">
        <w:rPr>
          <w:rStyle w:val="PageNumber"/>
        </w:rPr>
        <w:t>4</w:t>
      </w:r>
      <w:r>
        <w:rPr>
          <w:rStyle w:val="PageNumber"/>
        </w:rPr>
        <w:t>): ________________________________________________</w:t>
      </w:r>
    </w:p>
    <w:p w14:paraId="77CFCB83" w14:textId="5CDB79E8" w:rsidR="00D2791C" w:rsidRDefault="00D2791C" w:rsidP="00D2791C">
      <w:pPr>
        <w:pStyle w:val="AnswerList"/>
        <w:rPr>
          <w:rStyle w:val="PageNumber"/>
        </w:rPr>
      </w:pPr>
      <w:r>
        <w:rPr>
          <w:rStyle w:val="PageNumber"/>
        </w:rPr>
        <w:t>OTHER, (DISPLAY OTHER3 FROM Q2</w:t>
      </w:r>
      <w:r w:rsidR="007F3A29">
        <w:rPr>
          <w:rStyle w:val="PageNumber"/>
        </w:rPr>
        <w:t>4</w:t>
      </w:r>
      <w:r>
        <w:rPr>
          <w:rStyle w:val="PageNumber"/>
        </w:rPr>
        <w:t>): ________________________________________________</w:t>
      </w:r>
    </w:p>
    <w:p w14:paraId="79BF546D" w14:textId="77777777" w:rsidR="00D2791C" w:rsidRDefault="00D2791C" w:rsidP="00D2791C">
      <w:pPr>
        <w:pStyle w:val="AnswerList"/>
        <w:numPr>
          <w:ilvl w:val="0"/>
          <w:numId w:val="0"/>
        </w:numPr>
        <w:ind w:left="1800" w:hanging="360"/>
        <w:rPr>
          <w:rStyle w:val="PageNumber"/>
          <w:rFonts w:eastAsia="MS Mincho" w:cs="Times New Roman"/>
          <w:kern w:val="2"/>
          <w:szCs w:val="24"/>
          <w:lang w:eastAsia="ja-JP"/>
        </w:rPr>
      </w:pPr>
    </w:p>
    <w:p w14:paraId="3C16D2E8" w14:textId="77777777" w:rsidR="00D2791C" w:rsidRDefault="00D2791C" w:rsidP="00D2791C">
      <w:pPr>
        <w:pStyle w:val="AnswerList"/>
        <w:rPr>
          <w:rStyle w:val="PageNumber"/>
        </w:rPr>
      </w:pPr>
      <w:r>
        <w:rPr>
          <w:rStyle w:val="PageNumber"/>
        </w:rPr>
        <w:t>DON’T KNOW</w:t>
      </w:r>
    </w:p>
    <w:p w14:paraId="0A48B89A" w14:textId="77777777" w:rsidR="003030C7" w:rsidRDefault="003030C7" w:rsidP="00F63E90">
      <w:pPr>
        <w:pStyle w:val="AnswerList"/>
        <w:numPr>
          <w:ilvl w:val="0"/>
          <w:numId w:val="0"/>
        </w:numPr>
        <w:rPr>
          <w:rStyle w:val="PageNumber"/>
        </w:rPr>
      </w:pPr>
    </w:p>
    <w:p w14:paraId="22DEA2DF" w14:textId="477133C2" w:rsidR="003030C7" w:rsidRDefault="00B605BF" w:rsidP="00F63E90">
      <w:pPr>
        <w:pStyle w:val="AnswerList"/>
        <w:numPr>
          <w:ilvl w:val="0"/>
          <w:numId w:val="0"/>
        </w:numPr>
        <w:ind w:left="360"/>
        <w:rPr>
          <w:rStyle w:val="PageNumber"/>
        </w:rPr>
      </w:pPr>
      <w:r>
        <w:rPr>
          <w:rStyle w:val="PageNumber"/>
          <w:highlight w:val="cyan"/>
        </w:rPr>
        <w:t>2</w:t>
      </w:r>
      <w:r w:rsidR="00C34A24">
        <w:rPr>
          <w:rStyle w:val="PageNumber"/>
          <w:highlight w:val="cyan"/>
        </w:rPr>
        <w:t>6</w:t>
      </w:r>
      <w:r w:rsidR="005A26FD">
        <w:rPr>
          <w:rStyle w:val="PageNumber"/>
        </w:rPr>
        <w:t xml:space="preserve">.  What is missing from the information that is currently available </w:t>
      </w:r>
      <w:r w:rsidR="00526165">
        <w:rPr>
          <w:rStyle w:val="PageNumber"/>
        </w:rPr>
        <w:t xml:space="preserve">to you </w:t>
      </w:r>
      <w:r w:rsidR="005A26FD">
        <w:rPr>
          <w:rStyle w:val="PageNumber"/>
        </w:rPr>
        <w:t xml:space="preserve">about retirement savings options for employees? </w:t>
      </w:r>
      <w:r w:rsidR="00561AA2">
        <w:rPr>
          <w:rStyle w:val="PageNumber"/>
        </w:rPr>
        <w:t xml:space="preserve"> </w:t>
      </w:r>
      <w:r w:rsidR="00760BAD">
        <w:rPr>
          <w:rStyle w:val="PageNumber"/>
        </w:rPr>
        <w:t>[READ LIST, ALLOW RESPONDENT TO SELECT ALL THAT APPLY]</w:t>
      </w:r>
    </w:p>
    <w:p w14:paraId="10B1C487" w14:textId="703B338B" w:rsidR="005A26FD" w:rsidRDefault="005A26FD" w:rsidP="00F63E90">
      <w:pPr>
        <w:pStyle w:val="AnswerList"/>
        <w:numPr>
          <w:ilvl w:val="0"/>
          <w:numId w:val="0"/>
        </w:numPr>
        <w:ind w:left="360"/>
        <w:rPr>
          <w:rStyle w:val="PageNumber"/>
        </w:rPr>
      </w:pPr>
      <w:r>
        <w:rPr>
          <w:rStyle w:val="PageNumber"/>
        </w:rPr>
        <w:tab/>
      </w:r>
      <w:r>
        <w:rPr>
          <w:rStyle w:val="PageNumber"/>
        </w:rPr>
        <w:tab/>
        <w:t xml:space="preserve">1. </w:t>
      </w:r>
      <w:r w:rsidR="00561AA2">
        <w:rPr>
          <w:rStyle w:val="PageNumber"/>
        </w:rPr>
        <w:t>Education about types of plans</w:t>
      </w:r>
    </w:p>
    <w:p w14:paraId="70C9291D" w14:textId="657B54CD" w:rsidR="00561AA2" w:rsidRDefault="00561AA2" w:rsidP="00F63E90">
      <w:pPr>
        <w:pStyle w:val="AnswerList"/>
        <w:numPr>
          <w:ilvl w:val="0"/>
          <w:numId w:val="0"/>
        </w:numPr>
        <w:ind w:left="360"/>
        <w:rPr>
          <w:rStyle w:val="PageNumber"/>
        </w:rPr>
      </w:pPr>
      <w:r>
        <w:rPr>
          <w:rStyle w:val="PageNumber"/>
        </w:rPr>
        <w:tab/>
      </w:r>
      <w:r>
        <w:rPr>
          <w:rStyle w:val="PageNumber"/>
        </w:rPr>
        <w:tab/>
        <w:t>2. Education about types of</w:t>
      </w:r>
      <w:r w:rsidR="00285360">
        <w:rPr>
          <w:rStyle w:val="PageNumber"/>
        </w:rPr>
        <w:t xml:space="preserve"> f</w:t>
      </w:r>
      <w:r>
        <w:rPr>
          <w:rStyle w:val="PageNumber"/>
        </w:rPr>
        <w:t>unds</w:t>
      </w:r>
    </w:p>
    <w:p w14:paraId="2A355EFF" w14:textId="50C910E8" w:rsidR="00561AA2" w:rsidRDefault="00561AA2" w:rsidP="00F63E90">
      <w:pPr>
        <w:pStyle w:val="AnswerList"/>
        <w:numPr>
          <w:ilvl w:val="0"/>
          <w:numId w:val="0"/>
        </w:numPr>
        <w:ind w:left="360"/>
        <w:rPr>
          <w:rStyle w:val="PageNumber"/>
        </w:rPr>
      </w:pPr>
      <w:r>
        <w:rPr>
          <w:rStyle w:val="PageNumber"/>
        </w:rPr>
        <w:tab/>
      </w:r>
      <w:r>
        <w:rPr>
          <w:rStyle w:val="PageNumber"/>
        </w:rPr>
        <w:tab/>
        <w:t>3. Guidance on how to pick funds</w:t>
      </w:r>
    </w:p>
    <w:p w14:paraId="3C16C67A" w14:textId="5EF7A4F8" w:rsidR="00561AA2" w:rsidRDefault="00561AA2" w:rsidP="00F63E90">
      <w:pPr>
        <w:pStyle w:val="AnswerList"/>
        <w:numPr>
          <w:ilvl w:val="0"/>
          <w:numId w:val="0"/>
        </w:numPr>
        <w:ind w:left="360"/>
        <w:rPr>
          <w:rStyle w:val="PageNumber"/>
        </w:rPr>
      </w:pPr>
      <w:r>
        <w:rPr>
          <w:rStyle w:val="PageNumber"/>
        </w:rPr>
        <w:tab/>
      </w:r>
      <w:r>
        <w:rPr>
          <w:rStyle w:val="PageNumber"/>
        </w:rPr>
        <w:tab/>
        <w:t xml:space="preserve">4. Tools that illustrate financial needs in retirement </w:t>
      </w:r>
    </w:p>
    <w:p w14:paraId="4C9A8546" w14:textId="40D22FB5" w:rsidR="00561AA2" w:rsidRDefault="00561AA2" w:rsidP="00A43FC1">
      <w:pPr>
        <w:pStyle w:val="AnswerList"/>
        <w:numPr>
          <w:ilvl w:val="0"/>
          <w:numId w:val="0"/>
        </w:numPr>
        <w:ind w:left="1440"/>
        <w:rPr>
          <w:rStyle w:val="PageNumber"/>
        </w:rPr>
      </w:pPr>
      <w:r>
        <w:rPr>
          <w:rStyle w:val="PageNumber"/>
        </w:rPr>
        <w:t>5. Tools that illustrate the rate that employees need to save in order to</w:t>
      </w:r>
      <w:r w:rsidR="000A0942">
        <w:rPr>
          <w:rStyle w:val="PageNumber"/>
        </w:rPr>
        <w:t xml:space="preserve"> </w:t>
      </w:r>
      <w:r>
        <w:rPr>
          <w:rStyle w:val="PageNumber"/>
        </w:rPr>
        <w:t>prepare for retirement</w:t>
      </w:r>
    </w:p>
    <w:p w14:paraId="59FC8D73" w14:textId="48CB50B7" w:rsidR="00561AA2" w:rsidRDefault="00561AA2" w:rsidP="00F63E90">
      <w:pPr>
        <w:pStyle w:val="AnswerList"/>
        <w:numPr>
          <w:ilvl w:val="0"/>
          <w:numId w:val="0"/>
        </w:numPr>
        <w:ind w:left="720"/>
        <w:rPr>
          <w:rStyle w:val="PageNumber"/>
        </w:rPr>
      </w:pPr>
      <w:r>
        <w:rPr>
          <w:rStyle w:val="PageNumber"/>
        </w:rPr>
        <w:tab/>
        <w:t xml:space="preserve">6. More support for plan administrators </w:t>
      </w:r>
    </w:p>
    <w:p w14:paraId="39C820B1" w14:textId="77777777" w:rsidR="007C0C75" w:rsidRDefault="00561AA2" w:rsidP="00F63E90">
      <w:pPr>
        <w:pStyle w:val="AnswerList"/>
        <w:numPr>
          <w:ilvl w:val="0"/>
          <w:numId w:val="0"/>
        </w:numPr>
        <w:ind w:left="720"/>
        <w:rPr>
          <w:rStyle w:val="PageNumber"/>
        </w:rPr>
      </w:pPr>
      <w:r>
        <w:rPr>
          <w:rStyle w:val="PageNumber"/>
        </w:rPr>
        <w:tab/>
        <w:t>7. Other (Please specify)</w:t>
      </w:r>
    </w:p>
    <w:p w14:paraId="641581DD" w14:textId="20981B6C" w:rsidR="00561AA2" w:rsidRDefault="007C0C75" w:rsidP="007C0C75">
      <w:pPr>
        <w:pStyle w:val="AnswerList"/>
        <w:numPr>
          <w:ilvl w:val="0"/>
          <w:numId w:val="0"/>
        </w:numPr>
        <w:ind w:left="720" w:firstLine="720"/>
        <w:rPr>
          <w:rStyle w:val="PageNumber"/>
        </w:rPr>
      </w:pPr>
      <w:r>
        <w:rPr>
          <w:rStyle w:val="PageNumber"/>
        </w:rPr>
        <w:t>8. NOTHING IS MISSING (DO NOT READ)</w:t>
      </w:r>
      <w:r w:rsidR="00561AA2">
        <w:rPr>
          <w:rStyle w:val="PageNumber"/>
        </w:rPr>
        <w:t xml:space="preserve"> </w:t>
      </w:r>
    </w:p>
    <w:p w14:paraId="0B3E2BD9" w14:textId="77777777" w:rsidR="00EB7CBE" w:rsidRDefault="00EB7CBE" w:rsidP="00EB7CBE">
      <w:pPr>
        <w:ind w:right="-396"/>
        <w:outlineLvl w:val="0"/>
        <w:rPr>
          <w:rFonts w:cs="Arial"/>
          <w:b/>
          <w:sz w:val="24"/>
        </w:rPr>
      </w:pPr>
    </w:p>
    <w:p w14:paraId="7D2E7CD8" w14:textId="28CDF91F" w:rsidR="00EB7CBE" w:rsidRPr="0089192F" w:rsidRDefault="00C34A24" w:rsidP="003322BA">
      <w:pPr>
        <w:ind w:left="270" w:right="-396"/>
        <w:outlineLvl w:val="0"/>
        <w:rPr>
          <w:rFonts w:cs="Arial"/>
        </w:rPr>
      </w:pPr>
      <w:r>
        <w:rPr>
          <w:rFonts w:cs="Arial"/>
          <w:highlight w:val="cyan"/>
        </w:rPr>
        <w:t>2</w:t>
      </w:r>
      <w:r w:rsidR="004C7444">
        <w:rPr>
          <w:rFonts w:cs="Arial"/>
          <w:highlight w:val="cyan"/>
        </w:rPr>
        <w:t>7</w:t>
      </w:r>
      <w:r w:rsidR="00EB7CBE">
        <w:rPr>
          <w:rFonts w:cs="Arial"/>
        </w:rPr>
        <w:t xml:space="preserve">. Which of these has credibility </w:t>
      </w:r>
      <w:r w:rsidR="00E548BD">
        <w:rPr>
          <w:rFonts w:cs="Arial"/>
        </w:rPr>
        <w:t>when</w:t>
      </w:r>
      <w:r w:rsidR="00EB7CBE">
        <w:rPr>
          <w:rFonts w:cs="Arial"/>
        </w:rPr>
        <w:t xml:space="preserve"> talking about a product like </w:t>
      </w:r>
      <w:proofErr w:type="gramStart"/>
      <w:r w:rsidR="00EB7CBE" w:rsidRPr="00EF22B8">
        <w:rPr>
          <w:rFonts w:cs="Arial"/>
          <w:i/>
        </w:rPr>
        <w:t>my</w:t>
      </w:r>
      <w:r w:rsidR="00EB7CBE">
        <w:rPr>
          <w:rFonts w:cs="Arial"/>
        </w:rPr>
        <w:t>RA</w:t>
      </w:r>
      <w:proofErr w:type="gramEnd"/>
      <w:r w:rsidR="00EB7CBE">
        <w:rPr>
          <w:rFonts w:cs="Arial"/>
        </w:rPr>
        <w:t xml:space="preserve">? </w:t>
      </w:r>
      <w:r w:rsidR="003322BA" w:rsidRPr="003322BA">
        <w:rPr>
          <w:rFonts w:cs="Arial"/>
        </w:rPr>
        <w:t>[READ LIST, ALLOW RESPONDENT TO SELECT ALL THAT APPLY]</w:t>
      </w:r>
      <w:r w:rsidR="00EB7CBE" w:rsidRPr="0089192F">
        <w:rPr>
          <w:rFonts w:cs="Arial"/>
        </w:rPr>
        <w:t>Local elected government officials</w:t>
      </w:r>
      <w:r w:rsidR="00EB7CBE">
        <w:rPr>
          <w:rFonts w:cs="Arial"/>
        </w:rPr>
        <w:t xml:space="preserve"> like the mayor, city council</w:t>
      </w:r>
      <w:r w:rsidR="00705000">
        <w:rPr>
          <w:rFonts w:cs="Arial"/>
        </w:rPr>
        <w:t xml:space="preserve"> </w:t>
      </w:r>
      <w:r w:rsidR="00EB7CBE">
        <w:rPr>
          <w:rFonts w:cs="Arial"/>
        </w:rPr>
        <w:t xml:space="preserve">member, </w:t>
      </w:r>
      <w:r w:rsidR="008863F9">
        <w:rPr>
          <w:rFonts w:cs="Arial"/>
        </w:rPr>
        <w:t xml:space="preserve">or </w:t>
      </w:r>
      <w:r w:rsidR="00EB7CBE">
        <w:rPr>
          <w:rFonts w:cs="Arial"/>
        </w:rPr>
        <w:t xml:space="preserve">governor  </w:t>
      </w:r>
    </w:p>
    <w:p w14:paraId="7B787083" w14:textId="7ADDD880" w:rsidR="00EB7CBE" w:rsidRPr="0089192F" w:rsidRDefault="004B716E" w:rsidP="00EB7CBE">
      <w:pPr>
        <w:pStyle w:val="ListParagraph"/>
        <w:numPr>
          <w:ilvl w:val="0"/>
          <w:numId w:val="43"/>
        </w:numPr>
        <w:tabs>
          <w:tab w:val="left" w:pos="1800"/>
          <w:tab w:val="left" w:pos="2250"/>
        </w:tabs>
        <w:ind w:right="-396" w:firstLine="720"/>
        <w:outlineLvl w:val="0"/>
        <w:rPr>
          <w:rFonts w:cs="Arial"/>
        </w:rPr>
      </w:pPr>
      <w:r>
        <w:rPr>
          <w:rFonts w:cs="Arial"/>
        </w:rPr>
        <w:t>Go</w:t>
      </w:r>
      <w:r w:rsidR="00EB7CBE" w:rsidRPr="0089192F">
        <w:rPr>
          <w:rFonts w:cs="Arial"/>
        </w:rPr>
        <w:t>vernment fin</w:t>
      </w:r>
      <w:r w:rsidR="00EB7CBE">
        <w:rPr>
          <w:rFonts w:cs="Arial"/>
        </w:rPr>
        <w:t>a</w:t>
      </w:r>
      <w:r w:rsidR="00EB7CBE" w:rsidRPr="0089192F">
        <w:rPr>
          <w:rFonts w:cs="Arial"/>
        </w:rPr>
        <w:t>ncial officials</w:t>
      </w:r>
      <w:r>
        <w:rPr>
          <w:rFonts w:cs="Arial"/>
        </w:rPr>
        <w:t xml:space="preserve"> like representatives from the US Department of Treasury</w:t>
      </w:r>
    </w:p>
    <w:p w14:paraId="56815025" w14:textId="29C3760F" w:rsidR="00EB7CBE" w:rsidRPr="0089192F" w:rsidRDefault="00EB7CBE" w:rsidP="00EB7CBE">
      <w:pPr>
        <w:pStyle w:val="ListParagraph"/>
        <w:numPr>
          <w:ilvl w:val="0"/>
          <w:numId w:val="43"/>
        </w:numPr>
        <w:tabs>
          <w:tab w:val="left" w:pos="1800"/>
          <w:tab w:val="left" w:pos="2250"/>
        </w:tabs>
        <w:ind w:right="-396" w:firstLine="720"/>
        <w:outlineLvl w:val="0"/>
        <w:rPr>
          <w:rFonts w:cs="Arial"/>
        </w:rPr>
      </w:pPr>
      <w:r w:rsidRPr="0089192F">
        <w:rPr>
          <w:rFonts w:cs="Arial"/>
        </w:rPr>
        <w:t xml:space="preserve">Business organizations like your local </w:t>
      </w:r>
      <w:r w:rsidR="008863F9">
        <w:rPr>
          <w:rFonts w:cs="Arial"/>
        </w:rPr>
        <w:t>C</w:t>
      </w:r>
      <w:r w:rsidRPr="0089192F">
        <w:rPr>
          <w:rFonts w:cs="Arial"/>
        </w:rPr>
        <w:t xml:space="preserve">hamber of </w:t>
      </w:r>
      <w:r w:rsidR="008863F9">
        <w:rPr>
          <w:rFonts w:cs="Arial"/>
        </w:rPr>
        <w:t>C</w:t>
      </w:r>
      <w:r w:rsidRPr="0089192F">
        <w:rPr>
          <w:rFonts w:cs="Arial"/>
        </w:rPr>
        <w:t xml:space="preserve">ommerce </w:t>
      </w:r>
    </w:p>
    <w:p w14:paraId="3E2B6A89" w14:textId="422B7EE8" w:rsidR="00EB7CBE" w:rsidRPr="0089192F" w:rsidRDefault="00EB7CBE" w:rsidP="00EB7CBE">
      <w:pPr>
        <w:pStyle w:val="ListParagraph"/>
        <w:numPr>
          <w:ilvl w:val="0"/>
          <w:numId w:val="43"/>
        </w:numPr>
        <w:tabs>
          <w:tab w:val="left" w:pos="1800"/>
          <w:tab w:val="left" w:pos="2250"/>
        </w:tabs>
        <w:ind w:right="-396" w:firstLine="720"/>
        <w:outlineLvl w:val="0"/>
        <w:rPr>
          <w:rFonts w:cs="Arial"/>
        </w:rPr>
      </w:pPr>
      <w:r w:rsidRPr="0089192F">
        <w:rPr>
          <w:rFonts w:cs="Arial"/>
        </w:rPr>
        <w:t xml:space="preserve">National business organizations like </w:t>
      </w:r>
      <w:r w:rsidR="00705000">
        <w:rPr>
          <w:rFonts w:cs="Arial"/>
        </w:rPr>
        <w:t xml:space="preserve">the </w:t>
      </w:r>
      <w:r w:rsidR="004B716E">
        <w:rPr>
          <w:rFonts w:cs="Arial"/>
        </w:rPr>
        <w:t>Society of Human Resource Management</w:t>
      </w:r>
    </w:p>
    <w:p w14:paraId="1C52BCD3" w14:textId="77777777" w:rsidR="00194161" w:rsidRDefault="00EB7CBE" w:rsidP="00AF48B2">
      <w:pPr>
        <w:pStyle w:val="ListParagraph"/>
        <w:numPr>
          <w:ilvl w:val="0"/>
          <w:numId w:val="43"/>
        </w:numPr>
        <w:tabs>
          <w:tab w:val="left" w:pos="1800"/>
          <w:tab w:val="left" w:pos="2250"/>
        </w:tabs>
        <w:ind w:left="1800" w:right="-396"/>
        <w:outlineLvl w:val="0"/>
        <w:rPr>
          <w:rFonts w:cs="Arial"/>
        </w:rPr>
      </w:pPr>
      <w:r w:rsidRPr="0089192F">
        <w:rPr>
          <w:rFonts w:cs="Arial"/>
        </w:rPr>
        <w:t>Community organization</w:t>
      </w:r>
      <w:r w:rsidR="008863F9">
        <w:rPr>
          <w:rFonts w:cs="Arial"/>
        </w:rPr>
        <w:t>s</w:t>
      </w:r>
      <w:r w:rsidR="004B716E">
        <w:rPr>
          <w:rFonts w:cs="Arial"/>
        </w:rPr>
        <w:t xml:space="preserve"> like </w:t>
      </w:r>
      <w:r w:rsidR="008863F9">
        <w:rPr>
          <w:rFonts w:cs="Arial"/>
        </w:rPr>
        <w:t>your city’s</w:t>
      </w:r>
      <w:r w:rsidR="00C72658">
        <w:rPr>
          <w:rFonts w:cs="Arial"/>
        </w:rPr>
        <w:t xml:space="preserve"> Business Journal</w:t>
      </w:r>
      <w:r w:rsidR="00AF48B2">
        <w:rPr>
          <w:rFonts w:cs="Arial"/>
        </w:rPr>
        <w:t>, a business networking group,</w:t>
      </w:r>
      <w:r w:rsidR="00C72658">
        <w:rPr>
          <w:rFonts w:cs="Arial"/>
        </w:rPr>
        <w:t xml:space="preserve"> or </w:t>
      </w:r>
      <w:r w:rsidR="004B716E">
        <w:rPr>
          <w:rFonts w:cs="Arial"/>
        </w:rPr>
        <w:t>the local Council on Aging</w:t>
      </w:r>
    </w:p>
    <w:p w14:paraId="62A67BAC" w14:textId="77777777" w:rsidR="00194161" w:rsidRDefault="00194161" w:rsidP="00AF48B2">
      <w:pPr>
        <w:pStyle w:val="ListParagraph"/>
        <w:numPr>
          <w:ilvl w:val="0"/>
          <w:numId w:val="43"/>
        </w:numPr>
        <w:tabs>
          <w:tab w:val="left" w:pos="1800"/>
          <w:tab w:val="left" w:pos="2250"/>
        </w:tabs>
        <w:ind w:left="1800" w:right="-396"/>
        <w:outlineLvl w:val="0"/>
        <w:rPr>
          <w:rFonts w:cs="Arial"/>
        </w:rPr>
      </w:pPr>
      <w:r>
        <w:rPr>
          <w:rFonts w:cs="Arial"/>
        </w:rPr>
        <w:t>Academics or experts on retirement security</w:t>
      </w:r>
    </w:p>
    <w:p w14:paraId="22A2F1FF" w14:textId="5A778602" w:rsidR="00EB7CBE" w:rsidRPr="00575774" w:rsidRDefault="00194161" w:rsidP="00AF48B2">
      <w:pPr>
        <w:pStyle w:val="ListParagraph"/>
        <w:numPr>
          <w:ilvl w:val="0"/>
          <w:numId w:val="43"/>
        </w:numPr>
        <w:tabs>
          <w:tab w:val="left" w:pos="1800"/>
          <w:tab w:val="left" w:pos="2250"/>
        </w:tabs>
        <w:ind w:left="1800" w:right="-396"/>
        <w:outlineLvl w:val="0"/>
        <w:rPr>
          <w:rFonts w:cs="Arial"/>
        </w:rPr>
      </w:pPr>
      <w:r>
        <w:rPr>
          <w:rFonts w:cs="Arial"/>
        </w:rPr>
        <w:t xml:space="preserve">Non-profit organizations </w:t>
      </w:r>
      <w:r w:rsidR="004B716E">
        <w:rPr>
          <w:rFonts w:cs="Arial"/>
        </w:rPr>
        <w:t xml:space="preserve"> </w:t>
      </w:r>
    </w:p>
    <w:p w14:paraId="731021BB" w14:textId="77777777" w:rsidR="00C33BC6" w:rsidRDefault="00C33BC6" w:rsidP="00F63E90">
      <w:pPr>
        <w:pStyle w:val="AnswerList"/>
        <w:numPr>
          <w:ilvl w:val="0"/>
          <w:numId w:val="0"/>
        </w:numPr>
        <w:ind w:left="360"/>
      </w:pPr>
    </w:p>
    <w:p w14:paraId="6F8E1535" w14:textId="3B775A7C" w:rsidR="00194161" w:rsidRDefault="00FB2700" w:rsidP="0014685B">
      <w:pPr>
        <w:pStyle w:val="AnswerList"/>
        <w:numPr>
          <w:ilvl w:val="0"/>
          <w:numId w:val="0"/>
        </w:numPr>
      </w:pPr>
      <w:r>
        <w:t xml:space="preserve">      </w:t>
      </w:r>
      <w:r w:rsidRPr="00413264">
        <w:rPr>
          <w:highlight w:val="cyan"/>
        </w:rPr>
        <w:t>27a</w:t>
      </w:r>
      <w:r>
        <w:t>.</w:t>
      </w:r>
      <w:r w:rsidR="00194161">
        <w:t xml:space="preserve"> Which one has the most credibility</w:t>
      </w:r>
      <w:proofErr w:type="gramStart"/>
      <w:r w:rsidR="00194161">
        <w:t>?</w:t>
      </w:r>
      <w:r>
        <w:t>[</w:t>
      </w:r>
      <w:proofErr w:type="gramEnd"/>
      <w:r>
        <w:t xml:space="preserve">GENERATE LIST BASED ON ANSWERS SELECTED IN Q27] </w:t>
      </w:r>
    </w:p>
    <w:p w14:paraId="304555A8" w14:textId="77777777" w:rsidR="00194161" w:rsidRDefault="00194161" w:rsidP="00F63E90">
      <w:pPr>
        <w:pStyle w:val="AnswerList"/>
        <w:numPr>
          <w:ilvl w:val="0"/>
          <w:numId w:val="0"/>
        </w:numPr>
        <w:ind w:left="360"/>
      </w:pPr>
    </w:p>
    <w:p w14:paraId="38D075D6" w14:textId="77777777" w:rsidR="00194161" w:rsidRDefault="00194161" w:rsidP="00F63E90">
      <w:pPr>
        <w:pStyle w:val="AnswerList"/>
        <w:numPr>
          <w:ilvl w:val="0"/>
          <w:numId w:val="0"/>
        </w:numPr>
        <w:ind w:left="360"/>
      </w:pPr>
    </w:p>
    <w:p w14:paraId="77BE5BA0" w14:textId="1ED58CBF" w:rsidR="0052728E" w:rsidRDefault="00B605BF" w:rsidP="00F63E90">
      <w:pPr>
        <w:pStyle w:val="AnswerList"/>
        <w:numPr>
          <w:ilvl w:val="0"/>
          <w:numId w:val="0"/>
        </w:numPr>
        <w:tabs>
          <w:tab w:val="left" w:pos="630"/>
        </w:tabs>
        <w:ind w:left="360"/>
      </w:pPr>
      <w:r>
        <w:rPr>
          <w:highlight w:val="cyan"/>
        </w:rPr>
        <w:t>2</w:t>
      </w:r>
      <w:r w:rsidR="004C7444">
        <w:rPr>
          <w:highlight w:val="cyan"/>
        </w:rPr>
        <w:t>8</w:t>
      </w:r>
      <w:r w:rsidR="0052728E">
        <w:t xml:space="preserve">. What information about </w:t>
      </w:r>
      <w:proofErr w:type="gramStart"/>
      <w:r w:rsidR="0052728E" w:rsidRPr="00E04ACF">
        <w:rPr>
          <w:i/>
        </w:rPr>
        <w:t>my</w:t>
      </w:r>
      <w:r w:rsidR="0052728E">
        <w:t>RA</w:t>
      </w:r>
      <w:proofErr w:type="gramEnd"/>
      <w:r w:rsidR="0052728E">
        <w:t xml:space="preserve"> would help you in making your decision of whether or not to make it available to your employees?  </w:t>
      </w:r>
      <w:r w:rsidR="00760BAD">
        <w:t>[READ LIST, ALLOW RESPONDENT TO SELECT ALL THAT APPLY]</w:t>
      </w:r>
    </w:p>
    <w:p w14:paraId="16F5231A" w14:textId="51C16761" w:rsidR="0052728E" w:rsidRDefault="0052728E" w:rsidP="00F63E90">
      <w:pPr>
        <w:pStyle w:val="AnswerList"/>
        <w:numPr>
          <w:ilvl w:val="0"/>
          <w:numId w:val="0"/>
        </w:numPr>
        <w:tabs>
          <w:tab w:val="left" w:pos="630"/>
        </w:tabs>
        <w:ind w:left="360"/>
      </w:pPr>
      <w:r>
        <w:tab/>
      </w:r>
      <w:r>
        <w:tab/>
      </w:r>
      <w:r>
        <w:tab/>
        <w:t>1. More information about the product</w:t>
      </w:r>
    </w:p>
    <w:p w14:paraId="071F2B01" w14:textId="783EA2DE" w:rsidR="0052728E" w:rsidRDefault="0052728E" w:rsidP="00F63E90">
      <w:pPr>
        <w:pStyle w:val="AnswerList"/>
        <w:numPr>
          <w:ilvl w:val="0"/>
          <w:numId w:val="0"/>
        </w:numPr>
        <w:tabs>
          <w:tab w:val="left" w:pos="630"/>
        </w:tabs>
        <w:ind w:left="360"/>
      </w:pPr>
      <w:r>
        <w:tab/>
      </w:r>
      <w:r>
        <w:tab/>
      </w:r>
      <w:r>
        <w:tab/>
        <w:t xml:space="preserve">2. More information about </w:t>
      </w:r>
      <w:r w:rsidR="00760BAD">
        <w:t>what the HR function needs to do to support it</w:t>
      </w:r>
    </w:p>
    <w:p w14:paraId="03A7DFEA" w14:textId="07C8C2C3" w:rsidR="0052728E" w:rsidRDefault="0052728E" w:rsidP="00F63E90">
      <w:pPr>
        <w:pStyle w:val="AnswerList"/>
        <w:numPr>
          <w:ilvl w:val="0"/>
          <w:numId w:val="0"/>
        </w:numPr>
        <w:tabs>
          <w:tab w:val="left" w:pos="630"/>
        </w:tabs>
        <w:ind w:left="360"/>
      </w:pPr>
      <w:r>
        <w:tab/>
      </w:r>
      <w:r>
        <w:tab/>
      </w:r>
      <w:r>
        <w:tab/>
        <w:t>3. More information about Treasury’s role</w:t>
      </w:r>
    </w:p>
    <w:p w14:paraId="6FB6A140" w14:textId="15FB10FF" w:rsidR="0052728E" w:rsidRDefault="0052728E" w:rsidP="00F63E90">
      <w:pPr>
        <w:pStyle w:val="AnswerList"/>
        <w:numPr>
          <w:ilvl w:val="0"/>
          <w:numId w:val="0"/>
        </w:numPr>
        <w:tabs>
          <w:tab w:val="left" w:pos="630"/>
        </w:tabs>
        <w:ind w:left="360"/>
      </w:pPr>
      <w:r>
        <w:tab/>
      </w:r>
      <w:r>
        <w:tab/>
      </w:r>
      <w:r>
        <w:tab/>
        <w:t xml:space="preserve">4. Assurances from </w:t>
      </w:r>
      <w:r w:rsidR="00760BAD">
        <w:t>other companies that are currently participating</w:t>
      </w:r>
    </w:p>
    <w:p w14:paraId="5698B24E" w14:textId="24C8CA5D" w:rsidR="006C756D" w:rsidRDefault="006C756D" w:rsidP="006C756D">
      <w:pPr>
        <w:pStyle w:val="AnswerList"/>
        <w:numPr>
          <w:ilvl w:val="0"/>
          <w:numId w:val="0"/>
        </w:numPr>
        <w:tabs>
          <w:tab w:val="left" w:pos="630"/>
        </w:tabs>
        <w:ind w:left="360"/>
      </w:pPr>
      <w:r>
        <w:tab/>
      </w:r>
      <w:r>
        <w:tab/>
      </w:r>
      <w:r>
        <w:tab/>
        <w:t xml:space="preserve">5. A </w:t>
      </w:r>
      <w:r w:rsidR="00EA35B1">
        <w:t>step-by-step</w:t>
      </w:r>
      <w:r>
        <w:t xml:space="preserve"> guide on how to get started</w:t>
      </w:r>
    </w:p>
    <w:p w14:paraId="7506E439" w14:textId="246E5CBD" w:rsidR="006C756D" w:rsidRDefault="006C756D" w:rsidP="006C756D">
      <w:pPr>
        <w:pStyle w:val="AnswerList"/>
        <w:numPr>
          <w:ilvl w:val="0"/>
          <w:numId w:val="0"/>
        </w:numPr>
        <w:tabs>
          <w:tab w:val="left" w:pos="630"/>
        </w:tabs>
        <w:ind w:left="360"/>
      </w:pPr>
      <w:r>
        <w:tab/>
      </w:r>
      <w:r>
        <w:tab/>
      </w:r>
      <w:r>
        <w:tab/>
        <w:t xml:space="preserve">6. A dedicated account representative </w:t>
      </w:r>
    </w:p>
    <w:p w14:paraId="62718980" w14:textId="1A8A7593" w:rsidR="0052728E" w:rsidRDefault="0052728E" w:rsidP="00F63E90">
      <w:pPr>
        <w:pStyle w:val="AnswerList"/>
        <w:numPr>
          <w:ilvl w:val="0"/>
          <w:numId w:val="0"/>
        </w:numPr>
        <w:tabs>
          <w:tab w:val="left" w:pos="630"/>
        </w:tabs>
        <w:ind w:left="360"/>
      </w:pPr>
      <w:r>
        <w:tab/>
      </w:r>
      <w:r>
        <w:tab/>
      </w:r>
      <w:r>
        <w:tab/>
      </w:r>
      <w:r w:rsidR="006C756D">
        <w:t>7</w:t>
      </w:r>
      <w:r>
        <w:t xml:space="preserve">. Other (Please specify) </w:t>
      </w:r>
    </w:p>
    <w:p w14:paraId="5CCE0308" w14:textId="77777777" w:rsidR="0052728E" w:rsidRPr="00B33DD7" w:rsidRDefault="0052728E" w:rsidP="00F63E90">
      <w:pPr>
        <w:pStyle w:val="AnswerList"/>
        <w:numPr>
          <w:ilvl w:val="0"/>
          <w:numId w:val="0"/>
        </w:numPr>
        <w:ind w:left="360"/>
      </w:pPr>
    </w:p>
    <w:p w14:paraId="1FB423F3" w14:textId="7038055D" w:rsidR="00A75C38" w:rsidRDefault="004C7444" w:rsidP="000F7159">
      <w:pPr>
        <w:ind w:left="360"/>
      </w:pPr>
      <w:r>
        <w:t>29</w:t>
      </w:r>
      <w:r w:rsidR="002A0123">
        <w:t xml:space="preserve">. </w:t>
      </w:r>
      <w:r w:rsidR="00A75C38">
        <w:t xml:space="preserve">How would you </w:t>
      </w:r>
      <w:r w:rsidR="00A75C38" w:rsidRPr="002A0123">
        <w:rPr>
          <w:b/>
        </w:rPr>
        <w:t>most prefer</w:t>
      </w:r>
      <w:r w:rsidR="00A75C38">
        <w:t xml:space="preserve"> to learn more about </w:t>
      </w:r>
      <w:proofErr w:type="gramStart"/>
      <w:r w:rsidR="00A75C38" w:rsidRPr="002A0123">
        <w:rPr>
          <w:i/>
          <w:color w:val="17365D" w:themeColor="text2" w:themeShade="BF"/>
        </w:rPr>
        <w:t>my</w:t>
      </w:r>
      <w:r w:rsidR="00A75C38">
        <w:t>RA</w:t>
      </w:r>
      <w:proofErr w:type="gramEnd"/>
      <w:r w:rsidR="00A75C38">
        <w:t>? (READ LIST, SELECT ONE)</w:t>
      </w:r>
    </w:p>
    <w:p w14:paraId="5CD3E888" w14:textId="77777777" w:rsidR="00A75C38" w:rsidRDefault="00A75C38" w:rsidP="002D5AC3">
      <w:pPr>
        <w:pStyle w:val="ListParagraph"/>
        <w:numPr>
          <w:ilvl w:val="1"/>
          <w:numId w:val="34"/>
        </w:numPr>
        <w:tabs>
          <w:tab w:val="left" w:pos="1710"/>
        </w:tabs>
        <w:ind w:firstLine="0"/>
      </w:pPr>
      <w:r>
        <w:lastRenderedPageBreak/>
        <w:t>Via a phone call with a knowledgeable source from the Treasury or their representatives</w:t>
      </w:r>
    </w:p>
    <w:p w14:paraId="6C6ABBC1" w14:textId="55B1BD6B" w:rsidR="00D10EFD" w:rsidRDefault="00A75C38" w:rsidP="00D10EFD">
      <w:pPr>
        <w:pStyle w:val="ListParagraph"/>
        <w:numPr>
          <w:ilvl w:val="1"/>
          <w:numId w:val="34"/>
        </w:numPr>
        <w:tabs>
          <w:tab w:val="left" w:pos="1710"/>
          <w:tab w:val="left" w:pos="1800"/>
        </w:tabs>
        <w:ind w:firstLine="0"/>
      </w:pPr>
      <w:r>
        <w:t>Via a webinar with other employers</w:t>
      </w:r>
    </w:p>
    <w:p w14:paraId="55D5488B" w14:textId="77777777" w:rsidR="00A75C38" w:rsidRDefault="00A75C38" w:rsidP="00D10EFD">
      <w:pPr>
        <w:pStyle w:val="ListParagraph"/>
        <w:numPr>
          <w:ilvl w:val="1"/>
          <w:numId w:val="34"/>
        </w:numPr>
        <w:tabs>
          <w:tab w:val="left" w:pos="1710"/>
          <w:tab w:val="left" w:pos="1800"/>
        </w:tabs>
        <w:ind w:firstLine="0"/>
      </w:pPr>
      <w:r>
        <w:t>By email with a link to a website</w:t>
      </w:r>
    </w:p>
    <w:p w14:paraId="724CE0E6" w14:textId="77777777" w:rsidR="00A75C38" w:rsidRDefault="00A75C38" w:rsidP="002D5AC3">
      <w:pPr>
        <w:pStyle w:val="ListParagraph"/>
        <w:numPr>
          <w:ilvl w:val="1"/>
          <w:numId w:val="34"/>
        </w:numPr>
        <w:tabs>
          <w:tab w:val="left" w:pos="1710"/>
        </w:tabs>
        <w:ind w:firstLine="0"/>
      </w:pPr>
      <w:r>
        <w:t>By email with information attached</w:t>
      </w:r>
    </w:p>
    <w:p w14:paraId="0A5CC0AF" w14:textId="77777777" w:rsidR="00A75C38" w:rsidRDefault="00A75C38" w:rsidP="002D5AC3">
      <w:pPr>
        <w:pStyle w:val="ListParagraph"/>
        <w:numPr>
          <w:ilvl w:val="1"/>
          <w:numId w:val="34"/>
        </w:numPr>
        <w:tabs>
          <w:tab w:val="left" w:pos="1710"/>
        </w:tabs>
        <w:ind w:firstLine="0"/>
      </w:pPr>
      <w:r>
        <w:t>Or some other way (specify _________________)</w:t>
      </w:r>
    </w:p>
    <w:p w14:paraId="2358A70F" w14:textId="77777777" w:rsidR="00A75C38" w:rsidRDefault="00A75C38" w:rsidP="002D5AC3">
      <w:pPr>
        <w:pStyle w:val="ListParagraph"/>
        <w:numPr>
          <w:ilvl w:val="1"/>
          <w:numId w:val="34"/>
        </w:numPr>
        <w:tabs>
          <w:tab w:val="left" w:pos="1710"/>
        </w:tabs>
        <w:ind w:firstLine="0"/>
      </w:pPr>
      <w:r>
        <w:t xml:space="preserve">(DO NOT READ) DON’T KNOW </w:t>
      </w:r>
    </w:p>
    <w:p w14:paraId="1B0DA7BE" w14:textId="77777777" w:rsidR="00A75C38" w:rsidRDefault="00A75C38" w:rsidP="00A75C38"/>
    <w:p w14:paraId="3CE40EA6" w14:textId="77777777" w:rsidR="00D2791C" w:rsidRDefault="00D2791C" w:rsidP="009B28B6">
      <w:pPr>
        <w:ind w:right="-396"/>
        <w:outlineLvl w:val="0"/>
        <w:rPr>
          <w:rFonts w:cs="Arial"/>
          <w:b/>
          <w:sz w:val="24"/>
        </w:rPr>
      </w:pPr>
    </w:p>
    <w:p w14:paraId="1566E655" w14:textId="3032BDD8" w:rsidR="00BF79F9" w:rsidRDefault="00C34A24" w:rsidP="00EC1F5A">
      <w:pPr>
        <w:ind w:left="270" w:right="-396"/>
        <w:outlineLvl w:val="0"/>
        <w:rPr>
          <w:rFonts w:cs="Arial"/>
        </w:rPr>
      </w:pPr>
      <w:r>
        <w:rPr>
          <w:rFonts w:cs="Arial"/>
          <w:highlight w:val="cyan"/>
        </w:rPr>
        <w:t>3</w:t>
      </w:r>
      <w:r w:rsidR="004C7444">
        <w:rPr>
          <w:rFonts w:cs="Arial"/>
          <w:highlight w:val="cyan"/>
        </w:rPr>
        <w:t>0</w:t>
      </w:r>
      <w:r w:rsidR="00C33BC6" w:rsidRPr="00EC1F5A">
        <w:rPr>
          <w:rFonts w:cs="Arial"/>
        </w:rPr>
        <w:t xml:space="preserve">. </w:t>
      </w:r>
      <w:r w:rsidR="00C33BC6">
        <w:rPr>
          <w:rFonts w:cs="Arial"/>
        </w:rPr>
        <w:t xml:space="preserve">What would you need to communicate the benefits of </w:t>
      </w:r>
      <w:proofErr w:type="gramStart"/>
      <w:r w:rsidR="00C33BC6" w:rsidRPr="00EC1F5A">
        <w:rPr>
          <w:rFonts w:cs="Arial"/>
          <w:i/>
        </w:rPr>
        <w:t>my</w:t>
      </w:r>
      <w:r w:rsidR="00C33BC6">
        <w:rPr>
          <w:rFonts w:cs="Arial"/>
        </w:rPr>
        <w:t>RA</w:t>
      </w:r>
      <w:proofErr w:type="gramEnd"/>
      <w:r w:rsidR="00C33BC6">
        <w:rPr>
          <w:rFonts w:cs="Arial"/>
        </w:rPr>
        <w:t xml:space="preserve"> to your employees to encourage them to sign up? </w:t>
      </w:r>
      <w:r w:rsidR="00471A76">
        <w:rPr>
          <w:rFonts w:cs="Arial"/>
        </w:rPr>
        <w:t>[READ LIST, SELECT ALL THAT APPLY, PROBE FOR OTHER RESPONSES]</w:t>
      </w:r>
    </w:p>
    <w:p w14:paraId="341AC84F" w14:textId="71B1F253" w:rsidR="00C33BC6" w:rsidRDefault="00C33BC6" w:rsidP="00EC1F5A">
      <w:pPr>
        <w:ind w:left="270" w:right="-396"/>
        <w:outlineLvl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  <w:t>1. Printed brochures</w:t>
      </w:r>
    </w:p>
    <w:p w14:paraId="7C33FE5B" w14:textId="331DB3F7" w:rsidR="00C33BC6" w:rsidRDefault="00C33BC6" w:rsidP="00EC1F5A">
      <w:pPr>
        <w:ind w:left="270" w:right="-396"/>
        <w:outlineLvl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  <w:t>2. Brochures in electronic format</w:t>
      </w:r>
    </w:p>
    <w:p w14:paraId="2C81D807" w14:textId="77777777" w:rsidR="00D605C4" w:rsidRDefault="00C33BC6" w:rsidP="00D605C4">
      <w:pPr>
        <w:ind w:left="270" w:right="-396"/>
        <w:outlineLvl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  <w:t>3. A website with information about the product</w:t>
      </w:r>
    </w:p>
    <w:p w14:paraId="32DF1462" w14:textId="1BAF08F0" w:rsidR="00C33BC6" w:rsidRDefault="00D605C4" w:rsidP="00D605C4">
      <w:pPr>
        <w:ind w:left="270" w:right="-396"/>
        <w:outlineLvl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  <w:t xml:space="preserve">4. Videos about </w:t>
      </w:r>
      <w:proofErr w:type="gramStart"/>
      <w:r>
        <w:rPr>
          <w:rFonts w:cs="Arial"/>
        </w:rPr>
        <w:t>myRA</w:t>
      </w:r>
      <w:proofErr w:type="gramEnd"/>
      <w:r>
        <w:rPr>
          <w:rFonts w:cs="Arial"/>
        </w:rPr>
        <w:t xml:space="preserve"> benefits and how to sign up</w:t>
      </w:r>
    </w:p>
    <w:p w14:paraId="35D57C4D" w14:textId="7E54CAD2" w:rsidR="00194161" w:rsidRPr="00194161" w:rsidRDefault="00C33BC6" w:rsidP="00194161">
      <w:pPr>
        <w:ind w:left="270" w:right="-396"/>
        <w:outlineLvl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 w:rsidR="00D605C4">
        <w:rPr>
          <w:rFonts w:cs="Arial"/>
        </w:rPr>
        <w:t>5</w:t>
      </w:r>
      <w:r>
        <w:rPr>
          <w:rFonts w:cs="Arial"/>
        </w:rPr>
        <w:t xml:space="preserve">. Posters </w:t>
      </w:r>
    </w:p>
    <w:p w14:paraId="6BEC3EBC" w14:textId="77777777" w:rsidR="00194161" w:rsidRDefault="00C33BC6" w:rsidP="00194161">
      <w:pPr>
        <w:ind w:left="270" w:right="-396"/>
        <w:outlineLvl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 w:rsidR="00D605C4">
        <w:rPr>
          <w:rFonts w:cs="Arial"/>
        </w:rPr>
        <w:t>6</w:t>
      </w:r>
      <w:r>
        <w:rPr>
          <w:rFonts w:cs="Arial"/>
        </w:rPr>
        <w:t xml:space="preserve">. </w:t>
      </w:r>
      <w:r w:rsidR="00194161">
        <w:rPr>
          <w:rFonts w:cs="Arial"/>
        </w:rPr>
        <w:t>In–person presentation</w:t>
      </w:r>
    </w:p>
    <w:p w14:paraId="7C3D0811" w14:textId="3DDEF2AE" w:rsidR="00C33BC6" w:rsidRPr="00EC1F5A" w:rsidRDefault="00194161" w:rsidP="00D758E9">
      <w:pPr>
        <w:ind w:left="1440" w:right="-396"/>
        <w:outlineLvl w:val="0"/>
        <w:rPr>
          <w:rFonts w:cs="Arial"/>
        </w:rPr>
      </w:pPr>
      <w:r>
        <w:rPr>
          <w:rFonts w:cs="Arial"/>
        </w:rPr>
        <w:t xml:space="preserve">7. </w:t>
      </w:r>
      <w:r w:rsidR="00C33BC6">
        <w:rPr>
          <w:rFonts w:cs="Arial"/>
        </w:rPr>
        <w:t xml:space="preserve">Other (Please specify) </w:t>
      </w:r>
    </w:p>
    <w:p w14:paraId="5058328A" w14:textId="77777777" w:rsidR="00A307DC" w:rsidRDefault="00A307DC" w:rsidP="00A307DC">
      <w:pPr>
        <w:ind w:right="-396"/>
        <w:outlineLvl w:val="0"/>
        <w:rPr>
          <w:rFonts w:cs="Arial"/>
        </w:rPr>
      </w:pPr>
    </w:p>
    <w:p w14:paraId="6D665EF8" w14:textId="77777777" w:rsidR="00A307DC" w:rsidRDefault="00A307DC" w:rsidP="00A307DC">
      <w:pPr>
        <w:ind w:right="-396"/>
        <w:outlineLvl w:val="0"/>
        <w:rPr>
          <w:rFonts w:cs="Arial"/>
        </w:rPr>
      </w:pPr>
    </w:p>
    <w:p w14:paraId="0B56412A" w14:textId="25A9CCA1" w:rsidR="00A307DC" w:rsidRDefault="00A307DC" w:rsidP="00A307DC">
      <w:pPr>
        <w:ind w:left="270" w:right="-396" w:hanging="270"/>
        <w:outlineLvl w:val="0"/>
        <w:rPr>
          <w:rFonts w:cs="Arial"/>
        </w:rPr>
      </w:pPr>
      <w:r>
        <w:rPr>
          <w:rFonts w:cs="Arial"/>
        </w:rPr>
        <w:t xml:space="preserve">     </w:t>
      </w:r>
      <w:r w:rsidR="0033369F">
        <w:rPr>
          <w:rFonts w:cs="Arial"/>
          <w:highlight w:val="cyan"/>
        </w:rPr>
        <w:t>3</w:t>
      </w:r>
      <w:r w:rsidR="004C7444">
        <w:rPr>
          <w:rFonts w:cs="Arial"/>
          <w:highlight w:val="cyan"/>
        </w:rPr>
        <w:t>1</w:t>
      </w:r>
      <w:r>
        <w:rPr>
          <w:rFonts w:cs="Arial"/>
        </w:rPr>
        <w:t xml:space="preserve">.  If a participating company were to tell you about their experience with </w:t>
      </w:r>
      <w:proofErr w:type="gramStart"/>
      <w:r w:rsidRPr="00E04ACF">
        <w:rPr>
          <w:rFonts w:cs="Arial"/>
          <w:i/>
        </w:rPr>
        <w:t>my</w:t>
      </w:r>
      <w:r>
        <w:rPr>
          <w:rFonts w:cs="Arial"/>
        </w:rPr>
        <w:t>RA</w:t>
      </w:r>
      <w:proofErr w:type="gramEnd"/>
      <w:r>
        <w:rPr>
          <w:rFonts w:cs="Arial"/>
        </w:rPr>
        <w:t xml:space="preserve"> </w:t>
      </w:r>
      <w:r w:rsidR="00151123">
        <w:rPr>
          <w:rFonts w:cs="Arial"/>
        </w:rPr>
        <w:t xml:space="preserve">which type of company would you </w:t>
      </w:r>
      <w:r w:rsidR="00277AD8">
        <w:rPr>
          <w:rFonts w:cs="Arial"/>
        </w:rPr>
        <w:t>most l</w:t>
      </w:r>
      <w:r w:rsidR="00151123">
        <w:rPr>
          <w:rFonts w:cs="Arial"/>
        </w:rPr>
        <w:t>ike to hear from</w:t>
      </w:r>
      <w:r>
        <w:rPr>
          <w:rFonts w:cs="Arial"/>
        </w:rPr>
        <w:t>…?</w:t>
      </w:r>
      <w:r w:rsidR="00277AD8">
        <w:rPr>
          <w:rFonts w:cs="Arial"/>
        </w:rPr>
        <w:t xml:space="preserve"> </w:t>
      </w:r>
      <w:r w:rsidR="00A65425">
        <w:rPr>
          <w:rFonts w:cs="Arial"/>
        </w:rPr>
        <w:t>SELECT ONE</w:t>
      </w:r>
    </w:p>
    <w:p w14:paraId="4EF26B14" w14:textId="69681F1C" w:rsidR="00A307DC" w:rsidRPr="00EA35B1" w:rsidRDefault="00A307DC" w:rsidP="002D5AC3">
      <w:pPr>
        <w:pStyle w:val="ListParagraph"/>
        <w:numPr>
          <w:ilvl w:val="0"/>
          <w:numId w:val="36"/>
        </w:numPr>
        <w:tabs>
          <w:tab w:val="left" w:pos="1800"/>
        </w:tabs>
        <w:ind w:right="-396" w:firstLine="360"/>
        <w:outlineLvl w:val="0"/>
        <w:rPr>
          <w:rFonts w:cs="Arial"/>
        </w:rPr>
      </w:pPr>
      <w:r w:rsidRPr="00EA35B1">
        <w:rPr>
          <w:rFonts w:cs="Arial"/>
        </w:rPr>
        <w:t>A local family owned business from your own community</w:t>
      </w:r>
    </w:p>
    <w:p w14:paraId="47090B9A" w14:textId="0D2BA214" w:rsidR="00EA35B1" w:rsidRPr="00EA35B1" w:rsidRDefault="00FF3A25" w:rsidP="002D5AC3">
      <w:pPr>
        <w:pStyle w:val="ListParagraph"/>
        <w:numPr>
          <w:ilvl w:val="0"/>
          <w:numId w:val="36"/>
        </w:numPr>
        <w:tabs>
          <w:tab w:val="left" w:pos="1800"/>
        </w:tabs>
        <w:ind w:right="-396" w:firstLine="360"/>
        <w:outlineLvl w:val="0"/>
        <w:rPr>
          <w:rFonts w:cs="Arial"/>
        </w:rPr>
      </w:pPr>
      <w:r w:rsidRPr="00EA35B1">
        <w:rPr>
          <w:rFonts w:cs="Arial"/>
        </w:rPr>
        <w:t>A big company that has a name that everyone recognizes</w:t>
      </w:r>
    </w:p>
    <w:p w14:paraId="6FD6CD7A" w14:textId="2A553F25" w:rsidR="00EA35B1" w:rsidRDefault="00FF3A25" w:rsidP="002D5AC3">
      <w:pPr>
        <w:pStyle w:val="ListParagraph"/>
        <w:numPr>
          <w:ilvl w:val="0"/>
          <w:numId w:val="36"/>
        </w:numPr>
        <w:tabs>
          <w:tab w:val="left" w:pos="1800"/>
        </w:tabs>
        <w:ind w:right="-396" w:firstLine="360"/>
        <w:outlineLvl w:val="0"/>
      </w:pPr>
      <w:r w:rsidRPr="00EA35B1">
        <w:rPr>
          <w:rFonts w:cs="Arial"/>
        </w:rPr>
        <w:t xml:space="preserve">A company </w:t>
      </w:r>
      <w:r w:rsidR="0079421A" w:rsidRPr="00EA35B1">
        <w:rPr>
          <w:rFonts w:cs="Arial"/>
        </w:rPr>
        <w:t>that’s in the same business as</w:t>
      </w:r>
      <w:r w:rsidRPr="00EA35B1">
        <w:rPr>
          <w:rFonts w:cs="Arial"/>
        </w:rPr>
        <w:t xml:space="preserve"> your own</w:t>
      </w:r>
    </w:p>
    <w:p w14:paraId="2C35DF0B" w14:textId="725A07DF" w:rsidR="0079421A" w:rsidRPr="00EA35B1" w:rsidRDefault="0079421A" w:rsidP="002D5AC3">
      <w:pPr>
        <w:pStyle w:val="ListParagraph"/>
        <w:numPr>
          <w:ilvl w:val="0"/>
          <w:numId w:val="36"/>
        </w:numPr>
        <w:tabs>
          <w:tab w:val="left" w:pos="1800"/>
        </w:tabs>
        <w:ind w:right="-396" w:firstLine="360"/>
        <w:outlineLvl w:val="0"/>
        <w:rPr>
          <w:rFonts w:cs="Arial"/>
        </w:rPr>
      </w:pPr>
      <w:r w:rsidRPr="00EA35B1">
        <w:rPr>
          <w:rFonts w:cs="Arial"/>
        </w:rPr>
        <w:t>A company that’s about the same size as yours</w:t>
      </w:r>
    </w:p>
    <w:p w14:paraId="31DC7AA6" w14:textId="02ECE07D" w:rsidR="0079421A" w:rsidRPr="00EA35B1" w:rsidRDefault="0079421A" w:rsidP="002D5AC3">
      <w:pPr>
        <w:pStyle w:val="ListParagraph"/>
        <w:numPr>
          <w:ilvl w:val="0"/>
          <w:numId w:val="36"/>
        </w:numPr>
        <w:tabs>
          <w:tab w:val="left" w:pos="1800"/>
        </w:tabs>
        <w:ind w:right="-396" w:firstLine="360"/>
        <w:outlineLvl w:val="0"/>
        <w:rPr>
          <w:rFonts w:cs="Arial"/>
        </w:rPr>
      </w:pPr>
      <w:r w:rsidRPr="00EA35B1">
        <w:rPr>
          <w:rFonts w:cs="Arial"/>
        </w:rPr>
        <w:t>A company that has the same types of employees as yours</w:t>
      </w:r>
    </w:p>
    <w:p w14:paraId="1412DD56" w14:textId="77777777" w:rsidR="00D2791C" w:rsidRDefault="00D2791C" w:rsidP="009B28B6">
      <w:pPr>
        <w:ind w:right="-396"/>
        <w:outlineLvl w:val="0"/>
        <w:rPr>
          <w:rFonts w:cs="Arial"/>
          <w:b/>
          <w:sz w:val="24"/>
        </w:rPr>
      </w:pPr>
    </w:p>
    <w:p w14:paraId="0CFB4B19" w14:textId="3927BE61" w:rsidR="00C37D9C" w:rsidRPr="00EB58D6" w:rsidRDefault="00C37D9C" w:rsidP="009B28B6">
      <w:pPr>
        <w:ind w:right="-396"/>
        <w:outlineLvl w:val="0"/>
        <w:rPr>
          <w:rFonts w:cs="Arial"/>
          <w:sz w:val="22"/>
        </w:rPr>
      </w:pPr>
      <w:r w:rsidRPr="00EB58D6">
        <w:rPr>
          <w:rFonts w:cs="Arial"/>
          <w:sz w:val="22"/>
        </w:rPr>
        <w:t>OPEN END</w:t>
      </w:r>
    </w:p>
    <w:p w14:paraId="09FC0607" w14:textId="5093FA8F" w:rsidR="00C37D9C" w:rsidRDefault="00C34A24" w:rsidP="00C37D9C">
      <w:pPr>
        <w:pStyle w:val="AnswerList"/>
        <w:numPr>
          <w:ilvl w:val="0"/>
          <w:numId w:val="0"/>
        </w:numPr>
        <w:ind w:left="720" w:hanging="360"/>
      </w:pPr>
      <w:r w:rsidRPr="00EB58D6">
        <w:rPr>
          <w:sz w:val="22"/>
          <w:highlight w:val="cyan"/>
        </w:rPr>
        <w:t>3</w:t>
      </w:r>
      <w:r w:rsidR="004C7444">
        <w:rPr>
          <w:sz w:val="22"/>
          <w:highlight w:val="cyan"/>
        </w:rPr>
        <w:t>2</w:t>
      </w:r>
      <w:r w:rsidR="00C37D9C" w:rsidRPr="00EB58D6">
        <w:rPr>
          <w:sz w:val="22"/>
          <w:highlight w:val="cyan"/>
        </w:rPr>
        <w:t>.</w:t>
      </w:r>
      <w:r w:rsidR="00C37D9C" w:rsidRPr="00EB58D6">
        <w:rPr>
          <w:sz w:val="22"/>
        </w:rPr>
        <w:t xml:space="preserve"> </w:t>
      </w:r>
      <w:r w:rsidR="003F4DE2">
        <w:rPr>
          <w:sz w:val="22"/>
        </w:rPr>
        <w:t>Next, I’m going to read you the beginning of a sentence and ask you to f</w:t>
      </w:r>
      <w:r w:rsidR="00C37D9C">
        <w:rPr>
          <w:sz w:val="22"/>
        </w:rPr>
        <w:t>ill in the blank. “</w:t>
      </w:r>
      <w:r w:rsidR="003F4DE2">
        <w:rPr>
          <w:sz w:val="22"/>
        </w:rPr>
        <w:t xml:space="preserve">People in my company are not going to </w:t>
      </w:r>
      <w:r w:rsidR="00C37D9C">
        <w:rPr>
          <w:sz w:val="22"/>
        </w:rPr>
        <w:t xml:space="preserve">sign up </w:t>
      </w:r>
      <w:r w:rsidR="000B269E">
        <w:rPr>
          <w:sz w:val="22"/>
        </w:rPr>
        <w:t xml:space="preserve">for </w:t>
      </w:r>
      <w:r w:rsidR="000B269E" w:rsidRPr="00EB58D6">
        <w:rPr>
          <w:i/>
          <w:sz w:val="22"/>
        </w:rPr>
        <w:t>my</w:t>
      </w:r>
      <w:r w:rsidR="000B269E">
        <w:rPr>
          <w:sz w:val="22"/>
        </w:rPr>
        <w:t xml:space="preserve">RA </w:t>
      </w:r>
      <w:r w:rsidR="00C37D9C">
        <w:rPr>
          <w:sz w:val="22"/>
        </w:rPr>
        <w:t>unless …”</w:t>
      </w:r>
      <w:r w:rsidR="00C37D9C" w:rsidRPr="00C37D9C">
        <w:t xml:space="preserve"> </w:t>
      </w:r>
      <w:r w:rsidR="00C37D9C">
        <w:t>INTERVIEWER PROBE AND CLARIFY</w:t>
      </w:r>
      <w:r w:rsidR="00B40E2B">
        <w:t>; IF NEEDED ASK “What are the most critical elements of getting employees in your company to sign up for myRA?”</w:t>
      </w:r>
      <w:r w:rsidR="00C37D9C">
        <w:t>]</w:t>
      </w:r>
    </w:p>
    <w:p w14:paraId="247FF5AA" w14:textId="77777777" w:rsidR="00C37D9C" w:rsidRDefault="00C37D9C" w:rsidP="00C37D9C">
      <w:pPr>
        <w:pStyle w:val="AnswerList"/>
        <w:numPr>
          <w:ilvl w:val="0"/>
          <w:numId w:val="0"/>
        </w:numPr>
      </w:pPr>
    </w:p>
    <w:p w14:paraId="5C003A4C" w14:textId="1BCCA44E" w:rsidR="00C37D9C" w:rsidRDefault="00C37D9C" w:rsidP="00C37D9C">
      <w:pPr>
        <w:pStyle w:val="AnswerList"/>
        <w:numPr>
          <w:ilvl w:val="0"/>
          <w:numId w:val="0"/>
        </w:numPr>
        <w:ind w:left="1800" w:hanging="360"/>
      </w:pPr>
      <w:r>
        <w:t xml:space="preserve">[TYPE </w:t>
      </w:r>
      <w:r w:rsidR="00D758E9">
        <w:t>RESPONSE</w:t>
      </w:r>
      <w:r>
        <w:t xml:space="preserve">] </w:t>
      </w:r>
    </w:p>
    <w:p w14:paraId="32C1D65A" w14:textId="1910F23B" w:rsidR="00D2791C" w:rsidRDefault="00D2791C" w:rsidP="0089192F">
      <w:pPr>
        <w:tabs>
          <w:tab w:val="left" w:pos="2250"/>
        </w:tabs>
        <w:ind w:right="-396"/>
        <w:outlineLvl w:val="0"/>
        <w:rPr>
          <w:rFonts w:cs="Arial"/>
          <w:sz w:val="22"/>
        </w:rPr>
      </w:pPr>
    </w:p>
    <w:p w14:paraId="70DD1EAA" w14:textId="77777777" w:rsidR="00066FFB" w:rsidRDefault="00066FFB" w:rsidP="009B28B6">
      <w:pPr>
        <w:ind w:right="-396"/>
        <w:outlineLvl w:val="0"/>
        <w:rPr>
          <w:rFonts w:cs="Arial"/>
          <w:b/>
          <w:sz w:val="24"/>
        </w:rPr>
      </w:pPr>
    </w:p>
    <w:p w14:paraId="1A5A4CB7" w14:textId="62DFE32A" w:rsidR="00554770" w:rsidRDefault="00554770" w:rsidP="009B28B6">
      <w:pPr>
        <w:ind w:right="-396"/>
        <w:outlineLvl w:val="0"/>
        <w:rPr>
          <w:rFonts w:cs="Arial"/>
          <w:b/>
          <w:sz w:val="24"/>
        </w:rPr>
      </w:pPr>
      <w:r>
        <w:rPr>
          <w:rFonts w:cs="Arial"/>
          <w:b/>
          <w:sz w:val="24"/>
        </w:rPr>
        <w:t>SECTION 7: Product Variations</w:t>
      </w:r>
      <w:r w:rsidR="000A2623">
        <w:rPr>
          <w:rFonts w:cs="Arial"/>
          <w:b/>
          <w:sz w:val="24"/>
        </w:rPr>
        <w:t xml:space="preserve"> </w:t>
      </w:r>
      <w:r w:rsidR="000A2623" w:rsidRPr="005B3A6B">
        <w:rPr>
          <w:rFonts w:cs="Arial"/>
          <w:b/>
          <w:sz w:val="24"/>
          <w:highlight w:val="cyan"/>
        </w:rPr>
        <w:t>(NEW SECTION)</w:t>
      </w:r>
    </w:p>
    <w:p w14:paraId="3132B1EB" w14:textId="77777777" w:rsidR="00992A33" w:rsidRDefault="00992A33" w:rsidP="009B28B6">
      <w:pPr>
        <w:ind w:right="-396"/>
        <w:outlineLvl w:val="0"/>
        <w:rPr>
          <w:b/>
        </w:rPr>
      </w:pPr>
    </w:p>
    <w:p w14:paraId="00E047D0" w14:textId="05050B3A" w:rsidR="00992A33" w:rsidRPr="00F8605F" w:rsidRDefault="00992A33" w:rsidP="009B28B6">
      <w:pPr>
        <w:ind w:right="-396"/>
        <w:outlineLvl w:val="0"/>
        <w:rPr>
          <w:rFonts w:cs="Arial"/>
          <w:sz w:val="22"/>
        </w:rPr>
      </w:pPr>
      <w:r>
        <w:t xml:space="preserve">Now, I would like to ask for you to think about ways that </w:t>
      </w:r>
      <w:proofErr w:type="gramStart"/>
      <w:r w:rsidRPr="00F8605F">
        <w:rPr>
          <w:i/>
        </w:rPr>
        <w:t>my</w:t>
      </w:r>
      <w:r>
        <w:t>RA</w:t>
      </w:r>
      <w:proofErr w:type="gramEnd"/>
      <w:r>
        <w:t xml:space="preserve"> might be improved in the future.  I am going to present a few ideas that Treasury </w:t>
      </w:r>
      <w:r w:rsidRPr="00F8605F">
        <w:rPr>
          <w:b/>
        </w:rPr>
        <w:t>might consider</w:t>
      </w:r>
      <w:r>
        <w:t xml:space="preserve"> developing as option for </w:t>
      </w:r>
      <w:proofErr w:type="gramStart"/>
      <w:r w:rsidRPr="007F0FEB">
        <w:rPr>
          <w:i/>
        </w:rPr>
        <w:t>my</w:t>
      </w:r>
      <w:r>
        <w:t xml:space="preserve">RA </w:t>
      </w:r>
      <w:r w:rsidR="00471A76">
        <w:t>.</w:t>
      </w:r>
      <w:proofErr w:type="gramEnd"/>
      <w:r w:rsidR="006C6FA3">
        <w:t xml:space="preserve"> These are not currently available.</w:t>
      </w:r>
      <w:r w:rsidR="00471A76">
        <w:t xml:space="preserve"> Please</w:t>
      </w:r>
      <w:r w:rsidR="00CD28DE">
        <w:t xml:space="preserve"> tell me if </w:t>
      </w:r>
      <w:r w:rsidR="00471A76">
        <w:t xml:space="preserve">each one </w:t>
      </w:r>
      <w:r w:rsidR="00444F34">
        <w:t xml:space="preserve">has no impact on your interest, </w:t>
      </w:r>
      <w:r w:rsidR="00471A76">
        <w:t>makes</w:t>
      </w:r>
      <w:r w:rsidR="00CD28DE">
        <w:t xml:space="preserve"> you a little more interested,</w:t>
      </w:r>
      <w:r w:rsidR="00444F34">
        <w:t xml:space="preserve"> or makes you</w:t>
      </w:r>
      <w:r w:rsidR="00CD28DE">
        <w:t xml:space="preserve"> much more interested in making </w:t>
      </w:r>
      <w:r w:rsidR="00CD28DE" w:rsidRPr="00A41ACC">
        <w:rPr>
          <w:i/>
        </w:rPr>
        <w:t>my</w:t>
      </w:r>
      <w:r w:rsidR="00CD28DE">
        <w:t>RA available to your employees</w:t>
      </w:r>
      <w:r w:rsidR="00471A76">
        <w:t>.</w:t>
      </w:r>
    </w:p>
    <w:p w14:paraId="099BF952" w14:textId="77777777" w:rsidR="00992A33" w:rsidRDefault="00992A33" w:rsidP="00F8605F">
      <w:pPr>
        <w:spacing w:after="0" w:line="240" w:lineRule="auto"/>
        <w:ind w:left="720"/>
      </w:pPr>
    </w:p>
    <w:p w14:paraId="02F21F08" w14:textId="77777777" w:rsidR="001157DC" w:rsidRDefault="001157DC" w:rsidP="00F8605F">
      <w:pPr>
        <w:spacing w:after="0" w:line="240" w:lineRule="auto"/>
        <w:ind w:left="720"/>
      </w:pPr>
    </w:p>
    <w:p w14:paraId="78AEA6D7" w14:textId="14949D15" w:rsidR="00066FFB" w:rsidRDefault="00F47874" w:rsidP="009B28B6">
      <w:pPr>
        <w:ind w:right="-396"/>
        <w:outlineLvl w:val="0"/>
        <w:rPr>
          <w:rFonts w:cs="Arial"/>
          <w:b/>
          <w:sz w:val="24"/>
        </w:rPr>
      </w:pPr>
      <w:r>
        <w:rPr>
          <w:highlight w:val="cyan"/>
        </w:rPr>
        <w:t>3</w:t>
      </w:r>
      <w:r w:rsidR="004C7444">
        <w:rPr>
          <w:highlight w:val="cyan"/>
        </w:rPr>
        <w:t>3</w:t>
      </w:r>
      <w:r w:rsidR="00F8605F" w:rsidRPr="00155FA0">
        <w:rPr>
          <w:highlight w:val="cyan"/>
        </w:rPr>
        <w:t>.</w:t>
      </w:r>
      <w:r w:rsidR="00F02CC9" w:rsidDel="00F02CC9">
        <w:t xml:space="preserve"> </w:t>
      </w:r>
    </w:p>
    <w:p w14:paraId="178387CB" w14:textId="77777777" w:rsidR="00F02CC9" w:rsidRDefault="00F02CC9" w:rsidP="00F02CC9">
      <w:pPr>
        <w:spacing w:after="0" w:line="240" w:lineRule="auto"/>
        <w:ind w:left="720"/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790"/>
        <w:gridCol w:w="1098"/>
        <w:gridCol w:w="1170"/>
        <w:gridCol w:w="1260"/>
        <w:gridCol w:w="900"/>
      </w:tblGrid>
      <w:tr w:rsidR="00F02CC9" w:rsidRPr="00BE47A1" w14:paraId="1E69B708" w14:textId="77777777" w:rsidTr="00391327">
        <w:trPr>
          <w:jc w:val="center"/>
        </w:trPr>
        <w:tc>
          <w:tcPr>
            <w:tcW w:w="2790" w:type="dxa"/>
          </w:tcPr>
          <w:p w14:paraId="2BFD47F8" w14:textId="77777777" w:rsidR="00F02CC9" w:rsidRPr="00BE47A1" w:rsidRDefault="00F02CC9" w:rsidP="00391327">
            <w:pPr>
              <w:rPr>
                <w:b/>
              </w:rPr>
            </w:pPr>
            <w:r>
              <w:rPr>
                <w:b/>
              </w:rPr>
              <w:t xml:space="preserve">RANDOMIZE </w:t>
            </w:r>
          </w:p>
        </w:tc>
        <w:tc>
          <w:tcPr>
            <w:tcW w:w="1098" w:type="dxa"/>
          </w:tcPr>
          <w:p w14:paraId="2EBECB0A" w14:textId="77777777" w:rsidR="00F02CC9" w:rsidRDefault="00F02CC9" w:rsidP="00391327">
            <w:pPr>
              <w:jc w:val="center"/>
            </w:pPr>
            <w:r w:rsidRPr="00A41ACC">
              <w:t>No impact</w:t>
            </w:r>
          </w:p>
          <w:p w14:paraId="687FFF38" w14:textId="77777777" w:rsidR="00F02CC9" w:rsidRPr="00A41ACC" w:rsidRDefault="00F02CC9" w:rsidP="00391327">
            <w:pPr>
              <w:jc w:val="center"/>
            </w:pPr>
            <w:r>
              <w:t>1</w:t>
            </w:r>
          </w:p>
        </w:tc>
        <w:tc>
          <w:tcPr>
            <w:tcW w:w="1170" w:type="dxa"/>
          </w:tcPr>
          <w:p w14:paraId="116EF737" w14:textId="77777777" w:rsidR="00F02CC9" w:rsidRDefault="00F02CC9" w:rsidP="00391327">
            <w:pPr>
              <w:jc w:val="center"/>
            </w:pPr>
            <w:r w:rsidRPr="009C5A14">
              <w:t>A little more interested</w:t>
            </w:r>
          </w:p>
          <w:p w14:paraId="690EB3B9" w14:textId="77777777" w:rsidR="00F02CC9" w:rsidRPr="009C5A14" w:rsidRDefault="00F02CC9" w:rsidP="00391327">
            <w:pPr>
              <w:jc w:val="center"/>
            </w:pPr>
            <w:r>
              <w:lastRenderedPageBreak/>
              <w:t>2</w:t>
            </w:r>
          </w:p>
        </w:tc>
        <w:tc>
          <w:tcPr>
            <w:tcW w:w="1260" w:type="dxa"/>
          </w:tcPr>
          <w:p w14:paraId="7411A9A1" w14:textId="77777777" w:rsidR="00F02CC9" w:rsidRDefault="00F02CC9" w:rsidP="00391327">
            <w:pPr>
              <w:jc w:val="center"/>
            </w:pPr>
            <w:r w:rsidRPr="009B6A65">
              <w:lastRenderedPageBreak/>
              <w:t>Much more intere</w:t>
            </w:r>
            <w:r w:rsidRPr="009C5A14">
              <w:t>sted</w:t>
            </w:r>
          </w:p>
          <w:p w14:paraId="64A57521" w14:textId="77777777" w:rsidR="00F02CC9" w:rsidRPr="009C5A14" w:rsidRDefault="00F02CC9" w:rsidP="00391327">
            <w:pPr>
              <w:jc w:val="center"/>
            </w:pPr>
            <w:r>
              <w:t>3</w:t>
            </w:r>
          </w:p>
        </w:tc>
        <w:tc>
          <w:tcPr>
            <w:tcW w:w="900" w:type="dxa"/>
          </w:tcPr>
          <w:p w14:paraId="3A8B65B4" w14:textId="77777777" w:rsidR="00F02CC9" w:rsidRDefault="00F02CC9" w:rsidP="00391327">
            <w:pPr>
              <w:jc w:val="center"/>
            </w:pPr>
            <w:r w:rsidRPr="009B6A65">
              <w:t>DON’T KNOW</w:t>
            </w:r>
          </w:p>
          <w:p w14:paraId="10C987C1" w14:textId="77777777" w:rsidR="00F02CC9" w:rsidRPr="009C5A14" w:rsidRDefault="00F02CC9" w:rsidP="00391327">
            <w:pPr>
              <w:jc w:val="center"/>
            </w:pPr>
            <w:r>
              <w:t>4</w:t>
            </w:r>
          </w:p>
        </w:tc>
      </w:tr>
      <w:tr w:rsidR="00F02CC9" w14:paraId="60B41F25" w14:textId="77777777" w:rsidTr="00391327">
        <w:trPr>
          <w:jc w:val="center"/>
        </w:trPr>
        <w:tc>
          <w:tcPr>
            <w:tcW w:w="2790" w:type="dxa"/>
          </w:tcPr>
          <w:p w14:paraId="2182866F" w14:textId="09D0807D" w:rsidR="00F02CC9" w:rsidRPr="00155FA0" w:rsidRDefault="008F4315" w:rsidP="00EB58D6">
            <w:pPr>
              <w:pStyle w:val="NCBodycopy"/>
              <w:numPr>
                <w:ilvl w:val="0"/>
                <w:numId w:val="0"/>
              </w:numPr>
              <w:tabs>
                <w:tab w:val="left" w:pos="270"/>
              </w:tabs>
              <w:spacing w:before="0" w:after="0"/>
              <w:ind w:left="270" w:hanging="270"/>
            </w:pPr>
            <w:r>
              <w:lastRenderedPageBreak/>
              <w:t xml:space="preserve">a. </w:t>
            </w:r>
            <w:r w:rsidR="00F02CC9">
              <w:t>A</w:t>
            </w:r>
            <w:r w:rsidR="00F7394E">
              <w:t xml:space="preserve"> </w:t>
            </w:r>
            <w:r w:rsidR="00F02CC9">
              <w:t>provision that</w:t>
            </w:r>
            <w:r w:rsidR="00F02CC9" w:rsidRPr="00155FA0">
              <w:t xml:space="preserve"> allows </w:t>
            </w:r>
            <w:r w:rsidR="00F02CC9">
              <w:t xml:space="preserve">an employee’s </w:t>
            </w:r>
            <w:r w:rsidR="00F02CC9">
              <w:rPr>
                <w:i/>
              </w:rPr>
              <w:t>my</w:t>
            </w:r>
            <w:r w:rsidR="00F02CC9">
              <w:t>RA account</w:t>
            </w:r>
            <w:r w:rsidR="00F02CC9" w:rsidRPr="00155FA0">
              <w:t xml:space="preserve"> to be rolled into a 401k</w:t>
            </w:r>
            <w:r w:rsidR="00F02CC9">
              <w:t xml:space="preserve"> or similar retirement plan once that employee becomes eligible to participate </w:t>
            </w:r>
          </w:p>
        </w:tc>
        <w:tc>
          <w:tcPr>
            <w:tcW w:w="1098" w:type="dxa"/>
          </w:tcPr>
          <w:p w14:paraId="276C2692" w14:textId="77777777" w:rsidR="00F02CC9" w:rsidRDefault="00F02CC9" w:rsidP="00391327"/>
        </w:tc>
        <w:tc>
          <w:tcPr>
            <w:tcW w:w="1170" w:type="dxa"/>
          </w:tcPr>
          <w:p w14:paraId="7B106522" w14:textId="77777777" w:rsidR="00F02CC9" w:rsidRDefault="00F02CC9" w:rsidP="00391327"/>
        </w:tc>
        <w:tc>
          <w:tcPr>
            <w:tcW w:w="1260" w:type="dxa"/>
          </w:tcPr>
          <w:p w14:paraId="3F04CF19" w14:textId="77777777" w:rsidR="00F02CC9" w:rsidRDefault="00F02CC9" w:rsidP="00391327"/>
        </w:tc>
        <w:tc>
          <w:tcPr>
            <w:tcW w:w="900" w:type="dxa"/>
          </w:tcPr>
          <w:p w14:paraId="3689D4C3" w14:textId="77777777" w:rsidR="00F02CC9" w:rsidRDefault="00F02CC9" w:rsidP="00391327"/>
        </w:tc>
      </w:tr>
      <w:tr w:rsidR="00F02CC9" w14:paraId="3AFE112C" w14:textId="77777777" w:rsidTr="00391327">
        <w:trPr>
          <w:jc w:val="center"/>
        </w:trPr>
        <w:tc>
          <w:tcPr>
            <w:tcW w:w="2790" w:type="dxa"/>
          </w:tcPr>
          <w:p w14:paraId="791BB444" w14:textId="44148219" w:rsidR="00F02CC9" w:rsidRPr="00155FA0" w:rsidRDefault="008F4315" w:rsidP="00EB58D6">
            <w:pPr>
              <w:pStyle w:val="NCBodycopy"/>
              <w:numPr>
                <w:ilvl w:val="0"/>
                <w:numId w:val="0"/>
              </w:numPr>
              <w:spacing w:before="0" w:after="0"/>
              <w:ind w:left="180" w:hanging="180"/>
            </w:pPr>
            <w:r>
              <w:t xml:space="preserve">b. </w:t>
            </w:r>
            <w:r w:rsidR="00F02CC9">
              <w:t>A</w:t>
            </w:r>
            <w:r w:rsidR="00F7394E">
              <w:t xml:space="preserve"> </w:t>
            </w:r>
            <w:r w:rsidR="00F02CC9">
              <w:t xml:space="preserve">provision that allows an </w:t>
            </w:r>
            <w:r w:rsidR="00F02CC9" w:rsidRPr="00155FA0">
              <w:t>employee</w:t>
            </w:r>
            <w:r w:rsidR="00F02CC9">
              <w:t xml:space="preserve"> with a small </w:t>
            </w:r>
            <w:r w:rsidR="00471A76">
              <w:t>401k</w:t>
            </w:r>
            <w:r w:rsidR="006721A2">
              <w:t xml:space="preserve"> or other </w:t>
            </w:r>
            <w:r w:rsidR="00F02CC9">
              <w:t xml:space="preserve">retirement plan balance to </w:t>
            </w:r>
            <w:r w:rsidR="00F02CC9" w:rsidRPr="00155FA0">
              <w:t xml:space="preserve">roll </w:t>
            </w:r>
            <w:r w:rsidR="00F02CC9">
              <w:t>that into a</w:t>
            </w:r>
            <w:r w:rsidR="00F02CC9" w:rsidRPr="00155FA0">
              <w:t xml:space="preserve"> </w:t>
            </w:r>
            <w:r w:rsidR="00F02CC9" w:rsidRPr="00155FA0">
              <w:rPr>
                <w:i/>
              </w:rPr>
              <w:t>my</w:t>
            </w:r>
            <w:r w:rsidR="00F02CC9" w:rsidRPr="00155FA0">
              <w:t>RA</w:t>
            </w:r>
            <w:r w:rsidR="00F02CC9">
              <w:t xml:space="preserve"> account if they leave the company</w:t>
            </w:r>
            <w:r w:rsidR="00F02CC9" w:rsidRPr="00155FA0">
              <w:t xml:space="preserve"> </w:t>
            </w:r>
          </w:p>
        </w:tc>
        <w:tc>
          <w:tcPr>
            <w:tcW w:w="1098" w:type="dxa"/>
          </w:tcPr>
          <w:p w14:paraId="36DF8F23" w14:textId="77777777" w:rsidR="00F02CC9" w:rsidRDefault="00F02CC9" w:rsidP="00391327"/>
        </w:tc>
        <w:tc>
          <w:tcPr>
            <w:tcW w:w="1170" w:type="dxa"/>
          </w:tcPr>
          <w:p w14:paraId="39830410" w14:textId="77777777" w:rsidR="00F02CC9" w:rsidRDefault="00F02CC9" w:rsidP="00391327"/>
        </w:tc>
        <w:tc>
          <w:tcPr>
            <w:tcW w:w="1260" w:type="dxa"/>
          </w:tcPr>
          <w:p w14:paraId="723FA530" w14:textId="77777777" w:rsidR="00F02CC9" w:rsidRDefault="00F02CC9" w:rsidP="00391327"/>
        </w:tc>
        <w:tc>
          <w:tcPr>
            <w:tcW w:w="900" w:type="dxa"/>
          </w:tcPr>
          <w:p w14:paraId="0EB1184E" w14:textId="77777777" w:rsidR="00F02CC9" w:rsidRDefault="00F02CC9" w:rsidP="00391327"/>
        </w:tc>
      </w:tr>
      <w:tr w:rsidR="00F02CC9" w14:paraId="52CA29A0" w14:textId="77777777" w:rsidTr="00391327">
        <w:trPr>
          <w:jc w:val="center"/>
        </w:trPr>
        <w:tc>
          <w:tcPr>
            <w:tcW w:w="2790" w:type="dxa"/>
          </w:tcPr>
          <w:p w14:paraId="3FE59E99" w14:textId="235E2AC4" w:rsidR="00F02CC9" w:rsidRPr="00155FA0" w:rsidRDefault="008F4315" w:rsidP="00EB58D6">
            <w:pPr>
              <w:pStyle w:val="NCBodycopy"/>
              <w:numPr>
                <w:ilvl w:val="0"/>
                <w:numId w:val="0"/>
              </w:numPr>
              <w:spacing w:before="0" w:after="0"/>
              <w:ind w:left="270" w:hanging="180"/>
            </w:pPr>
            <w:r>
              <w:t xml:space="preserve">c. </w:t>
            </w:r>
            <w:r w:rsidR="006721A2">
              <w:t>A</w:t>
            </w:r>
            <w:r w:rsidR="00F02CC9">
              <w:t xml:space="preserve"> </w:t>
            </w:r>
            <w:r w:rsidR="00F02CC9" w:rsidRPr="00155FA0">
              <w:t xml:space="preserve">financial education </w:t>
            </w:r>
            <w:r w:rsidR="00F02CC9">
              <w:t xml:space="preserve">module </w:t>
            </w:r>
            <w:r w:rsidR="006721A2">
              <w:t xml:space="preserve">included </w:t>
            </w:r>
            <w:r w:rsidR="00C409DE">
              <w:t>with</w:t>
            </w:r>
            <w:r w:rsidR="00F02CC9">
              <w:t xml:space="preserve"> the </w:t>
            </w:r>
            <w:r w:rsidR="00F02CC9">
              <w:rPr>
                <w:i/>
              </w:rPr>
              <w:t>my</w:t>
            </w:r>
            <w:r w:rsidR="00F02CC9">
              <w:t xml:space="preserve">RA product </w:t>
            </w:r>
          </w:p>
        </w:tc>
        <w:tc>
          <w:tcPr>
            <w:tcW w:w="1098" w:type="dxa"/>
          </w:tcPr>
          <w:p w14:paraId="670236B6" w14:textId="77777777" w:rsidR="00F02CC9" w:rsidRDefault="00F02CC9" w:rsidP="00391327"/>
        </w:tc>
        <w:tc>
          <w:tcPr>
            <w:tcW w:w="1170" w:type="dxa"/>
          </w:tcPr>
          <w:p w14:paraId="5AF9C9DE" w14:textId="77777777" w:rsidR="00F02CC9" w:rsidRDefault="00F02CC9" w:rsidP="00391327"/>
        </w:tc>
        <w:tc>
          <w:tcPr>
            <w:tcW w:w="1260" w:type="dxa"/>
          </w:tcPr>
          <w:p w14:paraId="3BC23D1D" w14:textId="77777777" w:rsidR="00F02CC9" w:rsidRDefault="00F02CC9" w:rsidP="00391327"/>
        </w:tc>
        <w:tc>
          <w:tcPr>
            <w:tcW w:w="900" w:type="dxa"/>
          </w:tcPr>
          <w:p w14:paraId="25AF57DB" w14:textId="77777777" w:rsidR="00F02CC9" w:rsidRDefault="00F02CC9" w:rsidP="00391327"/>
        </w:tc>
      </w:tr>
      <w:tr w:rsidR="00F02CC9" w14:paraId="56A48CE5" w14:textId="77777777" w:rsidTr="00391327">
        <w:trPr>
          <w:jc w:val="center"/>
        </w:trPr>
        <w:tc>
          <w:tcPr>
            <w:tcW w:w="2790" w:type="dxa"/>
          </w:tcPr>
          <w:p w14:paraId="30ABBA64" w14:textId="6E9B76C5" w:rsidR="00F02CC9" w:rsidRPr="00155FA0" w:rsidRDefault="008F4315" w:rsidP="00EB58D6">
            <w:pPr>
              <w:pStyle w:val="NCBodycopy"/>
              <w:numPr>
                <w:ilvl w:val="0"/>
                <w:numId w:val="0"/>
              </w:numPr>
              <w:tabs>
                <w:tab w:val="left" w:pos="180"/>
              </w:tabs>
              <w:spacing w:before="0" w:after="0"/>
              <w:ind w:left="270" w:hanging="180"/>
            </w:pPr>
            <w:r>
              <w:t xml:space="preserve">d. </w:t>
            </w:r>
            <w:r w:rsidR="006721A2">
              <w:t>The ability</w:t>
            </w:r>
            <w:r w:rsidR="00F02CC9">
              <w:t xml:space="preserve"> for an</w:t>
            </w:r>
            <w:r w:rsidR="00F02CC9" w:rsidRPr="00155FA0">
              <w:t xml:space="preserve"> employer</w:t>
            </w:r>
            <w:r w:rsidR="00F02CC9">
              <w:t xml:space="preserve"> to</w:t>
            </w:r>
            <w:r w:rsidR="00F02CC9" w:rsidRPr="00155FA0">
              <w:t xml:space="preserve"> match</w:t>
            </w:r>
            <w:r w:rsidR="00F02CC9">
              <w:t xml:space="preserve"> an employee’s contribution to their </w:t>
            </w:r>
            <w:r w:rsidR="00F02CC9">
              <w:rPr>
                <w:i/>
              </w:rPr>
              <w:t>my</w:t>
            </w:r>
            <w:r w:rsidR="00F02CC9">
              <w:t>RA account</w:t>
            </w:r>
          </w:p>
        </w:tc>
        <w:tc>
          <w:tcPr>
            <w:tcW w:w="1098" w:type="dxa"/>
          </w:tcPr>
          <w:p w14:paraId="471A4AF2" w14:textId="77777777" w:rsidR="00F02CC9" w:rsidRDefault="00F02CC9" w:rsidP="00391327"/>
        </w:tc>
        <w:tc>
          <w:tcPr>
            <w:tcW w:w="1170" w:type="dxa"/>
          </w:tcPr>
          <w:p w14:paraId="56B9FDBB" w14:textId="77777777" w:rsidR="00F02CC9" w:rsidRDefault="00F02CC9" w:rsidP="00391327"/>
        </w:tc>
        <w:tc>
          <w:tcPr>
            <w:tcW w:w="1260" w:type="dxa"/>
          </w:tcPr>
          <w:p w14:paraId="3847C447" w14:textId="77777777" w:rsidR="00F02CC9" w:rsidRDefault="00F02CC9" w:rsidP="00391327"/>
        </w:tc>
        <w:tc>
          <w:tcPr>
            <w:tcW w:w="900" w:type="dxa"/>
          </w:tcPr>
          <w:p w14:paraId="3441AD5D" w14:textId="77777777" w:rsidR="00F02CC9" w:rsidRDefault="00F02CC9" w:rsidP="00391327"/>
        </w:tc>
      </w:tr>
    </w:tbl>
    <w:p w14:paraId="5F436E8E" w14:textId="77777777" w:rsidR="00066FFB" w:rsidRDefault="00066FFB" w:rsidP="009B28B6">
      <w:pPr>
        <w:ind w:right="-396"/>
        <w:outlineLvl w:val="0"/>
        <w:rPr>
          <w:rFonts w:cs="Arial"/>
          <w:b/>
          <w:sz w:val="24"/>
        </w:rPr>
      </w:pPr>
    </w:p>
    <w:p w14:paraId="38F51F85" w14:textId="77777777" w:rsidR="00066FFB" w:rsidRDefault="00066FFB" w:rsidP="009B28B6">
      <w:pPr>
        <w:ind w:right="-396"/>
        <w:outlineLvl w:val="0"/>
        <w:rPr>
          <w:rFonts w:cs="Arial"/>
          <w:b/>
          <w:sz w:val="24"/>
        </w:rPr>
      </w:pPr>
    </w:p>
    <w:p w14:paraId="608AC7A1" w14:textId="77777777" w:rsidR="00471A76" w:rsidRDefault="00471A76" w:rsidP="009B28B6">
      <w:pPr>
        <w:ind w:right="-396"/>
        <w:outlineLvl w:val="0"/>
        <w:rPr>
          <w:rFonts w:cs="Arial"/>
          <w:b/>
          <w:sz w:val="24"/>
        </w:rPr>
      </w:pPr>
    </w:p>
    <w:p w14:paraId="4719561C" w14:textId="77777777" w:rsidR="00471A76" w:rsidRDefault="00471A76" w:rsidP="009B28B6">
      <w:pPr>
        <w:ind w:right="-396"/>
        <w:outlineLvl w:val="0"/>
        <w:rPr>
          <w:rFonts w:cs="Arial"/>
          <w:b/>
          <w:sz w:val="24"/>
        </w:rPr>
      </w:pPr>
    </w:p>
    <w:p w14:paraId="3EF3FCDD" w14:textId="77777777" w:rsidR="00736E2B" w:rsidRDefault="00736E2B" w:rsidP="009B28B6">
      <w:pPr>
        <w:ind w:right="-396"/>
        <w:outlineLvl w:val="0"/>
        <w:rPr>
          <w:rFonts w:cs="Arial"/>
          <w:b/>
          <w:sz w:val="24"/>
        </w:rPr>
      </w:pPr>
    </w:p>
    <w:p w14:paraId="3138931C" w14:textId="77777777" w:rsidR="00736E2B" w:rsidRDefault="00736E2B" w:rsidP="009B28B6">
      <w:pPr>
        <w:ind w:right="-396"/>
        <w:outlineLvl w:val="0"/>
        <w:rPr>
          <w:rFonts w:cs="Arial"/>
          <w:b/>
          <w:sz w:val="24"/>
        </w:rPr>
      </w:pPr>
    </w:p>
    <w:p w14:paraId="6270776E" w14:textId="77777777" w:rsidR="00736E2B" w:rsidRDefault="00736E2B" w:rsidP="009B28B6">
      <w:pPr>
        <w:ind w:right="-396"/>
        <w:outlineLvl w:val="0"/>
        <w:rPr>
          <w:rFonts w:cs="Arial"/>
          <w:b/>
          <w:sz w:val="24"/>
        </w:rPr>
      </w:pPr>
    </w:p>
    <w:p w14:paraId="0FA2A422" w14:textId="77777777" w:rsidR="00736E2B" w:rsidRDefault="00736E2B" w:rsidP="009B28B6">
      <w:pPr>
        <w:ind w:right="-396"/>
        <w:outlineLvl w:val="0"/>
        <w:rPr>
          <w:rFonts w:cs="Arial"/>
          <w:b/>
          <w:sz w:val="24"/>
        </w:rPr>
      </w:pPr>
    </w:p>
    <w:p w14:paraId="6D7F78C7" w14:textId="77777777" w:rsidR="00736E2B" w:rsidRDefault="00736E2B" w:rsidP="009B28B6">
      <w:pPr>
        <w:ind w:right="-396"/>
        <w:outlineLvl w:val="0"/>
        <w:rPr>
          <w:rFonts w:cs="Arial"/>
          <w:b/>
          <w:sz w:val="24"/>
        </w:rPr>
      </w:pPr>
    </w:p>
    <w:p w14:paraId="4E494E9F" w14:textId="77777777" w:rsidR="00736E2B" w:rsidRDefault="00736E2B" w:rsidP="009B28B6">
      <w:pPr>
        <w:ind w:right="-396"/>
        <w:outlineLvl w:val="0"/>
        <w:rPr>
          <w:rFonts w:cs="Arial"/>
          <w:b/>
          <w:sz w:val="24"/>
        </w:rPr>
      </w:pPr>
    </w:p>
    <w:p w14:paraId="6D5A0BFE" w14:textId="77777777" w:rsidR="00736E2B" w:rsidRDefault="00736E2B" w:rsidP="009B28B6">
      <w:pPr>
        <w:ind w:right="-396"/>
        <w:outlineLvl w:val="0"/>
        <w:rPr>
          <w:rFonts w:cs="Arial"/>
          <w:b/>
          <w:sz w:val="24"/>
        </w:rPr>
      </w:pPr>
    </w:p>
    <w:p w14:paraId="008AFA0E" w14:textId="77777777" w:rsidR="00736E2B" w:rsidRDefault="00736E2B" w:rsidP="009B28B6">
      <w:pPr>
        <w:ind w:right="-396"/>
        <w:outlineLvl w:val="0"/>
        <w:rPr>
          <w:rFonts w:cs="Arial"/>
          <w:b/>
          <w:sz w:val="24"/>
        </w:rPr>
      </w:pPr>
    </w:p>
    <w:p w14:paraId="7CBEC216" w14:textId="77777777" w:rsidR="00F00902" w:rsidRPr="005907B3" w:rsidRDefault="00F00902" w:rsidP="00F00902">
      <w:pPr>
        <w:ind w:left="720" w:right="-396"/>
        <w:outlineLvl w:val="0"/>
      </w:pPr>
      <w:r w:rsidRPr="005907B3">
        <w:t>INTERVIEWER NOTES:</w:t>
      </w:r>
    </w:p>
    <w:p w14:paraId="3D28CB97" w14:textId="77777777" w:rsidR="00F00902" w:rsidRPr="005907B3" w:rsidRDefault="00F00902" w:rsidP="00F00902">
      <w:pPr>
        <w:ind w:left="720" w:right="-396"/>
        <w:outlineLvl w:val="0"/>
        <w:rPr>
          <w:i/>
        </w:rPr>
      </w:pPr>
    </w:p>
    <w:p w14:paraId="37E733B2" w14:textId="4B339FA4" w:rsidR="002D4D49" w:rsidRDefault="00F00902" w:rsidP="002D4D49">
      <w:pPr>
        <w:rPr>
          <w:color w:val="1F497D"/>
          <w:sz w:val="22"/>
          <w:szCs w:val="22"/>
        </w:rPr>
      </w:pPr>
      <w:r w:rsidRPr="005907B3">
        <w:t xml:space="preserve">[IF ASKED </w:t>
      </w:r>
      <w:r w:rsidR="00CF7BB5">
        <w:t>“</w:t>
      </w:r>
      <w:r>
        <w:t>WHAT IS A FINANCIAL EDUCATION MODULE</w:t>
      </w:r>
      <w:r w:rsidR="00D758E9">
        <w:t>:</w:t>
      </w:r>
      <w:r w:rsidR="002D4D49" w:rsidRPr="002D4D49">
        <w:rPr>
          <w:color w:val="1F497D"/>
          <w:sz w:val="22"/>
          <w:szCs w:val="22"/>
        </w:rPr>
        <w:t xml:space="preserve"> </w:t>
      </w:r>
      <w:r w:rsidR="002D4D49">
        <w:rPr>
          <w:color w:val="1F497D"/>
          <w:sz w:val="22"/>
          <w:szCs w:val="22"/>
        </w:rPr>
        <w:t>Information that will help participants learn how to better manage their money so that they can more successfully plan for their retirement.</w:t>
      </w:r>
    </w:p>
    <w:p w14:paraId="61173499" w14:textId="5D52973D" w:rsidR="00F00902" w:rsidRPr="005907B3" w:rsidRDefault="00F00902" w:rsidP="00F00902">
      <w:pPr>
        <w:ind w:left="720" w:right="-396"/>
        <w:outlineLvl w:val="0"/>
        <w:rPr>
          <w:i/>
        </w:rPr>
      </w:pPr>
    </w:p>
    <w:p w14:paraId="5249BC21" w14:textId="77777777" w:rsidR="00F00902" w:rsidRPr="005907B3" w:rsidRDefault="00F00902" w:rsidP="00F00902">
      <w:pPr>
        <w:ind w:left="720" w:right="-396"/>
        <w:outlineLvl w:val="0"/>
        <w:rPr>
          <w:i/>
        </w:rPr>
      </w:pPr>
    </w:p>
    <w:p w14:paraId="169E4AD7" w14:textId="77777777" w:rsidR="00F00902" w:rsidRDefault="00F00902" w:rsidP="009B28B6">
      <w:pPr>
        <w:ind w:right="-396"/>
        <w:outlineLvl w:val="0"/>
        <w:rPr>
          <w:rFonts w:cs="Arial"/>
          <w:b/>
          <w:sz w:val="24"/>
        </w:rPr>
      </w:pPr>
    </w:p>
    <w:p w14:paraId="51A9DE37" w14:textId="77777777" w:rsidR="00F00902" w:rsidRDefault="00F00902" w:rsidP="009B28B6">
      <w:pPr>
        <w:ind w:right="-396"/>
        <w:outlineLvl w:val="0"/>
        <w:rPr>
          <w:rFonts w:cs="Arial"/>
          <w:b/>
          <w:sz w:val="24"/>
        </w:rPr>
      </w:pPr>
    </w:p>
    <w:p w14:paraId="4BEB1DA4" w14:textId="77777777" w:rsidR="009B28B6" w:rsidRPr="002E14CA" w:rsidRDefault="00C056C4" w:rsidP="009B28B6">
      <w:pPr>
        <w:ind w:right="-396"/>
        <w:outlineLvl w:val="0"/>
        <w:rPr>
          <w:rFonts w:cs="Arial"/>
          <w:b/>
          <w:sz w:val="24"/>
        </w:rPr>
      </w:pPr>
      <w:r w:rsidRPr="002E14CA">
        <w:rPr>
          <w:rFonts w:cs="Arial"/>
          <w:b/>
          <w:sz w:val="24"/>
        </w:rPr>
        <w:t>DEMOGRAPHICS</w:t>
      </w:r>
    </w:p>
    <w:p w14:paraId="696CEB7A" w14:textId="77777777" w:rsidR="007B24E6" w:rsidRPr="00B33DD7" w:rsidRDefault="007B24E6" w:rsidP="007B24E6">
      <w:pPr>
        <w:pStyle w:val="AnswerList"/>
        <w:numPr>
          <w:ilvl w:val="0"/>
          <w:numId w:val="0"/>
        </w:numPr>
      </w:pPr>
    </w:p>
    <w:p w14:paraId="12929B03" w14:textId="245AE242" w:rsidR="007B24E6" w:rsidRDefault="00F47874" w:rsidP="007B24E6">
      <w:pPr>
        <w:ind w:left="360"/>
      </w:pPr>
      <w:r>
        <w:t>3</w:t>
      </w:r>
      <w:r w:rsidR="004C7444">
        <w:t>4</w:t>
      </w:r>
      <w:r w:rsidR="007B24E6">
        <w:t>. Is there a certain time of year you make decisions about the benefits you’ll offer to employees?</w:t>
      </w:r>
    </w:p>
    <w:p w14:paraId="1D5186F4" w14:textId="77777777" w:rsidR="007B24E6" w:rsidRPr="000E0266" w:rsidRDefault="007B24E6" w:rsidP="007B24E6">
      <w:pPr>
        <w:pStyle w:val="ListParagraph"/>
      </w:pPr>
      <w:r>
        <w:t xml:space="preserve"> </w:t>
      </w:r>
    </w:p>
    <w:p w14:paraId="5BB2EF58" w14:textId="77777777" w:rsidR="007B24E6" w:rsidRPr="00FF73A5" w:rsidRDefault="007B24E6" w:rsidP="002D5AC3">
      <w:pPr>
        <w:pStyle w:val="AnswerList"/>
        <w:numPr>
          <w:ilvl w:val="0"/>
          <w:numId w:val="17"/>
        </w:numPr>
        <w:rPr>
          <w:rStyle w:val="PageNumber"/>
        </w:rPr>
      </w:pPr>
      <w:r>
        <w:rPr>
          <w:rStyle w:val="PageNumber"/>
        </w:rPr>
        <w:t xml:space="preserve">YES </w:t>
      </w:r>
    </w:p>
    <w:p w14:paraId="7A94DF5A" w14:textId="4DA6B739" w:rsidR="007B24E6" w:rsidRDefault="007B24E6" w:rsidP="007B24E6">
      <w:pPr>
        <w:pStyle w:val="AnswerList"/>
        <w:rPr>
          <w:rStyle w:val="PageNumber"/>
        </w:rPr>
      </w:pPr>
      <w:r>
        <w:rPr>
          <w:rStyle w:val="PageNumber"/>
        </w:rPr>
        <w:t xml:space="preserve">NO [SKIP TO </w:t>
      </w:r>
      <w:r w:rsidR="00471A76">
        <w:rPr>
          <w:rStyle w:val="PageNumber"/>
        </w:rPr>
        <w:t>Q3</w:t>
      </w:r>
      <w:r w:rsidR="004C7444">
        <w:rPr>
          <w:rStyle w:val="PageNumber"/>
        </w:rPr>
        <w:t>6</w:t>
      </w:r>
      <w:r w:rsidR="00471A76">
        <w:rPr>
          <w:rStyle w:val="PageNumber"/>
        </w:rPr>
        <w:t>]</w:t>
      </w:r>
    </w:p>
    <w:p w14:paraId="6A85CEAE" w14:textId="0FCFD6DC" w:rsidR="007B24E6" w:rsidRPr="001E6D92" w:rsidRDefault="007B24E6" w:rsidP="001B113B">
      <w:pPr>
        <w:pStyle w:val="AnswerList"/>
        <w:ind w:right="-396"/>
        <w:outlineLvl w:val="0"/>
        <w:rPr>
          <w:sz w:val="24"/>
        </w:rPr>
      </w:pPr>
      <w:r>
        <w:rPr>
          <w:rStyle w:val="PageNumber"/>
        </w:rPr>
        <w:t xml:space="preserve">DON’T KNOW [SKIP TO </w:t>
      </w:r>
      <w:r w:rsidR="00471A76">
        <w:rPr>
          <w:rStyle w:val="PageNumber"/>
        </w:rPr>
        <w:t>Q3</w:t>
      </w:r>
      <w:r w:rsidR="004C7444">
        <w:rPr>
          <w:rStyle w:val="PageNumber"/>
        </w:rPr>
        <w:t>6</w:t>
      </w:r>
      <w:r w:rsidR="001E6D92">
        <w:rPr>
          <w:rStyle w:val="PageNumber"/>
        </w:rPr>
        <w:t>]</w:t>
      </w:r>
    </w:p>
    <w:p w14:paraId="2A56EA8A" w14:textId="77777777" w:rsidR="007B24E6" w:rsidRDefault="007B24E6" w:rsidP="007B24E6">
      <w:pPr>
        <w:ind w:right="-396"/>
        <w:outlineLvl w:val="0"/>
        <w:rPr>
          <w:rFonts w:cs="Arial"/>
          <w:sz w:val="24"/>
        </w:rPr>
      </w:pPr>
    </w:p>
    <w:p w14:paraId="6370773D" w14:textId="33725E89" w:rsidR="007B24E6" w:rsidRPr="000E0266" w:rsidRDefault="00F47874" w:rsidP="007B24E6">
      <w:pPr>
        <w:ind w:left="360"/>
      </w:pPr>
      <w:r>
        <w:t>3</w:t>
      </w:r>
      <w:r w:rsidR="004C7444">
        <w:t>5</w:t>
      </w:r>
      <w:r w:rsidR="007B24E6">
        <w:t xml:space="preserve">. [IF YES, ASK] </w:t>
      </w:r>
      <w:proofErr w:type="gramStart"/>
      <w:r w:rsidR="007B24E6">
        <w:t>What</w:t>
      </w:r>
      <w:proofErr w:type="gramEnd"/>
      <w:r w:rsidR="007B24E6">
        <w:t xml:space="preserve"> time of year do you make benefits decisions? (DO NOT READ LIST)</w:t>
      </w:r>
    </w:p>
    <w:p w14:paraId="6C9B4775" w14:textId="77777777" w:rsidR="007B24E6" w:rsidRPr="000E0266" w:rsidRDefault="007B24E6" w:rsidP="007B24E6">
      <w:pPr>
        <w:ind w:left="720" w:hanging="720"/>
      </w:pPr>
      <w:r w:rsidRPr="000E0266">
        <w:t xml:space="preserve"> </w:t>
      </w:r>
    </w:p>
    <w:p w14:paraId="1C114DB7" w14:textId="77777777" w:rsidR="007B24E6" w:rsidRPr="00FF73A5" w:rsidRDefault="007B24E6" w:rsidP="002D5AC3">
      <w:pPr>
        <w:pStyle w:val="AnswerList"/>
        <w:numPr>
          <w:ilvl w:val="0"/>
          <w:numId w:val="18"/>
        </w:numPr>
        <w:rPr>
          <w:rStyle w:val="PageNumber"/>
        </w:rPr>
      </w:pPr>
      <w:r>
        <w:rPr>
          <w:rStyle w:val="PageNumber"/>
        </w:rPr>
        <w:t>BEGINNING OF YEAR / 1</w:t>
      </w:r>
      <w:r w:rsidRPr="004C32F9">
        <w:rPr>
          <w:rStyle w:val="PageNumber"/>
          <w:vertAlign w:val="superscript"/>
        </w:rPr>
        <w:t>ST</w:t>
      </w:r>
      <w:r>
        <w:rPr>
          <w:rStyle w:val="PageNumber"/>
        </w:rPr>
        <w:t xml:space="preserve"> QUARTER</w:t>
      </w:r>
    </w:p>
    <w:p w14:paraId="5EDF22D8" w14:textId="77777777" w:rsidR="007B24E6" w:rsidRDefault="007B24E6" w:rsidP="007B24E6">
      <w:pPr>
        <w:pStyle w:val="AnswerList"/>
        <w:rPr>
          <w:rStyle w:val="PageNumber"/>
        </w:rPr>
      </w:pPr>
      <w:r>
        <w:rPr>
          <w:rStyle w:val="PageNumber"/>
        </w:rPr>
        <w:t>SPRING / 2</w:t>
      </w:r>
      <w:r w:rsidRPr="004C32F9">
        <w:rPr>
          <w:rStyle w:val="PageNumber"/>
          <w:vertAlign w:val="superscript"/>
        </w:rPr>
        <w:t>ND</w:t>
      </w:r>
      <w:r>
        <w:rPr>
          <w:rStyle w:val="PageNumber"/>
        </w:rPr>
        <w:t xml:space="preserve"> QUARTER</w:t>
      </w:r>
    </w:p>
    <w:p w14:paraId="3148AF9B" w14:textId="77777777" w:rsidR="007B24E6" w:rsidRDefault="007B24E6" w:rsidP="007B24E6">
      <w:pPr>
        <w:pStyle w:val="AnswerList"/>
        <w:rPr>
          <w:rStyle w:val="PageNumber"/>
        </w:rPr>
      </w:pPr>
      <w:r>
        <w:rPr>
          <w:rStyle w:val="PageNumber"/>
        </w:rPr>
        <w:t>FALL / 3</w:t>
      </w:r>
      <w:r w:rsidRPr="004C32F9">
        <w:rPr>
          <w:rStyle w:val="PageNumber"/>
          <w:vertAlign w:val="superscript"/>
        </w:rPr>
        <w:t>RD</w:t>
      </w:r>
      <w:r>
        <w:rPr>
          <w:rStyle w:val="PageNumber"/>
        </w:rPr>
        <w:t xml:space="preserve"> QUARTER</w:t>
      </w:r>
    </w:p>
    <w:p w14:paraId="4C859FCE" w14:textId="77777777" w:rsidR="007B24E6" w:rsidRDefault="007B24E6" w:rsidP="007B24E6">
      <w:pPr>
        <w:pStyle w:val="AnswerList"/>
        <w:rPr>
          <w:rStyle w:val="PageNumber"/>
        </w:rPr>
      </w:pPr>
      <w:r>
        <w:rPr>
          <w:rStyle w:val="PageNumber"/>
        </w:rPr>
        <w:t>WINTER / 4</w:t>
      </w:r>
      <w:r w:rsidRPr="004C32F9">
        <w:rPr>
          <w:rStyle w:val="PageNumber"/>
          <w:vertAlign w:val="superscript"/>
        </w:rPr>
        <w:t>TH</w:t>
      </w:r>
      <w:r>
        <w:rPr>
          <w:rStyle w:val="PageNumber"/>
        </w:rPr>
        <w:t xml:space="preserve"> QUARTER</w:t>
      </w:r>
    </w:p>
    <w:p w14:paraId="3D507B27" w14:textId="77777777" w:rsidR="007B24E6" w:rsidRDefault="007B24E6" w:rsidP="007B24E6">
      <w:pPr>
        <w:pStyle w:val="AnswerList"/>
        <w:rPr>
          <w:rStyle w:val="PageNumber"/>
        </w:rPr>
      </w:pPr>
      <w:r>
        <w:rPr>
          <w:rStyle w:val="PageNumber"/>
        </w:rPr>
        <w:t>OTHER (SPECIFY): ____________________________________________</w:t>
      </w:r>
    </w:p>
    <w:p w14:paraId="53914E6D" w14:textId="77777777" w:rsidR="007B24E6" w:rsidRPr="00B33DD7" w:rsidRDefault="007B24E6" w:rsidP="007B24E6">
      <w:pPr>
        <w:pStyle w:val="AnswerList"/>
      </w:pPr>
      <w:r>
        <w:rPr>
          <w:rStyle w:val="PageNumber"/>
        </w:rPr>
        <w:t>DON’T KNOW</w:t>
      </w:r>
    </w:p>
    <w:p w14:paraId="087A7B7A" w14:textId="77777777" w:rsidR="007B24E6" w:rsidRDefault="007B24E6" w:rsidP="007B24E6">
      <w:pPr>
        <w:ind w:right="-396"/>
        <w:outlineLvl w:val="0"/>
        <w:rPr>
          <w:rFonts w:cs="Arial"/>
          <w:sz w:val="24"/>
        </w:rPr>
      </w:pPr>
    </w:p>
    <w:p w14:paraId="5DDF9C8F" w14:textId="45A1727B" w:rsidR="007B24E6" w:rsidRDefault="00F47874" w:rsidP="007B24E6">
      <w:pPr>
        <w:ind w:left="360"/>
      </w:pPr>
      <w:r>
        <w:t>3</w:t>
      </w:r>
      <w:r w:rsidR="004C7444">
        <w:t>6</w:t>
      </w:r>
      <w:r w:rsidR="007B24E6">
        <w:t xml:space="preserve">. Do you have open enrollment during which employees are allowed to select their benefits? </w:t>
      </w:r>
    </w:p>
    <w:p w14:paraId="6685FE5A" w14:textId="77777777" w:rsidR="007B24E6" w:rsidRPr="000E0266" w:rsidRDefault="007B24E6" w:rsidP="007B24E6">
      <w:pPr>
        <w:pStyle w:val="ListParagraph"/>
      </w:pPr>
      <w:r>
        <w:t xml:space="preserve"> </w:t>
      </w:r>
    </w:p>
    <w:p w14:paraId="3D7BABD2" w14:textId="77777777" w:rsidR="007B24E6" w:rsidRPr="00FF73A5" w:rsidRDefault="007B24E6" w:rsidP="002D5AC3">
      <w:pPr>
        <w:pStyle w:val="AnswerList"/>
        <w:numPr>
          <w:ilvl w:val="0"/>
          <w:numId w:val="28"/>
        </w:numPr>
        <w:rPr>
          <w:rStyle w:val="PageNumber"/>
        </w:rPr>
      </w:pPr>
      <w:r>
        <w:rPr>
          <w:rStyle w:val="PageNumber"/>
        </w:rPr>
        <w:t xml:space="preserve">YES </w:t>
      </w:r>
    </w:p>
    <w:p w14:paraId="4C7B6B0F" w14:textId="5DB1A1D0" w:rsidR="007B24E6" w:rsidRDefault="007B24E6" w:rsidP="007B24E6">
      <w:pPr>
        <w:pStyle w:val="AnswerList"/>
        <w:rPr>
          <w:rStyle w:val="PageNumber"/>
        </w:rPr>
      </w:pPr>
      <w:r>
        <w:rPr>
          <w:rStyle w:val="PageNumber"/>
        </w:rPr>
        <w:t>NO [SKIP TO Q</w:t>
      </w:r>
      <w:r w:rsidR="00F2193D">
        <w:rPr>
          <w:rStyle w:val="PageNumber"/>
        </w:rPr>
        <w:t>3</w:t>
      </w:r>
      <w:r w:rsidR="004C7444">
        <w:rPr>
          <w:rStyle w:val="PageNumber"/>
        </w:rPr>
        <w:t>8</w:t>
      </w:r>
      <w:r>
        <w:rPr>
          <w:rStyle w:val="PageNumber"/>
        </w:rPr>
        <w:t>]</w:t>
      </w:r>
    </w:p>
    <w:p w14:paraId="35C6FB23" w14:textId="02998D32" w:rsidR="007B24E6" w:rsidRPr="00B33DD7" w:rsidRDefault="007B24E6" w:rsidP="007B24E6">
      <w:pPr>
        <w:pStyle w:val="AnswerList"/>
      </w:pPr>
      <w:r>
        <w:rPr>
          <w:rStyle w:val="PageNumber"/>
        </w:rPr>
        <w:t>DON’T KNOW [SKIP TO Q</w:t>
      </w:r>
      <w:r w:rsidR="00F2193D">
        <w:rPr>
          <w:rStyle w:val="PageNumber"/>
        </w:rPr>
        <w:t>3</w:t>
      </w:r>
      <w:r w:rsidR="004C7444">
        <w:rPr>
          <w:rStyle w:val="PageNumber"/>
        </w:rPr>
        <w:t>8</w:t>
      </w:r>
      <w:r>
        <w:rPr>
          <w:rStyle w:val="PageNumber"/>
        </w:rPr>
        <w:t>]</w:t>
      </w:r>
    </w:p>
    <w:p w14:paraId="2D9D3BA4" w14:textId="77777777" w:rsidR="007B24E6" w:rsidRDefault="007B24E6" w:rsidP="007B24E6">
      <w:pPr>
        <w:ind w:right="-396"/>
        <w:outlineLvl w:val="0"/>
        <w:rPr>
          <w:rFonts w:cs="Arial"/>
          <w:sz w:val="24"/>
        </w:rPr>
      </w:pPr>
    </w:p>
    <w:p w14:paraId="0405D8D3" w14:textId="57CA6877" w:rsidR="007B24E6" w:rsidRPr="000E0266" w:rsidRDefault="00F47874" w:rsidP="007B24E6">
      <w:pPr>
        <w:ind w:left="360"/>
      </w:pPr>
      <w:r>
        <w:lastRenderedPageBreak/>
        <w:t>3</w:t>
      </w:r>
      <w:r w:rsidR="004C7444">
        <w:t>7</w:t>
      </w:r>
      <w:r w:rsidR="007B24E6">
        <w:t xml:space="preserve">. [IF YES, ASK] </w:t>
      </w:r>
      <w:proofErr w:type="gramStart"/>
      <w:r w:rsidR="007B24E6">
        <w:t>What</w:t>
      </w:r>
      <w:proofErr w:type="gramEnd"/>
      <w:r w:rsidR="007B24E6">
        <w:t xml:space="preserve"> time of year is your open enrollment? (DO NOT READ LIST)</w:t>
      </w:r>
    </w:p>
    <w:p w14:paraId="6F5BCCBF" w14:textId="77777777" w:rsidR="007B24E6" w:rsidRPr="000E0266" w:rsidRDefault="007B24E6" w:rsidP="007B24E6">
      <w:pPr>
        <w:ind w:left="720" w:hanging="720"/>
      </w:pPr>
      <w:r w:rsidRPr="000E0266">
        <w:t xml:space="preserve"> </w:t>
      </w:r>
    </w:p>
    <w:p w14:paraId="2FCAC123" w14:textId="77777777" w:rsidR="007B24E6" w:rsidRPr="00FF73A5" w:rsidRDefault="007B24E6" w:rsidP="002D5AC3">
      <w:pPr>
        <w:pStyle w:val="AnswerList"/>
        <w:numPr>
          <w:ilvl w:val="0"/>
          <w:numId w:val="29"/>
        </w:numPr>
        <w:rPr>
          <w:rStyle w:val="PageNumber"/>
        </w:rPr>
      </w:pPr>
      <w:r>
        <w:rPr>
          <w:rStyle w:val="PageNumber"/>
        </w:rPr>
        <w:t>BEGINNING OF YEAR / 1</w:t>
      </w:r>
      <w:r w:rsidRPr="00DB0A7F">
        <w:rPr>
          <w:rStyle w:val="PageNumber"/>
          <w:vertAlign w:val="superscript"/>
        </w:rPr>
        <w:t>ST</w:t>
      </w:r>
      <w:r>
        <w:rPr>
          <w:rStyle w:val="PageNumber"/>
        </w:rPr>
        <w:t xml:space="preserve"> QUARTER</w:t>
      </w:r>
    </w:p>
    <w:p w14:paraId="10601809" w14:textId="77777777" w:rsidR="007B24E6" w:rsidRDefault="007B24E6" w:rsidP="007B24E6">
      <w:pPr>
        <w:pStyle w:val="AnswerList"/>
        <w:rPr>
          <w:rStyle w:val="PageNumber"/>
        </w:rPr>
      </w:pPr>
      <w:r>
        <w:rPr>
          <w:rStyle w:val="PageNumber"/>
        </w:rPr>
        <w:t>SPRING / 2</w:t>
      </w:r>
      <w:r w:rsidRPr="004C32F9">
        <w:rPr>
          <w:rStyle w:val="PageNumber"/>
          <w:vertAlign w:val="superscript"/>
        </w:rPr>
        <w:t>ND</w:t>
      </w:r>
      <w:r>
        <w:rPr>
          <w:rStyle w:val="PageNumber"/>
        </w:rPr>
        <w:t xml:space="preserve"> QUARTER</w:t>
      </w:r>
    </w:p>
    <w:p w14:paraId="5186CD36" w14:textId="77777777" w:rsidR="007B24E6" w:rsidRDefault="007B24E6" w:rsidP="007B24E6">
      <w:pPr>
        <w:pStyle w:val="AnswerList"/>
        <w:rPr>
          <w:rStyle w:val="PageNumber"/>
        </w:rPr>
      </w:pPr>
      <w:r>
        <w:rPr>
          <w:rStyle w:val="PageNumber"/>
        </w:rPr>
        <w:t>FALL / 3</w:t>
      </w:r>
      <w:r w:rsidRPr="004C32F9">
        <w:rPr>
          <w:rStyle w:val="PageNumber"/>
          <w:vertAlign w:val="superscript"/>
        </w:rPr>
        <w:t>RD</w:t>
      </w:r>
      <w:r>
        <w:rPr>
          <w:rStyle w:val="PageNumber"/>
        </w:rPr>
        <w:t xml:space="preserve"> QUARTER</w:t>
      </w:r>
    </w:p>
    <w:p w14:paraId="3B7B7672" w14:textId="77777777" w:rsidR="007B24E6" w:rsidRDefault="007B24E6" w:rsidP="007B24E6">
      <w:pPr>
        <w:pStyle w:val="AnswerList"/>
        <w:rPr>
          <w:rStyle w:val="PageNumber"/>
        </w:rPr>
      </w:pPr>
      <w:r>
        <w:rPr>
          <w:rStyle w:val="PageNumber"/>
        </w:rPr>
        <w:t>WINTER / 4</w:t>
      </w:r>
      <w:r w:rsidRPr="004C32F9">
        <w:rPr>
          <w:rStyle w:val="PageNumber"/>
          <w:vertAlign w:val="superscript"/>
        </w:rPr>
        <w:t>TH</w:t>
      </w:r>
      <w:r>
        <w:rPr>
          <w:rStyle w:val="PageNumber"/>
        </w:rPr>
        <w:t xml:space="preserve"> QUARTER</w:t>
      </w:r>
    </w:p>
    <w:p w14:paraId="0A7BC77D" w14:textId="77777777" w:rsidR="007B24E6" w:rsidRDefault="007B24E6" w:rsidP="007B24E6">
      <w:pPr>
        <w:pStyle w:val="AnswerList"/>
        <w:rPr>
          <w:rStyle w:val="PageNumber"/>
        </w:rPr>
      </w:pPr>
      <w:r>
        <w:rPr>
          <w:rStyle w:val="PageNumber"/>
        </w:rPr>
        <w:t>OTHER (SPECIFY): ____________________________________________</w:t>
      </w:r>
    </w:p>
    <w:p w14:paraId="49A0B23E" w14:textId="77777777" w:rsidR="007B24E6" w:rsidRPr="00B33DD7" w:rsidRDefault="007B24E6" w:rsidP="007B24E6">
      <w:pPr>
        <w:pStyle w:val="AnswerList"/>
      </w:pPr>
      <w:r>
        <w:rPr>
          <w:rStyle w:val="PageNumber"/>
        </w:rPr>
        <w:t>DON’T KNOW</w:t>
      </w:r>
    </w:p>
    <w:p w14:paraId="34E2D854" w14:textId="77777777" w:rsidR="007B24E6" w:rsidRPr="00EB58D6" w:rsidRDefault="007B24E6" w:rsidP="007B24E6">
      <w:pPr>
        <w:ind w:right="-396"/>
        <w:outlineLvl w:val="0"/>
        <w:rPr>
          <w:rFonts w:cs="Arial"/>
          <w:sz w:val="22"/>
        </w:rPr>
      </w:pPr>
    </w:p>
    <w:p w14:paraId="3BFAAB40" w14:textId="0B168B02" w:rsidR="00ED10CD" w:rsidRPr="00EB58D6" w:rsidRDefault="00ED10CD" w:rsidP="00EB58D6">
      <w:pPr>
        <w:ind w:left="360" w:right="-396"/>
        <w:outlineLvl w:val="0"/>
        <w:rPr>
          <w:rFonts w:cs="Arial"/>
        </w:rPr>
      </w:pPr>
      <w:r w:rsidRPr="00EB58D6">
        <w:rPr>
          <w:rFonts w:cs="Arial"/>
          <w:highlight w:val="cyan"/>
        </w:rPr>
        <w:t>3</w:t>
      </w:r>
      <w:r w:rsidR="004C7444">
        <w:rPr>
          <w:rFonts w:cs="Arial"/>
          <w:highlight w:val="cyan"/>
        </w:rPr>
        <w:t>8</w:t>
      </w:r>
      <w:r w:rsidRPr="00EB58D6">
        <w:rPr>
          <w:rFonts w:cs="Arial"/>
        </w:rPr>
        <w:t xml:space="preserve">. Do you communicate about benefits at any time other than open enrollment? </w:t>
      </w:r>
    </w:p>
    <w:p w14:paraId="22E99FA1" w14:textId="4B34DFA6" w:rsidR="00ED10CD" w:rsidRPr="00EB58D6" w:rsidRDefault="00ED10CD" w:rsidP="00EB58D6">
      <w:pPr>
        <w:ind w:left="360" w:right="-396"/>
        <w:outlineLvl w:val="0"/>
        <w:rPr>
          <w:rFonts w:cs="Arial"/>
        </w:rPr>
      </w:pPr>
      <w:r w:rsidRPr="00EB58D6">
        <w:rPr>
          <w:rFonts w:cs="Arial"/>
        </w:rPr>
        <w:tab/>
      </w:r>
      <w:r w:rsidRPr="00EB58D6">
        <w:rPr>
          <w:rFonts w:cs="Arial"/>
        </w:rPr>
        <w:tab/>
        <w:t>1. YES</w:t>
      </w:r>
    </w:p>
    <w:p w14:paraId="748FC992" w14:textId="0669930D" w:rsidR="00ED10CD" w:rsidRPr="00EB58D6" w:rsidRDefault="00ED10CD" w:rsidP="00EB58D6">
      <w:pPr>
        <w:ind w:left="360" w:right="-396"/>
        <w:outlineLvl w:val="0"/>
        <w:rPr>
          <w:rFonts w:cs="Arial"/>
        </w:rPr>
      </w:pPr>
      <w:r w:rsidRPr="00EB58D6">
        <w:rPr>
          <w:rFonts w:cs="Arial"/>
        </w:rPr>
        <w:tab/>
      </w:r>
      <w:r w:rsidRPr="00EB58D6">
        <w:rPr>
          <w:rFonts w:cs="Arial"/>
        </w:rPr>
        <w:tab/>
        <w:t>2. NO</w:t>
      </w:r>
    </w:p>
    <w:p w14:paraId="4674B5A7" w14:textId="1305816B" w:rsidR="00ED10CD" w:rsidRPr="00EB58D6" w:rsidRDefault="00ED10CD" w:rsidP="00EB58D6">
      <w:pPr>
        <w:ind w:left="360" w:right="-396"/>
        <w:outlineLvl w:val="0"/>
        <w:rPr>
          <w:rFonts w:cs="Arial"/>
        </w:rPr>
      </w:pPr>
      <w:r w:rsidRPr="00EB58D6">
        <w:rPr>
          <w:rFonts w:cs="Arial"/>
        </w:rPr>
        <w:tab/>
      </w:r>
      <w:r w:rsidRPr="00EB58D6">
        <w:rPr>
          <w:rFonts w:cs="Arial"/>
        </w:rPr>
        <w:tab/>
        <w:t xml:space="preserve">3. DON’T KNOW </w:t>
      </w:r>
    </w:p>
    <w:p w14:paraId="7E8A199C" w14:textId="77777777" w:rsidR="00ED10CD" w:rsidRPr="00EB58D6" w:rsidRDefault="00ED10CD" w:rsidP="00EB58D6">
      <w:pPr>
        <w:ind w:left="360" w:right="-396"/>
        <w:outlineLvl w:val="0"/>
        <w:rPr>
          <w:rFonts w:cs="Arial"/>
        </w:rPr>
      </w:pPr>
    </w:p>
    <w:p w14:paraId="55429034" w14:textId="696AD338" w:rsidR="00ED10CD" w:rsidRPr="00EB58D6" w:rsidRDefault="004C7444" w:rsidP="00EB58D6">
      <w:pPr>
        <w:ind w:left="360" w:right="-396"/>
        <w:outlineLvl w:val="0"/>
        <w:rPr>
          <w:rFonts w:cs="Arial"/>
        </w:rPr>
      </w:pPr>
      <w:r>
        <w:rPr>
          <w:rFonts w:cs="Arial"/>
          <w:highlight w:val="cyan"/>
        </w:rPr>
        <w:t>39</w:t>
      </w:r>
      <w:r w:rsidR="00ED10CD" w:rsidRPr="00EB58D6">
        <w:rPr>
          <w:rFonts w:cs="Arial"/>
        </w:rPr>
        <w:t>. [IF YES, ASK] When, outside of open enrollment</w:t>
      </w:r>
      <w:r w:rsidR="00CF7BB5">
        <w:rPr>
          <w:rFonts w:cs="Arial"/>
        </w:rPr>
        <w:t>,</w:t>
      </w:r>
      <w:r w:rsidR="00ED10CD" w:rsidRPr="00EB58D6">
        <w:rPr>
          <w:rFonts w:cs="Arial"/>
        </w:rPr>
        <w:t xml:space="preserve"> do you communicate with employees about benefits? [</w:t>
      </w:r>
      <w:r w:rsidR="00CF7BB5">
        <w:rPr>
          <w:rFonts w:cs="Arial"/>
        </w:rPr>
        <w:t xml:space="preserve">READ LIST, </w:t>
      </w:r>
      <w:r w:rsidR="00ED10CD" w:rsidRPr="00EB58D6">
        <w:rPr>
          <w:rFonts w:cs="Arial"/>
        </w:rPr>
        <w:t>ALLOW MULTIPLE RESPONSES]</w:t>
      </w:r>
    </w:p>
    <w:p w14:paraId="10351EAD" w14:textId="77777777" w:rsidR="00ED10CD" w:rsidRPr="00EB58D6" w:rsidRDefault="00ED10CD" w:rsidP="00EB58D6">
      <w:pPr>
        <w:ind w:left="360" w:right="-396"/>
        <w:outlineLvl w:val="0"/>
        <w:rPr>
          <w:rFonts w:cs="Arial"/>
        </w:rPr>
      </w:pPr>
    </w:p>
    <w:p w14:paraId="0E628C37" w14:textId="0E920F4D" w:rsidR="00ED10CD" w:rsidRPr="00EB58D6" w:rsidRDefault="00ED10CD" w:rsidP="00EB58D6">
      <w:pPr>
        <w:ind w:left="360" w:right="-396"/>
        <w:outlineLvl w:val="0"/>
        <w:rPr>
          <w:rFonts w:cs="Arial"/>
        </w:rPr>
      </w:pPr>
      <w:r w:rsidRPr="00EB58D6">
        <w:rPr>
          <w:rFonts w:cs="Arial"/>
        </w:rPr>
        <w:tab/>
      </w:r>
      <w:r w:rsidRPr="00EB58D6">
        <w:rPr>
          <w:rFonts w:cs="Arial"/>
        </w:rPr>
        <w:tab/>
        <w:t>1. Upon hire</w:t>
      </w:r>
    </w:p>
    <w:p w14:paraId="75A9CFB3" w14:textId="01620CF9" w:rsidR="00ED10CD" w:rsidRPr="00EB58D6" w:rsidRDefault="00ED10CD" w:rsidP="00EB58D6">
      <w:pPr>
        <w:ind w:left="360" w:right="-396"/>
        <w:outlineLvl w:val="0"/>
        <w:rPr>
          <w:rFonts w:cs="Arial"/>
        </w:rPr>
      </w:pPr>
      <w:r w:rsidRPr="00EB58D6">
        <w:rPr>
          <w:rFonts w:cs="Arial"/>
        </w:rPr>
        <w:tab/>
      </w:r>
      <w:r w:rsidRPr="00EB58D6">
        <w:rPr>
          <w:rFonts w:cs="Arial"/>
        </w:rPr>
        <w:tab/>
        <w:t>2. Upon termination [voluntary / involuntary]</w:t>
      </w:r>
    </w:p>
    <w:p w14:paraId="1461A776" w14:textId="089EDA1A" w:rsidR="00ED10CD" w:rsidRPr="00EB58D6" w:rsidRDefault="00ED10CD" w:rsidP="00EB58D6">
      <w:pPr>
        <w:ind w:left="360" w:right="-396"/>
        <w:outlineLvl w:val="0"/>
        <w:rPr>
          <w:rFonts w:cs="Arial"/>
        </w:rPr>
      </w:pPr>
      <w:r w:rsidRPr="00EB58D6">
        <w:rPr>
          <w:rFonts w:cs="Arial"/>
        </w:rPr>
        <w:tab/>
      </w:r>
      <w:r w:rsidRPr="00EB58D6">
        <w:rPr>
          <w:rFonts w:cs="Arial"/>
        </w:rPr>
        <w:tab/>
        <w:t>3. When there is a change in benefits</w:t>
      </w:r>
    </w:p>
    <w:p w14:paraId="29985B4A" w14:textId="2C54A2E2" w:rsidR="00ED10CD" w:rsidRPr="00EB58D6" w:rsidRDefault="00ED10CD" w:rsidP="00EB58D6">
      <w:pPr>
        <w:ind w:left="360" w:right="-396"/>
        <w:outlineLvl w:val="0"/>
        <w:rPr>
          <w:rFonts w:cs="Arial"/>
        </w:rPr>
      </w:pPr>
      <w:r w:rsidRPr="00EB58D6">
        <w:rPr>
          <w:rFonts w:cs="Arial"/>
        </w:rPr>
        <w:tab/>
      </w:r>
      <w:r w:rsidRPr="00EB58D6">
        <w:rPr>
          <w:rFonts w:cs="Arial"/>
        </w:rPr>
        <w:tab/>
        <w:t xml:space="preserve">4. At designated points throughout the year </w:t>
      </w:r>
    </w:p>
    <w:p w14:paraId="068EB8CF" w14:textId="45F98F18" w:rsidR="00ED10CD" w:rsidRPr="00EB58D6" w:rsidRDefault="00ED10CD" w:rsidP="00EB58D6">
      <w:pPr>
        <w:ind w:left="360" w:right="-396"/>
        <w:outlineLvl w:val="0"/>
        <w:rPr>
          <w:rFonts w:cs="Arial"/>
        </w:rPr>
      </w:pPr>
      <w:r w:rsidRPr="00EB58D6">
        <w:rPr>
          <w:rFonts w:cs="Arial"/>
        </w:rPr>
        <w:tab/>
      </w:r>
      <w:r w:rsidRPr="00EB58D6">
        <w:rPr>
          <w:rFonts w:cs="Arial"/>
        </w:rPr>
        <w:tab/>
        <w:t xml:space="preserve">5. Other (Please specify) </w:t>
      </w:r>
    </w:p>
    <w:p w14:paraId="1A889A48" w14:textId="77777777" w:rsidR="00ED10CD" w:rsidRPr="00EB58D6" w:rsidRDefault="00ED10CD" w:rsidP="007B24E6">
      <w:pPr>
        <w:ind w:right="-396"/>
        <w:outlineLvl w:val="0"/>
        <w:rPr>
          <w:rFonts w:cs="Arial"/>
          <w:sz w:val="22"/>
        </w:rPr>
      </w:pPr>
    </w:p>
    <w:p w14:paraId="05938271" w14:textId="77777777" w:rsidR="00ED10CD" w:rsidRDefault="00ED10CD" w:rsidP="007B24E6">
      <w:pPr>
        <w:ind w:right="-396"/>
        <w:outlineLvl w:val="0"/>
        <w:rPr>
          <w:rFonts w:cs="Arial"/>
          <w:sz w:val="24"/>
        </w:rPr>
      </w:pPr>
    </w:p>
    <w:p w14:paraId="7D91E641" w14:textId="4235F179" w:rsidR="007B24E6" w:rsidRPr="000E0266" w:rsidRDefault="002C657D" w:rsidP="007B24E6">
      <w:pPr>
        <w:ind w:left="720" w:hanging="360"/>
      </w:pPr>
      <w:r>
        <w:t>4</w:t>
      </w:r>
      <w:r w:rsidR="004C7444">
        <w:t>0</w:t>
      </w:r>
      <w:r>
        <w:t>.</w:t>
      </w:r>
      <w:r w:rsidR="007B24E6">
        <w:t xml:space="preserve"> How are decisions about employee retirement savings benefits typically made in your organization?       Would you say you…</w:t>
      </w:r>
      <w:proofErr w:type="gramStart"/>
      <w:r w:rsidR="007B24E6">
        <w:t>.(</w:t>
      </w:r>
      <w:proofErr w:type="gramEnd"/>
      <w:r w:rsidR="007B24E6">
        <w:t>READ LIST, ALLOW ONLY ONE ANSWER)</w:t>
      </w:r>
    </w:p>
    <w:p w14:paraId="613B405A" w14:textId="77777777" w:rsidR="007B24E6" w:rsidRPr="00FF73A5" w:rsidRDefault="007B24E6" w:rsidP="002D5AC3">
      <w:pPr>
        <w:pStyle w:val="AnswerList"/>
        <w:numPr>
          <w:ilvl w:val="0"/>
          <w:numId w:val="19"/>
        </w:numPr>
        <w:rPr>
          <w:rStyle w:val="PageNumber"/>
        </w:rPr>
      </w:pPr>
      <w:r>
        <w:rPr>
          <w:rStyle w:val="PageNumber"/>
        </w:rPr>
        <w:t>Have full decision-making authority</w:t>
      </w:r>
    </w:p>
    <w:p w14:paraId="39209689" w14:textId="77777777" w:rsidR="007B24E6" w:rsidRDefault="007B24E6" w:rsidP="007B24E6">
      <w:pPr>
        <w:pStyle w:val="AnswerList"/>
        <w:rPr>
          <w:rStyle w:val="PageNumber"/>
        </w:rPr>
      </w:pPr>
      <w:r>
        <w:rPr>
          <w:rStyle w:val="PageNumber"/>
        </w:rPr>
        <w:t>Have nearly full decision-making authority but get sign off from one or more other individuals</w:t>
      </w:r>
    </w:p>
    <w:p w14:paraId="323BD771" w14:textId="77777777" w:rsidR="007B24E6" w:rsidRDefault="007B24E6" w:rsidP="007B24E6">
      <w:pPr>
        <w:pStyle w:val="AnswerList"/>
        <w:rPr>
          <w:rStyle w:val="PageNumber"/>
        </w:rPr>
      </w:pPr>
      <w:r>
        <w:rPr>
          <w:rStyle w:val="PageNumber"/>
        </w:rPr>
        <w:t xml:space="preserve">Decided by committee or management team </w:t>
      </w:r>
    </w:p>
    <w:p w14:paraId="3CC4E371" w14:textId="77777777" w:rsidR="007B24E6" w:rsidRDefault="007B24E6" w:rsidP="007B24E6">
      <w:pPr>
        <w:pStyle w:val="AnswerList"/>
        <w:rPr>
          <w:rStyle w:val="PageNumber"/>
        </w:rPr>
      </w:pPr>
      <w:r>
        <w:rPr>
          <w:rStyle w:val="PageNumber"/>
        </w:rPr>
        <w:t>DO NOT READ OTHER (SPECIFY): __________________________________________</w:t>
      </w:r>
    </w:p>
    <w:p w14:paraId="68563446" w14:textId="77777777" w:rsidR="007B24E6" w:rsidRPr="00B33DD7" w:rsidRDefault="007B24E6" w:rsidP="007B24E6">
      <w:pPr>
        <w:pStyle w:val="AnswerList"/>
      </w:pPr>
      <w:r>
        <w:rPr>
          <w:rStyle w:val="PageNumber"/>
        </w:rPr>
        <w:t>DO NOT READ DON’T KNOW</w:t>
      </w:r>
    </w:p>
    <w:p w14:paraId="0551CDC0" w14:textId="77777777" w:rsidR="007B24E6" w:rsidRDefault="007B24E6" w:rsidP="00462AE1">
      <w:pPr>
        <w:ind w:right="-396"/>
        <w:outlineLvl w:val="0"/>
        <w:rPr>
          <w:rFonts w:cs="Arial"/>
          <w:sz w:val="24"/>
        </w:rPr>
      </w:pPr>
    </w:p>
    <w:p w14:paraId="65CECCAB" w14:textId="77777777" w:rsidR="0012673A" w:rsidRDefault="0012673A" w:rsidP="0012673A">
      <w:pPr>
        <w:ind w:right="-396"/>
        <w:outlineLvl w:val="0"/>
        <w:rPr>
          <w:rFonts w:cs="Arial"/>
          <w:sz w:val="24"/>
        </w:rPr>
      </w:pPr>
    </w:p>
    <w:p w14:paraId="498E9F07" w14:textId="2A7D788A" w:rsidR="0012673A" w:rsidRDefault="006431B2" w:rsidP="0012673A">
      <w:pPr>
        <w:ind w:left="360" w:right="-396"/>
        <w:outlineLvl w:val="0"/>
        <w:rPr>
          <w:rFonts w:cs="Arial"/>
        </w:rPr>
      </w:pPr>
      <w:r>
        <w:rPr>
          <w:rFonts w:cs="Arial"/>
          <w:highlight w:val="cyan"/>
        </w:rPr>
        <w:t>4</w:t>
      </w:r>
      <w:r w:rsidR="004C7444">
        <w:rPr>
          <w:rFonts w:cs="Arial"/>
          <w:highlight w:val="cyan"/>
        </w:rPr>
        <w:t>1</w:t>
      </w:r>
      <w:r w:rsidR="0012673A">
        <w:rPr>
          <w:rFonts w:cs="Arial"/>
          <w:highlight w:val="cyan"/>
        </w:rPr>
        <w:t>.</w:t>
      </w:r>
      <w:r w:rsidR="0012673A">
        <w:rPr>
          <w:rFonts w:cs="Arial"/>
        </w:rPr>
        <w:t xml:space="preserve"> Would you classify your business as </w:t>
      </w:r>
      <w:r w:rsidR="00AD0A44">
        <w:rPr>
          <w:rFonts w:cs="Arial"/>
        </w:rPr>
        <w:t>woman or minority owned?</w:t>
      </w:r>
    </w:p>
    <w:p w14:paraId="7F77A063" w14:textId="1D377FEB" w:rsidR="0012673A" w:rsidRDefault="0012673A" w:rsidP="0012673A">
      <w:pPr>
        <w:ind w:right="-396"/>
        <w:outlineLvl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  <w:t>1</w:t>
      </w:r>
      <w:r w:rsidR="00AD0A44">
        <w:rPr>
          <w:rFonts w:cs="Arial"/>
        </w:rPr>
        <w:t>. WOMAN OWNED</w:t>
      </w:r>
    </w:p>
    <w:p w14:paraId="2B50F5CB" w14:textId="430BAAFA" w:rsidR="0012673A" w:rsidRDefault="00AD0A44" w:rsidP="0012673A">
      <w:pPr>
        <w:ind w:right="-396"/>
        <w:outlineLvl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  <w:t>2. MINORITY OWNED</w:t>
      </w:r>
    </w:p>
    <w:p w14:paraId="5BF24217" w14:textId="0C4ADFCF" w:rsidR="0012673A" w:rsidRDefault="00AD0A44" w:rsidP="0012673A">
      <w:pPr>
        <w:ind w:right="-396"/>
        <w:outlineLvl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  <w:t>3. BOTH WOMAN AND MINORITY OWNED</w:t>
      </w:r>
    </w:p>
    <w:p w14:paraId="77DE41EC" w14:textId="479098D4" w:rsidR="0012673A" w:rsidRDefault="00AD0A44" w:rsidP="0012673A">
      <w:pPr>
        <w:ind w:right="-396"/>
        <w:outlineLvl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  <w:t>4. NEITHER WOMAN NOR MINORITY OWNED</w:t>
      </w:r>
    </w:p>
    <w:p w14:paraId="2E4EF9B8" w14:textId="77777777" w:rsidR="007B24E6" w:rsidRDefault="007B24E6" w:rsidP="00462AE1">
      <w:pPr>
        <w:ind w:right="-396"/>
        <w:outlineLvl w:val="0"/>
        <w:rPr>
          <w:rFonts w:cs="Arial"/>
          <w:sz w:val="24"/>
        </w:rPr>
      </w:pPr>
    </w:p>
    <w:p w14:paraId="26CEDFD0" w14:textId="77777777" w:rsidR="007B24E6" w:rsidRDefault="007B24E6" w:rsidP="00462AE1">
      <w:pPr>
        <w:ind w:right="-396"/>
        <w:outlineLvl w:val="0"/>
        <w:rPr>
          <w:rFonts w:cs="Arial"/>
          <w:sz w:val="24"/>
        </w:rPr>
      </w:pPr>
    </w:p>
    <w:p w14:paraId="2C218489" w14:textId="2A8607D9" w:rsidR="00357C1E" w:rsidRDefault="006431B2" w:rsidP="00055033">
      <w:pPr>
        <w:ind w:left="360"/>
      </w:pPr>
      <w:r>
        <w:t>4</w:t>
      </w:r>
      <w:r w:rsidR="004C7444">
        <w:t>2</w:t>
      </w:r>
      <w:r w:rsidR="000B319D">
        <w:t xml:space="preserve">. </w:t>
      </w:r>
      <w:r w:rsidR="00357C1E" w:rsidRPr="009C71F1">
        <w:t xml:space="preserve">Record Gender </w:t>
      </w:r>
    </w:p>
    <w:p w14:paraId="4506549F" w14:textId="77777777" w:rsidR="005E4B96" w:rsidRPr="009C71F1" w:rsidRDefault="005E4B96" w:rsidP="005E4B96">
      <w:pPr>
        <w:pStyle w:val="ListParagraph"/>
      </w:pPr>
    </w:p>
    <w:p w14:paraId="474A6311" w14:textId="77777777" w:rsidR="00E63514" w:rsidRPr="002B6997" w:rsidRDefault="00E63514" w:rsidP="002D5AC3">
      <w:pPr>
        <w:numPr>
          <w:ilvl w:val="0"/>
          <w:numId w:val="30"/>
        </w:numPr>
        <w:tabs>
          <w:tab w:val="clear" w:pos="2160"/>
          <w:tab w:val="num" w:pos="1800"/>
        </w:tabs>
        <w:spacing w:before="0" w:after="0" w:line="240" w:lineRule="auto"/>
        <w:ind w:left="1800"/>
        <w:jc w:val="both"/>
      </w:pPr>
      <w:r>
        <w:t>Male</w:t>
      </w:r>
    </w:p>
    <w:p w14:paraId="0BC74EB5" w14:textId="77777777" w:rsidR="00E63514" w:rsidRPr="002B6997" w:rsidRDefault="00E63514" w:rsidP="002D5AC3">
      <w:pPr>
        <w:numPr>
          <w:ilvl w:val="0"/>
          <w:numId w:val="30"/>
        </w:numPr>
        <w:tabs>
          <w:tab w:val="clear" w:pos="2160"/>
          <w:tab w:val="num" w:pos="1800"/>
        </w:tabs>
        <w:spacing w:before="0" w:after="0" w:line="240" w:lineRule="auto"/>
        <w:ind w:left="1800"/>
        <w:jc w:val="both"/>
      </w:pPr>
      <w:r>
        <w:t>Female</w:t>
      </w:r>
    </w:p>
    <w:p w14:paraId="78232CD3" w14:textId="77777777" w:rsidR="00E63514" w:rsidRPr="002B6997" w:rsidRDefault="00E63514" w:rsidP="002D5AC3">
      <w:pPr>
        <w:numPr>
          <w:ilvl w:val="0"/>
          <w:numId w:val="30"/>
        </w:numPr>
        <w:tabs>
          <w:tab w:val="clear" w:pos="2160"/>
          <w:tab w:val="num" w:pos="1800"/>
        </w:tabs>
        <w:spacing w:before="0" w:after="0" w:line="240" w:lineRule="auto"/>
        <w:ind w:left="1800"/>
        <w:jc w:val="both"/>
      </w:pPr>
      <w:r w:rsidRPr="002B6997">
        <w:t>DK/Refused</w:t>
      </w:r>
    </w:p>
    <w:p w14:paraId="787B87E5" w14:textId="77777777" w:rsidR="00357C1E" w:rsidRDefault="00357C1E" w:rsidP="00357C1E"/>
    <w:p w14:paraId="3619561A" w14:textId="77777777" w:rsidR="002E14CA" w:rsidRPr="00B56760" w:rsidRDefault="002E14CA" w:rsidP="00357C1E"/>
    <w:p w14:paraId="0508EB4E" w14:textId="72E7CEC5" w:rsidR="009B28B6" w:rsidRDefault="00CD5A0B" w:rsidP="00055033">
      <w:pPr>
        <w:ind w:left="360" w:right="-396"/>
        <w:outlineLvl w:val="0"/>
      </w:pPr>
      <w:r>
        <w:lastRenderedPageBreak/>
        <w:t>4</w:t>
      </w:r>
      <w:r w:rsidR="004C7444">
        <w:t>3</w:t>
      </w:r>
      <w:r w:rsidR="000B319D">
        <w:t xml:space="preserve">. </w:t>
      </w:r>
      <w:r w:rsidR="00847116" w:rsidRPr="00B56760">
        <w:t xml:space="preserve">Record </w:t>
      </w:r>
      <w:r w:rsidR="000B24BF">
        <w:t>Region</w:t>
      </w:r>
      <w:r w:rsidR="000B24BF" w:rsidRPr="00B56760">
        <w:t xml:space="preserve"> </w:t>
      </w:r>
      <w:r w:rsidR="00362194">
        <w:t>(</w:t>
      </w:r>
      <w:r w:rsidR="00802302">
        <w:t>INSERT GEOGRAPHY</w:t>
      </w:r>
      <w:r w:rsidR="00362194">
        <w:t xml:space="preserve"> FROM SAMPLE) </w:t>
      </w:r>
      <w:r w:rsidR="000B24BF">
        <w:t xml:space="preserve">– RECODE INTO </w:t>
      </w:r>
      <w:r w:rsidR="00362194">
        <w:t>CENSUS</w:t>
      </w:r>
      <w:r w:rsidR="000B24BF">
        <w:t xml:space="preserve"> REGION</w:t>
      </w:r>
      <w:r w:rsidR="004C5E2B">
        <w:t>S</w:t>
      </w:r>
    </w:p>
    <w:p w14:paraId="6E9945D1" w14:textId="77777777" w:rsidR="00F136AB" w:rsidRDefault="00F136AB" w:rsidP="00055033">
      <w:pPr>
        <w:ind w:left="360" w:right="-396"/>
        <w:outlineLvl w:val="0"/>
      </w:pPr>
    </w:p>
    <w:p w14:paraId="5D8FB524" w14:textId="41F44B96" w:rsidR="00F136AB" w:rsidRDefault="00F136AB" w:rsidP="00055033">
      <w:pPr>
        <w:ind w:left="360" w:right="-396"/>
        <w:outlineLvl w:val="0"/>
      </w:pPr>
      <w:r>
        <w:t>4</w:t>
      </w:r>
      <w:r w:rsidR="004C7444">
        <w:t>4</w:t>
      </w:r>
      <w:r>
        <w:t xml:space="preserve">. Record Industry (INSERT INDUSTRY FROM SAMPLE) </w:t>
      </w:r>
    </w:p>
    <w:p w14:paraId="66156046" w14:textId="77777777" w:rsidR="00F136AB" w:rsidRDefault="00F136AB" w:rsidP="00055033">
      <w:pPr>
        <w:ind w:left="360" w:right="-396"/>
        <w:outlineLvl w:val="0"/>
      </w:pPr>
    </w:p>
    <w:p w14:paraId="286FFDC5" w14:textId="5404823F" w:rsidR="00F136AB" w:rsidRPr="000B319D" w:rsidRDefault="00F136AB" w:rsidP="00055033">
      <w:pPr>
        <w:ind w:left="360" w:right="-396"/>
        <w:outlineLvl w:val="0"/>
        <w:rPr>
          <w:rFonts w:cs="Arial"/>
          <w:sz w:val="24"/>
        </w:rPr>
      </w:pPr>
      <w:r>
        <w:t>4</w:t>
      </w:r>
      <w:r w:rsidR="004C7444">
        <w:t>5</w:t>
      </w:r>
      <w:r>
        <w:t xml:space="preserve">. Record Company Size (Insert REVENUE FROM SAMPLE) </w:t>
      </w:r>
    </w:p>
    <w:sectPr w:rsidR="00F136AB" w:rsidRPr="000B319D" w:rsidSect="001009F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2240" w:h="15840" w:code="1"/>
      <w:pgMar w:top="1440" w:right="1440" w:bottom="1440" w:left="1152" w:header="720" w:footer="720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112B54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88116B" w14:textId="77777777" w:rsidR="00CD0346" w:rsidRDefault="00CD0346">
      <w:r>
        <w:separator/>
      </w:r>
    </w:p>
  </w:endnote>
  <w:endnote w:type="continuationSeparator" w:id="0">
    <w:p w14:paraId="0C534751" w14:textId="77777777" w:rsidR="00CD0346" w:rsidRDefault="00CD0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812274" w14:textId="77777777" w:rsidR="00CD0346" w:rsidRDefault="00CD034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138B30" w14:textId="77777777" w:rsidR="00CD0346" w:rsidRDefault="00CD034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990DB1" w14:textId="77777777" w:rsidR="00CD0346" w:rsidRDefault="00CD0346">
    <w:pPr>
      <w:pStyle w:val="Footer"/>
      <w:ind w:right="360"/>
    </w:pPr>
    <w:r>
      <w:rPr>
        <w:noProof/>
        <w:szCs w:val="20"/>
        <w:lang w:eastAsia="en-US"/>
      </w:rPr>
      <w:drawing>
        <wp:anchor distT="0" distB="0" distL="114300" distR="114300" simplePos="0" relativeHeight="251657216" behindDoc="1" locked="1" layoutInCell="1" allowOverlap="1" wp14:anchorId="4B2BDBF5" wp14:editId="6CA22DC2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905510"/>
          <wp:effectExtent l="0" t="0" r="0" b="8890"/>
          <wp:wrapNone/>
          <wp:docPr id="4" name="Picture 4" descr="ASGletterhead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Gletterhead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8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9C2487" w14:textId="77777777" w:rsidR="00CD0346" w:rsidRDefault="00CD0346">
      <w:r>
        <w:separator/>
      </w:r>
    </w:p>
  </w:footnote>
  <w:footnote w:type="continuationSeparator" w:id="0">
    <w:p w14:paraId="62A8B936" w14:textId="77777777" w:rsidR="00CD0346" w:rsidRDefault="00CD03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DCB0B" w14:textId="77777777" w:rsidR="00CD0346" w:rsidRDefault="00CD034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D33384" w14:textId="77777777" w:rsidR="00CD0346" w:rsidRDefault="00CD0346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366B7C" w14:textId="77777777" w:rsidR="00CD0346" w:rsidRDefault="00CD034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55238">
      <w:rPr>
        <w:rStyle w:val="PageNumber"/>
        <w:noProof/>
      </w:rPr>
      <w:t>2</w:t>
    </w:r>
    <w:r>
      <w:rPr>
        <w:rStyle w:val="PageNumber"/>
      </w:rPr>
      <w:fldChar w:fldCharType="end"/>
    </w:r>
  </w:p>
  <w:p w14:paraId="3EC63708" w14:textId="77777777" w:rsidR="00CD0346" w:rsidRDefault="00CD0346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10987C" w14:textId="77777777" w:rsidR="00CD0346" w:rsidRPr="007B67AD" w:rsidRDefault="00CD0346" w:rsidP="00680BEB">
    <w:pPr>
      <w:pStyle w:val="Header"/>
      <w:jc w:val="right"/>
      <w:rPr>
        <w:b/>
        <w:sz w:val="28"/>
        <w:szCs w:val="28"/>
      </w:rPr>
    </w:pPr>
    <w:r w:rsidRPr="007B67AD">
      <w:rPr>
        <w:b/>
        <w:sz w:val="28"/>
        <w:szCs w:val="28"/>
      </w:rPr>
      <w:t>P</w:t>
    </w:r>
    <w:r>
      <w:rPr>
        <w:b/>
        <w:sz w:val="28"/>
        <w:szCs w:val="28"/>
      </w:rPr>
      <w:t>REDECISIONAL</w:t>
    </w:r>
  </w:p>
  <w:p w14:paraId="44B67FD9" w14:textId="77777777" w:rsidR="00CD0346" w:rsidRDefault="00CD0346">
    <w:pPr>
      <w:pStyle w:val="Header"/>
    </w:pPr>
  </w:p>
  <w:p w14:paraId="28538784" w14:textId="77777777" w:rsidR="00CD0346" w:rsidRDefault="00CD0346">
    <w:pPr>
      <w:pStyle w:val="Header"/>
    </w:pPr>
  </w:p>
  <w:p w14:paraId="2782AB12" w14:textId="77777777" w:rsidR="00CD0346" w:rsidRDefault="00CD0346">
    <w:pPr>
      <w:pStyle w:val="Header"/>
    </w:pPr>
  </w:p>
  <w:p w14:paraId="5AE99C64" w14:textId="77777777" w:rsidR="00CD0346" w:rsidRDefault="00CD0346">
    <w:pPr>
      <w:pStyle w:val="Header"/>
    </w:pPr>
  </w:p>
  <w:p w14:paraId="4F2193C6" w14:textId="77777777" w:rsidR="00CD0346" w:rsidRDefault="00CD0346">
    <w:pPr>
      <w:pStyle w:val="Header"/>
    </w:pPr>
  </w:p>
  <w:p w14:paraId="562EFEE6" w14:textId="77777777" w:rsidR="00CD0346" w:rsidRDefault="00CD0346">
    <w:pPr>
      <w:pStyle w:val="Header"/>
    </w:pPr>
  </w:p>
  <w:p w14:paraId="63F5B3F1" w14:textId="77777777" w:rsidR="00CD0346" w:rsidRDefault="00CD0346">
    <w:pPr>
      <w:pStyle w:val="Header"/>
    </w:pPr>
  </w:p>
  <w:p w14:paraId="151275D4" w14:textId="6AD32828" w:rsidR="00CD0346" w:rsidRDefault="00CD0346" w:rsidP="009F7082">
    <w:pPr>
      <w:pStyle w:val="Header"/>
      <w:jc w:val="right"/>
    </w:pPr>
    <w:r>
      <w:rPr>
        <w:noProof/>
        <w:szCs w:val="20"/>
        <w:lang w:eastAsia="en-US"/>
      </w:rPr>
      <w:drawing>
        <wp:anchor distT="0" distB="0" distL="114300" distR="114300" simplePos="0" relativeHeight="251658240" behindDoc="1" locked="1" layoutInCell="1" allowOverlap="1" wp14:anchorId="24C26324" wp14:editId="506212B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45700"/>
          <wp:effectExtent l="0" t="0" r="0" b="12700"/>
          <wp:wrapNone/>
          <wp:docPr id="5" name="Picture 5" descr="ASGletterhea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Gletterhead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45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F7082">
      <w:rPr>
        <w:noProof/>
        <w:szCs w:val="20"/>
        <w:lang w:eastAsia="en-US"/>
      </w:rPr>
      <w:t>OMB No. 1530-0023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62C45A84"/>
    <w:lvl w:ilvl="0">
      <w:start w:val="1"/>
      <w:numFmt w:val="decimal"/>
      <w:pStyle w:val="Quick1"/>
      <w:lvlText w:val="%1."/>
      <w:lvlJc w:val="left"/>
      <w:pPr>
        <w:tabs>
          <w:tab w:val="num" w:pos="432"/>
        </w:tabs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4432790"/>
    <w:multiLevelType w:val="hybridMultilevel"/>
    <w:tmpl w:val="8C6234FE"/>
    <w:lvl w:ilvl="0" w:tplc="0409000F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E2A36"/>
    <w:multiLevelType w:val="hybridMultilevel"/>
    <w:tmpl w:val="B2C6D614"/>
    <w:lvl w:ilvl="0" w:tplc="681E9D5E">
      <w:start w:val="1"/>
      <w:numFmt w:val="decimal"/>
      <w:pStyle w:val="AnswerList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C60021E"/>
    <w:multiLevelType w:val="hybridMultilevel"/>
    <w:tmpl w:val="DCD8EA1E"/>
    <w:lvl w:ilvl="0" w:tplc="4934C5A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C645D3C"/>
    <w:multiLevelType w:val="hybridMultilevel"/>
    <w:tmpl w:val="42B47790"/>
    <w:lvl w:ilvl="0" w:tplc="FFFFFFFF">
      <w:start w:val="1"/>
      <w:numFmt w:val="bullet"/>
      <w:pStyle w:val="DatePrompt"/>
      <w:lvlText w:val="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2E11EF"/>
    <w:multiLevelType w:val="hybridMultilevel"/>
    <w:tmpl w:val="33021BE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35F38E7"/>
    <w:multiLevelType w:val="hybridMultilevel"/>
    <w:tmpl w:val="83A61516"/>
    <w:lvl w:ilvl="0" w:tplc="04090003">
      <w:start w:val="1"/>
      <w:numFmt w:val="bullet"/>
      <w:pStyle w:val="PersonalInformation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BB5B3C"/>
    <w:multiLevelType w:val="hybridMultilevel"/>
    <w:tmpl w:val="8A3A42EC"/>
    <w:lvl w:ilvl="0" w:tplc="FFFFFFFF">
      <w:start w:val="1"/>
      <w:numFmt w:val="bullet"/>
      <w:pStyle w:val="CommentPromp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6FC2AFD"/>
    <w:multiLevelType w:val="hybridMultilevel"/>
    <w:tmpl w:val="23F01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C4AFC0">
      <w:start w:val="1"/>
      <w:numFmt w:val="lowerLetter"/>
      <w:pStyle w:val="NCBodycopy"/>
      <w:lvlText w:val="%2."/>
      <w:lvlJc w:val="left"/>
      <w:pPr>
        <w:ind w:left="450" w:hanging="360"/>
      </w:pPr>
      <w:rPr>
        <w:rFonts w:hint="default"/>
      </w:rPr>
    </w:lvl>
    <w:lvl w:ilvl="2" w:tplc="074A168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346EF0"/>
    <w:multiLevelType w:val="hybridMultilevel"/>
    <w:tmpl w:val="5C9C4EC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E0455E0"/>
    <w:multiLevelType w:val="hybridMultilevel"/>
    <w:tmpl w:val="93304034"/>
    <w:lvl w:ilvl="0" w:tplc="97FC202A">
      <w:start w:val="1"/>
      <w:numFmt w:val="bullet"/>
      <w:pStyle w:val="SpinnerPrompt"/>
      <w:lvlText w:val="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color w:val="808080"/>
        <w:sz w:val="24"/>
      </w:rPr>
    </w:lvl>
    <w:lvl w:ilvl="1" w:tplc="625CD7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DD50C0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4A8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30D4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960E3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129D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815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42EA8F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C55355"/>
    <w:multiLevelType w:val="hybridMultilevel"/>
    <w:tmpl w:val="5F48CC5A"/>
    <w:lvl w:ilvl="0" w:tplc="E24632C2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B770B5"/>
    <w:multiLevelType w:val="hybridMultilevel"/>
    <w:tmpl w:val="2864E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881DBF"/>
    <w:multiLevelType w:val="singleLevel"/>
    <w:tmpl w:val="D62602EA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14">
    <w:nsid w:val="52637872"/>
    <w:multiLevelType w:val="hybridMultilevel"/>
    <w:tmpl w:val="7F08EB94"/>
    <w:lvl w:ilvl="0" w:tplc="41723E6E">
      <w:start w:val="2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4CD0AA9"/>
    <w:multiLevelType w:val="hybridMultilevel"/>
    <w:tmpl w:val="6B065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D241A2"/>
    <w:multiLevelType w:val="hybridMultilevel"/>
    <w:tmpl w:val="3576736A"/>
    <w:lvl w:ilvl="0" w:tplc="FFFFFFFF">
      <w:start w:val="1"/>
      <w:numFmt w:val="bullet"/>
      <w:pStyle w:val="MultiChoiceAnswer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509753F"/>
    <w:multiLevelType w:val="hybridMultilevel"/>
    <w:tmpl w:val="73B2F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2B3810"/>
    <w:multiLevelType w:val="hybridMultilevel"/>
    <w:tmpl w:val="BB80C344"/>
    <w:lvl w:ilvl="0" w:tplc="AA94A4D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635345EE"/>
    <w:multiLevelType w:val="hybridMultilevel"/>
    <w:tmpl w:val="113ECE58"/>
    <w:lvl w:ilvl="0" w:tplc="B6CC663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EA1701"/>
    <w:multiLevelType w:val="hybridMultilevel"/>
    <w:tmpl w:val="6C5C9E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9A82C21"/>
    <w:multiLevelType w:val="hybridMultilevel"/>
    <w:tmpl w:val="52B443E0"/>
    <w:lvl w:ilvl="0" w:tplc="7B38A5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CB314D"/>
    <w:multiLevelType w:val="hybridMultilevel"/>
    <w:tmpl w:val="73701E04"/>
    <w:lvl w:ilvl="0" w:tplc="DBF86BF0">
      <w:start w:val="1"/>
      <w:numFmt w:val="bullet"/>
      <w:pStyle w:val="SingleChoiceAnswer"/>
      <w:lvlText w:val="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8080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D9F28F7"/>
    <w:multiLevelType w:val="hybridMultilevel"/>
    <w:tmpl w:val="A00C946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6BD7B40"/>
    <w:multiLevelType w:val="hybridMultilevel"/>
    <w:tmpl w:val="6CD825A4"/>
    <w:lvl w:ilvl="0" w:tplc="3CC4AFC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EA60F4FC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7913501"/>
    <w:multiLevelType w:val="hybridMultilevel"/>
    <w:tmpl w:val="BB80C344"/>
    <w:lvl w:ilvl="0" w:tplc="AA94A4D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79725299"/>
    <w:multiLevelType w:val="hybridMultilevel"/>
    <w:tmpl w:val="DBA24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2F271C"/>
    <w:multiLevelType w:val="hybridMultilevel"/>
    <w:tmpl w:val="3ADA4CDE"/>
    <w:lvl w:ilvl="0" w:tplc="04090003">
      <w:start w:val="1"/>
      <w:numFmt w:val="bullet"/>
      <w:pStyle w:val="RankingPrompt-DropDown"/>
      <w:lvlText w:val="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C40032F"/>
    <w:multiLevelType w:val="hybridMultilevel"/>
    <w:tmpl w:val="C8BA0F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551D2A"/>
    <w:multiLevelType w:val="hybridMultilevel"/>
    <w:tmpl w:val="22E4E4A6"/>
    <w:lvl w:ilvl="0" w:tplc="04090003">
      <w:start w:val="1"/>
      <w:numFmt w:val="bullet"/>
      <w:pStyle w:val="ConstantSumPrompt"/>
      <w:lvlText w:val="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C830321"/>
    <w:multiLevelType w:val="hybridMultilevel"/>
    <w:tmpl w:val="A118AE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A856D8"/>
    <w:multiLevelType w:val="hybridMultilevel"/>
    <w:tmpl w:val="C54A2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10"/>
  </w:num>
  <w:num w:numId="4">
    <w:abstractNumId w:val="29"/>
  </w:num>
  <w:num w:numId="5">
    <w:abstractNumId w:val="27"/>
  </w:num>
  <w:num w:numId="6">
    <w:abstractNumId w:val="4"/>
  </w:num>
  <w:num w:numId="7">
    <w:abstractNumId w:val="7"/>
  </w:num>
  <w:num w:numId="8">
    <w:abstractNumId w:val="6"/>
  </w:num>
  <w:num w:numId="9">
    <w:abstractNumId w:val="0"/>
    <w:lvlOverride w:ilvl="0">
      <w:startOverride w:val="1"/>
      <w:lvl w:ilvl="0">
        <w:start w:val="1"/>
        <w:numFmt w:val="decimal"/>
        <w:pStyle w:val="Quick1"/>
        <w:lvlText w:val="%1."/>
        <w:lvlJc w:val="left"/>
      </w:lvl>
    </w:lvlOverride>
  </w:num>
  <w:num w:numId="10">
    <w:abstractNumId w:val="17"/>
  </w:num>
  <w:num w:numId="11">
    <w:abstractNumId w:val="13"/>
    <w:lvlOverride w:ilvl="0">
      <w:startOverride w:val="1"/>
    </w:lvlOverride>
  </w:num>
  <w:num w:numId="12">
    <w:abstractNumId w:val="14"/>
  </w:num>
  <w:num w:numId="13">
    <w:abstractNumId w:val="1"/>
  </w:num>
  <w:num w:numId="14">
    <w:abstractNumId w:val="2"/>
    <w:lvlOverride w:ilvl="0">
      <w:startOverride w:val="1"/>
    </w:lvlOverride>
  </w:num>
  <w:num w:numId="15">
    <w:abstractNumId w:val="2"/>
  </w:num>
  <w:num w:numId="16">
    <w:abstractNumId w:val="2"/>
    <w:lvlOverride w:ilvl="0">
      <w:startOverride w:val="1"/>
    </w:lvlOverride>
  </w:num>
  <w:num w:numId="17">
    <w:abstractNumId w:val="2"/>
    <w:lvlOverride w:ilvl="0">
      <w:startOverride w:val="1"/>
    </w:lvlOverride>
  </w:num>
  <w:num w:numId="18">
    <w:abstractNumId w:val="2"/>
    <w:lvlOverride w:ilvl="0">
      <w:startOverride w:val="1"/>
    </w:lvlOverride>
  </w:num>
  <w:num w:numId="19">
    <w:abstractNumId w:val="2"/>
    <w:lvlOverride w:ilvl="0">
      <w:startOverride w:val="1"/>
    </w:lvlOverride>
  </w:num>
  <w:num w:numId="20">
    <w:abstractNumId w:val="2"/>
    <w:lvlOverride w:ilvl="0">
      <w:startOverride w:val="1"/>
    </w:lvlOverride>
  </w:num>
  <w:num w:numId="21">
    <w:abstractNumId w:val="2"/>
    <w:lvlOverride w:ilvl="0">
      <w:startOverride w:val="1"/>
    </w:lvlOverride>
  </w:num>
  <w:num w:numId="22">
    <w:abstractNumId w:val="2"/>
    <w:lvlOverride w:ilvl="0">
      <w:startOverride w:val="1"/>
    </w:lvlOverride>
  </w:num>
  <w:num w:numId="23">
    <w:abstractNumId w:val="2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2"/>
    <w:lvlOverride w:ilvl="0">
      <w:startOverride w:val="1"/>
    </w:lvlOverride>
  </w:num>
  <w:num w:numId="26">
    <w:abstractNumId w:val="24"/>
    <w:lvlOverride w:ilvl="0">
      <w:startOverride w:val="1"/>
    </w:lvlOverride>
  </w:num>
  <w:num w:numId="27">
    <w:abstractNumId w:val="24"/>
    <w:lvlOverride w:ilvl="0">
      <w:startOverride w:val="1"/>
    </w:lvlOverride>
  </w:num>
  <w:num w:numId="28">
    <w:abstractNumId w:val="2"/>
    <w:lvlOverride w:ilvl="0">
      <w:startOverride w:val="1"/>
    </w:lvlOverride>
  </w:num>
  <w:num w:numId="29">
    <w:abstractNumId w:val="2"/>
    <w:lvlOverride w:ilvl="0">
      <w:startOverride w:val="1"/>
    </w:lvlOverride>
  </w:num>
  <w:num w:numId="30">
    <w:abstractNumId w:val="19"/>
  </w:num>
  <w:num w:numId="31">
    <w:abstractNumId w:val="3"/>
  </w:num>
  <w:num w:numId="32">
    <w:abstractNumId w:val="25"/>
  </w:num>
  <w:num w:numId="33">
    <w:abstractNumId w:val="18"/>
  </w:num>
  <w:num w:numId="34">
    <w:abstractNumId w:val="11"/>
  </w:num>
  <w:num w:numId="35">
    <w:abstractNumId w:val="20"/>
  </w:num>
  <w:num w:numId="36">
    <w:abstractNumId w:val="21"/>
  </w:num>
  <w:num w:numId="37">
    <w:abstractNumId w:val="9"/>
  </w:num>
  <w:num w:numId="38">
    <w:abstractNumId w:val="8"/>
  </w:num>
  <w:num w:numId="39">
    <w:abstractNumId w:val="15"/>
  </w:num>
  <w:num w:numId="40">
    <w:abstractNumId w:val="31"/>
  </w:num>
  <w:num w:numId="41">
    <w:abstractNumId w:val="26"/>
  </w:num>
  <w:num w:numId="42">
    <w:abstractNumId w:val="28"/>
  </w:num>
  <w:num w:numId="43">
    <w:abstractNumId w:val="12"/>
  </w:num>
  <w:num w:numId="44">
    <w:abstractNumId w:val="30"/>
  </w:num>
  <w:num w:numId="45">
    <w:abstractNumId w:val="23"/>
  </w:num>
  <w:num w:numId="46">
    <w:abstractNumId w:val="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9F"/>
    <w:rsid w:val="00000821"/>
    <w:rsid w:val="000015AB"/>
    <w:rsid w:val="000024E5"/>
    <w:rsid w:val="00002EB8"/>
    <w:rsid w:val="00003E01"/>
    <w:rsid w:val="00007BF3"/>
    <w:rsid w:val="00007F2C"/>
    <w:rsid w:val="0001149B"/>
    <w:rsid w:val="000162B7"/>
    <w:rsid w:val="000179A3"/>
    <w:rsid w:val="00024224"/>
    <w:rsid w:val="00024AB3"/>
    <w:rsid w:val="00025B05"/>
    <w:rsid w:val="0003041E"/>
    <w:rsid w:val="00030D08"/>
    <w:rsid w:val="0003303E"/>
    <w:rsid w:val="0003329F"/>
    <w:rsid w:val="0003648D"/>
    <w:rsid w:val="00037E0F"/>
    <w:rsid w:val="0004166D"/>
    <w:rsid w:val="000439CF"/>
    <w:rsid w:val="00043FF2"/>
    <w:rsid w:val="000447B5"/>
    <w:rsid w:val="0005076D"/>
    <w:rsid w:val="00050E48"/>
    <w:rsid w:val="0005144F"/>
    <w:rsid w:val="00055033"/>
    <w:rsid w:val="00056544"/>
    <w:rsid w:val="0006195C"/>
    <w:rsid w:val="00063CDF"/>
    <w:rsid w:val="0006485D"/>
    <w:rsid w:val="0006581D"/>
    <w:rsid w:val="000668F4"/>
    <w:rsid w:val="00066FFB"/>
    <w:rsid w:val="000677EA"/>
    <w:rsid w:val="00074CE1"/>
    <w:rsid w:val="000756C8"/>
    <w:rsid w:val="00077A3A"/>
    <w:rsid w:val="000804A1"/>
    <w:rsid w:val="00081A98"/>
    <w:rsid w:val="00082D92"/>
    <w:rsid w:val="00085A28"/>
    <w:rsid w:val="00087831"/>
    <w:rsid w:val="00090E8F"/>
    <w:rsid w:val="00092B14"/>
    <w:rsid w:val="00094ACB"/>
    <w:rsid w:val="000A0942"/>
    <w:rsid w:val="000A0B63"/>
    <w:rsid w:val="000A2623"/>
    <w:rsid w:val="000A3737"/>
    <w:rsid w:val="000A7E57"/>
    <w:rsid w:val="000B071D"/>
    <w:rsid w:val="000B0A6A"/>
    <w:rsid w:val="000B166F"/>
    <w:rsid w:val="000B24BF"/>
    <w:rsid w:val="000B269E"/>
    <w:rsid w:val="000B319D"/>
    <w:rsid w:val="000B499B"/>
    <w:rsid w:val="000B61D2"/>
    <w:rsid w:val="000C00F7"/>
    <w:rsid w:val="000C0269"/>
    <w:rsid w:val="000C6089"/>
    <w:rsid w:val="000D19DB"/>
    <w:rsid w:val="000D1CFC"/>
    <w:rsid w:val="000D4D5A"/>
    <w:rsid w:val="000D522F"/>
    <w:rsid w:val="000D6B17"/>
    <w:rsid w:val="000E3232"/>
    <w:rsid w:val="000E51D4"/>
    <w:rsid w:val="000E5868"/>
    <w:rsid w:val="000F173E"/>
    <w:rsid w:val="000F5478"/>
    <w:rsid w:val="000F7159"/>
    <w:rsid w:val="001002AF"/>
    <w:rsid w:val="001009FD"/>
    <w:rsid w:val="001037E5"/>
    <w:rsid w:val="00104040"/>
    <w:rsid w:val="0010435B"/>
    <w:rsid w:val="0010701C"/>
    <w:rsid w:val="00111454"/>
    <w:rsid w:val="001131D0"/>
    <w:rsid w:val="00113B70"/>
    <w:rsid w:val="001157DC"/>
    <w:rsid w:val="00116500"/>
    <w:rsid w:val="00121B76"/>
    <w:rsid w:val="00121ED0"/>
    <w:rsid w:val="00124659"/>
    <w:rsid w:val="001250DD"/>
    <w:rsid w:val="0012673A"/>
    <w:rsid w:val="00131925"/>
    <w:rsid w:val="00134536"/>
    <w:rsid w:val="001347E0"/>
    <w:rsid w:val="00135200"/>
    <w:rsid w:val="00142133"/>
    <w:rsid w:val="00142229"/>
    <w:rsid w:val="0014339E"/>
    <w:rsid w:val="00143C05"/>
    <w:rsid w:val="00143E56"/>
    <w:rsid w:val="001454B9"/>
    <w:rsid w:val="0014685B"/>
    <w:rsid w:val="00151123"/>
    <w:rsid w:val="00152084"/>
    <w:rsid w:val="00153E67"/>
    <w:rsid w:val="00155FA0"/>
    <w:rsid w:val="00156025"/>
    <w:rsid w:val="001578D9"/>
    <w:rsid w:val="001600B4"/>
    <w:rsid w:val="00160898"/>
    <w:rsid w:val="001622BA"/>
    <w:rsid w:val="00162D24"/>
    <w:rsid w:val="00165CD2"/>
    <w:rsid w:val="00166895"/>
    <w:rsid w:val="00166A55"/>
    <w:rsid w:val="00171C8C"/>
    <w:rsid w:val="00173679"/>
    <w:rsid w:val="00175589"/>
    <w:rsid w:val="0017640B"/>
    <w:rsid w:val="00180E29"/>
    <w:rsid w:val="001811D8"/>
    <w:rsid w:val="00184A4E"/>
    <w:rsid w:val="00186A21"/>
    <w:rsid w:val="00187146"/>
    <w:rsid w:val="001917B2"/>
    <w:rsid w:val="0019328C"/>
    <w:rsid w:val="00194161"/>
    <w:rsid w:val="00195D86"/>
    <w:rsid w:val="00197238"/>
    <w:rsid w:val="001A09AF"/>
    <w:rsid w:val="001A342E"/>
    <w:rsid w:val="001A3549"/>
    <w:rsid w:val="001A53E2"/>
    <w:rsid w:val="001B113B"/>
    <w:rsid w:val="001B1E41"/>
    <w:rsid w:val="001B22FD"/>
    <w:rsid w:val="001B6169"/>
    <w:rsid w:val="001B68EF"/>
    <w:rsid w:val="001B76E7"/>
    <w:rsid w:val="001B7789"/>
    <w:rsid w:val="001C0C77"/>
    <w:rsid w:val="001C10A4"/>
    <w:rsid w:val="001C1F84"/>
    <w:rsid w:val="001C3766"/>
    <w:rsid w:val="001C6B00"/>
    <w:rsid w:val="001C785A"/>
    <w:rsid w:val="001D09C4"/>
    <w:rsid w:val="001D117D"/>
    <w:rsid w:val="001D1DF9"/>
    <w:rsid w:val="001D21C3"/>
    <w:rsid w:val="001D21EF"/>
    <w:rsid w:val="001D36DE"/>
    <w:rsid w:val="001D5631"/>
    <w:rsid w:val="001D5DF1"/>
    <w:rsid w:val="001D6099"/>
    <w:rsid w:val="001D6F9D"/>
    <w:rsid w:val="001D7CCF"/>
    <w:rsid w:val="001E0C8C"/>
    <w:rsid w:val="001E22C4"/>
    <w:rsid w:val="001E61DE"/>
    <w:rsid w:val="001E6D92"/>
    <w:rsid w:val="001F2D2B"/>
    <w:rsid w:val="001F431E"/>
    <w:rsid w:val="001F674D"/>
    <w:rsid w:val="001F6E7F"/>
    <w:rsid w:val="00200AB5"/>
    <w:rsid w:val="00203BA6"/>
    <w:rsid w:val="00204E53"/>
    <w:rsid w:val="002053BF"/>
    <w:rsid w:val="00205891"/>
    <w:rsid w:val="00207D34"/>
    <w:rsid w:val="00212F05"/>
    <w:rsid w:val="00221480"/>
    <w:rsid w:val="002240A5"/>
    <w:rsid w:val="00224241"/>
    <w:rsid w:val="00224CF3"/>
    <w:rsid w:val="002352BB"/>
    <w:rsid w:val="00240D16"/>
    <w:rsid w:val="00242A32"/>
    <w:rsid w:val="00243EED"/>
    <w:rsid w:val="00244416"/>
    <w:rsid w:val="00252498"/>
    <w:rsid w:val="002525B5"/>
    <w:rsid w:val="00253933"/>
    <w:rsid w:val="002563C4"/>
    <w:rsid w:val="00265806"/>
    <w:rsid w:val="00267E02"/>
    <w:rsid w:val="00270D0F"/>
    <w:rsid w:val="00271DD6"/>
    <w:rsid w:val="00273CF0"/>
    <w:rsid w:val="0027425A"/>
    <w:rsid w:val="00277AD8"/>
    <w:rsid w:val="00280C0C"/>
    <w:rsid w:val="00280F9C"/>
    <w:rsid w:val="00281174"/>
    <w:rsid w:val="0028117B"/>
    <w:rsid w:val="0028290B"/>
    <w:rsid w:val="002851B4"/>
    <w:rsid w:val="00285360"/>
    <w:rsid w:val="0028551D"/>
    <w:rsid w:val="00286376"/>
    <w:rsid w:val="00290897"/>
    <w:rsid w:val="00290E2E"/>
    <w:rsid w:val="00291E65"/>
    <w:rsid w:val="00295E36"/>
    <w:rsid w:val="00296FAB"/>
    <w:rsid w:val="0029791B"/>
    <w:rsid w:val="002A0123"/>
    <w:rsid w:val="002A462E"/>
    <w:rsid w:val="002A4D42"/>
    <w:rsid w:val="002A6E3C"/>
    <w:rsid w:val="002A7025"/>
    <w:rsid w:val="002B280D"/>
    <w:rsid w:val="002B2D33"/>
    <w:rsid w:val="002B376A"/>
    <w:rsid w:val="002B4068"/>
    <w:rsid w:val="002B6D14"/>
    <w:rsid w:val="002C04EB"/>
    <w:rsid w:val="002C23FE"/>
    <w:rsid w:val="002C5F3F"/>
    <w:rsid w:val="002C632D"/>
    <w:rsid w:val="002C657D"/>
    <w:rsid w:val="002D0992"/>
    <w:rsid w:val="002D32B8"/>
    <w:rsid w:val="002D3FAD"/>
    <w:rsid w:val="002D4C8B"/>
    <w:rsid w:val="002D4D49"/>
    <w:rsid w:val="002D578F"/>
    <w:rsid w:val="002D5AC3"/>
    <w:rsid w:val="002D6F11"/>
    <w:rsid w:val="002E14CA"/>
    <w:rsid w:val="002E476D"/>
    <w:rsid w:val="002E547B"/>
    <w:rsid w:val="002E555C"/>
    <w:rsid w:val="002F11FD"/>
    <w:rsid w:val="002F1703"/>
    <w:rsid w:val="002F1876"/>
    <w:rsid w:val="002F2A79"/>
    <w:rsid w:val="002F2F08"/>
    <w:rsid w:val="002F3C49"/>
    <w:rsid w:val="002F5165"/>
    <w:rsid w:val="00301228"/>
    <w:rsid w:val="003030C7"/>
    <w:rsid w:val="00305B16"/>
    <w:rsid w:val="00305F85"/>
    <w:rsid w:val="00306E24"/>
    <w:rsid w:val="0031236A"/>
    <w:rsid w:val="003149EA"/>
    <w:rsid w:val="00317048"/>
    <w:rsid w:val="00322BE8"/>
    <w:rsid w:val="00323F70"/>
    <w:rsid w:val="003242F6"/>
    <w:rsid w:val="0032466E"/>
    <w:rsid w:val="00324A53"/>
    <w:rsid w:val="00325426"/>
    <w:rsid w:val="003260A1"/>
    <w:rsid w:val="00327CB6"/>
    <w:rsid w:val="00330AB1"/>
    <w:rsid w:val="003322BA"/>
    <w:rsid w:val="0033369F"/>
    <w:rsid w:val="00334312"/>
    <w:rsid w:val="00335CF6"/>
    <w:rsid w:val="003368F5"/>
    <w:rsid w:val="00341A8F"/>
    <w:rsid w:val="00342BD2"/>
    <w:rsid w:val="003448DF"/>
    <w:rsid w:val="00345925"/>
    <w:rsid w:val="00347BCB"/>
    <w:rsid w:val="00355933"/>
    <w:rsid w:val="00355B4C"/>
    <w:rsid w:val="00357C1E"/>
    <w:rsid w:val="00360AE6"/>
    <w:rsid w:val="00361C97"/>
    <w:rsid w:val="00362194"/>
    <w:rsid w:val="003624AB"/>
    <w:rsid w:val="00364824"/>
    <w:rsid w:val="00365F92"/>
    <w:rsid w:val="003668CA"/>
    <w:rsid w:val="00370B1C"/>
    <w:rsid w:val="0037164F"/>
    <w:rsid w:val="0037255F"/>
    <w:rsid w:val="00373B2A"/>
    <w:rsid w:val="00377877"/>
    <w:rsid w:val="00382DB1"/>
    <w:rsid w:val="003833AE"/>
    <w:rsid w:val="00391012"/>
    <w:rsid w:val="00391327"/>
    <w:rsid w:val="00391B44"/>
    <w:rsid w:val="00394030"/>
    <w:rsid w:val="00394E5D"/>
    <w:rsid w:val="00395D69"/>
    <w:rsid w:val="00396278"/>
    <w:rsid w:val="00396DCD"/>
    <w:rsid w:val="00397FA0"/>
    <w:rsid w:val="003A0B25"/>
    <w:rsid w:val="003A0DE6"/>
    <w:rsid w:val="003A1879"/>
    <w:rsid w:val="003A69CE"/>
    <w:rsid w:val="003B29D9"/>
    <w:rsid w:val="003B2C3E"/>
    <w:rsid w:val="003B7B5B"/>
    <w:rsid w:val="003C22E9"/>
    <w:rsid w:val="003C2669"/>
    <w:rsid w:val="003C3A92"/>
    <w:rsid w:val="003C6673"/>
    <w:rsid w:val="003C6D0C"/>
    <w:rsid w:val="003D0A7A"/>
    <w:rsid w:val="003D13A5"/>
    <w:rsid w:val="003D4033"/>
    <w:rsid w:val="003D43DE"/>
    <w:rsid w:val="003D65B2"/>
    <w:rsid w:val="003D7912"/>
    <w:rsid w:val="003E0841"/>
    <w:rsid w:val="003E4A00"/>
    <w:rsid w:val="003E7CA5"/>
    <w:rsid w:val="003F01FF"/>
    <w:rsid w:val="003F27A6"/>
    <w:rsid w:val="003F3EFD"/>
    <w:rsid w:val="003F4DE2"/>
    <w:rsid w:val="003F5799"/>
    <w:rsid w:val="003F67CC"/>
    <w:rsid w:val="003F79A0"/>
    <w:rsid w:val="00400673"/>
    <w:rsid w:val="00401C30"/>
    <w:rsid w:val="00402B87"/>
    <w:rsid w:val="00403E03"/>
    <w:rsid w:val="004044A5"/>
    <w:rsid w:val="00406785"/>
    <w:rsid w:val="0040691D"/>
    <w:rsid w:val="0040769B"/>
    <w:rsid w:val="00410C18"/>
    <w:rsid w:val="00410ECB"/>
    <w:rsid w:val="00411C89"/>
    <w:rsid w:val="00412683"/>
    <w:rsid w:val="00413264"/>
    <w:rsid w:val="00414D48"/>
    <w:rsid w:val="00414EB0"/>
    <w:rsid w:val="004158F1"/>
    <w:rsid w:val="00415C9F"/>
    <w:rsid w:val="00416881"/>
    <w:rsid w:val="00425881"/>
    <w:rsid w:val="00425EDB"/>
    <w:rsid w:val="00427947"/>
    <w:rsid w:val="004333EC"/>
    <w:rsid w:val="00433F9F"/>
    <w:rsid w:val="00433FE4"/>
    <w:rsid w:val="0043476E"/>
    <w:rsid w:val="00434B39"/>
    <w:rsid w:val="0043568B"/>
    <w:rsid w:val="00436FD1"/>
    <w:rsid w:val="00440143"/>
    <w:rsid w:val="004414AC"/>
    <w:rsid w:val="00441C76"/>
    <w:rsid w:val="00443CC2"/>
    <w:rsid w:val="00444769"/>
    <w:rsid w:val="00444F34"/>
    <w:rsid w:val="00445299"/>
    <w:rsid w:val="004462B4"/>
    <w:rsid w:val="00446738"/>
    <w:rsid w:val="00446E95"/>
    <w:rsid w:val="00447AF1"/>
    <w:rsid w:val="00452846"/>
    <w:rsid w:val="004559F8"/>
    <w:rsid w:val="00457F83"/>
    <w:rsid w:val="00460237"/>
    <w:rsid w:val="00460731"/>
    <w:rsid w:val="00461477"/>
    <w:rsid w:val="004617B6"/>
    <w:rsid w:val="00461ED5"/>
    <w:rsid w:val="00462AE1"/>
    <w:rsid w:val="00466E7E"/>
    <w:rsid w:val="004674B5"/>
    <w:rsid w:val="00471A76"/>
    <w:rsid w:val="00472E46"/>
    <w:rsid w:val="00472EC9"/>
    <w:rsid w:val="00481EB0"/>
    <w:rsid w:val="0048325F"/>
    <w:rsid w:val="00486C7C"/>
    <w:rsid w:val="0049000B"/>
    <w:rsid w:val="004915C4"/>
    <w:rsid w:val="00491E0F"/>
    <w:rsid w:val="00492FB8"/>
    <w:rsid w:val="004943A7"/>
    <w:rsid w:val="004A1E60"/>
    <w:rsid w:val="004A4F8E"/>
    <w:rsid w:val="004B056B"/>
    <w:rsid w:val="004B0C87"/>
    <w:rsid w:val="004B390A"/>
    <w:rsid w:val="004B3C66"/>
    <w:rsid w:val="004B4064"/>
    <w:rsid w:val="004B4A1C"/>
    <w:rsid w:val="004B57B6"/>
    <w:rsid w:val="004B61A1"/>
    <w:rsid w:val="004B67CB"/>
    <w:rsid w:val="004B716E"/>
    <w:rsid w:val="004B7B7E"/>
    <w:rsid w:val="004C1F7F"/>
    <w:rsid w:val="004C2405"/>
    <w:rsid w:val="004C32F9"/>
    <w:rsid w:val="004C5220"/>
    <w:rsid w:val="004C5E2B"/>
    <w:rsid w:val="004C604B"/>
    <w:rsid w:val="004C7444"/>
    <w:rsid w:val="004C7983"/>
    <w:rsid w:val="004D3D89"/>
    <w:rsid w:val="004D635B"/>
    <w:rsid w:val="004D6C7E"/>
    <w:rsid w:val="004E3FBC"/>
    <w:rsid w:val="004E43F5"/>
    <w:rsid w:val="004E561B"/>
    <w:rsid w:val="004E668E"/>
    <w:rsid w:val="004E734B"/>
    <w:rsid w:val="004F100C"/>
    <w:rsid w:val="004F1C09"/>
    <w:rsid w:val="005014B7"/>
    <w:rsid w:val="00506BDB"/>
    <w:rsid w:val="00513079"/>
    <w:rsid w:val="00515164"/>
    <w:rsid w:val="00522B2A"/>
    <w:rsid w:val="00523637"/>
    <w:rsid w:val="00525621"/>
    <w:rsid w:val="00526165"/>
    <w:rsid w:val="00526D78"/>
    <w:rsid w:val="0052728E"/>
    <w:rsid w:val="00527566"/>
    <w:rsid w:val="00530D7B"/>
    <w:rsid w:val="005322AD"/>
    <w:rsid w:val="005324D0"/>
    <w:rsid w:val="00533D95"/>
    <w:rsid w:val="00535C14"/>
    <w:rsid w:val="005410BC"/>
    <w:rsid w:val="00543D52"/>
    <w:rsid w:val="00544BC8"/>
    <w:rsid w:val="005470E3"/>
    <w:rsid w:val="00547969"/>
    <w:rsid w:val="0055100E"/>
    <w:rsid w:val="00551749"/>
    <w:rsid w:val="00554770"/>
    <w:rsid w:val="00555238"/>
    <w:rsid w:val="00561027"/>
    <w:rsid w:val="00561AA2"/>
    <w:rsid w:val="00562C40"/>
    <w:rsid w:val="00565B4C"/>
    <w:rsid w:val="00566CED"/>
    <w:rsid w:val="00573016"/>
    <w:rsid w:val="00575154"/>
    <w:rsid w:val="00575774"/>
    <w:rsid w:val="00575BDD"/>
    <w:rsid w:val="0057613E"/>
    <w:rsid w:val="00576E22"/>
    <w:rsid w:val="00581A62"/>
    <w:rsid w:val="005833C4"/>
    <w:rsid w:val="005907B3"/>
    <w:rsid w:val="00591F94"/>
    <w:rsid w:val="005942A1"/>
    <w:rsid w:val="00594982"/>
    <w:rsid w:val="00596612"/>
    <w:rsid w:val="005A26FD"/>
    <w:rsid w:val="005A34F8"/>
    <w:rsid w:val="005A38E5"/>
    <w:rsid w:val="005A635D"/>
    <w:rsid w:val="005A7CDB"/>
    <w:rsid w:val="005A7D7B"/>
    <w:rsid w:val="005B26D4"/>
    <w:rsid w:val="005B29AE"/>
    <w:rsid w:val="005B3A6B"/>
    <w:rsid w:val="005B4AE4"/>
    <w:rsid w:val="005C4283"/>
    <w:rsid w:val="005C432C"/>
    <w:rsid w:val="005D03E4"/>
    <w:rsid w:val="005D090F"/>
    <w:rsid w:val="005D54A2"/>
    <w:rsid w:val="005D5A45"/>
    <w:rsid w:val="005D7855"/>
    <w:rsid w:val="005E23F4"/>
    <w:rsid w:val="005E4B96"/>
    <w:rsid w:val="005F038C"/>
    <w:rsid w:val="005F0F7A"/>
    <w:rsid w:val="005F21D4"/>
    <w:rsid w:val="005F6DCD"/>
    <w:rsid w:val="005F78D6"/>
    <w:rsid w:val="006007C3"/>
    <w:rsid w:val="00601383"/>
    <w:rsid w:val="00601443"/>
    <w:rsid w:val="00601EA6"/>
    <w:rsid w:val="00602030"/>
    <w:rsid w:val="00602612"/>
    <w:rsid w:val="00606C6F"/>
    <w:rsid w:val="0060725B"/>
    <w:rsid w:val="00611165"/>
    <w:rsid w:val="006132C6"/>
    <w:rsid w:val="00613306"/>
    <w:rsid w:val="00622886"/>
    <w:rsid w:val="00630CA7"/>
    <w:rsid w:val="006326CE"/>
    <w:rsid w:val="00632801"/>
    <w:rsid w:val="00635295"/>
    <w:rsid w:val="0063721D"/>
    <w:rsid w:val="006431B2"/>
    <w:rsid w:val="00644867"/>
    <w:rsid w:val="00646E8F"/>
    <w:rsid w:val="00650A9D"/>
    <w:rsid w:val="006524BF"/>
    <w:rsid w:val="00653EDC"/>
    <w:rsid w:val="00662E5E"/>
    <w:rsid w:val="006644BA"/>
    <w:rsid w:val="0066500F"/>
    <w:rsid w:val="00666589"/>
    <w:rsid w:val="006677B5"/>
    <w:rsid w:val="00667823"/>
    <w:rsid w:val="006721A2"/>
    <w:rsid w:val="006729C4"/>
    <w:rsid w:val="006751D7"/>
    <w:rsid w:val="00677228"/>
    <w:rsid w:val="00680BEB"/>
    <w:rsid w:val="006833AB"/>
    <w:rsid w:val="006846F5"/>
    <w:rsid w:val="00684BF3"/>
    <w:rsid w:val="006878F1"/>
    <w:rsid w:val="0069318E"/>
    <w:rsid w:val="006941D4"/>
    <w:rsid w:val="006952F6"/>
    <w:rsid w:val="006A14ED"/>
    <w:rsid w:val="006A17A1"/>
    <w:rsid w:val="006A1BA9"/>
    <w:rsid w:val="006A3871"/>
    <w:rsid w:val="006A5AF7"/>
    <w:rsid w:val="006A7991"/>
    <w:rsid w:val="006B160D"/>
    <w:rsid w:val="006B4C8C"/>
    <w:rsid w:val="006B74C4"/>
    <w:rsid w:val="006C1D13"/>
    <w:rsid w:val="006C4487"/>
    <w:rsid w:val="006C57F4"/>
    <w:rsid w:val="006C5866"/>
    <w:rsid w:val="006C6C8C"/>
    <w:rsid w:val="006C6FA3"/>
    <w:rsid w:val="006C756D"/>
    <w:rsid w:val="006D3D90"/>
    <w:rsid w:val="006D73AE"/>
    <w:rsid w:val="006E0272"/>
    <w:rsid w:val="006E2482"/>
    <w:rsid w:val="006E345F"/>
    <w:rsid w:val="006E44EA"/>
    <w:rsid w:val="006E4A0C"/>
    <w:rsid w:val="006E5E0A"/>
    <w:rsid w:val="006E5F76"/>
    <w:rsid w:val="006F12A7"/>
    <w:rsid w:val="006F509E"/>
    <w:rsid w:val="006F5697"/>
    <w:rsid w:val="006F69F9"/>
    <w:rsid w:val="00700909"/>
    <w:rsid w:val="00701829"/>
    <w:rsid w:val="00702F61"/>
    <w:rsid w:val="00702FB7"/>
    <w:rsid w:val="00705000"/>
    <w:rsid w:val="00706F29"/>
    <w:rsid w:val="00713035"/>
    <w:rsid w:val="00713718"/>
    <w:rsid w:val="00713890"/>
    <w:rsid w:val="007141D0"/>
    <w:rsid w:val="00716AD6"/>
    <w:rsid w:val="00716FB1"/>
    <w:rsid w:val="007202CD"/>
    <w:rsid w:val="00726111"/>
    <w:rsid w:val="00726312"/>
    <w:rsid w:val="00726CE9"/>
    <w:rsid w:val="00730EB0"/>
    <w:rsid w:val="00732138"/>
    <w:rsid w:val="00736E2B"/>
    <w:rsid w:val="0074277D"/>
    <w:rsid w:val="00742D40"/>
    <w:rsid w:val="0074313A"/>
    <w:rsid w:val="007433F7"/>
    <w:rsid w:val="00750856"/>
    <w:rsid w:val="0075210F"/>
    <w:rsid w:val="007526F8"/>
    <w:rsid w:val="00760BAD"/>
    <w:rsid w:val="00762BA6"/>
    <w:rsid w:val="00767347"/>
    <w:rsid w:val="00771260"/>
    <w:rsid w:val="00772865"/>
    <w:rsid w:val="00773D10"/>
    <w:rsid w:val="00774124"/>
    <w:rsid w:val="0077505D"/>
    <w:rsid w:val="007756AB"/>
    <w:rsid w:val="00776120"/>
    <w:rsid w:val="00783A88"/>
    <w:rsid w:val="0078490B"/>
    <w:rsid w:val="007928CC"/>
    <w:rsid w:val="00793042"/>
    <w:rsid w:val="007933AF"/>
    <w:rsid w:val="0079421A"/>
    <w:rsid w:val="007950D4"/>
    <w:rsid w:val="0079577B"/>
    <w:rsid w:val="00795AC0"/>
    <w:rsid w:val="007A1A14"/>
    <w:rsid w:val="007A1BC5"/>
    <w:rsid w:val="007A425B"/>
    <w:rsid w:val="007A469A"/>
    <w:rsid w:val="007A7437"/>
    <w:rsid w:val="007B034D"/>
    <w:rsid w:val="007B0893"/>
    <w:rsid w:val="007B1B11"/>
    <w:rsid w:val="007B24E6"/>
    <w:rsid w:val="007B4594"/>
    <w:rsid w:val="007B47C0"/>
    <w:rsid w:val="007B5D2E"/>
    <w:rsid w:val="007C05A2"/>
    <w:rsid w:val="007C0C75"/>
    <w:rsid w:val="007C32EB"/>
    <w:rsid w:val="007C7514"/>
    <w:rsid w:val="007C7E20"/>
    <w:rsid w:val="007D17F2"/>
    <w:rsid w:val="007D26BC"/>
    <w:rsid w:val="007D42BE"/>
    <w:rsid w:val="007D4904"/>
    <w:rsid w:val="007D77EE"/>
    <w:rsid w:val="007E2EA6"/>
    <w:rsid w:val="007E4AFE"/>
    <w:rsid w:val="007E5524"/>
    <w:rsid w:val="007E6233"/>
    <w:rsid w:val="007E649B"/>
    <w:rsid w:val="007E7813"/>
    <w:rsid w:val="007E7AE4"/>
    <w:rsid w:val="007E7B84"/>
    <w:rsid w:val="007F0FEB"/>
    <w:rsid w:val="007F1533"/>
    <w:rsid w:val="007F3A29"/>
    <w:rsid w:val="007F3BBC"/>
    <w:rsid w:val="007F5643"/>
    <w:rsid w:val="00801340"/>
    <w:rsid w:val="00802302"/>
    <w:rsid w:val="0081213D"/>
    <w:rsid w:val="00812482"/>
    <w:rsid w:val="00813282"/>
    <w:rsid w:val="008164B7"/>
    <w:rsid w:val="00816F69"/>
    <w:rsid w:val="00822824"/>
    <w:rsid w:val="00822B84"/>
    <w:rsid w:val="0082397A"/>
    <w:rsid w:val="008259DD"/>
    <w:rsid w:val="0082615C"/>
    <w:rsid w:val="00827690"/>
    <w:rsid w:val="008320CB"/>
    <w:rsid w:val="00834AA7"/>
    <w:rsid w:val="00835F34"/>
    <w:rsid w:val="00836E08"/>
    <w:rsid w:val="008441A7"/>
    <w:rsid w:val="00844F4A"/>
    <w:rsid w:val="0084524A"/>
    <w:rsid w:val="00845450"/>
    <w:rsid w:val="00847116"/>
    <w:rsid w:val="00850260"/>
    <w:rsid w:val="008505EC"/>
    <w:rsid w:val="008506CA"/>
    <w:rsid w:val="00855048"/>
    <w:rsid w:val="00857EFF"/>
    <w:rsid w:val="00860562"/>
    <w:rsid w:val="00860E84"/>
    <w:rsid w:val="00863107"/>
    <w:rsid w:val="0086476E"/>
    <w:rsid w:val="0087141E"/>
    <w:rsid w:val="00871421"/>
    <w:rsid w:val="00871C04"/>
    <w:rsid w:val="008725D4"/>
    <w:rsid w:val="00872DE4"/>
    <w:rsid w:val="0087485A"/>
    <w:rsid w:val="00874D03"/>
    <w:rsid w:val="00876A75"/>
    <w:rsid w:val="00877502"/>
    <w:rsid w:val="008830ED"/>
    <w:rsid w:val="00885286"/>
    <w:rsid w:val="008855BF"/>
    <w:rsid w:val="00885CE3"/>
    <w:rsid w:val="008863F6"/>
    <w:rsid w:val="008863F9"/>
    <w:rsid w:val="00887326"/>
    <w:rsid w:val="00887F7B"/>
    <w:rsid w:val="0089192F"/>
    <w:rsid w:val="00891EFC"/>
    <w:rsid w:val="00893948"/>
    <w:rsid w:val="0089462A"/>
    <w:rsid w:val="00895D89"/>
    <w:rsid w:val="00896431"/>
    <w:rsid w:val="00896469"/>
    <w:rsid w:val="00896B96"/>
    <w:rsid w:val="00896D13"/>
    <w:rsid w:val="008A113F"/>
    <w:rsid w:val="008A202A"/>
    <w:rsid w:val="008A2949"/>
    <w:rsid w:val="008A70B6"/>
    <w:rsid w:val="008B101C"/>
    <w:rsid w:val="008B2FEF"/>
    <w:rsid w:val="008B519A"/>
    <w:rsid w:val="008B697D"/>
    <w:rsid w:val="008C173F"/>
    <w:rsid w:val="008C33A4"/>
    <w:rsid w:val="008C768F"/>
    <w:rsid w:val="008D1723"/>
    <w:rsid w:val="008D4552"/>
    <w:rsid w:val="008D6C3C"/>
    <w:rsid w:val="008E2BB2"/>
    <w:rsid w:val="008E2DD9"/>
    <w:rsid w:val="008E3141"/>
    <w:rsid w:val="008F1EF9"/>
    <w:rsid w:val="008F4315"/>
    <w:rsid w:val="008F58E6"/>
    <w:rsid w:val="008F595B"/>
    <w:rsid w:val="00910D46"/>
    <w:rsid w:val="00911293"/>
    <w:rsid w:val="009135E5"/>
    <w:rsid w:val="00914FEF"/>
    <w:rsid w:val="00915F3F"/>
    <w:rsid w:val="00916268"/>
    <w:rsid w:val="00920709"/>
    <w:rsid w:val="00925DB4"/>
    <w:rsid w:val="0093223E"/>
    <w:rsid w:val="00933DDF"/>
    <w:rsid w:val="009356AA"/>
    <w:rsid w:val="00943305"/>
    <w:rsid w:val="00945CFD"/>
    <w:rsid w:val="00946D09"/>
    <w:rsid w:val="00950152"/>
    <w:rsid w:val="009533CC"/>
    <w:rsid w:val="00957C27"/>
    <w:rsid w:val="00957F02"/>
    <w:rsid w:val="0096018C"/>
    <w:rsid w:val="00960A89"/>
    <w:rsid w:val="00962400"/>
    <w:rsid w:val="00962F2C"/>
    <w:rsid w:val="0096517C"/>
    <w:rsid w:val="009653D4"/>
    <w:rsid w:val="009717B3"/>
    <w:rsid w:val="00971CE9"/>
    <w:rsid w:val="009737EE"/>
    <w:rsid w:val="00975A3B"/>
    <w:rsid w:val="009765A9"/>
    <w:rsid w:val="00976ED6"/>
    <w:rsid w:val="00976F8B"/>
    <w:rsid w:val="009838F4"/>
    <w:rsid w:val="00983D32"/>
    <w:rsid w:val="00983E18"/>
    <w:rsid w:val="009844ED"/>
    <w:rsid w:val="0098502A"/>
    <w:rsid w:val="00985F72"/>
    <w:rsid w:val="00986D82"/>
    <w:rsid w:val="0099081B"/>
    <w:rsid w:val="00992A33"/>
    <w:rsid w:val="00993F63"/>
    <w:rsid w:val="00993FC8"/>
    <w:rsid w:val="009A0B51"/>
    <w:rsid w:val="009A17EC"/>
    <w:rsid w:val="009A313F"/>
    <w:rsid w:val="009A39BF"/>
    <w:rsid w:val="009A5388"/>
    <w:rsid w:val="009A7B57"/>
    <w:rsid w:val="009B099C"/>
    <w:rsid w:val="009B0E9B"/>
    <w:rsid w:val="009B28B6"/>
    <w:rsid w:val="009B329A"/>
    <w:rsid w:val="009B4176"/>
    <w:rsid w:val="009B6A65"/>
    <w:rsid w:val="009C0D5A"/>
    <w:rsid w:val="009C1778"/>
    <w:rsid w:val="009C4DE0"/>
    <w:rsid w:val="009C5A14"/>
    <w:rsid w:val="009C6D8C"/>
    <w:rsid w:val="009C71F1"/>
    <w:rsid w:val="009D15DA"/>
    <w:rsid w:val="009D31A8"/>
    <w:rsid w:val="009D62F2"/>
    <w:rsid w:val="009D7212"/>
    <w:rsid w:val="009D7B4A"/>
    <w:rsid w:val="009E2AFA"/>
    <w:rsid w:val="009E58E2"/>
    <w:rsid w:val="009E6E2B"/>
    <w:rsid w:val="009F4CD8"/>
    <w:rsid w:val="009F5A5E"/>
    <w:rsid w:val="009F63EA"/>
    <w:rsid w:val="009F7082"/>
    <w:rsid w:val="009F7F38"/>
    <w:rsid w:val="00A0348D"/>
    <w:rsid w:val="00A058B5"/>
    <w:rsid w:val="00A05D14"/>
    <w:rsid w:val="00A10FBF"/>
    <w:rsid w:val="00A11517"/>
    <w:rsid w:val="00A14D41"/>
    <w:rsid w:val="00A177CF"/>
    <w:rsid w:val="00A20307"/>
    <w:rsid w:val="00A20B1A"/>
    <w:rsid w:val="00A232FD"/>
    <w:rsid w:val="00A24E9A"/>
    <w:rsid w:val="00A26352"/>
    <w:rsid w:val="00A307DC"/>
    <w:rsid w:val="00A31090"/>
    <w:rsid w:val="00A34AEB"/>
    <w:rsid w:val="00A37A72"/>
    <w:rsid w:val="00A41ACC"/>
    <w:rsid w:val="00A43694"/>
    <w:rsid w:val="00A43FC1"/>
    <w:rsid w:val="00A444C6"/>
    <w:rsid w:val="00A46788"/>
    <w:rsid w:val="00A54C80"/>
    <w:rsid w:val="00A57D44"/>
    <w:rsid w:val="00A6027F"/>
    <w:rsid w:val="00A609E5"/>
    <w:rsid w:val="00A62A8B"/>
    <w:rsid w:val="00A64618"/>
    <w:rsid w:val="00A65425"/>
    <w:rsid w:val="00A6687D"/>
    <w:rsid w:val="00A714E3"/>
    <w:rsid w:val="00A720FE"/>
    <w:rsid w:val="00A72E53"/>
    <w:rsid w:val="00A75A68"/>
    <w:rsid w:val="00A75C38"/>
    <w:rsid w:val="00A76A7F"/>
    <w:rsid w:val="00A76CC6"/>
    <w:rsid w:val="00A81113"/>
    <w:rsid w:val="00A811F2"/>
    <w:rsid w:val="00A81F91"/>
    <w:rsid w:val="00A847E7"/>
    <w:rsid w:val="00A90DD3"/>
    <w:rsid w:val="00A9738B"/>
    <w:rsid w:val="00AA0967"/>
    <w:rsid w:val="00AA0E1A"/>
    <w:rsid w:val="00AA1361"/>
    <w:rsid w:val="00AA1BCD"/>
    <w:rsid w:val="00AA54E9"/>
    <w:rsid w:val="00AB407B"/>
    <w:rsid w:val="00AB46C1"/>
    <w:rsid w:val="00AB6860"/>
    <w:rsid w:val="00AB6AEF"/>
    <w:rsid w:val="00AC04C1"/>
    <w:rsid w:val="00AC1524"/>
    <w:rsid w:val="00AC1A9A"/>
    <w:rsid w:val="00AC21D4"/>
    <w:rsid w:val="00AC379C"/>
    <w:rsid w:val="00AC5703"/>
    <w:rsid w:val="00AC6324"/>
    <w:rsid w:val="00AD0A44"/>
    <w:rsid w:val="00AD659D"/>
    <w:rsid w:val="00AD7702"/>
    <w:rsid w:val="00AD7C9E"/>
    <w:rsid w:val="00AE0AB6"/>
    <w:rsid w:val="00AE13FD"/>
    <w:rsid w:val="00AE18FB"/>
    <w:rsid w:val="00AE2FDF"/>
    <w:rsid w:val="00AE458A"/>
    <w:rsid w:val="00AE5D7F"/>
    <w:rsid w:val="00AE60D1"/>
    <w:rsid w:val="00AF0621"/>
    <w:rsid w:val="00AF177D"/>
    <w:rsid w:val="00AF2FF1"/>
    <w:rsid w:val="00AF48B2"/>
    <w:rsid w:val="00AF4ABB"/>
    <w:rsid w:val="00AF4B8C"/>
    <w:rsid w:val="00AF6C94"/>
    <w:rsid w:val="00AF72ED"/>
    <w:rsid w:val="00B04858"/>
    <w:rsid w:val="00B05997"/>
    <w:rsid w:val="00B06349"/>
    <w:rsid w:val="00B133AE"/>
    <w:rsid w:val="00B15A51"/>
    <w:rsid w:val="00B16FEF"/>
    <w:rsid w:val="00B17818"/>
    <w:rsid w:val="00B22D03"/>
    <w:rsid w:val="00B22FD7"/>
    <w:rsid w:val="00B25E99"/>
    <w:rsid w:val="00B26B19"/>
    <w:rsid w:val="00B2798C"/>
    <w:rsid w:val="00B3158E"/>
    <w:rsid w:val="00B31A06"/>
    <w:rsid w:val="00B3243B"/>
    <w:rsid w:val="00B33DD7"/>
    <w:rsid w:val="00B3448E"/>
    <w:rsid w:val="00B352C0"/>
    <w:rsid w:val="00B37B5C"/>
    <w:rsid w:val="00B40E2B"/>
    <w:rsid w:val="00B4208A"/>
    <w:rsid w:val="00B43A2D"/>
    <w:rsid w:val="00B50335"/>
    <w:rsid w:val="00B521A1"/>
    <w:rsid w:val="00B52FB1"/>
    <w:rsid w:val="00B533A6"/>
    <w:rsid w:val="00B5524D"/>
    <w:rsid w:val="00B57338"/>
    <w:rsid w:val="00B605BF"/>
    <w:rsid w:val="00B6184F"/>
    <w:rsid w:val="00B62EE5"/>
    <w:rsid w:val="00B662BC"/>
    <w:rsid w:val="00B6778A"/>
    <w:rsid w:val="00B707B5"/>
    <w:rsid w:val="00B720A6"/>
    <w:rsid w:val="00B72949"/>
    <w:rsid w:val="00B812AE"/>
    <w:rsid w:val="00B86446"/>
    <w:rsid w:val="00B86656"/>
    <w:rsid w:val="00B873A8"/>
    <w:rsid w:val="00B91E60"/>
    <w:rsid w:val="00B92AFF"/>
    <w:rsid w:val="00B964CD"/>
    <w:rsid w:val="00BA2706"/>
    <w:rsid w:val="00BA383D"/>
    <w:rsid w:val="00BB10C1"/>
    <w:rsid w:val="00BB4150"/>
    <w:rsid w:val="00BB5A3E"/>
    <w:rsid w:val="00BB5F73"/>
    <w:rsid w:val="00BB63F6"/>
    <w:rsid w:val="00BC13F5"/>
    <w:rsid w:val="00BC4CC0"/>
    <w:rsid w:val="00BC6905"/>
    <w:rsid w:val="00BD01A2"/>
    <w:rsid w:val="00BD026E"/>
    <w:rsid w:val="00BD1C69"/>
    <w:rsid w:val="00BD24CE"/>
    <w:rsid w:val="00BD28D1"/>
    <w:rsid w:val="00BD320B"/>
    <w:rsid w:val="00BD7096"/>
    <w:rsid w:val="00BE1E24"/>
    <w:rsid w:val="00BE350E"/>
    <w:rsid w:val="00BE47A1"/>
    <w:rsid w:val="00BE6426"/>
    <w:rsid w:val="00BF0103"/>
    <w:rsid w:val="00BF3892"/>
    <w:rsid w:val="00BF553D"/>
    <w:rsid w:val="00BF79F9"/>
    <w:rsid w:val="00BF7BDD"/>
    <w:rsid w:val="00C0070F"/>
    <w:rsid w:val="00C056C4"/>
    <w:rsid w:val="00C144AE"/>
    <w:rsid w:val="00C15882"/>
    <w:rsid w:val="00C15C57"/>
    <w:rsid w:val="00C165B5"/>
    <w:rsid w:val="00C16CCA"/>
    <w:rsid w:val="00C1731D"/>
    <w:rsid w:val="00C201E1"/>
    <w:rsid w:val="00C20A58"/>
    <w:rsid w:val="00C25D2A"/>
    <w:rsid w:val="00C26E7E"/>
    <w:rsid w:val="00C27C72"/>
    <w:rsid w:val="00C30695"/>
    <w:rsid w:val="00C33BC6"/>
    <w:rsid w:val="00C33E80"/>
    <w:rsid w:val="00C34A24"/>
    <w:rsid w:val="00C34AF1"/>
    <w:rsid w:val="00C3573A"/>
    <w:rsid w:val="00C37D28"/>
    <w:rsid w:val="00C37D9C"/>
    <w:rsid w:val="00C409DE"/>
    <w:rsid w:val="00C43F81"/>
    <w:rsid w:val="00C50782"/>
    <w:rsid w:val="00C508C6"/>
    <w:rsid w:val="00C50C56"/>
    <w:rsid w:val="00C53BC0"/>
    <w:rsid w:val="00C63397"/>
    <w:rsid w:val="00C6744A"/>
    <w:rsid w:val="00C67A77"/>
    <w:rsid w:val="00C70174"/>
    <w:rsid w:val="00C70B4A"/>
    <w:rsid w:val="00C711E3"/>
    <w:rsid w:val="00C712C6"/>
    <w:rsid w:val="00C72658"/>
    <w:rsid w:val="00C730EE"/>
    <w:rsid w:val="00C730F4"/>
    <w:rsid w:val="00C74002"/>
    <w:rsid w:val="00C762F5"/>
    <w:rsid w:val="00C76E5B"/>
    <w:rsid w:val="00C8324F"/>
    <w:rsid w:val="00C84077"/>
    <w:rsid w:val="00C84E1A"/>
    <w:rsid w:val="00C85B7D"/>
    <w:rsid w:val="00C87383"/>
    <w:rsid w:val="00C87431"/>
    <w:rsid w:val="00C90ED5"/>
    <w:rsid w:val="00C9269C"/>
    <w:rsid w:val="00C93761"/>
    <w:rsid w:val="00C954A6"/>
    <w:rsid w:val="00C9666B"/>
    <w:rsid w:val="00C96A72"/>
    <w:rsid w:val="00C96F37"/>
    <w:rsid w:val="00CA1BBF"/>
    <w:rsid w:val="00CA1D36"/>
    <w:rsid w:val="00CA21E4"/>
    <w:rsid w:val="00CA53FD"/>
    <w:rsid w:val="00CA6F43"/>
    <w:rsid w:val="00CB2E9A"/>
    <w:rsid w:val="00CB5F05"/>
    <w:rsid w:val="00CB7E40"/>
    <w:rsid w:val="00CC0228"/>
    <w:rsid w:val="00CC3ABD"/>
    <w:rsid w:val="00CC51B9"/>
    <w:rsid w:val="00CC69F4"/>
    <w:rsid w:val="00CD0346"/>
    <w:rsid w:val="00CD0D16"/>
    <w:rsid w:val="00CD28DE"/>
    <w:rsid w:val="00CD2C64"/>
    <w:rsid w:val="00CD5A0B"/>
    <w:rsid w:val="00CE0C10"/>
    <w:rsid w:val="00CE2E75"/>
    <w:rsid w:val="00CE472F"/>
    <w:rsid w:val="00CE504A"/>
    <w:rsid w:val="00CE566E"/>
    <w:rsid w:val="00CE62F2"/>
    <w:rsid w:val="00CE6B1A"/>
    <w:rsid w:val="00CF1D21"/>
    <w:rsid w:val="00CF5631"/>
    <w:rsid w:val="00CF5C20"/>
    <w:rsid w:val="00CF5F82"/>
    <w:rsid w:val="00CF7BB5"/>
    <w:rsid w:val="00D00CCF"/>
    <w:rsid w:val="00D0349A"/>
    <w:rsid w:val="00D0539B"/>
    <w:rsid w:val="00D10EFD"/>
    <w:rsid w:val="00D135B7"/>
    <w:rsid w:val="00D15025"/>
    <w:rsid w:val="00D150D3"/>
    <w:rsid w:val="00D15BF3"/>
    <w:rsid w:val="00D17114"/>
    <w:rsid w:val="00D17C24"/>
    <w:rsid w:val="00D22858"/>
    <w:rsid w:val="00D22F21"/>
    <w:rsid w:val="00D2592E"/>
    <w:rsid w:val="00D2791C"/>
    <w:rsid w:val="00D31BA0"/>
    <w:rsid w:val="00D31BF6"/>
    <w:rsid w:val="00D33696"/>
    <w:rsid w:val="00D359D9"/>
    <w:rsid w:val="00D372C4"/>
    <w:rsid w:val="00D37A0A"/>
    <w:rsid w:val="00D409C0"/>
    <w:rsid w:val="00D42266"/>
    <w:rsid w:val="00D422DD"/>
    <w:rsid w:val="00D42EB9"/>
    <w:rsid w:val="00D43B25"/>
    <w:rsid w:val="00D43E0E"/>
    <w:rsid w:val="00D4553D"/>
    <w:rsid w:val="00D45DCA"/>
    <w:rsid w:val="00D46D6F"/>
    <w:rsid w:val="00D47692"/>
    <w:rsid w:val="00D5476F"/>
    <w:rsid w:val="00D54CED"/>
    <w:rsid w:val="00D550A7"/>
    <w:rsid w:val="00D55245"/>
    <w:rsid w:val="00D5546C"/>
    <w:rsid w:val="00D605C4"/>
    <w:rsid w:val="00D62385"/>
    <w:rsid w:val="00D62459"/>
    <w:rsid w:val="00D72823"/>
    <w:rsid w:val="00D7283B"/>
    <w:rsid w:val="00D74D94"/>
    <w:rsid w:val="00D758E9"/>
    <w:rsid w:val="00D778AF"/>
    <w:rsid w:val="00D8129B"/>
    <w:rsid w:val="00D81CE3"/>
    <w:rsid w:val="00D825F3"/>
    <w:rsid w:val="00D82DAF"/>
    <w:rsid w:val="00D835C7"/>
    <w:rsid w:val="00D83839"/>
    <w:rsid w:val="00D8425C"/>
    <w:rsid w:val="00D85CA2"/>
    <w:rsid w:val="00D92BD6"/>
    <w:rsid w:val="00D94257"/>
    <w:rsid w:val="00DA1EC6"/>
    <w:rsid w:val="00DA3CF5"/>
    <w:rsid w:val="00DB0901"/>
    <w:rsid w:val="00DB0A7F"/>
    <w:rsid w:val="00DB1508"/>
    <w:rsid w:val="00DB4439"/>
    <w:rsid w:val="00DB5671"/>
    <w:rsid w:val="00DC16CA"/>
    <w:rsid w:val="00DC5955"/>
    <w:rsid w:val="00DD3DA4"/>
    <w:rsid w:val="00DD3DDD"/>
    <w:rsid w:val="00DE0DFD"/>
    <w:rsid w:val="00DE1BC4"/>
    <w:rsid w:val="00DE20DE"/>
    <w:rsid w:val="00DE2642"/>
    <w:rsid w:val="00DE4F46"/>
    <w:rsid w:val="00DE5B42"/>
    <w:rsid w:val="00DE6B4A"/>
    <w:rsid w:val="00DF11CD"/>
    <w:rsid w:val="00DF32B2"/>
    <w:rsid w:val="00DF5B0D"/>
    <w:rsid w:val="00DF7A6A"/>
    <w:rsid w:val="00E03201"/>
    <w:rsid w:val="00E04ACF"/>
    <w:rsid w:val="00E135F1"/>
    <w:rsid w:val="00E14E5C"/>
    <w:rsid w:val="00E15664"/>
    <w:rsid w:val="00E17ADF"/>
    <w:rsid w:val="00E17E07"/>
    <w:rsid w:val="00E20AB6"/>
    <w:rsid w:val="00E22A97"/>
    <w:rsid w:val="00E24E1E"/>
    <w:rsid w:val="00E27032"/>
    <w:rsid w:val="00E44554"/>
    <w:rsid w:val="00E446B6"/>
    <w:rsid w:val="00E46AE6"/>
    <w:rsid w:val="00E501B9"/>
    <w:rsid w:val="00E50A1D"/>
    <w:rsid w:val="00E51BF3"/>
    <w:rsid w:val="00E540E8"/>
    <w:rsid w:val="00E548BD"/>
    <w:rsid w:val="00E55057"/>
    <w:rsid w:val="00E55DC1"/>
    <w:rsid w:val="00E57569"/>
    <w:rsid w:val="00E57895"/>
    <w:rsid w:val="00E57EE8"/>
    <w:rsid w:val="00E63514"/>
    <w:rsid w:val="00E664B7"/>
    <w:rsid w:val="00E70089"/>
    <w:rsid w:val="00E739A3"/>
    <w:rsid w:val="00E76180"/>
    <w:rsid w:val="00E7748C"/>
    <w:rsid w:val="00E77BAD"/>
    <w:rsid w:val="00E81C85"/>
    <w:rsid w:val="00E8376B"/>
    <w:rsid w:val="00E84776"/>
    <w:rsid w:val="00E851D9"/>
    <w:rsid w:val="00E86296"/>
    <w:rsid w:val="00E86330"/>
    <w:rsid w:val="00E87C21"/>
    <w:rsid w:val="00E9069C"/>
    <w:rsid w:val="00E91CB6"/>
    <w:rsid w:val="00E95208"/>
    <w:rsid w:val="00E96768"/>
    <w:rsid w:val="00EA35B1"/>
    <w:rsid w:val="00EA5D64"/>
    <w:rsid w:val="00EA7862"/>
    <w:rsid w:val="00EA7F10"/>
    <w:rsid w:val="00EB2A1F"/>
    <w:rsid w:val="00EB30C1"/>
    <w:rsid w:val="00EB58D6"/>
    <w:rsid w:val="00EB76CF"/>
    <w:rsid w:val="00EB7CBE"/>
    <w:rsid w:val="00EB7DFD"/>
    <w:rsid w:val="00EC0333"/>
    <w:rsid w:val="00EC1F5A"/>
    <w:rsid w:val="00EC1FB5"/>
    <w:rsid w:val="00EC3BAC"/>
    <w:rsid w:val="00EC4223"/>
    <w:rsid w:val="00EC65E2"/>
    <w:rsid w:val="00ED102F"/>
    <w:rsid w:val="00ED10CD"/>
    <w:rsid w:val="00ED372A"/>
    <w:rsid w:val="00ED6B0D"/>
    <w:rsid w:val="00EE5690"/>
    <w:rsid w:val="00EF00D5"/>
    <w:rsid w:val="00EF0E13"/>
    <w:rsid w:val="00EF1E90"/>
    <w:rsid w:val="00EF22B8"/>
    <w:rsid w:val="00EF2D9C"/>
    <w:rsid w:val="00EF4B79"/>
    <w:rsid w:val="00F00902"/>
    <w:rsid w:val="00F02CC9"/>
    <w:rsid w:val="00F05B85"/>
    <w:rsid w:val="00F069F9"/>
    <w:rsid w:val="00F07818"/>
    <w:rsid w:val="00F136AB"/>
    <w:rsid w:val="00F15874"/>
    <w:rsid w:val="00F168DC"/>
    <w:rsid w:val="00F1726A"/>
    <w:rsid w:val="00F2193D"/>
    <w:rsid w:val="00F24318"/>
    <w:rsid w:val="00F2436A"/>
    <w:rsid w:val="00F24D45"/>
    <w:rsid w:val="00F32F29"/>
    <w:rsid w:val="00F33A7D"/>
    <w:rsid w:val="00F34F37"/>
    <w:rsid w:val="00F35CA7"/>
    <w:rsid w:val="00F368A1"/>
    <w:rsid w:val="00F41590"/>
    <w:rsid w:val="00F42034"/>
    <w:rsid w:val="00F439BD"/>
    <w:rsid w:val="00F44794"/>
    <w:rsid w:val="00F44BD4"/>
    <w:rsid w:val="00F45E44"/>
    <w:rsid w:val="00F47874"/>
    <w:rsid w:val="00F53906"/>
    <w:rsid w:val="00F6053D"/>
    <w:rsid w:val="00F62621"/>
    <w:rsid w:val="00F63E90"/>
    <w:rsid w:val="00F64392"/>
    <w:rsid w:val="00F65BB5"/>
    <w:rsid w:val="00F67F54"/>
    <w:rsid w:val="00F73003"/>
    <w:rsid w:val="00F7394E"/>
    <w:rsid w:val="00F74AAF"/>
    <w:rsid w:val="00F75AC2"/>
    <w:rsid w:val="00F76346"/>
    <w:rsid w:val="00F8124E"/>
    <w:rsid w:val="00F85958"/>
    <w:rsid w:val="00F85AE6"/>
    <w:rsid w:val="00F8605F"/>
    <w:rsid w:val="00F87B25"/>
    <w:rsid w:val="00F9116E"/>
    <w:rsid w:val="00F9573A"/>
    <w:rsid w:val="00F966BA"/>
    <w:rsid w:val="00FA04E0"/>
    <w:rsid w:val="00FA3150"/>
    <w:rsid w:val="00FA4452"/>
    <w:rsid w:val="00FA4B30"/>
    <w:rsid w:val="00FB2700"/>
    <w:rsid w:val="00FB7055"/>
    <w:rsid w:val="00FC1976"/>
    <w:rsid w:val="00FC225F"/>
    <w:rsid w:val="00FC4CB9"/>
    <w:rsid w:val="00FC5335"/>
    <w:rsid w:val="00FD40BA"/>
    <w:rsid w:val="00FD4FB8"/>
    <w:rsid w:val="00FD6D46"/>
    <w:rsid w:val="00FE0E45"/>
    <w:rsid w:val="00FE21BE"/>
    <w:rsid w:val="00FE2C12"/>
    <w:rsid w:val="00FE474C"/>
    <w:rsid w:val="00FE7990"/>
    <w:rsid w:val="00FF32EC"/>
    <w:rsid w:val="00FF3A25"/>
    <w:rsid w:val="00FF3A33"/>
    <w:rsid w:val="00FF5E65"/>
    <w:rsid w:val="00FF6040"/>
    <w:rsid w:val="00FF652A"/>
    <w:rsid w:val="00FF73A5"/>
    <w:rsid w:val="00FF7D6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0CDF8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AB1"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rsid w:val="00330AB1"/>
    <w:pPr>
      <w:spacing w:after="120" w:line="360" w:lineRule="auto"/>
    </w:pPr>
  </w:style>
  <w:style w:type="paragraph" w:styleId="Header">
    <w:name w:val="header"/>
    <w:basedOn w:val="Normal"/>
    <w:link w:val="HeaderChar"/>
    <w:rsid w:val="00330AB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30AB1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tesComments">
    <w:name w:val="Notes &amp; Comments"/>
    <w:rsid w:val="00330AB1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rsid w:val="00330AB1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rsid w:val="00330AB1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rsid w:val="00330AB1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rsid w:val="00330AB1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rsid w:val="00330AB1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rsid w:val="00330AB1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uiPriority w:val="99"/>
    <w:rsid w:val="00330AB1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rsid w:val="00330AB1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rsid w:val="00330AB1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rsid w:val="00330AB1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rsid w:val="00330AB1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rsid w:val="00330AB1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rsid w:val="00330AB1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rsid w:val="00330AB1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rsid w:val="00330AB1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sid w:val="00330AB1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rsid w:val="00330AB1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rsid w:val="00330AB1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rsid w:val="00330AB1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rsid w:val="00330AB1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rsid w:val="00330AB1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rsid w:val="00330AB1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rsid w:val="00330AB1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sid w:val="00330AB1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sid w:val="00330AB1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rsid w:val="00330AB1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rsid w:val="00330AB1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rsid w:val="00330AB1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rsid w:val="00330AB1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rsid w:val="00330AB1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rsid w:val="00330AB1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sid w:val="00330AB1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sid w:val="00330AB1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sid w:val="00330AB1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sid w:val="00330AB1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sid w:val="00330AB1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rsid w:val="00330AB1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sid w:val="00330AB1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sid w:val="00330AB1"/>
    <w:rPr>
      <w:sz w:val="16"/>
      <w:szCs w:val="16"/>
    </w:rPr>
  </w:style>
  <w:style w:type="paragraph" w:styleId="CommentText">
    <w:name w:val="annotation text"/>
    <w:basedOn w:val="Normal"/>
    <w:rsid w:val="00330AB1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  <w:rsid w:val="00330AB1"/>
  </w:style>
  <w:style w:type="paragraph" w:styleId="CommentSubject">
    <w:name w:val="annotation subject"/>
    <w:basedOn w:val="CommentText"/>
    <w:next w:val="CommentText"/>
    <w:rsid w:val="00330AB1"/>
    <w:rPr>
      <w:b/>
      <w:bCs/>
    </w:rPr>
  </w:style>
  <w:style w:type="character" w:customStyle="1" w:styleId="CommentSubjectChar">
    <w:name w:val="Comment Subject Char"/>
    <w:rsid w:val="00330AB1"/>
    <w:rPr>
      <w:b/>
      <w:bCs/>
    </w:rPr>
  </w:style>
  <w:style w:type="paragraph" w:styleId="BalloonText">
    <w:name w:val="Balloon Text"/>
    <w:basedOn w:val="Normal"/>
    <w:rsid w:val="00330AB1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sid w:val="00330AB1"/>
    <w:rPr>
      <w:rFonts w:ascii="Tahoma" w:hAnsi="Tahoma" w:cs="Tahoma"/>
      <w:sz w:val="16"/>
      <w:szCs w:val="16"/>
    </w:rPr>
  </w:style>
  <w:style w:type="character" w:customStyle="1" w:styleId="vnavy">
    <w:name w:val="vnavy"/>
    <w:rsid w:val="00330AB1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sid w:val="00330AB1"/>
    <w:rPr>
      <w:b/>
      <w:bCs/>
    </w:rPr>
  </w:style>
  <w:style w:type="paragraph" w:customStyle="1" w:styleId="level1">
    <w:name w:val="_level1"/>
    <w:basedOn w:val="Normal"/>
    <w:rsid w:val="00330AB1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sid w:val="00330AB1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rsid w:val="00330AB1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rsid w:val="00330AB1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rsid w:val="00330AB1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rsid w:val="00330AB1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rsid w:val="00330AB1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rsid w:val="00330AB1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rsid w:val="00330AB1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rsid w:val="00330AB1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  <w:rsid w:val="00330AB1"/>
  </w:style>
  <w:style w:type="paragraph" w:customStyle="1" w:styleId="Quick1">
    <w:name w:val="Quick 1."/>
    <w:basedOn w:val="Normal"/>
    <w:rsid w:val="00330AB1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sid w:val="00330AB1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rsid w:val="00330AB1"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sid w:val="00330AB1"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rsid w:val="00330AB1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sid w:val="00330AB1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rsid w:val="00330AB1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sid w:val="00330AB1"/>
    <w:rPr>
      <w:rFonts w:eastAsia="MS Mincho"/>
    </w:rPr>
  </w:style>
  <w:style w:type="paragraph" w:customStyle="1" w:styleId="CodedResponses">
    <w:name w:val="Coded Responses"/>
    <w:basedOn w:val="Normal"/>
    <w:rsid w:val="00330AB1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sid w:val="00330AB1"/>
    <w:rPr>
      <w:rFonts w:eastAsia="MS Mincho"/>
    </w:rPr>
  </w:style>
  <w:style w:type="character" w:styleId="PageNumber">
    <w:name w:val="page number"/>
    <w:basedOn w:val="DefaultParagraphFont"/>
    <w:rsid w:val="00330AB1"/>
  </w:style>
  <w:style w:type="paragraph" w:customStyle="1" w:styleId="MainBody">
    <w:name w:val="Main Body"/>
    <w:uiPriority w:val="99"/>
    <w:rsid w:val="00330AB1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  <w:style w:type="paragraph" w:styleId="NormalWeb">
    <w:name w:val="Normal (Web)"/>
    <w:basedOn w:val="Normal"/>
    <w:unhideWhenUsed/>
    <w:rsid w:val="00296FAB"/>
    <w:pPr>
      <w:spacing w:before="100" w:beforeAutospacing="1" w:after="100" w:afterAutospacing="1" w:line="240" w:lineRule="auto"/>
    </w:pPr>
    <w:rPr>
      <w:rFonts w:ascii="Times" w:eastAsia="Times New Roman" w:hAnsi="Times"/>
      <w:kern w:val="0"/>
      <w:szCs w:val="20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7286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72865"/>
    <w:rPr>
      <w:rFonts w:ascii="Arial" w:eastAsia="MS Mincho" w:hAnsi="Arial"/>
      <w:kern w:val="2"/>
      <w:szCs w:val="24"/>
      <w:lang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7286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72865"/>
    <w:rPr>
      <w:rFonts w:ascii="Arial" w:eastAsia="MS Mincho" w:hAnsi="Arial"/>
      <w:kern w:val="2"/>
      <w:szCs w:val="24"/>
      <w:lang w:eastAsia="ja-JP"/>
    </w:rPr>
  </w:style>
  <w:style w:type="character" w:styleId="IntenseEmphasis">
    <w:name w:val="Intense Emphasis"/>
    <w:basedOn w:val="DefaultParagraphFont"/>
    <w:uiPriority w:val="21"/>
    <w:qFormat/>
    <w:rsid w:val="0044014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440143"/>
    <w:rPr>
      <w:i/>
      <w:iCs/>
      <w:color w:val="808080" w:themeColor="text1" w:themeTint="7F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E22C4"/>
    <w:pPr>
      <w:spacing w:before="0" w:after="0" w:line="240" w:lineRule="auto"/>
    </w:pPr>
    <w:rPr>
      <w:rFonts w:ascii="Lucida Grande" w:hAnsi="Lucida Grande" w:cs="Lucida Grande"/>
      <w:sz w:val="24"/>
    </w:rPr>
  </w:style>
  <w:style w:type="paragraph" w:customStyle="1" w:styleId="AnswerList">
    <w:name w:val="AnswerList"/>
    <w:basedOn w:val="singlechoiceanswer0"/>
    <w:qFormat/>
    <w:rsid w:val="00B812AE"/>
    <w:pPr>
      <w:numPr>
        <w:numId w:val="15"/>
      </w:numPr>
    </w:pPr>
    <w:rPr>
      <w:color w:val="auto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E22C4"/>
    <w:rPr>
      <w:rFonts w:ascii="Lucida Grande" w:eastAsia="MS Mincho" w:hAnsi="Lucida Grande" w:cs="Lucida Grande"/>
      <w:kern w:val="2"/>
      <w:sz w:val="24"/>
      <w:szCs w:val="24"/>
      <w:lang w:eastAsia="ja-JP"/>
    </w:rPr>
  </w:style>
  <w:style w:type="character" w:customStyle="1" w:styleId="HeaderChar">
    <w:name w:val="Header Char"/>
    <w:link w:val="Header"/>
    <w:locked/>
    <w:rsid w:val="00680BEB"/>
    <w:rPr>
      <w:rFonts w:ascii="Arial" w:eastAsia="MS Mincho" w:hAnsi="Arial"/>
      <w:kern w:val="2"/>
      <w:szCs w:val="24"/>
      <w:lang w:eastAsia="ja-JP"/>
    </w:rPr>
  </w:style>
  <w:style w:type="paragraph" w:customStyle="1" w:styleId="NCBodycopy">
    <w:name w:val="NC Bodycopy"/>
    <w:basedOn w:val="Normal"/>
    <w:rsid w:val="00601443"/>
    <w:pPr>
      <w:numPr>
        <w:ilvl w:val="1"/>
        <w:numId w:val="38"/>
      </w:numPr>
      <w:ind w:left="360"/>
    </w:pPr>
  </w:style>
  <w:style w:type="paragraph" w:styleId="Revision">
    <w:name w:val="Revision"/>
    <w:hidden/>
    <w:uiPriority w:val="99"/>
    <w:semiHidden/>
    <w:rsid w:val="00B4208A"/>
    <w:rPr>
      <w:rFonts w:ascii="Arial" w:eastAsia="MS Mincho" w:hAnsi="Arial"/>
      <w:kern w:val="2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AB1"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rsid w:val="00330AB1"/>
    <w:pPr>
      <w:spacing w:after="120" w:line="360" w:lineRule="auto"/>
    </w:pPr>
  </w:style>
  <w:style w:type="paragraph" w:styleId="Header">
    <w:name w:val="header"/>
    <w:basedOn w:val="Normal"/>
    <w:link w:val="HeaderChar"/>
    <w:rsid w:val="00330AB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30AB1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tesComments">
    <w:name w:val="Notes &amp; Comments"/>
    <w:rsid w:val="00330AB1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rsid w:val="00330AB1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rsid w:val="00330AB1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rsid w:val="00330AB1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rsid w:val="00330AB1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rsid w:val="00330AB1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rsid w:val="00330AB1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uiPriority w:val="99"/>
    <w:rsid w:val="00330AB1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rsid w:val="00330AB1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rsid w:val="00330AB1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rsid w:val="00330AB1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rsid w:val="00330AB1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rsid w:val="00330AB1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rsid w:val="00330AB1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rsid w:val="00330AB1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rsid w:val="00330AB1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sid w:val="00330AB1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rsid w:val="00330AB1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rsid w:val="00330AB1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rsid w:val="00330AB1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rsid w:val="00330AB1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rsid w:val="00330AB1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rsid w:val="00330AB1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rsid w:val="00330AB1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sid w:val="00330AB1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sid w:val="00330AB1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rsid w:val="00330AB1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rsid w:val="00330AB1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rsid w:val="00330AB1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rsid w:val="00330AB1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rsid w:val="00330AB1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rsid w:val="00330AB1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sid w:val="00330AB1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sid w:val="00330AB1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sid w:val="00330AB1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sid w:val="00330AB1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sid w:val="00330AB1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rsid w:val="00330AB1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sid w:val="00330AB1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sid w:val="00330AB1"/>
    <w:rPr>
      <w:sz w:val="16"/>
      <w:szCs w:val="16"/>
    </w:rPr>
  </w:style>
  <w:style w:type="paragraph" w:styleId="CommentText">
    <w:name w:val="annotation text"/>
    <w:basedOn w:val="Normal"/>
    <w:rsid w:val="00330AB1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  <w:rsid w:val="00330AB1"/>
  </w:style>
  <w:style w:type="paragraph" w:styleId="CommentSubject">
    <w:name w:val="annotation subject"/>
    <w:basedOn w:val="CommentText"/>
    <w:next w:val="CommentText"/>
    <w:rsid w:val="00330AB1"/>
    <w:rPr>
      <w:b/>
      <w:bCs/>
    </w:rPr>
  </w:style>
  <w:style w:type="character" w:customStyle="1" w:styleId="CommentSubjectChar">
    <w:name w:val="Comment Subject Char"/>
    <w:rsid w:val="00330AB1"/>
    <w:rPr>
      <w:b/>
      <w:bCs/>
    </w:rPr>
  </w:style>
  <w:style w:type="paragraph" w:styleId="BalloonText">
    <w:name w:val="Balloon Text"/>
    <w:basedOn w:val="Normal"/>
    <w:rsid w:val="00330AB1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sid w:val="00330AB1"/>
    <w:rPr>
      <w:rFonts w:ascii="Tahoma" w:hAnsi="Tahoma" w:cs="Tahoma"/>
      <w:sz w:val="16"/>
      <w:szCs w:val="16"/>
    </w:rPr>
  </w:style>
  <w:style w:type="character" w:customStyle="1" w:styleId="vnavy">
    <w:name w:val="vnavy"/>
    <w:rsid w:val="00330AB1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sid w:val="00330AB1"/>
    <w:rPr>
      <w:b/>
      <w:bCs/>
    </w:rPr>
  </w:style>
  <w:style w:type="paragraph" w:customStyle="1" w:styleId="level1">
    <w:name w:val="_level1"/>
    <w:basedOn w:val="Normal"/>
    <w:rsid w:val="00330AB1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sid w:val="00330AB1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rsid w:val="00330AB1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rsid w:val="00330AB1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rsid w:val="00330AB1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rsid w:val="00330AB1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rsid w:val="00330AB1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rsid w:val="00330AB1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rsid w:val="00330AB1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rsid w:val="00330AB1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  <w:rsid w:val="00330AB1"/>
  </w:style>
  <w:style w:type="paragraph" w:customStyle="1" w:styleId="Quick1">
    <w:name w:val="Quick 1."/>
    <w:basedOn w:val="Normal"/>
    <w:rsid w:val="00330AB1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sid w:val="00330AB1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rsid w:val="00330AB1"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sid w:val="00330AB1"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rsid w:val="00330AB1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sid w:val="00330AB1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rsid w:val="00330AB1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sid w:val="00330AB1"/>
    <w:rPr>
      <w:rFonts w:eastAsia="MS Mincho"/>
    </w:rPr>
  </w:style>
  <w:style w:type="paragraph" w:customStyle="1" w:styleId="CodedResponses">
    <w:name w:val="Coded Responses"/>
    <w:basedOn w:val="Normal"/>
    <w:rsid w:val="00330AB1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sid w:val="00330AB1"/>
    <w:rPr>
      <w:rFonts w:eastAsia="MS Mincho"/>
    </w:rPr>
  </w:style>
  <w:style w:type="character" w:styleId="PageNumber">
    <w:name w:val="page number"/>
    <w:basedOn w:val="DefaultParagraphFont"/>
    <w:rsid w:val="00330AB1"/>
  </w:style>
  <w:style w:type="paragraph" w:customStyle="1" w:styleId="MainBody">
    <w:name w:val="Main Body"/>
    <w:uiPriority w:val="99"/>
    <w:rsid w:val="00330AB1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  <w:style w:type="paragraph" w:styleId="NormalWeb">
    <w:name w:val="Normal (Web)"/>
    <w:basedOn w:val="Normal"/>
    <w:unhideWhenUsed/>
    <w:rsid w:val="00296FAB"/>
    <w:pPr>
      <w:spacing w:before="100" w:beforeAutospacing="1" w:after="100" w:afterAutospacing="1" w:line="240" w:lineRule="auto"/>
    </w:pPr>
    <w:rPr>
      <w:rFonts w:ascii="Times" w:eastAsia="Times New Roman" w:hAnsi="Times"/>
      <w:kern w:val="0"/>
      <w:szCs w:val="20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7286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72865"/>
    <w:rPr>
      <w:rFonts w:ascii="Arial" w:eastAsia="MS Mincho" w:hAnsi="Arial"/>
      <w:kern w:val="2"/>
      <w:szCs w:val="24"/>
      <w:lang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7286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72865"/>
    <w:rPr>
      <w:rFonts w:ascii="Arial" w:eastAsia="MS Mincho" w:hAnsi="Arial"/>
      <w:kern w:val="2"/>
      <w:szCs w:val="24"/>
      <w:lang w:eastAsia="ja-JP"/>
    </w:rPr>
  </w:style>
  <w:style w:type="character" w:styleId="IntenseEmphasis">
    <w:name w:val="Intense Emphasis"/>
    <w:basedOn w:val="DefaultParagraphFont"/>
    <w:uiPriority w:val="21"/>
    <w:qFormat/>
    <w:rsid w:val="0044014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440143"/>
    <w:rPr>
      <w:i/>
      <w:iCs/>
      <w:color w:val="808080" w:themeColor="text1" w:themeTint="7F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E22C4"/>
    <w:pPr>
      <w:spacing w:before="0" w:after="0" w:line="240" w:lineRule="auto"/>
    </w:pPr>
    <w:rPr>
      <w:rFonts w:ascii="Lucida Grande" w:hAnsi="Lucida Grande" w:cs="Lucida Grande"/>
      <w:sz w:val="24"/>
    </w:rPr>
  </w:style>
  <w:style w:type="paragraph" w:customStyle="1" w:styleId="AnswerList">
    <w:name w:val="AnswerList"/>
    <w:basedOn w:val="singlechoiceanswer0"/>
    <w:qFormat/>
    <w:rsid w:val="00B812AE"/>
    <w:pPr>
      <w:numPr>
        <w:numId w:val="15"/>
      </w:numPr>
    </w:pPr>
    <w:rPr>
      <w:color w:val="auto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E22C4"/>
    <w:rPr>
      <w:rFonts w:ascii="Lucida Grande" w:eastAsia="MS Mincho" w:hAnsi="Lucida Grande" w:cs="Lucida Grande"/>
      <w:kern w:val="2"/>
      <w:sz w:val="24"/>
      <w:szCs w:val="24"/>
      <w:lang w:eastAsia="ja-JP"/>
    </w:rPr>
  </w:style>
  <w:style w:type="character" w:customStyle="1" w:styleId="HeaderChar">
    <w:name w:val="Header Char"/>
    <w:link w:val="Header"/>
    <w:locked/>
    <w:rsid w:val="00680BEB"/>
    <w:rPr>
      <w:rFonts w:ascii="Arial" w:eastAsia="MS Mincho" w:hAnsi="Arial"/>
      <w:kern w:val="2"/>
      <w:szCs w:val="24"/>
      <w:lang w:eastAsia="ja-JP"/>
    </w:rPr>
  </w:style>
  <w:style w:type="paragraph" w:customStyle="1" w:styleId="NCBodycopy">
    <w:name w:val="NC Bodycopy"/>
    <w:basedOn w:val="Normal"/>
    <w:rsid w:val="00601443"/>
    <w:pPr>
      <w:numPr>
        <w:ilvl w:val="1"/>
        <w:numId w:val="38"/>
      </w:numPr>
      <w:ind w:left="360"/>
    </w:pPr>
  </w:style>
  <w:style w:type="paragraph" w:styleId="Revision">
    <w:name w:val="Revision"/>
    <w:hidden/>
    <w:uiPriority w:val="99"/>
    <w:semiHidden/>
    <w:rsid w:val="00B4208A"/>
    <w:rPr>
      <w:rFonts w:ascii="Arial" w:eastAsia="MS Mincho" w:hAnsi="Arial"/>
      <w:kern w:val="2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3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822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2236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063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2971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486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528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305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43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161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e%20A\Application%20Data\Microsoft\Templates\Artemis%20Letterhead%20Template%20Final%20Final%206%2025%200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6EC4A0-E715-49F3-BB77-A5A899C24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Artemis Letterhead Template Final Final 6 25 09</Template>
  <TotalTime>1</TotalTime>
  <Pages>15</Pages>
  <Words>3394</Words>
  <Characters>19351</Characters>
  <Application>Microsoft Office Word</Application>
  <DocSecurity>4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Armando Molina Bou stra{d}gy</vt:lpstr>
    </vt:vector>
  </TitlesOfParts>
  <Company>Artemis Strategy Group</Company>
  <LinksUpToDate>false</LinksUpToDate>
  <CharactersWithSpaces>22700</CharactersWithSpaces>
  <SharedDoc>false</SharedDoc>
  <HLinks>
    <vt:vector size="18" baseType="variant">
      <vt:variant>
        <vt:i4>983078</vt:i4>
      </vt:variant>
      <vt:variant>
        <vt:i4>0</vt:i4>
      </vt:variant>
      <vt:variant>
        <vt:i4>0</vt:i4>
      </vt:variant>
      <vt:variant>
        <vt:i4>5</vt:i4>
      </vt:variant>
      <vt:variant>
        <vt:lpwstr>http://www.TreasuryDirect.gov</vt:lpwstr>
      </vt:variant>
      <vt:variant>
        <vt:lpwstr/>
      </vt:variant>
      <vt:variant>
        <vt:i4>8257554</vt:i4>
      </vt:variant>
      <vt:variant>
        <vt:i4>-1</vt:i4>
      </vt:variant>
      <vt:variant>
        <vt:i4>2050</vt:i4>
      </vt:variant>
      <vt:variant>
        <vt:i4>1</vt:i4>
      </vt:variant>
      <vt:variant>
        <vt:lpwstr>ASGletterheadbottom</vt:lpwstr>
      </vt:variant>
      <vt:variant>
        <vt:lpwstr/>
      </vt:variant>
      <vt:variant>
        <vt:i4>3539044</vt:i4>
      </vt:variant>
      <vt:variant>
        <vt:i4>-1</vt:i4>
      </vt:variant>
      <vt:variant>
        <vt:i4>2051</vt:i4>
      </vt:variant>
      <vt:variant>
        <vt:i4>1</vt:i4>
      </vt:variant>
      <vt:variant>
        <vt:lpwstr>ASGletterhead1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Armando Molina Bou stra{d}gy</dc:title>
  <dc:creator>Anne Aldrich</dc:creator>
  <cp:lastModifiedBy>Wolfgang, Dawn</cp:lastModifiedBy>
  <cp:revision>2</cp:revision>
  <cp:lastPrinted>2014-08-28T18:42:00Z</cp:lastPrinted>
  <dcterms:created xsi:type="dcterms:W3CDTF">2014-09-25T21:23:00Z</dcterms:created>
  <dcterms:modified xsi:type="dcterms:W3CDTF">2014-09-25T21:23:00Z</dcterms:modified>
</cp:coreProperties>
</file>