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E248A" w14:textId="4AC41EF8" w:rsidR="00116500" w:rsidRPr="00705BE3" w:rsidRDefault="00D3700F" w:rsidP="00116500">
      <w:pPr>
        <w:spacing w:before="0" w:after="0" w:line="320" w:lineRule="exact"/>
        <w:rPr>
          <w:b/>
          <w:sz w:val="22"/>
        </w:rPr>
      </w:pPr>
      <w:bookmarkStart w:id="0" w:name="_GoBack"/>
      <w:bookmarkEnd w:id="0"/>
      <w:proofErr w:type="gramStart"/>
      <w:r w:rsidRPr="00D3700F">
        <w:rPr>
          <w:b/>
          <w:i/>
          <w:sz w:val="24"/>
        </w:rPr>
        <w:t>my</w:t>
      </w:r>
      <w:r>
        <w:rPr>
          <w:b/>
          <w:sz w:val="24"/>
        </w:rPr>
        <w:t>RA</w:t>
      </w:r>
      <w:proofErr w:type="gramEnd"/>
      <w:r>
        <w:rPr>
          <w:b/>
          <w:sz w:val="24"/>
        </w:rPr>
        <w:t xml:space="preserve"> Creative </w:t>
      </w:r>
      <w:r w:rsidR="00971CE9">
        <w:rPr>
          <w:b/>
          <w:sz w:val="24"/>
        </w:rPr>
        <w:t xml:space="preserve">Testing </w:t>
      </w:r>
    </w:p>
    <w:p w14:paraId="4F0C83D8" w14:textId="77777777" w:rsidR="001C6B00" w:rsidRDefault="00116500">
      <w:pPr>
        <w:pStyle w:val="QuestionnaireName"/>
        <w:rPr>
          <w:color w:val="auto"/>
          <w:sz w:val="24"/>
        </w:rPr>
      </w:pPr>
      <w:r w:rsidRPr="001C6B00">
        <w:rPr>
          <w:color w:val="auto"/>
          <w:sz w:val="24"/>
        </w:rPr>
        <w:t>Screener</w:t>
      </w:r>
      <w:r w:rsidR="001C6B00" w:rsidRPr="001C6B00">
        <w:rPr>
          <w:color w:val="auto"/>
          <w:sz w:val="24"/>
        </w:rPr>
        <w:t xml:space="preserve"> for</w:t>
      </w:r>
      <w:r w:rsidR="00971CE9">
        <w:rPr>
          <w:color w:val="auto"/>
          <w:sz w:val="24"/>
        </w:rPr>
        <w:t xml:space="preserve"> Consumers</w:t>
      </w:r>
      <w:r w:rsidR="001C6B00" w:rsidRPr="001C6B00">
        <w:rPr>
          <w:color w:val="auto"/>
          <w:sz w:val="24"/>
        </w:rPr>
        <w:t xml:space="preserve"> </w:t>
      </w:r>
    </w:p>
    <w:p w14:paraId="2E2ADAC6" w14:textId="2DA5B490" w:rsidR="00116500" w:rsidRDefault="006A2261">
      <w:pPr>
        <w:pStyle w:val="QuestionnaireName"/>
        <w:rPr>
          <w:color w:val="auto"/>
          <w:sz w:val="24"/>
        </w:rPr>
      </w:pPr>
      <w:r>
        <w:rPr>
          <w:color w:val="auto"/>
          <w:sz w:val="24"/>
        </w:rPr>
        <w:t>Draft February 5, 2015</w:t>
      </w:r>
    </w:p>
    <w:p w14:paraId="3D17A796" w14:textId="77777777" w:rsidR="00F966BA" w:rsidRPr="00F966BA" w:rsidRDefault="00F966BA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779E06FC" w14:textId="77777777" w:rsidR="006A2261" w:rsidRDefault="006A2261">
      <w:pPr>
        <w:ind w:right="-396"/>
        <w:outlineLvl w:val="0"/>
        <w:rPr>
          <w:rFonts w:cs="Arial"/>
          <w:b/>
          <w:caps/>
          <w:sz w:val="24"/>
          <w:szCs w:val="20"/>
        </w:rPr>
      </w:pPr>
    </w:p>
    <w:p w14:paraId="035A4960" w14:textId="77777777" w:rsidR="006A2261" w:rsidRDefault="006A2261">
      <w:pPr>
        <w:ind w:right="-396"/>
        <w:outlineLvl w:val="0"/>
        <w:rPr>
          <w:rFonts w:cs="Arial"/>
          <w:b/>
          <w:caps/>
          <w:sz w:val="24"/>
          <w:szCs w:val="20"/>
        </w:rPr>
      </w:pPr>
      <w:r w:rsidRPr="00241F89">
        <w:rPr>
          <w:rFonts w:cs="Arial"/>
          <w:b/>
          <w:caps/>
          <w:sz w:val="24"/>
          <w:szCs w:val="20"/>
        </w:rPr>
        <w:t>Market Quotas</w:t>
      </w:r>
      <w:r>
        <w:rPr>
          <w:rFonts w:cs="Arial"/>
          <w:b/>
          <w:caps/>
          <w:sz w:val="24"/>
          <w:szCs w:val="20"/>
        </w:rPr>
        <w:t xml:space="preserve"> FOCUS GROUPS</w:t>
      </w:r>
      <w:r w:rsidRPr="00241F89">
        <w:rPr>
          <w:rFonts w:cs="Arial"/>
          <w:b/>
          <w:caps/>
          <w:sz w:val="24"/>
          <w:szCs w:val="20"/>
        </w:rPr>
        <w:t xml:space="preserve">: </w:t>
      </w:r>
      <w:r>
        <w:rPr>
          <w:b/>
          <w:sz w:val="24"/>
        </w:rPr>
        <w:t>RECRUIT 9 FOR 6 to 7 PARTICIPANTS</w:t>
      </w:r>
    </w:p>
    <w:p w14:paraId="4F84EE2C" w14:textId="74EAEE9D" w:rsidR="00116500" w:rsidRDefault="006A2261">
      <w:pPr>
        <w:ind w:right="-396"/>
        <w:outlineLvl w:val="0"/>
        <w:rPr>
          <w:b/>
          <w:sz w:val="24"/>
        </w:rPr>
      </w:pPr>
      <w:r>
        <w:rPr>
          <w:rFonts w:cs="Arial"/>
          <w:b/>
          <w:caps/>
          <w:sz w:val="24"/>
          <w:szCs w:val="20"/>
        </w:rPr>
        <w:t>BULLETIN BOARD: Recruit 15 for 12</w:t>
      </w:r>
      <w:r w:rsidR="00D010AC">
        <w:rPr>
          <w:rFonts w:cs="Arial"/>
          <w:b/>
          <w:caps/>
          <w:sz w:val="24"/>
          <w:szCs w:val="20"/>
        </w:rPr>
        <w:t xml:space="preserve"> participants</w:t>
      </w:r>
    </w:p>
    <w:tbl>
      <w:tblPr>
        <w:tblStyle w:val="LightGrid-Accent11"/>
        <w:tblW w:w="10458" w:type="dxa"/>
        <w:tblLook w:val="04A0" w:firstRow="1" w:lastRow="0" w:firstColumn="1" w:lastColumn="0" w:noHBand="0" w:noVBand="1"/>
      </w:tblPr>
      <w:tblGrid>
        <w:gridCol w:w="3802"/>
        <w:gridCol w:w="1616"/>
        <w:gridCol w:w="1620"/>
        <w:gridCol w:w="1620"/>
        <w:gridCol w:w="1800"/>
      </w:tblGrid>
      <w:tr w:rsidR="006676A0" w14:paraId="58F8B3FC" w14:textId="26AC56EC" w:rsidTr="00F218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2" w:type="dxa"/>
          </w:tcPr>
          <w:p w14:paraId="39B1EF2B" w14:textId="7AAF47CA" w:rsidR="006676A0" w:rsidRDefault="006676A0" w:rsidP="00F966BA"/>
        </w:tc>
        <w:tc>
          <w:tcPr>
            <w:tcW w:w="1616" w:type="dxa"/>
          </w:tcPr>
          <w:p w14:paraId="7A310EA6" w14:textId="0788DD28" w:rsidR="006676A0" w:rsidRPr="002E4481" w:rsidRDefault="006676A0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Focus Group Location-TBD</w:t>
            </w:r>
          </w:p>
          <w:p w14:paraId="470BE1D4" w14:textId="77777777" w:rsidR="006676A0" w:rsidRDefault="006676A0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2933CCC4" w14:textId="5CEB7EE6" w:rsidR="006676A0" w:rsidRDefault="006676A0" w:rsidP="00522B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Date – TBD</w:t>
            </w:r>
          </w:p>
          <w:p w14:paraId="2DE34EAB" w14:textId="11CAB001" w:rsidR="006676A0" w:rsidRPr="002E4481" w:rsidRDefault="006676A0" w:rsidP="00522B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1620" w:type="dxa"/>
          </w:tcPr>
          <w:p w14:paraId="7F99E6D9" w14:textId="77777777" w:rsidR="006676A0" w:rsidRDefault="006676A0" w:rsidP="006A22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Focus Group</w:t>
            </w:r>
          </w:p>
          <w:p w14:paraId="4E3A1C66" w14:textId="77777777" w:rsidR="006676A0" w:rsidRDefault="006676A0" w:rsidP="006A22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Location-TBD</w:t>
            </w:r>
          </w:p>
          <w:p w14:paraId="266061C7" w14:textId="77777777" w:rsidR="006676A0" w:rsidRDefault="006676A0" w:rsidP="006A22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5A93D846" w14:textId="77777777" w:rsidR="006676A0" w:rsidRDefault="006676A0" w:rsidP="006A22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Date – TBD</w:t>
            </w:r>
          </w:p>
          <w:p w14:paraId="04273DAE" w14:textId="77777777" w:rsidR="006676A0" w:rsidRDefault="006676A0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1620" w:type="dxa"/>
          </w:tcPr>
          <w:p w14:paraId="2139D173" w14:textId="77777777" w:rsidR="006676A0" w:rsidRDefault="006676A0" w:rsidP="006676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Focus Group</w:t>
            </w:r>
          </w:p>
          <w:p w14:paraId="4224EA6A" w14:textId="77777777" w:rsidR="006676A0" w:rsidRDefault="006676A0" w:rsidP="006676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Location-TBD</w:t>
            </w:r>
          </w:p>
          <w:p w14:paraId="1D41C2D8" w14:textId="77777777" w:rsidR="006676A0" w:rsidRDefault="006676A0" w:rsidP="006676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7EDCA63E" w14:textId="77777777" w:rsidR="006676A0" w:rsidRDefault="006676A0" w:rsidP="006676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Date – TBD</w:t>
            </w:r>
          </w:p>
          <w:p w14:paraId="18EACB6A" w14:textId="77777777" w:rsidR="006676A0" w:rsidRDefault="006676A0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1800" w:type="dxa"/>
          </w:tcPr>
          <w:p w14:paraId="63E96C6F" w14:textId="77777777" w:rsidR="006676A0" w:rsidRDefault="006676A0" w:rsidP="006676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Online Bulletin Board</w:t>
            </w:r>
          </w:p>
          <w:p w14:paraId="7673030B" w14:textId="77777777" w:rsidR="006676A0" w:rsidRDefault="006676A0" w:rsidP="006676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0CF1D6E3" w14:textId="77777777" w:rsidR="006676A0" w:rsidRDefault="006676A0" w:rsidP="006676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Date – TBD</w:t>
            </w:r>
          </w:p>
          <w:p w14:paraId="5D354AAA" w14:textId="77777777" w:rsidR="006676A0" w:rsidRDefault="006676A0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6676A0" w14:paraId="425AEA84" w14:textId="6692DA97" w:rsidTr="00F2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2" w:type="dxa"/>
          </w:tcPr>
          <w:p w14:paraId="4352888A" w14:textId="16D05174" w:rsidR="006676A0" w:rsidRPr="006D608A" w:rsidRDefault="006676A0" w:rsidP="009A17EC">
            <w:pPr>
              <w:rPr>
                <w:b w:val="0"/>
                <w:sz w:val="20"/>
              </w:rPr>
            </w:pPr>
            <w:r>
              <w:rPr>
                <w:b w:val="0"/>
                <w:sz w:val="20"/>
                <w:u w:val="single"/>
              </w:rPr>
              <w:t>Consumer</w:t>
            </w:r>
            <w:r w:rsidRPr="006D608A">
              <w:rPr>
                <w:b w:val="0"/>
                <w:sz w:val="20"/>
                <w:u w:val="single"/>
              </w:rPr>
              <w:t xml:space="preserve"> cross section</w:t>
            </w:r>
          </w:p>
          <w:p w14:paraId="504CDE37" w14:textId="664F5AEF" w:rsidR="006676A0" w:rsidRPr="006D608A" w:rsidRDefault="006676A0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 w:rsidRPr="006D608A">
              <w:rPr>
                <w:b w:val="0"/>
                <w:sz w:val="20"/>
              </w:rPr>
              <w:t xml:space="preserve">Age </w:t>
            </w:r>
            <w:r>
              <w:rPr>
                <w:b w:val="0"/>
                <w:sz w:val="20"/>
              </w:rPr>
              <w:t>21-60</w:t>
            </w:r>
            <w:r w:rsidRPr="006D608A">
              <w:rPr>
                <w:b w:val="0"/>
                <w:sz w:val="20"/>
              </w:rPr>
              <w:t xml:space="preserve"> (distribution across age segments)</w:t>
            </w:r>
          </w:p>
          <w:p w14:paraId="2FF5B3C8" w14:textId="16102B0A" w:rsidR="006676A0" w:rsidRPr="000B61D2" w:rsidRDefault="006676A0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 w:rsidRPr="006D608A">
              <w:rPr>
                <w:b w:val="0"/>
                <w:sz w:val="20"/>
              </w:rPr>
              <w:t xml:space="preserve">Income distribution </w:t>
            </w:r>
          </w:p>
          <w:p w14:paraId="7FFEC449" w14:textId="054FEDB9" w:rsidR="006676A0" w:rsidRPr="006D608A" w:rsidRDefault="006676A0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 w:rsidRPr="006D608A">
              <w:rPr>
                <w:b w:val="0"/>
                <w:sz w:val="20"/>
              </w:rPr>
              <w:t xml:space="preserve">Savings </w:t>
            </w:r>
            <w:r>
              <w:rPr>
                <w:b w:val="0"/>
                <w:sz w:val="20"/>
              </w:rPr>
              <w:t xml:space="preserve">distribution </w:t>
            </w:r>
          </w:p>
          <w:p w14:paraId="6BBD3368" w14:textId="12E99979" w:rsidR="006676A0" w:rsidRDefault="006676A0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Gender and </w:t>
            </w:r>
            <w:r w:rsidRPr="006D608A">
              <w:rPr>
                <w:b w:val="0"/>
                <w:sz w:val="20"/>
              </w:rPr>
              <w:t xml:space="preserve">ethnicity </w:t>
            </w:r>
            <w:r>
              <w:rPr>
                <w:b w:val="0"/>
                <w:sz w:val="20"/>
              </w:rPr>
              <w:t xml:space="preserve">distribution (soft quotas) </w:t>
            </w:r>
          </w:p>
          <w:p w14:paraId="0265E9A6" w14:textId="3807CCCD" w:rsidR="006676A0" w:rsidRPr="002E4481" w:rsidRDefault="006676A0" w:rsidP="000C32C3">
            <w:pPr>
              <w:ind w:left="720"/>
              <w:rPr>
                <w:b w:val="0"/>
              </w:rPr>
            </w:pPr>
          </w:p>
        </w:tc>
        <w:tc>
          <w:tcPr>
            <w:tcW w:w="1616" w:type="dxa"/>
          </w:tcPr>
          <w:p w14:paraId="4238A075" w14:textId="77777777" w:rsidR="006676A0" w:rsidRPr="00A708D6" w:rsidRDefault="006676A0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14:paraId="142E68B5" w14:textId="77777777" w:rsidR="00A708D6" w:rsidRDefault="006676A0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708D6">
              <w:rPr>
                <w:rFonts w:cs="Arial"/>
                <w:sz w:val="20"/>
                <w:szCs w:val="20"/>
              </w:rPr>
              <w:t>8:00 – 10:00pm</w:t>
            </w:r>
          </w:p>
          <w:p w14:paraId="18A06F5F" w14:textId="77777777" w:rsidR="00A708D6" w:rsidRDefault="00A708D6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14:paraId="1AC12CB8" w14:textId="5DDD48C1" w:rsidR="006676A0" w:rsidRPr="00A708D6" w:rsidRDefault="00A708D6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  <w:t>Addressable</w:t>
            </w:r>
            <w:r w:rsidR="006676A0" w:rsidRPr="00A708D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74DCCC1E" w14:textId="77777777" w:rsidR="006676A0" w:rsidRPr="00A708D6" w:rsidRDefault="006676A0" w:rsidP="006A2261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14:paraId="494E3257" w14:textId="77777777" w:rsidR="006676A0" w:rsidRDefault="006676A0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708D6">
              <w:rPr>
                <w:rFonts w:cs="Arial"/>
                <w:sz w:val="20"/>
                <w:szCs w:val="20"/>
              </w:rPr>
              <w:t>8:00 – 10:00pm</w:t>
            </w:r>
          </w:p>
          <w:p w14:paraId="57EE05CD" w14:textId="77777777" w:rsidR="00A708D6" w:rsidRDefault="00A708D6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14:paraId="74B5E46C" w14:textId="24E29A26" w:rsidR="00A708D6" w:rsidRPr="00A708D6" w:rsidRDefault="00A708D6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  <w:t>Addressable</w:t>
            </w:r>
          </w:p>
        </w:tc>
        <w:tc>
          <w:tcPr>
            <w:tcW w:w="1620" w:type="dxa"/>
          </w:tcPr>
          <w:p w14:paraId="1AC1818D" w14:textId="77777777" w:rsidR="006676A0" w:rsidRPr="00A708D6" w:rsidRDefault="006676A0" w:rsidP="006676A0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14:paraId="73D0F2BF" w14:textId="77777777" w:rsidR="006676A0" w:rsidRPr="00A708D6" w:rsidRDefault="006676A0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708D6">
              <w:rPr>
                <w:rFonts w:cs="Arial"/>
                <w:sz w:val="20"/>
                <w:szCs w:val="20"/>
              </w:rPr>
              <w:t>8:00 – 10:00pm</w:t>
            </w:r>
          </w:p>
          <w:p w14:paraId="31FD7104" w14:textId="77777777" w:rsidR="00CF3F4C" w:rsidRPr="00A708D6" w:rsidRDefault="00CF3F4C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14:paraId="12917AB3" w14:textId="0AF8AE19" w:rsidR="00CF3F4C" w:rsidRPr="00A708D6" w:rsidRDefault="00A708D6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  <w:t>Employer-sponsored p</w:t>
            </w:r>
            <w:r w:rsidR="00CF3F4C" w:rsidRPr="00A708D6"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  <w:t>lan covered and participating</w:t>
            </w:r>
          </w:p>
        </w:tc>
        <w:tc>
          <w:tcPr>
            <w:tcW w:w="1800" w:type="dxa"/>
          </w:tcPr>
          <w:p w14:paraId="6815C58A" w14:textId="77777777" w:rsidR="00F21850" w:rsidRDefault="00F21850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8"/>
                <w:szCs w:val="28"/>
                <w:lang w:eastAsia="en-US"/>
              </w:rPr>
            </w:pPr>
            <w:r>
              <w:rPr>
                <w:rFonts w:ascii="Calibri" w:eastAsia="Times New Roman" w:hAnsi="Calibri" w:cs="Calibri"/>
                <w:kern w:val="0"/>
                <w:sz w:val="28"/>
                <w:szCs w:val="28"/>
                <w:lang w:eastAsia="en-US"/>
              </w:rPr>
              <w:t> </w:t>
            </w:r>
          </w:p>
          <w:p w14:paraId="38BEC570" w14:textId="77777777" w:rsidR="00F21850" w:rsidRDefault="00F21850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8"/>
                <w:szCs w:val="28"/>
                <w:lang w:eastAsia="en-US"/>
              </w:rPr>
            </w:pPr>
          </w:p>
          <w:p w14:paraId="601B33AF" w14:textId="77777777" w:rsidR="00F21850" w:rsidRDefault="00F21850" w:rsidP="00F21850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  <w:t>M</w:t>
            </w:r>
            <w:r w:rsidRPr="00F21850"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  <w:t xml:space="preserve">ix of covered </w:t>
            </w:r>
            <w:r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  <w:t xml:space="preserve"> </w:t>
            </w:r>
          </w:p>
          <w:p w14:paraId="4F7CE16D" w14:textId="0E9AB2EB" w:rsidR="00F21850" w:rsidRDefault="00F21850" w:rsidP="00F21850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</w:pPr>
            <w:r w:rsidRPr="00F21850"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  <w:t xml:space="preserve">(4 to 5 </w:t>
            </w:r>
            <w:r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  <w:t>p</w:t>
            </w:r>
            <w:r w:rsidRPr="00F21850"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  <w:t>articipants)  </w:t>
            </w:r>
          </w:p>
          <w:p w14:paraId="42A20475" w14:textId="77777777" w:rsidR="00F21850" w:rsidRDefault="00F21850" w:rsidP="00F21850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</w:pPr>
            <w:r w:rsidRPr="00F21850"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  <w:t xml:space="preserve">and addressable </w:t>
            </w:r>
          </w:p>
          <w:p w14:paraId="669E4BF3" w14:textId="5C91CABA" w:rsidR="006676A0" w:rsidRDefault="00F21850" w:rsidP="00F21850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F21850">
              <w:rPr>
                <w:rFonts w:eastAsia="Times New Roman" w:cs="Arial"/>
                <w:b/>
                <w:kern w:val="0"/>
                <w:sz w:val="20"/>
                <w:szCs w:val="20"/>
                <w:lang w:eastAsia="en-US"/>
              </w:rPr>
              <w:t>(7 to 8 participants</w:t>
            </w:r>
            <w:r>
              <w:rPr>
                <w:rFonts w:ascii="Calibri" w:eastAsia="Times New Roman" w:hAnsi="Calibri" w:cs="Calibri"/>
                <w:kern w:val="0"/>
                <w:sz w:val="28"/>
                <w:szCs w:val="28"/>
                <w:lang w:eastAsia="en-US"/>
              </w:rPr>
              <w:t>)</w:t>
            </w:r>
          </w:p>
        </w:tc>
      </w:tr>
    </w:tbl>
    <w:p w14:paraId="228D1B8E" w14:textId="77777777" w:rsidR="006A2261" w:rsidRDefault="006A2261">
      <w:pPr>
        <w:ind w:right="-396"/>
        <w:outlineLvl w:val="0"/>
        <w:rPr>
          <w:b/>
          <w:sz w:val="24"/>
        </w:rPr>
        <w:sectPr w:rsidR="006A2261" w:rsidSect="006A22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type w:val="continuous"/>
          <w:pgSz w:w="12240" w:h="15840" w:code="1"/>
          <w:pgMar w:top="1440" w:right="1440" w:bottom="1440" w:left="1152" w:header="720" w:footer="720" w:gutter="0"/>
          <w:cols w:space="720"/>
          <w:titlePg/>
        </w:sectPr>
      </w:pPr>
    </w:p>
    <w:p w14:paraId="6B76813D" w14:textId="1B0ED1A3" w:rsidR="00F966BA" w:rsidRDefault="00F966BA">
      <w:pPr>
        <w:ind w:right="-396"/>
        <w:outlineLvl w:val="0"/>
        <w:rPr>
          <w:b/>
          <w:sz w:val="24"/>
        </w:rPr>
      </w:pPr>
    </w:p>
    <w:p w14:paraId="3C48FCF1" w14:textId="77777777" w:rsidR="00116500" w:rsidRPr="006677B5" w:rsidRDefault="00116500" w:rsidP="006E4A0C">
      <w:pPr>
        <w:ind w:left="360" w:right="-396"/>
        <w:outlineLvl w:val="0"/>
        <w:rPr>
          <w:rFonts w:cs="Arial"/>
          <w:b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>All respondents:</w:t>
      </w:r>
    </w:p>
    <w:p w14:paraId="571C8616" w14:textId="57B2FC84" w:rsidR="00116500" w:rsidRPr="006677B5" w:rsidRDefault="006E4A0C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 w:rsidRPr="006677B5">
        <w:rPr>
          <w:rFonts w:cs="Arial"/>
          <w:sz w:val="22"/>
          <w:szCs w:val="22"/>
        </w:rPr>
        <w:t xml:space="preserve">Between </w:t>
      </w:r>
      <w:r w:rsidR="008D6C3C" w:rsidRPr="006677B5">
        <w:rPr>
          <w:rFonts w:cs="Arial"/>
          <w:sz w:val="22"/>
          <w:szCs w:val="22"/>
        </w:rPr>
        <w:t>21</w:t>
      </w:r>
      <w:r w:rsidR="00116500" w:rsidRPr="006677B5">
        <w:rPr>
          <w:rFonts w:cs="Arial"/>
          <w:sz w:val="22"/>
          <w:szCs w:val="22"/>
        </w:rPr>
        <w:t xml:space="preserve"> </w:t>
      </w:r>
      <w:r w:rsidR="00B41098">
        <w:rPr>
          <w:rFonts w:cs="Arial"/>
          <w:sz w:val="22"/>
          <w:szCs w:val="22"/>
        </w:rPr>
        <w:t>and 60</w:t>
      </w:r>
      <w:r w:rsidRPr="006677B5">
        <w:rPr>
          <w:rFonts w:cs="Arial"/>
          <w:color w:val="FF0000"/>
          <w:sz w:val="22"/>
          <w:szCs w:val="22"/>
        </w:rPr>
        <w:t xml:space="preserve"> </w:t>
      </w:r>
      <w:r w:rsidR="00116500" w:rsidRPr="006677B5">
        <w:rPr>
          <w:rFonts w:cs="Arial"/>
          <w:sz w:val="22"/>
          <w:szCs w:val="22"/>
        </w:rPr>
        <w:t>years</w:t>
      </w:r>
      <w:r w:rsidRPr="006677B5">
        <w:rPr>
          <w:rFonts w:cs="Arial"/>
          <w:sz w:val="22"/>
          <w:szCs w:val="22"/>
        </w:rPr>
        <w:t xml:space="preserve"> of age</w:t>
      </w:r>
      <w:r w:rsidR="00116500" w:rsidRPr="006677B5">
        <w:rPr>
          <w:rFonts w:cs="Arial"/>
          <w:sz w:val="22"/>
          <w:szCs w:val="22"/>
        </w:rPr>
        <w:t xml:space="preserve"> (Q3)</w:t>
      </w:r>
    </w:p>
    <w:p w14:paraId="7C50E057" w14:textId="77777777" w:rsidR="00116500" w:rsidRPr="006677B5" w:rsidRDefault="00116500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 w:rsidRPr="006677B5">
        <w:rPr>
          <w:rFonts w:cs="Arial"/>
          <w:sz w:val="22"/>
          <w:szCs w:val="22"/>
        </w:rPr>
        <w:t>Responsible for/share financial decisions in household (Q4)</w:t>
      </w:r>
    </w:p>
    <w:p w14:paraId="45BB6E74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</w:p>
    <w:p w14:paraId="428933EE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</w:p>
    <w:p w14:paraId="2499F87F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  <w:r w:rsidRPr="006677B5">
        <w:rPr>
          <w:b/>
          <w:sz w:val="22"/>
          <w:szCs w:val="22"/>
        </w:rPr>
        <w:t>CONSUMER SCREENER</w:t>
      </w:r>
    </w:p>
    <w:p w14:paraId="41DEDB1B" w14:textId="77777777" w:rsidR="00116500" w:rsidRPr="006677B5" w:rsidRDefault="00116500">
      <w:pPr>
        <w:pStyle w:val="NotesComments"/>
        <w:rPr>
          <w:b/>
          <w:sz w:val="22"/>
          <w:szCs w:val="22"/>
        </w:rPr>
      </w:pPr>
    </w:p>
    <w:p w14:paraId="1D8872C7" w14:textId="77777777" w:rsidR="00116500" w:rsidRPr="006677B5" w:rsidRDefault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 xml:space="preserve">We are inviting people to participate in discussion on saving. We are interested in your opinions. </w:t>
      </w:r>
    </w:p>
    <w:p w14:paraId="16A7F936" w14:textId="77777777" w:rsidR="00116500" w:rsidRPr="006677B5" w:rsidRDefault="00116500">
      <w:pPr>
        <w:pStyle w:val="NotesComments"/>
        <w:outlineLvl w:val="0"/>
        <w:rPr>
          <w:color w:val="auto"/>
          <w:sz w:val="22"/>
          <w:szCs w:val="22"/>
        </w:rPr>
      </w:pPr>
    </w:p>
    <w:p w14:paraId="451059F1" w14:textId="77777777" w:rsidR="00116500" w:rsidRPr="006677B5" w:rsidRDefault="00116500" w:rsidP="00116500">
      <w:pPr>
        <w:keepNext/>
        <w:keepLines/>
        <w:widowControl w:val="0"/>
        <w:pBdr>
          <w:top w:val="single" w:sz="2" w:space="4" w:color="000000"/>
          <w:left w:val="single" w:sz="2" w:space="4" w:color="000000"/>
          <w:bottom w:val="single" w:sz="2" w:space="4" w:color="000000"/>
          <w:right w:val="single" w:sz="2" w:space="4" w:color="000000"/>
        </w:pBdr>
        <w:tabs>
          <w:tab w:val="left" w:pos="360"/>
        </w:tabs>
        <w:autoSpaceDE w:val="0"/>
        <w:autoSpaceDN w:val="0"/>
        <w:adjustRightInd w:val="0"/>
        <w:ind w:left="360" w:hanging="360"/>
        <w:rPr>
          <w:rFonts w:cs="Arial"/>
          <w:color w:val="000000"/>
          <w:sz w:val="22"/>
          <w:szCs w:val="22"/>
        </w:rPr>
      </w:pPr>
      <w:r w:rsidRPr="006677B5">
        <w:rPr>
          <w:rFonts w:cs="Arial"/>
          <w:b/>
          <w:color w:val="000000"/>
          <w:sz w:val="22"/>
          <w:szCs w:val="22"/>
        </w:rPr>
        <w:t>Q1 Industry sensitive:</w:t>
      </w:r>
      <w:r w:rsidRPr="006677B5">
        <w:rPr>
          <w:rFonts w:cs="Arial"/>
          <w:color w:val="000000"/>
          <w:sz w:val="22"/>
          <w:szCs w:val="22"/>
        </w:rPr>
        <w:t xml:space="preserve"> Are you, any member of your household, relatives, or any close friends employed by...?</w:t>
      </w:r>
    </w:p>
    <w:p w14:paraId="1F575DC7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75B54BFE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An insurance company </w:t>
      </w:r>
      <w:r w:rsidRPr="006677B5">
        <w:rPr>
          <w:color w:val="auto"/>
          <w:sz w:val="22"/>
          <w:szCs w:val="22"/>
        </w:rPr>
        <w:tab/>
      </w:r>
    </w:p>
    <w:p w14:paraId="47315206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A medical product manufacturer</w:t>
      </w:r>
    </w:p>
    <w:p w14:paraId="4A2488AB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financial services company (including banking and credit cards)</w:t>
      </w:r>
    </w:p>
    <w:p w14:paraId="769BF5D0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lastRenderedPageBreak/>
        <w:t>A government agency</w:t>
      </w:r>
    </w:p>
    <w:p w14:paraId="583229C4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market research company</w:t>
      </w:r>
    </w:p>
    <w:p w14:paraId="17793220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newspaper, TV, or radio station</w:t>
      </w:r>
    </w:p>
    <w:p w14:paraId="1F84BB03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A telecommunications company</w:t>
      </w:r>
    </w:p>
    <w:p w14:paraId="42071D35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PR or advertising agency</w:t>
      </w:r>
    </w:p>
    <w:p w14:paraId="25F86029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None </w:t>
      </w:r>
    </w:p>
    <w:p w14:paraId="448DB992" w14:textId="77777777" w:rsidR="00116500" w:rsidRPr="006677B5" w:rsidRDefault="00116500">
      <w:pPr>
        <w:pStyle w:val="NotesComments"/>
        <w:ind w:left="720"/>
        <w:rPr>
          <w:color w:val="auto"/>
          <w:sz w:val="22"/>
          <w:szCs w:val="22"/>
        </w:rPr>
      </w:pPr>
    </w:p>
    <w:p w14:paraId="0C14E41E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  <w:highlight w:val="yellow"/>
        </w:rPr>
      </w:pPr>
      <w:r w:rsidRPr="006677B5">
        <w:rPr>
          <w:rFonts w:cs="Arial"/>
          <w:b/>
          <w:color w:val="FF0000"/>
          <w:sz w:val="22"/>
          <w:szCs w:val="22"/>
        </w:rPr>
        <w:t>[TERMINATE IF YES TO ANY “RED” INDUSTRIES ABOVE]</w:t>
      </w:r>
    </w:p>
    <w:p w14:paraId="188010B8" w14:textId="77777777" w:rsidR="00116500" w:rsidRPr="006677B5" w:rsidRDefault="00116500" w:rsidP="00116500">
      <w:pPr>
        <w:pStyle w:val="NotesComments"/>
        <w:rPr>
          <w:sz w:val="22"/>
          <w:szCs w:val="22"/>
        </w:rPr>
      </w:pPr>
    </w:p>
    <w:p w14:paraId="040E10B4" w14:textId="77777777" w:rsidR="00116500" w:rsidRPr="006677B5" w:rsidRDefault="00116500" w:rsidP="00116500">
      <w:pPr>
        <w:pStyle w:val="QuestionTitle"/>
        <w:rPr>
          <w:sz w:val="22"/>
          <w:szCs w:val="22"/>
        </w:rPr>
      </w:pPr>
      <w:r w:rsidRPr="006677B5">
        <w:rPr>
          <w:b/>
          <w:sz w:val="22"/>
          <w:szCs w:val="22"/>
        </w:rPr>
        <w:t>Q2 Gender:</w:t>
      </w:r>
      <w:r w:rsidRPr="006677B5">
        <w:rPr>
          <w:sz w:val="22"/>
          <w:szCs w:val="22"/>
        </w:rPr>
        <w:t xml:space="preserve"> What is your gender? (OR RECORD BY OBSERVATION)</w:t>
      </w:r>
    </w:p>
    <w:p w14:paraId="2AA38329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5DEB9775" w14:textId="77777777" w:rsidR="00116500" w:rsidRPr="006677B5" w:rsidRDefault="00116500" w:rsidP="00116500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Female </w:t>
      </w:r>
      <w:r w:rsidRPr="006677B5">
        <w:rPr>
          <w:b/>
          <w:color w:val="auto"/>
          <w:sz w:val="22"/>
          <w:szCs w:val="22"/>
        </w:rPr>
        <w:t xml:space="preserve"> </w:t>
      </w:r>
    </w:p>
    <w:p w14:paraId="4CF06CF8" w14:textId="317B50DF" w:rsidR="00116500" w:rsidRPr="006677B5" w:rsidRDefault="00116500" w:rsidP="00116500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Male </w:t>
      </w:r>
      <w:r w:rsidRPr="006677B5">
        <w:rPr>
          <w:color w:val="auto"/>
          <w:sz w:val="22"/>
          <w:szCs w:val="22"/>
        </w:rPr>
        <w:tab/>
      </w:r>
      <w:r w:rsidRPr="006677B5">
        <w:rPr>
          <w:color w:val="FF0000"/>
          <w:sz w:val="22"/>
          <w:szCs w:val="22"/>
        </w:rPr>
        <w:t xml:space="preserve"> </w:t>
      </w:r>
    </w:p>
    <w:p w14:paraId="3E913CF0" w14:textId="77777777" w:rsidR="00116500" w:rsidRPr="006677B5" w:rsidRDefault="00773D10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  <w:highlight w:val="yellow"/>
        </w:rPr>
      </w:pPr>
      <w:r w:rsidRPr="006677B5">
        <w:rPr>
          <w:rFonts w:cs="Arial"/>
          <w:b/>
          <w:sz w:val="22"/>
          <w:szCs w:val="22"/>
        </w:rPr>
        <w:t>[RECRUIT</w:t>
      </w:r>
      <w:r w:rsidR="00116500" w:rsidRPr="006677B5">
        <w:rPr>
          <w:rFonts w:cs="Arial"/>
          <w:b/>
          <w:sz w:val="22"/>
          <w:szCs w:val="22"/>
        </w:rPr>
        <w:t xml:space="preserve"> MIX]</w:t>
      </w:r>
    </w:p>
    <w:p w14:paraId="64DB8AAB" w14:textId="77777777" w:rsidR="00116500" w:rsidRPr="006677B5" w:rsidRDefault="00116500" w:rsidP="00116500">
      <w:pPr>
        <w:pStyle w:val="NotesComments"/>
        <w:rPr>
          <w:sz w:val="22"/>
          <w:szCs w:val="22"/>
        </w:rPr>
      </w:pPr>
    </w:p>
    <w:p w14:paraId="5563A6E6" w14:textId="77777777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Q3 Age:</w:t>
      </w:r>
      <w:r w:rsidRPr="006677B5">
        <w:rPr>
          <w:sz w:val="22"/>
          <w:szCs w:val="22"/>
        </w:rPr>
        <w:t xml:space="preserve"> In which of the following age groups do you belong? Are you….</w:t>
      </w:r>
    </w:p>
    <w:p w14:paraId="6B06AB28" w14:textId="77777777" w:rsidR="00116500" w:rsidRPr="006677B5" w:rsidRDefault="00116500" w:rsidP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 </w:t>
      </w:r>
    </w:p>
    <w:p w14:paraId="79E1030E" w14:textId="6FB5AED4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20 or under</w:t>
      </w:r>
      <w:r w:rsidR="00726312">
        <w:rPr>
          <w:rFonts w:ascii="Arial" w:hAnsi="Arial" w:cs="Arial"/>
          <w:sz w:val="22"/>
          <w:szCs w:val="22"/>
        </w:rPr>
        <w:t xml:space="preserve"> </w:t>
      </w:r>
      <w:r w:rsidR="00726312" w:rsidRPr="006677B5">
        <w:rPr>
          <w:rFonts w:ascii="Arial" w:hAnsi="Arial" w:cs="Arial"/>
          <w:b/>
          <w:color w:val="FF0000"/>
          <w:sz w:val="22"/>
          <w:szCs w:val="22"/>
        </w:rPr>
        <w:t>[THANK AND TERMINATE]</w:t>
      </w:r>
    </w:p>
    <w:p w14:paraId="483F3515" w14:textId="77777777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21-30</w:t>
      </w:r>
    </w:p>
    <w:p w14:paraId="3BE4505A" w14:textId="77777777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31-34</w:t>
      </w:r>
    </w:p>
    <w:p w14:paraId="40EB71D9" w14:textId="3183D685" w:rsidR="00116500" w:rsidRPr="006677B5" w:rsidRDefault="008E507F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35-44</w:t>
      </w:r>
    </w:p>
    <w:p w14:paraId="237B73EA" w14:textId="1E3B3A01" w:rsidR="00116500" w:rsidRPr="006677B5" w:rsidRDefault="008E507F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45-60</w:t>
      </w:r>
      <w:r w:rsidR="0032466E" w:rsidRPr="006677B5">
        <w:rPr>
          <w:rFonts w:ascii="Arial" w:hAnsi="Arial" w:cs="Arial"/>
          <w:sz w:val="22"/>
          <w:szCs w:val="22"/>
        </w:rPr>
        <w:t xml:space="preserve">  </w:t>
      </w:r>
    </w:p>
    <w:p w14:paraId="521AA8EE" w14:textId="524A227C" w:rsidR="00116500" w:rsidRPr="006677B5" w:rsidRDefault="008E507F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61</w:t>
      </w:r>
      <w:r w:rsidR="00116500" w:rsidRPr="006677B5">
        <w:rPr>
          <w:rFonts w:ascii="Arial" w:hAnsi="Arial" w:cs="Arial"/>
          <w:sz w:val="22"/>
          <w:szCs w:val="22"/>
        </w:rPr>
        <w:t xml:space="preserve"> or older</w:t>
      </w:r>
      <w:r w:rsidR="0032466E" w:rsidRPr="006677B5">
        <w:rPr>
          <w:rFonts w:ascii="Arial" w:hAnsi="Arial" w:cs="Arial"/>
          <w:sz w:val="22"/>
          <w:szCs w:val="22"/>
        </w:rPr>
        <w:t xml:space="preserve"> </w:t>
      </w:r>
      <w:r w:rsidR="0032466E" w:rsidRPr="006677B5">
        <w:rPr>
          <w:rFonts w:ascii="Arial" w:hAnsi="Arial" w:cs="Arial"/>
          <w:b/>
          <w:color w:val="FF0000"/>
          <w:sz w:val="22"/>
          <w:szCs w:val="22"/>
        </w:rPr>
        <w:t>[THANK AND TERMINATE]</w:t>
      </w:r>
    </w:p>
    <w:p w14:paraId="63CF92E4" w14:textId="77777777" w:rsidR="00773D10" w:rsidRPr="006677B5" w:rsidRDefault="00773D10" w:rsidP="00773D1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>[RECRUIT MIX]</w:t>
      </w:r>
    </w:p>
    <w:p w14:paraId="2D432C44" w14:textId="77777777" w:rsidR="00116500" w:rsidRPr="006677B5" w:rsidRDefault="00116500" w:rsidP="00116500">
      <w:pPr>
        <w:pStyle w:val="MainBody"/>
        <w:ind w:left="720"/>
        <w:rPr>
          <w:rFonts w:ascii="Arial" w:hAnsi="Arial" w:cs="Arial"/>
          <w:color w:val="FF0000"/>
          <w:sz w:val="22"/>
          <w:szCs w:val="22"/>
        </w:rPr>
      </w:pPr>
    </w:p>
    <w:p w14:paraId="0505F4B7" w14:textId="14D8F7D7" w:rsidR="00116500" w:rsidRPr="006677B5" w:rsidRDefault="00116500" w:rsidP="00116500">
      <w:pPr>
        <w:pStyle w:val="MainBody"/>
        <w:ind w:left="378"/>
        <w:rPr>
          <w:rFonts w:ascii="Arial" w:hAnsi="Arial" w:cs="Arial"/>
          <w:b/>
          <w:color w:val="FF0000"/>
          <w:sz w:val="22"/>
          <w:szCs w:val="22"/>
        </w:rPr>
      </w:pPr>
      <w:r w:rsidRPr="006677B5">
        <w:rPr>
          <w:rFonts w:ascii="Arial" w:hAnsi="Arial" w:cs="Arial"/>
          <w:b/>
          <w:color w:val="FF0000"/>
          <w:sz w:val="22"/>
          <w:szCs w:val="22"/>
        </w:rPr>
        <w:t xml:space="preserve">[TERMINATE IF </w:t>
      </w:r>
      <w:r w:rsidR="00EF0E13" w:rsidRPr="006677B5">
        <w:rPr>
          <w:rFonts w:ascii="Arial" w:hAnsi="Arial" w:cs="Arial"/>
          <w:b/>
          <w:color w:val="FF0000"/>
          <w:sz w:val="22"/>
          <w:szCs w:val="22"/>
        </w:rPr>
        <w:t>UNDER 21 OR</w:t>
      </w:r>
      <w:r w:rsidR="008E507F">
        <w:rPr>
          <w:rFonts w:ascii="Arial" w:hAnsi="Arial" w:cs="Arial"/>
          <w:b/>
          <w:color w:val="FF0000"/>
          <w:sz w:val="22"/>
          <w:szCs w:val="22"/>
        </w:rPr>
        <w:t xml:space="preserve"> 61</w:t>
      </w:r>
      <w:r w:rsidR="006677B5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6677B5">
        <w:rPr>
          <w:rFonts w:ascii="Arial" w:hAnsi="Arial" w:cs="Arial"/>
          <w:b/>
          <w:color w:val="FF0000"/>
          <w:sz w:val="22"/>
          <w:szCs w:val="22"/>
        </w:rPr>
        <w:t>YEARS OF AGE</w:t>
      </w:r>
      <w:r w:rsidR="00EF0E13" w:rsidRPr="006677B5">
        <w:rPr>
          <w:rFonts w:ascii="Arial" w:hAnsi="Arial" w:cs="Arial"/>
          <w:b/>
          <w:color w:val="FF0000"/>
          <w:sz w:val="22"/>
          <w:szCs w:val="22"/>
        </w:rPr>
        <w:t xml:space="preserve"> OR OLDER</w:t>
      </w:r>
      <w:r w:rsidRPr="006677B5">
        <w:rPr>
          <w:rFonts w:ascii="Arial" w:hAnsi="Arial" w:cs="Arial"/>
          <w:b/>
          <w:color w:val="FF0000"/>
          <w:sz w:val="22"/>
          <w:szCs w:val="22"/>
        </w:rPr>
        <w:t>]</w:t>
      </w:r>
    </w:p>
    <w:p w14:paraId="5089B2F2" w14:textId="77777777" w:rsidR="00116500" w:rsidRPr="006677B5" w:rsidRDefault="00116500" w:rsidP="00116500">
      <w:pPr>
        <w:pStyle w:val="MainBody"/>
        <w:ind w:left="378"/>
        <w:rPr>
          <w:rFonts w:ascii="Arial" w:hAnsi="Arial" w:cs="Arial"/>
          <w:color w:val="FF0000"/>
          <w:sz w:val="22"/>
          <w:szCs w:val="22"/>
        </w:rPr>
      </w:pPr>
    </w:p>
    <w:p w14:paraId="4DA2DD08" w14:textId="77777777" w:rsidR="00116500" w:rsidRPr="006677B5" w:rsidRDefault="00116500" w:rsidP="00116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78" w:hanging="378"/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>Q4 Financial decision-making:</w:t>
      </w:r>
      <w:r w:rsidRPr="006677B5">
        <w:rPr>
          <w:sz w:val="22"/>
          <w:szCs w:val="22"/>
        </w:rPr>
        <w:t xml:space="preserve"> Which of the following best describes how financial decisions are made in your household? </w:t>
      </w:r>
    </w:p>
    <w:p w14:paraId="7C06640E" w14:textId="77777777" w:rsidR="00116500" w:rsidRPr="006677B5" w:rsidRDefault="00116500">
      <w:pPr>
        <w:pStyle w:val="QuestionTitleSpacer"/>
        <w:rPr>
          <w:sz w:val="22"/>
          <w:szCs w:val="22"/>
        </w:rPr>
      </w:pPr>
      <w:r w:rsidRPr="006677B5">
        <w:rPr>
          <w:sz w:val="22"/>
          <w:szCs w:val="22"/>
        </w:rPr>
        <w:t> </w:t>
      </w:r>
    </w:p>
    <w:p w14:paraId="1C39595C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I make all the financial decisions alone </w:t>
      </w:r>
    </w:p>
    <w:p w14:paraId="5F25E407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I am involved equally in the financial decisions with my spouse/partner </w:t>
      </w:r>
    </w:p>
    <w:p w14:paraId="4BA9D6EE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color w:val="FF0000"/>
          <w:sz w:val="22"/>
          <w:szCs w:val="22"/>
        </w:rPr>
      </w:pPr>
      <w:r w:rsidRPr="006677B5">
        <w:rPr>
          <w:rFonts w:ascii="Arial" w:hAnsi="Arial" w:cs="Arial"/>
          <w:color w:val="FF0000"/>
          <w:sz w:val="22"/>
          <w:szCs w:val="22"/>
        </w:rPr>
        <w:t>I am only slightly involved in financial decisions in my household</w:t>
      </w:r>
    </w:p>
    <w:p w14:paraId="4DA74200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color w:val="FF0000"/>
          <w:sz w:val="22"/>
          <w:szCs w:val="22"/>
        </w:rPr>
      </w:pPr>
      <w:r w:rsidRPr="006677B5">
        <w:rPr>
          <w:rFonts w:ascii="Arial" w:hAnsi="Arial" w:cs="Arial"/>
          <w:color w:val="FF0000"/>
          <w:sz w:val="22"/>
          <w:szCs w:val="22"/>
        </w:rPr>
        <w:t xml:space="preserve">I am not involved in the financial decisions in my household </w:t>
      </w:r>
      <w:r w:rsidRPr="006677B5">
        <w:rPr>
          <w:rFonts w:ascii="Arial" w:hAnsi="Arial" w:cs="Arial"/>
          <w:color w:val="FF0000"/>
          <w:sz w:val="22"/>
          <w:szCs w:val="22"/>
        </w:rPr>
        <w:tab/>
        <w:t xml:space="preserve"> </w:t>
      </w:r>
    </w:p>
    <w:p w14:paraId="249BD62A" w14:textId="77777777" w:rsidR="00116500" w:rsidRPr="006677B5" w:rsidRDefault="00116500">
      <w:pPr>
        <w:ind w:left="360"/>
        <w:rPr>
          <w:rFonts w:cs="Arial"/>
          <w:b/>
          <w:sz w:val="22"/>
          <w:szCs w:val="22"/>
        </w:rPr>
      </w:pPr>
    </w:p>
    <w:p w14:paraId="0973CCC6" w14:textId="77777777" w:rsidR="00116500" w:rsidRPr="006677B5" w:rsidRDefault="00116500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  <w:highlight w:val="yellow"/>
        </w:rPr>
      </w:pPr>
      <w:r w:rsidRPr="006677B5">
        <w:rPr>
          <w:rFonts w:cs="Arial"/>
          <w:b/>
          <w:color w:val="FF0000"/>
          <w:sz w:val="22"/>
          <w:szCs w:val="22"/>
        </w:rPr>
        <w:t>[TERMINATE IF SLIGHTLY/NOT INVOLVED IN FINANCIAL DECISIONS]</w:t>
      </w:r>
    </w:p>
    <w:p w14:paraId="5F2B0D15" w14:textId="77777777" w:rsidR="00116500" w:rsidRPr="006677B5" w:rsidRDefault="00116500">
      <w:pPr>
        <w:rPr>
          <w:rFonts w:cs="Arial"/>
          <w:color w:val="000000"/>
          <w:sz w:val="22"/>
          <w:szCs w:val="22"/>
        </w:rPr>
      </w:pPr>
    </w:p>
    <w:p w14:paraId="11A1D6AB" w14:textId="77777777" w:rsidR="00116500" w:rsidRPr="006677B5" w:rsidRDefault="00116500">
      <w:pPr>
        <w:rPr>
          <w:rFonts w:cs="Arial"/>
          <w:color w:val="000000"/>
          <w:sz w:val="22"/>
          <w:szCs w:val="22"/>
        </w:rPr>
      </w:pPr>
    </w:p>
    <w:p w14:paraId="08B51127" w14:textId="34328746" w:rsidR="00116500" w:rsidRPr="006677B5" w:rsidRDefault="00E76180" w:rsidP="00116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70" w:hanging="270"/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>Q5 Savings</w:t>
      </w:r>
      <w:r w:rsidR="00116500" w:rsidRPr="006677B5">
        <w:rPr>
          <w:b/>
          <w:sz w:val="22"/>
          <w:szCs w:val="22"/>
        </w:rPr>
        <w:t>:</w:t>
      </w:r>
      <w:r w:rsidR="00116500" w:rsidRPr="006677B5">
        <w:rPr>
          <w:sz w:val="22"/>
          <w:szCs w:val="22"/>
        </w:rPr>
        <w:t xml:space="preserve"> Which of </w:t>
      </w:r>
      <w:r w:rsidR="008863F6" w:rsidRPr="006677B5">
        <w:rPr>
          <w:sz w:val="22"/>
          <w:szCs w:val="22"/>
        </w:rPr>
        <w:t>the following, if any, have you</w:t>
      </w:r>
      <w:r w:rsidR="00116500" w:rsidRPr="006677B5">
        <w:rPr>
          <w:sz w:val="22"/>
          <w:szCs w:val="22"/>
        </w:rPr>
        <w:t xml:space="preserve"> purchased or invested in over the past 2 years?  </w:t>
      </w:r>
    </w:p>
    <w:p w14:paraId="255FAD08" w14:textId="77777777" w:rsidR="00116500" w:rsidRPr="006677B5" w:rsidRDefault="00116500">
      <w:pPr>
        <w:pStyle w:val="QuestionTitleSpacer"/>
        <w:rPr>
          <w:sz w:val="22"/>
          <w:szCs w:val="22"/>
        </w:rPr>
      </w:pPr>
      <w:r w:rsidRPr="006677B5">
        <w:rPr>
          <w:sz w:val="22"/>
          <w:szCs w:val="22"/>
        </w:rPr>
        <w:t> </w:t>
      </w:r>
    </w:p>
    <w:p w14:paraId="627DD7A8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401</w:t>
      </w:r>
      <w:r w:rsidR="008863F6" w:rsidRPr="006677B5">
        <w:rPr>
          <w:rFonts w:ascii="Arial" w:hAnsi="Arial" w:cs="Arial"/>
          <w:sz w:val="22"/>
          <w:szCs w:val="22"/>
        </w:rPr>
        <w:t>(</w:t>
      </w:r>
      <w:r w:rsidRPr="006677B5">
        <w:rPr>
          <w:rFonts w:ascii="Arial" w:hAnsi="Arial" w:cs="Arial"/>
          <w:sz w:val="22"/>
          <w:szCs w:val="22"/>
        </w:rPr>
        <w:t>k</w:t>
      </w:r>
      <w:r w:rsidR="008863F6" w:rsidRPr="006677B5">
        <w:rPr>
          <w:rFonts w:ascii="Arial" w:hAnsi="Arial" w:cs="Arial"/>
          <w:sz w:val="22"/>
          <w:szCs w:val="22"/>
        </w:rPr>
        <w:t>)</w:t>
      </w:r>
      <w:r w:rsidRPr="006677B5">
        <w:rPr>
          <w:rFonts w:ascii="Arial" w:hAnsi="Arial" w:cs="Arial"/>
          <w:sz w:val="22"/>
          <w:szCs w:val="22"/>
        </w:rPr>
        <w:t xml:space="preserve"> saving plan at work</w:t>
      </w:r>
    </w:p>
    <w:p w14:paraId="10C73A60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IRA saving plan</w:t>
      </w:r>
    </w:p>
    <w:p w14:paraId="46172F65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Personal savings account</w:t>
      </w:r>
    </w:p>
    <w:p w14:paraId="02820A37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Mutual funds or stock funds </w:t>
      </w:r>
    </w:p>
    <w:p w14:paraId="41C7A1DD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None of these</w:t>
      </w:r>
    </w:p>
    <w:p w14:paraId="229971D4" w14:textId="77777777" w:rsidR="00E540E8" w:rsidRPr="006677B5" w:rsidRDefault="00E540E8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1C6984FE" w14:textId="371B373D" w:rsidR="00116500" w:rsidRPr="006677B5" w:rsidRDefault="00E540E8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lastRenderedPageBreak/>
        <w:t>Q</w:t>
      </w:r>
      <w:r w:rsidR="00750856" w:rsidRPr="006677B5">
        <w:rPr>
          <w:b/>
          <w:sz w:val="22"/>
          <w:szCs w:val="22"/>
        </w:rPr>
        <w:t>6</w:t>
      </w:r>
      <w:r w:rsidRPr="006677B5">
        <w:rPr>
          <w:b/>
          <w:sz w:val="22"/>
          <w:szCs w:val="22"/>
        </w:rPr>
        <w:t xml:space="preserve"> Amount s</w:t>
      </w:r>
      <w:r w:rsidR="00116500" w:rsidRPr="006677B5">
        <w:rPr>
          <w:b/>
          <w:sz w:val="22"/>
          <w:szCs w:val="22"/>
        </w:rPr>
        <w:t>aved:</w:t>
      </w:r>
      <w:r w:rsidR="00116500" w:rsidRPr="006677B5">
        <w:rPr>
          <w:sz w:val="22"/>
          <w:szCs w:val="22"/>
        </w:rPr>
        <w:t xml:space="preserve"> </w:t>
      </w:r>
      <w:r w:rsidRPr="006677B5">
        <w:rPr>
          <w:sz w:val="22"/>
          <w:szCs w:val="22"/>
        </w:rPr>
        <w:t xml:space="preserve">Thinking of all the savings and investments you have, including retirement savings in a 401(k), 403B or similar employer sponsored retirement account, what would you estimate as the total amount of your household savings? </w:t>
      </w:r>
    </w:p>
    <w:p w14:paraId="171FBF2B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37F5A59F" w14:textId="77777777" w:rsidR="00116500" w:rsidRPr="006677B5" w:rsidRDefault="00116500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Less than $10,000</w:t>
      </w:r>
    </w:p>
    <w:p w14:paraId="65DF85CC" w14:textId="77777777" w:rsidR="00116500" w:rsidRPr="006677B5" w:rsidRDefault="00116500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Between $10,000 and $25,000</w:t>
      </w:r>
    </w:p>
    <w:p w14:paraId="4B1CD66C" w14:textId="6477CD2B" w:rsidR="00116500" w:rsidRDefault="00DB5671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Between $25,001</w:t>
      </w:r>
      <w:r w:rsidR="00D5476F">
        <w:rPr>
          <w:color w:val="auto"/>
          <w:sz w:val="22"/>
          <w:szCs w:val="22"/>
        </w:rPr>
        <w:t xml:space="preserve"> and $50</w:t>
      </w:r>
      <w:r w:rsidR="00116500" w:rsidRPr="006677B5">
        <w:rPr>
          <w:color w:val="auto"/>
          <w:sz w:val="22"/>
          <w:szCs w:val="22"/>
        </w:rPr>
        <w:t>,000</w:t>
      </w:r>
    </w:p>
    <w:p w14:paraId="591A1FE6" w14:textId="1C924886" w:rsidR="00D5476F" w:rsidRPr="006677B5" w:rsidRDefault="00D5476F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Between $</w:t>
      </w:r>
      <w:r w:rsidRPr="006677B5">
        <w:rPr>
          <w:color w:val="auto"/>
          <w:sz w:val="22"/>
          <w:szCs w:val="22"/>
        </w:rPr>
        <w:t>5</w:t>
      </w:r>
      <w:r>
        <w:rPr>
          <w:color w:val="auto"/>
          <w:sz w:val="22"/>
          <w:szCs w:val="22"/>
        </w:rPr>
        <w:t>0</w:t>
      </w:r>
      <w:r w:rsidRPr="006677B5">
        <w:rPr>
          <w:color w:val="auto"/>
          <w:sz w:val="22"/>
          <w:szCs w:val="22"/>
        </w:rPr>
        <w:t>,001</w:t>
      </w:r>
      <w:r>
        <w:rPr>
          <w:color w:val="auto"/>
          <w:sz w:val="22"/>
          <w:szCs w:val="22"/>
        </w:rPr>
        <w:t xml:space="preserve"> and $100</w:t>
      </w:r>
      <w:r w:rsidRPr="006677B5">
        <w:rPr>
          <w:color w:val="auto"/>
          <w:sz w:val="22"/>
          <w:szCs w:val="22"/>
        </w:rPr>
        <w:t>,000</w:t>
      </w:r>
    </w:p>
    <w:p w14:paraId="2C5ADBFB" w14:textId="4769ED9E" w:rsidR="00116500" w:rsidRPr="006677B5" w:rsidRDefault="00D5476F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More than $100</w:t>
      </w:r>
      <w:r w:rsidR="00DB5671" w:rsidRPr="006677B5">
        <w:rPr>
          <w:color w:val="auto"/>
          <w:sz w:val="22"/>
          <w:szCs w:val="22"/>
        </w:rPr>
        <w:t>,001</w:t>
      </w:r>
    </w:p>
    <w:p w14:paraId="34B5F17E" w14:textId="7EC7FBF7" w:rsidR="00BF553D" w:rsidRPr="006677B5" w:rsidRDefault="00BF553D" w:rsidP="00BF553D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</w:t>
      </w:r>
      <w:r w:rsidR="00D46D6F">
        <w:rPr>
          <w:b/>
          <w:color w:val="auto"/>
          <w:sz w:val="22"/>
          <w:szCs w:val="22"/>
        </w:rPr>
        <w:t xml:space="preserve"> – </w:t>
      </w:r>
      <w:r w:rsidR="00D5476F">
        <w:rPr>
          <w:b/>
          <w:color w:val="auto"/>
          <w:sz w:val="22"/>
          <w:szCs w:val="22"/>
        </w:rPr>
        <w:t>MAXIMUM OF 2 WITH SAVINGS OF $100</w:t>
      </w:r>
      <w:r w:rsidR="00D46D6F">
        <w:rPr>
          <w:b/>
          <w:color w:val="auto"/>
          <w:sz w:val="22"/>
          <w:szCs w:val="22"/>
        </w:rPr>
        <w:t>K OR MORE</w:t>
      </w:r>
      <w:r w:rsidRPr="006677B5">
        <w:rPr>
          <w:b/>
          <w:color w:val="auto"/>
          <w:sz w:val="22"/>
          <w:szCs w:val="22"/>
        </w:rPr>
        <w:t>]</w:t>
      </w:r>
    </w:p>
    <w:p w14:paraId="42FE4949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304E5F8B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49B43229" w14:textId="755EE07F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D1 Income:</w:t>
      </w:r>
      <w:r w:rsidRPr="006677B5">
        <w:rPr>
          <w:sz w:val="22"/>
          <w:szCs w:val="22"/>
        </w:rPr>
        <w:t xml:space="preserve"> Which of the following best describes your house</w:t>
      </w:r>
      <w:r w:rsidR="008B5C8E">
        <w:rPr>
          <w:sz w:val="22"/>
          <w:szCs w:val="22"/>
        </w:rPr>
        <w:t>hold income before taxes in 2014</w:t>
      </w:r>
      <w:r w:rsidRPr="006677B5">
        <w:rPr>
          <w:sz w:val="22"/>
          <w:szCs w:val="22"/>
        </w:rPr>
        <w:t>?</w:t>
      </w:r>
    </w:p>
    <w:p w14:paraId="20F5207E" w14:textId="77777777" w:rsidR="00116500" w:rsidRPr="006677B5" w:rsidRDefault="00116500" w:rsidP="00116500">
      <w:pPr>
        <w:pStyle w:val="NotesComments"/>
        <w:rPr>
          <w:color w:val="auto"/>
          <w:sz w:val="22"/>
          <w:szCs w:val="22"/>
        </w:rPr>
      </w:pPr>
    </w:p>
    <w:p w14:paraId="76EC5431" w14:textId="77777777" w:rsidR="00116500" w:rsidRPr="006677B5" w:rsidRDefault="00116500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Less than $25,000</w:t>
      </w:r>
    </w:p>
    <w:p w14:paraId="6366D482" w14:textId="77777777" w:rsidR="00116500" w:rsidRPr="006677B5" w:rsidRDefault="00116500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$25,000- $49,999 </w:t>
      </w:r>
    </w:p>
    <w:p w14:paraId="7AF3710A" w14:textId="77777777" w:rsidR="00116500" w:rsidRPr="006677B5" w:rsidRDefault="00116500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$50,000- $74,999 </w:t>
      </w:r>
    </w:p>
    <w:p w14:paraId="68448976" w14:textId="77777777" w:rsidR="00116500" w:rsidRPr="006677B5" w:rsidRDefault="00DB5671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$75,000</w:t>
      </w:r>
      <w:r w:rsidR="00116500" w:rsidRPr="006677B5">
        <w:rPr>
          <w:color w:val="auto"/>
          <w:sz w:val="22"/>
          <w:szCs w:val="22"/>
        </w:rPr>
        <w:t xml:space="preserve">- $99,999 </w:t>
      </w:r>
    </w:p>
    <w:p w14:paraId="285A6563" w14:textId="77777777" w:rsidR="00116500" w:rsidRPr="006677B5" w:rsidRDefault="00DB5671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$100,000</w:t>
      </w:r>
      <w:r w:rsidR="00116500" w:rsidRPr="006677B5">
        <w:rPr>
          <w:color w:val="auto"/>
          <w:sz w:val="22"/>
          <w:szCs w:val="22"/>
        </w:rPr>
        <w:t>- $149,999</w:t>
      </w:r>
    </w:p>
    <w:p w14:paraId="2EF0418F" w14:textId="2225EF53" w:rsidR="00116500" w:rsidRPr="006677B5" w:rsidRDefault="00116500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$150,000 or greater</w:t>
      </w:r>
      <w:r w:rsidR="00AA0E1A">
        <w:rPr>
          <w:color w:val="auto"/>
          <w:sz w:val="22"/>
          <w:szCs w:val="22"/>
        </w:rPr>
        <w:t xml:space="preserve"> </w:t>
      </w:r>
      <w:r w:rsidR="00AA0E1A" w:rsidRPr="006677B5">
        <w:rPr>
          <w:b/>
          <w:color w:val="FF0000"/>
          <w:sz w:val="22"/>
          <w:szCs w:val="22"/>
        </w:rPr>
        <w:t>[THANK AND TERMINATE]</w:t>
      </w:r>
      <w:r w:rsidR="00A77A8E">
        <w:rPr>
          <w:b/>
          <w:color w:val="FF0000"/>
          <w:sz w:val="22"/>
          <w:szCs w:val="22"/>
        </w:rPr>
        <w:t xml:space="preserve">  </w:t>
      </w:r>
    </w:p>
    <w:p w14:paraId="520FE670" w14:textId="77777777" w:rsidR="00BF553D" w:rsidRPr="006677B5" w:rsidRDefault="00BF553D" w:rsidP="00BF553D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47082836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1EFB6B13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2E476802" w14:textId="77777777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D2 Employment:</w:t>
      </w:r>
      <w:r w:rsidRPr="006677B5">
        <w:rPr>
          <w:sz w:val="22"/>
          <w:szCs w:val="22"/>
        </w:rPr>
        <w:t xml:space="preserve"> Which of the following best describes your current employment status? </w:t>
      </w:r>
    </w:p>
    <w:p w14:paraId="046DDFBC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062CDBF5" w14:textId="245B016B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Employed full-time</w:t>
      </w:r>
      <w:r w:rsidR="00DB5671" w:rsidRPr="006677B5">
        <w:rPr>
          <w:color w:val="auto"/>
          <w:sz w:val="22"/>
          <w:szCs w:val="22"/>
        </w:rPr>
        <w:t xml:space="preserve"> </w:t>
      </w:r>
      <w:r w:rsidR="001D21C3" w:rsidRPr="006677B5">
        <w:rPr>
          <w:b/>
          <w:color w:val="auto"/>
          <w:sz w:val="22"/>
          <w:szCs w:val="22"/>
        </w:rPr>
        <w:t>[</w:t>
      </w:r>
      <w:r w:rsidR="002A4F7B">
        <w:rPr>
          <w:b/>
          <w:color w:val="auto"/>
          <w:sz w:val="22"/>
          <w:szCs w:val="22"/>
        </w:rPr>
        <w:t xml:space="preserve">RECRUIT </w:t>
      </w:r>
      <w:r w:rsidR="00D501C4">
        <w:rPr>
          <w:b/>
          <w:color w:val="auto"/>
          <w:sz w:val="22"/>
          <w:szCs w:val="22"/>
        </w:rPr>
        <w:t>ABOUT 50</w:t>
      </w:r>
      <w:r w:rsidR="00AC2A5F">
        <w:rPr>
          <w:b/>
          <w:color w:val="auto"/>
          <w:sz w:val="22"/>
          <w:szCs w:val="22"/>
        </w:rPr>
        <w:t xml:space="preserve"> - 60</w:t>
      </w:r>
      <w:r w:rsidR="00D501C4">
        <w:rPr>
          <w:b/>
          <w:color w:val="auto"/>
          <w:sz w:val="22"/>
          <w:szCs w:val="22"/>
        </w:rPr>
        <w:t>%</w:t>
      </w:r>
      <w:r w:rsidR="001D21C3" w:rsidRPr="006677B5">
        <w:rPr>
          <w:b/>
          <w:color w:val="auto"/>
          <w:sz w:val="22"/>
          <w:szCs w:val="22"/>
        </w:rPr>
        <w:t xml:space="preserve"> WHO ARE EMPLOYED FULL TIME</w:t>
      </w:r>
      <w:r w:rsidR="00DC5955">
        <w:rPr>
          <w:b/>
          <w:color w:val="auto"/>
          <w:sz w:val="22"/>
          <w:szCs w:val="22"/>
        </w:rPr>
        <w:t xml:space="preserve"> PER GROUP</w:t>
      </w:r>
      <w:r w:rsidR="001D21C3" w:rsidRPr="006677B5">
        <w:rPr>
          <w:b/>
          <w:color w:val="auto"/>
          <w:sz w:val="22"/>
          <w:szCs w:val="22"/>
        </w:rPr>
        <w:t>]</w:t>
      </w:r>
    </w:p>
    <w:p w14:paraId="01FF0360" w14:textId="52523D89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Employed part-time</w:t>
      </w:r>
      <w:r w:rsidR="006833AB" w:rsidRPr="006677B5">
        <w:rPr>
          <w:color w:val="auto"/>
          <w:sz w:val="22"/>
          <w:szCs w:val="22"/>
        </w:rPr>
        <w:t xml:space="preserve"> </w:t>
      </w:r>
      <w:r w:rsidR="004B4064">
        <w:rPr>
          <w:b/>
          <w:color w:val="auto"/>
          <w:sz w:val="22"/>
          <w:szCs w:val="22"/>
        </w:rPr>
        <w:t xml:space="preserve">[RECRUIT </w:t>
      </w:r>
      <w:r w:rsidR="00D501C4">
        <w:rPr>
          <w:b/>
          <w:color w:val="auto"/>
          <w:sz w:val="22"/>
          <w:szCs w:val="22"/>
        </w:rPr>
        <w:t xml:space="preserve">ABOUT </w:t>
      </w:r>
      <w:r w:rsidR="00AC2A5F">
        <w:rPr>
          <w:b/>
          <w:color w:val="auto"/>
          <w:sz w:val="22"/>
          <w:szCs w:val="22"/>
        </w:rPr>
        <w:t xml:space="preserve">30 - </w:t>
      </w:r>
      <w:r w:rsidR="00D501C4">
        <w:rPr>
          <w:b/>
          <w:color w:val="auto"/>
          <w:sz w:val="22"/>
          <w:szCs w:val="22"/>
        </w:rPr>
        <w:t>40%</w:t>
      </w:r>
      <w:r w:rsidR="006833AB" w:rsidRPr="006677B5">
        <w:rPr>
          <w:b/>
          <w:color w:val="auto"/>
          <w:sz w:val="22"/>
          <w:szCs w:val="22"/>
        </w:rPr>
        <w:t xml:space="preserve"> PER GROUP]</w:t>
      </w:r>
    </w:p>
    <w:p w14:paraId="2F312449" w14:textId="71F0C2A7" w:rsidR="001D5DF1" w:rsidRPr="006677B5" w:rsidRDefault="001D5DF1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Self employed</w:t>
      </w:r>
      <w:r w:rsidR="000C00F7" w:rsidRPr="006677B5">
        <w:rPr>
          <w:color w:val="auto"/>
          <w:sz w:val="22"/>
          <w:szCs w:val="22"/>
        </w:rPr>
        <w:t xml:space="preserve"> </w:t>
      </w:r>
      <w:r w:rsidR="00D501C4">
        <w:rPr>
          <w:b/>
          <w:color w:val="auto"/>
          <w:sz w:val="22"/>
          <w:szCs w:val="22"/>
        </w:rPr>
        <w:t>[RECRUIT 10%</w:t>
      </w:r>
      <w:r w:rsidR="00D501C4" w:rsidRPr="006677B5">
        <w:rPr>
          <w:b/>
          <w:color w:val="auto"/>
          <w:sz w:val="22"/>
          <w:szCs w:val="22"/>
        </w:rPr>
        <w:t xml:space="preserve"> PER GROUP]</w:t>
      </w:r>
      <w:r w:rsidR="00D501C4">
        <w:rPr>
          <w:b/>
          <w:color w:val="auto"/>
          <w:sz w:val="22"/>
          <w:szCs w:val="22"/>
        </w:rPr>
        <w:t xml:space="preserve"> </w:t>
      </w:r>
      <w:r w:rsidR="000C00F7" w:rsidRPr="006677B5">
        <w:rPr>
          <w:color w:val="auto"/>
          <w:sz w:val="22"/>
          <w:szCs w:val="22"/>
        </w:rPr>
        <w:t xml:space="preserve"> </w:t>
      </w:r>
    </w:p>
    <w:p w14:paraId="0B49D705" w14:textId="10DD3311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Full-time homemaker</w:t>
      </w:r>
      <w:r w:rsidR="001D5DF1" w:rsidRPr="006677B5">
        <w:rPr>
          <w:color w:val="auto"/>
          <w:sz w:val="22"/>
          <w:szCs w:val="22"/>
        </w:rPr>
        <w:t xml:space="preserve"> </w:t>
      </w:r>
      <w:r w:rsidR="00AA0E1A" w:rsidRPr="006677B5">
        <w:rPr>
          <w:b/>
          <w:color w:val="FF0000"/>
          <w:sz w:val="22"/>
          <w:szCs w:val="22"/>
        </w:rPr>
        <w:t>[THANK AND TERMINATE]</w:t>
      </w:r>
    </w:p>
    <w:p w14:paraId="2ACAA4C6" w14:textId="77777777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Retired </w:t>
      </w:r>
      <w:r w:rsidR="001D5DF1" w:rsidRPr="006677B5">
        <w:rPr>
          <w:b/>
          <w:color w:val="FF0000"/>
          <w:sz w:val="22"/>
          <w:szCs w:val="22"/>
        </w:rPr>
        <w:t>[THANK AND TERMINATE]</w:t>
      </w:r>
    </w:p>
    <w:p w14:paraId="3B1FFE1F" w14:textId="77777777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Looking for employment </w:t>
      </w:r>
      <w:r w:rsidRPr="006677B5">
        <w:rPr>
          <w:b/>
          <w:color w:val="FF0000"/>
          <w:sz w:val="22"/>
          <w:szCs w:val="22"/>
        </w:rPr>
        <w:t>[THANK AND TERMINATE]</w:t>
      </w:r>
    </w:p>
    <w:p w14:paraId="5564BBF5" w14:textId="6431C804" w:rsidR="00116500" w:rsidRPr="006677B5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148B97E6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4A4F09A0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55312C5F" w14:textId="77777777" w:rsidR="00116500" w:rsidRPr="006677B5" w:rsidRDefault="00773D1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D3 Employer savings p</w:t>
      </w:r>
      <w:r w:rsidR="00116500" w:rsidRPr="006677B5">
        <w:rPr>
          <w:b/>
          <w:sz w:val="22"/>
          <w:szCs w:val="22"/>
        </w:rPr>
        <w:t>lan:</w:t>
      </w:r>
      <w:r w:rsidR="00116500" w:rsidRPr="006677B5">
        <w:rPr>
          <w:sz w:val="22"/>
          <w:szCs w:val="22"/>
        </w:rPr>
        <w:t xml:space="preserve"> </w:t>
      </w:r>
      <w:r w:rsidRPr="006677B5">
        <w:rPr>
          <w:sz w:val="22"/>
          <w:szCs w:val="22"/>
        </w:rPr>
        <w:t>Does your employer offer a 401(k) or similar payroll deduction savings plan?</w:t>
      </w:r>
      <w:r w:rsidR="00116500" w:rsidRPr="006677B5">
        <w:rPr>
          <w:sz w:val="22"/>
          <w:szCs w:val="22"/>
        </w:rPr>
        <w:t xml:space="preserve"> </w:t>
      </w:r>
    </w:p>
    <w:p w14:paraId="5A800BE8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7D55A37C" w14:textId="77777777" w:rsidR="00773D10" w:rsidRPr="006677B5" w:rsidRDefault="00773D10" w:rsidP="007B1B11">
      <w:pPr>
        <w:pStyle w:val="NotesComments"/>
        <w:numPr>
          <w:ilvl w:val="0"/>
          <w:numId w:val="2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Yes</w:t>
      </w:r>
    </w:p>
    <w:p w14:paraId="596DD4F1" w14:textId="2A0B06EE" w:rsidR="00773D10" w:rsidRPr="006677B5" w:rsidRDefault="00773D10" w:rsidP="007B1B11">
      <w:pPr>
        <w:pStyle w:val="NotesComments"/>
        <w:numPr>
          <w:ilvl w:val="0"/>
          <w:numId w:val="2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No</w:t>
      </w:r>
      <w:r w:rsidRPr="00EA0EA4">
        <w:rPr>
          <w:b/>
          <w:color w:val="auto"/>
          <w:sz w:val="22"/>
          <w:szCs w:val="22"/>
        </w:rPr>
        <w:t xml:space="preserve"> </w:t>
      </w:r>
      <w:r w:rsidR="00EA0EA4" w:rsidRPr="00EA0EA4">
        <w:rPr>
          <w:b/>
          <w:color w:val="auto"/>
          <w:sz w:val="22"/>
          <w:szCs w:val="22"/>
        </w:rPr>
        <w:t>[RECRUIT FOR ADDRESSABLE GROUP]</w:t>
      </w:r>
    </w:p>
    <w:p w14:paraId="38800650" w14:textId="77777777" w:rsidR="00116500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1D4A5621" w14:textId="77777777" w:rsidR="006677B5" w:rsidRPr="006677B5" w:rsidRDefault="006677B5" w:rsidP="00116500">
      <w:pPr>
        <w:pStyle w:val="NotesComments"/>
        <w:rPr>
          <w:b/>
          <w:color w:val="auto"/>
          <w:sz w:val="22"/>
          <w:szCs w:val="22"/>
        </w:rPr>
      </w:pPr>
    </w:p>
    <w:p w14:paraId="227EFA44" w14:textId="77777777" w:rsidR="00773D10" w:rsidRPr="006677B5" w:rsidRDefault="00773D10" w:rsidP="00116500">
      <w:pPr>
        <w:pStyle w:val="NotesComments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 xml:space="preserve">IF YES AT D3, ASK: </w:t>
      </w:r>
    </w:p>
    <w:p w14:paraId="7C53B5F3" w14:textId="77777777" w:rsidR="00773D10" w:rsidRPr="006677B5" w:rsidRDefault="00773D10" w:rsidP="00773D1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D4 Employer savings plan participation:</w:t>
      </w:r>
      <w:r w:rsidRPr="006677B5">
        <w:rPr>
          <w:sz w:val="22"/>
          <w:szCs w:val="22"/>
        </w:rPr>
        <w:t xml:space="preserve"> Do you participate in the 401(k) or similar payroll deduction savings plan? </w:t>
      </w:r>
    </w:p>
    <w:p w14:paraId="327834C6" w14:textId="77777777" w:rsidR="00773D10" w:rsidRPr="006677B5" w:rsidRDefault="00773D10" w:rsidP="00773D10">
      <w:pPr>
        <w:rPr>
          <w:rFonts w:cs="Arial"/>
          <w:sz w:val="22"/>
          <w:szCs w:val="22"/>
        </w:rPr>
      </w:pPr>
    </w:p>
    <w:p w14:paraId="488D4F65" w14:textId="768BD81A" w:rsidR="00773D10" w:rsidRPr="006677B5" w:rsidRDefault="00773D10" w:rsidP="007B1B11">
      <w:pPr>
        <w:pStyle w:val="NotesComments"/>
        <w:numPr>
          <w:ilvl w:val="0"/>
          <w:numId w:val="2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lastRenderedPageBreak/>
        <w:t>Yes</w:t>
      </w:r>
      <w:r w:rsidR="00EA0EA4">
        <w:rPr>
          <w:color w:val="auto"/>
          <w:sz w:val="22"/>
          <w:szCs w:val="22"/>
        </w:rPr>
        <w:t xml:space="preserve"> [</w:t>
      </w:r>
      <w:r w:rsidR="003E3542">
        <w:rPr>
          <w:b/>
          <w:color w:val="auto"/>
          <w:sz w:val="22"/>
          <w:szCs w:val="22"/>
        </w:rPr>
        <w:t>RECRUIT FOR PLAN COVERED AND PARTICIPATING</w:t>
      </w:r>
      <w:r w:rsidR="00EA0EA4" w:rsidRPr="00EA0EA4">
        <w:rPr>
          <w:b/>
          <w:color w:val="auto"/>
          <w:sz w:val="22"/>
          <w:szCs w:val="22"/>
        </w:rPr>
        <w:t xml:space="preserve"> GROUP</w:t>
      </w:r>
      <w:r w:rsidR="003E3542">
        <w:rPr>
          <w:b/>
          <w:color w:val="auto"/>
          <w:sz w:val="22"/>
          <w:szCs w:val="22"/>
        </w:rPr>
        <w:t>]</w:t>
      </w:r>
    </w:p>
    <w:p w14:paraId="702BA9C2" w14:textId="4DB01718" w:rsidR="00773D10" w:rsidRPr="006677B5" w:rsidRDefault="00773D10" w:rsidP="007B1B11">
      <w:pPr>
        <w:pStyle w:val="NotesComments"/>
        <w:numPr>
          <w:ilvl w:val="0"/>
          <w:numId w:val="2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No </w:t>
      </w:r>
      <w:r w:rsidR="003E3542">
        <w:rPr>
          <w:color w:val="auto"/>
          <w:sz w:val="22"/>
          <w:szCs w:val="22"/>
        </w:rPr>
        <w:t>[</w:t>
      </w:r>
      <w:r w:rsidR="003E3542" w:rsidRPr="00EA0EA4">
        <w:rPr>
          <w:b/>
          <w:color w:val="auto"/>
          <w:sz w:val="22"/>
          <w:szCs w:val="22"/>
        </w:rPr>
        <w:t>RECRUIT FOR ADDRESSABLE GROUP</w:t>
      </w:r>
      <w:r w:rsidR="003E3542">
        <w:rPr>
          <w:b/>
          <w:color w:val="auto"/>
          <w:sz w:val="22"/>
          <w:szCs w:val="22"/>
        </w:rPr>
        <w:t>]</w:t>
      </w:r>
    </w:p>
    <w:p w14:paraId="5B08FB52" w14:textId="7772CF5A" w:rsidR="00774124" w:rsidRPr="006677B5" w:rsidRDefault="00774124" w:rsidP="00774124">
      <w:pPr>
        <w:pStyle w:val="NotesComments"/>
        <w:ind w:firstLine="360"/>
        <w:rPr>
          <w:b/>
          <w:color w:val="auto"/>
          <w:sz w:val="22"/>
          <w:szCs w:val="22"/>
        </w:rPr>
      </w:pPr>
    </w:p>
    <w:p w14:paraId="561C7009" w14:textId="77777777" w:rsidR="00644867" w:rsidRPr="006677B5" w:rsidRDefault="00644867" w:rsidP="00116500">
      <w:pPr>
        <w:pStyle w:val="NotesComments"/>
        <w:rPr>
          <w:b/>
          <w:color w:val="auto"/>
          <w:sz w:val="22"/>
          <w:szCs w:val="22"/>
        </w:rPr>
      </w:pPr>
    </w:p>
    <w:p w14:paraId="1C02ED27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3750A984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CLASSIFICATION QUESTIONS:</w:t>
      </w:r>
    </w:p>
    <w:p w14:paraId="2C83F735" w14:textId="77777777" w:rsidR="00116500" w:rsidRPr="006677B5" w:rsidRDefault="00116500">
      <w:pPr>
        <w:pStyle w:val="NotesComments"/>
        <w:rPr>
          <w:b/>
          <w:sz w:val="22"/>
          <w:szCs w:val="22"/>
        </w:rPr>
      </w:pPr>
    </w:p>
    <w:p w14:paraId="5DAF8651" w14:textId="77777777" w:rsidR="00116500" w:rsidRPr="006677B5" w:rsidRDefault="00773D1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C</w:t>
      </w:r>
      <w:r w:rsidR="00116500" w:rsidRPr="006677B5">
        <w:rPr>
          <w:b/>
          <w:sz w:val="22"/>
          <w:szCs w:val="22"/>
        </w:rPr>
        <w:t>1 Marital status:</w:t>
      </w:r>
      <w:r w:rsidR="00116500" w:rsidRPr="006677B5">
        <w:rPr>
          <w:sz w:val="22"/>
          <w:szCs w:val="22"/>
        </w:rPr>
        <w:t xml:space="preserve"> What is your marital status?</w:t>
      </w:r>
    </w:p>
    <w:p w14:paraId="31C0B801" w14:textId="77777777" w:rsidR="00116500" w:rsidRPr="006677B5" w:rsidRDefault="00116500">
      <w:pPr>
        <w:pStyle w:val="QuestionTitleSpacer"/>
        <w:rPr>
          <w:sz w:val="22"/>
          <w:szCs w:val="22"/>
        </w:rPr>
      </w:pPr>
    </w:p>
    <w:p w14:paraId="495FCB64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Never married</w:t>
      </w:r>
    </w:p>
    <w:p w14:paraId="7B0A8AAD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Married  </w:t>
      </w:r>
    </w:p>
    <w:p w14:paraId="5E76F666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Divorced</w:t>
      </w:r>
    </w:p>
    <w:p w14:paraId="14D78218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Separated</w:t>
      </w:r>
    </w:p>
    <w:p w14:paraId="2AA6A0CC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Widow/er</w:t>
      </w:r>
    </w:p>
    <w:p w14:paraId="55736FED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Living with Partner</w:t>
      </w:r>
    </w:p>
    <w:p w14:paraId="4899AB51" w14:textId="77777777" w:rsidR="00116500" w:rsidRPr="006677B5" w:rsidRDefault="00116500">
      <w:pPr>
        <w:pStyle w:val="NotesComments"/>
        <w:rPr>
          <w:b/>
          <w:sz w:val="22"/>
          <w:szCs w:val="22"/>
        </w:rPr>
      </w:pPr>
    </w:p>
    <w:p w14:paraId="4A4E228F" w14:textId="77777777" w:rsidR="00116500" w:rsidRPr="006677B5" w:rsidRDefault="00773D1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>C</w:t>
      </w:r>
      <w:r w:rsidR="00116500" w:rsidRPr="006677B5">
        <w:rPr>
          <w:b/>
          <w:sz w:val="22"/>
          <w:szCs w:val="22"/>
        </w:rPr>
        <w:t>2 Education:</w:t>
      </w:r>
      <w:r w:rsidR="00116500" w:rsidRPr="006677B5">
        <w:rPr>
          <w:sz w:val="22"/>
          <w:szCs w:val="22"/>
        </w:rPr>
        <w:t xml:space="preserve"> What is the highest level of education that you have completed?</w:t>
      </w:r>
    </w:p>
    <w:p w14:paraId="3290A383" w14:textId="77777777" w:rsidR="00116500" w:rsidRPr="006677B5" w:rsidRDefault="00116500">
      <w:pPr>
        <w:pStyle w:val="QuestionTitleSpacer"/>
        <w:rPr>
          <w:sz w:val="22"/>
          <w:szCs w:val="22"/>
        </w:rPr>
      </w:pPr>
    </w:p>
    <w:p w14:paraId="71DDB114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Less than high school  </w:t>
      </w:r>
      <w:r w:rsidRPr="006677B5">
        <w:rPr>
          <w:color w:val="FF0000"/>
          <w:sz w:val="22"/>
          <w:szCs w:val="22"/>
        </w:rPr>
        <w:t xml:space="preserve"> </w:t>
      </w:r>
    </w:p>
    <w:p w14:paraId="60DF39F5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High school graduate</w:t>
      </w:r>
    </w:p>
    <w:p w14:paraId="6EBF6935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Some college or trade school</w:t>
      </w:r>
    </w:p>
    <w:p w14:paraId="40340419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College graduate</w:t>
      </w:r>
    </w:p>
    <w:p w14:paraId="782F3C38" w14:textId="77777777" w:rsidR="00D31BA0" w:rsidRPr="006677B5" w:rsidRDefault="00116500" w:rsidP="005C4283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Post graduate</w:t>
      </w:r>
    </w:p>
    <w:p w14:paraId="343BF844" w14:textId="472628AE" w:rsidR="00116500" w:rsidRPr="006677B5" w:rsidRDefault="00116500" w:rsidP="00D31BA0">
      <w:pPr>
        <w:pStyle w:val="NotesComments"/>
        <w:ind w:left="360"/>
        <w:rPr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7BB025FC" w14:textId="77777777" w:rsidR="00116500" w:rsidRDefault="00116500" w:rsidP="00116500">
      <w:pPr>
        <w:pStyle w:val="NotesComments"/>
        <w:rPr>
          <w:color w:val="auto"/>
          <w:sz w:val="22"/>
          <w:szCs w:val="22"/>
        </w:rPr>
      </w:pPr>
    </w:p>
    <w:p w14:paraId="4B3DA099" w14:textId="77777777" w:rsidR="00347BCB" w:rsidRPr="006677B5" w:rsidRDefault="00347BCB" w:rsidP="00347BCB">
      <w:pPr>
        <w:pStyle w:val="NotesComments"/>
        <w:rPr>
          <w:b/>
          <w:sz w:val="22"/>
          <w:szCs w:val="22"/>
        </w:rPr>
      </w:pPr>
    </w:p>
    <w:p w14:paraId="1646F510" w14:textId="29AF2602" w:rsidR="00347BCB" w:rsidRPr="006677B5" w:rsidRDefault="00347BCB" w:rsidP="00347BCB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D5 Hispanic:</w:t>
      </w:r>
      <w:r w:rsidRPr="006677B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Are you of </w:t>
      </w:r>
      <w:r w:rsidRPr="006677B5">
        <w:rPr>
          <w:sz w:val="22"/>
          <w:szCs w:val="22"/>
        </w:rPr>
        <w:t>Hispanic or Latino</w:t>
      </w:r>
      <w:r>
        <w:rPr>
          <w:sz w:val="22"/>
          <w:szCs w:val="22"/>
        </w:rPr>
        <w:t xml:space="preserve"> origin (ethnically)</w:t>
      </w:r>
      <w:r w:rsidRPr="006677B5">
        <w:rPr>
          <w:sz w:val="22"/>
          <w:szCs w:val="22"/>
        </w:rPr>
        <w:t>?</w:t>
      </w:r>
    </w:p>
    <w:p w14:paraId="3B34145F" w14:textId="77777777" w:rsidR="00347BCB" w:rsidRPr="006677B5" w:rsidRDefault="00347BCB" w:rsidP="00347BCB">
      <w:pPr>
        <w:pStyle w:val="QuestionTitleSpacer"/>
        <w:rPr>
          <w:sz w:val="22"/>
          <w:szCs w:val="22"/>
        </w:rPr>
      </w:pPr>
    </w:p>
    <w:p w14:paraId="57FE44C5" w14:textId="77777777" w:rsidR="00347BCB" w:rsidRPr="006677B5" w:rsidRDefault="00347BCB" w:rsidP="00347BCB">
      <w:pPr>
        <w:pStyle w:val="NotesComments"/>
        <w:numPr>
          <w:ilvl w:val="0"/>
          <w:numId w:val="19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Yes</w:t>
      </w:r>
    </w:p>
    <w:p w14:paraId="50A1259D" w14:textId="77777777" w:rsidR="00347BCB" w:rsidRPr="006677B5" w:rsidRDefault="00347BCB" w:rsidP="00347BCB">
      <w:pPr>
        <w:pStyle w:val="NotesComments"/>
        <w:numPr>
          <w:ilvl w:val="0"/>
          <w:numId w:val="19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No</w:t>
      </w:r>
    </w:p>
    <w:p w14:paraId="512CCF07" w14:textId="77777777" w:rsidR="00347BCB" w:rsidRPr="006677B5" w:rsidRDefault="00347BCB" w:rsidP="00347BCB">
      <w:pPr>
        <w:pStyle w:val="NotesComments"/>
        <w:rPr>
          <w:b/>
          <w:color w:val="auto"/>
          <w:sz w:val="22"/>
          <w:szCs w:val="22"/>
        </w:rPr>
      </w:pPr>
    </w:p>
    <w:p w14:paraId="3F0F14F6" w14:textId="77777777" w:rsidR="00347BCB" w:rsidRPr="006677B5" w:rsidRDefault="00347BCB" w:rsidP="00347BCB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49729151" w14:textId="77777777" w:rsidR="00347BCB" w:rsidRPr="006677B5" w:rsidRDefault="00347BCB" w:rsidP="00116500">
      <w:pPr>
        <w:pStyle w:val="NotesComments"/>
        <w:rPr>
          <w:color w:val="auto"/>
          <w:sz w:val="22"/>
          <w:szCs w:val="22"/>
        </w:rPr>
      </w:pPr>
    </w:p>
    <w:p w14:paraId="2FAE3A38" w14:textId="017E98CB" w:rsidR="00116500" w:rsidRPr="006677B5" w:rsidRDefault="00773D1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C3</w:t>
      </w:r>
      <w:r w:rsidR="00116500" w:rsidRPr="006677B5">
        <w:rPr>
          <w:b/>
          <w:sz w:val="22"/>
          <w:szCs w:val="22"/>
        </w:rPr>
        <w:t xml:space="preserve"> Race:</w:t>
      </w:r>
      <w:r w:rsidR="00116500" w:rsidRPr="006677B5">
        <w:rPr>
          <w:sz w:val="22"/>
          <w:szCs w:val="22"/>
        </w:rPr>
        <w:t xml:space="preserve"> Wh</w:t>
      </w:r>
      <w:r w:rsidR="00347BCB">
        <w:rPr>
          <w:sz w:val="22"/>
          <w:szCs w:val="22"/>
        </w:rPr>
        <w:t>at is your</w:t>
      </w:r>
      <w:r w:rsidR="00116500" w:rsidRPr="006677B5">
        <w:rPr>
          <w:sz w:val="22"/>
          <w:szCs w:val="22"/>
        </w:rPr>
        <w:t xml:space="preserve"> race? </w:t>
      </w:r>
      <w:r w:rsidR="00347BCB">
        <w:rPr>
          <w:sz w:val="22"/>
          <w:szCs w:val="22"/>
        </w:rPr>
        <w:t>Please select one or more. Are you… (ACCEPT ALL</w:t>
      </w:r>
      <w:r w:rsidR="00D60604">
        <w:rPr>
          <w:sz w:val="22"/>
          <w:szCs w:val="22"/>
        </w:rPr>
        <w:t xml:space="preserve"> -</w:t>
      </w:r>
      <w:r w:rsidR="00347BCB">
        <w:rPr>
          <w:sz w:val="22"/>
          <w:szCs w:val="22"/>
        </w:rPr>
        <w:t xml:space="preserve"> MULTIPLE ANSWERS)</w:t>
      </w:r>
    </w:p>
    <w:p w14:paraId="49FC51FB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6FE1E9A4" w14:textId="6F803B1F" w:rsidR="00116500" w:rsidRPr="006677B5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White</w:t>
      </w:r>
    </w:p>
    <w:p w14:paraId="48CD2227" w14:textId="6CACEEED" w:rsidR="00116500" w:rsidRPr="006677B5" w:rsidRDefault="00116500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Black</w:t>
      </w:r>
      <w:r w:rsidR="00347BCB">
        <w:rPr>
          <w:color w:val="auto"/>
          <w:sz w:val="22"/>
          <w:szCs w:val="22"/>
        </w:rPr>
        <w:t xml:space="preserve"> or</w:t>
      </w:r>
      <w:r w:rsidRPr="006677B5">
        <w:rPr>
          <w:color w:val="auto"/>
          <w:sz w:val="22"/>
          <w:szCs w:val="22"/>
        </w:rPr>
        <w:t xml:space="preserve"> African-American</w:t>
      </w:r>
    </w:p>
    <w:p w14:paraId="00A40977" w14:textId="34E89482" w:rsidR="00116500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Asian</w:t>
      </w:r>
    </w:p>
    <w:p w14:paraId="59960176" w14:textId="42AB9B58" w:rsidR="00347BCB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Native Hawaiian or other Pacific Islander</w:t>
      </w:r>
    </w:p>
    <w:p w14:paraId="553A7CA9" w14:textId="3FCD5110" w:rsidR="00347BCB" w:rsidRPr="006677B5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American Indian or Alaskan Native</w:t>
      </w:r>
    </w:p>
    <w:p w14:paraId="300BBECC" w14:textId="2EF28B4F" w:rsidR="00116500" w:rsidRPr="006677B5" w:rsidRDefault="00116500" w:rsidP="00347BCB">
      <w:pPr>
        <w:pStyle w:val="NotesComments"/>
        <w:ind w:left="720"/>
        <w:rPr>
          <w:color w:val="auto"/>
          <w:sz w:val="22"/>
          <w:szCs w:val="22"/>
        </w:rPr>
      </w:pPr>
    </w:p>
    <w:p w14:paraId="10466C40" w14:textId="77777777" w:rsidR="00116500" w:rsidRPr="006677B5" w:rsidRDefault="00116500" w:rsidP="00D31BA0">
      <w:pPr>
        <w:pStyle w:val="NotesComments"/>
        <w:ind w:firstLine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51DD7F43" w14:textId="77777777" w:rsidR="00116500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47D6E377" w14:textId="77777777" w:rsidR="006677B5" w:rsidRDefault="006677B5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19E11DE8" w14:textId="77777777" w:rsidR="006677B5" w:rsidRDefault="006677B5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6C45004E" w14:textId="77777777" w:rsidR="006677B5" w:rsidRDefault="006677B5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2E29A4ED" w14:textId="77777777" w:rsidR="006677B5" w:rsidRPr="006677B5" w:rsidRDefault="006677B5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39681F9B" w14:textId="77777777" w:rsidR="00116500" w:rsidRPr="006677B5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lastRenderedPageBreak/>
        <w:t>ARTICULATION ASSESSMENT</w:t>
      </w:r>
    </w:p>
    <w:p w14:paraId="6A915738" w14:textId="77777777" w:rsidR="00116500" w:rsidRPr="006677B5" w:rsidRDefault="00116500">
      <w:pPr>
        <w:pStyle w:val="NotesComments"/>
        <w:rPr>
          <w:b/>
          <w:color w:val="auto"/>
          <w:sz w:val="22"/>
          <w:szCs w:val="22"/>
          <w:u w:val="single"/>
        </w:rPr>
      </w:pPr>
    </w:p>
    <w:p w14:paraId="64CBFE58" w14:textId="77777777" w:rsidR="00116500" w:rsidRPr="006677B5" w:rsidRDefault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A1 Participation attitude:</w:t>
      </w:r>
      <w:r w:rsidRPr="006677B5">
        <w:rPr>
          <w:sz w:val="22"/>
          <w:szCs w:val="22"/>
        </w:rPr>
        <w:t xml:space="preserve"> I’m going to read a few statements to you.  Please tell me how well each one describes you.  You will be using a scale from 1 to 10 where </w:t>
      </w:r>
      <w:r w:rsidRPr="006677B5">
        <w:rPr>
          <w:b/>
          <w:sz w:val="22"/>
          <w:szCs w:val="22"/>
        </w:rPr>
        <w:t>10</w:t>
      </w:r>
      <w:r w:rsidRPr="006677B5">
        <w:rPr>
          <w:sz w:val="22"/>
          <w:szCs w:val="22"/>
        </w:rPr>
        <w:t xml:space="preserve"> means the statement </w:t>
      </w:r>
      <w:r w:rsidRPr="006677B5">
        <w:rPr>
          <w:b/>
          <w:sz w:val="22"/>
          <w:szCs w:val="22"/>
        </w:rPr>
        <w:t>describes you extremely well</w:t>
      </w:r>
      <w:r w:rsidRPr="006677B5">
        <w:rPr>
          <w:sz w:val="22"/>
          <w:szCs w:val="22"/>
        </w:rPr>
        <w:t xml:space="preserve"> and </w:t>
      </w:r>
      <w:r w:rsidRPr="006677B5">
        <w:rPr>
          <w:b/>
          <w:sz w:val="22"/>
          <w:szCs w:val="22"/>
        </w:rPr>
        <w:t>1</w:t>
      </w:r>
      <w:r w:rsidRPr="006677B5">
        <w:rPr>
          <w:sz w:val="22"/>
          <w:szCs w:val="22"/>
        </w:rPr>
        <w:t xml:space="preserve"> means the statement </w:t>
      </w:r>
      <w:r w:rsidRPr="006677B5">
        <w:rPr>
          <w:b/>
          <w:sz w:val="22"/>
          <w:szCs w:val="22"/>
        </w:rPr>
        <w:t>does NOT describe you at all</w:t>
      </w:r>
      <w:r w:rsidRPr="006677B5">
        <w:rPr>
          <w:sz w:val="22"/>
          <w:szCs w:val="22"/>
        </w:rPr>
        <w:t>.  You can use any number in between.</w:t>
      </w:r>
    </w:p>
    <w:p w14:paraId="00E9719B" w14:textId="77777777" w:rsidR="00116500" w:rsidRPr="006677B5" w:rsidRDefault="00116500">
      <w:pPr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1172"/>
        <w:gridCol w:w="527"/>
        <w:gridCol w:w="506"/>
        <w:gridCol w:w="506"/>
        <w:gridCol w:w="506"/>
        <w:gridCol w:w="506"/>
        <w:gridCol w:w="506"/>
        <w:gridCol w:w="506"/>
        <w:gridCol w:w="506"/>
        <w:gridCol w:w="1268"/>
      </w:tblGrid>
      <w:tr w:rsidR="00116500" w:rsidRPr="006677B5" w14:paraId="2AE0C6F0" w14:textId="77777777" w:rsidTr="006677B5">
        <w:tc>
          <w:tcPr>
            <w:tcW w:w="2358" w:type="dxa"/>
          </w:tcPr>
          <w:p w14:paraId="16B7EF8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172" w:type="dxa"/>
          </w:tcPr>
          <w:p w14:paraId="296D961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Does NOT Describe Me At All</w:t>
            </w:r>
          </w:p>
          <w:p w14:paraId="6C23D99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 (1)</w:t>
            </w:r>
          </w:p>
        </w:tc>
        <w:tc>
          <w:tcPr>
            <w:tcW w:w="527" w:type="dxa"/>
          </w:tcPr>
          <w:p w14:paraId="365F674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50938B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DD1102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86696C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(2)</w:t>
            </w:r>
          </w:p>
        </w:tc>
        <w:tc>
          <w:tcPr>
            <w:tcW w:w="506" w:type="dxa"/>
          </w:tcPr>
          <w:p w14:paraId="42B3BAA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40D128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48DA2A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8A5F56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(3)</w:t>
            </w:r>
          </w:p>
        </w:tc>
        <w:tc>
          <w:tcPr>
            <w:tcW w:w="506" w:type="dxa"/>
          </w:tcPr>
          <w:p w14:paraId="21C4394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FD5150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C93AF8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8C1210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(4)</w:t>
            </w:r>
          </w:p>
        </w:tc>
        <w:tc>
          <w:tcPr>
            <w:tcW w:w="506" w:type="dxa"/>
          </w:tcPr>
          <w:p w14:paraId="641C438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B58AC2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3D0260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34FFC0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(5)</w:t>
            </w:r>
          </w:p>
        </w:tc>
        <w:tc>
          <w:tcPr>
            <w:tcW w:w="506" w:type="dxa"/>
          </w:tcPr>
          <w:p w14:paraId="0E83E9A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5A6F74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169D35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3DE457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(6)</w:t>
            </w:r>
          </w:p>
        </w:tc>
        <w:tc>
          <w:tcPr>
            <w:tcW w:w="506" w:type="dxa"/>
          </w:tcPr>
          <w:p w14:paraId="311BC64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192D9A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9B3B9A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EE6E09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(7)</w:t>
            </w:r>
          </w:p>
        </w:tc>
        <w:tc>
          <w:tcPr>
            <w:tcW w:w="506" w:type="dxa"/>
          </w:tcPr>
          <w:p w14:paraId="4A41CF6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59BF5DA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D783CA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8BB0DD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(8)</w:t>
            </w:r>
          </w:p>
        </w:tc>
        <w:tc>
          <w:tcPr>
            <w:tcW w:w="506" w:type="dxa"/>
          </w:tcPr>
          <w:p w14:paraId="2B0D9AD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3F8E485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E639CA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E7E9B4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(9)</w:t>
            </w:r>
          </w:p>
        </w:tc>
        <w:tc>
          <w:tcPr>
            <w:tcW w:w="1268" w:type="dxa"/>
          </w:tcPr>
          <w:p w14:paraId="2A18958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Describes Me Extremely Well </w:t>
            </w:r>
          </w:p>
          <w:p w14:paraId="0C2CB9C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 (10) </w:t>
            </w:r>
          </w:p>
        </w:tc>
      </w:tr>
      <w:tr w:rsidR="00116500" w:rsidRPr="006677B5" w14:paraId="0C5702B8" w14:textId="77777777" w:rsidTr="006677B5">
        <w:tc>
          <w:tcPr>
            <w:tcW w:w="2358" w:type="dxa"/>
          </w:tcPr>
          <w:p w14:paraId="0C3CBA6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 w:val="22"/>
                <w:szCs w:val="22"/>
              </w:rPr>
            </w:pPr>
            <w:r w:rsidRPr="006677B5">
              <w:rPr>
                <w:rFonts w:cs="Arial"/>
                <w:sz w:val="22"/>
                <w:szCs w:val="22"/>
              </w:rPr>
              <w:t>If asked to describe something I can usually do so in detail</w:t>
            </w:r>
          </w:p>
        </w:tc>
        <w:tc>
          <w:tcPr>
            <w:tcW w:w="1172" w:type="dxa"/>
          </w:tcPr>
          <w:p w14:paraId="10C7093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27" w:type="dxa"/>
          </w:tcPr>
          <w:p w14:paraId="3EBA0F2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2E4022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033EB8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62DFBE4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3C93ED5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1205626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739DA31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185E19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268" w:type="dxa"/>
          </w:tcPr>
          <w:p w14:paraId="082B9DF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</w:tr>
      <w:tr w:rsidR="00116500" w:rsidRPr="006677B5" w14:paraId="2C7318D3" w14:textId="77777777" w:rsidTr="006677B5">
        <w:tc>
          <w:tcPr>
            <w:tcW w:w="2358" w:type="dxa"/>
          </w:tcPr>
          <w:p w14:paraId="010FF57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 w:val="22"/>
                <w:szCs w:val="22"/>
              </w:rPr>
            </w:pPr>
            <w:r w:rsidRPr="006677B5">
              <w:rPr>
                <w:rFonts w:cs="Arial"/>
                <w:sz w:val="22"/>
                <w:szCs w:val="22"/>
              </w:rPr>
              <w:t>I’m comfortable expressing my opinions when I’m with other people</w:t>
            </w:r>
          </w:p>
        </w:tc>
        <w:tc>
          <w:tcPr>
            <w:tcW w:w="1172" w:type="dxa"/>
          </w:tcPr>
          <w:p w14:paraId="5C49BE2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27" w:type="dxa"/>
          </w:tcPr>
          <w:p w14:paraId="1410920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5AC0136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15B53AF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64A4332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A4B511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67189E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4CC3905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58579B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268" w:type="dxa"/>
          </w:tcPr>
          <w:p w14:paraId="6C9BB4C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568C2B18" w14:textId="77777777" w:rsidR="00116500" w:rsidRPr="006677B5" w:rsidRDefault="0011650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sz w:val="22"/>
          <w:szCs w:val="22"/>
        </w:rPr>
      </w:pPr>
    </w:p>
    <w:p w14:paraId="5A5E2CC1" w14:textId="77777777" w:rsidR="00116500" w:rsidRPr="006677B5" w:rsidRDefault="00773D1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color w:val="FF0000"/>
          <w:sz w:val="22"/>
          <w:szCs w:val="22"/>
        </w:rPr>
      </w:pPr>
      <w:r w:rsidRPr="006677B5">
        <w:rPr>
          <w:rFonts w:cs="Arial"/>
          <w:b/>
          <w:color w:val="FF0000"/>
          <w:sz w:val="22"/>
          <w:szCs w:val="22"/>
        </w:rPr>
        <w:t>[TERMINATE IF ANSWER 1 - 6</w:t>
      </w:r>
      <w:r w:rsidR="00116500" w:rsidRPr="006677B5">
        <w:rPr>
          <w:rFonts w:cs="Arial"/>
          <w:b/>
          <w:color w:val="FF0000"/>
          <w:sz w:val="22"/>
          <w:szCs w:val="22"/>
        </w:rPr>
        <w:t xml:space="preserve"> ON EITHER STATEMENT]</w:t>
      </w:r>
    </w:p>
    <w:p w14:paraId="69E7DDAC" w14:textId="77777777" w:rsidR="00116500" w:rsidRPr="006677B5" w:rsidRDefault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</w:p>
    <w:p w14:paraId="7F300F75" w14:textId="77777777" w:rsidR="00116500" w:rsidRPr="006677B5" w:rsidRDefault="00116500" w:rsidP="00116500">
      <w:pPr>
        <w:pStyle w:val="NotesComments"/>
        <w:rPr>
          <w:color w:val="auto"/>
          <w:sz w:val="22"/>
          <w:szCs w:val="22"/>
        </w:rPr>
      </w:pPr>
    </w:p>
    <w:p w14:paraId="71CE04FF" w14:textId="3C7CB016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A2 Articulation:</w:t>
      </w:r>
      <w:r w:rsidRPr="006677B5">
        <w:rPr>
          <w:sz w:val="22"/>
          <w:szCs w:val="22"/>
        </w:rPr>
        <w:t xml:space="preserve"> Lastly, ca</w:t>
      </w:r>
      <w:r w:rsidR="00681010">
        <w:rPr>
          <w:sz w:val="22"/>
          <w:szCs w:val="22"/>
        </w:rPr>
        <w:t xml:space="preserve">n you briefly explain to me the </w:t>
      </w:r>
      <w:r w:rsidR="00681010" w:rsidRPr="00896004">
        <w:rPr>
          <w:sz w:val="22"/>
          <w:szCs w:val="22"/>
        </w:rPr>
        <w:t>various methods you use to pay your bills each month</w:t>
      </w:r>
      <w:r w:rsidRPr="00896004">
        <w:rPr>
          <w:sz w:val="22"/>
          <w:szCs w:val="22"/>
        </w:rPr>
        <w:t xml:space="preserve">? </w:t>
      </w:r>
      <w:r w:rsidRPr="00896004">
        <w:rPr>
          <w:i/>
          <w:sz w:val="22"/>
          <w:szCs w:val="22"/>
        </w:rPr>
        <w:t xml:space="preserve">Probe: </w:t>
      </w:r>
      <w:r w:rsidRPr="00896004">
        <w:rPr>
          <w:sz w:val="22"/>
          <w:szCs w:val="22"/>
        </w:rPr>
        <w:t>Tell me a littl</w:t>
      </w:r>
      <w:r w:rsidR="00844506" w:rsidRPr="00896004">
        <w:rPr>
          <w:sz w:val="22"/>
          <w:szCs w:val="22"/>
        </w:rPr>
        <w:t>e bit about how and why you</w:t>
      </w:r>
      <w:r w:rsidR="00844506">
        <w:rPr>
          <w:sz w:val="22"/>
          <w:szCs w:val="22"/>
        </w:rPr>
        <w:t xml:space="preserve"> use that method for paying bills</w:t>
      </w:r>
      <w:r w:rsidRPr="006677B5">
        <w:rPr>
          <w:sz w:val="22"/>
          <w:szCs w:val="22"/>
        </w:rPr>
        <w:t>.</w:t>
      </w:r>
    </w:p>
    <w:p w14:paraId="07A29078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028CF961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CAPTURE OPEN-END</w:t>
      </w:r>
    </w:p>
    <w:p w14:paraId="7547B109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5A5FAC51" w14:textId="0EA8E3DA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______________________________________________________________________________</w:t>
      </w:r>
    </w:p>
    <w:p w14:paraId="23628E8C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170352A6" w14:textId="0039EE2D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______________________________________________________________________________</w:t>
      </w:r>
    </w:p>
    <w:p w14:paraId="75867036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418BB384" w14:textId="77777777" w:rsidR="00116500" w:rsidRPr="006677B5" w:rsidRDefault="00116500" w:rsidP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  <w:r w:rsidRPr="006677B5">
        <w:rPr>
          <w:rFonts w:ascii="Arial" w:hAnsi="Arial" w:cs="Arial"/>
          <w:b/>
          <w:color w:val="FF0000"/>
          <w:sz w:val="22"/>
          <w:szCs w:val="22"/>
        </w:rPr>
        <w:t>[ONLY ACCEPT RESPONDENTS WHO CAN CLEARLY ARTICULATE]</w:t>
      </w:r>
    </w:p>
    <w:p w14:paraId="27729803" w14:textId="77777777" w:rsidR="00116500" w:rsidRPr="006677B5" w:rsidRDefault="00116500" w:rsidP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</w:p>
    <w:p w14:paraId="723E6262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b/>
          <w:caps/>
          <w:sz w:val="22"/>
          <w:szCs w:val="22"/>
        </w:rPr>
        <w:t>Invitation</w:t>
      </w:r>
    </w:p>
    <w:p w14:paraId="5E514BC0" w14:textId="77777777" w:rsidR="00116500" w:rsidRPr="006677B5" w:rsidRDefault="00116500">
      <w:pPr>
        <w:pStyle w:val="MainBody"/>
        <w:rPr>
          <w:rFonts w:ascii="Arial" w:hAnsi="Arial" w:cs="Arial"/>
          <w:b/>
          <w:sz w:val="22"/>
          <w:szCs w:val="22"/>
        </w:rPr>
      </w:pPr>
    </w:p>
    <w:p w14:paraId="6FD3F238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We would like to invite you to participate in a di</w:t>
      </w:r>
      <w:r w:rsidR="00BF553D" w:rsidRPr="006677B5">
        <w:rPr>
          <w:rFonts w:ascii="Arial" w:hAnsi="Arial" w:cs="Arial"/>
          <w:sz w:val="22"/>
          <w:szCs w:val="22"/>
        </w:rPr>
        <w:t>scussion group about ways to save money on</w:t>
      </w:r>
      <w:r w:rsidRPr="006677B5">
        <w:rPr>
          <w:rFonts w:ascii="Arial" w:hAnsi="Arial" w:cs="Arial"/>
          <w:sz w:val="22"/>
          <w:szCs w:val="22"/>
        </w:rPr>
        <w:t xml:space="preserve"> [SPECIFY DATE, TIME AND LOCATION.] This will take about two hours. We believe you’ll find it enjoyable, we are not selling anything, and for your participation you will receive $XXX. Will you be able to participate in our interview? We are inviting only a select few people to participate, so please make sure you will be able to attend.</w:t>
      </w:r>
    </w:p>
    <w:p w14:paraId="310036A5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703D2BC9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[CONFIRM ADDRESS/CONTACT INFORMATION; TELL RESPONDENTS THEY WILL BE RECEIVING MAP/INFORMATION ABOUT THE DISCUSSION GROUP.]</w:t>
      </w:r>
    </w:p>
    <w:p w14:paraId="75C5A1AC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39D833CD" w14:textId="77777777" w:rsidR="00116500" w:rsidRPr="006677B5" w:rsidRDefault="00116500">
      <w:pPr>
        <w:pStyle w:val="MainBody"/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3648241A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089DD11D" w14:textId="77777777" w:rsidR="00116500" w:rsidRPr="006677B5" w:rsidRDefault="00116500">
      <w:pPr>
        <w:rPr>
          <w:sz w:val="22"/>
          <w:szCs w:val="22"/>
        </w:rPr>
      </w:pPr>
    </w:p>
    <w:sectPr w:rsidR="00116500" w:rsidRPr="006677B5" w:rsidSect="006A2261">
      <w:type w:val="continuous"/>
      <w:pgSz w:w="12240" w:h="15840" w:code="1"/>
      <w:pgMar w:top="1440" w:right="1440" w:bottom="1440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9FC7E2" w14:textId="77777777" w:rsidR="008B5C8E" w:rsidRDefault="008B5C8E">
      <w:r>
        <w:separator/>
      </w:r>
    </w:p>
  </w:endnote>
  <w:endnote w:type="continuationSeparator" w:id="0">
    <w:p w14:paraId="6EF13D65" w14:textId="77777777" w:rsidR="008B5C8E" w:rsidRDefault="008B5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E75E2" w14:textId="77777777" w:rsidR="008B5C8E" w:rsidRDefault="008B5C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CD186B" w14:textId="77777777" w:rsidR="008B5C8E" w:rsidRDefault="008B5C8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FAA8D" w14:textId="77777777" w:rsidR="008B5C8E" w:rsidRDefault="008B5C8E">
    <w:pPr>
      <w:pStyle w:val="Footer"/>
      <w:ind w:right="360"/>
    </w:pPr>
    <w:r>
      <w:rPr>
        <w:noProof/>
        <w:szCs w:val="20"/>
        <w:lang w:eastAsia="en-US"/>
      </w:rPr>
      <w:drawing>
        <wp:anchor distT="0" distB="0" distL="114300" distR="114300" simplePos="0" relativeHeight="251657216" behindDoc="1" locked="1" layoutInCell="1" allowOverlap="1" wp14:anchorId="29531703" wp14:editId="73A68FE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05510"/>
          <wp:effectExtent l="0" t="0" r="0" b="8890"/>
          <wp:wrapNone/>
          <wp:docPr id="2" name="Picture 2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1DA2DA" w14:textId="77777777" w:rsidR="008B5C8E" w:rsidRDefault="008B5C8E">
      <w:r>
        <w:separator/>
      </w:r>
    </w:p>
  </w:footnote>
  <w:footnote w:type="continuationSeparator" w:id="0">
    <w:p w14:paraId="517E138F" w14:textId="77777777" w:rsidR="008B5C8E" w:rsidRDefault="008B5C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05C45" w14:textId="77777777" w:rsidR="008B5C8E" w:rsidRDefault="008B5C8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40AF69" w14:textId="77777777" w:rsidR="008B5C8E" w:rsidRDefault="008B5C8E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F321A" w14:textId="77777777" w:rsidR="008B5C8E" w:rsidRDefault="008B5C8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F0319">
      <w:rPr>
        <w:rStyle w:val="PageNumber"/>
        <w:noProof/>
      </w:rPr>
      <w:t>5</w:t>
    </w:r>
    <w:r>
      <w:rPr>
        <w:rStyle w:val="PageNumber"/>
      </w:rPr>
      <w:fldChar w:fldCharType="end"/>
    </w:r>
  </w:p>
  <w:p w14:paraId="06E1CE17" w14:textId="77777777" w:rsidR="008B5C8E" w:rsidRDefault="008B5C8E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BA450" w14:textId="3E1CF5E2" w:rsidR="008B5C8E" w:rsidRPr="00EF0319" w:rsidRDefault="00EF0319" w:rsidP="00EF0319">
    <w:pPr>
      <w:pStyle w:val="Header"/>
      <w:jc w:val="right"/>
      <w:rPr>
        <w:b/>
        <w:sz w:val="18"/>
        <w:szCs w:val="18"/>
      </w:rPr>
    </w:pPr>
    <w:r w:rsidRPr="00861990">
      <w:rPr>
        <w:b/>
        <w:sz w:val="18"/>
        <w:szCs w:val="18"/>
      </w:rPr>
      <w:t xml:space="preserve">OMB </w:t>
    </w:r>
    <w:r>
      <w:rPr>
        <w:b/>
        <w:sz w:val="18"/>
        <w:szCs w:val="18"/>
      </w:rPr>
      <w:t>NO. 1530-0023</w:t>
    </w:r>
  </w:p>
  <w:p w14:paraId="449B3AB9" w14:textId="77777777" w:rsidR="008B5C8E" w:rsidRDefault="008B5C8E">
    <w:pPr>
      <w:pStyle w:val="Header"/>
    </w:pPr>
  </w:p>
  <w:p w14:paraId="1228A4C0" w14:textId="77777777" w:rsidR="008B5C8E" w:rsidRDefault="008B5C8E">
    <w:pPr>
      <w:pStyle w:val="Header"/>
    </w:pPr>
  </w:p>
  <w:p w14:paraId="3C450F8D" w14:textId="77777777" w:rsidR="008B5C8E" w:rsidRDefault="008B5C8E">
    <w:pPr>
      <w:pStyle w:val="Header"/>
    </w:pPr>
  </w:p>
  <w:p w14:paraId="407257BC" w14:textId="77777777" w:rsidR="008B5C8E" w:rsidRDefault="008B5C8E">
    <w:pPr>
      <w:pStyle w:val="Header"/>
    </w:pPr>
  </w:p>
  <w:p w14:paraId="7D9C9405" w14:textId="77777777" w:rsidR="008B5C8E" w:rsidRDefault="008B5C8E">
    <w:pPr>
      <w:pStyle w:val="Header"/>
    </w:pPr>
  </w:p>
  <w:p w14:paraId="7AE78404" w14:textId="77777777" w:rsidR="008B5C8E" w:rsidRDefault="008B5C8E">
    <w:pPr>
      <w:pStyle w:val="Header"/>
    </w:pPr>
  </w:p>
  <w:p w14:paraId="1EC08591" w14:textId="77777777" w:rsidR="008B5C8E" w:rsidRDefault="008B5C8E">
    <w:pPr>
      <w:pStyle w:val="Header"/>
    </w:pPr>
  </w:p>
  <w:p w14:paraId="5AD0C5BE" w14:textId="77777777" w:rsidR="008B5C8E" w:rsidRDefault="008B5C8E">
    <w:pPr>
      <w:pStyle w:val="Header"/>
    </w:pPr>
  </w:p>
  <w:p w14:paraId="163F0176" w14:textId="77777777" w:rsidR="008B5C8E" w:rsidRDefault="008B5C8E">
    <w:pPr>
      <w:pStyle w:val="Header"/>
    </w:pPr>
    <w:r>
      <w:rPr>
        <w:noProof/>
        <w:szCs w:val="20"/>
        <w:lang w:eastAsia="en-US"/>
      </w:rPr>
      <w:drawing>
        <wp:anchor distT="0" distB="0" distL="114300" distR="114300" simplePos="0" relativeHeight="251658240" behindDoc="1" locked="1" layoutInCell="1" allowOverlap="1" wp14:anchorId="57EA70A5" wp14:editId="57F055E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45700"/>
          <wp:effectExtent l="0" t="0" r="0" b="12700"/>
          <wp:wrapNone/>
          <wp:docPr id="3" name="Picture 3" descr="ASGletterhea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Gletterhea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D6F0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62C45A84"/>
    <w:lvl w:ilvl="0">
      <w:start w:val="1"/>
      <w:numFmt w:val="decimal"/>
      <w:pStyle w:val="Quick1"/>
      <w:lvlText w:val="%1."/>
      <w:lvlJc w:val="left"/>
      <w:pPr>
        <w:tabs>
          <w:tab w:val="num" w:pos="432"/>
        </w:tabs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CF966A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B1DD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A20A4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842339"/>
    <w:multiLevelType w:val="hybridMultilevel"/>
    <w:tmpl w:val="F76EF1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202B17C">
      <w:start w:val="1"/>
      <w:numFmt w:val="lowerLetter"/>
      <w:lvlText w:val="%2."/>
      <w:lvlJc w:val="left"/>
      <w:pPr>
        <w:ind w:left="1080" w:hanging="360"/>
      </w:pPr>
      <w:rPr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8B3959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645D3C"/>
    <w:multiLevelType w:val="hybridMultilevel"/>
    <w:tmpl w:val="42B47790"/>
    <w:lvl w:ilvl="0" w:tplc="FFFFFFFF">
      <w:start w:val="1"/>
      <w:numFmt w:val="bullet"/>
      <w:pStyle w:val="DatePrompt"/>
      <w:lvlText w:val="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B003FF"/>
    <w:multiLevelType w:val="hybridMultilevel"/>
    <w:tmpl w:val="61661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5F38E7"/>
    <w:multiLevelType w:val="hybridMultilevel"/>
    <w:tmpl w:val="83A61516"/>
    <w:lvl w:ilvl="0" w:tplc="04090003">
      <w:start w:val="1"/>
      <w:numFmt w:val="bullet"/>
      <w:pStyle w:val="PersonalInformation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BB5B3C"/>
    <w:multiLevelType w:val="hybridMultilevel"/>
    <w:tmpl w:val="8A3A42EC"/>
    <w:lvl w:ilvl="0" w:tplc="FFFFFFFF">
      <w:start w:val="1"/>
      <w:numFmt w:val="bullet"/>
      <w:pStyle w:val="CommentPromp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916405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ED84E4B"/>
    <w:multiLevelType w:val="hybridMultilevel"/>
    <w:tmpl w:val="20D29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D4E4E"/>
    <w:multiLevelType w:val="hybridMultilevel"/>
    <w:tmpl w:val="05BC7AEE"/>
    <w:lvl w:ilvl="0" w:tplc="8D6CFE5A">
      <w:start w:val="1"/>
      <w:numFmt w:val="upperRoman"/>
      <w:lvlText w:val="%1."/>
      <w:lvlJc w:val="left"/>
      <w:pPr>
        <w:ind w:left="360" w:hanging="72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CA02BC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0531E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AA0C25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D57DB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0455E0"/>
    <w:multiLevelType w:val="hybridMultilevel"/>
    <w:tmpl w:val="93304034"/>
    <w:lvl w:ilvl="0" w:tplc="97FC202A">
      <w:start w:val="1"/>
      <w:numFmt w:val="bullet"/>
      <w:pStyle w:val="SpinnerPrompt"/>
      <w:lvlText w:val="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808080"/>
        <w:sz w:val="24"/>
      </w:rPr>
    </w:lvl>
    <w:lvl w:ilvl="1" w:tplc="625CD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DD50C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A8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D4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960E3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29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815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42EA8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762C0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1B482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4D241A2"/>
    <w:multiLevelType w:val="hybridMultilevel"/>
    <w:tmpl w:val="3576736A"/>
    <w:lvl w:ilvl="0" w:tplc="FFFFFFFF">
      <w:start w:val="1"/>
      <w:numFmt w:val="bullet"/>
      <w:pStyle w:val="MultiChoiceAnswer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960F56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D9430F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15F4E62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757634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353557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B314D"/>
    <w:multiLevelType w:val="hybridMultilevel"/>
    <w:tmpl w:val="73701E04"/>
    <w:lvl w:ilvl="0" w:tplc="DBF86BF0">
      <w:start w:val="1"/>
      <w:numFmt w:val="bullet"/>
      <w:pStyle w:val="SingleChoiceAnswer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78494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A2F271C"/>
    <w:multiLevelType w:val="hybridMultilevel"/>
    <w:tmpl w:val="3ADA4CDE"/>
    <w:lvl w:ilvl="0" w:tplc="04090003">
      <w:start w:val="1"/>
      <w:numFmt w:val="bullet"/>
      <w:pStyle w:val="RankingPrompt-DropDown"/>
      <w:lvlText w:val="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C551D2A"/>
    <w:multiLevelType w:val="hybridMultilevel"/>
    <w:tmpl w:val="22E4E4A6"/>
    <w:lvl w:ilvl="0" w:tplc="04090003">
      <w:start w:val="1"/>
      <w:numFmt w:val="bullet"/>
      <w:pStyle w:val="ConstantSumPrompt"/>
      <w:lvlText w:val="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18"/>
  </w:num>
  <w:num w:numId="4">
    <w:abstractNumId w:val="30"/>
  </w:num>
  <w:num w:numId="5">
    <w:abstractNumId w:val="29"/>
  </w:num>
  <w:num w:numId="6">
    <w:abstractNumId w:val="7"/>
  </w:num>
  <w:num w:numId="7">
    <w:abstractNumId w:val="10"/>
  </w:num>
  <w:num w:numId="8">
    <w:abstractNumId w:val="9"/>
  </w:num>
  <w:num w:numId="9">
    <w:abstractNumId w:val="1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10">
    <w:abstractNumId w:val="13"/>
  </w:num>
  <w:num w:numId="11">
    <w:abstractNumId w:val="25"/>
  </w:num>
  <w:num w:numId="12">
    <w:abstractNumId w:val="16"/>
  </w:num>
  <w:num w:numId="13">
    <w:abstractNumId w:val="14"/>
  </w:num>
  <w:num w:numId="14">
    <w:abstractNumId w:val="6"/>
  </w:num>
  <w:num w:numId="15">
    <w:abstractNumId w:val="11"/>
  </w:num>
  <w:num w:numId="16">
    <w:abstractNumId w:val="8"/>
  </w:num>
  <w:num w:numId="17">
    <w:abstractNumId w:val="2"/>
  </w:num>
  <w:num w:numId="18">
    <w:abstractNumId w:val="22"/>
  </w:num>
  <w:num w:numId="19">
    <w:abstractNumId w:val="15"/>
  </w:num>
  <w:num w:numId="20">
    <w:abstractNumId w:val="23"/>
  </w:num>
  <w:num w:numId="21">
    <w:abstractNumId w:val="3"/>
  </w:num>
  <w:num w:numId="22">
    <w:abstractNumId w:val="24"/>
  </w:num>
  <w:num w:numId="23">
    <w:abstractNumId w:val="28"/>
  </w:num>
  <w:num w:numId="24">
    <w:abstractNumId w:val="12"/>
  </w:num>
  <w:num w:numId="25">
    <w:abstractNumId w:val="19"/>
  </w:num>
  <w:num w:numId="26">
    <w:abstractNumId w:val="17"/>
  </w:num>
  <w:num w:numId="27">
    <w:abstractNumId w:val="20"/>
  </w:num>
  <w:num w:numId="28">
    <w:abstractNumId w:val="5"/>
  </w:num>
  <w:num w:numId="29">
    <w:abstractNumId w:val="26"/>
  </w:num>
  <w:num w:numId="30">
    <w:abstractNumId w:val="4"/>
  </w:num>
  <w:num w:numId="31">
    <w:abstractNumId w:val="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9F"/>
    <w:rsid w:val="00007F2C"/>
    <w:rsid w:val="000439CF"/>
    <w:rsid w:val="000668F4"/>
    <w:rsid w:val="000B499B"/>
    <w:rsid w:val="000B61D2"/>
    <w:rsid w:val="000C00F7"/>
    <w:rsid w:val="000C32C3"/>
    <w:rsid w:val="001009FD"/>
    <w:rsid w:val="00116500"/>
    <w:rsid w:val="00121B76"/>
    <w:rsid w:val="001578D9"/>
    <w:rsid w:val="001613E7"/>
    <w:rsid w:val="00184A4E"/>
    <w:rsid w:val="0019328C"/>
    <w:rsid w:val="001C6B00"/>
    <w:rsid w:val="001D21C3"/>
    <w:rsid w:val="001D5DF1"/>
    <w:rsid w:val="001F6E7F"/>
    <w:rsid w:val="00224241"/>
    <w:rsid w:val="00244416"/>
    <w:rsid w:val="00252498"/>
    <w:rsid w:val="002A462E"/>
    <w:rsid w:val="002A4F7B"/>
    <w:rsid w:val="002C5F3F"/>
    <w:rsid w:val="0032466E"/>
    <w:rsid w:val="00347BCB"/>
    <w:rsid w:val="00396DCD"/>
    <w:rsid w:val="003E3542"/>
    <w:rsid w:val="003F79A0"/>
    <w:rsid w:val="0040769B"/>
    <w:rsid w:val="004131D7"/>
    <w:rsid w:val="00415C9F"/>
    <w:rsid w:val="004333EC"/>
    <w:rsid w:val="004B056B"/>
    <w:rsid w:val="004B4064"/>
    <w:rsid w:val="004C1F7F"/>
    <w:rsid w:val="004F100C"/>
    <w:rsid w:val="00522B2A"/>
    <w:rsid w:val="005324D0"/>
    <w:rsid w:val="005C4283"/>
    <w:rsid w:val="005C432C"/>
    <w:rsid w:val="006132C6"/>
    <w:rsid w:val="00644867"/>
    <w:rsid w:val="006676A0"/>
    <w:rsid w:val="006677B5"/>
    <w:rsid w:val="00681010"/>
    <w:rsid w:val="006833AB"/>
    <w:rsid w:val="006A2261"/>
    <w:rsid w:val="006B74C4"/>
    <w:rsid w:val="006E0272"/>
    <w:rsid w:val="006E44EA"/>
    <w:rsid w:val="006E4A0C"/>
    <w:rsid w:val="007141D0"/>
    <w:rsid w:val="00726312"/>
    <w:rsid w:val="007433F7"/>
    <w:rsid w:val="00750856"/>
    <w:rsid w:val="00773D10"/>
    <w:rsid w:val="00774124"/>
    <w:rsid w:val="0077505D"/>
    <w:rsid w:val="007928CC"/>
    <w:rsid w:val="007B1B11"/>
    <w:rsid w:val="007B47C0"/>
    <w:rsid w:val="007E7813"/>
    <w:rsid w:val="007E7B84"/>
    <w:rsid w:val="00813282"/>
    <w:rsid w:val="00844506"/>
    <w:rsid w:val="008863F6"/>
    <w:rsid w:val="00887326"/>
    <w:rsid w:val="0089462A"/>
    <w:rsid w:val="00896004"/>
    <w:rsid w:val="008B5C8E"/>
    <w:rsid w:val="008D6C3C"/>
    <w:rsid w:val="008E507F"/>
    <w:rsid w:val="00971CE9"/>
    <w:rsid w:val="009A17EC"/>
    <w:rsid w:val="009D62F2"/>
    <w:rsid w:val="009F7F38"/>
    <w:rsid w:val="00A708D6"/>
    <w:rsid w:val="00A76CC6"/>
    <w:rsid w:val="00A77A8E"/>
    <w:rsid w:val="00AA0E1A"/>
    <w:rsid w:val="00AC2A5F"/>
    <w:rsid w:val="00AD7C9E"/>
    <w:rsid w:val="00AE18FB"/>
    <w:rsid w:val="00AE60D1"/>
    <w:rsid w:val="00AF0621"/>
    <w:rsid w:val="00AF2FF1"/>
    <w:rsid w:val="00B41098"/>
    <w:rsid w:val="00BF553D"/>
    <w:rsid w:val="00C50782"/>
    <w:rsid w:val="00C55BA0"/>
    <w:rsid w:val="00C712C6"/>
    <w:rsid w:val="00C84E1A"/>
    <w:rsid w:val="00C90ED5"/>
    <w:rsid w:val="00CB01BD"/>
    <w:rsid w:val="00CF3F4C"/>
    <w:rsid w:val="00D010AC"/>
    <w:rsid w:val="00D31BA0"/>
    <w:rsid w:val="00D3700F"/>
    <w:rsid w:val="00D46D6F"/>
    <w:rsid w:val="00D501C4"/>
    <w:rsid w:val="00D5476F"/>
    <w:rsid w:val="00D60604"/>
    <w:rsid w:val="00D7283B"/>
    <w:rsid w:val="00DB5671"/>
    <w:rsid w:val="00DC5955"/>
    <w:rsid w:val="00E50A1D"/>
    <w:rsid w:val="00E540E8"/>
    <w:rsid w:val="00E70089"/>
    <w:rsid w:val="00E76180"/>
    <w:rsid w:val="00EA0EA4"/>
    <w:rsid w:val="00EC4223"/>
    <w:rsid w:val="00EF0319"/>
    <w:rsid w:val="00EF0E13"/>
    <w:rsid w:val="00F21850"/>
    <w:rsid w:val="00F966BA"/>
    <w:rsid w:val="00FC4CB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C4C86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EF0319"/>
    <w:rPr>
      <w:rFonts w:ascii="Arial" w:eastAsia="MS Mincho" w:hAnsi="Arial"/>
      <w:kern w:val="2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EF0319"/>
    <w:rPr>
      <w:rFonts w:ascii="Arial" w:eastAsia="MS Mincho" w:hAnsi="Arial"/>
      <w:kern w:val="2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A\Application%20Data\Microsoft\Templates\Artemis%20Letterhead%20Template%20Final%20Final%206%2025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Artemis Letterhead Template Final Final 6 25 09</Template>
  <TotalTime>11</TotalTime>
  <Pages>5</Pages>
  <Words>948</Words>
  <Characters>5151</Characters>
  <Application>Microsoft Office Word</Application>
  <DocSecurity>0</DocSecurity>
  <Lines>147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Armando Molina Bou stra{d}gy</vt:lpstr>
    </vt:vector>
  </TitlesOfParts>
  <Company>Artemis Strategy Group</Company>
  <LinksUpToDate>false</LinksUpToDate>
  <CharactersWithSpaces>6016</CharactersWithSpaces>
  <SharedDoc>false</SharedDoc>
  <HLinks>
    <vt:vector size="18" baseType="variant">
      <vt:variant>
        <vt:i4>983078</vt:i4>
      </vt:variant>
      <vt:variant>
        <vt:i4>0</vt:i4>
      </vt:variant>
      <vt:variant>
        <vt:i4>0</vt:i4>
      </vt:variant>
      <vt:variant>
        <vt:i4>5</vt:i4>
      </vt:variant>
      <vt:variant>
        <vt:lpwstr>http://www.TreasuryDirect.gov</vt:lpwstr>
      </vt:variant>
      <vt:variant>
        <vt:lpwstr/>
      </vt:variant>
      <vt:variant>
        <vt:i4>8257554</vt:i4>
      </vt:variant>
      <vt:variant>
        <vt:i4>-1</vt:i4>
      </vt:variant>
      <vt:variant>
        <vt:i4>2050</vt:i4>
      </vt:variant>
      <vt:variant>
        <vt:i4>1</vt:i4>
      </vt:variant>
      <vt:variant>
        <vt:lpwstr>ASGletterheadbottom</vt:lpwstr>
      </vt:variant>
      <vt:variant>
        <vt:lpwstr/>
      </vt:variant>
      <vt:variant>
        <vt:i4>3539044</vt:i4>
      </vt:variant>
      <vt:variant>
        <vt:i4>-1</vt:i4>
      </vt:variant>
      <vt:variant>
        <vt:i4>2051</vt:i4>
      </vt:variant>
      <vt:variant>
        <vt:i4>1</vt:i4>
      </vt:variant>
      <vt:variant>
        <vt:lpwstr>ASGletterhead1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Molina Bou stra{d}gy</dc:title>
  <dc:creator>Anne Aldrich</dc:creator>
  <cp:lastModifiedBy>Bruce Sharp</cp:lastModifiedBy>
  <cp:revision>6</cp:revision>
  <cp:lastPrinted>2011-08-17T15:06:00Z</cp:lastPrinted>
  <dcterms:created xsi:type="dcterms:W3CDTF">2015-02-05T19:08:00Z</dcterms:created>
  <dcterms:modified xsi:type="dcterms:W3CDTF">2015-02-13T19:41:00Z</dcterms:modified>
</cp:coreProperties>
</file>