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D9" w:rsidRDefault="00E71F1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503301080" behindDoc="1" locked="0" layoutInCell="1" allowOverlap="1">
            <wp:simplePos x="0" y="0"/>
            <wp:positionH relativeFrom="page">
              <wp:posOffset>1343025</wp:posOffset>
            </wp:positionH>
            <wp:positionV relativeFrom="page">
              <wp:posOffset>5512435</wp:posOffset>
            </wp:positionV>
            <wp:extent cx="1268730" cy="1146175"/>
            <wp:effectExtent l="0" t="0" r="762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7040880</wp:posOffset>
                </wp:positionV>
                <wp:extent cx="7772400" cy="2362200"/>
                <wp:effectExtent l="0" t="1905" r="0" b="0"/>
                <wp:wrapNone/>
                <wp:docPr id="66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362200"/>
                          <a:chOff x="0" y="11088"/>
                          <a:chExt cx="12240" cy="3720"/>
                        </a:xfrm>
                      </wpg:grpSpPr>
                      <wpg:grpSp>
                        <wpg:cNvPr id="663" name="Group 664"/>
                        <wpg:cNvGrpSpPr>
                          <a:grpSpLocks/>
                        </wpg:cNvGrpSpPr>
                        <wpg:grpSpPr bwMode="auto">
                          <a:xfrm>
                            <a:off x="0" y="11088"/>
                            <a:ext cx="12240" cy="3720"/>
                            <a:chOff x="0" y="11088"/>
                            <a:chExt cx="12240" cy="3720"/>
                          </a:xfrm>
                        </wpg:grpSpPr>
                        <wps:wsp>
                          <wps:cNvPr id="664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11088"/>
                              <a:ext cx="12240" cy="3720"/>
                            </a:xfrm>
                            <a:custGeom>
                              <a:avLst/>
                              <a:gdLst>
                                <a:gd name="T0" fmla="*/ 12240 w 12240"/>
                                <a:gd name="T1" fmla="+- 0 11088 11088"/>
                                <a:gd name="T2" fmla="*/ 11088 h 3720"/>
                                <a:gd name="T3" fmla="*/ 0 w 12240"/>
                                <a:gd name="T4" fmla="+- 0 11088 11088"/>
                                <a:gd name="T5" fmla="*/ 11088 h 3720"/>
                                <a:gd name="T6" fmla="*/ 0 w 12240"/>
                                <a:gd name="T7" fmla="+- 0 14808 11088"/>
                                <a:gd name="T8" fmla="*/ 14808 h 3720"/>
                                <a:gd name="T9" fmla="*/ 12240 w 12240"/>
                                <a:gd name="T10" fmla="+- 0 14808 11088"/>
                                <a:gd name="T11" fmla="*/ 14808 h 3720"/>
                                <a:gd name="T12" fmla="*/ 12240 w 12240"/>
                                <a:gd name="T13" fmla="+- 0 11088 11088"/>
                                <a:gd name="T14" fmla="*/ 11088 h 37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3720">
                                  <a:moveTo>
                                    <a:pt x="122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20"/>
                                  </a:lnTo>
                                  <a:lnTo>
                                    <a:pt x="12240" y="3720"/>
                                  </a:lnTo>
                                  <a:lnTo>
                                    <a:pt x="12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23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5" name="Picture 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8" y="11388"/>
                              <a:ext cx="2880" cy="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6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388"/>
                              <a:ext cx="2208" cy="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7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8" y="11388"/>
                              <a:ext cx="3588" cy="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8" name="Picture 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76" y="11388"/>
                              <a:ext cx="2664" cy="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0;margin-top:554.4pt;width:612pt;height:186pt;z-index:-15376;mso-position-horizontal-relative:page;mso-position-vertical-relative:page" coordorigin=",11088" coordsize="12240,3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">
                <v:group id="Group 664" o:spid="_x0000_s1027" style="position:absolute;top:11088;width:12240;height:3720" coordorigin=",11088" coordsize="12240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9" o:spid="_x0000_s1028" style="position:absolute;top:11088;width:12240;height:3720;visibility:visible;mso-wrap-style:square;v-text-anchor:top" coordsize="12240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74sUA&#10;AADcAAAADwAAAGRycy9kb3ducmV2LnhtbESPQWsCMRSE74L/ITyhF9GspSyyGkWElhZ6UYuyt8fm&#10;ubu4eYlJqtt/bwqFHoeZ+YZZrnvTiRv50FpWMJtmIIgrq1uuFXwdXidzECEia+wsk4IfCrBeDQdL&#10;LLS9845u+1iLBOFQoIImRldIGaqGDIapdcTJO1tvMCbpa6k93hPcdPI5y3JpsOW00KCjbUPVZf9t&#10;FMhTWW6us+2ni64/2rdD6cf8odTTqN8sQETq43/4r/2uFeT5C/yeS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5bvixQAAANwAAAAPAAAAAAAAAAAAAAAAAJgCAABkcnMv&#10;ZG93bnJldi54bWxQSwUGAAAAAAQABAD1AAAAigMAAAAA&#10;" path="m12240,l,,,3720r12240,l12240,xe" fillcolor="#a523b5" stroked="f">
                    <v:path arrowok="t" o:connecttype="custom" o:connectlocs="12240,11088;0,11088;0,14808;12240,14808;12240,1108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68" o:spid="_x0000_s1029" type="#_x0000_t75" style="position:absolute;left:2508;top:11388;width:288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6KTFAAAA3AAAAA8AAABkcnMvZG93bnJldi54bWxEj0FrwkAUhO8F/8PyhF6K2djSINFVtFBo&#10;iyCNmvNj95kEs29Ddqvx33eFQo/DzHzDLFaDbcWFet84VjBNUhDE2pmGKwWH/ftkBsIHZIOtY1Jw&#10;Iw+r5ehhgblxV/6mSxEqESHsc1RQh9DlUnpdk0WfuI44eifXWwxR9pU0PV4j3LbyOU0zabHhuFBj&#10;R2816XPxYxVs9K1s0mK3+yo/9dPRay7P2xelHsfDeg4i0BD+w3/tD6Mgy17hfi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OikxQAAANwAAAAPAAAAAAAAAAAAAAAA&#10;AJ8CAABkcnMvZG93bnJldi54bWxQSwUGAAAAAAQABAD3AAAAkQMAAAAA&#10;">
                    <v:imagedata r:id="rId10" o:title=""/>
                  </v:shape>
                  <v:shape id="Picture 667" o:spid="_x0000_s1030" type="#_x0000_t75" style="position:absolute;top:11388;width:2208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Gm7CAAAA3AAAAA8AAABkcnMvZG93bnJldi54bWxEj92KwjAUhO8F3yEcwTtNXaSs1VTERdwL&#10;WVj1AQ7N6Z/NSWli7b69EYS9HGbmG2azHUwjeupcZVnBYh6BIM6srrhQcL0cZp8gnEfW2FgmBX/k&#10;YJuORxtMtH3wL/VnX4gAYZeggtL7NpHSZSUZdHPbEgcvt51BH2RXSN3hI8BNIz+iKJYGKw4LJba0&#10;Lym7ne9GQf+V7/JFfbkf/cmtbrr+WTokpaaTYbcG4Wnw/+F3+1sriOMYXmfCEZD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RpuwgAAANwAAAAPAAAAAAAAAAAAAAAAAJ8C&#10;AABkcnMvZG93bnJldi54bWxQSwUGAAAAAAQABAD3AAAAjgMAAAAA&#10;">
                    <v:imagedata r:id="rId11" o:title=""/>
                  </v:shape>
                  <v:shape id="Picture 666" o:spid="_x0000_s1031" type="#_x0000_t75" style="position:absolute;left:5688;top:11388;width:3588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2We3DAAAA3AAAAA8AAABkcnMvZG93bnJldi54bWxEj82KwjAUhfeC7xCu4M6mDlKlYxTREdzJ&#10;qDizvDbXtmNzU5qo9e0nguDycH4+znTemkrcqHGlZQXDKAZBnFldcq7gsF8PJiCcR9ZYWSYFD3Iw&#10;n3U7U0y1vfM33XY+F2GEXYoKCu/rVEqXFWTQRbYmDt7ZNgZ9kE0udYP3MG4q+RHHiTRYciAUWNOy&#10;oOyyu5oAGf0dt6Ptz+/X6rG/nKqTHudnr1S/1y4+QXhq/Tv8am+0giQZw/NMOAJ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ZZ7cMAAADcAAAADwAAAAAAAAAAAAAAAACf&#10;AgAAZHJzL2Rvd25yZXYueG1sUEsFBgAAAAAEAAQA9wAAAI8DAAAAAA==&#10;">
                    <v:imagedata r:id="rId12" o:title=""/>
                  </v:shape>
                  <v:shape id="Picture 665" o:spid="_x0000_s1032" type="#_x0000_t75" style="position:absolute;left:9576;top:11388;width:2664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GO/AAAAA3AAAAA8AAABkcnMvZG93bnJldi54bWxET01rwkAQvRf8D8sUvNVNPISaZiMSFDxa&#10;lfY6ZKdJaHY2ZseY/vvuodDj430X29n1aqIxdJ4NpKsEFHHtbceNgevl8PIKKgiyxd4zGfihANty&#10;8VRgbv2D32k6S6NiCIccDbQiQ651qFtyGFZ+II7clx8dSoRjo+2Ijxjuer1Okkw77Dg2tDhQ1VL9&#10;fb47A7LPdh9T+omVHE+X/em20S4RY5bP8+4NlNAs/+I/99EayLK4Np6JR0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90Y78AAAADcAAAADwAAAAAAAAAAAAAAAACfAgAA&#10;ZHJzL2Rvd25yZXYueG1sUEsFBgAAAAAEAAQA9wAAAIwDAAAAAA==&#10;">
                    <v:imagedata r:id="rId1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128" behindDoc="1" locked="0" layoutInCell="1" allowOverlap="1">
                <wp:simplePos x="0" y="0"/>
                <wp:positionH relativeFrom="page">
                  <wp:posOffset>5433695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660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8557" y="0"/>
                          <a:chExt cx="2" cy="810"/>
                        </a:xfrm>
                      </wpg:grpSpPr>
                      <wps:wsp>
                        <wps:cNvPr id="661" name="Freeform 662"/>
                        <wps:cNvSpPr>
                          <a:spLocks/>
                        </wps:cNvSpPr>
                        <wps:spPr bwMode="auto">
                          <a:xfrm>
                            <a:off x="8557" y="0"/>
                            <a:ext cx="2" cy="810"/>
                          </a:xfrm>
                          <a:custGeom>
                            <a:avLst/>
                            <a:gdLst>
                              <a:gd name="T0" fmla="*/ 0 h 810"/>
                              <a:gd name="T1" fmla="*/ 81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427.85pt;margin-top:0;width:.1pt;height:40.5pt;z-index:-15352;mso-position-horizontal-relative:page;mso-position-vertical-relative:page" coordorigin="855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">
                <v:shape id="Freeform 662" o:spid="_x0000_s1027" style="position:absolute;left:855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k+sUA&#10;AADcAAAADwAAAGRycy9kb3ducmV2LnhtbESPQUvDQBSE74L/YXlCb3YTK0HSboMUItJTrQp6e2Rf&#10;szHZt2F3bdJ/7wqCx2FmvmE21WwHcSYfOscK8mUGgrhxuuNWwdtrffsAIkRkjYNjUnChANX2+mqD&#10;pXYTv9D5GFuRIBxKVGBiHEspQ2PIYli6kTh5J+ctxiR9K7XHKcHtIO+yrJAWO04LBkfaGWr647dV&#10;4Ax9rPhz75/6fPdef9XT/X44KLW4mR/XICLN8T/8137WCooih9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ST6xQAAANwAAAAPAAAAAAAAAAAAAAAAAJgCAABkcnMv&#10;ZG93bnJldi54bWxQSwUGAAAAAAQABAD1AAAAigMAAAAA&#10;" path="m,l,810e" filled="f" strokecolor="#231f20" strokeweight=".56408mm">
                  <v:path arrowok="t" o:connecttype="custom" o:connectlocs="0,0;0,81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152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65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8647" y="0"/>
                          <a:chExt cx="2" cy="810"/>
                        </a:xfrm>
                      </wpg:grpSpPr>
                      <wps:wsp>
                        <wps:cNvPr id="659" name="Freeform 660"/>
                        <wps:cNvSpPr>
                          <a:spLocks/>
                        </wps:cNvSpPr>
                        <wps:spPr bwMode="auto">
                          <a:xfrm>
                            <a:off x="8647" y="0"/>
                            <a:ext cx="2" cy="810"/>
                          </a:xfrm>
                          <a:custGeom>
                            <a:avLst/>
                            <a:gdLst>
                              <a:gd name="T0" fmla="*/ 0 h 810"/>
                              <a:gd name="T1" fmla="*/ 81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432.35pt;margin-top:0;width:.1pt;height:40.5pt;z-index:-15328;mso-position-horizontal-relative:page;mso-position-vertical-relative:page" coordorigin="864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">
                <v:shape id="Freeform 660" o:spid="_x0000_s1027" style="position:absolute;left:864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iQcUA&#10;AADcAAAADwAAAGRycy9kb3ducmV2LnhtbESPQWsCMRSE7wX/Q3hCbzWrbaWuRhFhpXhqbQt6e2ye&#10;m9XNy5JEd/vvm0Khx2FmvmEWq9424kY+1I4VjEcZCOLS6ZorBZ8fxcMLiBCRNTaOScE3BVgtB3cL&#10;zLXr+J1u+1iJBOGQowITY5tLGUpDFsPItcTJOzlvMSbpK6k9dgluGznJsqm0WHNaMNjSxlB52V+t&#10;Amfo8MjHnd9expuv4lx0T7vmTan7Yb+eg4jUx//wX/tVK5g+z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+JBxQAAANwAAAAPAAAAAAAAAAAAAAAAAJgCAABkcnMv&#10;ZG93bnJldi54bWxQSwUGAAAAAAQABAD1AAAAigMAAAAA&#10;" path="m,l,810e" filled="f" strokecolor="#231f20" strokeweight=".56408mm">
                  <v:path arrowok="t" o:connecttype="custom" o:connectlocs="0,0;0,81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176" behindDoc="1" locked="0" layoutInCell="1" allowOverlap="1">
                <wp:simplePos x="0" y="0"/>
                <wp:positionH relativeFrom="page">
                  <wp:posOffset>5605145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656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8827" y="0"/>
                          <a:chExt cx="2" cy="810"/>
                        </a:xfrm>
                      </wpg:grpSpPr>
                      <wps:wsp>
                        <wps:cNvPr id="657" name="Freeform 658"/>
                        <wps:cNvSpPr>
                          <a:spLocks/>
                        </wps:cNvSpPr>
                        <wps:spPr bwMode="auto">
                          <a:xfrm>
                            <a:off x="8827" y="0"/>
                            <a:ext cx="2" cy="810"/>
                          </a:xfrm>
                          <a:custGeom>
                            <a:avLst/>
                            <a:gdLst>
                              <a:gd name="T0" fmla="*/ 0 h 810"/>
                              <a:gd name="T1" fmla="*/ 81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441.35pt;margin-top:0;width:.1pt;height:40.5pt;z-index:-15304;mso-position-horizontal-relative:page;mso-position-vertical-relative:page" coordorigin="882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">
                <v:shape id="Freeform 658" o:spid="_x0000_s1027" style="position:absolute;left:882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TqMUA&#10;AADcAAAADwAAAGRycy9kb3ducmV2LnhtbESPQWsCMRSE7wX/Q3hCbzWrba2sRhFhpXhqbQt6e2ye&#10;m9XNy5JEd/vvm0Khx2FmvmEWq9424kY+1I4VjEcZCOLS6ZorBZ8fxcMMRIjIGhvHpOCbAqyWg7sF&#10;5tp1/E63faxEgnDIUYGJsc2lDKUhi2HkWuLknZy3GJP0ldQeuwS3jZxk2VRarDktGGxpY6i87K9W&#10;gTN0eOTjzm8v481XcS66p13zptT9sF/PQUTq43/4r/2qFUyfX+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NOoxQAAANwAAAAPAAAAAAAAAAAAAAAAAJgCAABkcnMv&#10;ZG93bnJldi54bWxQSwUGAAAAAAQABAD1AAAAigMAAAAA&#10;" path="m,l,810e" filled="f" strokecolor="#231f20" strokeweight=".56408mm">
                  <v:path arrowok="t" o:connecttype="custom" o:connectlocs="0,0;0,81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200" behindDoc="1" locked="0" layoutInCell="1" allowOverlap="1">
                <wp:simplePos x="0" y="0"/>
                <wp:positionH relativeFrom="page">
                  <wp:posOffset>5719445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654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9007" y="0"/>
                          <a:chExt cx="2" cy="810"/>
                        </a:xfrm>
                      </wpg:grpSpPr>
                      <wps:wsp>
                        <wps:cNvPr id="655" name="Freeform 656"/>
                        <wps:cNvSpPr>
                          <a:spLocks/>
                        </wps:cNvSpPr>
                        <wps:spPr bwMode="auto">
                          <a:xfrm>
                            <a:off x="9007" y="0"/>
                            <a:ext cx="2" cy="810"/>
                          </a:xfrm>
                          <a:custGeom>
                            <a:avLst/>
                            <a:gdLst>
                              <a:gd name="T0" fmla="*/ 0 h 810"/>
                              <a:gd name="T1" fmla="*/ 81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450.35pt;margin-top:0;width:.1pt;height:40.5pt;z-index:-15280;mso-position-horizontal-relative:page;mso-position-vertical-relative:page" coordorigin="900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">
                <v:shape id="Freeform 656" o:spid="_x0000_s1027" style="position:absolute;left:900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oRMUA&#10;AADcAAAADwAAAGRycy9kb3ducmV2LnhtbESPT2sCMRTE74LfITyhN83aVpGtUYqwpXhq/QP29tg8&#10;N6ublyVJ3e23bwoFj8PM/IZZrnvbiBv5UDtWMJ1kIIhLp2uuFBz2xXgBIkRkjY1jUvBDAdar4WCJ&#10;uXYdf9JtFyuRIBxyVGBibHMpQ2nIYpi4ljh5Z+ctxiR9JbXHLsFtIx+zbC4t1pwWDLa0MVRed99W&#10;gTN0euKvrX+7TjfH4lJ0z9vmQ6mHUf/6AiJSH+/h//a7VjCfze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uhExQAAANwAAAAPAAAAAAAAAAAAAAAAAJgCAABkcnMv&#10;ZG93bnJldi54bWxQSwUGAAAAAAQABAD1AAAAigMAAAAA&#10;" path="m,l,810e" filled="f" strokecolor="#231f20" strokeweight=".56408mm">
                  <v:path arrowok="t" o:connecttype="custom" o:connectlocs="0,0;0,81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224" behindDoc="1" locked="0" layoutInCell="1" allowOverlap="1">
                <wp:simplePos x="0" y="0"/>
                <wp:positionH relativeFrom="page">
                  <wp:posOffset>5833745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652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9187" y="0"/>
                          <a:chExt cx="2" cy="810"/>
                        </a:xfrm>
                      </wpg:grpSpPr>
                      <wps:wsp>
                        <wps:cNvPr id="653" name="Freeform 654"/>
                        <wps:cNvSpPr>
                          <a:spLocks/>
                        </wps:cNvSpPr>
                        <wps:spPr bwMode="auto">
                          <a:xfrm>
                            <a:off x="9187" y="0"/>
                            <a:ext cx="2" cy="810"/>
                          </a:xfrm>
                          <a:custGeom>
                            <a:avLst/>
                            <a:gdLst>
                              <a:gd name="T0" fmla="*/ 0 h 810"/>
                              <a:gd name="T1" fmla="*/ 81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459.35pt;margin-top:0;width:.1pt;height:40.5pt;z-index:-15256;mso-position-horizontal-relative:page;mso-position-vertical-relative:page" coordorigin="918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">
                <v:shape id="Freeform 654" o:spid="_x0000_s1027" style="position:absolute;left:918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Vq8UA&#10;AADcAAAADwAAAGRycy9kb3ducmV2LnhtbESPQWsCMRSE7wX/Q3hCbzWrVimrUUTYIp5a20K9PTbP&#10;zermZUmiu/33TUHocZiZb5jlureNuJEPtWMF41EGgrh0uuZKwedH8fQCIkRkjY1jUvBDAdarwcMS&#10;c+06fqfbIVYiQTjkqMDE2OZShtKQxTByLXHyTs5bjEn6SmqPXYLbRk6ybC4t1pwWDLa0NVReDler&#10;wBn6nvJx718v4+1XcS66533zptTjsN8sQETq43/43t5pBfPZF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9WrxQAAANwAAAAPAAAAAAAAAAAAAAAAAJgCAABkcnMv&#10;ZG93bnJldi54bWxQSwUGAAAAAAQABAD1AAAAigMAAAAA&#10;" path="m,l,810e" filled="f" strokecolor="#231f20" strokeweight=".56408mm">
                  <v:path arrowok="t" o:connecttype="custom" o:connectlocs="0,0;0,81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248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ge">
                  <wp:posOffset>0</wp:posOffset>
                </wp:positionV>
                <wp:extent cx="1270" cy="514350"/>
                <wp:effectExtent l="13970" t="19050" r="13335" b="19050"/>
                <wp:wrapNone/>
                <wp:docPr id="649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9277" y="0"/>
                          <a:chExt cx="2" cy="810"/>
                        </a:xfrm>
                      </wpg:grpSpPr>
                      <wps:wsp>
                        <wps:cNvPr id="651" name="Freeform 652"/>
                        <wps:cNvSpPr>
                          <a:spLocks/>
                        </wps:cNvSpPr>
                        <wps:spPr bwMode="auto">
                          <a:xfrm>
                            <a:off x="9277" y="0"/>
                            <a:ext cx="2" cy="810"/>
                          </a:xfrm>
                          <a:custGeom>
                            <a:avLst/>
                            <a:gdLst>
                              <a:gd name="T0" fmla="*/ 0 h 810"/>
                              <a:gd name="T1" fmla="*/ 810 h 8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0"/>
                                </a:moveTo>
                                <a:lnTo>
                                  <a:pt x="0" y="810"/>
                                </a:lnTo>
                              </a:path>
                            </a:pathLst>
                          </a:custGeom>
                          <a:noFill/>
                          <a:ln w="2030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26" style="position:absolute;margin-left:463.85pt;margin-top:0;width:.1pt;height:40.5pt;z-index:-15232;mso-position-horizontal-relative:page;mso-position-vertical-relative:page" coordorigin="9277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">
                <v:shape id="Freeform 652" o:spid="_x0000_s1027" style="position:absolute;left:9277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uR8UA&#10;AADcAAAADwAAAGRycy9kb3ducmV2LnhtbESPQWsCMRSE74X+h/AK3mp2axVZjVKELcVTayvo7bF5&#10;brZuXpYkdbf/vikIHoeZ+YZZrgfbigv50DhWkI8zEMSV0w3XCr4+y8c5iBCRNbaOScEvBViv7u+W&#10;WGjX8wdddrEWCcKhQAUmxq6QMlSGLIax64iTd3LeYkzS11J77BPctvIpy2bSYsNpwWBHG0PVefdj&#10;FThDhwkft/71nG/25XfZP2/bd6VGD8PLAkSkId7C1/abVjCb5vB/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e5HxQAAANwAAAAPAAAAAAAAAAAAAAAAAJgCAABkcnMv&#10;ZG93bnJldi54bWxQSwUGAAAAAAQABAD1AAAAigMAAAAA&#10;" path="m,l,810e" filled="f" strokecolor="#231f20" strokeweight=".56408mm">
                  <v:path arrowok="t" o:connecttype="custom" o:connectlocs="0,0;0,81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1272" behindDoc="1" locked="0" layoutInCell="1" allowOverlap="1">
            <wp:simplePos x="0" y="0"/>
            <wp:positionH relativeFrom="page">
              <wp:posOffset>6718935</wp:posOffset>
            </wp:positionH>
            <wp:positionV relativeFrom="page">
              <wp:posOffset>50165</wp:posOffset>
            </wp:positionV>
            <wp:extent cx="903605" cy="735965"/>
            <wp:effectExtent l="0" t="0" r="0" b="698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29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865505</wp:posOffset>
                </wp:positionV>
                <wp:extent cx="891540" cy="1270"/>
                <wp:effectExtent l="29210" t="36830" r="31750" b="28575"/>
                <wp:wrapNone/>
                <wp:docPr id="64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1363"/>
                          <a:chExt cx="1404" cy="2"/>
                        </a:xfrm>
                      </wpg:grpSpPr>
                      <wps:wsp>
                        <wps:cNvPr id="648" name="Freeform 649"/>
                        <wps:cNvSpPr>
                          <a:spLocks/>
                        </wps:cNvSpPr>
                        <wps:spPr bwMode="auto">
                          <a:xfrm>
                            <a:off x="10591" y="1363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529.55pt;margin-top:68.15pt;width:70.2pt;height:.1pt;z-index:-15184;mso-position-horizontal-relative:page;mso-position-vertical-relative:page" coordorigin="10591,1363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">
                <v:shape id="Freeform 649" o:spid="_x0000_s1027" style="position:absolute;left:10591;top:1363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brsEA&#10;AADcAAAADwAAAGRycy9kb3ducmV2LnhtbERPy4rCMBTdD/gP4QruxtRBOlKNoqMDsxMfuL4017ba&#10;3NQk2vbvJ4uBWR7Oe7HqTC1e5HxlWcFknIAgzq2uuFBwPn2/z0D4gKyxtkwKevKwWg7eFphp2/KB&#10;XsdQiBjCPkMFZQhNJqXPSzLox7YhjtzVOoMhQldI7bCN4aaWH0mSSoMVx4YSG/oqKb8fn0bBfjbZ&#10;3Kzb9s1t9/ls9116OfQPpUbDbj0HEagL/+I/949WkE7j2n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DW67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32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977265</wp:posOffset>
                </wp:positionV>
                <wp:extent cx="891540" cy="1270"/>
                <wp:effectExtent l="29210" t="34290" r="31750" b="31115"/>
                <wp:wrapNone/>
                <wp:docPr id="64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1539"/>
                          <a:chExt cx="1404" cy="2"/>
                        </a:xfrm>
                      </wpg:grpSpPr>
                      <wps:wsp>
                        <wps:cNvPr id="646" name="Freeform 647"/>
                        <wps:cNvSpPr>
                          <a:spLocks/>
                        </wps:cNvSpPr>
                        <wps:spPr bwMode="auto">
                          <a:xfrm>
                            <a:off x="10591" y="1539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529.55pt;margin-top:76.95pt;width:70.2pt;height:.1pt;z-index:-15160;mso-position-horizontal-relative:page;mso-position-vertical-relative:page" coordorigin="10591,1539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">
                <v:shape id="Freeform 647" o:spid="_x0000_s1027" style="position:absolute;left:10591;top:1539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qR8UA&#10;AADcAAAADwAAAGRycy9kb3ducmV2LnhtbESPT2vCQBTE74LfYXlCb7qxlFSia6htBW+iLT0/ss/8&#10;afZt3F1N8u27hUKPw8z8htnkg2nFnZyvLStYLhIQxIXVNZcKPj/28xUIH5A1tpZJwUge8u10ssFM&#10;255PdD+HUkQI+wwVVCF0mZS+qMigX9iOOHoX6wyGKF0ptcM+wk0rH5MklQZrjgsVdvRaUfF9vhkF&#10;x9Vy11j3NnbN+/OtPw7p12m8KvUwG17WIAIN4T/81z5oBelT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GpHxQAAANwAAAAPAAAAAAAAAAAAAAAAAJgCAABkcnMv&#10;ZG93bnJldi54bWxQSwUGAAAAAAQABAD1AAAAigMAAAAA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34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1088390</wp:posOffset>
                </wp:positionV>
                <wp:extent cx="891540" cy="1270"/>
                <wp:effectExtent l="29210" t="31115" r="31750" b="34290"/>
                <wp:wrapNone/>
                <wp:docPr id="64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1714"/>
                          <a:chExt cx="1404" cy="2"/>
                        </a:xfrm>
                      </wpg:grpSpPr>
                      <wps:wsp>
                        <wps:cNvPr id="644" name="Freeform 645"/>
                        <wps:cNvSpPr>
                          <a:spLocks/>
                        </wps:cNvSpPr>
                        <wps:spPr bwMode="auto">
                          <a:xfrm>
                            <a:off x="10591" y="1714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529.55pt;margin-top:85.7pt;width:70.2pt;height:.1pt;z-index:-15136;mso-position-horizontal-relative:page;mso-position-vertical-relative:page" coordorigin="10591,1714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">
                <v:shape id="Freeform 645" o:spid="_x0000_s1027" style="position:absolute;left:10591;top:1714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Rq8QA&#10;AADcAAAADwAAAGRycy9kb3ducmV2LnhtbESPT2vCQBTE7wW/w/IEb3VjkSipq6i10Jv4h54f2dck&#10;Nvs27q4m+fbdguBxmJnfMItVZ2pxJ+crywom4wQEcW51xYWC8+nzdQ7CB2SNtWVS0JOH1XLwssBM&#10;25YPdD+GQkQI+wwVlCE0mZQ+L8mgH9uGOHo/1hkMUbpCaodthJtaviVJKg1WHBdKbGhbUv57vBkF&#10;+/lkc7Huo28uu9mt3Xfp96G/KjUadut3EIG68Aw/2l9aQTqd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UavEAAAA3AAAAA8AAAAAAAAAAAAAAAAAmAIAAGRycy9k&#10;b3ducmV2LnhtbFBLBQYAAAAABAAEAPUAAACJ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36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1199515</wp:posOffset>
                </wp:positionV>
                <wp:extent cx="891540" cy="1270"/>
                <wp:effectExtent l="29210" t="37465" r="31750" b="27940"/>
                <wp:wrapNone/>
                <wp:docPr id="641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1889"/>
                          <a:chExt cx="1404" cy="2"/>
                        </a:xfrm>
                      </wpg:grpSpPr>
                      <wps:wsp>
                        <wps:cNvPr id="642" name="Freeform 643"/>
                        <wps:cNvSpPr>
                          <a:spLocks/>
                        </wps:cNvSpPr>
                        <wps:spPr bwMode="auto">
                          <a:xfrm>
                            <a:off x="10591" y="1889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529.55pt;margin-top:94.45pt;width:70.2pt;height:.1pt;z-index:-15112;mso-position-horizontal-relative:page;mso-position-vertical-relative:page" coordorigin="10591,1889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">
                <v:shape id="Freeform 643" o:spid="_x0000_s1027" style="position:absolute;left:10591;top:1889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sRMUA&#10;AADcAAAADwAAAGRycy9kb3ducmV2LnhtbESPS2vDMBCE74X8B7GB3ho5oTjBjRLyKvQW8qDnxdra&#10;Tq2VIymx/e+rQiDHYWa+YebLztTiTs5XlhWMRwkI4tzqigsF59Pn2wyED8gaa8ukoCcPy8XgZY6Z&#10;ti0f6H4MhYgQ9hkqKENoMil9XpJBP7INcfR+rDMYonSF1A7bCDe1nCRJKg1WHBdKbGhTUv57vBkF&#10;+9l4fbFu2zeX3fTW7rv0+9BflXoddqsPEIG68Aw/2l9aQfo+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2xExQAAANwAAAAPAAAAAAAAAAAAAAAAAJgCAABkcnMv&#10;ZG93bnJldi54bWxQSwUGAAAAAAQABAD1AAAAigMAAAAA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39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1311275</wp:posOffset>
                </wp:positionV>
                <wp:extent cx="891540" cy="1270"/>
                <wp:effectExtent l="29210" t="34925" r="31750" b="30480"/>
                <wp:wrapNone/>
                <wp:docPr id="63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2065"/>
                          <a:chExt cx="1404" cy="2"/>
                        </a:xfrm>
                      </wpg:grpSpPr>
                      <wps:wsp>
                        <wps:cNvPr id="640" name="Freeform 641"/>
                        <wps:cNvSpPr>
                          <a:spLocks/>
                        </wps:cNvSpPr>
                        <wps:spPr bwMode="auto">
                          <a:xfrm>
                            <a:off x="10591" y="2065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529.55pt;margin-top:103.25pt;width:70.2pt;height:.1pt;z-index:-15088;mso-position-horizontal-relative:page;mso-position-vertical-relative:page" coordorigin="10591,2065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">
                <v:shape id="Freeform 641" o:spid="_x0000_s1027" style="position:absolute;left:10591;top:2065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XqMEA&#10;AADcAAAADwAAAGRycy9kb3ducmV2LnhtbERPy4rCMBTdD/gP4QruxtRBOlKNoqMDsxMfuL4017ba&#10;3NQk2vbvJ4uBWR7Oe7HqTC1e5HxlWcFknIAgzq2uuFBwPn2/z0D4gKyxtkwKevKwWg7eFphp2/KB&#10;XsdQiBjCPkMFZQhNJqXPSzLox7YhjtzVOoMhQldI7bCN4aaWH0mSSoMVx4YSG/oqKb8fn0bBfjbZ&#10;3Kzb9s1t9/ls9116OfQPpUbDbj0HEagL/+I/949WkE7j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1V6j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1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1422400</wp:posOffset>
                </wp:positionV>
                <wp:extent cx="891540" cy="1270"/>
                <wp:effectExtent l="29210" t="31750" r="31750" b="33655"/>
                <wp:wrapNone/>
                <wp:docPr id="63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2240"/>
                          <a:chExt cx="1404" cy="2"/>
                        </a:xfrm>
                      </wpg:grpSpPr>
                      <wps:wsp>
                        <wps:cNvPr id="638" name="Freeform 639"/>
                        <wps:cNvSpPr>
                          <a:spLocks/>
                        </wps:cNvSpPr>
                        <wps:spPr bwMode="auto">
                          <a:xfrm>
                            <a:off x="10591" y="2240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529.55pt;margin-top:112pt;width:70.2pt;height:.1pt;z-index:-15064;mso-position-horizontal-relative:page;mso-position-vertical-relative:page" coordorigin="10591,2240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">
                <v:shape id="Freeform 639" o:spid="_x0000_s1027" style="position:absolute;left:10591;top:2240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o08EA&#10;AADcAAAADwAAAGRycy9kb3ducmV2LnhtbERPy4rCMBTdD/gP4QruxtQROlKNoqMDsxMfuL4017ba&#10;3NQk2vbvJ4uBWR7Oe7HqTC1e5HxlWcFknIAgzq2uuFBwPn2/z0D4gKyxtkwKevKwWg7eFphp2/KB&#10;XsdQiBjCPkMFZQhNJqXPSzLox7YhjtzVOoMhQldI7bCN4aaWH0mSSoMVx4YSG/oqKb8fn0bBfjbZ&#10;3Kzb9s1t9/ls9116OfQPpUbDbj0HEagL/+I/949WkE7j2n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KNP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4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1534160</wp:posOffset>
                </wp:positionV>
                <wp:extent cx="891540" cy="1270"/>
                <wp:effectExtent l="29210" t="29210" r="31750" b="36195"/>
                <wp:wrapNone/>
                <wp:docPr id="63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2416"/>
                          <a:chExt cx="1404" cy="2"/>
                        </a:xfrm>
                      </wpg:grpSpPr>
                      <wps:wsp>
                        <wps:cNvPr id="636" name="Freeform 637"/>
                        <wps:cNvSpPr>
                          <a:spLocks/>
                        </wps:cNvSpPr>
                        <wps:spPr bwMode="auto">
                          <a:xfrm>
                            <a:off x="10591" y="2416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529.55pt;margin-top:120.8pt;width:70.2pt;height:.1pt;z-index:-15040;mso-position-horizontal-relative:page;mso-position-vertical-relative:page" coordorigin="10591,2416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">
                <v:shape id="Freeform 637" o:spid="_x0000_s1027" style="position:absolute;left:10591;top:2416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ZOsUA&#10;AADcAAAADwAAAGRycy9kb3ducmV2LnhtbESPT2vCQBTE74LfYXlCb7qxhVSia6htBW+iLT0/ss/8&#10;afZt3F1N8u27hUKPw8z8htnkg2nFnZyvLStYLhIQxIXVNZcKPj/28xUIH5A1tpZJwUge8u10ssFM&#10;255PdD+HUkQI+wwVVCF0mZS+qMigX9iOOHoX6wyGKF0ptcM+wk0rH5MklQZrjgsVdvRaUfF9vhkF&#10;x9Vy11j3NnbN+/OtPw7p12m8KvUwG17WIAIN4T/81z5oBelT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hk6xQAAANwAAAAPAAAAAAAAAAAAAAAAAJgCAABkcnMv&#10;ZG93bnJldi54bWxQSwUGAAAAAAQABAD1AAAAigMAAAAA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6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1645285</wp:posOffset>
                </wp:positionV>
                <wp:extent cx="891540" cy="1270"/>
                <wp:effectExtent l="29210" t="35560" r="31750" b="29845"/>
                <wp:wrapNone/>
                <wp:docPr id="63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2591"/>
                          <a:chExt cx="1404" cy="2"/>
                        </a:xfrm>
                      </wpg:grpSpPr>
                      <wps:wsp>
                        <wps:cNvPr id="634" name="Freeform 635"/>
                        <wps:cNvSpPr>
                          <a:spLocks/>
                        </wps:cNvSpPr>
                        <wps:spPr bwMode="auto">
                          <a:xfrm>
                            <a:off x="10591" y="2591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529.55pt;margin-top:129.55pt;width:70.2pt;height:.1pt;z-index:-15016;mso-position-horizontal-relative:page;mso-position-vertical-relative:page" coordorigin="10591,2591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">
                <v:shape id="Freeform 635" o:spid="_x0000_s1027" style="position:absolute;left:10591;top:2591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i1sQA&#10;AADcAAAADwAAAGRycy9kb3ducmV2LnhtbESPQWvCQBSE7wX/w/KE3urGWqKkrmK1BW+ilp4f2dck&#10;mn0bd1eT/Hu3UPA4zMw3zHzZmVrcyPnKsoLxKAFBnFtdcaHg+/j1MgPhA7LG2jIp6MnDcjF4mmOm&#10;bct7uh1CISKEfYYKyhCaTEqfl2TQj2xDHL1f6wyGKF0htcM2wk0tX5MklQYrjgslNrQuKT8frkbB&#10;bjb+OFm36ZvT5/Ta7rr0Z99flHoedqt3EIG68Aj/t7daQTp5g7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IItbEAAAA3AAAAA8AAAAAAAAAAAAAAAAAmAIAAGRycy9k&#10;b3ducmV2LnhtbFBLBQYAAAAABAAEAPUAAACJ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48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1756410</wp:posOffset>
                </wp:positionV>
                <wp:extent cx="891540" cy="1270"/>
                <wp:effectExtent l="29210" t="32385" r="31750" b="33020"/>
                <wp:wrapNone/>
                <wp:docPr id="63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2766"/>
                          <a:chExt cx="1404" cy="2"/>
                        </a:xfrm>
                      </wpg:grpSpPr>
                      <wps:wsp>
                        <wps:cNvPr id="632" name="Freeform 633"/>
                        <wps:cNvSpPr>
                          <a:spLocks/>
                        </wps:cNvSpPr>
                        <wps:spPr bwMode="auto">
                          <a:xfrm>
                            <a:off x="10591" y="2766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529.55pt;margin-top:138.3pt;width:70.2pt;height:.1pt;z-index:-14992;mso-position-horizontal-relative:page;mso-position-vertical-relative:page" coordorigin="10591,2766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">
                <v:shape id="Freeform 633" o:spid="_x0000_s1027" style="position:absolute;left:10591;top:2766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fOcUA&#10;AADcAAAADwAAAGRycy9kb3ducmV2LnhtbESPS2vDMBCE74X8B7GB3ho5KTjBjRLyKvQW8qDnxdra&#10;Tq2VIymx/e+rQiDHYWa+YebLztTiTs5XlhWMRwkI4tzqigsF59Pn2wyED8gaa8ukoCcPy8XgZY6Z&#10;ti0f6H4MhYgQ9hkqKENoMil9XpJBP7INcfR+rDMYonSF1A7bCDe1nCRJKg1WHBdKbGhTUv57vBkF&#10;+9l4fbFu2zeX3fTW7rv0+9BflXoddqsPEIG68Aw/2l9aQfo+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R85xQAAANwAAAAPAAAAAAAAAAAAAAAAAJgCAABkcnMv&#10;ZG93bnJldi54bWxQSwUGAAAAAAQABAD1AAAAigMAAAAA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1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1868170</wp:posOffset>
                </wp:positionV>
                <wp:extent cx="891540" cy="1270"/>
                <wp:effectExtent l="29210" t="29845" r="31750" b="35560"/>
                <wp:wrapNone/>
                <wp:docPr id="62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2942"/>
                          <a:chExt cx="1404" cy="2"/>
                        </a:xfrm>
                      </wpg:grpSpPr>
                      <wps:wsp>
                        <wps:cNvPr id="630" name="Freeform 631"/>
                        <wps:cNvSpPr>
                          <a:spLocks/>
                        </wps:cNvSpPr>
                        <wps:spPr bwMode="auto">
                          <a:xfrm>
                            <a:off x="10591" y="2942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529.55pt;margin-top:147.1pt;width:70.2pt;height:.1pt;z-index:-14968;mso-position-horizontal-relative:page;mso-position-vertical-relative:page" coordorigin="10591,2942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">
                <v:shape id="Freeform 631" o:spid="_x0000_s1027" style="position:absolute;left:10591;top:2942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k1cEA&#10;AADcAAAADwAAAGRycy9kb3ducmV2LnhtbERPy4rCMBTdD/gP4QruxtQROlKNoqMDsxMfuL4017ba&#10;3NQk2vbvJ4uBWR7Oe7HqTC1e5HxlWcFknIAgzq2uuFBwPn2/z0D4gKyxtkwKevKwWg7eFphp2/KB&#10;XsdQiBjCPkMFZQhNJqXPSzLox7YhjtzVOoMhQldI7bCN4aaWH0mSSoMVx4YSG/oqKb8fn0bBfjbZ&#10;3Kzb9s1t9/ls9116OfQPpUbDbj0HEagL/+I/949WkE7j/HgmH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zJNX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3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1979295</wp:posOffset>
                </wp:positionV>
                <wp:extent cx="891540" cy="1270"/>
                <wp:effectExtent l="29210" t="36195" r="31750" b="29210"/>
                <wp:wrapNone/>
                <wp:docPr id="62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3117"/>
                          <a:chExt cx="1404" cy="2"/>
                        </a:xfrm>
                      </wpg:grpSpPr>
                      <wps:wsp>
                        <wps:cNvPr id="628" name="Freeform 629"/>
                        <wps:cNvSpPr>
                          <a:spLocks/>
                        </wps:cNvSpPr>
                        <wps:spPr bwMode="auto">
                          <a:xfrm>
                            <a:off x="10591" y="3117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529.55pt;margin-top:155.85pt;width:70.2pt;height:.1pt;z-index:-14944;mso-position-horizontal-relative:page;mso-position-vertical-relative:page" coordorigin="10591,3117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">
                <v:shape id="Freeform 629" o:spid="_x0000_s1027" style="position:absolute;left:10591;top:3117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+DsEA&#10;AADcAAAADwAAAGRycy9kb3ducmV2LnhtbERPu27CMBTdK/EP1kXqVhwYAgoYBBSkboiHmK/iSxKI&#10;r1PbkOTv8VCp49F5L1adqcWLnK8sKxiPEhDEudUVFwou5/3XDIQPyBpry6SgJw+r5eBjgZm2LR/p&#10;dQqFiCHsM1RQhtBkUvq8JIN+ZBviyN2sMxgidIXUDtsYbmo5SZJUGqw4NpTY0Lak/HF6GgWH2Xhz&#10;t+67b+676bM9dOn12P8q9Tns1nMQgbrwL/5z/2gF6S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cvg7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6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2090420</wp:posOffset>
                </wp:positionV>
                <wp:extent cx="891540" cy="1270"/>
                <wp:effectExtent l="29210" t="33020" r="31750" b="32385"/>
                <wp:wrapNone/>
                <wp:docPr id="62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3292"/>
                          <a:chExt cx="1404" cy="2"/>
                        </a:xfrm>
                      </wpg:grpSpPr>
                      <wps:wsp>
                        <wps:cNvPr id="626" name="Freeform 627"/>
                        <wps:cNvSpPr>
                          <a:spLocks/>
                        </wps:cNvSpPr>
                        <wps:spPr bwMode="auto">
                          <a:xfrm>
                            <a:off x="10591" y="3292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529.55pt;margin-top:164.6pt;width:70.2pt;height:.1pt;z-index:-14920;mso-position-horizontal-relative:page;mso-position-vertical-relative:page" coordorigin="10591,3292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">
                <v:shape id="Freeform 627" o:spid="_x0000_s1027" style="position:absolute;left:10591;top:3292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P58MA&#10;AADcAAAADwAAAGRycy9kb3ducmV2LnhtbESPQWvCQBSE74L/YXmCN93oIUrqKm1V8Cba0vMj+5rE&#10;Zt+mu6tJ/r0rCB6HmfmGWW06U4sbOV9ZVjCbJiCIc6srLhR8f+0nSxA+IGusLZOCnjxs1sPBCjNt&#10;Wz7R7RwKESHsM1RQhtBkUvq8JIN+ahvi6P1aZzBE6QqpHbYRbmo5T5JUGqw4LpTY0GdJ+d/5ahQc&#10;l7OPi3XbvrnsFtf22KU/p/5fqfGoe38DEagLr/CzfdAK0nkKjzPx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+P58MAAADcAAAADwAAAAAAAAAAAAAAAACYAgAAZHJzL2Rv&#10;d25yZXYueG1sUEsFBgAAAAAEAAQA9QAAAIgDAAAAAA=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58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2202180</wp:posOffset>
                </wp:positionV>
                <wp:extent cx="891540" cy="1270"/>
                <wp:effectExtent l="29210" t="30480" r="31750" b="34925"/>
                <wp:wrapNone/>
                <wp:docPr id="62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3468"/>
                          <a:chExt cx="1404" cy="2"/>
                        </a:xfrm>
                      </wpg:grpSpPr>
                      <wps:wsp>
                        <wps:cNvPr id="624" name="Freeform 625"/>
                        <wps:cNvSpPr>
                          <a:spLocks/>
                        </wps:cNvSpPr>
                        <wps:spPr bwMode="auto">
                          <a:xfrm>
                            <a:off x="10591" y="3468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529.55pt;margin-top:173.4pt;width:70.2pt;height:.1pt;z-index:-14896;mso-position-horizontal-relative:page;mso-position-vertical-relative:page" coordorigin="10591,3468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">
                <v:shape id="Freeform 625" o:spid="_x0000_s1027" style="position:absolute;left:10591;top:3468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0C8UA&#10;AADcAAAADwAAAGRycy9kb3ducmV2LnhtbESPS2vDMBCE74X8B7GB3ho5oTjBjRLyKvQW8qDnxdra&#10;Tq2VIymx/e+rQiDHYWa+YebLztTiTs5XlhWMRwkI4tzqigsF59Pn2wyED8gaa8ukoCcPy8XgZY6Z&#10;ti0f6H4MhYgQ9hkqKENoMil9XpJBP7INcfR+rDMYonSF1A7bCDe1nCRJKg1WHBdKbGhTUv57vBkF&#10;+9l4fbFu2zeX3fTW7rv0+9BflXoddqsPEIG68Aw/2l9aQTp5h/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bQLxQAAANwAAAAPAAAAAAAAAAAAAAAAAJgCAABkcnMv&#10;ZG93bnJldi54bWxQSwUGAAAAAAQABAD1AAAAigMAAAAA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0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2313305</wp:posOffset>
                </wp:positionV>
                <wp:extent cx="891540" cy="1270"/>
                <wp:effectExtent l="29210" t="36830" r="31750" b="28575"/>
                <wp:wrapNone/>
                <wp:docPr id="62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3643"/>
                          <a:chExt cx="1404" cy="2"/>
                        </a:xfrm>
                      </wpg:grpSpPr>
                      <wps:wsp>
                        <wps:cNvPr id="622" name="Freeform 623"/>
                        <wps:cNvSpPr>
                          <a:spLocks/>
                        </wps:cNvSpPr>
                        <wps:spPr bwMode="auto">
                          <a:xfrm>
                            <a:off x="10591" y="3643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529.55pt;margin-top:182.15pt;width:70.2pt;height:.1pt;z-index:-14872;mso-position-horizontal-relative:page;mso-position-vertical-relative:page" coordorigin="10591,3643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">
                <v:shape id="Freeform 623" o:spid="_x0000_s1027" style="position:absolute;left:10591;top:3643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J5MQA&#10;AADcAAAADwAAAGRycy9kb3ducmV2LnhtbESPQWvCQBSE74L/YXlCb7oxh1RSV2ltC95EW3p+ZJ9J&#10;NPs27q4m+fduQfA4zMw3zHLdm0bcyPnasoL5LAFBXFhdc6ng9+d7ugDhA7LGxjIpGMjDejUeLTHX&#10;tuM93Q6hFBHCPkcFVQhtLqUvKjLoZ7Yljt7ROoMhSldK7bCLcNPINEkyabDmuFBhS5uKivPhahTs&#10;FvOPk3WfQ3v6er12uz772w8XpV4m/fsbiEB9eIYf7a1WkKUp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0ieTEAAAA3AAAAA8AAAAAAAAAAAAAAAAAmAIAAGRycy9k&#10;b3ducmV2LnhtbFBLBQYAAAAABAAEAPUAAACJ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3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2425065</wp:posOffset>
                </wp:positionV>
                <wp:extent cx="891540" cy="1270"/>
                <wp:effectExtent l="29210" t="34290" r="31750" b="31115"/>
                <wp:wrapNone/>
                <wp:docPr id="61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3819"/>
                          <a:chExt cx="1404" cy="2"/>
                        </a:xfrm>
                      </wpg:grpSpPr>
                      <wps:wsp>
                        <wps:cNvPr id="620" name="Freeform 621"/>
                        <wps:cNvSpPr>
                          <a:spLocks/>
                        </wps:cNvSpPr>
                        <wps:spPr bwMode="auto">
                          <a:xfrm>
                            <a:off x="10591" y="3819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529.55pt;margin-top:190.95pt;width:70.2pt;height:.1pt;z-index:-14848;mso-position-horizontal-relative:page;mso-position-vertical-relative:page" coordorigin="10591,3819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">
                <v:shape id="Freeform 621" o:spid="_x0000_s1027" style="position:absolute;left:10591;top:3819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qyCMEA&#10;AADcAAAADwAAAGRycy9kb3ducmV2LnhtbERPu27CMBTdK/EP1kXqVhwYAgoYBBSkboiHmK/iSxKI&#10;r1PbkOTv8VCp49F5L1adqcWLnK8sKxiPEhDEudUVFwou5/3XDIQPyBpry6SgJw+r5eBjgZm2LR/p&#10;dQqFiCHsM1RQhtBkUvq8JIN+ZBviyN2sMxgidIXUDtsYbmo5SZJUGqw4NpTY0Lak/HF6GgWH2Xhz&#10;t+67b+676bM9dOn12P8q9Tns1nMQgbrwL/5z/2gF6STOj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qsgj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5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2536190</wp:posOffset>
                </wp:positionV>
                <wp:extent cx="891540" cy="1270"/>
                <wp:effectExtent l="29210" t="31115" r="31750" b="34290"/>
                <wp:wrapNone/>
                <wp:docPr id="617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3994"/>
                          <a:chExt cx="1404" cy="2"/>
                        </a:xfrm>
                      </wpg:grpSpPr>
                      <wps:wsp>
                        <wps:cNvPr id="618" name="Freeform 619"/>
                        <wps:cNvSpPr>
                          <a:spLocks/>
                        </wps:cNvSpPr>
                        <wps:spPr bwMode="auto">
                          <a:xfrm>
                            <a:off x="10591" y="3994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529.55pt;margin-top:199.7pt;width:70.2pt;height:.1pt;z-index:-14824;mso-position-horizontal-relative:page;mso-position-vertical-relative:page" coordorigin="10591,3994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">
                <v:shape id="Freeform 619" o:spid="_x0000_s1027" style="position:absolute;left:10591;top:3994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0s8EA&#10;AADcAAAADwAAAGRycy9kb3ducmV2LnhtbERPPW/CMBDdkfgP1iF1AycdUhQwCChI3RC0Yj7FRxKI&#10;z8E2JPn39VCp49P7Xq5704gXOV9bVpDOEhDEhdU1lwp+vg/TOQgfkDU2lknBQB7Wq/Foibm2HZ/o&#10;dQ6liCHsc1RQhdDmUvqiIoN+ZlviyF2tMxgidKXUDrsYbhr5niSZNFhzbKiwpV1Fxf38NAqO83R7&#10;s+5zaG/7j2d37LPLaXgo9TbpNwsQgfrwL/5zf2kFWRrXxj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dLP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68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2647315</wp:posOffset>
                </wp:positionV>
                <wp:extent cx="891540" cy="1270"/>
                <wp:effectExtent l="29210" t="37465" r="31750" b="27940"/>
                <wp:wrapNone/>
                <wp:docPr id="615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4169"/>
                          <a:chExt cx="1404" cy="2"/>
                        </a:xfrm>
                      </wpg:grpSpPr>
                      <wps:wsp>
                        <wps:cNvPr id="616" name="Freeform 617"/>
                        <wps:cNvSpPr>
                          <a:spLocks/>
                        </wps:cNvSpPr>
                        <wps:spPr bwMode="auto">
                          <a:xfrm>
                            <a:off x="10591" y="4169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529.55pt;margin-top:208.45pt;width:70.2pt;height:.1pt;z-index:-14800;mso-position-horizontal-relative:page;mso-position-vertical-relative:page" coordorigin="10591,4169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">
                <v:shape id="Freeform 617" o:spid="_x0000_s1027" style="position:absolute;left:10591;top:4169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FWsQA&#10;AADcAAAADwAAAGRycy9kb3ducmV2LnhtbESPzW7CMBCE70i8g7VI3MBJDylKMajQIvWG+BHnVbxN&#10;QuN1ahuSvH1dCYnjaGa+0SzXvWnEnZyvLStI5wkI4sLqmksF59NutgDhA7LGxjIpGMjDejUeLTHX&#10;tuMD3Y+hFBHCPkcFVQhtLqUvKjLo57Yljt63dQZDlK6U2mEX4aaRL0mSSYM1x4UKW9pWVPwcb0bB&#10;fpFurtZ9DO318/XW7fvschh+lZpO+vc3EIH68Aw/2l9aQZ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RVrEAAAA3AAAAA8AAAAAAAAAAAAAAAAAmAIAAGRycy9k&#10;b3ducmV2LnhtbFBLBQYAAAAABAAEAPUAAACJ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70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2759075</wp:posOffset>
                </wp:positionV>
                <wp:extent cx="891540" cy="1270"/>
                <wp:effectExtent l="29210" t="34925" r="31750" b="30480"/>
                <wp:wrapNone/>
                <wp:docPr id="61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4345"/>
                          <a:chExt cx="1404" cy="2"/>
                        </a:xfrm>
                      </wpg:grpSpPr>
                      <wps:wsp>
                        <wps:cNvPr id="614" name="Freeform 615"/>
                        <wps:cNvSpPr>
                          <a:spLocks/>
                        </wps:cNvSpPr>
                        <wps:spPr bwMode="auto">
                          <a:xfrm>
                            <a:off x="10591" y="4345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529.55pt;margin-top:217.25pt;width:70.2pt;height:.1pt;z-index:-14776;mso-position-horizontal-relative:page;mso-position-vertical-relative:page" coordorigin="10591,4345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">
                <v:shape id="Freeform 615" o:spid="_x0000_s1027" style="position:absolute;left:10591;top:4345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+tsUA&#10;AADcAAAADwAAAGRycy9kb3ducmV2LnhtbESPQWvCQBSE74X+h+UVequblJKG6CpaLfQmaun5kX0m&#10;0ezbuLua5N93CwWPw8x8w8wWg2nFjZxvLCtIJwkI4tLqhisF34fPlxyED8gaW8ukYCQPi/njwwwL&#10;bXve0W0fKhEh7AtUUIfQFVL6siaDfmI74ugdrTMYonSV1A77CDetfE2STBpsOC7U2NFHTeV5fzUK&#10;tnm6Olm3HrvT5v3ab4fsZzdelHp+GpZTEIGGcA//t7+0gix9g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X62xQAAANwAAAAPAAAAAAAAAAAAAAAAAJgCAABkcnMv&#10;ZG93bnJldi54bWxQSwUGAAAAAAQABAD1AAAAigMAAAAA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72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2870200</wp:posOffset>
                </wp:positionV>
                <wp:extent cx="891540" cy="1270"/>
                <wp:effectExtent l="29210" t="31750" r="31750" b="33655"/>
                <wp:wrapNone/>
                <wp:docPr id="61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4520"/>
                          <a:chExt cx="1404" cy="2"/>
                        </a:xfrm>
                      </wpg:grpSpPr>
                      <wps:wsp>
                        <wps:cNvPr id="612" name="Freeform 613"/>
                        <wps:cNvSpPr>
                          <a:spLocks/>
                        </wps:cNvSpPr>
                        <wps:spPr bwMode="auto">
                          <a:xfrm>
                            <a:off x="10591" y="4520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2" o:spid="_x0000_s1026" style="position:absolute;margin-left:529.55pt;margin-top:226pt;width:70.2pt;height:.1pt;z-index:-14752;mso-position-horizontal-relative:page;mso-position-vertical-relative:page" coordorigin="10591,4520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">
                <v:shape id="Freeform 613" o:spid="_x0000_s1027" style="position:absolute;left:10591;top:4520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DWcQA&#10;AADcAAAADwAAAGRycy9kb3ducmV2LnhtbESPQWvCQBSE74L/YXlCb7qJh1RSV2ltC95EW3p+ZJ9J&#10;NPs27q4m+fduQfA4zMw3zHLdm0bcyPnasoJ0loAgLqyuuVTw+/M9XYDwAVljY5kUDORhvRqPlphr&#10;2/GebodQighhn6OCKoQ2l9IXFRn0M9sSR+9oncEQpSuldthFuGnkPEkyabDmuFBhS5uKivPhahTs&#10;FunHybrPoT19vV67XZ/97YeLUi+T/v0NRKA+PMOP9lYryNI5/J+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YQ1nEAAAA3AAAAA8AAAAAAAAAAAAAAAAAmAIAAGRycy9k&#10;b3ducmV2LnhtbFBLBQYAAAAABAAEAPUAAACJ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75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2981960</wp:posOffset>
                </wp:positionV>
                <wp:extent cx="891540" cy="1270"/>
                <wp:effectExtent l="29210" t="29210" r="31750" b="36195"/>
                <wp:wrapNone/>
                <wp:docPr id="60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540" cy="1270"/>
                          <a:chOff x="10591" y="4696"/>
                          <a:chExt cx="1404" cy="2"/>
                        </a:xfrm>
                      </wpg:grpSpPr>
                      <wps:wsp>
                        <wps:cNvPr id="610" name="Freeform 611"/>
                        <wps:cNvSpPr>
                          <a:spLocks/>
                        </wps:cNvSpPr>
                        <wps:spPr bwMode="auto">
                          <a:xfrm>
                            <a:off x="10591" y="4696"/>
                            <a:ext cx="1404" cy="2"/>
                          </a:xfrm>
                          <a:custGeom>
                            <a:avLst/>
                            <a:gdLst>
                              <a:gd name="T0" fmla="+- 0 10591 10591"/>
                              <a:gd name="T1" fmla="*/ T0 w 1404"/>
                              <a:gd name="T2" fmla="+- 0 11994 10591"/>
                              <a:gd name="T3" fmla="*/ T2 w 1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4">
                                <a:moveTo>
                                  <a:pt x="0" y="0"/>
                                </a:move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noFill/>
                          <a:ln w="569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529.55pt;margin-top:234.8pt;width:70.2pt;height:.1pt;z-index:-14728;mso-position-horizontal-relative:page;mso-position-vertical-relative:page" coordorigin="10591,4696" coordsize="14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">
                <v:shape id="Freeform 611" o:spid="_x0000_s1027" style="position:absolute;left:10591;top:4696;width:1404;height:2;visibility:visible;mso-wrap-style:square;v-text-anchor:top" coordsize="1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4tcEA&#10;AADcAAAADwAAAGRycy9kb3ducmV2LnhtbERPPW/CMBDdkfgP1iF1AycdUhQwCChI3RC0Yj7FRxKI&#10;z8E2JPn39VCp49P7Xq5704gXOV9bVpDOEhDEhdU1lwp+vg/TOQgfkDU2lknBQB7Wq/Foibm2HZ/o&#10;dQ6liCHsc1RQhdDmUvqiIoN+ZlviyF2tMxgidKXUDrsYbhr5niSZNFhzbKiwpV1Fxf38NAqO83R7&#10;s+5zaG/7j2d37LPLaXgo9TbpNwsQgfrwL/5zf2kFWRrnxz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GeLXBAAAA3AAAAA8AAAAAAAAAAAAAAAAAmAIAAGRycy9kb3du&#10;cmV2LnhtbFBLBQYAAAAABAAEAPUAAACGAwAAAAA=&#10;" path="m,l1403,e" filled="f" strokecolor="#231f20" strokeweight="1.58222mm">
                  <v:path arrowok="t" o:connecttype="custom" o:connectlocs="0,0;14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776" behindDoc="1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1929765</wp:posOffset>
                </wp:positionV>
                <wp:extent cx="2748280" cy="506095"/>
                <wp:effectExtent l="3175" t="5715" r="1270" b="2540"/>
                <wp:wrapNone/>
                <wp:docPr id="409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280" cy="506095"/>
                          <a:chOff x="3980" y="3039"/>
                          <a:chExt cx="4328" cy="797"/>
                        </a:xfrm>
                      </wpg:grpSpPr>
                      <wpg:grpSp>
                        <wpg:cNvPr id="411" name="Group 608"/>
                        <wpg:cNvGrpSpPr>
                          <a:grpSpLocks/>
                        </wpg:cNvGrpSpPr>
                        <wpg:grpSpPr bwMode="auto">
                          <a:xfrm>
                            <a:off x="4137" y="3596"/>
                            <a:ext cx="63" cy="102"/>
                            <a:chOff x="4137" y="3596"/>
                            <a:chExt cx="63" cy="102"/>
                          </a:xfrm>
                        </wpg:grpSpPr>
                        <wps:wsp>
                          <wps:cNvPr id="412" name="Freeform 609"/>
                          <wps:cNvSpPr>
                            <a:spLocks/>
                          </wps:cNvSpPr>
                          <wps:spPr bwMode="auto">
                            <a:xfrm>
                              <a:off x="4137" y="3596"/>
                              <a:ext cx="63" cy="102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63"/>
                                <a:gd name="T2" fmla="+- 0 3698 3596"/>
                                <a:gd name="T3" fmla="*/ 3698 h 102"/>
                                <a:gd name="T4" fmla="+- 0 4149 4137"/>
                                <a:gd name="T5" fmla="*/ T4 w 63"/>
                                <a:gd name="T6" fmla="+- 0 3698 3596"/>
                                <a:gd name="T7" fmla="*/ 3698 h 102"/>
                                <a:gd name="T8" fmla="+- 0 4149 4137"/>
                                <a:gd name="T9" fmla="*/ T8 w 63"/>
                                <a:gd name="T10" fmla="+- 0 3649 3596"/>
                                <a:gd name="T11" fmla="*/ 3649 h 102"/>
                                <a:gd name="T12" fmla="+- 0 4191 4137"/>
                                <a:gd name="T13" fmla="*/ T12 w 63"/>
                                <a:gd name="T14" fmla="+- 0 3649 3596"/>
                                <a:gd name="T15" fmla="*/ 3649 h 102"/>
                                <a:gd name="T16" fmla="+- 0 4191 4137"/>
                                <a:gd name="T17" fmla="*/ T16 w 63"/>
                                <a:gd name="T18" fmla="+- 0 3639 3596"/>
                                <a:gd name="T19" fmla="*/ 3639 h 102"/>
                                <a:gd name="T20" fmla="+- 0 4149 4137"/>
                                <a:gd name="T21" fmla="*/ T20 w 63"/>
                                <a:gd name="T22" fmla="+- 0 3639 3596"/>
                                <a:gd name="T23" fmla="*/ 3639 h 102"/>
                                <a:gd name="T24" fmla="+- 0 4149 4137"/>
                                <a:gd name="T25" fmla="*/ T24 w 63"/>
                                <a:gd name="T26" fmla="+- 0 3607 3596"/>
                                <a:gd name="T27" fmla="*/ 3607 h 102"/>
                                <a:gd name="T28" fmla="+- 0 4199 4137"/>
                                <a:gd name="T29" fmla="*/ T28 w 63"/>
                                <a:gd name="T30" fmla="+- 0 3607 3596"/>
                                <a:gd name="T31" fmla="*/ 3607 h 102"/>
                                <a:gd name="T32" fmla="+- 0 4199 4137"/>
                                <a:gd name="T33" fmla="*/ T32 w 63"/>
                                <a:gd name="T34" fmla="+- 0 3596 3596"/>
                                <a:gd name="T35" fmla="*/ 3596 h 102"/>
                                <a:gd name="T36" fmla="+- 0 4137 4137"/>
                                <a:gd name="T37" fmla="*/ T36 w 63"/>
                                <a:gd name="T38" fmla="+- 0 3596 3596"/>
                                <a:gd name="T39" fmla="*/ 3596 h 102"/>
                                <a:gd name="T40" fmla="+- 0 4137 4137"/>
                                <a:gd name="T41" fmla="*/ T40 w 63"/>
                                <a:gd name="T42" fmla="+- 0 3698 3596"/>
                                <a:gd name="T43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0" y="102"/>
                                  </a:moveTo>
                                  <a:lnTo>
                                    <a:pt x="12" y="102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606"/>
                        <wpg:cNvGrpSpPr>
                          <a:grpSpLocks/>
                        </wpg:cNvGrpSpPr>
                        <wpg:grpSpPr bwMode="auto">
                          <a:xfrm>
                            <a:off x="4218" y="3596"/>
                            <a:ext cx="2" cy="102"/>
                            <a:chOff x="4218" y="3596"/>
                            <a:chExt cx="2" cy="102"/>
                          </a:xfrm>
                        </wpg:grpSpPr>
                        <wps:wsp>
                          <wps:cNvPr id="414" name="Freeform 607"/>
                          <wps:cNvSpPr>
                            <a:spLocks/>
                          </wps:cNvSpPr>
                          <wps:spPr bwMode="auto">
                            <a:xfrm>
                              <a:off x="4218" y="3596"/>
                              <a:ext cx="2" cy="102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3596 h 102"/>
                                <a:gd name="T2" fmla="+- 0 3698 3596"/>
                                <a:gd name="T3" fmla="*/ 369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602"/>
                        <wpg:cNvGrpSpPr>
                          <a:grpSpLocks/>
                        </wpg:cNvGrpSpPr>
                        <wpg:grpSpPr bwMode="auto">
                          <a:xfrm>
                            <a:off x="4252" y="3596"/>
                            <a:ext cx="74" cy="102"/>
                            <a:chOff x="4252" y="3596"/>
                            <a:chExt cx="74" cy="102"/>
                          </a:xfrm>
                        </wpg:grpSpPr>
                        <wps:wsp>
                          <wps:cNvPr id="416" name="Freeform 605"/>
                          <wps:cNvSpPr>
                            <a:spLocks/>
                          </wps:cNvSpPr>
                          <wps:spPr bwMode="auto">
                            <a:xfrm>
                              <a:off x="4252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4312 4252"/>
                                <a:gd name="T1" fmla="*/ T0 w 74"/>
                                <a:gd name="T2" fmla="+- 0 3698 3596"/>
                                <a:gd name="T3" fmla="*/ 3698 h 102"/>
                                <a:gd name="T4" fmla="+- 0 4325 4252"/>
                                <a:gd name="T5" fmla="*/ T4 w 74"/>
                                <a:gd name="T6" fmla="+- 0 3698 3596"/>
                                <a:gd name="T7" fmla="*/ 3698 h 102"/>
                                <a:gd name="T8" fmla="+- 0 4305 4252"/>
                                <a:gd name="T9" fmla="*/ T8 w 74"/>
                                <a:gd name="T10" fmla="+- 0 3650 3596"/>
                                <a:gd name="T11" fmla="*/ 3650 h 102"/>
                                <a:gd name="T12" fmla="+- 0 4317 4252"/>
                                <a:gd name="T13" fmla="*/ T12 w 74"/>
                                <a:gd name="T14" fmla="+- 0 3647 3596"/>
                                <a:gd name="T15" fmla="*/ 3647 h 102"/>
                                <a:gd name="T16" fmla="+- 0 4324 4252"/>
                                <a:gd name="T17" fmla="*/ T16 w 74"/>
                                <a:gd name="T18" fmla="+- 0 3636 3596"/>
                                <a:gd name="T19" fmla="*/ 3636 h 102"/>
                                <a:gd name="T20" fmla="+- 0 4324 4252"/>
                                <a:gd name="T21" fmla="*/ T20 w 74"/>
                                <a:gd name="T22" fmla="+- 0 3616 3596"/>
                                <a:gd name="T23" fmla="*/ 3616 h 102"/>
                                <a:gd name="T24" fmla="+- 0 4320 4252"/>
                                <a:gd name="T25" fmla="*/ T24 w 74"/>
                                <a:gd name="T26" fmla="+- 0 3607 3596"/>
                                <a:gd name="T27" fmla="*/ 3607 h 102"/>
                                <a:gd name="T28" fmla="+- 0 4306 4252"/>
                                <a:gd name="T29" fmla="*/ T28 w 74"/>
                                <a:gd name="T30" fmla="+- 0 3597 3596"/>
                                <a:gd name="T31" fmla="*/ 3597 h 102"/>
                                <a:gd name="T32" fmla="+- 0 4298 4252"/>
                                <a:gd name="T33" fmla="*/ T32 w 74"/>
                                <a:gd name="T34" fmla="+- 0 3596 3596"/>
                                <a:gd name="T35" fmla="*/ 3596 h 102"/>
                                <a:gd name="T36" fmla="+- 0 4252 4252"/>
                                <a:gd name="T37" fmla="*/ T36 w 74"/>
                                <a:gd name="T38" fmla="+- 0 3596 3596"/>
                                <a:gd name="T39" fmla="*/ 3596 h 102"/>
                                <a:gd name="T40" fmla="+- 0 4252 4252"/>
                                <a:gd name="T41" fmla="*/ T40 w 74"/>
                                <a:gd name="T42" fmla="+- 0 3607 3596"/>
                                <a:gd name="T43" fmla="*/ 3607 h 102"/>
                                <a:gd name="T44" fmla="+- 0 4265 4252"/>
                                <a:gd name="T45" fmla="*/ T44 w 74"/>
                                <a:gd name="T46" fmla="+- 0 3607 3596"/>
                                <a:gd name="T47" fmla="*/ 3607 h 102"/>
                                <a:gd name="T48" fmla="+- 0 4300 4252"/>
                                <a:gd name="T49" fmla="*/ T48 w 74"/>
                                <a:gd name="T50" fmla="+- 0 3607 3596"/>
                                <a:gd name="T51" fmla="*/ 3607 h 102"/>
                                <a:gd name="T52" fmla="+- 0 4304 4252"/>
                                <a:gd name="T53" fmla="*/ T52 w 74"/>
                                <a:gd name="T54" fmla="+- 0 3610 3596"/>
                                <a:gd name="T55" fmla="*/ 3610 h 102"/>
                                <a:gd name="T56" fmla="+- 0 4309 4252"/>
                                <a:gd name="T57" fmla="*/ T56 w 74"/>
                                <a:gd name="T58" fmla="+- 0 3613 3596"/>
                                <a:gd name="T59" fmla="*/ 3613 h 102"/>
                                <a:gd name="T60" fmla="+- 0 4311 4252"/>
                                <a:gd name="T61" fmla="*/ T60 w 74"/>
                                <a:gd name="T62" fmla="+- 0 3618 3596"/>
                                <a:gd name="T63" fmla="*/ 3618 h 102"/>
                                <a:gd name="T64" fmla="+- 0 4311 4252"/>
                                <a:gd name="T65" fmla="*/ T64 w 74"/>
                                <a:gd name="T66" fmla="+- 0 3629 3596"/>
                                <a:gd name="T67" fmla="*/ 3629 h 102"/>
                                <a:gd name="T68" fmla="+- 0 4310 4252"/>
                                <a:gd name="T69" fmla="*/ T68 w 74"/>
                                <a:gd name="T70" fmla="+- 0 3634 3596"/>
                                <a:gd name="T71" fmla="*/ 3634 h 102"/>
                                <a:gd name="T72" fmla="+- 0 4306 4252"/>
                                <a:gd name="T73" fmla="*/ T72 w 74"/>
                                <a:gd name="T74" fmla="+- 0 3637 3596"/>
                                <a:gd name="T75" fmla="*/ 3637 h 102"/>
                                <a:gd name="T76" fmla="+- 0 4301 4252"/>
                                <a:gd name="T77" fmla="*/ T76 w 74"/>
                                <a:gd name="T78" fmla="+- 0 3643 3596"/>
                                <a:gd name="T79" fmla="*/ 3643 h 102"/>
                                <a:gd name="T80" fmla="+- 0 4295 4252"/>
                                <a:gd name="T81" fmla="*/ T80 w 74"/>
                                <a:gd name="T82" fmla="+- 0 3643 3596"/>
                                <a:gd name="T83" fmla="*/ 3643 h 102"/>
                                <a:gd name="T84" fmla="+- 0 4252 4252"/>
                                <a:gd name="T85" fmla="*/ T84 w 74"/>
                                <a:gd name="T86" fmla="+- 0 3643 3596"/>
                                <a:gd name="T87" fmla="*/ 3643 h 102"/>
                                <a:gd name="T88" fmla="+- 0 4252 4252"/>
                                <a:gd name="T89" fmla="*/ T88 w 74"/>
                                <a:gd name="T90" fmla="+- 0 3654 3596"/>
                                <a:gd name="T91" fmla="*/ 3654 h 102"/>
                                <a:gd name="T92" fmla="+- 0 4293 4252"/>
                                <a:gd name="T93" fmla="*/ T92 w 74"/>
                                <a:gd name="T94" fmla="+- 0 3654 3596"/>
                                <a:gd name="T95" fmla="*/ 3654 h 102"/>
                                <a:gd name="T96" fmla="+- 0 4312 4252"/>
                                <a:gd name="T97" fmla="*/ T96 w 74"/>
                                <a:gd name="T98" fmla="+- 0 3698 3596"/>
                                <a:gd name="T9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60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604"/>
                          <wps:cNvSpPr>
                            <a:spLocks/>
                          </wps:cNvSpPr>
                          <wps:spPr bwMode="auto">
                            <a:xfrm>
                              <a:off x="4252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74"/>
                                <a:gd name="T2" fmla="+- 0 3643 3596"/>
                                <a:gd name="T3" fmla="*/ 3643 h 102"/>
                                <a:gd name="T4" fmla="+- 0 4265 4252"/>
                                <a:gd name="T5" fmla="*/ T4 w 74"/>
                                <a:gd name="T6" fmla="+- 0 3643 3596"/>
                                <a:gd name="T7" fmla="*/ 3643 h 102"/>
                                <a:gd name="T8" fmla="+- 0 4265 4252"/>
                                <a:gd name="T9" fmla="*/ T8 w 74"/>
                                <a:gd name="T10" fmla="+- 0 3607 3596"/>
                                <a:gd name="T11" fmla="*/ 3607 h 102"/>
                                <a:gd name="T12" fmla="+- 0 4252 4252"/>
                                <a:gd name="T13" fmla="*/ T12 w 74"/>
                                <a:gd name="T14" fmla="+- 0 3607 3596"/>
                                <a:gd name="T15" fmla="*/ 3607 h 102"/>
                                <a:gd name="T16" fmla="+- 0 4252 4252"/>
                                <a:gd name="T17" fmla="*/ T16 w 74"/>
                                <a:gd name="T18" fmla="+- 0 3643 3596"/>
                                <a:gd name="T19" fmla="*/ 364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0" y="47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603"/>
                          <wps:cNvSpPr>
                            <a:spLocks/>
                          </wps:cNvSpPr>
                          <wps:spPr bwMode="auto">
                            <a:xfrm>
                              <a:off x="4252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4252 4252"/>
                                <a:gd name="T1" fmla="*/ T0 w 74"/>
                                <a:gd name="T2" fmla="+- 0 3698 3596"/>
                                <a:gd name="T3" fmla="*/ 3698 h 102"/>
                                <a:gd name="T4" fmla="+- 0 4265 4252"/>
                                <a:gd name="T5" fmla="*/ T4 w 74"/>
                                <a:gd name="T6" fmla="+- 0 3698 3596"/>
                                <a:gd name="T7" fmla="*/ 3698 h 102"/>
                                <a:gd name="T8" fmla="+- 0 4265 4252"/>
                                <a:gd name="T9" fmla="*/ T8 w 74"/>
                                <a:gd name="T10" fmla="+- 0 3654 3596"/>
                                <a:gd name="T11" fmla="*/ 3654 h 102"/>
                                <a:gd name="T12" fmla="+- 0 4252 4252"/>
                                <a:gd name="T13" fmla="*/ T12 w 74"/>
                                <a:gd name="T14" fmla="+- 0 3654 3596"/>
                                <a:gd name="T15" fmla="*/ 3654 h 102"/>
                                <a:gd name="T16" fmla="+- 0 4252 4252"/>
                                <a:gd name="T17" fmla="*/ T16 w 74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98"/>
                        <wpg:cNvGrpSpPr>
                          <a:grpSpLocks/>
                        </wpg:cNvGrpSpPr>
                        <wpg:grpSpPr bwMode="auto">
                          <a:xfrm>
                            <a:off x="4346" y="3594"/>
                            <a:ext cx="75" cy="105"/>
                            <a:chOff x="4346" y="3594"/>
                            <a:chExt cx="75" cy="105"/>
                          </a:xfrm>
                        </wpg:grpSpPr>
                        <wps:wsp>
                          <wps:cNvPr id="420" name="Freeform 601"/>
                          <wps:cNvSpPr>
                            <a:spLocks/>
                          </wps:cNvSpPr>
                          <wps:spPr bwMode="auto">
                            <a:xfrm>
                              <a:off x="4346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405 4346"/>
                                <a:gd name="T1" fmla="*/ T0 w 75"/>
                                <a:gd name="T2" fmla="+- 0 3622 3594"/>
                                <a:gd name="T3" fmla="*/ 3622 h 105"/>
                                <a:gd name="T4" fmla="+- 0 4413 4346"/>
                                <a:gd name="T5" fmla="*/ T4 w 75"/>
                                <a:gd name="T6" fmla="+- 0 3611 3594"/>
                                <a:gd name="T7" fmla="*/ 3611 h 105"/>
                                <a:gd name="T8" fmla="+- 0 4399 4346"/>
                                <a:gd name="T9" fmla="*/ T8 w 75"/>
                                <a:gd name="T10" fmla="+- 0 3598 3594"/>
                                <a:gd name="T11" fmla="*/ 3598 h 105"/>
                                <a:gd name="T12" fmla="+- 0 4375 4346"/>
                                <a:gd name="T13" fmla="*/ T12 w 75"/>
                                <a:gd name="T14" fmla="+- 0 3594 3594"/>
                                <a:gd name="T15" fmla="*/ 3594 h 105"/>
                                <a:gd name="T16" fmla="+- 0 4355 4346"/>
                                <a:gd name="T17" fmla="*/ T16 w 75"/>
                                <a:gd name="T18" fmla="+- 0 3602 3594"/>
                                <a:gd name="T19" fmla="*/ 3602 h 105"/>
                                <a:gd name="T20" fmla="+- 0 4354 4346"/>
                                <a:gd name="T21" fmla="*/ T20 w 75"/>
                                <a:gd name="T22" fmla="+- 0 3604 3594"/>
                                <a:gd name="T23" fmla="*/ 3604 h 105"/>
                                <a:gd name="T24" fmla="+- 0 4391 4346"/>
                                <a:gd name="T25" fmla="*/ T24 w 75"/>
                                <a:gd name="T26" fmla="+- 0 3604 3594"/>
                                <a:gd name="T27" fmla="*/ 3604 h 105"/>
                                <a:gd name="T28" fmla="+- 0 4403 4346"/>
                                <a:gd name="T29" fmla="*/ T28 w 75"/>
                                <a:gd name="T30" fmla="+- 0 3611 3594"/>
                                <a:gd name="T31" fmla="*/ 3611 h 105"/>
                                <a:gd name="T32" fmla="+- 0 4405 4346"/>
                                <a:gd name="T33" fmla="*/ T32 w 75"/>
                                <a:gd name="T34" fmla="+- 0 3622 3594"/>
                                <a:gd name="T35" fmla="*/ 362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59" y="28"/>
                                  </a:moveTo>
                                  <a:lnTo>
                                    <a:pt x="67" y="17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600"/>
                          <wps:cNvSpPr>
                            <a:spLocks/>
                          </wps:cNvSpPr>
                          <wps:spPr bwMode="auto">
                            <a:xfrm>
                              <a:off x="4346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382 4346"/>
                                <a:gd name="T1" fmla="*/ T0 w 75"/>
                                <a:gd name="T2" fmla="+- 0 3699 3594"/>
                                <a:gd name="T3" fmla="*/ 3699 h 105"/>
                                <a:gd name="T4" fmla="+- 0 4392 4346"/>
                                <a:gd name="T5" fmla="*/ T4 w 75"/>
                                <a:gd name="T6" fmla="+- 0 3699 3594"/>
                                <a:gd name="T7" fmla="*/ 3699 h 105"/>
                                <a:gd name="T8" fmla="+- 0 4401 4346"/>
                                <a:gd name="T9" fmla="*/ T8 w 75"/>
                                <a:gd name="T10" fmla="+- 0 3697 3594"/>
                                <a:gd name="T11" fmla="*/ 3697 h 105"/>
                                <a:gd name="T12" fmla="+- 0 4416 4346"/>
                                <a:gd name="T13" fmla="*/ T12 w 75"/>
                                <a:gd name="T14" fmla="+- 0 3686 3594"/>
                                <a:gd name="T15" fmla="*/ 3686 h 105"/>
                                <a:gd name="T16" fmla="+- 0 4420 4346"/>
                                <a:gd name="T17" fmla="*/ T16 w 75"/>
                                <a:gd name="T18" fmla="+- 0 3678 3594"/>
                                <a:gd name="T19" fmla="*/ 3678 h 105"/>
                                <a:gd name="T20" fmla="+- 0 4420 4346"/>
                                <a:gd name="T21" fmla="*/ T20 w 75"/>
                                <a:gd name="T22" fmla="+- 0 3660 3594"/>
                                <a:gd name="T23" fmla="*/ 3660 h 105"/>
                                <a:gd name="T24" fmla="+- 0 4417 4346"/>
                                <a:gd name="T25" fmla="*/ T24 w 75"/>
                                <a:gd name="T26" fmla="+- 0 3654 3594"/>
                                <a:gd name="T27" fmla="*/ 3654 h 105"/>
                                <a:gd name="T28" fmla="+- 0 4411 4346"/>
                                <a:gd name="T29" fmla="*/ T28 w 75"/>
                                <a:gd name="T30" fmla="+- 0 3648 3594"/>
                                <a:gd name="T31" fmla="*/ 3648 h 105"/>
                                <a:gd name="T32" fmla="+- 0 4406 4346"/>
                                <a:gd name="T33" fmla="*/ T32 w 75"/>
                                <a:gd name="T34" fmla="+- 0 3644 3594"/>
                                <a:gd name="T35" fmla="*/ 3644 h 105"/>
                                <a:gd name="T36" fmla="+- 0 4399 4346"/>
                                <a:gd name="T37" fmla="*/ T36 w 75"/>
                                <a:gd name="T38" fmla="+- 0 3642 3594"/>
                                <a:gd name="T39" fmla="*/ 3642 h 105"/>
                                <a:gd name="T40" fmla="+- 0 4392 4346"/>
                                <a:gd name="T41" fmla="*/ T40 w 75"/>
                                <a:gd name="T42" fmla="+- 0 3640 3594"/>
                                <a:gd name="T43" fmla="*/ 3640 h 105"/>
                                <a:gd name="T44" fmla="+- 0 4367 4346"/>
                                <a:gd name="T45" fmla="*/ T44 w 75"/>
                                <a:gd name="T46" fmla="+- 0 3634 3594"/>
                                <a:gd name="T47" fmla="*/ 3634 h 105"/>
                                <a:gd name="T48" fmla="+- 0 4359 4346"/>
                                <a:gd name="T49" fmla="*/ T48 w 75"/>
                                <a:gd name="T50" fmla="+- 0 3632 3594"/>
                                <a:gd name="T51" fmla="*/ 3632 h 105"/>
                                <a:gd name="T52" fmla="+- 0 4359 4346"/>
                                <a:gd name="T53" fmla="*/ T52 w 75"/>
                                <a:gd name="T54" fmla="+- 0 3609 3594"/>
                                <a:gd name="T55" fmla="*/ 3609 h 105"/>
                                <a:gd name="T56" fmla="+- 0 4371 4346"/>
                                <a:gd name="T57" fmla="*/ T56 w 75"/>
                                <a:gd name="T58" fmla="+- 0 3604 3594"/>
                                <a:gd name="T59" fmla="*/ 3604 h 105"/>
                                <a:gd name="T60" fmla="+- 0 4354 4346"/>
                                <a:gd name="T61" fmla="*/ T60 w 75"/>
                                <a:gd name="T62" fmla="+- 0 3604 3594"/>
                                <a:gd name="T63" fmla="*/ 3604 h 105"/>
                                <a:gd name="T64" fmla="+- 0 4346 4346"/>
                                <a:gd name="T65" fmla="*/ T64 w 75"/>
                                <a:gd name="T66" fmla="+- 0 3622 3594"/>
                                <a:gd name="T67" fmla="*/ 3622 h 105"/>
                                <a:gd name="T68" fmla="+- 0 4346 4346"/>
                                <a:gd name="T69" fmla="*/ T68 w 75"/>
                                <a:gd name="T70" fmla="+- 0 3629 3594"/>
                                <a:gd name="T71" fmla="*/ 3629 h 105"/>
                                <a:gd name="T72" fmla="+- 0 4349 4346"/>
                                <a:gd name="T73" fmla="*/ T72 w 75"/>
                                <a:gd name="T74" fmla="+- 0 3636 3594"/>
                                <a:gd name="T75" fmla="*/ 3636 h 105"/>
                                <a:gd name="T76" fmla="+- 0 4354 4346"/>
                                <a:gd name="T77" fmla="*/ T76 w 75"/>
                                <a:gd name="T78" fmla="+- 0 3641 3594"/>
                                <a:gd name="T79" fmla="*/ 3641 h 105"/>
                                <a:gd name="T80" fmla="+- 0 4360 4346"/>
                                <a:gd name="T81" fmla="*/ T80 w 75"/>
                                <a:gd name="T82" fmla="+- 0 3646 3594"/>
                                <a:gd name="T83" fmla="*/ 3646 h 105"/>
                                <a:gd name="T84" fmla="+- 0 4366 4346"/>
                                <a:gd name="T85" fmla="*/ T84 w 75"/>
                                <a:gd name="T86" fmla="+- 0 3648 3594"/>
                                <a:gd name="T87" fmla="*/ 3648 h 105"/>
                                <a:gd name="T88" fmla="+- 0 4399 4346"/>
                                <a:gd name="T89" fmla="*/ T88 w 75"/>
                                <a:gd name="T90" fmla="+- 0 3656 3594"/>
                                <a:gd name="T91" fmla="*/ 3656 h 105"/>
                                <a:gd name="T92" fmla="+- 0 4407 4346"/>
                                <a:gd name="T93" fmla="*/ T92 w 75"/>
                                <a:gd name="T94" fmla="+- 0 3660 3594"/>
                                <a:gd name="T95" fmla="*/ 3660 h 105"/>
                                <a:gd name="T96" fmla="+- 0 4407 4346"/>
                                <a:gd name="T97" fmla="*/ T96 w 75"/>
                                <a:gd name="T98" fmla="+- 0 3675 3594"/>
                                <a:gd name="T99" fmla="*/ 3675 h 105"/>
                                <a:gd name="T100" fmla="+- 0 4405 4346"/>
                                <a:gd name="T101" fmla="*/ T100 w 75"/>
                                <a:gd name="T102" fmla="+- 0 3680 3594"/>
                                <a:gd name="T103" fmla="*/ 3680 h 105"/>
                                <a:gd name="T104" fmla="+- 0 4396 4346"/>
                                <a:gd name="T105" fmla="*/ T104 w 75"/>
                                <a:gd name="T106" fmla="+- 0 3687 3594"/>
                                <a:gd name="T107" fmla="*/ 3687 h 105"/>
                                <a:gd name="T108" fmla="+- 0 4389 4346"/>
                                <a:gd name="T109" fmla="*/ T108 w 75"/>
                                <a:gd name="T110" fmla="+- 0 3688 3594"/>
                                <a:gd name="T111" fmla="*/ 3688 h 105"/>
                                <a:gd name="T112" fmla="+- 0 4354 4346"/>
                                <a:gd name="T113" fmla="*/ T112 w 75"/>
                                <a:gd name="T114" fmla="+- 0 3688 3594"/>
                                <a:gd name="T115" fmla="*/ 3688 h 105"/>
                                <a:gd name="T116" fmla="+- 0 4361 4346"/>
                                <a:gd name="T117" fmla="*/ T116 w 75"/>
                                <a:gd name="T118" fmla="+- 0 3695 3594"/>
                                <a:gd name="T119" fmla="*/ 3695 h 105"/>
                                <a:gd name="T120" fmla="+- 0 4382 4346"/>
                                <a:gd name="T121" fmla="*/ T120 w 75"/>
                                <a:gd name="T122" fmla="+- 0 3699 3594"/>
                                <a:gd name="T123" fmla="*/ 369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599"/>
                          <wps:cNvSpPr>
                            <a:spLocks/>
                          </wps:cNvSpPr>
                          <wps:spPr bwMode="auto">
                            <a:xfrm>
                              <a:off x="4346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354 4346"/>
                                <a:gd name="T1" fmla="*/ T0 w 75"/>
                                <a:gd name="T2" fmla="+- 0 3688 3594"/>
                                <a:gd name="T3" fmla="*/ 3688 h 105"/>
                                <a:gd name="T4" fmla="+- 0 4368 4346"/>
                                <a:gd name="T5" fmla="*/ T4 w 75"/>
                                <a:gd name="T6" fmla="+- 0 3688 3594"/>
                                <a:gd name="T7" fmla="*/ 3688 h 105"/>
                                <a:gd name="T8" fmla="+- 0 4357 4346"/>
                                <a:gd name="T9" fmla="*/ T8 w 75"/>
                                <a:gd name="T10" fmla="+- 0 3682 3594"/>
                                <a:gd name="T11" fmla="*/ 3682 h 105"/>
                                <a:gd name="T12" fmla="+- 0 4352 4346"/>
                                <a:gd name="T13" fmla="*/ T12 w 75"/>
                                <a:gd name="T14" fmla="+- 0 3668 3594"/>
                                <a:gd name="T15" fmla="*/ 3668 h 105"/>
                                <a:gd name="T16" fmla="+- 0 4346 4346"/>
                                <a:gd name="T17" fmla="*/ T16 w 75"/>
                                <a:gd name="T18" fmla="+- 0 3681 3594"/>
                                <a:gd name="T19" fmla="*/ 3681 h 105"/>
                                <a:gd name="T20" fmla="+- 0 4354 4346"/>
                                <a:gd name="T21" fmla="*/ T20 w 75"/>
                                <a:gd name="T22" fmla="+- 0 3688 3594"/>
                                <a:gd name="T23" fmla="*/ 368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8" y="94"/>
                                  </a:moveTo>
                                  <a:lnTo>
                                    <a:pt x="22" y="94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595"/>
                        <wpg:cNvGrpSpPr>
                          <a:grpSpLocks/>
                        </wpg:cNvGrpSpPr>
                        <wpg:grpSpPr bwMode="auto">
                          <a:xfrm>
                            <a:off x="4431" y="3596"/>
                            <a:ext cx="71" cy="102"/>
                            <a:chOff x="4431" y="3596"/>
                            <a:chExt cx="71" cy="102"/>
                          </a:xfrm>
                        </wpg:grpSpPr>
                        <wps:wsp>
                          <wps:cNvPr id="424" name="Freeform 597"/>
                          <wps:cNvSpPr>
                            <a:spLocks/>
                          </wps:cNvSpPr>
                          <wps:spPr bwMode="auto">
                            <a:xfrm>
                              <a:off x="4431" y="359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1"/>
                                <a:gd name="T2" fmla="+- 0 3607 3596"/>
                                <a:gd name="T3" fmla="*/ 3607 h 102"/>
                                <a:gd name="T4" fmla="+- 0 4502 4431"/>
                                <a:gd name="T5" fmla="*/ T4 w 71"/>
                                <a:gd name="T6" fmla="+- 0 3607 3596"/>
                                <a:gd name="T7" fmla="*/ 3607 h 102"/>
                                <a:gd name="T8" fmla="+- 0 4502 4431"/>
                                <a:gd name="T9" fmla="*/ T8 w 71"/>
                                <a:gd name="T10" fmla="+- 0 3596 3596"/>
                                <a:gd name="T11" fmla="*/ 3596 h 102"/>
                                <a:gd name="T12" fmla="+- 0 4431 4431"/>
                                <a:gd name="T13" fmla="*/ T12 w 71"/>
                                <a:gd name="T14" fmla="+- 0 3596 3596"/>
                                <a:gd name="T15" fmla="*/ 3596 h 102"/>
                                <a:gd name="T16" fmla="+- 0 4431 4431"/>
                                <a:gd name="T17" fmla="*/ T16 w 71"/>
                                <a:gd name="T18" fmla="+- 0 3607 3596"/>
                                <a:gd name="T19" fmla="*/ 360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0" y="11"/>
                                  </a:moveTo>
                                  <a:lnTo>
                                    <a:pt x="71" y="1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596"/>
                          <wps:cNvSpPr>
                            <a:spLocks/>
                          </wps:cNvSpPr>
                          <wps:spPr bwMode="auto">
                            <a:xfrm>
                              <a:off x="4431" y="359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4460 4431"/>
                                <a:gd name="T1" fmla="*/ T0 w 71"/>
                                <a:gd name="T2" fmla="+- 0 3698 3596"/>
                                <a:gd name="T3" fmla="*/ 3698 h 102"/>
                                <a:gd name="T4" fmla="+- 0 4473 4431"/>
                                <a:gd name="T5" fmla="*/ T4 w 71"/>
                                <a:gd name="T6" fmla="+- 0 3698 3596"/>
                                <a:gd name="T7" fmla="*/ 3698 h 102"/>
                                <a:gd name="T8" fmla="+- 0 4473 4431"/>
                                <a:gd name="T9" fmla="*/ T8 w 71"/>
                                <a:gd name="T10" fmla="+- 0 3607 3596"/>
                                <a:gd name="T11" fmla="*/ 3607 h 102"/>
                                <a:gd name="T12" fmla="+- 0 4460 4431"/>
                                <a:gd name="T13" fmla="*/ T12 w 71"/>
                                <a:gd name="T14" fmla="+- 0 3607 3596"/>
                                <a:gd name="T15" fmla="*/ 3607 h 102"/>
                                <a:gd name="T16" fmla="+- 0 4460 4431"/>
                                <a:gd name="T17" fmla="*/ T16 w 71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29" y="102"/>
                                  </a:moveTo>
                                  <a:lnTo>
                                    <a:pt x="42" y="102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93"/>
                        <wpg:cNvGrpSpPr>
                          <a:grpSpLocks/>
                        </wpg:cNvGrpSpPr>
                        <wpg:grpSpPr bwMode="auto">
                          <a:xfrm>
                            <a:off x="4501" y="3655"/>
                            <a:ext cx="32" cy="10"/>
                            <a:chOff x="4501" y="3655"/>
                            <a:chExt cx="32" cy="10"/>
                          </a:xfrm>
                        </wpg:grpSpPr>
                        <wps:wsp>
                          <wps:cNvPr id="427" name="Freeform 594"/>
                          <wps:cNvSpPr>
                            <a:spLocks/>
                          </wps:cNvSpPr>
                          <wps:spPr bwMode="auto">
                            <a:xfrm>
                              <a:off x="4501" y="3655"/>
                              <a:ext cx="32" cy="10"/>
                            </a:xfrm>
                            <a:custGeom>
                              <a:avLst/>
                              <a:gdLst>
                                <a:gd name="T0" fmla="+- 0 4501 4501"/>
                                <a:gd name="T1" fmla="*/ T0 w 32"/>
                                <a:gd name="T2" fmla="+- 0 3659 3655"/>
                                <a:gd name="T3" fmla="*/ 3659 h 10"/>
                                <a:gd name="T4" fmla="+- 0 4532 4501"/>
                                <a:gd name="T5" fmla="*/ T4 w 32"/>
                                <a:gd name="T6" fmla="+- 0 3659 3655"/>
                                <a:gd name="T7" fmla="*/ 365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0" y="4"/>
                                  </a:moveTo>
                                  <a:lnTo>
                                    <a:pt x="31" y="4"/>
                                  </a:lnTo>
                                </a:path>
                              </a:pathLst>
                            </a:custGeom>
                            <a:noFill/>
                            <a:ln w="7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89"/>
                        <wpg:cNvGrpSpPr>
                          <a:grpSpLocks/>
                        </wpg:cNvGrpSpPr>
                        <wpg:grpSpPr bwMode="auto">
                          <a:xfrm>
                            <a:off x="4544" y="3594"/>
                            <a:ext cx="78" cy="104"/>
                            <a:chOff x="4544" y="3594"/>
                            <a:chExt cx="78" cy="104"/>
                          </a:xfrm>
                        </wpg:grpSpPr>
                        <wps:wsp>
                          <wps:cNvPr id="429" name="Freeform 592"/>
                          <wps:cNvSpPr>
                            <a:spLocks/>
                          </wps:cNvSpPr>
                          <wps:spPr bwMode="auto">
                            <a:xfrm>
                              <a:off x="4544" y="3594"/>
                              <a:ext cx="78" cy="104"/>
                            </a:xfrm>
                            <a:custGeom>
                              <a:avLst/>
                              <a:gdLst>
                                <a:gd name="T0" fmla="+- 0 4609 4544"/>
                                <a:gd name="T1" fmla="*/ T0 w 78"/>
                                <a:gd name="T2" fmla="+- 0 3629 3594"/>
                                <a:gd name="T3" fmla="*/ 3629 h 104"/>
                                <a:gd name="T4" fmla="+- 0 4618 4544"/>
                                <a:gd name="T5" fmla="*/ T4 w 78"/>
                                <a:gd name="T6" fmla="+- 0 3616 3594"/>
                                <a:gd name="T7" fmla="*/ 3616 h 104"/>
                                <a:gd name="T8" fmla="+- 0 4605 4544"/>
                                <a:gd name="T9" fmla="*/ T8 w 78"/>
                                <a:gd name="T10" fmla="+- 0 3600 3594"/>
                                <a:gd name="T11" fmla="*/ 3600 h 104"/>
                                <a:gd name="T12" fmla="+- 0 4583 4544"/>
                                <a:gd name="T13" fmla="*/ T12 w 78"/>
                                <a:gd name="T14" fmla="+- 0 3594 3594"/>
                                <a:gd name="T15" fmla="*/ 3594 h 104"/>
                                <a:gd name="T16" fmla="+- 0 4565 4544"/>
                                <a:gd name="T17" fmla="*/ T16 w 78"/>
                                <a:gd name="T18" fmla="+- 0 3599 3594"/>
                                <a:gd name="T19" fmla="*/ 3599 h 104"/>
                                <a:gd name="T20" fmla="+- 0 4559 4544"/>
                                <a:gd name="T21" fmla="*/ T20 w 78"/>
                                <a:gd name="T22" fmla="+- 0 3605 3594"/>
                                <a:gd name="T23" fmla="*/ 3605 h 104"/>
                                <a:gd name="T24" fmla="+- 0 4599 4544"/>
                                <a:gd name="T25" fmla="*/ T24 w 78"/>
                                <a:gd name="T26" fmla="+- 0 3605 3594"/>
                                <a:gd name="T27" fmla="*/ 3605 h 104"/>
                                <a:gd name="T28" fmla="+- 0 4606 4544"/>
                                <a:gd name="T29" fmla="*/ T28 w 78"/>
                                <a:gd name="T30" fmla="+- 0 3616 3594"/>
                                <a:gd name="T31" fmla="*/ 3616 h 104"/>
                                <a:gd name="T32" fmla="+- 0 4609 4544"/>
                                <a:gd name="T33" fmla="*/ T32 w 78"/>
                                <a:gd name="T34" fmla="+- 0 3629 3594"/>
                                <a:gd name="T35" fmla="*/ 362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104">
                                  <a:moveTo>
                                    <a:pt x="65" y="35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591"/>
                          <wps:cNvSpPr>
                            <a:spLocks/>
                          </wps:cNvSpPr>
                          <wps:spPr bwMode="auto">
                            <a:xfrm>
                              <a:off x="4544" y="3594"/>
                              <a:ext cx="78" cy="104"/>
                            </a:xfrm>
                            <a:custGeom>
                              <a:avLst/>
                              <a:gdLst>
                                <a:gd name="T0" fmla="+- 0 4563 4544"/>
                                <a:gd name="T1" fmla="*/ T0 w 78"/>
                                <a:gd name="T2" fmla="+- 0 3688 3594"/>
                                <a:gd name="T3" fmla="*/ 3688 h 104"/>
                                <a:gd name="T4" fmla="+- 0 4573 4544"/>
                                <a:gd name="T5" fmla="*/ T4 w 78"/>
                                <a:gd name="T6" fmla="+- 0 3688 3594"/>
                                <a:gd name="T7" fmla="*/ 3688 h 104"/>
                                <a:gd name="T8" fmla="+- 0 4565 4544"/>
                                <a:gd name="T9" fmla="*/ T8 w 78"/>
                                <a:gd name="T10" fmla="+- 0 3681 3594"/>
                                <a:gd name="T11" fmla="*/ 3681 h 104"/>
                                <a:gd name="T12" fmla="+- 0 4557 4544"/>
                                <a:gd name="T13" fmla="*/ T12 w 78"/>
                                <a:gd name="T14" fmla="+- 0 3665 3594"/>
                                <a:gd name="T15" fmla="*/ 3665 h 104"/>
                                <a:gd name="T16" fmla="+- 0 4556 4544"/>
                                <a:gd name="T17" fmla="*/ T16 w 78"/>
                                <a:gd name="T18" fmla="+- 0 3655 3594"/>
                                <a:gd name="T19" fmla="*/ 3655 h 104"/>
                                <a:gd name="T20" fmla="+- 0 4557 4544"/>
                                <a:gd name="T21" fmla="*/ T20 w 78"/>
                                <a:gd name="T22" fmla="+- 0 3635 3594"/>
                                <a:gd name="T23" fmla="*/ 3635 h 104"/>
                                <a:gd name="T24" fmla="+- 0 4565 4544"/>
                                <a:gd name="T25" fmla="*/ T24 w 78"/>
                                <a:gd name="T26" fmla="+- 0 3614 3594"/>
                                <a:gd name="T27" fmla="*/ 3614 h 104"/>
                                <a:gd name="T28" fmla="+- 0 4584 4544"/>
                                <a:gd name="T29" fmla="*/ T28 w 78"/>
                                <a:gd name="T30" fmla="+- 0 3605 3594"/>
                                <a:gd name="T31" fmla="*/ 3605 h 104"/>
                                <a:gd name="T32" fmla="+- 0 4559 4544"/>
                                <a:gd name="T33" fmla="*/ T32 w 78"/>
                                <a:gd name="T34" fmla="+- 0 3605 3594"/>
                                <a:gd name="T35" fmla="*/ 3605 h 104"/>
                                <a:gd name="T36" fmla="+- 0 4552 4544"/>
                                <a:gd name="T37" fmla="*/ T36 w 78"/>
                                <a:gd name="T38" fmla="+- 0 3613 3594"/>
                                <a:gd name="T39" fmla="*/ 3613 h 104"/>
                                <a:gd name="T40" fmla="+- 0 4545 4544"/>
                                <a:gd name="T41" fmla="*/ T40 w 78"/>
                                <a:gd name="T42" fmla="+- 0 3634 3594"/>
                                <a:gd name="T43" fmla="*/ 3634 h 104"/>
                                <a:gd name="T44" fmla="+- 0 4544 4544"/>
                                <a:gd name="T45" fmla="*/ T44 w 78"/>
                                <a:gd name="T46" fmla="+- 0 3662 3594"/>
                                <a:gd name="T47" fmla="*/ 3662 h 104"/>
                                <a:gd name="T48" fmla="+- 0 4552 4544"/>
                                <a:gd name="T49" fmla="*/ T48 w 78"/>
                                <a:gd name="T50" fmla="+- 0 3680 3594"/>
                                <a:gd name="T51" fmla="*/ 3680 h 104"/>
                                <a:gd name="T52" fmla="+- 0 4563 4544"/>
                                <a:gd name="T53" fmla="*/ T52 w 78"/>
                                <a:gd name="T54" fmla="+- 0 3688 3594"/>
                                <a:gd name="T55" fmla="*/ 368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104">
                                  <a:moveTo>
                                    <a:pt x="19" y="94"/>
                                  </a:moveTo>
                                  <a:lnTo>
                                    <a:pt x="29" y="94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590"/>
                          <wps:cNvSpPr>
                            <a:spLocks/>
                          </wps:cNvSpPr>
                          <wps:spPr bwMode="auto">
                            <a:xfrm>
                              <a:off x="4544" y="3594"/>
                              <a:ext cx="78" cy="104"/>
                            </a:xfrm>
                            <a:custGeom>
                              <a:avLst/>
                              <a:gdLst>
                                <a:gd name="T0" fmla="+- 0 4596 4544"/>
                                <a:gd name="T1" fmla="*/ T0 w 78"/>
                                <a:gd name="T2" fmla="+- 0 3697 3594"/>
                                <a:gd name="T3" fmla="*/ 3697 h 104"/>
                                <a:gd name="T4" fmla="+- 0 4612 4544"/>
                                <a:gd name="T5" fmla="*/ T4 w 78"/>
                                <a:gd name="T6" fmla="+- 0 3686 3594"/>
                                <a:gd name="T7" fmla="*/ 3686 h 104"/>
                                <a:gd name="T8" fmla="+- 0 4621 4544"/>
                                <a:gd name="T9" fmla="*/ T8 w 78"/>
                                <a:gd name="T10" fmla="+- 0 3666 3594"/>
                                <a:gd name="T11" fmla="*/ 3666 h 104"/>
                                <a:gd name="T12" fmla="+- 0 4610 4544"/>
                                <a:gd name="T13" fmla="*/ T12 w 78"/>
                                <a:gd name="T14" fmla="+- 0 3663 3594"/>
                                <a:gd name="T15" fmla="*/ 3663 h 104"/>
                                <a:gd name="T16" fmla="+- 0 4607 4544"/>
                                <a:gd name="T17" fmla="*/ T16 w 78"/>
                                <a:gd name="T18" fmla="+- 0 3677 3594"/>
                                <a:gd name="T19" fmla="*/ 3677 h 104"/>
                                <a:gd name="T20" fmla="+- 0 4599 4544"/>
                                <a:gd name="T21" fmla="*/ T20 w 78"/>
                                <a:gd name="T22" fmla="+- 0 3688 3594"/>
                                <a:gd name="T23" fmla="*/ 3688 h 104"/>
                                <a:gd name="T24" fmla="+- 0 4563 4544"/>
                                <a:gd name="T25" fmla="*/ T24 w 78"/>
                                <a:gd name="T26" fmla="+- 0 3688 3594"/>
                                <a:gd name="T27" fmla="*/ 3688 h 104"/>
                                <a:gd name="T28" fmla="+- 0 4569 4544"/>
                                <a:gd name="T29" fmla="*/ T28 w 78"/>
                                <a:gd name="T30" fmla="+- 0 3693 3594"/>
                                <a:gd name="T31" fmla="*/ 3693 h 104"/>
                                <a:gd name="T32" fmla="+- 0 4596 4544"/>
                                <a:gd name="T33" fmla="*/ T32 w 78"/>
                                <a:gd name="T34" fmla="+- 0 3697 3594"/>
                                <a:gd name="T35" fmla="*/ 369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104">
                                  <a:moveTo>
                                    <a:pt x="52" y="103"/>
                                  </a:moveTo>
                                  <a:lnTo>
                                    <a:pt x="68" y="9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5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87"/>
                        <wpg:cNvGrpSpPr>
                          <a:grpSpLocks/>
                        </wpg:cNvGrpSpPr>
                        <wpg:grpSpPr bwMode="auto">
                          <a:xfrm>
                            <a:off x="4643" y="3596"/>
                            <a:ext cx="61" cy="102"/>
                            <a:chOff x="4643" y="3596"/>
                            <a:chExt cx="61" cy="102"/>
                          </a:xfrm>
                        </wpg:grpSpPr>
                        <wps:wsp>
                          <wps:cNvPr id="433" name="Freeform 588"/>
                          <wps:cNvSpPr>
                            <a:spLocks/>
                          </wps:cNvSpPr>
                          <wps:spPr bwMode="auto">
                            <a:xfrm>
                              <a:off x="4643" y="3596"/>
                              <a:ext cx="61" cy="102"/>
                            </a:xfrm>
                            <a:custGeom>
                              <a:avLst/>
                              <a:gdLst>
                                <a:gd name="T0" fmla="+- 0 4643 4643"/>
                                <a:gd name="T1" fmla="*/ T0 w 61"/>
                                <a:gd name="T2" fmla="+- 0 3698 3596"/>
                                <a:gd name="T3" fmla="*/ 3698 h 102"/>
                                <a:gd name="T4" fmla="+- 0 4703 4643"/>
                                <a:gd name="T5" fmla="*/ T4 w 61"/>
                                <a:gd name="T6" fmla="+- 0 3698 3596"/>
                                <a:gd name="T7" fmla="*/ 3698 h 102"/>
                                <a:gd name="T8" fmla="+- 0 4703 4643"/>
                                <a:gd name="T9" fmla="*/ T8 w 61"/>
                                <a:gd name="T10" fmla="+- 0 3686 3596"/>
                                <a:gd name="T11" fmla="*/ 3686 h 102"/>
                                <a:gd name="T12" fmla="+- 0 4656 4643"/>
                                <a:gd name="T13" fmla="*/ T12 w 61"/>
                                <a:gd name="T14" fmla="+- 0 3686 3596"/>
                                <a:gd name="T15" fmla="*/ 3686 h 102"/>
                                <a:gd name="T16" fmla="+- 0 4656 4643"/>
                                <a:gd name="T17" fmla="*/ T16 w 61"/>
                                <a:gd name="T18" fmla="+- 0 3596 3596"/>
                                <a:gd name="T19" fmla="*/ 3596 h 102"/>
                                <a:gd name="T20" fmla="+- 0 4643 4643"/>
                                <a:gd name="T21" fmla="*/ T20 w 61"/>
                                <a:gd name="T22" fmla="+- 0 3596 3596"/>
                                <a:gd name="T23" fmla="*/ 3596 h 102"/>
                                <a:gd name="T24" fmla="+- 0 4643 4643"/>
                                <a:gd name="T25" fmla="*/ T24 w 61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83"/>
                        <wpg:cNvGrpSpPr>
                          <a:grpSpLocks/>
                        </wpg:cNvGrpSpPr>
                        <wpg:grpSpPr bwMode="auto">
                          <a:xfrm>
                            <a:off x="4709" y="3596"/>
                            <a:ext cx="81" cy="102"/>
                            <a:chOff x="4709" y="3596"/>
                            <a:chExt cx="81" cy="102"/>
                          </a:xfrm>
                        </wpg:grpSpPr>
                        <wps:wsp>
                          <wps:cNvPr id="435" name="Freeform 586"/>
                          <wps:cNvSpPr>
                            <a:spLocks/>
                          </wps:cNvSpPr>
                          <wps:spPr bwMode="auto">
                            <a:xfrm>
                              <a:off x="4709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4777 4709"/>
                                <a:gd name="T1" fmla="*/ T0 w 81"/>
                                <a:gd name="T2" fmla="+- 0 3698 3596"/>
                                <a:gd name="T3" fmla="*/ 3698 h 102"/>
                                <a:gd name="T4" fmla="+- 0 4790 4709"/>
                                <a:gd name="T5" fmla="*/ T4 w 81"/>
                                <a:gd name="T6" fmla="+- 0 3698 3596"/>
                                <a:gd name="T7" fmla="*/ 3698 h 102"/>
                                <a:gd name="T8" fmla="+- 0 4757 4709"/>
                                <a:gd name="T9" fmla="*/ T8 w 81"/>
                                <a:gd name="T10" fmla="+- 0 3596 3596"/>
                                <a:gd name="T11" fmla="*/ 3596 h 102"/>
                                <a:gd name="T12" fmla="+- 0 4742 4709"/>
                                <a:gd name="T13" fmla="*/ T12 w 81"/>
                                <a:gd name="T14" fmla="+- 0 3596 3596"/>
                                <a:gd name="T15" fmla="*/ 3596 h 102"/>
                                <a:gd name="T16" fmla="+- 0 4737 4709"/>
                                <a:gd name="T17" fmla="*/ T16 w 81"/>
                                <a:gd name="T18" fmla="+- 0 3609 3596"/>
                                <a:gd name="T19" fmla="*/ 3609 h 102"/>
                                <a:gd name="T20" fmla="+- 0 4748 4709"/>
                                <a:gd name="T21" fmla="*/ T20 w 81"/>
                                <a:gd name="T22" fmla="+- 0 3609 3596"/>
                                <a:gd name="T23" fmla="*/ 3609 h 102"/>
                                <a:gd name="T24" fmla="+- 0 4764 4709"/>
                                <a:gd name="T25" fmla="*/ T24 w 81"/>
                                <a:gd name="T26" fmla="+- 0 3658 3596"/>
                                <a:gd name="T27" fmla="*/ 3658 h 102"/>
                                <a:gd name="T28" fmla="+- 0 4722 4709"/>
                                <a:gd name="T29" fmla="*/ T28 w 81"/>
                                <a:gd name="T30" fmla="+- 0 3658 3596"/>
                                <a:gd name="T31" fmla="*/ 3658 h 102"/>
                                <a:gd name="T32" fmla="+- 0 4719 4709"/>
                                <a:gd name="T33" fmla="*/ T32 w 81"/>
                                <a:gd name="T34" fmla="+- 0 3668 3596"/>
                                <a:gd name="T35" fmla="*/ 3668 h 102"/>
                                <a:gd name="T36" fmla="+- 0 4766 4709"/>
                                <a:gd name="T37" fmla="*/ T36 w 81"/>
                                <a:gd name="T38" fmla="+- 0 3668 3596"/>
                                <a:gd name="T39" fmla="*/ 3668 h 102"/>
                                <a:gd name="T40" fmla="+- 0 4777 4709"/>
                                <a:gd name="T41" fmla="*/ T40 w 81"/>
                                <a:gd name="T42" fmla="+- 0 3698 3596"/>
                                <a:gd name="T43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68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585"/>
                          <wps:cNvSpPr>
                            <a:spLocks/>
                          </wps:cNvSpPr>
                          <wps:spPr bwMode="auto">
                            <a:xfrm>
                              <a:off x="4709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4722 4709"/>
                                <a:gd name="T1" fmla="*/ T0 w 81"/>
                                <a:gd name="T2" fmla="+- 0 3658 3596"/>
                                <a:gd name="T3" fmla="*/ 3658 h 102"/>
                                <a:gd name="T4" fmla="+- 0 4732 4709"/>
                                <a:gd name="T5" fmla="*/ T4 w 81"/>
                                <a:gd name="T6" fmla="+- 0 3658 3596"/>
                                <a:gd name="T7" fmla="*/ 3658 h 102"/>
                                <a:gd name="T8" fmla="+- 0 4748 4709"/>
                                <a:gd name="T9" fmla="*/ T8 w 81"/>
                                <a:gd name="T10" fmla="+- 0 3609 3596"/>
                                <a:gd name="T11" fmla="*/ 3609 h 102"/>
                                <a:gd name="T12" fmla="+- 0 4737 4709"/>
                                <a:gd name="T13" fmla="*/ T12 w 81"/>
                                <a:gd name="T14" fmla="+- 0 3609 3596"/>
                                <a:gd name="T15" fmla="*/ 3609 h 102"/>
                                <a:gd name="T16" fmla="+- 0 4722 4709"/>
                                <a:gd name="T17" fmla="*/ T16 w 81"/>
                                <a:gd name="T18" fmla="+- 0 3658 3596"/>
                                <a:gd name="T19" fmla="*/ 365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13" y="62"/>
                                  </a:moveTo>
                                  <a:lnTo>
                                    <a:pt x="23" y="62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84"/>
                          <wps:cNvSpPr>
                            <a:spLocks/>
                          </wps:cNvSpPr>
                          <wps:spPr bwMode="auto">
                            <a:xfrm>
                              <a:off x="4709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4709 4709"/>
                                <a:gd name="T1" fmla="*/ T0 w 81"/>
                                <a:gd name="T2" fmla="+- 0 3698 3596"/>
                                <a:gd name="T3" fmla="*/ 3698 h 102"/>
                                <a:gd name="T4" fmla="+- 0 4720 4709"/>
                                <a:gd name="T5" fmla="*/ T4 w 81"/>
                                <a:gd name="T6" fmla="+- 0 3698 3596"/>
                                <a:gd name="T7" fmla="*/ 3698 h 102"/>
                                <a:gd name="T8" fmla="+- 0 4729 4709"/>
                                <a:gd name="T9" fmla="*/ T8 w 81"/>
                                <a:gd name="T10" fmla="+- 0 3668 3596"/>
                                <a:gd name="T11" fmla="*/ 3668 h 102"/>
                                <a:gd name="T12" fmla="+- 0 4719 4709"/>
                                <a:gd name="T13" fmla="*/ T12 w 81"/>
                                <a:gd name="T14" fmla="+- 0 3668 3596"/>
                                <a:gd name="T15" fmla="*/ 3668 h 102"/>
                                <a:gd name="T16" fmla="+- 0 4709 4709"/>
                                <a:gd name="T17" fmla="*/ T16 w 81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79"/>
                        <wpg:cNvGrpSpPr>
                          <a:grpSpLocks/>
                        </wpg:cNvGrpSpPr>
                        <wpg:grpSpPr bwMode="auto">
                          <a:xfrm>
                            <a:off x="4805" y="3594"/>
                            <a:ext cx="75" cy="105"/>
                            <a:chOff x="4805" y="3594"/>
                            <a:chExt cx="75" cy="105"/>
                          </a:xfrm>
                        </wpg:grpSpPr>
                        <wps:wsp>
                          <wps:cNvPr id="439" name="Freeform 582"/>
                          <wps:cNvSpPr>
                            <a:spLocks/>
                          </wps:cNvSpPr>
                          <wps:spPr bwMode="auto">
                            <a:xfrm>
                              <a:off x="4805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864 4805"/>
                                <a:gd name="T1" fmla="*/ T0 w 75"/>
                                <a:gd name="T2" fmla="+- 0 3622 3594"/>
                                <a:gd name="T3" fmla="*/ 3622 h 105"/>
                                <a:gd name="T4" fmla="+- 0 4872 4805"/>
                                <a:gd name="T5" fmla="*/ T4 w 75"/>
                                <a:gd name="T6" fmla="+- 0 3611 3594"/>
                                <a:gd name="T7" fmla="*/ 3611 h 105"/>
                                <a:gd name="T8" fmla="+- 0 4858 4805"/>
                                <a:gd name="T9" fmla="*/ T8 w 75"/>
                                <a:gd name="T10" fmla="+- 0 3598 3594"/>
                                <a:gd name="T11" fmla="*/ 3598 h 105"/>
                                <a:gd name="T12" fmla="+- 0 4834 4805"/>
                                <a:gd name="T13" fmla="*/ T12 w 75"/>
                                <a:gd name="T14" fmla="+- 0 3594 3594"/>
                                <a:gd name="T15" fmla="*/ 3594 h 105"/>
                                <a:gd name="T16" fmla="+- 0 4814 4805"/>
                                <a:gd name="T17" fmla="*/ T16 w 75"/>
                                <a:gd name="T18" fmla="+- 0 3602 3594"/>
                                <a:gd name="T19" fmla="*/ 3602 h 105"/>
                                <a:gd name="T20" fmla="+- 0 4813 4805"/>
                                <a:gd name="T21" fmla="*/ T20 w 75"/>
                                <a:gd name="T22" fmla="+- 0 3604 3594"/>
                                <a:gd name="T23" fmla="*/ 3604 h 105"/>
                                <a:gd name="T24" fmla="+- 0 4850 4805"/>
                                <a:gd name="T25" fmla="*/ T24 w 75"/>
                                <a:gd name="T26" fmla="+- 0 3604 3594"/>
                                <a:gd name="T27" fmla="*/ 3604 h 105"/>
                                <a:gd name="T28" fmla="+- 0 4862 4805"/>
                                <a:gd name="T29" fmla="*/ T28 w 75"/>
                                <a:gd name="T30" fmla="+- 0 3611 3594"/>
                                <a:gd name="T31" fmla="*/ 3611 h 105"/>
                                <a:gd name="T32" fmla="+- 0 4864 4805"/>
                                <a:gd name="T33" fmla="*/ T32 w 75"/>
                                <a:gd name="T34" fmla="+- 0 3622 3594"/>
                                <a:gd name="T35" fmla="*/ 362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59" y="28"/>
                                  </a:moveTo>
                                  <a:lnTo>
                                    <a:pt x="67" y="17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81"/>
                          <wps:cNvSpPr>
                            <a:spLocks/>
                          </wps:cNvSpPr>
                          <wps:spPr bwMode="auto">
                            <a:xfrm>
                              <a:off x="4805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841 4805"/>
                                <a:gd name="T1" fmla="*/ T0 w 75"/>
                                <a:gd name="T2" fmla="+- 0 3699 3594"/>
                                <a:gd name="T3" fmla="*/ 3699 h 105"/>
                                <a:gd name="T4" fmla="+- 0 4851 4805"/>
                                <a:gd name="T5" fmla="*/ T4 w 75"/>
                                <a:gd name="T6" fmla="+- 0 3699 3594"/>
                                <a:gd name="T7" fmla="*/ 3699 h 105"/>
                                <a:gd name="T8" fmla="+- 0 4861 4805"/>
                                <a:gd name="T9" fmla="*/ T8 w 75"/>
                                <a:gd name="T10" fmla="+- 0 3697 3594"/>
                                <a:gd name="T11" fmla="*/ 3697 h 105"/>
                                <a:gd name="T12" fmla="+- 0 4875 4805"/>
                                <a:gd name="T13" fmla="*/ T12 w 75"/>
                                <a:gd name="T14" fmla="+- 0 3686 3594"/>
                                <a:gd name="T15" fmla="*/ 3686 h 105"/>
                                <a:gd name="T16" fmla="+- 0 4879 4805"/>
                                <a:gd name="T17" fmla="*/ T16 w 75"/>
                                <a:gd name="T18" fmla="+- 0 3678 3594"/>
                                <a:gd name="T19" fmla="*/ 3678 h 105"/>
                                <a:gd name="T20" fmla="+- 0 4879 4805"/>
                                <a:gd name="T21" fmla="*/ T20 w 75"/>
                                <a:gd name="T22" fmla="+- 0 3660 3594"/>
                                <a:gd name="T23" fmla="*/ 3660 h 105"/>
                                <a:gd name="T24" fmla="+- 0 4876 4805"/>
                                <a:gd name="T25" fmla="*/ T24 w 75"/>
                                <a:gd name="T26" fmla="+- 0 3654 3594"/>
                                <a:gd name="T27" fmla="*/ 3654 h 105"/>
                                <a:gd name="T28" fmla="+- 0 4870 4805"/>
                                <a:gd name="T29" fmla="*/ T28 w 75"/>
                                <a:gd name="T30" fmla="+- 0 3648 3594"/>
                                <a:gd name="T31" fmla="*/ 3648 h 105"/>
                                <a:gd name="T32" fmla="+- 0 4865 4805"/>
                                <a:gd name="T33" fmla="*/ T32 w 75"/>
                                <a:gd name="T34" fmla="+- 0 3644 3594"/>
                                <a:gd name="T35" fmla="*/ 3644 h 105"/>
                                <a:gd name="T36" fmla="+- 0 4858 4805"/>
                                <a:gd name="T37" fmla="*/ T36 w 75"/>
                                <a:gd name="T38" fmla="+- 0 3642 3594"/>
                                <a:gd name="T39" fmla="*/ 3642 h 105"/>
                                <a:gd name="T40" fmla="+- 0 4851 4805"/>
                                <a:gd name="T41" fmla="*/ T40 w 75"/>
                                <a:gd name="T42" fmla="+- 0 3640 3594"/>
                                <a:gd name="T43" fmla="*/ 3640 h 105"/>
                                <a:gd name="T44" fmla="+- 0 4827 4805"/>
                                <a:gd name="T45" fmla="*/ T44 w 75"/>
                                <a:gd name="T46" fmla="+- 0 3634 3594"/>
                                <a:gd name="T47" fmla="*/ 3634 h 105"/>
                                <a:gd name="T48" fmla="+- 0 4818 4805"/>
                                <a:gd name="T49" fmla="*/ T48 w 75"/>
                                <a:gd name="T50" fmla="+- 0 3632 3594"/>
                                <a:gd name="T51" fmla="*/ 3632 h 105"/>
                                <a:gd name="T52" fmla="+- 0 4818 4805"/>
                                <a:gd name="T53" fmla="*/ T52 w 75"/>
                                <a:gd name="T54" fmla="+- 0 3609 3594"/>
                                <a:gd name="T55" fmla="*/ 3609 h 105"/>
                                <a:gd name="T56" fmla="+- 0 4830 4805"/>
                                <a:gd name="T57" fmla="*/ T56 w 75"/>
                                <a:gd name="T58" fmla="+- 0 3604 3594"/>
                                <a:gd name="T59" fmla="*/ 3604 h 105"/>
                                <a:gd name="T60" fmla="+- 0 4813 4805"/>
                                <a:gd name="T61" fmla="*/ T60 w 75"/>
                                <a:gd name="T62" fmla="+- 0 3604 3594"/>
                                <a:gd name="T63" fmla="*/ 3604 h 105"/>
                                <a:gd name="T64" fmla="+- 0 4805 4805"/>
                                <a:gd name="T65" fmla="*/ T64 w 75"/>
                                <a:gd name="T66" fmla="+- 0 3622 3594"/>
                                <a:gd name="T67" fmla="*/ 3622 h 105"/>
                                <a:gd name="T68" fmla="+- 0 4805 4805"/>
                                <a:gd name="T69" fmla="*/ T68 w 75"/>
                                <a:gd name="T70" fmla="+- 0 3629 3594"/>
                                <a:gd name="T71" fmla="*/ 3629 h 105"/>
                                <a:gd name="T72" fmla="+- 0 4808 4805"/>
                                <a:gd name="T73" fmla="*/ T72 w 75"/>
                                <a:gd name="T74" fmla="+- 0 3636 3594"/>
                                <a:gd name="T75" fmla="*/ 3636 h 105"/>
                                <a:gd name="T76" fmla="+- 0 4813 4805"/>
                                <a:gd name="T77" fmla="*/ T76 w 75"/>
                                <a:gd name="T78" fmla="+- 0 3641 3594"/>
                                <a:gd name="T79" fmla="*/ 3641 h 105"/>
                                <a:gd name="T80" fmla="+- 0 4819 4805"/>
                                <a:gd name="T81" fmla="*/ T80 w 75"/>
                                <a:gd name="T82" fmla="+- 0 3646 3594"/>
                                <a:gd name="T83" fmla="*/ 3646 h 105"/>
                                <a:gd name="T84" fmla="+- 0 4825 4805"/>
                                <a:gd name="T85" fmla="*/ T84 w 75"/>
                                <a:gd name="T86" fmla="+- 0 3648 3594"/>
                                <a:gd name="T87" fmla="*/ 3648 h 105"/>
                                <a:gd name="T88" fmla="+- 0 4858 4805"/>
                                <a:gd name="T89" fmla="*/ T88 w 75"/>
                                <a:gd name="T90" fmla="+- 0 3656 3594"/>
                                <a:gd name="T91" fmla="*/ 3656 h 105"/>
                                <a:gd name="T92" fmla="+- 0 4866 4805"/>
                                <a:gd name="T93" fmla="*/ T92 w 75"/>
                                <a:gd name="T94" fmla="+- 0 3660 3594"/>
                                <a:gd name="T95" fmla="*/ 3660 h 105"/>
                                <a:gd name="T96" fmla="+- 0 4866 4805"/>
                                <a:gd name="T97" fmla="*/ T96 w 75"/>
                                <a:gd name="T98" fmla="+- 0 3675 3594"/>
                                <a:gd name="T99" fmla="*/ 3675 h 105"/>
                                <a:gd name="T100" fmla="+- 0 4864 4805"/>
                                <a:gd name="T101" fmla="*/ T100 w 75"/>
                                <a:gd name="T102" fmla="+- 0 3680 3594"/>
                                <a:gd name="T103" fmla="*/ 3680 h 105"/>
                                <a:gd name="T104" fmla="+- 0 4855 4805"/>
                                <a:gd name="T105" fmla="*/ T104 w 75"/>
                                <a:gd name="T106" fmla="+- 0 3687 3594"/>
                                <a:gd name="T107" fmla="*/ 3687 h 105"/>
                                <a:gd name="T108" fmla="+- 0 4848 4805"/>
                                <a:gd name="T109" fmla="*/ T108 w 75"/>
                                <a:gd name="T110" fmla="+- 0 3688 3594"/>
                                <a:gd name="T111" fmla="*/ 3688 h 105"/>
                                <a:gd name="T112" fmla="+- 0 4813 4805"/>
                                <a:gd name="T113" fmla="*/ T112 w 75"/>
                                <a:gd name="T114" fmla="+- 0 3688 3594"/>
                                <a:gd name="T115" fmla="*/ 3688 h 105"/>
                                <a:gd name="T116" fmla="+- 0 4820 4805"/>
                                <a:gd name="T117" fmla="*/ T116 w 75"/>
                                <a:gd name="T118" fmla="+- 0 3695 3594"/>
                                <a:gd name="T119" fmla="*/ 3695 h 105"/>
                                <a:gd name="T120" fmla="+- 0 4841 4805"/>
                                <a:gd name="T121" fmla="*/ T120 w 75"/>
                                <a:gd name="T122" fmla="+- 0 3699 3594"/>
                                <a:gd name="T123" fmla="*/ 369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80"/>
                          <wps:cNvSpPr>
                            <a:spLocks/>
                          </wps:cNvSpPr>
                          <wps:spPr bwMode="auto">
                            <a:xfrm>
                              <a:off x="4805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813 4805"/>
                                <a:gd name="T1" fmla="*/ T0 w 75"/>
                                <a:gd name="T2" fmla="+- 0 3688 3594"/>
                                <a:gd name="T3" fmla="*/ 3688 h 105"/>
                                <a:gd name="T4" fmla="+- 0 4827 4805"/>
                                <a:gd name="T5" fmla="*/ T4 w 75"/>
                                <a:gd name="T6" fmla="+- 0 3688 3594"/>
                                <a:gd name="T7" fmla="*/ 3688 h 105"/>
                                <a:gd name="T8" fmla="+- 0 4816 4805"/>
                                <a:gd name="T9" fmla="*/ T8 w 75"/>
                                <a:gd name="T10" fmla="+- 0 3682 3594"/>
                                <a:gd name="T11" fmla="*/ 3682 h 105"/>
                                <a:gd name="T12" fmla="+- 0 4811 4805"/>
                                <a:gd name="T13" fmla="*/ T12 w 75"/>
                                <a:gd name="T14" fmla="+- 0 3668 3594"/>
                                <a:gd name="T15" fmla="*/ 3668 h 105"/>
                                <a:gd name="T16" fmla="+- 0 4805 4805"/>
                                <a:gd name="T17" fmla="*/ T16 w 75"/>
                                <a:gd name="T18" fmla="+- 0 3681 3594"/>
                                <a:gd name="T19" fmla="*/ 3681 h 105"/>
                                <a:gd name="T20" fmla="+- 0 4813 4805"/>
                                <a:gd name="T21" fmla="*/ T20 w 75"/>
                                <a:gd name="T22" fmla="+- 0 3688 3594"/>
                                <a:gd name="T23" fmla="*/ 368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8" y="94"/>
                                  </a:moveTo>
                                  <a:lnTo>
                                    <a:pt x="22" y="94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75"/>
                        <wpg:cNvGrpSpPr>
                          <a:grpSpLocks/>
                        </wpg:cNvGrpSpPr>
                        <wpg:grpSpPr bwMode="auto">
                          <a:xfrm>
                            <a:off x="4900" y="3594"/>
                            <a:ext cx="75" cy="105"/>
                            <a:chOff x="4900" y="3594"/>
                            <a:chExt cx="75" cy="105"/>
                          </a:xfrm>
                        </wpg:grpSpPr>
                        <wps:wsp>
                          <wps:cNvPr id="443" name="Freeform 578"/>
                          <wps:cNvSpPr>
                            <a:spLocks/>
                          </wps:cNvSpPr>
                          <wps:spPr bwMode="auto">
                            <a:xfrm>
                              <a:off x="4900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959 4900"/>
                                <a:gd name="T1" fmla="*/ T0 w 75"/>
                                <a:gd name="T2" fmla="+- 0 3622 3594"/>
                                <a:gd name="T3" fmla="*/ 3622 h 105"/>
                                <a:gd name="T4" fmla="+- 0 4967 4900"/>
                                <a:gd name="T5" fmla="*/ T4 w 75"/>
                                <a:gd name="T6" fmla="+- 0 3611 3594"/>
                                <a:gd name="T7" fmla="*/ 3611 h 105"/>
                                <a:gd name="T8" fmla="+- 0 4952 4900"/>
                                <a:gd name="T9" fmla="*/ T8 w 75"/>
                                <a:gd name="T10" fmla="+- 0 3598 3594"/>
                                <a:gd name="T11" fmla="*/ 3598 h 105"/>
                                <a:gd name="T12" fmla="+- 0 4929 4900"/>
                                <a:gd name="T13" fmla="*/ T12 w 75"/>
                                <a:gd name="T14" fmla="+- 0 3594 3594"/>
                                <a:gd name="T15" fmla="*/ 3594 h 105"/>
                                <a:gd name="T16" fmla="+- 0 4909 4900"/>
                                <a:gd name="T17" fmla="*/ T16 w 75"/>
                                <a:gd name="T18" fmla="+- 0 3602 3594"/>
                                <a:gd name="T19" fmla="*/ 3602 h 105"/>
                                <a:gd name="T20" fmla="+- 0 4908 4900"/>
                                <a:gd name="T21" fmla="*/ T20 w 75"/>
                                <a:gd name="T22" fmla="+- 0 3604 3594"/>
                                <a:gd name="T23" fmla="*/ 3604 h 105"/>
                                <a:gd name="T24" fmla="+- 0 4945 4900"/>
                                <a:gd name="T25" fmla="*/ T24 w 75"/>
                                <a:gd name="T26" fmla="+- 0 3604 3594"/>
                                <a:gd name="T27" fmla="*/ 3604 h 105"/>
                                <a:gd name="T28" fmla="+- 0 4957 4900"/>
                                <a:gd name="T29" fmla="*/ T28 w 75"/>
                                <a:gd name="T30" fmla="+- 0 3611 3594"/>
                                <a:gd name="T31" fmla="*/ 3611 h 105"/>
                                <a:gd name="T32" fmla="+- 0 4959 4900"/>
                                <a:gd name="T33" fmla="*/ T32 w 75"/>
                                <a:gd name="T34" fmla="+- 0 3622 3594"/>
                                <a:gd name="T35" fmla="*/ 362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59" y="28"/>
                                  </a:moveTo>
                                  <a:lnTo>
                                    <a:pt x="67" y="1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77"/>
                          <wps:cNvSpPr>
                            <a:spLocks/>
                          </wps:cNvSpPr>
                          <wps:spPr bwMode="auto">
                            <a:xfrm>
                              <a:off x="4900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936 4900"/>
                                <a:gd name="T1" fmla="*/ T0 w 75"/>
                                <a:gd name="T2" fmla="+- 0 3699 3594"/>
                                <a:gd name="T3" fmla="*/ 3699 h 105"/>
                                <a:gd name="T4" fmla="+- 0 4945 4900"/>
                                <a:gd name="T5" fmla="*/ T4 w 75"/>
                                <a:gd name="T6" fmla="+- 0 3699 3594"/>
                                <a:gd name="T7" fmla="*/ 3699 h 105"/>
                                <a:gd name="T8" fmla="+- 0 4955 4900"/>
                                <a:gd name="T9" fmla="*/ T8 w 75"/>
                                <a:gd name="T10" fmla="+- 0 3697 3594"/>
                                <a:gd name="T11" fmla="*/ 3697 h 105"/>
                                <a:gd name="T12" fmla="+- 0 4970 4900"/>
                                <a:gd name="T13" fmla="*/ T12 w 75"/>
                                <a:gd name="T14" fmla="+- 0 3686 3594"/>
                                <a:gd name="T15" fmla="*/ 3686 h 105"/>
                                <a:gd name="T16" fmla="+- 0 4974 4900"/>
                                <a:gd name="T17" fmla="*/ T16 w 75"/>
                                <a:gd name="T18" fmla="+- 0 3678 3594"/>
                                <a:gd name="T19" fmla="*/ 3678 h 105"/>
                                <a:gd name="T20" fmla="+- 0 4974 4900"/>
                                <a:gd name="T21" fmla="*/ T20 w 75"/>
                                <a:gd name="T22" fmla="+- 0 3660 3594"/>
                                <a:gd name="T23" fmla="*/ 3660 h 105"/>
                                <a:gd name="T24" fmla="+- 0 4971 4900"/>
                                <a:gd name="T25" fmla="*/ T24 w 75"/>
                                <a:gd name="T26" fmla="+- 0 3654 3594"/>
                                <a:gd name="T27" fmla="*/ 3654 h 105"/>
                                <a:gd name="T28" fmla="+- 0 4965 4900"/>
                                <a:gd name="T29" fmla="*/ T28 w 75"/>
                                <a:gd name="T30" fmla="+- 0 3648 3594"/>
                                <a:gd name="T31" fmla="*/ 3648 h 105"/>
                                <a:gd name="T32" fmla="+- 0 4960 4900"/>
                                <a:gd name="T33" fmla="*/ T32 w 75"/>
                                <a:gd name="T34" fmla="+- 0 3644 3594"/>
                                <a:gd name="T35" fmla="*/ 3644 h 105"/>
                                <a:gd name="T36" fmla="+- 0 4953 4900"/>
                                <a:gd name="T37" fmla="*/ T36 w 75"/>
                                <a:gd name="T38" fmla="+- 0 3642 3594"/>
                                <a:gd name="T39" fmla="*/ 3642 h 105"/>
                                <a:gd name="T40" fmla="+- 0 4946 4900"/>
                                <a:gd name="T41" fmla="*/ T40 w 75"/>
                                <a:gd name="T42" fmla="+- 0 3640 3594"/>
                                <a:gd name="T43" fmla="*/ 3640 h 105"/>
                                <a:gd name="T44" fmla="+- 0 4921 4900"/>
                                <a:gd name="T45" fmla="*/ T44 w 75"/>
                                <a:gd name="T46" fmla="+- 0 3634 3594"/>
                                <a:gd name="T47" fmla="*/ 3634 h 105"/>
                                <a:gd name="T48" fmla="+- 0 4912 4900"/>
                                <a:gd name="T49" fmla="*/ T48 w 75"/>
                                <a:gd name="T50" fmla="+- 0 3632 3594"/>
                                <a:gd name="T51" fmla="*/ 3632 h 105"/>
                                <a:gd name="T52" fmla="+- 0 4912 4900"/>
                                <a:gd name="T53" fmla="*/ T52 w 75"/>
                                <a:gd name="T54" fmla="+- 0 3609 3594"/>
                                <a:gd name="T55" fmla="*/ 3609 h 105"/>
                                <a:gd name="T56" fmla="+- 0 4925 4900"/>
                                <a:gd name="T57" fmla="*/ T56 w 75"/>
                                <a:gd name="T58" fmla="+- 0 3604 3594"/>
                                <a:gd name="T59" fmla="*/ 3604 h 105"/>
                                <a:gd name="T60" fmla="+- 0 4908 4900"/>
                                <a:gd name="T61" fmla="*/ T60 w 75"/>
                                <a:gd name="T62" fmla="+- 0 3604 3594"/>
                                <a:gd name="T63" fmla="*/ 3604 h 105"/>
                                <a:gd name="T64" fmla="+- 0 4900 4900"/>
                                <a:gd name="T65" fmla="*/ T64 w 75"/>
                                <a:gd name="T66" fmla="+- 0 3622 3594"/>
                                <a:gd name="T67" fmla="*/ 3622 h 105"/>
                                <a:gd name="T68" fmla="+- 0 4900 4900"/>
                                <a:gd name="T69" fmla="*/ T68 w 75"/>
                                <a:gd name="T70" fmla="+- 0 3629 3594"/>
                                <a:gd name="T71" fmla="*/ 3629 h 105"/>
                                <a:gd name="T72" fmla="+- 0 4903 4900"/>
                                <a:gd name="T73" fmla="*/ T72 w 75"/>
                                <a:gd name="T74" fmla="+- 0 3636 3594"/>
                                <a:gd name="T75" fmla="*/ 3636 h 105"/>
                                <a:gd name="T76" fmla="+- 0 4908 4900"/>
                                <a:gd name="T77" fmla="*/ T76 w 75"/>
                                <a:gd name="T78" fmla="+- 0 3641 3594"/>
                                <a:gd name="T79" fmla="*/ 3641 h 105"/>
                                <a:gd name="T80" fmla="+- 0 4914 4900"/>
                                <a:gd name="T81" fmla="*/ T80 w 75"/>
                                <a:gd name="T82" fmla="+- 0 3646 3594"/>
                                <a:gd name="T83" fmla="*/ 3646 h 105"/>
                                <a:gd name="T84" fmla="+- 0 4920 4900"/>
                                <a:gd name="T85" fmla="*/ T84 w 75"/>
                                <a:gd name="T86" fmla="+- 0 3648 3594"/>
                                <a:gd name="T87" fmla="*/ 3648 h 105"/>
                                <a:gd name="T88" fmla="+- 0 4953 4900"/>
                                <a:gd name="T89" fmla="*/ T88 w 75"/>
                                <a:gd name="T90" fmla="+- 0 3656 3594"/>
                                <a:gd name="T91" fmla="*/ 3656 h 105"/>
                                <a:gd name="T92" fmla="+- 0 4961 4900"/>
                                <a:gd name="T93" fmla="*/ T92 w 75"/>
                                <a:gd name="T94" fmla="+- 0 3660 3594"/>
                                <a:gd name="T95" fmla="*/ 3660 h 105"/>
                                <a:gd name="T96" fmla="+- 0 4961 4900"/>
                                <a:gd name="T97" fmla="*/ T96 w 75"/>
                                <a:gd name="T98" fmla="+- 0 3675 3594"/>
                                <a:gd name="T99" fmla="*/ 3675 h 105"/>
                                <a:gd name="T100" fmla="+- 0 4959 4900"/>
                                <a:gd name="T101" fmla="*/ T100 w 75"/>
                                <a:gd name="T102" fmla="+- 0 3680 3594"/>
                                <a:gd name="T103" fmla="*/ 3680 h 105"/>
                                <a:gd name="T104" fmla="+- 0 4950 4900"/>
                                <a:gd name="T105" fmla="*/ T104 w 75"/>
                                <a:gd name="T106" fmla="+- 0 3687 3594"/>
                                <a:gd name="T107" fmla="*/ 3687 h 105"/>
                                <a:gd name="T108" fmla="+- 0 4943 4900"/>
                                <a:gd name="T109" fmla="*/ T108 w 75"/>
                                <a:gd name="T110" fmla="+- 0 3688 3594"/>
                                <a:gd name="T111" fmla="*/ 3688 h 105"/>
                                <a:gd name="T112" fmla="+- 0 4908 4900"/>
                                <a:gd name="T113" fmla="*/ T112 w 75"/>
                                <a:gd name="T114" fmla="+- 0 3688 3594"/>
                                <a:gd name="T115" fmla="*/ 3688 h 105"/>
                                <a:gd name="T116" fmla="+- 0 4915 4900"/>
                                <a:gd name="T117" fmla="*/ T116 w 75"/>
                                <a:gd name="T118" fmla="+- 0 3695 3594"/>
                                <a:gd name="T119" fmla="*/ 3695 h 105"/>
                                <a:gd name="T120" fmla="+- 0 4936 4900"/>
                                <a:gd name="T121" fmla="*/ T120 w 75"/>
                                <a:gd name="T122" fmla="+- 0 3699 3594"/>
                                <a:gd name="T123" fmla="*/ 369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5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76"/>
                          <wps:cNvSpPr>
                            <a:spLocks/>
                          </wps:cNvSpPr>
                          <wps:spPr bwMode="auto">
                            <a:xfrm>
                              <a:off x="4900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4908 4900"/>
                                <a:gd name="T1" fmla="*/ T0 w 75"/>
                                <a:gd name="T2" fmla="+- 0 3688 3594"/>
                                <a:gd name="T3" fmla="*/ 3688 h 105"/>
                                <a:gd name="T4" fmla="+- 0 4922 4900"/>
                                <a:gd name="T5" fmla="*/ T4 w 75"/>
                                <a:gd name="T6" fmla="+- 0 3688 3594"/>
                                <a:gd name="T7" fmla="*/ 3688 h 105"/>
                                <a:gd name="T8" fmla="+- 0 4911 4900"/>
                                <a:gd name="T9" fmla="*/ T8 w 75"/>
                                <a:gd name="T10" fmla="+- 0 3682 3594"/>
                                <a:gd name="T11" fmla="*/ 3682 h 105"/>
                                <a:gd name="T12" fmla="+- 0 4906 4900"/>
                                <a:gd name="T13" fmla="*/ T12 w 75"/>
                                <a:gd name="T14" fmla="+- 0 3668 3594"/>
                                <a:gd name="T15" fmla="*/ 3668 h 105"/>
                                <a:gd name="T16" fmla="+- 0 4900 4900"/>
                                <a:gd name="T17" fmla="*/ T16 w 75"/>
                                <a:gd name="T18" fmla="+- 0 3681 3594"/>
                                <a:gd name="T19" fmla="*/ 3681 h 105"/>
                                <a:gd name="T20" fmla="+- 0 4908 4900"/>
                                <a:gd name="T21" fmla="*/ T20 w 75"/>
                                <a:gd name="T22" fmla="+- 0 3688 3594"/>
                                <a:gd name="T23" fmla="*/ 368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8" y="94"/>
                                  </a:moveTo>
                                  <a:lnTo>
                                    <a:pt x="22" y="94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70"/>
                        <wpg:cNvGrpSpPr>
                          <a:grpSpLocks/>
                        </wpg:cNvGrpSpPr>
                        <wpg:grpSpPr bwMode="auto">
                          <a:xfrm>
                            <a:off x="5042" y="3596"/>
                            <a:ext cx="99" cy="102"/>
                            <a:chOff x="5042" y="3596"/>
                            <a:chExt cx="99" cy="102"/>
                          </a:xfrm>
                        </wpg:grpSpPr>
                        <wps:wsp>
                          <wps:cNvPr id="447" name="Freeform 574"/>
                          <wps:cNvSpPr>
                            <a:spLocks/>
                          </wps:cNvSpPr>
                          <wps:spPr bwMode="auto">
                            <a:xfrm>
                              <a:off x="5042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128 5042"/>
                                <a:gd name="T1" fmla="*/ T0 w 99"/>
                                <a:gd name="T2" fmla="+- 0 3698 3596"/>
                                <a:gd name="T3" fmla="*/ 3698 h 102"/>
                                <a:gd name="T4" fmla="+- 0 5141 5042"/>
                                <a:gd name="T5" fmla="*/ T4 w 99"/>
                                <a:gd name="T6" fmla="+- 0 3698 3596"/>
                                <a:gd name="T7" fmla="*/ 3698 h 102"/>
                                <a:gd name="T8" fmla="+- 0 5141 5042"/>
                                <a:gd name="T9" fmla="*/ T8 w 99"/>
                                <a:gd name="T10" fmla="+- 0 3596 3596"/>
                                <a:gd name="T11" fmla="*/ 3596 h 102"/>
                                <a:gd name="T12" fmla="+- 0 5122 5042"/>
                                <a:gd name="T13" fmla="*/ T12 w 99"/>
                                <a:gd name="T14" fmla="+- 0 3596 3596"/>
                                <a:gd name="T15" fmla="*/ 3596 h 102"/>
                                <a:gd name="T16" fmla="+- 0 5117 5042"/>
                                <a:gd name="T17" fmla="*/ T16 w 99"/>
                                <a:gd name="T18" fmla="+- 0 3609 3596"/>
                                <a:gd name="T19" fmla="*/ 3609 h 102"/>
                                <a:gd name="T20" fmla="+- 0 5128 5042"/>
                                <a:gd name="T21" fmla="*/ T20 w 99"/>
                                <a:gd name="T22" fmla="+- 0 3609 3596"/>
                                <a:gd name="T23" fmla="*/ 3609 h 102"/>
                                <a:gd name="T24" fmla="+- 0 5128 5042"/>
                                <a:gd name="T25" fmla="*/ T24 w 99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86" y="102"/>
                                  </a:moveTo>
                                  <a:lnTo>
                                    <a:pt x="99" y="102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573"/>
                          <wps:cNvSpPr>
                            <a:spLocks/>
                          </wps:cNvSpPr>
                          <wps:spPr bwMode="auto">
                            <a:xfrm>
                              <a:off x="5042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079 5042"/>
                                <a:gd name="T1" fmla="*/ T0 w 99"/>
                                <a:gd name="T2" fmla="+- 0 3677 3596"/>
                                <a:gd name="T3" fmla="*/ 3677 h 102"/>
                                <a:gd name="T4" fmla="+- 0 5092 5042"/>
                                <a:gd name="T5" fmla="*/ T4 w 99"/>
                                <a:gd name="T6" fmla="+- 0 3677 3596"/>
                                <a:gd name="T7" fmla="*/ 3677 h 102"/>
                                <a:gd name="T8" fmla="+- 0 5061 5042"/>
                                <a:gd name="T9" fmla="*/ T8 w 99"/>
                                <a:gd name="T10" fmla="+- 0 3596 3596"/>
                                <a:gd name="T11" fmla="*/ 3596 h 102"/>
                                <a:gd name="T12" fmla="+- 0 5042 5042"/>
                                <a:gd name="T13" fmla="*/ T12 w 99"/>
                                <a:gd name="T14" fmla="+- 0 3596 3596"/>
                                <a:gd name="T15" fmla="*/ 3596 h 102"/>
                                <a:gd name="T16" fmla="+- 0 5042 5042"/>
                                <a:gd name="T17" fmla="*/ T16 w 99"/>
                                <a:gd name="T18" fmla="+- 0 3609 3596"/>
                                <a:gd name="T19" fmla="*/ 3609 h 102"/>
                                <a:gd name="T20" fmla="+- 0 5054 5042"/>
                                <a:gd name="T21" fmla="*/ T20 w 99"/>
                                <a:gd name="T22" fmla="+- 0 3609 3596"/>
                                <a:gd name="T23" fmla="*/ 3609 h 102"/>
                                <a:gd name="T24" fmla="+- 0 5079 5042"/>
                                <a:gd name="T25" fmla="*/ T24 w 99"/>
                                <a:gd name="T26" fmla="+- 0 3677 3596"/>
                                <a:gd name="T27" fmla="*/ 367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37" y="81"/>
                                  </a:moveTo>
                                  <a:lnTo>
                                    <a:pt x="50" y="8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3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72"/>
                          <wps:cNvSpPr>
                            <a:spLocks/>
                          </wps:cNvSpPr>
                          <wps:spPr bwMode="auto">
                            <a:xfrm>
                              <a:off x="5042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087 5042"/>
                                <a:gd name="T1" fmla="*/ T0 w 99"/>
                                <a:gd name="T2" fmla="+- 0 3698 3596"/>
                                <a:gd name="T3" fmla="*/ 3698 h 102"/>
                                <a:gd name="T4" fmla="+- 0 5095 5042"/>
                                <a:gd name="T5" fmla="*/ T4 w 99"/>
                                <a:gd name="T6" fmla="+- 0 3698 3596"/>
                                <a:gd name="T7" fmla="*/ 3698 h 102"/>
                                <a:gd name="T8" fmla="+- 0 5128 5042"/>
                                <a:gd name="T9" fmla="*/ T8 w 99"/>
                                <a:gd name="T10" fmla="+- 0 3609 3596"/>
                                <a:gd name="T11" fmla="*/ 3609 h 102"/>
                                <a:gd name="T12" fmla="+- 0 5117 5042"/>
                                <a:gd name="T13" fmla="*/ T12 w 99"/>
                                <a:gd name="T14" fmla="+- 0 3609 3596"/>
                                <a:gd name="T15" fmla="*/ 3609 h 102"/>
                                <a:gd name="T16" fmla="+- 0 5092 5042"/>
                                <a:gd name="T17" fmla="*/ T16 w 99"/>
                                <a:gd name="T18" fmla="+- 0 3677 3596"/>
                                <a:gd name="T19" fmla="*/ 3677 h 102"/>
                                <a:gd name="T20" fmla="+- 0 5079 5042"/>
                                <a:gd name="T21" fmla="*/ T20 w 99"/>
                                <a:gd name="T22" fmla="+- 0 3677 3596"/>
                                <a:gd name="T23" fmla="*/ 3677 h 102"/>
                                <a:gd name="T24" fmla="+- 0 5087 5042"/>
                                <a:gd name="T25" fmla="*/ T24 w 99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45" y="102"/>
                                  </a:moveTo>
                                  <a:lnTo>
                                    <a:pt x="53" y="102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571"/>
                          <wps:cNvSpPr>
                            <a:spLocks/>
                          </wps:cNvSpPr>
                          <wps:spPr bwMode="auto">
                            <a:xfrm>
                              <a:off x="5042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99"/>
                                <a:gd name="T2" fmla="+- 0 3698 3596"/>
                                <a:gd name="T3" fmla="*/ 3698 h 102"/>
                                <a:gd name="T4" fmla="+- 0 5053 5042"/>
                                <a:gd name="T5" fmla="*/ T4 w 99"/>
                                <a:gd name="T6" fmla="+- 0 3698 3596"/>
                                <a:gd name="T7" fmla="*/ 3698 h 102"/>
                                <a:gd name="T8" fmla="+- 0 5053 5042"/>
                                <a:gd name="T9" fmla="*/ T8 w 99"/>
                                <a:gd name="T10" fmla="+- 0 3609 3596"/>
                                <a:gd name="T11" fmla="*/ 3609 h 102"/>
                                <a:gd name="T12" fmla="+- 0 5042 5042"/>
                                <a:gd name="T13" fmla="*/ T12 w 99"/>
                                <a:gd name="T14" fmla="+- 0 3609 3596"/>
                                <a:gd name="T15" fmla="*/ 3609 h 102"/>
                                <a:gd name="T16" fmla="+- 0 5042 5042"/>
                                <a:gd name="T17" fmla="*/ T16 w 99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66"/>
                        <wpg:cNvGrpSpPr>
                          <a:grpSpLocks/>
                        </wpg:cNvGrpSpPr>
                        <wpg:grpSpPr bwMode="auto">
                          <a:xfrm>
                            <a:off x="5156" y="3596"/>
                            <a:ext cx="81" cy="102"/>
                            <a:chOff x="5156" y="3596"/>
                            <a:chExt cx="81" cy="102"/>
                          </a:xfrm>
                        </wpg:grpSpPr>
                        <wps:wsp>
                          <wps:cNvPr id="452" name="Freeform 569"/>
                          <wps:cNvSpPr>
                            <a:spLocks/>
                          </wps:cNvSpPr>
                          <wps:spPr bwMode="auto">
                            <a:xfrm>
                              <a:off x="5156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5224 5156"/>
                                <a:gd name="T1" fmla="*/ T0 w 81"/>
                                <a:gd name="T2" fmla="+- 0 3698 3596"/>
                                <a:gd name="T3" fmla="*/ 3698 h 102"/>
                                <a:gd name="T4" fmla="+- 0 5237 5156"/>
                                <a:gd name="T5" fmla="*/ T4 w 81"/>
                                <a:gd name="T6" fmla="+- 0 3698 3596"/>
                                <a:gd name="T7" fmla="*/ 3698 h 102"/>
                                <a:gd name="T8" fmla="+- 0 5204 5156"/>
                                <a:gd name="T9" fmla="*/ T8 w 81"/>
                                <a:gd name="T10" fmla="+- 0 3596 3596"/>
                                <a:gd name="T11" fmla="*/ 3596 h 102"/>
                                <a:gd name="T12" fmla="+- 0 5189 5156"/>
                                <a:gd name="T13" fmla="*/ T12 w 81"/>
                                <a:gd name="T14" fmla="+- 0 3596 3596"/>
                                <a:gd name="T15" fmla="*/ 3596 h 102"/>
                                <a:gd name="T16" fmla="+- 0 5185 5156"/>
                                <a:gd name="T17" fmla="*/ T16 w 81"/>
                                <a:gd name="T18" fmla="+- 0 3609 3596"/>
                                <a:gd name="T19" fmla="*/ 3609 h 102"/>
                                <a:gd name="T20" fmla="+- 0 5195 5156"/>
                                <a:gd name="T21" fmla="*/ T20 w 81"/>
                                <a:gd name="T22" fmla="+- 0 3609 3596"/>
                                <a:gd name="T23" fmla="*/ 3609 h 102"/>
                                <a:gd name="T24" fmla="+- 0 5211 5156"/>
                                <a:gd name="T25" fmla="*/ T24 w 81"/>
                                <a:gd name="T26" fmla="+- 0 3658 3596"/>
                                <a:gd name="T27" fmla="*/ 3658 h 102"/>
                                <a:gd name="T28" fmla="+- 0 5169 5156"/>
                                <a:gd name="T29" fmla="*/ T28 w 81"/>
                                <a:gd name="T30" fmla="+- 0 3658 3596"/>
                                <a:gd name="T31" fmla="*/ 3658 h 102"/>
                                <a:gd name="T32" fmla="+- 0 5166 5156"/>
                                <a:gd name="T33" fmla="*/ T32 w 81"/>
                                <a:gd name="T34" fmla="+- 0 3668 3596"/>
                                <a:gd name="T35" fmla="*/ 3668 h 102"/>
                                <a:gd name="T36" fmla="+- 0 5214 5156"/>
                                <a:gd name="T37" fmla="*/ T36 w 81"/>
                                <a:gd name="T38" fmla="+- 0 3668 3596"/>
                                <a:gd name="T39" fmla="*/ 3668 h 102"/>
                                <a:gd name="T40" fmla="+- 0 5224 5156"/>
                                <a:gd name="T41" fmla="*/ T40 w 81"/>
                                <a:gd name="T42" fmla="+- 0 3698 3596"/>
                                <a:gd name="T43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68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568"/>
                          <wps:cNvSpPr>
                            <a:spLocks/>
                          </wps:cNvSpPr>
                          <wps:spPr bwMode="auto">
                            <a:xfrm>
                              <a:off x="5156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5169 5156"/>
                                <a:gd name="T1" fmla="*/ T0 w 81"/>
                                <a:gd name="T2" fmla="+- 0 3658 3596"/>
                                <a:gd name="T3" fmla="*/ 3658 h 102"/>
                                <a:gd name="T4" fmla="+- 0 5180 5156"/>
                                <a:gd name="T5" fmla="*/ T4 w 81"/>
                                <a:gd name="T6" fmla="+- 0 3658 3596"/>
                                <a:gd name="T7" fmla="*/ 3658 h 102"/>
                                <a:gd name="T8" fmla="+- 0 5195 5156"/>
                                <a:gd name="T9" fmla="*/ T8 w 81"/>
                                <a:gd name="T10" fmla="+- 0 3609 3596"/>
                                <a:gd name="T11" fmla="*/ 3609 h 102"/>
                                <a:gd name="T12" fmla="+- 0 5185 5156"/>
                                <a:gd name="T13" fmla="*/ T12 w 81"/>
                                <a:gd name="T14" fmla="+- 0 3609 3596"/>
                                <a:gd name="T15" fmla="*/ 3609 h 102"/>
                                <a:gd name="T16" fmla="+- 0 5169 5156"/>
                                <a:gd name="T17" fmla="*/ T16 w 81"/>
                                <a:gd name="T18" fmla="+- 0 3658 3596"/>
                                <a:gd name="T19" fmla="*/ 365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13" y="62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567"/>
                          <wps:cNvSpPr>
                            <a:spLocks/>
                          </wps:cNvSpPr>
                          <wps:spPr bwMode="auto">
                            <a:xfrm>
                              <a:off x="5156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5156 5156"/>
                                <a:gd name="T1" fmla="*/ T0 w 81"/>
                                <a:gd name="T2" fmla="+- 0 3698 3596"/>
                                <a:gd name="T3" fmla="*/ 3698 h 102"/>
                                <a:gd name="T4" fmla="+- 0 5167 5156"/>
                                <a:gd name="T5" fmla="*/ T4 w 81"/>
                                <a:gd name="T6" fmla="+- 0 3698 3596"/>
                                <a:gd name="T7" fmla="*/ 3698 h 102"/>
                                <a:gd name="T8" fmla="+- 0 5176 5156"/>
                                <a:gd name="T9" fmla="*/ T8 w 81"/>
                                <a:gd name="T10" fmla="+- 0 3668 3596"/>
                                <a:gd name="T11" fmla="*/ 3668 h 102"/>
                                <a:gd name="T12" fmla="+- 0 5166 5156"/>
                                <a:gd name="T13" fmla="*/ T12 w 81"/>
                                <a:gd name="T14" fmla="+- 0 3668 3596"/>
                                <a:gd name="T15" fmla="*/ 3668 h 102"/>
                                <a:gd name="T16" fmla="+- 0 5156 5156"/>
                                <a:gd name="T17" fmla="*/ T16 w 81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64"/>
                        <wpg:cNvGrpSpPr>
                          <a:grpSpLocks/>
                        </wpg:cNvGrpSpPr>
                        <wpg:grpSpPr bwMode="auto">
                          <a:xfrm>
                            <a:off x="5260" y="3596"/>
                            <a:ext cx="2" cy="102"/>
                            <a:chOff x="5260" y="3596"/>
                            <a:chExt cx="2" cy="102"/>
                          </a:xfrm>
                        </wpg:grpSpPr>
                        <wps:wsp>
                          <wps:cNvPr id="456" name="Freeform 565"/>
                          <wps:cNvSpPr>
                            <a:spLocks/>
                          </wps:cNvSpPr>
                          <wps:spPr bwMode="auto">
                            <a:xfrm>
                              <a:off x="5260" y="3596"/>
                              <a:ext cx="2" cy="102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3596 h 102"/>
                                <a:gd name="T2" fmla="+- 0 3698 3596"/>
                                <a:gd name="T3" fmla="*/ 369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62"/>
                        <wpg:cNvGrpSpPr>
                          <a:grpSpLocks/>
                        </wpg:cNvGrpSpPr>
                        <wpg:grpSpPr bwMode="auto">
                          <a:xfrm>
                            <a:off x="5295" y="3596"/>
                            <a:ext cx="61" cy="102"/>
                            <a:chOff x="5295" y="3596"/>
                            <a:chExt cx="61" cy="102"/>
                          </a:xfrm>
                        </wpg:grpSpPr>
                        <wps:wsp>
                          <wps:cNvPr id="458" name="Freeform 563"/>
                          <wps:cNvSpPr>
                            <a:spLocks/>
                          </wps:cNvSpPr>
                          <wps:spPr bwMode="auto">
                            <a:xfrm>
                              <a:off x="5295" y="3596"/>
                              <a:ext cx="61" cy="102"/>
                            </a:xfrm>
                            <a:custGeom>
                              <a:avLst/>
                              <a:gdLst>
                                <a:gd name="T0" fmla="+- 0 5295 5295"/>
                                <a:gd name="T1" fmla="*/ T0 w 61"/>
                                <a:gd name="T2" fmla="+- 0 3698 3596"/>
                                <a:gd name="T3" fmla="*/ 3698 h 102"/>
                                <a:gd name="T4" fmla="+- 0 5355 5295"/>
                                <a:gd name="T5" fmla="*/ T4 w 61"/>
                                <a:gd name="T6" fmla="+- 0 3698 3596"/>
                                <a:gd name="T7" fmla="*/ 3698 h 102"/>
                                <a:gd name="T8" fmla="+- 0 5355 5295"/>
                                <a:gd name="T9" fmla="*/ T8 w 61"/>
                                <a:gd name="T10" fmla="+- 0 3686 3596"/>
                                <a:gd name="T11" fmla="*/ 3686 h 102"/>
                                <a:gd name="T12" fmla="+- 0 5308 5295"/>
                                <a:gd name="T13" fmla="*/ T12 w 61"/>
                                <a:gd name="T14" fmla="+- 0 3686 3596"/>
                                <a:gd name="T15" fmla="*/ 3686 h 102"/>
                                <a:gd name="T16" fmla="+- 0 5308 5295"/>
                                <a:gd name="T17" fmla="*/ T16 w 61"/>
                                <a:gd name="T18" fmla="+- 0 3596 3596"/>
                                <a:gd name="T19" fmla="*/ 3596 h 102"/>
                                <a:gd name="T20" fmla="+- 0 5295 5295"/>
                                <a:gd name="T21" fmla="*/ T20 w 61"/>
                                <a:gd name="T22" fmla="+- 0 3596 3596"/>
                                <a:gd name="T23" fmla="*/ 3596 h 102"/>
                                <a:gd name="T24" fmla="+- 0 5295 5295"/>
                                <a:gd name="T25" fmla="*/ T24 w 61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59"/>
                        <wpg:cNvGrpSpPr>
                          <a:grpSpLocks/>
                        </wpg:cNvGrpSpPr>
                        <wpg:grpSpPr bwMode="auto">
                          <a:xfrm>
                            <a:off x="5700" y="3596"/>
                            <a:ext cx="70" cy="102"/>
                            <a:chOff x="5700" y="3596"/>
                            <a:chExt cx="70" cy="102"/>
                          </a:xfrm>
                        </wpg:grpSpPr>
                        <wps:wsp>
                          <wps:cNvPr id="460" name="Freeform 561"/>
                          <wps:cNvSpPr>
                            <a:spLocks/>
                          </wps:cNvSpPr>
                          <wps:spPr bwMode="auto">
                            <a:xfrm>
                              <a:off x="5700" y="3596"/>
                              <a:ext cx="70" cy="10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70"/>
                                <a:gd name="T2" fmla="+- 0 3698 3596"/>
                                <a:gd name="T3" fmla="*/ 3698 h 102"/>
                                <a:gd name="T4" fmla="+- 0 5713 5700"/>
                                <a:gd name="T5" fmla="*/ T4 w 70"/>
                                <a:gd name="T6" fmla="+- 0 3698 3596"/>
                                <a:gd name="T7" fmla="*/ 3698 h 102"/>
                                <a:gd name="T8" fmla="+- 0 5713 5700"/>
                                <a:gd name="T9" fmla="*/ T8 w 70"/>
                                <a:gd name="T10" fmla="+- 0 3656 3596"/>
                                <a:gd name="T11" fmla="*/ 3656 h 102"/>
                                <a:gd name="T12" fmla="+- 0 5745 5700"/>
                                <a:gd name="T13" fmla="*/ T12 w 70"/>
                                <a:gd name="T14" fmla="+- 0 3656 3596"/>
                                <a:gd name="T15" fmla="*/ 3656 h 102"/>
                                <a:gd name="T16" fmla="+- 0 5753 5700"/>
                                <a:gd name="T17" fmla="*/ T16 w 70"/>
                                <a:gd name="T18" fmla="+- 0 3655 3596"/>
                                <a:gd name="T19" fmla="*/ 3655 h 102"/>
                                <a:gd name="T20" fmla="+- 0 5760 5700"/>
                                <a:gd name="T21" fmla="*/ T20 w 70"/>
                                <a:gd name="T22" fmla="+- 0 3648 3596"/>
                                <a:gd name="T23" fmla="*/ 3648 h 102"/>
                                <a:gd name="T24" fmla="+- 0 5766 5700"/>
                                <a:gd name="T25" fmla="*/ T24 w 70"/>
                                <a:gd name="T26" fmla="+- 0 3642 3596"/>
                                <a:gd name="T27" fmla="*/ 3642 h 102"/>
                                <a:gd name="T28" fmla="+- 0 5769 5700"/>
                                <a:gd name="T29" fmla="*/ T28 w 70"/>
                                <a:gd name="T30" fmla="+- 0 3634 3596"/>
                                <a:gd name="T31" fmla="*/ 3634 h 102"/>
                                <a:gd name="T32" fmla="+- 0 5769 5700"/>
                                <a:gd name="T33" fmla="*/ T32 w 70"/>
                                <a:gd name="T34" fmla="+- 0 3618 3596"/>
                                <a:gd name="T35" fmla="*/ 3618 h 102"/>
                                <a:gd name="T36" fmla="+- 0 5765 5700"/>
                                <a:gd name="T37" fmla="*/ T36 w 70"/>
                                <a:gd name="T38" fmla="+- 0 3608 3596"/>
                                <a:gd name="T39" fmla="*/ 3608 h 102"/>
                                <a:gd name="T40" fmla="+- 0 5759 5700"/>
                                <a:gd name="T41" fmla="*/ T40 w 70"/>
                                <a:gd name="T42" fmla="+- 0 3603 3596"/>
                                <a:gd name="T43" fmla="*/ 3603 h 102"/>
                                <a:gd name="T44" fmla="+- 0 5752 5700"/>
                                <a:gd name="T45" fmla="*/ T44 w 70"/>
                                <a:gd name="T46" fmla="+- 0 3597 3596"/>
                                <a:gd name="T47" fmla="*/ 3597 h 102"/>
                                <a:gd name="T48" fmla="+- 0 5743 5700"/>
                                <a:gd name="T49" fmla="*/ T48 w 70"/>
                                <a:gd name="T50" fmla="+- 0 3596 3596"/>
                                <a:gd name="T51" fmla="*/ 3596 h 102"/>
                                <a:gd name="T52" fmla="+- 0 5700 5700"/>
                                <a:gd name="T53" fmla="*/ T52 w 70"/>
                                <a:gd name="T54" fmla="+- 0 3596 3596"/>
                                <a:gd name="T55" fmla="*/ 3596 h 102"/>
                                <a:gd name="T56" fmla="+- 0 5700 5700"/>
                                <a:gd name="T57" fmla="*/ T56 w 70"/>
                                <a:gd name="T58" fmla="+- 0 3606 3596"/>
                                <a:gd name="T59" fmla="*/ 3606 h 102"/>
                                <a:gd name="T60" fmla="+- 0 5740 5700"/>
                                <a:gd name="T61" fmla="*/ T60 w 70"/>
                                <a:gd name="T62" fmla="+- 0 3606 3596"/>
                                <a:gd name="T63" fmla="*/ 3606 h 102"/>
                                <a:gd name="T64" fmla="+- 0 5745 5700"/>
                                <a:gd name="T65" fmla="*/ T64 w 70"/>
                                <a:gd name="T66" fmla="+- 0 3607 3596"/>
                                <a:gd name="T67" fmla="*/ 3607 h 102"/>
                                <a:gd name="T68" fmla="+- 0 5754 5700"/>
                                <a:gd name="T69" fmla="*/ T68 w 70"/>
                                <a:gd name="T70" fmla="+- 0 3614 3596"/>
                                <a:gd name="T71" fmla="*/ 3614 h 102"/>
                                <a:gd name="T72" fmla="+- 0 5756 5700"/>
                                <a:gd name="T73" fmla="*/ T72 w 70"/>
                                <a:gd name="T74" fmla="+- 0 3620 3596"/>
                                <a:gd name="T75" fmla="*/ 3620 h 102"/>
                                <a:gd name="T76" fmla="+- 0 5756 5700"/>
                                <a:gd name="T77" fmla="*/ T76 w 70"/>
                                <a:gd name="T78" fmla="+- 0 3632 3596"/>
                                <a:gd name="T79" fmla="*/ 3632 h 102"/>
                                <a:gd name="T80" fmla="+- 0 5700 5700"/>
                                <a:gd name="T81" fmla="*/ T80 w 70"/>
                                <a:gd name="T82" fmla="+- 0 3646 3596"/>
                                <a:gd name="T83" fmla="*/ 3646 h 102"/>
                                <a:gd name="T84" fmla="+- 0 5700 5700"/>
                                <a:gd name="T85" fmla="*/ T84 w 70"/>
                                <a:gd name="T86" fmla="+- 0 3698 3596"/>
                                <a:gd name="T8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0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560"/>
                          <wps:cNvSpPr>
                            <a:spLocks/>
                          </wps:cNvSpPr>
                          <wps:spPr bwMode="auto">
                            <a:xfrm>
                              <a:off x="5700" y="3596"/>
                              <a:ext cx="70" cy="102"/>
                            </a:xfrm>
                            <a:custGeom>
                              <a:avLst/>
                              <a:gdLst>
                                <a:gd name="T0" fmla="+- 0 5700 5700"/>
                                <a:gd name="T1" fmla="*/ T0 w 70"/>
                                <a:gd name="T2" fmla="+- 0 3646 3596"/>
                                <a:gd name="T3" fmla="*/ 3646 h 102"/>
                                <a:gd name="T4" fmla="+- 0 5713 5700"/>
                                <a:gd name="T5" fmla="*/ T4 w 70"/>
                                <a:gd name="T6" fmla="+- 0 3646 3596"/>
                                <a:gd name="T7" fmla="*/ 3646 h 102"/>
                                <a:gd name="T8" fmla="+- 0 5713 5700"/>
                                <a:gd name="T9" fmla="*/ T8 w 70"/>
                                <a:gd name="T10" fmla="+- 0 3606 3596"/>
                                <a:gd name="T11" fmla="*/ 3606 h 102"/>
                                <a:gd name="T12" fmla="+- 0 5700 5700"/>
                                <a:gd name="T13" fmla="*/ T12 w 70"/>
                                <a:gd name="T14" fmla="+- 0 3606 3596"/>
                                <a:gd name="T15" fmla="*/ 3606 h 102"/>
                                <a:gd name="T16" fmla="+- 0 5700 5700"/>
                                <a:gd name="T17" fmla="*/ T16 w 70"/>
                                <a:gd name="T18" fmla="+- 0 3646 3596"/>
                                <a:gd name="T19" fmla="*/ 364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02">
                                  <a:moveTo>
                                    <a:pt x="0" y="5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57"/>
                        <wpg:cNvGrpSpPr>
                          <a:grpSpLocks/>
                        </wpg:cNvGrpSpPr>
                        <wpg:grpSpPr bwMode="auto">
                          <a:xfrm>
                            <a:off x="5789" y="3596"/>
                            <a:ext cx="66" cy="102"/>
                            <a:chOff x="5789" y="3596"/>
                            <a:chExt cx="66" cy="102"/>
                          </a:xfrm>
                        </wpg:grpSpPr>
                        <wps:wsp>
                          <wps:cNvPr id="463" name="Freeform 558"/>
                          <wps:cNvSpPr>
                            <a:spLocks/>
                          </wps:cNvSpPr>
                          <wps:spPr bwMode="auto">
                            <a:xfrm>
                              <a:off x="5789" y="3596"/>
                              <a:ext cx="66" cy="102"/>
                            </a:xfrm>
                            <a:custGeom>
                              <a:avLst/>
                              <a:gdLst>
                                <a:gd name="T0" fmla="+- 0 5789 5789"/>
                                <a:gd name="T1" fmla="*/ T0 w 66"/>
                                <a:gd name="T2" fmla="+- 0 3698 3596"/>
                                <a:gd name="T3" fmla="*/ 3698 h 102"/>
                                <a:gd name="T4" fmla="+- 0 5855 5789"/>
                                <a:gd name="T5" fmla="*/ T4 w 66"/>
                                <a:gd name="T6" fmla="+- 0 3698 3596"/>
                                <a:gd name="T7" fmla="*/ 3698 h 102"/>
                                <a:gd name="T8" fmla="+- 0 5855 5789"/>
                                <a:gd name="T9" fmla="*/ T8 w 66"/>
                                <a:gd name="T10" fmla="+- 0 3687 3596"/>
                                <a:gd name="T11" fmla="*/ 3687 h 102"/>
                                <a:gd name="T12" fmla="+- 0 5802 5789"/>
                                <a:gd name="T13" fmla="*/ T12 w 66"/>
                                <a:gd name="T14" fmla="+- 0 3687 3596"/>
                                <a:gd name="T15" fmla="*/ 3687 h 102"/>
                                <a:gd name="T16" fmla="+- 0 5802 5789"/>
                                <a:gd name="T17" fmla="*/ T16 w 66"/>
                                <a:gd name="T18" fmla="+- 0 3649 3596"/>
                                <a:gd name="T19" fmla="*/ 3649 h 102"/>
                                <a:gd name="T20" fmla="+- 0 5843 5789"/>
                                <a:gd name="T21" fmla="*/ T20 w 66"/>
                                <a:gd name="T22" fmla="+- 0 3649 3596"/>
                                <a:gd name="T23" fmla="*/ 3649 h 102"/>
                                <a:gd name="T24" fmla="+- 0 5843 5789"/>
                                <a:gd name="T25" fmla="*/ T24 w 66"/>
                                <a:gd name="T26" fmla="+- 0 3639 3596"/>
                                <a:gd name="T27" fmla="*/ 3639 h 102"/>
                                <a:gd name="T28" fmla="+- 0 5802 5789"/>
                                <a:gd name="T29" fmla="*/ T28 w 66"/>
                                <a:gd name="T30" fmla="+- 0 3639 3596"/>
                                <a:gd name="T31" fmla="*/ 3639 h 102"/>
                                <a:gd name="T32" fmla="+- 0 5802 5789"/>
                                <a:gd name="T33" fmla="*/ T32 w 66"/>
                                <a:gd name="T34" fmla="+- 0 3607 3596"/>
                                <a:gd name="T35" fmla="*/ 3607 h 102"/>
                                <a:gd name="T36" fmla="+- 0 5853 5789"/>
                                <a:gd name="T37" fmla="*/ T36 w 66"/>
                                <a:gd name="T38" fmla="+- 0 3607 3596"/>
                                <a:gd name="T39" fmla="*/ 3607 h 102"/>
                                <a:gd name="T40" fmla="+- 0 5853 5789"/>
                                <a:gd name="T41" fmla="*/ T40 w 66"/>
                                <a:gd name="T42" fmla="+- 0 3596 3596"/>
                                <a:gd name="T43" fmla="*/ 3596 h 102"/>
                                <a:gd name="T44" fmla="+- 0 5789 5789"/>
                                <a:gd name="T45" fmla="*/ T44 w 66"/>
                                <a:gd name="T46" fmla="+- 0 3596 3596"/>
                                <a:gd name="T47" fmla="*/ 3596 h 102"/>
                                <a:gd name="T48" fmla="+- 0 5789 5789"/>
                                <a:gd name="T49" fmla="*/ T48 w 66"/>
                                <a:gd name="T50" fmla="+- 0 3698 3596"/>
                                <a:gd name="T51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0" y="102"/>
                                  </a:moveTo>
                                  <a:lnTo>
                                    <a:pt x="66" y="102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53"/>
                        <wpg:cNvGrpSpPr>
                          <a:grpSpLocks/>
                        </wpg:cNvGrpSpPr>
                        <wpg:grpSpPr bwMode="auto">
                          <a:xfrm>
                            <a:off x="5874" y="3596"/>
                            <a:ext cx="74" cy="102"/>
                            <a:chOff x="5874" y="3596"/>
                            <a:chExt cx="74" cy="102"/>
                          </a:xfrm>
                        </wpg:grpSpPr>
                        <wps:wsp>
                          <wps:cNvPr id="465" name="Freeform 556"/>
                          <wps:cNvSpPr>
                            <a:spLocks/>
                          </wps:cNvSpPr>
                          <wps:spPr bwMode="auto">
                            <a:xfrm>
                              <a:off x="5874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5934 5874"/>
                                <a:gd name="T1" fmla="*/ T0 w 74"/>
                                <a:gd name="T2" fmla="+- 0 3698 3596"/>
                                <a:gd name="T3" fmla="*/ 3698 h 102"/>
                                <a:gd name="T4" fmla="+- 0 5948 5874"/>
                                <a:gd name="T5" fmla="*/ T4 w 74"/>
                                <a:gd name="T6" fmla="+- 0 3698 3596"/>
                                <a:gd name="T7" fmla="*/ 3698 h 102"/>
                                <a:gd name="T8" fmla="+- 0 5927 5874"/>
                                <a:gd name="T9" fmla="*/ T8 w 74"/>
                                <a:gd name="T10" fmla="+- 0 3650 3596"/>
                                <a:gd name="T11" fmla="*/ 3650 h 102"/>
                                <a:gd name="T12" fmla="+- 0 5939 5874"/>
                                <a:gd name="T13" fmla="*/ T12 w 74"/>
                                <a:gd name="T14" fmla="+- 0 3647 3596"/>
                                <a:gd name="T15" fmla="*/ 3647 h 102"/>
                                <a:gd name="T16" fmla="+- 0 5946 5874"/>
                                <a:gd name="T17" fmla="*/ T16 w 74"/>
                                <a:gd name="T18" fmla="+- 0 3636 3596"/>
                                <a:gd name="T19" fmla="*/ 3636 h 102"/>
                                <a:gd name="T20" fmla="+- 0 5946 5874"/>
                                <a:gd name="T21" fmla="*/ T20 w 74"/>
                                <a:gd name="T22" fmla="+- 0 3616 3596"/>
                                <a:gd name="T23" fmla="*/ 3616 h 102"/>
                                <a:gd name="T24" fmla="+- 0 5942 5874"/>
                                <a:gd name="T25" fmla="*/ T24 w 74"/>
                                <a:gd name="T26" fmla="+- 0 3607 3596"/>
                                <a:gd name="T27" fmla="*/ 3607 h 102"/>
                                <a:gd name="T28" fmla="+- 0 5929 5874"/>
                                <a:gd name="T29" fmla="*/ T28 w 74"/>
                                <a:gd name="T30" fmla="+- 0 3597 3596"/>
                                <a:gd name="T31" fmla="*/ 3597 h 102"/>
                                <a:gd name="T32" fmla="+- 0 5921 5874"/>
                                <a:gd name="T33" fmla="*/ T32 w 74"/>
                                <a:gd name="T34" fmla="+- 0 3596 3596"/>
                                <a:gd name="T35" fmla="*/ 3596 h 102"/>
                                <a:gd name="T36" fmla="+- 0 5874 5874"/>
                                <a:gd name="T37" fmla="*/ T36 w 74"/>
                                <a:gd name="T38" fmla="+- 0 3596 3596"/>
                                <a:gd name="T39" fmla="*/ 3596 h 102"/>
                                <a:gd name="T40" fmla="+- 0 5874 5874"/>
                                <a:gd name="T41" fmla="*/ T40 w 74"/>
                                <a:gd name="T42" fmla="+- 0 3607 3596"/>
                                <a:gd name="T43" fmla="*/ 3607 h 102"/>
                                <a:gd name="T44" fmla="+- 0 5887 5874"/>
                                <a:gd name="T45" fmla="*/ T44 w 74"/>
                                <a:gd name="T46" fmla="+- 0 3607 3596"/>
                                <a:gd name="T47" fmla="*/ 3607 h 102"/>
                                <a:gd name="T48" fmla="+- 0 5922 5874"/>
                                <a:gd name="T49" fmla="*/ T48 w 74"/>
                                <a:gd name="T50" fmla="+- 0 3607 3596"/>
                                <a:gd name="T51" fmla="*/ 3607 h 102"/>
                                <a:gd name="T52" fmla="+- 0 5927 5874"/>
                                <a:gd name="T53" fmla="*/ T52 w 74"/>
                                <a:gd name="T54" fmla="+- 0 3610 3596"/>
                                <a:gd name="T55" fmla="*/ 3610 h 102"/>
                                <a:gd name="T56" fmla="+- 0 5931 5874"/>
                                <a:gd name="T57" fmla="*/ T56 w 74"/>
                                <a:gd name="T58" fmla="+- 0 3613 3596"/>
                                <a:gd name="T59" fmla="*/ 3613 h 102"/>
                                <a:gd name="T60" fmla="+- 0 5934 5874"/>
                                <a:gd name="T61" fmla="*/ T60 w 74"/>
                                <a:gd name="T62" fmla="+- 0 3618 3596"/>
                                <a:gd name="T63" fmla="*/ 3618 h 102"/>
                                <a:gd name="T64" fmla="+- 0 5934 5874"/>
                                <a:gd name="T65" fmla="*/ T64 w 74"/>
                                <a:gd name="T66" fmla="+- 0 3629 3596"/>
                                <a:gd name="T67" fmla="*/ 3629 h 102"/>
                                <a:gd name="T68" fmla="+- 0 5932 5874"/>
                                <a:gd name="T69" fmla="*/ T68 w 74"/>
                                <a:gd name="T70" fmla="+- 0 3634 3596"/>
                                <a:gd name="T71" fmla="*/ 3634 h 102"/>
                                <a:gd name="T72" fmla="+- 0 5928 5874"/>
                                <a:gd name="T73" fmla="*/ T72 w 74"/>
                                <a:gd name="T74" fmla="+- 0 3637 3596"/>
                                <a:gd name="T75" fmla="*/ 3637 h 102"/>
                                <a:gd name="T76" fmla="+- 0 5923 5874"/>
                                <a:gd name="T77" fmla="*/ T76 w 74"/>
                                <a:gd name="T78" fmla="+- 0 3643 3596"/>
                                <a:gd name="T79" fmla="*/ 3643 h 102"/>
                                <a:gd name="T80" fmla="+- 0 5918 5874"/>
                                <a:gd name="T81" fmla="*/ T80 w 74"/>
                                <a:gd name="T82" fmla="+- 0 3643 3596"/>
                                <a:gd name="T83" fmla="*/ 3643 h 102"/>
                                <a:gd name="T84" fmla="+- 0 5874 5874"/>
                                <a:gd name="T85" fmla="*/ T84 w 74"/>
                                <a:gd name="T86" fmla="+- 0 3643 3596"/>
                                <a:gd name="T87" fmla="*/ 3643 h 102"/>
                                <a:gd name="T88" fmla="+- 0 5874 5874"/>
                                <a:gd name="T89" fmla="*/ T88 w 74"/>
                                <a:gd name="T90" fmla="+- 0 3654 3596"/>
                                <a:gd name="T91" fmla="*/ 3654 h 102"/>
                                <a:gd name="T92" fmla="+- 0 5915 5874"/>
                                <a:gd name="T93" fmla="*/ T92 w 74"/>
                                <a:gd name="T94" fmla="+- 0 3654 3596"/>
                                <a:gd name="T95" fmla="*/ 3654 h 102"/>
                                <a:gd name="T96" fmla="+- 0 5934 5874"/>
                                <a:gd name="T97" fmla="*/ T96 w 74"/>
                                <a:gd name="T98" fmla="+- 0 3698 3596"/>
                                <a:gd name="T9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60" y="102"/>
                                  </a:moveTo>
                                  <a:lnTo>
                                    <a:pt x="74" y="10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555"/>
                          <wps:cNvSpPr>
                            <a:spLocks/>
                          </wps:cNvSpPr>
                          <wps:spPr bwMode="auto">
                            <a:xfrm>
                              <a:off x="5874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74"/>
                                <a:gd name="T2" fmla="+- 0 3643 3596"/>
                                <a:gd name="T3" fmla="*/ 3643 h 102"/>
                                <a:gd name="T4" fmla="+- 0 5887 5874"/>
                                <a:gd name="T5" fmla="*/ T4 w 74"/>
                                <a:gd name="T6" fmla="+- 0 3643 3596"/>
                                <a:gd name="T7" fmla="*/ 3643 h 102"/>
                                <a:gd name="T8" fmla="+- 0 5887 5874"/>
                                <a:gd name="T9" fmla="*/ T8 w 74"/>
                                <a:gd name="T10" fmla="+- 0 3607 3596"/>
                                <a:gd name="T11" fmla="*/ 3607 h 102"/>
                                <a:gd name="T12" fmla="+- 0 5874 5874"/>
                                <a:gd name="T13" fmla="*/ T12 w 74"/>
                                <a:gd name="T14" fmla="+- 0 3607 3596"/>
                                <a:gd name="T15" fmla="*/ 3607 h 102"/>
                                <a:gd name="T16" fmla="+- 0 5874 5874"/>
                                <a:gd name="T17" fmla="*/ T16 w 74"/>
                                <a:gd name="T18" fmla="+- 0 3643 3596"/>
                                <a:gd name="T19" fmla="*/ 364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0" y="47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554"/>
                          <wps:cNvSpPr>
                            <a:spLocks/>
                          </wps:cNvSpPr>
                          <wps:spPr bwMode="auto">
                            <a:xfrm>
                              <a:off x="5874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74"/>
                                <a:gd name="T2" fmla="+- 0 3698 3596"/>
                                <a:gd name="T3" fmla="*/ 3698 h 102"/>
                                <a:gd name="T4" fmla="+- 0 5887 5874"/>
                                <a:gd name="T5" fmla="*/ T4 w 74"/>
                                <a:gd name="T6" fmla="+- 0 3698 3596"/>
                                <a:gd name="T7" fmla="*/ 3698 h 102"/>
                                <a:gd name="T8" fmla="+- 0 5887 5874"/>
                                <a:gd name="T9" fmla="*/ T8 w 74"/>
                                <a:gd name="T10" fmla="+- 0 3654 3596"/>
                                <a:gd name="T11" fmla="*/ 3654 h 102"/>
                                <a:gd name="T12" fmla="+- 0 5874 5874"/>
                                <a:gd name="T13" fmla="*/ T12 w 74"/>
                                <a:gd name="T14" fmla="+- 0 3654 3596"/>
                                <a:gd name="T15" fmla="*/ 3654 h 102"/>
                                <a:gd name="T16" fmla="+- 0 5874 5874"/>
                                <a:gd name="T17" fmla="*/ T16 w 74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48"/>
                        <wpg:cNvGrpSpPr>
                          <a:grpSpLocks/>
                        </wpg:cNvGrpSpPr>
                        <wpg:grpSpPr bwMode="auto">
                          <a:xfrm>
                            <a:off x="5969" y="3596"/>
                            <a:ext cx="99" cy="102"/>
                            <a:chOff x="5969" y="3596"/>
                            <a:chExt cx="99" cy="102"/>
                          </a:xfrm>
                        </wpg:grpSpPr>
                        <wps:wsp>
                          <wps:cNvPr id="469" name="Freeform 552"/>
                          <wps:cNvSpPr>
                            <a:spLocks/>
                          </wps:cNvSpPr>
                          <wps:spPr bwMode="auto">
                            <a:xfrm>
                              <a:off x="596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6055 5969"/>
                                <a:gd name="T1" fmla="*/ T0 w 99"/>
                                <a:gd name="T2" fmla="+- 0 3698 3596"/>
                                <a:gd name="T3" fmla="*/ 3698 h 102"/>
                                <a:gd name="T4" fmla="+- 0 6067 5969"/>
                                <a:gd name="T5" fmla="*/ T4 w 99"/>
                                <a:gd name="T6" fmla="+- 0 3698 3596"/>
                                <a:gd name="T7" fmla="*/ 3698 h 102"/>
                                <a:gd name="T8" fmla="+- 0 6067 5969"/>
                                <a:gd name="T9" fmla="*/ T8 w 99"/>
                                <a:gd name="T10" fmla="+- 0 3596 3596"/>
                                <a:gd name="T11" fmla="*/ 3596 h 102"/>
                                <a:gd name="T12" fmla="+- 0 6049 5969"/>
                                <a:gd name="T13" fmla="*/ T12 w 99"/>
                                <a:gd name="T14" fmla="+- 0 3596 3596"/>
                                <a:gd name="T15" fmla="*/ 3596 h 102"/>
                                <a:gd name="T16" fmla="+- 0 6044 5969"/>
                                <a:gd name="T17" fmla="*/ T16 w 99"/>
                                <a:gd name="T18" fmla="+- 0 3609 3596"/>
                                <a:gd name="T19" fmla="*/ 3609 h 102"/>
                                <a:gd name="T20" fmla="+- 0 6055 5969"/>
                                <a:gd name="T21" fmla="*/ T20 w 99"/>
                                <a:gd name="T22" fmla="+- 0 3609 3596"/>
                                <a:gd name="T23" fmla="*/ 3609 h 102"/>
                                <a:gd name="T24" fmla="+- 0 6055 5969"/>
                                <a:gd name="T25" fmla="*/ T24 w 99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86" y="102"/>
                                  </a:moveTo>
                                  <a:lnTo>
                                    <a:pt x="98" y="10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551"/>
                          <wps:cNvSpPr>
                            <a:spLocks/>
                          </wps:cNvSpPr>
                          <wps:spPr bwMode="auto">
                            <a:xfrm>
                              <a:off x="596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6006 5969"/>
                                <a:gd name="T1" fmla="*/ T0 w 99"/>
                                <a:gd name="T2" fmla="+- 0 3677 3596"/>
                                <a:gd name="T3" fmla="*/ 3677 h 102"/>
                                <a:gd name="T4" fmla="+- 0 6019 5969"/>
                                <a:gd name="T5" fmla="*/ T4 w 99"/>
                                <a:gd name="T6" fmla="+- 0 3677 3596"/>
                                <a:gd name="T7" fmla="*/ 3677 h 102"/>
                                <a:gd name="T8" fmla="+- 0 5988 5969"/>
                                <a:gd name="T9" fmla="*/ T8 w 99"/>
                                <a:gd name="T10" fmla="+- 0 3596 3596"/>
                                <a:gd name="T11" fmla="*/ 3596 h 102"/>
                                <a:gd name="T12" fmla="+- 0 5969 5969"/>
                                <a:gd name="T13" fmla="*/ T12 w 99"/>
                                <a:gd name="T14" fmla="+- 0 3596 3596"/>
                                <a:gd name="T15" fmla="*/ 3596 h 102"/>
                                <a:gd name="T16" fmla="+- 0 5969 5969"/>
                                <a:gd name="T17" fmla="*/ T16 w 99"/>
                                <a:gd name="T18" fmla="+- 0 3609 3596"/>
                                <a:gd name="T19" fmla="*/ 3609 h 102"/>
                                <a:gd name="T20" fmla="+- 0 5980 5969"/>
                                <a:gd name="T21" fmla="*/ T20 w 99"/>
                                <a:gd name="T22" fmla="+- 0 3609 3596"/>
                                <a:gd name="T23" fmla="*/ 3609 h 102"/>
                                <a:gd name="T24" fmla="+- 0 6006 5969"/>
                                <a:gd name="T25" fmla="*/ T24 w 99"/>
                                <a:gd name="T26" fmla="+- 0 3677 3596"/>
                                <a:gd name="T27" fmla="*/ 367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37" y="81"/>
                                  </a:moveTo>
                                  <a:lnTo>
                                    <a:pt x="50" y="8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550"/>
                          <wps:cNvSpPr>
                            <a:spLocks/>
                          </wps:cNvSpPr>
                          <wps:spPr bwMode="auto">
                            <a:xfrm>
                              <a:off x="596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6013 5969"/>
                                <a:gd name="T1" fmla="*/ T0 w 99"/>
                                <a:gd name="T2" fmla="+- 0 3698 3596"/>
                                <a:gd name="T3" fmla="*/ 3698 h 102"/>
                                <a:gd name="T4" fmla="+- 0 6022 5969"/>
                                <a:gd name="T5" fmla="*/ T4 w 99"/>
                                <a:gd name="T6" fmla="+- 0 3698 3596"/>
                                <a:gd name="T7" fmla="*/ 3698 h 102"/>
                                <a:gd name="T8" fmla="+- 0 6054 5969"/>
                                <a:gd name="T9" fmla="*/ T8 w 99"/>
                                <a:gd name="T10" fmla="+- 0 3609 3596"/>
                                <a:gd name="T11" fmla="*/ 3609 h 102"/>
                                <a:gd name="T12" fmla="+- 0 6044 5969"/>
                                <a:gd name="T13" fmla="*/ T12 w 99"/>
                                <a:gd name="T14" fmla="+- 0 3609 3596"/>
                                <a:gd name="T15" fmla="*/ 3609 h 102"/>
                                <a:gd name="T16" fmla="+- 0 6019 5969"/>
                                <a:gd name="T17" fmla="*/ T16 w 99"/>
                                <a:gd name="T18" fmla="+- 0 3677 3596"/>
                                <a:gd name="T19" fmla="*/ 3677 h 102"/>
                                <a:gd name="T20" fmla="+- 0 6006 5969"/>
                                <a:gd name="T21" fmla="*/ T20 w 99"/>
                                <a:gd name="T22" fmla="+- 0 3677 3596"/>
                                <a:gd name="T23" fmla="*/ 3677 h 102"/>
                                <a:gd name="T24" fmla="+- 0 6013 5969"/>
                                <a:gd name="T25" fmla="*/ T24 w 99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44" y="102"/>
                                  </a:moveTo>
                                  <a:lnTo>
                                    <a:pt x="53" y="10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549"/>
                          <wps:cNvSpPr>
                            <a:spLocks/>
                          </wps:cNvSpPr>
                          <wps:spPr bwMode="auto">
                            <a:xfrm>
                              <a:off x="596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99"/>
                                <a:gd name="T2" fmla="+- 0 3698 3596"/>
                                <a:gd name="T3" fmla="*/ 3698 h 102"/>
                                <a:gd name="T4" fmla="+- 0 5979 5969"/>
                                <a:gd name="T5" fmla="*/ T4 w 99"/>
                                <a:gd name="T6" fmla="+- 0 3698 3596"/>
                                <a:gd name="T7" fmla="*/ 3698 h 102"/>
                                <a:gd name="T8" fmla="+- 0 5979 5969"/>
                                <a:gd name="T9" fmla="*/ T8 w 99"/>
                                <a:gd name="T10" fmla="+- 0 3609 3596"/>
                                <a:gd name="T11" fmla="*/ 3609 h 102"/>
                                <a:gd name="T12" fmla="+- 0 5969 5969"/>
                                <a:gd name="T13" fmla="*/ T12 w 99"/>
                                <a:gd name="T14" fmla="+- 0 3609 3596"/>
                                <a:gd name="T15" fmla="*/ 3609 h 102"/>
                                <a:gd name="T16" fmla="+- 0 5969 5969"/>
                                <a:gd name="T17" fmla="*/ T16 w 99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102"/>
                                  </a:moveTo>
                                  <a:lnTo>
                                    <a:pt x="10" y="10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46"/>
                        <wpg:cNvGrpSpPr>
                          <a:grpSpLocks/>
                        </wpg:cNvGrpSpPr>
                        <wpg:grpSpPr bwMode="auto">
                          <a:xfrm>
                            <a:off x="6101" y="3596"/>
                            <a:ext cx="2" cy="102"/>
                            <a:chOff x="6101" y="3596"/>
                            <a:chExt cx="2" cy="102"/>
                          </a:xfrm>
                        </wpg:grpSpPr>
                        <wps:wsp>
                          <wps:cNvPr id="474" name="Freeform 547"/>
                          <wps:cNvSpPr>
                            <a:spLocks/>
                          </wps:cNvSpPr>
                          <wps:spPr bwMode="auto">
                            <a:xfrm>
                              <a:off x="6101" y="3596"/>
                              <a:ext cx="2" cy="102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3596 h 102"/>
                                <a:gd name="T2" fmla="+- 0 3698 3596"/>
                                <a:gd name="T3" fmla="*/ 369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938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43"/>
                        <wpg:cNvGrpSpPr>
                          <a:grpSpLocks/>
                        </wpg:cNvGrpSpPr>
                        <wpg:grpSpPr bwMode="auto">
                          <a:xfrm>
                            <a:off x="6125" y="3596"/>
                            <a:ext cx="71" cy="102"/>
                            <a:chOff x="6125" y="3596"/>
                            <a:chExt cx="71" cy="102"/>
                          </a:xfrm>
                        </wpg:grpSpPr>
                        <wps:wsp>
                          <wps:cNvPr id="476" name="Freeform 545"/>
                          <wps:cNvSpPr>
                            <a:spLocks/>
                          </wps:cNvSpPr>
                          <wps:spPr bwMode="auto">
                            <a:xfrm>
                              <a:off x="6125" y="359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6125 6125"/>
                                <a:gd name="T1" fmla="*/ T0 w 71"/>
                                <a:gd name="T2" fmla="+- 0 3607 3596"/>
                                <a:gd name="T3" fmla="*/ 3607 h 102"/>
                                <a:gd name="T4" fmla="+- 0 6195 6125"/>
                                <a:gd name="T5" fmla="*/ T4 w 71"/>
                                <a:gd name="T6" fmla="+- 0 3607 3596"/>
                                <a:gd name="T7" fmla="*/ 3607 h 102"/>
                                <a:gd name="T8" fmla="+- 0 6195 6125"/>
                                <a:gd name="T9" fmla="*/ T8 w 71"/>
                                <a:gd name="T10" fmla="+- 0 3596 3596"/>
                                <a:gd name="T11" fmla="*/ 3596 h 102"/>
                                <a:gd name="T12" fmla="+- 0 6125 6125"/>
                                <a:gd name="T13" fmla="*/ T12 w 71"/>
                                <a:gd name="T14" fmla="+- 0 3596 3596"/>
                                <a:gd name="T15" fmla="*/ 3596 h 102"/>
                                <a:gd name="T16" fmla="+- 0 6125 6125"/>
                                <a:gd name="T17" fmla="*/ T16 w 71"/>
                                <a:gd name="T18" fmla="+- 0 3607 3596"/>
                                <a:gd name="T19" fmla="*/ 360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44"/>
                          <wps:cNvSpPr>
                            <a:spLocks/>
                          </wps:cNvSpPr>
                          <wps:spPr bwMode="auto">
                            <a:xfrm>
                              <a:off x="6125" y="3596"/>
                              <a:ext cx="71" cy="102"/>
                            </a:xfrm>
                            <a:custGeom>
                              <a:avLst/>
                              <a:gdLst>
                                <a:gd name="T0" fmla="+- 0 6154 6125"/>
                                <a:gd name="T1" fmla="*/ T0 w 71"/>
                                <a:gd name="T2" fmla="+- 0 3698 3596"/>
                                <a:gd name="T3" fmla="*/ 3698 h 102"/>
                                <a:gd name="T4" fmla="+- 0 6166 6125"/>
                                <a:gd name="T5" fmla="*/ T4 w 71"/>
                                <a:gd name="T6" fmla="+- 0 3698 3596"/>
                                <a:gd name="T7" fmla="*/ 3698 h 102"/>
                                <a:gd name="T8" fmla="+- 0 6166 6125"/>
                                <a:gd name="T9" fmla="*/ T8 w 71"/>
                                <a:gd name="T10" fmla="+- 0 3607 3596"/>
                                <a:gd name="T11" fmla="*/ 3607 h 102"/>
                                <a:gd name="T12" fmla="+- 0 6154 6125"/>
                                <a:gd name="T13" fmla="*/ T12 w 71"/>
                                <a:gd name="T14" fmla="+- 0 3607 3596"/>
                                <a:gd name="T15" fmla="*/ 3607 h 102"/>
                                <a:gd name="T16" fmla="+- 0 6154 6125"/>
                                <a:gd name="T17" fmla="*/ T16 w 71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02">
                                  <a:moveTo>
                                    <a:pt x="29" y="102"/>
                                  </a:moveTo>
                                  <a:lnTo>
                                    <a:pt x="41" y="102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39"/>
                        <wpg:cNvGrpSpPr>
                          <a:grpSpLocks/>
                        </wpg:cNvGrpSpPr>
                        <wpg:grpSpPr bwMode="auto">
                          <a:xfrm>
                            <a:off x="6259" y="3596"/>
                            <a:ext cx="76" cy="102"/>
                            <a:chOff x="6259" y="3596"/>
                            <a:chExt cx="76" cy="102"/>
                          </a:xfrm>
                        </wpg:grpSpPr>
                        <wps:wsp>
                          <wps:cNvPr id="479" name="Freeform 542"/>
                          <wps:cNvSpPr>
                            <a:spLocks/>
                          </wps:cNvSpPr>
                          <wps:spPr bwMode="auto">
                            <a:xfrm>
                              <a:off x="6259" y="3596"/>
                              <a:ext cx="76" cy="102"/>
                            </a:xfrm>
                            <a:custGeom>
                              <a:avLst/>
                              <a:gdLst>
                                <a:gd name="T0" fmla="+- 0 6321 6259"/>
                                <a:gd name="T1" fmla="*/ T0 w 76"/>
                                <a:gd name="T2" fmla="+- 0 3698 3596"/>
                                <a:gd name="T3" fmla="*/ 3698 h 102"/>
                                <a:gd name="T4" fmla="+- 0 6334 6259"/>
                                <a:gd name="T5" fmla="*/ T4 w 76"/>
                                <a:gd name="T6" fmla="+- 0 3698 3596"/>
                                <a:gd name="T7" fmla="*/ 3698 h 102"/>
                                <a:gd name="T8" fmla="+- 0 6334 6259"/>
                                <a:gd name="T9" fmla="*/ T8 w 76"/>
                                <a:gd name="T10" fmla="+- 0 3596 3596"/>
                                <a:gd name="T11" fmla="*/ 3596 h 102"/>
                                <a:gd name="T12" fmla="+- 0 6323 6259"/>
                                <a:gd name="T13" fmla="*/ T12 w 76"/>
                                <a:gd name="T14" fmla="+- 0 3596 3596"/>
                                <a:gd name="T15" fmla="*/ 3596 h 102"/>
                                <a:gd name="T16" fmla="+- 0 6323 6259"/>
                                <a:gd name="T17" fmla="*/ T16 w 76"/>
                                <a:gd name="T18" fmla="+- 0 3679 3596"/>
                                <a:gd name="T19" fmla="*/ 3679 h 102"/>
                                <a:gd name="T20" fmla="+- 0 6310 6259"/>
                                <a:gd name="T21" fmla="*/ T20 w 76"/>
                                <a:gd name="T22" fmla="+- 0 3679 3596"/>
                                <a:gd name="T23" fmla="*/ 3679 h 102"/>
                                <a:gd name="T24" fmla="+- 0 6321 6259"/>
                                <a:gd name="T25" fmla="*/ T24 w 76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02">
                                  <a:moveTo>
                                    <a:pt x="62" y="102"/>
                                  </a:moveTo>
                                  <a:lnTo>
                                    <a:pt x="75" y="10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6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41"/>
                          <wps:cNvSpPr>
                            <a:spLocks/>
                          </wps:cNvSpPr>
                          <wps:spPr bwMode="auto">
                            <a:xfrm>
                              <a:off x="6259" y="3596"/>
                              <a:ext cx="76" cy="102"/>
                            </a:xfrm>
                            <a:custGeom>
                              <a:avLst/>
                              <a:gdLst>
                                <a:gd name="T0" fmla="+- 0 6310 6259"/>
                                <a:gd name="T1" fmla="*/ T0 w 76"/>
                                <a:gd name="T2" fmla="+- 0 3679 3596"/>
                                <a:gd name="T3" fmla="*/ 3679 h 102"/>
                                <a:gd name="T4" fmla="+- 0 6323 6259"/>
                                <a:gd name="T5" fmla="*/ T4 w 76"/>
                                <a:gd name="T6" fmla="+- 0 3679 3596"/>
                                <a:gd name="T7" fmla="*/ 3679 h 102"/>
                                <a:gd name="T8" fmla="+- 0 6275 6259"/>
                                <a:gd name="T9" fmla="*/ T8 w 76"/>
                                <a:gd name="T10" fmla="+- 0 3596 3596"/>
                                <a:gd name="T11" fmla="*/ 3596 h 102"/>
                                <a:gd name="T12" fmla="+- 0 6259 6259"/>
                                <a:gd name="T13" fmla="*/ T12 w 76"/>
                                <a:gd name="T14" fmla="+- 0 3596 3596"/>
                                <a:gd name="T15" fmla="*/ 3596 h 102"/>
                                <a:gd name="T16" fmla="+- 0 6259 6259"/>
                                <a:gd name="T17" fmla="*/ T16 w 76"/>
                                <a:gd name="T18" fmla="+- 0 3609 3596"/>
                                <a:gd name="T19" fmla="*/ 3609 h 102"/>
                                <a:gd name="T20" fmla="+- 0 6270 6259"/>
                                <a:gd name="T21" fmla="*/ T20 w 76"/>
                                <a:gd name="T22" fmla="+- 0 3609 3596"/>
                                <a:gd name="T23" fmla="*/ 3609 h 102"/>
                                <a:gd name="T24" fmla="+- 0 6310 6259"/>
                                <a:gd name="T25" fmla="*/ T24 w 76"/>
                                <a:gd name="T26" fmla="+- 0 3679 3596"/>
                                <a:gd name="T27" fmla="*/ 367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102">
                                  <a:moveTo>
                                    <a:pt x="51" y="83"/>
                                  </a:moveTo>
                                  <a:lnTo>
                                    <a:pt x="64" y="8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51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40"/>
                          <wps:cNvSpPr>
                            <a:spLocks/>
                          </wps:cNvSpPr>
                          <wps:spPr bwMode="auto">
                            <a:xfrm>
                              <a:off x="6259" y="3596"/>
                              <a:ext cx="76" cy="10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76"/>
                                <a:gd name="T2" fmla="+- 0 3698 3596"/>
                                <a:gd name="T3" fmla="*/ 3698 h 102"/>
                                <a:gd name="T4" fmla="+- 0 6270 6259"/>
                                <a:gd name="T5" fmla="*/ T4 w 76"/>
                                <a:gd name="T6" fmla="+- 0 3698 3596"/>
                                <a:gd name="T7" fmla="*/ 3698 h 102"/>
                                <a:gd name="T8" fmla="+- 0 6270 6259"/>
                                <a:gd name="T9" fmla="*/ T8 w 76"/>
                                <a:gd name="T10" fmla="+- 0 3609 3596"/>
                                <a:gd name="T11" fmla="*/ 3609 h 102"/>
                                <a:gd name="T12" fmla="+- 0 6259 6259"/>
                                <a:gd name="T13" fmla="*/ T12 w 76"/>
                                <a:gd name="T14" fmla="+- 0 3609 3596"/>
                                <a:gd name="T15" fmla="*/ 3609 h 102"/>
                                <a:gd name="T16" fmla="+- 0 6259 6259"/>
                                <a:gd name="T17" fmla="*/ T16 w 76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102">
                                  <a:moveTo>
                                    <a:pt x="0" y="102"/>
                                  </a:moveTo>
                                  <a:lnTo>
                                    <a:pt x="11" y="10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36"/>
                        <wpg:cNvGrpSpPr>
                          <a:grpSpLocks/>
                        </wpg:cNvGrpSpPr>
                        <wpg:grpSpPr bwMode="auto">
                          <a:xfrm>
                            <a:off x="6355" y="3595"/>
                            <a:ext cx="83" cy="99"/>
                            <a:chOff x="6355" y="3595"/>
                            <a:chExt cx="83" cy="99"/>
                          </a:xfrm>
                        </wpg:grpSpPr>
                        <wps:wsp>
                          <wps:cNvPr id="483" name="Freeform 538"/>
                          <wps:cNvSpPr>
                            <a:spLocks/>
                          </wps:cNvSpPr>
                          <wps:spPr bwMode="auto">
                            <a:xfrm>
                              <a:off x="6355" y="3595"/>
                              <a:ext cx="83" cy="99"/>
                            </a:xfrm>
                            <a:custGeom>
                              <a:avLst/>
                              <a:gdLst>
                                <a:gd name="T0" fmla="+- 0 6416 6355"/>
                                <a:gd name="T1" fmla="*/ T0 w 83"/>
                                <a:gd name="T2" fmla="+- 0 3694 3595"/>
                                <a:gd name="T3" fmla="*/ 3694 h 99"/>
                                <a:gd name="T4" fmla="+- 0 6429 6355"/>
                                <a:gd name="T5" fmla="*/ T4 w 83"/>
                                <a:gd name="T6" fmla="+- 0 3680 3595"/>
                                <a:gd name="T7" fmla="*/ 3680 h 99"/>
                                <a:gd name="T8" fmla="+- 0 6436 6355"/>
                                <a:gd name="T9" fmla="*/ T8 w 83"/>
                                <a:gd name="T10" fmla="+- 0 3659 3595"/>
                                <a:gd name="T11" fmla="*/ 3659 h 99"/>
                                <a:gd name="T12" fmla="+- 0 6438 6355"/>
                                <a:gd name="T13" fmla="*/ T12 w 83"/>
                                <a:gd name="T14" fmla="+- 0 3632 3595"/>
                                <a:gd name="T15" fmla="*/ 3632 h 99"/>
                                <a:gd name="T16" fmla="+- 0 6430 6355"/>
                                <a:gd name="T17" fmla="*/ T16 w 83"/>
                                <a:gd name="T18" fmla="+- 0 3613 3595"/>
                                <a:gd name="T19" fmla="*/ 3613 h 99"/>
                                <a:gd name="T20" fmla="+- 0 6413 6355"/>
                                <a:gd name="T21" fmla="*/ T20 w 83"/>
                                <a:gd name="T22" fmla="+- 0 3600 3595"/>
                                <a:gd name="T23" fmla="*/ 3600 h 99"/>
                                <a:gd name="T24" fmla="+- 0 6388 6355"/>
                                <a:gd name="T25" fmla="*/ T24 w 83"/>
                                <a:gd name="T26" fmla="+- 0 3595 3595"/>
                                <a:gd name="T27" fmla="*/ 3595 h 99"/>
                                <a:gd name="T28" fmla="+- 0 6371 6355"/>
                                <a:gd name="T29" fmla="*/ T28 w 83"/>
                                <a:gd name="T30" fmla="+- 0 3605 3595"/>
                                <a:gd name="T31" fmla="*/ 3605 h 99"/>
                                <a:gd name="T32" fmla="+- 0 6407 6355"/>
                                <a:gd name="T33" fmla="*/ T32 w 83"/>
                                <a:gd name="T34" fmla="+- 0 3605 3595"/>
                                <a:gd name="T35" fmla="*/ 3605 h 99"/>
                                <a:gd name="T36" fmla="+- 0 6415 6355"/>
                                <a:gd name="T37" fmla="*/ T36 w 83"/>
                                <a:gd name="T38" fmla="+- 0 3610 3595"/>
                                <a:gd name="T39" fmla="*/ 3610 h 99"/>
                                <a:gd name="T40" fmla="+- 0 6419 6355"/>
                                <a:gd name="T41" fmla="*/ T40 w 83"/>
                                <a:gd name="T42" fmla="+- 0 3618 3595"/>
                                <a:gd name="T43" fmla="*/ 3618 h 99"/>
                                <a:gd name="T44" fmla="+- 0 6424 6355"/>
                                <a:gd name="T45" fmla="*/ T44 w 83"/>
                                <a:gd name="T46" fmla="+- 0 3627 3595"/>
                                <a:gd name="T47" fmla="*/ 3627 h 99"/>
                                <a:gd name="T48" fmla="+- 0 6426 6355"/>
                                <a:gd name="T49" fmla="*/ T48 w 83"/>
                                <a:gd name="T50" fmla="+- 0 3637 3595"/>
                                <a:gd name="T51" fmla="*/ 3637 h 99"/>
                                <a:gd name="T52" fmla="+- 0 6425 6355"/>
                                <a:gd name="T53" fmla="*/ T52 w 83"/>
                                <a:gd name="T54" fmla="+- 0 3647 3595"/>
                                <a:gd name="T55" fmla="*/ 3647 h 99"/>
                                <a:gd name="T56" fmla="+- 0 6424 6355"/>
                                <a:gd name="T57" fmla="*/ T56 w 83"/>
                                <a:gd name="T58" fmla="+- 0 3659 3595"/>
                                <a:gd name="T59" fmla="*/ 3659 h 99"/>
                                <a:gd name="T60" fmla="+- 0 6416 6355"/>
                                <a:gd name="T61" fmla="*/ T60 w 83"/>
                                <a:gd name="T62" fmla="+- 0 3680 3595"/>
                                <a:gd name="T63" fmla="*/ 3680 h 99"/>
                                <a:gd name="T64" fmla="+- 0 6395 6355"/>
                                <a:gd name="T65" fmla="*/ T64 w 83"/>
                                <a:gd name="T66" fmla="+- 0 3689 3595"/>
                                <a:gd name="T67" fmla="*/ 3689 h 99"/>
                                <a:gd name="T68" fmla="+- 0 6379 6355"/>
                                <a:gd name="T69" fmla="*/ T68 w 83"/>
                                <a:gd name="T70" fmla="+- 0 3689 3595"/>
                                <a:gd name="T71" fmla="*/ 3689 h 99"/>
                                <a:gd name="T72" fmla="+- 0 6387 6355"/>
                                <a:gd name="T73" fmla="*/ T72 w 83"/>
                                <a:gd name="T74" fmla="+- 0 3693 3595"/>
                                <a:gd name="T75" fmla="*/ 3693 h 99"/>
                                <a:gd name="T76" fmla="+- 0 6416 6355"/>
                                <a:gd name="T77" fmla="*/ T76 w 83"/>
                                <a:gd name="T78" fmla="+- 0 3694 3595"/>
                                <a:gd name="T79" fmla="*/ 369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61" y="99"/>
                                  </a:moveTo>
                                  <a:lnTo>
                                    <a:pt x="74" y="85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6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537"/>
                          <wps:cNvSpPr>
                            <a:spLocks/>
                          </wps:cNvSpPr>
                          <wps:spPr bwMode="auto">
                            <a:xfrm>
                              <a:off x="6355" y="3595"/>
                              <a:ext cx="83" cy="99"/>
                            </a:xfrm>
                            <a:custGeom>
                              <a:avLst/>
                              <a:gdLst>
                                <a:gd name="T0" fmla="+- 0 6379 6355"/>
                                <a:gd name="T1" fmla="*/ T0 w 83"/>
                                <a:gd name="T2" fmla="+- 0 3689 3595"/>
                                <a:gd name="T3" fmla="*/ 3689 h 99"/>
                                <a:gd name="T4" fmla="+- 0 6395 6355"/>
                                <a:gd name="T5" fmla="*/ T4 w 83"/>
                                <a:gd name="T6" fmla="+- 0 3689 3595"/>
                                <a:gd name="T7" fmla="*/ 3689 h 99"/>
                                <a:gd name="T8" fmla="+- 0 6379 6355"/>
                                <a:gd name="T9" fmla="*/ T8 w 83"/>
                                <a:gd name="T10" fmla="+- 0 3681 3595"/>
                                <a:gd name="T11" fmla="*/ 3681 h 99"/>
                                <a:gd name="T12" fmla="+- 0 6371 6355"/>
                                <a:gd name="T13" fmla="*/ T12 w 83"/>
                                <a:gd name="T14" fmla="+- 0 3661 3595"/>
                                <a:gd name="T15" fmla="*/ 3661 h 99"/>
                                <a:gd name="T16" fmla="+- 0 6370 6355"/>
                                <a:gd name="T17" fmla="*/ T16 w 83"/>
                                <a:gd name="T18" fmla="+- 0 3635 3595"/>
                                <a:gd name="T19" fmla="*/ 3635 h 99"/>
                                <a:gd name="T20" fmla="+- 0 6378 6355"/>
                                <a:gd name="T21" fmla="*/ T20 w 83"/>
                                <a:gd name="T22" fmla="+- 0 3614 3595"/>
                                <a:gd name="T23" fmla="*/ 3614 h 99"/>
                                <a:gd name="T24" fmla="+- 0 6397 6355"/>
                                <a:gd name="T25" fmla="*/ T24 w 83"/>
                                <a:gd name="T26" fmla="+- 0 3605 3595"/>
                                <a:gd name="T27" fmla="*/ 3605 h 99"/>
                                <a:gd name="T28" fmla="+- 0 6371 6355"/>
                                <a:gd name="T29" fmla="*/ T28 w 83"/>
                                <a:gd name="T30" fmla="+- 0 3605 3595"/>
                                <a:gd name="T31" fmla="*/ 3605 h 99"/>
                                <a:gd name="T32" fmla="+- 0 6369 6355"/>
                                <a:gd name="T33" fmla="*/ T32 w 83"/>
                                <a:gd name="T34" fmla="+- 0 3606 3595"/>
                                <a:gd name="T35" fmla="*/ 3606 h 99"/>
                                <a:gd name="T36" fmla="+- 0 6358 6355"/>
                                <a:gd name="T37" fmla="*/ T36 w 83"/>
                                <a:gd name="T38" fmla="+- 0 3625 3595"/>
                                <a:gd name="T39" fmla="*/ 3625 h 99"/>
                                <a:gd name="T40" fmla="+- 0 6355 6355"/>
                                <a:gd name="T41" fmla="*/ T40 w 83"/>
                                <a:gd name="T42" fmla="+- 0 3646 3595"/>
                                <a:gd name="T43" fmla="*/ 3646 h 99"/>
                                <a:gd name="T44" fmla="+- 0 6355 6355"/>
                                <a:gd name="T45" fmla="*/ T44 w 83"/>
                                <a:gd name="T46" fmla="+- 0 3650 3595"/>
                                <a:gd name="T47" fmla="*/ 3650 h 99"/>
                                <a:gd name="T48" fmla="+- 0 6359 6355"/>
                                <a:gd name="T49" fmla="*/ T48 w 83"/>
                                <a:gd name="T50" fmla="+- 0 3668 3595"/>
                                <a:gd name="T51" fmla="*/ 3668 h 99"/>
                                <a:gd name="T52" fmla="+- 0 6369 6355"/>
                                <a:gd name="T53" fmla="*/ T52 w 83"/>
                                <a:gd name="T54" fmla="+- 0 3683 3595"/>
                                <a:gd name="T55" fmla="*/ 3683 h 99"/>
                                <a:gd name="T56" fmla="+- 0 6379 6355"/>
                                <a:gd name="T57" fmla="*/ T56 w 83"/>
                                <a:gd name="T58" fmla="+- 0 3689 3595"/>
                                <a:gd name="T59" fmla="*/ 368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24" y="94"/>
                                  </a:moveTo>
                                  <a:lnTo>
                                    <a:pt x="40" y="94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34"/>
                        <wpg:cNvGrpSpPr>
                          <a:grpSpLocks/>
                        </wpg:cNvGrpSpPr>
                        <wpg:grpSpPr bwMode="auto">
                          <a:xfrm>
                            <a:off x="6452" y="3681"/>
                            <a:ext cx="17" cy="17"/>
                            <a:chOff x="6452" y="3681"/>
                            <a:chExt cx="17" cy="17"/>
                          </a:xfrm>
                        </wpg:grpSpPr>
                        <wps:wsp>
                          <wps:cNvPr id="486" name="Freeform 535"/>
                          <wps:cNvSpPr>
                            <a:spLocks/>
                          </wps:cNvSpPr>
                          <wps:spPr bwMode="auto">
                            <a:xfrm>
                              <a:off x="6452" y="3681"/>
                              <a:ext cx="17" cy="17"/>
                            </a:xfrm>
                            <a:custGeom>
                              <a:avLst/>
                              <a:gdLst>
                                <a:gd name="T0" fmla="+- 0 6452 6452"/>
                                <a:gd name="T1" fmla="*/ T0 w 17"/>
                                <a:gd name="T2" fmla="+- 0 3689 3681"/>
                                <a:gd name="T3" fmla="*/ 3689 h 17"/>
                                <a:gd name="T4" fmla="+- 0 6469 6452"/>
                                <a:gd name="T5" fmla="*/ T4 w 17"/>
                                <a:gd name="T6" fmla="+- 0 3689 3681"/>
                                <a:gd name="T7" fmla="*/ 368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30"/>
                        <wpg:cNvGrpSpPr>
                          <a:grpSpLocks/>
                        </wpg:cNvGrpSpPr>
                        <wpg:grpSpPr bwMode="auto">
                          <a:xfrm>
                            <a:off x="6537" y="3596"/>
                            <a:ext cx="80" cy="102"/>
                            <a:chOff x="6537" y="3596"/>
                            <a:chExt cx="80" cy="102"/>
                          </a:xfrm>
                        </wpg:grpSpPr>
                        <wps:wsp>
                          <wps:cNvPr id="488" name="Freeform 533"/>
                          <wps:cNvSpPr>
                            <a:spLocks/>
                          </wps:cNvSpPr>
                          <wps:spPr bwMode="auto">
                            <a:xfrm>
                              <a:off x="6537" y="359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6587 6537"/>
                                <a:gd name="T1" fmla="*/ T0 w 80"/>
                                <a:gd name="T2" fmla="+- 0 3664 3596"/>
                                <a:gd name="T3" fmla="*/ 3664 h 102"/>
                                <a:gd name="T4" fmla="+- 0 6600 6537"/>
                                <a:gd name="T5" fmla="*/ T4 w 80"/>
                                <a:gd name="T6" fmla="+- 0 3664 3596"/>
                                <a:gd name="T7" fmla="*/ 3664 h 102"/>
                                <a:gd name="T8" fmla="+- 0 6600 6537"/>
                                <a:gd name="T9" fmla="*/ T8 w 80"/>
                                <a:gd name="T10" fmla="+- 0 3596 3596"/>
                                <a:gd name="T11" fmla="*/ 3596 h 102"/>
                                <a:gd name="T12" fmla="+- 0 6584 6537"/>
                                <a:gd name="T13" fmla="*/ T12 w 80"/>
                                <a:gd name="T14" fmla="+- 0 3596 3596"/>
                                <a:gd name="T15" fmla="*/ 3596 h 102"/>
                                <a:gd name="T16" fmla="+- 0 6577 6537"/>
                                <a:gd name="T17" fmla="*/ T16 w 80"/>
                                <a:gd name="T18" fmla="+- 0 3606 3596"/>
                                <a:gd name="T19" fmla="*/ 3606 h 102"/>
                                <a:gd name="T20" fmla="+- 0 6587 6537"/>
                                <a:gd name="T21" fmla="*/ T20 w 80"/>
                                <a:gd name="T22" fmla="+- 0 3606 3596"/>
                                <a:gd name="T23" fmla="*/ 3606 h 102"/>
                                <a:gd name="T24" fmla="+- 0 6587 6537"/>
                                <a:gd name="T25" fmla="*/ T24 w 80"/>
                                <a:gd name="T26" fmla="+- 0 3664 3596"/>
                                <a:gd name="T27" fmla="*/ 366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50" y="68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32"/>
                          <wps:cNvSpPr>
                            <a:spLocks/>
                          </wps:cNvSpPr>
                          <wps:spPr bwMode="auto">
                            <a:xfrm>
                              <a:off x="6537" y="359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6537 6537"/>
                                <a:gd name="T1" fmla="*/ T0 w 80"/>
                                <a:gd name="T2" fmla="+- 0 3674 3596"/>
                                <a:gd name="T3" fmla="*/ 3674 h 102"/>
                                <a:gd name="T4" fmla="+- 0 6616 6537"/>
                                <a:gd name="T5" fmla="*/ T4 w 80"/>
                                <a:gd name="T6" fmla="+- 0 3674 3596"/>
                                <a:gd name="T7" fmla="*/ 3674 h 102"/>
                                <a:gd name="T8" fmla="+- 0 6616 6537"/>
                                <a:gd name="T9" fmla="*/ T8 w 80"/>
                                <a:gd name="T10" fmla="+- 0 3664 3596"/>
                                <a:gd name="T11" fmla="*/ 3664 h 102"/>
                                <a:gd name="T12" fmla="+- 0 6550 6537"/>
                                <a:gd name="T13" fmla="*/ T12 w 80"/>
                                <a:gd name="T14" fmla="+- 0 3664 3596"/>
                                <a:gd name="T15" fmla="*/ 3664 h 102"/>
                                <a:gd name="T16" fmla="+- 0 6587 6537"/>
                                <a:gd name="T17" fmla="*/ T16 w 80"/>
                                <a:gd name="T18" fmla="+- 0 3606 3596"/>
                                <a:gd name="T19" fmla="*/ 3606 h 102"/>
                                <a:gd name="T20" fmla="+- 0 6577 6537"/>
                                <a:gd name="T21" fmla="*/ T20 w 80"/>
                                <a:gd name="T22" fmla="+- 0 3606 3596"/>
                                <a:gd name="T23" fmla="*/ 3606 h 102"/>
                                <a:gd name="T24" fmla="+- 0 6537 6537"/>
                                <a:gd name="T25" fmla="*/ T24 w 80"/>
                                <a:gd name="T26" fmla="+- 0 3665 3596"/>
                                <a:gd name="T27" fmla="*/ 3665 h 102"/>
                                <a:gd name="T28" fmla="+- 0 6537 6537"/>
                                <a:gd name="T29" fmla="*/ T28 w 80"/>
                                <a:gd name="T30" fmla="+- 0 3674 3596"/>
                                <a:gd name="T31" fmla="*/ 367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0" y="78"/>
                                  </a:moveTo>
                                  <a:lnTo>
                                    <a:pt x="79" y="7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31"/>
                          <wps:cNvSpPr>
                            <a:spLocks/>
                          </wps:cNvSpPr>
                          <wps:spPr bwMode="auto">
                            <a:xfrm>
                              <a:off x="6537" y="359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6587 6537"/>
                                <a:gd name="T1" fmla="*/ T0 w 80"/>
                                <a:gd name="T2" fmla="+- 0 3698 3596"/>
                                <a:gd name="T3" fmla="*/ 3698 h 102"/>
                                <a:gd name="T4" fmla="+- 0 6600 6537"/>
                                <a:gd name="T5" fmla="*/ T4 w 80"/>
                                <a:gd name="T6" fmla="+- 0 3698 3596"/>
                                <a:gd name="T7" fmla="*/ 3698 h 102"/>
                                <a:gd name="T8" fmla="+- 0 6600 6537"/>
                                <a:gd name="T9" fmla="*/ T8 w 80"/>
                                <a:gd name="T10" fmla="+- 0 3674 3596"/>
                                <a:gd name="T11" fmla="*/ 3674 h 102"/>
                                <a:gd name="T12" fmla="+- 0 6587 6537"/>
                                <a:gd name="T13" fmla="*/ T12 w 80"/>
                                <a:gd name="T14" fmla="+- 0 3674 3596"/>
                                <a:gd name="T15" fmla="*/ 3674 h 102"/>
                                <a:gd name="T16" fmla="+- 0 6587 6537"/>
                                <a:gd name="T17" fmla="*/ T16 w 80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50" y="102"/>
                                  </a:moveTo>
                                  <a:lnTo>
                                    <a:pt x="63" y="102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5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26"/>
                        <wpg:cNvGrpSpPr>
                          <a:grpSpLocks/>
                        </wpg:cNvGrpSpPr>
                        <wpg:grpSpPr bwMode="auto">
                          <a:xfrm>
                            <a:off x="6631" y="3594"/>
                            <a:ext cx="75" cy="105"/>
                            <a:chOff x="6631" y="3594"/>
                            <a:chExt cx="75" cy="105"/>
                          </a:xfrm>
                        </wpg:grpSpPr>
                        <wps:wsp>
                          <wps:cNvPr id="492" name="Freeform 529"/>
                          <wps:cNvSpPr>
                            <a:spLocks/>
                          </wps:cNvSpPr>
                          <wps:spPr bwMode="auto">
                            <a:xfrm>
                              <a:off x="6631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667 6631"/>
                                <a:gd name="T1" fmla="*/ T0 w 75"/>
                                <a:gd name="T2" fmla="+- 0 3699 3594"/>
                                <a:gd name="T3" fmla="*/ 3699 h 105"/>
                                <a:gd name="T4" fmla="+- 0 6677 6631"/>
                                <a:gd name="T5" fmla="*/ T4 w 75"/>
                                <a:gd name="T6" fmla="+- 0 3699 3594"/>
                                <a:gd name="T7" fmla="*/ 3699 h 105"/>
                                <a:gd name="T8" fmla="+- 0 6687 6631"/>
                                <a:gd name="T9" fmla="*/ T8 w 75"/>
                                <a:gd name="T10" fmla="+- 0 3697 3594"/>
                                <a:gd name="T11" fmla="*/ 3697 h 105"/>
                                <a:gd name="T12" fmla="+- 0 6694 6631"/>
                                <a:gd name="T13" fmla="*/ T12 w 75"/>
                                <a:gd name="T14" fmla="+- 0 3691 3594"/>
                                <a:gd name="T15" fmla="*/ 3691 h 105"/>
                                <a:gd name="T16" fmla="+- 0 6701 6631"/>
                                <a:gd name="T17" fmla="*/ T16 w 75"/>
                                <a:gd name="T18" fmla="+- 0 3686 3594"/>
                                <a:gd name="T19" fmla="*/ 3686 h 105"/>
                                <a:gd name="T20" fmla="+- 0 6706 6631"/>
                                <a:gd name="T21" fmla="*/ T20 w 75"/>
                                <a:gd name="T22" fmla="+- 0 3678 3594"/>
                                <a:gd name="T23" fmla="*/ 3678 h 105"/>
                                <a:gd name="T24" fmla="+- 0 6706 6631"/>
                                <a:gd name="T25" fmla="*/ T24 w 75"/>
                                <a:gd name="T26" fmla="+- 0 3655 3594"/>
                                <a:gd name="T27" fmla="*/ 3655 h 105"/>
                                <a:gd name="T28" fmla="+- 0 6696 6631"/>
                                <a:gd name="T29" fmla="*/ T28 w 75"/>
                                <a:gd name="T30" fmla="+- 0 3646 3594"/>
                                <a:gd name="T31" fmla="*/ 3646 h 105"/>
                                <a:gd name="T32" fmla="+- 0 6682 6631"/>
                                <a:gd name="T33" fmla="*/ T32 w 75"/>
                                <a:gd name="T34" fmla="+- 0 3644 3594"/>
                                <a:gd name="T35" fmla="*/ 3644 h 105"/>
                                <a:gd name="T36" fmla="+- 0 6682 6631"/>
                                <a:gd name="T37" fmla="*/ T36 w 75"/>
                                <a:gd name="T38" fmla="+- 0 3644 3594"/>
                                <a:gd name="T39" fmla="*/ 3644 h 105"/>
                                <a:gd name="T40" fmla="+- 0 6693 6631"/>
                                <a:gd name="T41" fmla="*/ T40 w 75"/>
                                <a:gd name="T42" fmla="+- 0 3642 3594"/>
                                <a:gd name="T43" fmla="*/ 3642 h 105"/>
                                <a:gd name="T44" fmla="+- 0 6702 6631"/>
                                <a:gd name="T45" fmla="*/ T44 w 75"/>
                                <a:gd name="T46" fmla="+- 0 3633 3594"/>
                                <a:gd name="T47" fmla="*/ 3633 h 105"/>
                                <a:gd name="T48" fmla="+- 0 6701 6631"/>
                                <a:gd name="T49" fmla="*/ T48 w 75"/>
                                <a:gd name="T50" fmla="+- 0 3615 3594"/>
                                <a:gd name="T51" fmla="*/ 3615 h 105"/>
                                <a:gd name="T52" fmla="+- 0 6688 6631"/>
                                <a:gd name="T53" fmla="*/ T52 w 75"/>
                                <a:gd name="T54" fmla="+- 0 3599 3594"/>
                                <a:gd name="T55" fmla="*/ 3599 h 105"/>
                                <a:gd name="T56" fmla="+- 0 6665 6631"/>
                                <a:gd name="T57" fmla="*/ T56 w 75"/>
                                <a:gd name="T58" fmla="+- 0 3594 3594"/>
                                <a:gd name="T59" fmla="*/ 3594 h 105"/>
                                <a:gd name="T60" fmla="+- 0 6645 6631"/>
                                <a:gd name="T61" fmla="*/ T60 w 75"/>
                                <a:gd name="T62" fmla="+- 0 3601 3594"/>
                                <a:gd name="T63" fmla="*/ 3601 h 105"/>
                                <a:gd name="T64" fmla="+- 0 6643 6631"/>
                                <a:gd name="T65" fmla="*/ T64 w 75"/>
                                <a:gd name="T66" fmla="+- 0 3604 3594"/>
                                <a:gd name="T67" fmla="*/ 3604 h 105"/>
                                <a:gd name="T68" fmla="+- 0 6679 6631"/>
                                <a:gd name="T69" fmla="*/ T68 w 75"/>
                                <a:gd name="T70" fmla="+- 0 3604 3594"/>
                                <a:gd name="T71" fmla="*/ 3604 h 105"/>
                                <a:gd name="T72" fmla="+- 0 6689 6631"/>
                                <a:gd name="T73" fmla="*/ T72 w 75"/>
                                <a:gd name="T74" fmla="+- 0 3610 3594"/>
                                <a:gd name="T75" fmla="*/ 3610 h 105"/>
                                <a:gd name="T76" fmla="+- 0 6689 6631"/>
                                <a:gd name="T77" fmla="*/ T76 w 75"/>
                                <a:gd name="T78" fmla="+- 0 3628 3594"/>
                                <a:gd name="T79" fmla="*/ 3628 h 105"/>
                                <a:gd name="T80" fmla="+- 0 6685 6631"/>
                                <a:gd name="T81" fmla="*/ T80 w 75"/>
                                <a:gd name="T82" fmla="+- 0 3634 3594"/>
                                <a:gd name="T83" fmla="*/ 3634 h 105"/>
                                <a:gd name="T84" fmla="+- 0 6675 6631"/>
                                <a:gd name="T85" fmla="*/ T84 w 75"/>
                                <a:gd name="T86" fmla="+- 0 3639 3594"/>
                                <a:gd name="T87" fmla="*/ 3639 h 105"/>
                                <a:gd name="T88" fmla="+- 0 6669 6631"/>
                                <a:gd name="T89" fmla="*/ T88 w 75"/>
                                <a:gd name="T90" fmla="+- 0 3640 3594"/>
                                <a:gd name="T91" fmla="*/ 3640 h 105"/>
                                <a:gd name="T92" fmla="+- 0 6654 6631"/>
                                <a:gd name="T93" fmla="*/ T92 w 75"/>
                                <a:gd name="T94" fmla="+- 0 3640 3594"/>
                                <a:gd name="T95" fmla="*/ 3640 h 105"/>
                                <a:gd name="T96" fmla="+- 0 6654 6631"/>
                                <a:gd name="T97" fmla="*/ T96 w 75"/>
                                <a:gd name="T98" fmla="+- 0 3650 3594"/>
                                <a:gd name="T99" fmla="*/ 3650 h 105"/>
                                <a:gd name="T100" fmla="+- 0 6670 6631"/>
                                <a:gd name="T101" fmla="*/ T100 w 75"/>
                                <a:gd name="T102" fmla="+- 0 3650 3594"/>
                                <a:gd name="T103" fmla="*/ 3650 h 105"/>
                                <a:gd name="T104" fmla="+- 0 6678 6631"/>
                                <a:gd name="T105" fmla="*/ T104 w 75"/>
                                <a:gd name="T106" fmla="+- 0 3650 3594"/>
                                <a:gd name="T107" fmla="*/ 3650 h 105"/>
                                <a:gd name="T108" fmla="+- 0 6684 6631"/>
                                <a:gd name="T109" fmla="*/ T108 w 75"/>
                                <a:gd name="T110" fmla="+- 0 3654 3594"/>
                                <a:gd name="T111" fmla="*/ 3654 h 105"/>
                                <a:gd name="T112" fmla="+- 0 6689 6631"/>
                                <a:gd name="T113" fmla="*/ T112 w 75"/>
                                <a:gd name="T114" fmla="+- 0 3657 3594"/>
                                <a:gd name="T115" fmla="*/ 3657 h 105"/>
                                <a:gd name="T116" fmla="+- 0 6693 6631"/>
                                <a:gd name="T117" fmla="*/ T116 w 75"/>
                                <a:gd name="T118" fmla="+- 0 3663 3594"/>
                                <a:gd name="T119" fmla="*/ 3663 h 105"/>
                                <a:gd name="T120" fmla="+- 0 6693 6631"/>
                                <a:gd name="T121" fmla="*/ T120 w 75"/>
                                <a:gd name="T122" fmla="+- 0 3676 3594"/>
                                <a:gd name="T123" fmla="*/ 3676 h 105"/>
                                <a:gd name="T124" fmla="+- 0 6689 6631"/>
                                <a:gd name="T125" fmla="*/ T124 w 75"/>
                                <a:gd name="T126" fmla="+- 0 3682 3594"/>
                                <a:gd name="T127" fmla="*/ 3682 h 105"/>
                                <a:gd name="T128" fmla="+- 0 6683 6631"/>
                                <a:gd name="T129" fmla="*/ T128 w 75"/>
                                <a:gd name="T130" fmla="+- 0 3686 3594"/>
                                <a:gd name="T131" fmla="*/ 3686 h 105"/>
                                <a:gd name="T132" fmla="+- 0 6679 6631"/>
                                <a:gd name="T133" fmla="*/ T132 w 75"/>
                                <a:gd name="T134" fmla="+- 0 3688 3594"/>
                                <a:gd name="T135" fmla="*/ 3688 h 105"/>
                                <a:gd name="T136" fmla="+- 0 6672 6631"/>
                                <a:gd name="T137" fmla="*/ T136 w 75"/>
                                <a:gd name="T138" fmla="+- 0 3689 3594"/>
                                <a:gd name="T139" fmla="*/ 3689 h 105"/>
                                <a:gd name="T140" fmla="+- 0 6640 6631"/>
                                <a:gd name="T141" fmla="*/ T140 w 75"/>
                                <a:gd name="T142" fmla="+- 0 3689 3594"/>
                                <a:gd name="T143" fmla="*/ 3689 h 105"/>
                                <a:gd name="T144" fmla="+- 0 6646 6631"/>
                                <a:gd name="T145" fmla="*/ T144 w 75"/>
                                <a:gd name="T146" fmla="+- 0 3695 3594"/>
                                <a:gd name="T147" fmla="*/ 3695 h 105"/>
                                <a:gd name="T148" fmla="+- 0 6667 6631"/>
                                <a:gd name="T149" fmla="*/ T148 w 75"/>
                                <a:gd name="T150" fmla="+- 0 3699 3594"/>
                                <a:gd name="T151" fmla="*/ 369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28"/>
                          <wps:cNvSpPr>
                            <a:spLocks/>
                          </wps:cNvSpPr>
                          <wps:spPr bwMode="auto">
                            <a:xfrm>
                              <a:off x="6631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644 6631"/>
                                <a:gd name="T1" fmla="*/ T0 w 75"/>
                                <a:gd name="T2" fmla="+- 0 3621 3594"/>
                                <a:gd name="T3" fmla="*/ 3621 h 105"/>
                                <a:gd name="T4" fmla="+- 0 6647 6631"/>
                                <a:gd name="T5" fmla="*/ T4 w 75"/>
                                <a:gd name="T6" fmla="+- 0 3610 3594"/>
                                <a:gd name="T7" fmla="*/ 3610 h 105"/>
                                <a:gd name="T8" fmla="+- 0 6657 6631"/>
                                <a:gd name="T9" fmla="*/ T8 w 75"/>
                                <a:gd name="T10" fmla="+- 0 3604 3594"/>
                                <a:gd name="T11" fmla="*/ 3604 h 105"/>
                                <a:gd name="T12" fmla="+- 0 6643 6631"/>
                                <a:gd name="T13" fmla="*/ T12 w 75"/>
                                <a:gd name="T14" fmla="+- 0 3604 3594"/>
                                <a:gd name="T15" fmla="*/ 3604 h 105"/>
                                <a:gd name="T16" fmla="+- 0 6632 6631"/>
                                <a:gd name="T17" fmla="*/ T16 w 75"/>
                                <a:gd name="T18" fmla="+- 0 3617 3594"/>
                                <a:gd name="T19" fmla="*/ 3617 h 105"/>
                                <a:gd name="T20" fmla="+- 0 6644 6631"/>
                                <a:gd name="T21" fmla="*/ T20 w 75"/>
                                <a:gd name="T22" fmla="+- 0 3621 3594"/>
                                <a:gd name="T23" fmla="*/ 362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13" y="27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27"/>
                          <wps:cNvSpPr>
                            <a:spLocks/>
                          </wps:cNvSpPr>
                          <wps:spPr bwMode="auto">
                            <a:xfrm>
                              <a:off x="6631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640 6631"/>
                                <a:gd name="T1" fmla="*/ T0 w 75"/>
                                <a:gd name="T2" fmla="+- 0 3689 3594"/>
                                <a:gd name="T3" fmla="*/ 3689 h 105"/>
                                <a:gd name="T4" fmla="+- 0 6654 6631"/>
                                <a:gd name="T5" fmla="*/ T4 w 75"/>
                                <a:gd name="T6" fmla="+- 0 3689 3594"/>
                                <a:gd name="T7" fmla="*/ 3689 h 105"/>
                                <a:gd name="T8" fmla="+- 0 6644 6631"/>
                                <a:gd name="T9" fmla="*/ T8 w 75"/>
                                <a:gd name="T10" fmla="+- 0 3684 3594"/>
                                <a:gd name="T11" fmla="*/ 3684 h 105"/>
                                <a:gd name="T12" fmla="+- 0 6640 6631"/>
                                <a:gd name="T13" fmla="*/ T12 w 75"/>
                                <a:gd name="T14" fmla="+- 0 3670 3594"/>
                                <a:gd name="T15" fmla="*/ 3670 h 105"/>
                                <a:gd name="T16" fmla="+- 0 6631 6631"/>
                                <a:gd name="T17" fmla="*/ T16 w 75"/>
                                <a:gd name="T18" fmla="+- 0 3681 3594"/>
                                <a:gd name="T19" fmla="*/ 3681 h 105"/>
                                <a:gd name="T20" fmla="+- 0 6640 6631"/>
                                <a:gd name="T21" fmla="*/ T20 w 75"/>
                                <a:gd name="T22" fmla="+- 0 3689 3594"/>
                                <a:gd name="T23" fmla="*/ 368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9" y="95"/>
                                  </a:moveTo>
                                  <a:lnTo>
                                    <a:pt x="23" y="95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22"/>
                        <wpg:cNvGrpSpPr>
                          <a:grpSpLocks/>
                        </wpg:cNvGrpSpPr>
                        <wpg:grpSpPr bwMode="auto">
                          <a:xfrm>
                            <a:off x="6723" y="3594"/>
                            <a:ext cx="75" cy="105"/>
                            <a:chOff x="6723" y="3594"/>
                            <a:chExt cx="75" cy="105"/>
                          </a:xfrm>
                        </wpg:grpSpPr>
                        <wps:wsp>
                          <wps:cNvPr id="496" name="Freeform 525"/>
                          <wps:cNvSpPr>
                            <a:spLocks/>
                          </wps:cNvSpPr>
                          <wps:spPr bwMode="auto">
                            <a:xfrm>
                              <a:off x="6723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759 6723"/>
                                <a:gd name="T1" fmla="*/ T0 w 75"/>
                                <a:gd name="T2" fmla="+- 0 3699 3594"/>
                                <a:gd name="T3" fmla="*/ 3699 h 105"/>
                                <a:gd name="T4" fmla="+- 0 6769 6723"/>
                                <a:gd name="T5" fmla="*/ T4 w 75"/>
                                <a:gd name="T6" fmla="+- 0 3699 3594"/>
                                <a:gd name="T7" fmla="*/ 3699 h 105"/>
                                <a:gd name="T8" fmla="+- 0 6778 6723"/>
                                <a:gd name="T9" fmla="*/ T8 w 75"/>
                                <a:gd name="T10" fmla="+- 0 3697 3594"/>
                                <a:gd name="T11" fmla="*/ 3697 h 105"/>
                                <a:gd name="T12" fmla="+- 0 6786 6723"/>
                                <a:gd name="T13" fmla="*/ T12 w 75"/>
                                <a:gd name="T14" fmla="+- 0 3691 3594"/>
                                <a:gd name="T15" fmla="*/ 3691 h 105"/>
                                <a:gd name="T16" fmla="+- 0 6793 6723"/>
                                <a:gd name="T17" fmla="*/ T16 w 75"/>
                                <a:gd name="T18" fmla="+- 0 3686 3594"/>
                                <a:gd name="T19" fmla="*/ 3686 h 105"/>
                                <a:gd name="T20" fmla="+- 0 6798 6723"/>
                                <a:gd name="T21" fmla="*/ T20 w 75"/>
                                <a:gd name="T22" fmla="+- 0 3678 3594"/>
                                <a:gd name="T23" fmla="*/ 3678 h 105"/>
                                <a:gd name="T24" fmla="+- 0 6798 6723"/>
                                <a:gd name="T25" fmla="*/ T24 w 75"/>
                                <a:gd name="T26" fmla="+- 0 3655 3594"/>
                                <a:gd name="T27" fmla="*/ 3655 h 105"/>
                                <a:gd name="T28" fmla="+- 0 6788 6723"/>
                                <a:gd name="T29" fmla="*/ T28 w 75"/>
                                <a:gd name="T30" fmla="+- 0 3646 3594"/>
                                <a:gd name="T31" fmla="*/ 3646 h 105"/>
                                <a:gd name="T32" fmla="+- 0 6774 6723"/>
                                <a:gd name="T33" fmla="*/ T32 w 75"/>
                                <a:gd name="T34" fmla="+- 0 3644 3594"/>
                                <a:gd name="T35" fmla="*/ 3644 h 105"/>
                                <a:gd name="T36" fmla="+- 0 6774 6723"/>
                                <a:gd name="T37" fmla="*/ T36 w 75"/>
                                <a:gd name="T38" fmla="+- 0 3644 3594"/>
                                <a:gd name="T39" fmla="*/ 3644 h 105"/>
                                <a:gd name="T40" fmla="+- 0 6785 6723"/>
                                <a:gd name="T41" fmla="*/ T40 w 75"/>
                                <a:gd name="T42" fmla="+- 0 3642 3594"/>
                                <a:gd name="T43" fmla="*/ 3642 h 105"/>
                                <a:gd name="T44" fmla="+- 0 6794 6723"/>
                                <a:gd name="T45" fmla="*/ T44 w 75"/>
                                <a:gd name="T46" fmla="+- 0 3633 3594"/>
                                <a:gd name="T47" fmla="*/ 3633 h 105"/>
                                <a:gd name="T48" fmla="+- 0 6793 6723"/>
                                <a:gd name="T49" fmla="*/ T48 w 75"/>
                                <a:gd name="T50" fmla="+- 0 3615 3594"/>
                                <a:gd name="T51" fmla="*/ 3615 h 105"/>
                                <a:gd name="T52" fmla="+- 0 6780 6723"/>
                                <a:gd name="T53" fmla="*/ T52 w 75"/>
                                <a:gd name="T54" fmla="+- 0 3599 3594"/>
                                <a:gd name="T55" fmla="*/ 3599 h 105"/>
                                <a:gd name="T56" fmla="+- 0 6757 6723"/>
                                <a:gd name="T57" fmla="*/ T56 w 75"/>
                                <a:gd name="T58" fmla="+- 0 3594 3594"/>
                                <a:gd name="T59" fmla="*/ 3594 h 105"/>
                                <a:gd name="T60" fmla="+- 0 6737 6723"/>
                                <a:gd name="T61" fmla="*/ T60 w 75"/>
                                <a:gd name="T62" fmla="+- 0 3601 3594"/>
                                <a:gd name="T63" fmla="*/ 3601 h 105"/>
                                <a:gd name="T64" fmla="+- 0 6734 6723"/>
                                <a:gd name="T65" fmla="*/ T64 w 75"/>
                                <a:gd name="T66" fmla="+- 0 3604 3594"/>
                                <a:gd name="T67" fmla="*/ 3604 h 105"/>
                                <a:gd name="T68" fmla="+- 0 6771 6723"/>
                                <a:gd name="T69" fmla="*/ T68 w 75"/>
                                <a:gd name="T70" fmla="+- 0 3604 3594"/>
                                <a:gd name="T71" fmla="*/ 3604 h 105"/>
                                <a:gd name="T72" fmla="+- 0 6781 6723"/>
                                <a:gd name="T73" fmla="*/ T72 w 75"/>
                                <a:gd name="T74" fmla="+- 0 3610 3594"/>
                                <a:gd name="T75" fmla="*/ 3610 h 105"/>
                                <a:gd name="T76" fmla="+- 0 6781 6723"/>
                                <a:gd name="T77" fmla="*/ T76 w 75"/>
                                <a:gd name="T78" fmla="+- 0 3628 3594"/>
                                <a:gd name="T79" fmla="*/ 3628 h 105"/>
                                <a:gd name="T80" fmla="+- 0 6777 6723"/>
                                <a:gd name="T81" fmla="*/ T80 w 75"/>
                                <a:gd name="T82" fmla="+- 0 3634 3594"/>
                                <a:gd name="T83" fmla="*/ 3634 h 105"/>
                                <a:gd name="T84" fmla="+- 0 6767 6723"/>
                                <a:gd name="T85" fmla="*/ T84 w 75"/>
                                <a:gd name="T86" fmla="+- 0 3639 3594"/>
                                <a:gd name="T87" fmla="*/ 3639 h 105"/>
                                <a:gd name="T88" fmla="+- 0 6761 6723"/>
                                <a:gd name="T89" fmla="*/ T88 w 75"/>
                                <a:gd name="T90" fmla="+- 0 3640 3594"/>
                                <a:gd name="T91" fmla="*/ 3640 h 105"/>
                                <a:gd name="T92" fmla="+- 0 6745 6723"/>
                                <a:gd name="T93" fmla="*/ T92 w 75"/>
                                <a:gd name="T94" fmla="+- 0 3640 3594"/>
                                <a:gd name="T95" fmla="*/ 3640 h 105"/>
                                <a:gd name="T96" fmla="+- 0 6745 6723"/>
                                <a:gd name="T97" fmla="*/ T96 w 75"/>
                                <a:gd name="T98" fmla="+- 0 3650 3594"/>
                                <a:gd name="T99" fmla="*/ 3650 h 105"/>
                                <a:gd name="T100" fmla="+- 0 6762 6723"/>
                                <a:gd name="T101" fmla="*/ T100 w 75"/>
                                <a:gd name="T102" fmla="+- 0 3650 3594"/>
                                <a:gd name="T103" fmla="*/ 3650 h 105"/>
                                <a:gd name="T104" fmla="+- 0 6770 6723"/>
                                <a:gd name="T105" fmla="*/ T104 w 75"/>
                                <a:gd name="T106" fmla="+- 0 3650 3594"/>
                                <a:gd name="T107" fmla="*/ 3650 h 105"/>
                                <a:gd name="T108" fmla="+- 0 6776 6723"/>
                                <a:gd name="T109" fmla="*/ T108 w 75"/>
                                <a:gd name="T110" fmla="+- 0 3654 3594"/>
                                <a:gd name="T111" fmla="*/ 3654 h 105"/>
                                <a:gd name="T112" fmla="+- 0 6781 6723"/>
                                <a:gd name="T113" fmla="*/ T112 w 75"/>
                                <a:gd name="T114" fmla="+- 0 3657 3594"/>
                                <a:gd name="T115" fmla="*/ 3657 h 105"/>
                                <a:gd name="T116" fmla="+- 0 6785 6723"/>
                                <a:gd name="T117" fmla="*/ T116 w 75"/>
                                <a:gd name="T118" fmla="+- 0 3663 3594"/>
                                <a:gd name="T119" fmla="*/ 3663 h 105"/>
                                <a:gd name="T120" fmla="+- 0 6785 6723"/>
                                <a:gd name="T121" fmla="*/ T120 w 75"/>
                                <a:gd name="T122" fmla="+- 0 3676 3594"/>
                                <a:gd name="T123" fmla="*/ 3676 h 105"/>
                                <a:gd name="T124" fmla="+- 0 6781 6723"/>
                                <a:gd name="T125" fmla="*/ T124 w 75"/>
                                <a:gd name="T126" fmla="+- 0 3682 3594"/>
                                <a:gd name="T127" fmla="*/ 3682 h 105"/>
                                <a:gd name="T128" fmla="+- 0 6775 6723"/>
                                <a:gd name="T129" fmla="*/ T128 w 75"/>
                                <a:gd name="T130" fmla="+- 0 3686 3594"/>
                                <a:gd name="T131" fmla="*/ 3686 h 105"/>
                                <a:gd name="T132" fmla="+- 0 6771 6723"/>
                                <a:gd name="T133" fmla="*/ T132 w 75"/>
                                <a:gd name="T134" fmla="+- 0 3688 3594"/>
                                <a:gd name="T135" fmla="*/ 3688 h 105"/>
                                <a:gd name="T136" fmla="+- 0 6764 6723"/>
                                <a:gd name="T137" fmla="*/ T136 w 75"/>
                                <a:gd name="T138" fmla="+- 0 3689 3594"/>
                                <a:gd name="T139" fmla="*/ 3689 h 105"/>
                                <a:gd name="T140" fmla="+- 0 6732 6723"/>
                                <a:gd name="T141" fmla="*/ T140 w 75"/>
                                <a:gd name="T142" fmla="+- 0 3689 3594"/>
                                <a:gd name="T143" fmla="*/ 3689 h 105"/>
                                <a:gd name="T144" fmla="+- 0 6738 6723"/>
                                <a:gd name="T145" fmla="*/ T144 w 75"/>
                                <a:gd name="T146" fmla="+- 0 3695 3594"/>
                                <a:gd name="T147" fmla="*/ 3695 h 105"/>
                                <a:gd name="T148" fmla="+- 0 6759 6723"/>
                                <a:gd name="T149" fmla="*/ T148 w 75"/>
                                <a:gd name="T150" fmla="+- 0 3699 3594"/>
                                <a:gd name="T151" fmla="*/ 369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36" y="105"/>
                                  </a:moveTo>
                                  <a:lnTo>
                                    <a:pt x="46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3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24"/>
                          <wps:cNvSpPr>
                            <a:spLocks/>
                          </wps:cNvSpPr>
                          <wps:spPr bwMode="auto">
                            <a:xfrm>
                              <a:off x="6723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736 6723"/>
                                <a:gd name="T1" fmla="*/ T0 w 75"/>
                                <a:gd name="T2" fmla="+- 0 3621 3594"/>
                                <a:gd name="T3" fmla="*/ 3621 h 105"/>
                                <a:gd name="T4" fmla="+- 0 6739 6723"/>
                                <a:gd name="T5" fmla="*/ T4 w 75"/>
                                <a:gd name="T6" fmla="+- 0 3610 3594"/>
                                <a:gd name="T7" fmla="*/ 3610 h 105"/>
                                <a:gd name="T8" fmla="+- 0 6748 6723"/>
                                <a:gd name="T9" fmla="*/ T8 w 75"/>
                                <a:gd name="T10" fmla="+- 0 3604 3594"/>
                                <a:gd name="T11" fmla="*/ 3604 h 105"/>
                                <a:gd name="T12" fmla="+- 0 6734 6723"/>
                                <a:gd name="T13" fmla="*/ T12 w 75"/>
                                <a:gd name="T14" fmla="+- 0 3604 3594"/>
                                <a:gd name="T15" fmla="*/ 3604 h 105"/>
                                <a:gd name="T16" fmla="+- 0 6724 6723"/>
                                <a:gd name="T17" fmla="*/ T16 w 75"/>
                                <a:gd name="T18" fmla="+- 0 3617 3594"/>
                                <a:gd name="T19" fmla="*/ 3617 h 105"/>
                                <a:gd name="T20" fmla="+- 0 6736 6723"/>
                                <a:gd name="T21" fmla="*/ T20 w 75"/>
                                <a:gd name="T22" fmla="+- 0 3621 3594"/>
                                <a:gd name="T23" fmla="*/ 362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13" y="27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23"/>
                          <wps:cNvSpPr>
                            <a:spLocks/>
                          </wps:cNvSpPr>
                          <wps:spPr bwMode="auto">
                            <a:xfrm>
                              <a:off x="6723" y="3594"/>
                              <a:ext cx="75" cy="105"/>
                            </a:xfrm>
                            <a:custGeom>
                              <a:avLst/>
                              <a:gdLst>
                                <a:gd name="T0" fmla="+- 0 6732 6723"/>
                                <a:gd name="T1" fmla="*/ T0 w 75"/>
                                <a:gd name="T2" fmla="+- 0 3689 3594"/>
                                <a:gd name="T3" fmla="*/ 3689 h 105"/>
                                <a:gd name="T4" fmla="+- 0 6745 6723"/>
                                <a:gd name="T5" fmla="*/ T4 w 75"/>
                                <a:gd name="T6" fmla="+- 0 3689 3594"/>
                                <a:gd name="T7" fmla="*/ 3689 h 105"/>
                                <a:gd name="T8" fmla="+- 0 6736 6723"/>
                                <a:gd name="T9" fmla="*/ T8 w 75"/>
                                <a:gd name="T10" fmla="+- 0 3684 3594"/>
                                <a:gd name="T11" fmla="*/ 3684 h 105"/>
                                <a:gd name="T12" fmla="+- 0 6732 6723"/>
                                <a:gd name="T13" fmla="*/ T12 w 75"/>
                                <a:gd name="T14" fmla="+- 0 3670 3594"/>
                                <a:gd name="T15" fmla="*/ 3670 h 105"/>
                                <a:gd name="T16" fmla="+- 0 6723 6723"/>
                                <a:gd name="T17" fmla="*/ T16 w 75"/>
                                <a:gd name="T18" fmla="+- 0 3681 3594"/>
                                <a:gd name="T19" fmla="*/ 3681 h 105"/>
                                <a:gd name="T20" fmla="+- 0 6732 6723"/>
                                <a:gd name="T21" fmla="*/ T20 w 75"/>
                                <a:gd name="T22" fmla="+- 0 3689 3594"/>
                                <a:gd name="T23" fmla="*/ 368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105">
                                  <a:moveTo>
                                    <a:pt x="9" y="95"/>
                                  </a:moveTo>
                                  <a:lnTo>
                                    <a:pt x="22" y="95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18"/>
                        <wpg:cNvGrpSpPr>
                          <a:grpSpLocks/>
                        </wpg:cNvGrpSpPr>
                        <wpg:grpSpPr bwMode="auto">
                          <a:xfrm>
                            <a:off x="7151" y="3596"/>
                            <a:ext cx="74" cy="102"/>
                            <a:chOff x="7151" y="3596"/>
                            <a:chExt cx="74" cy="102"/>
                          </a:xfrm>
                        </wpg:grpSpPr>
                        <wps:wsp>
                          <wps:cNvPr id="500" name="Freeform 521"/>
                          <wps:cNvSpPr>
                            <a:spLocks/>
                          </wps:cNvSpPr>
                          <wps:spPr bwMode="auto">
                            <a:xfrm>
                              <a:off x="7151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7211 7151"/>
                                <a:gd name="T1" fmla="*/ T0 w 74"/>
                                <a:gd name="T2" fmla="+- 0 3698 3596"/>
                                <a:gd name="T3" fmla="*/ 3698 h 102"/>
                                <a:gd name="T4" fmla="+- 0 7224 7151"/>
                                <a:gd name="T5" fmla="*/ T4 w 74"/>
                                <a:gd name="T6" fmla="+- 0 3698 3596"/>
                                <a:gd name="T7" fmla="*/ 3698 h 102"/>
                                <a:gd name="T8" fmla="+- 0 7204 7151"/>
                                <a:gd name="T9" fmla="*/ T8 w 74"/>
                                <a:gd name="T10" fmla="+- 0 3650 3596"/>
                                <a:gd name="T11" fmla="*/ 3650 h 102"/>
                                <a:gd name="T12" fmla="+- 0 7216 7151"/>
                                <a:gd name="T13" fmla="*/ T12 w 74"/>
                                <a:gd name="T14" fmla="+- 0 3647 3596"/>
                                <a:gd name="T15" fmla="*/ 3647 h 102"/>
                                <a:gd name="T16" fmla="+- 0 7223 7151"/>
                                <a:gd name="T17" fmla="*/ T16 w 74"/>
                                <a:gd name="T18" fmla="+- 0 3636 3596"/>
                                <a:gd name="T19" fmla="*/ 3636 h 102"/>
                                <a:gd name="T20" fmla="+- 0 7223 7151"/>
                                <a:gd name="T21" fmla="*/ T20 w 74"/>
                                <a:gd name="T22" fmla="+- 0 3616 3596"/>
                                <a:gd name="T23" fmla="*/ 3616 h 102"/>
                                <a:gd name="T24" fmla="+- 0 7219 7151"/>
                                <a:gd name="T25" fmla="*/ T24 w 74"/>
                                <a:gd name="T26" fmla="+- 0 3607 3596"/>
                                <a:gd name="T27" fmla="*/ 3607 h 102"/>
                                <a:gd name="T28" fmla="+- 0 7205 7151"/>
                                <a:gd name="T29" fmla="*/ T28 w 74"/>
                                <a:gd name="T30" fmla="+- 0 3597 3596"/>
                                <a:gd name="T31" fmla="*/ 3597 h 102"/>
                                <a:gd name="T32" fmla="+- 0 7197 7151"/>
                                <a:gd name="T33" fmla="*/ T32 w 74"/>
                                <a:gd name="T34" fmla="+- 0 3596 3596"/>
                                <a:gd name="T35" fmla="*/ 3596 h 102"/>
                                <a:gd name="T36" fmla="+- 0 7151 7151"/>
                                <a:gd name="T37" fmla="*/ T36 w 74"/>
                                <a:gd name="T38" fmla="+- 0 3596 3596"/>
                                <a:gd name="T39" fmla="*/ 3596 h 102"/>
                                <a:gd name="T40" fmla="+- 0 7151 7151"/>
                                <a:gd name="T41" fmla="*/ T40 w 74"/>
                                <a:gd name="T42" fmla="+- 0 3607 3596"/>
                                <a:gd name="T43" fmla="*/ 3607 h 102"/>
                                <a:gd name="T44" fmla="+- 0 7164 7151"/>
                                <a:gd name="T45" fmla="*/ T44 w 74"/>
                                <a:gd name="T46" fmla="+- 0 3607 3596"/>
                                <a:gd name="T47" fmla="*/ 3607 h 102"/>
                                <a:gd name="T48" fmla="+- 0 7199 7151"/>
                                <a:gd name="T49" fmla="*/ T48 w 74"/>
                                <a:gd name="T50" fmla="+- 0 3607 3596"/>
                                <a:gd name="T51" fmla="*/ 3607 h 102"/>
                                <a:gd name="T52" fmla="+- 0 7203 7151"/>
                                <a:gd name="T53" fmla="*/ T52 w 74"/>
                                <a:gd name="T54" fmla="+- 0 3610 3596"/>
                                <a:gd name="T55" fmla="*/ 3610 h 102"/>
                                <a:gd name="T56" fmla="+- 0 7208 7151"/>
                                <a:gd name="T57" fmla="*/ T56 w 74"/>
                                <a:gd name="T58" fmla="+- 0 3613 3596"/>
                                <a:gd name="T59" fmla="*/ 3613 h 102"/>
                                <a:gd name="T60" fmla="+- 0 7210 7151"/>
                                <a:gd name="T61" fmla="*/ T60 w 74"/>
                                <a:gd name="T62" fmla="+- 0 3618 3596"/>
                                <a:gd name="T63" fmla="*/ 3618 h 102"/>
                                <a:gd name="T64" fmla="+- 0 7210 7151"/>
                                <a:gd name="T65" fmla="*/ T64 w 74"/>
                                <a:gd name="T66" fmla="+- 0 3629 3596"/>
                                <a:gd name="T67" fmla="*/ 3629 h 102"/>
                                <a:gd name="T68" fmla="+- 0 7209 7151"/>
                                <a:gd name="T69" fmla="*/ T68 w 74"/>
                                <a:gd name="T70" fmla="+- 0 3634 3596"/>
                                <a:gd name="T71" fmla="*/ 3634 h 102"/>
                                <a:gd name="T72" fmla="+- 0 7205 7151"/>
                                <a:gd name="T73" fmla="*/ T72 w 74"/>
                                <a:gd name="T74" fmla="+- 0 3637 3596"/>
                                <a:gd name="T75" fmla="*/ 3637 h 102"/>
                                <a:gd name="T76" fmla="+- 0 7200 7151"/>
                                <a:gd name="T77" fmla="*/ T76 w 74"/>
                                <a:gd name="T78" fmla="+- 0 3643 3596"/>
                                <a:gd name="T79" fmla="*/ 3643 h 102"/>
                                <a:gd name="T80" fmla="+- 0 7194 7151"/>
                                <a:gd name="T81" fmla="*/ T80 w 74"/>
                                <a:gd name="T82" fmla="+- 0 3643 3596"/>
                                <a:gd name="T83" fmla="*/ 3643 h 102"/>
                                <a:gd name="T84" fmla="+- 0 7151 7151"/>
                                <a:gd name="T85" fmla="*/ T84 w 74"/>
                                <a:gd name="T86" fmla="+- 0 3643 3596"/>
                                <a:gd name="T87" fmla="*/ 3643 h 102"/>
                                <a:gd name="T88" fmla="+- 0 7151 7151"/>
                                <a:gd name="T89" fmla="*/ T88 w 74"/>
                                <a:gd name="T90" fmla="+- 0 3654 3596"/>
                                <a:gd name="T91" fmla="*/ 3654 h 102"/>
                                <a:gd name="T92" fmla="+- 0 7192 7151"/>
                                <a:gd name="T93" fmla="*/ T92 w 74"/>
                                <a:gd name="T94" fmla="+- 0 3654 3596"/>
                                <a:gd name="T95" fmla="*/ 3654 h 102"/>
                                <a:gd name="T96" fmla="+- 0 7211 7151"/>
                                <a:gd name="T97" fmla="*/ T96 w 74"/>
                                <a:gd name="T98" fmla="+- 0 3698 3596"/>
                                <a:gd name="T9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60" y="102"/>
                                  </a:moveTo>
                                  <a:lnTo>
                                    <a:pt x="73" y="102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6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20"/>
                          <wps:cNvSpPr>
                            <a:spLocks/>
                          </wps:cNvSpPr>
                          <wps:spPr bwMode="auto">
                            <a:xfrm>
                              <a:off x="7151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74"/>
                                <a:gd name="T2" fmla="+- 0 3643 3596"/>
                                <a:gd name="T3" fmla="*/ 3643 h 102"/>
                                <a:gd name="T4" fmla="+- 0 7164 7151"/>
                                <a:gd name="T5" fmla="*/ T4 w 74"/>
                                <a:gd name="T6" fmla="+- 0 3643 3596"/>
                                <a:gd name="T7" fmla="*/ 3643 h 102"/>
                                <a:gd name="T8" fmla="+- 0 7164 7151"/>
                                <a:gd name="T9" fmla="*/ T8 w 74"/>
                                <a:gd name="T10" fmla="+- 0 3607 3596"/>
                                <a:gd name="T11" fmla="*/ 3607 h 102"/>
                                <a:gd name="T12" fmla="+- 0 7151 7151"/>
                                <a:gd name="T13" fmla="*/ T12 w 74"/>
                                <a:gd name="T14" fmla="+- 0 3607 3596"/>
                                <a:gd name="T15" fmla="*/ 3607 h 102"/>
                                <a:gd name="T16" fmla="+- 0 7151 7151"/>
                                <a:gd name="T17" fmla="*/ T16 w 74"/>
                                <a:gd name="T18" fmla="+- 0 3643 3596"/>
                                <a:gd name="T19" fmla="*/ 364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0" y="47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19"/>
                          <wps:cNvSpPr>
                            <a:spLocks/>
                          </wps:cNvSpPr>
                          <wps:spPr bwMode="auto">
                            <a:xfrm>
                              <a:off x="7151" y="3596"/>
                              <a:ext cx="74" cy="102"/>
                            </a:xfrm>
                            <a:custGeom>
                              <a:avLst/>
                              <a:gdLst>
                                <a:gd name="T0" fmla="+- 0 7151 7151"/>
                                <a:gd name="T1" fmla="*/ T0 w 74"/>
                                <a:gd name="T2" fmla="+- 0 3698 3596"/>
                                <a:gd name="T3" fmla="*/ 3698 h 102"/>
                                <a:gd name="T4" fmla="+- 0 7164 7151"/>
                                <a:gd name="T5" fmla="*/ T4 w 74"/>
                                <a:gd name="T6" fmla="+- 0 3698 3596"/>
                                <a:gd name="T7" fmla="*/ 3698 h 102"/>
                                <a:gd name="T8" fmla="+- 0 7164 7151"/>
                                <a:gd name="T9" fmla="*/ T8 w 74"/>
                                <a:gd name="T10" fmla="+- 0 3654 3596"/>
                                <a:gd name="T11" fmla="*/ 3654 h 102"/>
                                <a:gd name="T12" fmla="+- 0 7151 7151"/>
                                <a:gd name="T13" fmla="*/ T12 w 74"/>
                                <a:gd name="T14" fmla="+- 0 3654 3596"/>
                                <a:gd name="T15" fmla="*/ 3654 h 102"/>
                                <a:gd name="T16" fmla="+- 0 7151 7151"/>
                                <a:gd name="T17" fmla="*/ T16 w 74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15"/>
                        <wpg:cNvGrpSpPr>
                          <a:grpSpLocks/>
                        </wpg:cNvGrpSpPr>
                        <wpg:grpSpPr bwMode="auto">
                          <a:xfrm>
                            <a:off x="7239" y="3595"/>
                            <a:ext cx="83" cy="99"/>
                            <a:chOff x="7239" y="3595"/>
                            <a:chExt cx="83" cy="99"/>
                          </a:xfrm>
                        </wpg:grpSpPr>
                        <wps:wsp>
                          <wps:cNvPr id="504" name="Freeform 517"/>
                          <wps:cNvSpPr>
                            <a:spLocks/>
                          </wps:cNvSpPr>
                          <wps:spPr bwMode="auto">
                            <a:xfrm>
                              <a:off x="7239" y="3595"/>
                              <a:ext cx="83" cy="99"/>
                            </a:xfrm>
                            <a:custGeom>
                              <a:avLst/>
                              <a:gdLst>
                                <a:gd name="T0" fmla="+- 0 7300 7239"/>
                                <a:gd name="T1" fmla="*/ T0 w 83"/>
                                <a:gd name="T2" fmla="+- 0 3694 3595"/>
                                <a:gd name="T3" fmla="*/ 3694 h 99"/>
                                <a:gd name="T4" fmla="+- 0 7313 7239"/>
                                <a:gd name="T5" fmla="*/ T4 w 83"/>
                                <a:gd name="T6" fmla="+- 0 3680 3595"/>
                                <a:gd name="T7" fmla="*/ 3680 h 99"/>
                                <a:gd name="T8" fmla="+- 0 7320 7239"/>
                                <a:gd name="T9" fmla="*/ T8 w 83"/>
                                <a:gd name="T10" fmla="+- 0 3659 3595"/>
                                <a:gd name="T11" fmla="*/ 3659 h 99"/>
                                <a:gd name="T12" fmla="+- 0 7322 7239"/>
                                <a:gd name="T13" fmla="*/ T12 w 83"/>
                                <a:gd name="T14" fmla="+- 0 3632 3595"/>
                                <a:gd name="T15" fmla="*/ 3632 h 99"/>
                                <a:gd name="T16" fmla="+- 0 7314 7239"/>
                                <a:gd name="T17" fmla="*/ T16 w 83"/>
                                <a:gd name="T18" fmla="+- 0 3613 3595"/>
                                <a:gd name="T19" fmla="*/ 3613 h 99"/>
                                <a:gd name="T20" fmla="+- 0 7298 7239"/>
                                <a:gd name="T21" fmla="*/ T20 w 83"/>
                                <a:gd name="T22" fmla="+- 0 3600 3595"/>
                                <a:gd name="T23" fmla="*/ 3600 h 99"/>
                                <a:gd name="T24" fmla="+- 0 7272 7239"/>
                                <a:gd name="T25" fmla="*/ T24 w 83"/>
                                <a:gd name="T26" fmla="+- 0 3595 3595"/>
                                <a:gd name="T27" fmla="*/ 3595 h 99"/>
                                <a:gd name="T28" fmla="+- 0 7255 7239"/>
                                <a:gd name="T29" fmla="*/ T28 w 83"/>
                                <a:gd name="T30" fmla="+- 0 3605 3595"/>
                                <a:gd name="T31" fmla="*/ 3605 h 99"/>
                                <a:gd name="T32" fmla="+- 0 7291 7239"/>
                                <a:gd name="T33" fmla="*/ T32 w 83"/>
                                <a:gd name="T34" fmla="+- 0 3605 3595"/>
                                <a:gd name="T35" fmla="*/ 3605 h 99"/>
                                <a:gd name="T36" fmla="+- 0 7299 7239"/>
                                <a:gd name="T37" fmla="*/ T36 w 83"/>
                                <a:gd name="T38" fmla="+- 0 3610 3595"/>
                                <a:gd name="T39" fmla="*/ 3610 h 99"/>
                                <a:gd name="T40" fmla="+- 0 7304 7239"/>
                                <a:gd name="T41" fmla="*/ T40 w 83"/>
                                <a:gd name="T42" fmla="+- 0 3618 3595"/>
                                <a:gd name="T43" fmla="*/ 3618 h 99"/>
                                <a:gd name="T44" fmla="+- 0 7308 7239"/>
                                <a:gd name="T45" fmla="*/ T44 w 83"/>
                                <a:gd name="T46" fmla="+- 0 3627 3595"/>
                                <a:gd name="T47" fmla="*/ 3627 h 99"/>
                                <a:gd name="T48" fmla="+- 0 7310 7239"/>
                                <a:gd name="T49" fmla="*/ T48 w 83"/>
                                <a:gd name="T50" fmla="+- 0 3637 3595"/>
                                <a:gd name="T51" fmla="*/ 3637 h 99"/>
                                <a:gd name="T52" fmla="+- 0 7310 7239"/>
                                <a:gd name="T53" fmla="*/ T52 w 83"/>
                                <a:gd name="T54" fmla="+- 0 3647 3595"/>
                                <a:gd name="T55" fmla="*/ 3647 h 99"/>
                                <a:gd name="T56" fmla="+- 0 7308 7239"/>
                                <a:gd name="T57" fmla="*/ T56 w 83"/>
                                <a:gd name="T58" fmla="+- 0 3659 3595"/>
                                <a:gd name="T59" fmla="*/ 3659 h 99"/>
                                <a:gd name="T60" fmla="+- 0 7300 7239"/>
                                <a:gd name="T61" fmla="*/ T60 w 83"/>
                                <a:gd name="T62" fmla="+- 0 3680 3595"/>
                                <a:gd name="T63" fmla="*/ 3680 h 99"/>
                                <a:gd name="T64" fmla="+- 0 7279 7239"/>
                                <a:gd name="T65" fmla="*/ T64 w 83"/>
                                <a:gd name="T66" fmla="+- 0 3689 3595"/>
                                <a:gd name="T67" fmla="*/ 3689 h 99"/>
                                <a:gd name="T68" fmla="+- 0 7263 7239"/>
                                <a:gd name="T69" fmla="*/ T68 w 83"/>
                                <a:gd name="T70" fmla="+- 0 3689 3595"/>
                                <a:gd name="T71" fmla="*/ 3689 h 99"/>
                                <a:gd name="T72" fmla="+- 0 7271 7239"/>
                                <a:gd name="T73" fmla="*/ T72 w 83"/>
                                <a:gd name="T74" fmla="+- 0 3693 3595"/>
                                <a:gd name="T75" fmla="*/ 3693 h 99"/>
                                <a:gd name="T76" fmla="+- 0 7300 7239"/>
                                <a:gd name="T77" fmla="*/ T76 w 83"/>
                                <a:gd name="T78" fmla="+- 0 3694 3595"/>
                                <a:gd name="T79" fmla="*/ 369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61" y="99"/>
                                  </a:moveTo>
                                  <a:lnTo>
                                    <a:pt x="74" y="85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83" y="37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6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16"/>
                          <wps:cNvSpPr>
                            <a:spLocks/>
                          </wps:cNvSpPr>
                          <wps:spPr bwMode="auto">
                            <a:xfrm>
                              <a:off x="7239" y="3595"/>
                              <a:ext cx="83" cy="99"/>
                            </a:xfrm>
                            <a:custGeom>
                              <a:avLst/>
                              <a:gdLst>
                                <a:gd name="T0" fmla="+- 0 7263 7239"/>
                                <a:gd name="T1" fmla="*/ T0 w 83"/>
                                <a:gd name="T2" fmla="+- 0 3689 3595"/>
                                <a:gd name="T3" fmla="*/ 3689 h 99"/>
                                <a:gd name="T4" fmla="+- 0 7279 7239"/>
                                <a:gd name="T5" fmla="*/ T4 w 83"/>
                                <a:gd name="T6" fmla="+- 0 3689 3595"/>
                                <a:gd name="T7" fmla="*/ 3689 h 99"/>
                                <a:gd name="T8" fmla="+- 0 7264 7239"/>
                                <a:gd name="T9" fmla="*/ T8 w 83"/>
                                <a:gd name="T10" fmla="+- 0 3681 3595"/>
                                <a:gd name="T11" fmla="*/ 3681 h 99"/>
                                <a:gd name="T12" fmla="+- 0 7255 7239"/>
                                <a:gd name="T13" fmla="*/ T12 w 83"/>
                                <a:gd name="T14" fmla="+- 0 3661 3595"/>
                                <a:gd name="T15" fmla="*/ 3661 h 99"/>
                                <a:gd name="T16" fmla="+- 0 7254 7239"/>
                                <a:gd name="T17" fmla="*/ T16 w 83"/>
                                <a:gd name="T18" fmla="+- 0 3635 3595"/>
                                <a:gd name="T19" fmla="*/ 3635 h 99"/>
                                <a:gd name="T20" fmla="+- 0 7262 7239"/>
                                <a:gd name="T21" fmla="*/ T20 w 83"/>
                                <a:gd name="T22" fmla="+- 0 3614 3595"/>
                                <a:gd name="T23" fmla="*/ 3614 h 99"/>
                                <a:gd name="T24" fmla="+- 0 7282 7239"/>
                                <a:gd name="T25" fmla="*/ T24 w 83"/>
                                <a:gd name="T26" fmla="+- 0 3605 3595"/>
                                <a:gd name="T27" fmla="*/ 3605 h 99"/>
                                <a:gd name="T28" fmla="+- 0 7255 7239"/>
                                <a:gd name="T29" fmla="*/ T28 w 83"/>
                                <a:gd name="T30" fmla="+- 0 3605 3595"/>
                                <a:gd name="T31" fmla="*/ 3605 h 99"/>
                                <a:gd name="T32" fmla="+- 0 7253 7239"/>
                                <a:gd name="T33" fmla="*/ T32 w 83"/>
                                <a:gd name="T34" fmla="+- 0 3606 3595"/>
                                <a:gd name="T35" fmla="*/ 3606 h 99"/>
                                <a:gd name="T36" fmla="+- 0 7243 7239"/>
                                <a:gd name="T37" fmla="*/ T36 w 83"/>
                                <a:gd name="T38" fmla="+- 0 3625 3595"/>
                                <a:gd name="T39" fmla="*/ 3625 h 99"/>
                                <a:gd name="T40" fmla="+- 0 7239 7239"/>
                                <a:gd name="T41" fmla="*/ T40 w 83"/>
                                <a:gd name="T42" fmla="+- 0 3646 3595"/>
                                <a:gd name="T43" fmla="*/ 3646 h 99"/>
                                <a:gd name="T44" fmla="+- 0 7239 7239"/>
                                <a:gd name="T45" fmla="*/ T44 w 83"/>
                                <a:gd name="T46" fmla="+- 0 3650 3595"/>
                                <a:gd name="T47" fmla="*/ 3650 h 99"/>
                                <a:gd name="T48" fmla="+- 0 7243 7239"/>
                                <a:gd name="T49" fmla="*/ T48 w 83"/>
                                <a:gd name="T50" fmla="+- 0 3668 3595"/>
                                <a:gd name="T51" fmla="*/ 3668 h 99"/>
                                <a:gd name="T52" fmla="+- 0 7253 7239"/>
                                <a:gd name="T53" fmla="*/ T52 w 83"/>
                                <a:gd name="T54" fmla="+- 0 3683 3595"/>
                                <a:gd name="T55" fmla="*/ 3683 h 99"/>
                                <a:gd name="T56" fmla="+- 0 7263 7239"/>
                                <a:gd name="T57" fmla="*/ T56 w 83"/>
                                <a:gd name="T58" fmla="+- 0 3689 3595"/>
                                <a:gd name="T59" fmla="*/ 368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99">
                                  <a:moveTo>
                                    <a:pt x="24" y="94"/>
                                  </a:moveTo>
                                  <a:lnTo>
                                    <a:pt x="40" y="94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2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11"/>
                        <wpg:cNvGrpSpPr>
                          <a:grpSpLocks/>
                        </wpg:cNvGrpSpPr>
                        <wpg:grpSpPr bwMode="auto">
                          <a:xfrm>
                            <a:off x="7341" y="3594"/>
                            <a:ext cx="78" cy="104"/>
                            <a:chOff x="7341" y="3594"/>
                            <a:chExt cx="78" cy="104"/>
                          </a:xfrm>
                        </wpg:grpSpPr>
                        <wps:wsp>
                          <wps:cNvPr id="507" name="Freeform 514"/>
                          <wps:cNvSpPr>
                            <a:spLocks/>
                          </wps:cNvSpPr>
                          <wps:spPr bwMode="auto">
                            <a:xfrm>
                              <a:off x="7341" y="3594"/>
                              <a:ext cx="78" cy="104"/>
                            </a:xfrm>
                            <a:custGeom>
                              <a:avLst/>
                              <a:gdLst>
                                <a:gd name="T0" fmla="+- 0 7406 7341"/>
                                <a:gd name="T1" fmla="*/ T0 w 78"/>
                                <a:gd name="T2" fmla="+- 0 3629 3594"/>
                                <a:gd name="T3" fmla="*/ 3629 h 104"/>
                                <a:gd name="T4" fmla="+- 0 7415 7341"/>
                                <a:gd name="T5" fmla="*/ T4 w 78"/>
                                <a:gd name="T6" fmla="+- 0 3616 3594"/>
                                <a:gd name="T7" fmla="*/ 3616 h 104"/>
                                <a:gd name="T8" fmla="+- 0 7402 7341"/>
                                <a:gd name="T9" fmla="*/ T8 w 78"/>
                                <a:gd name="T10" fmla="+- 0 3600 3594"/>
                                <a:gd name="T11" fmla="*/ 3600 h 104"/>
                                <a:gd name="T12" fmla="+- 0 7380 7341"/>
                                <a:gd name="T13" fmla="*/ T12 w 78"/>
                                <a:gd name="T14" fmla="+- 0 3594 3594"/>
                                <a:gd name="T15" fmla="*/ 3594 h 104"/>
                                <a:gd name="T16" fmla="+- 0 7362 7341"/>
                                <a:gd name="T17" fmla="*/ T16 w 78"/>
                                <a:gd name="T18" fmla="+- 0 3599 3594"/>
                                <a:gd name="T19" fmla="*/ 3599 h 104"/>
                                <a:gd name="T20" fmla="+- 0 7356 7341"/>
                                <a:gd name="T21" fmla="*/ T20 w 78"/>
                                <a:gd name="T22" fmla="+- 0 3605 3594"/>
                                <a:gd name="T23" fmla="*/ 3605 h 104"/>
                                <a:gd name="T24" fmla="+- 0 7396 7341"/>
                                <a:gd name="T25" fmla="*/ T24 w 78"/>
                                <a:gd name="T26" fmla="+- 0 3605 3594"/>
                                <a:gd name="T27" fmla="*/ 3605 h 104"/>
                                <a:gd name="T28" fmla="+- 0 7403 7341"/>
                                <a:gd name="T29" fmla="*/ T28 w 78"/>
                                <a:gd name="T30" fmla="+- 0 3616 3594"/>
                                <a:gd name="T31" fmla="*/ 3616 h 104"/>
                                <a:gd name="T32" fmla="+- 0 7406 7341"/>
                                <a:gd name="T33" fmla="*/ T32 w 78"/>
                                <a:gd name="T34" fmla="+- 0 3629 3594"/>
                                <a:gd name="T35" fmla="*/ 362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104">
                                  <a:moveTo>
                                    <a:pt x="65" y="35"/>
                                  </a:moveTo>
                                  <a:lnTo>
                                    <a:pt x="74" y="22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3"/>
                          <wps:cNvSpPr>
                            <a:spLocks/>
                          </wps:cNvSpPr>
                          <wps:spPr bwMode="auto">
                            <a:xfrm>
                              <a:off x="7341" y="3594"/>
                              <a:ext cx="78" cy="104"/>
                            </a:xfrm>
                            <a:custGeom>
                              <a:avLst/>
                              <a:gdLst>
                                <a:gd name="T0" fmla="+- 0 7360 7341"/>
                                <a:gd name="T1" fmla="*/ T0 w 78"/>
                                <a:gd name="T2" fmla="+- 0 3688 3594"/>
                                <a:gd name="T3" fmla="*/ 3688 h 104"/>
                                <a:gd name="T4" fmla="+- 0 7370 7341"/>
                                <a:gd name="T5" fmla="*/ T4 w 78"/>
                                <a:gd name="T6" fmla="+- 0 3688 3594"/>
                                <a:gd name="T7" fmla="*/ 3688 h 104"/>
                                <a:gd name="T8" fmla="+- 0 7362 7341"/>
                                <a:gd name="T9" fmla="*/ T8 w 78"/>
                                <a:gd name="T10" fmla="+- 0 3681 3594"/>
                                <a:gd name="T11" fmla="*/ 3681 h 104"/>
                                <a:gd name="T12" fmla="+- 0 7354 7341"/>
                                <a:gd name="T13" fmla="*/ T12 w 78"/>
                                <a:gd name="T14" fmla="+- 0 3665 3594"/>
                                <a:gd name="T15" fmla="*/ 3665 h 104"/>
                                <a:gd name="T16" fmla="+- 0 7353 7341"/>
                                <a:gd name="T17" fmla="*/ T16 w 78"/>
                                <a:gd name="T18" fmla="+- 0 3655 3594"/>
                                <a:gd name="T19" fmla="*/ 3655 h 104"/>
                                <a:gd name="T20" fmla="+- 0 7354 7341"/>
                                <a:gd name="T21" fmla="*/ T20 w 78"/>
                                <a:gd name="T22" fmla="+- 0 3635 3594"/>
                                <a:gd name="T23" fmla="*/ 3635 h 104"/>
                                <a:gd name="T24" fmla="+- 0 7362 7341"/>
                                <a:gd name="T25" fmla="*/ T24 w 78"/>
                                <a:gd name="T26" fmla="+- 0 3614 3594"/>
                                <a:gd name="T27" fmla="*/ 3614 h 104"/>
                                <a:gd name="T28" fmla="+- 0 7381 7341"/>
                                <a:gd name="T29" fmla="*/ T28 w 78"/>
                                <a:gd name="T30" fmla="+- 0 3605 3594"/>
                                <a:gd name="T31" fmla="*/ 3605 h 104"/>
                                <a:gd name="T32" fmla="+- 0 7356 7341"/>
                                <a:gd name="T33" fmla="*/ T32 w 78"/>
                                <a:gd name="T34" fmla="+- 0 3605 3594"/>
                                <a:gd name="T35" fmla="*/ 3605 h 104"/>
                                <a:gd name="T36" fmla="+- 0 7349 7341"/>
                                <a:gd name="T37" fmla="*/ T36 w 78"/>
                                <a:gd name="T38" fmla="+- 0 3613 3594"/>
                                <a:gd name="T39" fmla="*/ 3613 h 104"/>
                                <a:gd name="T40" fmla="+- 0 7342 7341"/>
                                <a:gd name="T41" fmla="*/ T40 w 78"/>
                                <a:gd name="T42" fmla="+- 0 3634 3594"/>
                                <a:gd name="T43" fmla="*/ 3634 h 104"/>
                                <a:gd name="T44" fmla="+- 0 7341 7341"/>
                                <a:gd name="T45" fmla="*/ T44 w 78"/>
                                <a:gd name="T46" fmla="+- 0 3662 3594"/>
                                <a:gd name="T47" fmla="*/ 3662 h 104"/>
                                <a:gd name="T48" fmla="+- 0 7349 7341"/>
                                <a:gd name="T49" fmla="*/ T48 w 78"/>
                                <a:gd name="T50" fmla="+- 0 3680 3594"/>
                                <a:gd name="T51" fmla="*/ 3680 h 104"/>
                                <a:gd name="T52" fmla="+- 0 7360 7341"/>
                                <a:gd name="T53" fmla="*/ T52 w 78"/>
                                <a:gd name="T54" fmla="+- 0 3688 3594"/>
                                <a:gd name="T55" fmla="*/ 368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104">
                                  <a:moveTo>
                                    <a:pt x="19" y="94"/>
                                  </a:moveTo>
                                  <a:lnTo>
                                    <a:pt x="29" y="94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19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2"/>
                          <wps:cNvSpPr>
                            <a:spLocks/>
                          </wps:cNvSpPr>
                          <wps:spPr bwMode="auto">
                            <a:xfrm>
                              <a:off x="7341" y="3594"/>
                              <a:ext cx="78" cy="104"/>
                            </a:xfrm>
                            <a:custGeom>
                              <a:avLst/>
                              <a:gdLst>
                                <a:gd name="T0" fmla="+- 0 7393 7341"/>
                                <a:gd name="T1" fmla="*/ T0 w 78"/>
                                <a:gd name="T2" fmla="+- 0 3697 3594"/>
                                <a:gd name="T3" fmla="*/ 3697 h 104"/>
                                <a:gd name="T4" fmla="+- 0 7409 7341"/>
                                <a:gd name="T5" fmla="*/ T4 w 78"/>
                                <a:gd name="T6" fmla="+- 0 3686 3594"/>
                                <a:gd name="T7" fmla="*/ 3686 h 104"/>
                                <a:gd name="T8" fmla="+- 0 7418 7341"/>
                                <a:gd name="T9" fmla="*/ T8 w 78"/>
                                <a:gd name="T10" fmla="+- 0 3666 3594"/>
                                <a:gd name="T11" fmla="*/ 3666 h 104"/>
                                <a:gd name="T12" fmla="+- 0 7407 7341"/>
                                <a:gd name="T13" fmla="*/ T12 w 78"/>
                                <a:gd name="T14" fmla="+- 0 3663 3594"/>
                                <a:gd name="T15" fmla="*/ 3663 h 104"/>
                                <a:gd name="T16" fmla="+- 0 7403 7341"/>
                                <a:gd name="T17" fmla="*/ T16 w 78"/>
                                <a:gd name="T18" fmla="+- 0 3677 3594"/>
                                <a:gd name="T19" fmla="*/ 3677 h 104"/>
                                <a:gd name="T20" fmla="+- 0 7396 7341"/>
                                <a:gd name="T21" fmla="*/ T20 w 78"/>
                                <a:gd name="T22" fmla="+- 0 3688 3594"/>
                                <a:gd name="T23" fmla="*/ 3688 h 104"/>
                                <a:gd name="T24" fmla="+- 0 7360 7341"/>
                                <a:gd name="T25" fmla="*/ T24 w 78"/>
                                <a:gd name="T26" fmla="+- 0 3688 3594"/>
                                <a:gd name="T27" fmla="*/ 3688 h 104"/>
                                <a:gd name="T28" fmla="+- 0 7366 7341"/>
                                <a:gd name="T29" fmla="*/ T28 w 78"/>
                                <a:gd name="T30" fmla="+- 0 3693 3594"/>
                                <a:gd name="T31" fmla="*/ 3693 h 104"/>
                                <a:gd name="T32" fmla="+- 0 7393 7341"/>
                                <a:gd name="T33" fmla="*/ T32 w 78"/>
                                <a:gd name="T34" fmla="+- 0 3697 3594"/>
                                <a:gd name="T35" fmla="*/ 369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104">
                                  <a:moveTo>
                                    <a:pt x="52" y="103"/>
                                  </a:moveTo>
                                  <a:lnTo>
                                    <a:pt x="68" y="9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5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7"/>
                        <wpg:cNvGrpSpPr>
                          <a:grpSpLocks/>
                        </wpg:cNvGrpSpPr>
                        <wpg:grpSpPr bwMode="auto">
                          <a:xfrm>
                            <a:off x="7440" y="3596"/>
                            <a:ext cx="81" cy="102"/>
                            <a:chOff x="7440" y="3596"/>
                            <a:chExt cx="81" cy="102"/>
                          </a:xfrm>
                        </wpg:grpSpPr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7440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507 7440"/>
                                <a:gd name="T1" fmla="*/ T0 w 81"/>
                                <a:gd name="T2" fmla="+- 0 3698 3596"/>
                                <a:gd name="T3" fmla="*/ 3698 h 102"/>
                                <a:gd name="T4" fmla="+- 0 7521 7440"/>
                                <a:gd name="T5" fmla="*/ T4 w 81"/>
                                <a:gd name="T6" fmla="+- 0 3698 3596"/>
                                <a:gd name="T7" fmla="*/ 3698 h 102"/>
                                <a:gd name="T8" fmla="+- 0 7486 7440"/>
                                <a:gd name="T9" fmla="*/ T8 w 81"/>
                                <a:gd name="T10" fmla="+- 0 3631 3596"/>
                                <a:gd name="T11" fmla="*/ 3631 h 102"/>
                                <a:gd name="T12" fmla="+- 0 7513 7440"/>
                                <a:gd name="T13" fmla="*/ T12 w 81"/>
                                <a:gd name="T14" fmla="+- 0 3596 3596"/>
                                <a:gd name="T15" fmla="*/ 3596 h 102"/>
                                <a:gd name="T16" fmla="+- 0 7499 7440"/>
                                <a:gd name="T17" fmla="*/ T16 w 81"/>
                                <a:gd name="T18" fmla="+- 0 3596 3596"/>
                                <a:gd name="T19" fmla="*/ 3596 h 102"/>
                                <a:gd name="T20" fmla="+- 0 7464 7440"/>
                                <a:gd name="T21" fmla="*/ T20 w 81"/>
                                <a:gd name="T22" fmla="+- 0 3641 3596"/>
                                <a:gd name="T23" fmla="*/ 3641 h 102"/>
                                <a:gd name="T24" fmla="+- 0 7477 7440"/>
                                <a:gd name="T25" fmla="*/ T24 w 81"/>
                                <a:gd name="T26" fmla="+- 0 3641 3596"/>
                                <a:gd name="T27" fmla="*/ 3641 h 102"/>
                                <a:gd name="T28" fmla="+- 0 7507 7440"/>
                                <a:gd name="T29" fmla="*/ T28 w 81"/>
                                <a:gd name="T30" fmla="+- 0 3698 3596"/>
                                <a:gd name="T31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67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6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09"/>
                          <wps:cNvSpPr>
                            <a:spLocks/>
                          </wps:cNvSpPr>
                          <wps:spPr bwMode="auto">
                            <a:xfrm>
                              <a:off x="7440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81"/>
                                <a:gd name="T2" fmla="+- 0 3655 3596"/>
                                <a:gd name="T3" fmla="*/ 3655 h 102"/>
                                <a:gd name="T4" fmla="+- 0 7453 7440"/>
                                <a:gd name="T5" fmla="*/ T4 w 81"/>
                                <a:gd name="T6" fmla="+- 0 3655 3596"/>
                                <a:gd name="T7" fmla="*/ 3655 h 102"/>
                                <a:gd name="T8" fmla="+- 0 7453 7440"/>
                                <a:gd name="T9" fmla="*/ T8 w 81"/>
                                <a:gd name="T10" fmla="+- 0 3596 3596"/>
                                <a:gd name="T11" fmla="*/ 3596 h 102"/>
                                <a:gd name="T12" fmla="+- 0 7440 7440"/>
                                <a:gd name="T13" fmla="*/ T12 w 81"/>
                                <a:gd name="T14" fmla="+- 0 3596 3596"/>
                                <a:gd name="T15" fmla="*/ 3596 h 102"/>
                                <a:gd name="T16" fmla="+- 0 7440 7440"/>
                                <a:gd name="T17" fmla="*/ T16 w 81"/>
                                <a:gd name="T18" fmla="+- 0 3655 3596"/>
                                <a:gd name="T19" fmla="*/ 365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59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7440" y="3596"/>
                              <a:ext cx="81" cy="102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81"/>
                                <a:gd name="T2" fmla="+- 0 3698 3596"/>
                                <a:gd name="T3" fmla="*/ 3698 h 102"/>
                                <a:gd name="T4" fmla="+- 0 7453 7440"/>
                                <a:gd name="T5" fmla="*/ T4 w 81"/>
                                <a:gd name="T6" fmla="+- 0 3698 3596"/>
                                <a:gd name="T7" fmla="*/ 3698 h 102"/>
                                <a:gd name="T8" fmla="+- 0 7453 7440"/>
                                <a:gd name="T9" fmla="*/ T8 w 81"/>
                                <a:gd name="T10" fmla="+- 0 3670 3596"/>
                                <a:gd name="T11" fmla="*/ 3670 h 102"/>
                                <a:gd name="T12" fmla="+- 0 7477 7440"/>
                                <a:gd name="T13" fmla="*/ T12 w 81"/>
                                <a:gd name="T14" fmla="+- 0 3641 3596"/>
                                <a:gd name="T15" fmla="*/ 3641 h 102"/>
                                <a:gd name="T16" fmla="+- 0 7464 7440"/>
                                <a:gd name="T17" fmla="*/ T16 w 81"/>
                                <a:gd name="T18" fmla="+- 0 3641 3596"/>
                                <a:gd name="T19" fmla="*/ 3641 h 102"/>
                                <a:gd name="T20" fmla="+- 0 7453 7440"/>
                                <a:gd name="T21" fmla="*/ T20 w 81"/>
                                <a:gd name="T22" fmla="+- 0 3655 3596"/>
                                <a:gd name="T23" fmla="*/ 3655 h 102"/>
                                <a:gd name="T24" fmla="+- 0 7440 7440"/>
                                <a:gd name="T25" fmla="*/ T24 w 81"/>
                                <a:gd name="T26" fmla="+- 0 3655 3596"/>
                                <a:gd name="T27" fmla="*/ 3655 h 102"/>
                                <a:gd name="T28" fmla="+- 0 7440 7440"/>
                                <a:gd name="T29" fmla="*/ T28 w 81"/>
                                <a:gd name="T30" fmla="+- 0 3698 3596"/>
                                <a:gd name="T31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1" h="102">
                                  <a:moveTo>
                                    <a:pt x="0" y="10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4"/>
                        <wpg:cNvGrpSpPr>
                          <a:grpSpLocks/>
                        </wpg:cNvGrpSpPr>
                        <wpg:grpSpPr bwMode="auto">
                          <a:xfrm>
                            <a:off x="7524" y="3596"/>
                            <a:ext cx="82" cy="102"/>
                            <a:chOff x="7524" y="3596"/>
                            <a:chExt cx="82" cy="102"/>
                          </a:xfrm>
                        </wpg:grpSpPr>
                        <wps:wsp>
                          <wps:cNvPr id="515" name="Freeform 506"/>
                          <wps:cNvSpPr>
                            <a:spLocks/>
                          </wps:cNvSpPr>
                          <wps:spPr bwMode="auto">
                            <a:xfrm>
                              <a:off x="7524" y="3596"/>
                              <a:ext cx="82" cy="102"/>
                            </a:xfrm>
                            <a:custGeom>
                              <a:avLst/>
                              <a:gdLst>
                                <a:gd name="T0" fmla="+- 0 7558 7524"/>
                                <a:gd name="T1" fmla="*/ T0 w 82"/>
                                <a:gd name="T2" fmla="+- 0 3698 3596"/>
                                <a:gd name="T3" fmla="*/ 3698 h 102"/>
                                <a:gd name="T4" fmla="+- 0 7570 7524"/>
                                <a:gd name="T5" fmla="*/ T4 w 82"/>
                                <a:gd name="T6" fmla="+- 0 3698 3596"/>
                                <a:gd name="T7" fmla="*/ 3698 h 102"/>
                                <a:gd name="T8" fmla="+- 0 7605 7524"/>
                                <a:gd name="T9" fmla="*/ T8 w 82"/>
                                <a:gd name="T10" fmla="+- 0 3596 3596"/>
                                <a:gd name="T11" fmla="*/ 3596 h 102"/>
                                <a:gd name="T12" fmla="+- 0 7594 7524"/>
                                <a:gd name="T13" fmla="*/ T12 w 82"/>
                                <a:gd name="T14" fmla="+- 0 3596 3596"/>
                                <a:gd name="T15" fmla="*/ 3596 h 102"/>
                                <a:gd name="T16" fmla="+- 0 7565 7524"/>
                                <a:gd name="T17" fmla="*/ T16 w 82"/>
                                <a:gd name="T18" fmla="+- 0 3680 3596"/>
                                <a:gd name="T19" fmla="*/ 3680 h 102"/>
                                <a:gd name="T20" fmla="+- 0 7552 7524"/>
                                <a:gd name="T21" fmla="*/ T20 w 82"/>
                                <a:gd name="T22" fmla="+- 0 3680 3596"/>
                                <a:gd name="T23" fmla="*/ 3680 h 102"/>
                                <a:gd name="T24" fmla="+- 0 7558 7524"/>
                                <a:gd name="T25" fmla="*/ T24 w 82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102">
                                  <a:moveTo>
                                    <a:pt x="34" y="102"/>
                                  </a:moveTo>
                                  <a:lnTo>
                                    <a:pt x="46" y="102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3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05"/>
                          <wps:cNvSpPr>
                            <a:spLocks/>
                          </wps:cNvSpPr>
                          <wps:spPr bwMode="auto">
                            <a:xfrm>
                              <a:off x="7524" y="3596"/>
                              <a:ext cx="82" cy="102"/>
                            </a:xfrm>
                            <a:custGeom>
                              <a:avLst/>
                              <a:gdLst>
                                <a:gd name="T0" fmla="+- 0 7552 7524"/>
                                <a:gd name="T1" fmla="*/ T0 w 82"/>
                                <a:gd name="T2" fmla="+- 0 3680 3596"/>
                                <a:gd name="T3" fmla="*/ 3680 h 102"/>
                                <a:gd name="T4" fmla="+- 0 7565 7524"/>
                                <a:gd name="T5" fmla="*/ T4 w 82"/>
                                <a:gd name="T6" fmla="+- 0 3680 3596"/>
                                <a:gd name="T7" fmla="*/ 3680 h 102"/>
                                <a:gd name="T8" fmla="+- 0 7537 7524"/>
                                <a:gd name="T9" fmla="*/ T8 w 82"/>
                                <a:gd name="T10" fmla="+- 0 3596 3596"/>
                                <a:gd name="T11" fmla="*/ 3596 h 102"/>
                                <a:gd name="T12" fmla="+- 0 7524 7524"/>
                                <a:gd name="T13" fmla="*/ T12 w 82"/>
                                <a:gd name="T14" fmla="+- 0 3596 3596"/>
                                <a:gd name="T15" fmla="*/ 3596 h 102"/>
                                <a:gd name="T16" fmla="+- 0 7552 7524"/>
                                <a:gd name="T17" fmla="*/ T16 w 82"/>
                                <a:gd name="T18" fmla="+- 0 3680 3596"/>
                                <a:gd name="T19" fmla="*/ 368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102">
                                  <a:moveTo>
                                    <a:pt x="28" y="84"/>
                                  </a:moveTo>
                                  <a:lnTo>
                                    <a:pt x="41" y="8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02"/>
                        <wpg:cNvGrpSpPr>
                          <a:grpSpLocks/>
                        </wpg:cNvGrpSpPr>
                        <wpg:grpSpPr bwMode="auto">
                          <a:xfrm>
                            <a:off x="7628" y="3596"/>
                            <a:ext cx="2" cy="102"/>
                            <a:chOff x="7628" y="3596"/>
                            <a:chExt cx="2" cy="102"/>
                          </a:xfrm>
                        </wpg:grpSpPr>
                        <wps:wsp>
                          <wps:cNvPr id="518" name="Freeform 503"/>
                          <wps:cNvSpPr>
                            <a:spLocks/>
                          </wps:cNvSpPr>
                          <wps:spPr bwMode="auto">
                            <a:xfrm>
                              <a:off x="7628" y="3596"/>
                              <a:ext cx="2" cy="102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3596 h 102"/>
                                <a:gd name="T2" fmla="+- 0 3698 3596"/>
                                <a:gd name="T3" fmla="*/ 369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939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00"/>
                        <wpg:cNvGrpSpPr>
                          <a:grpSpLocks/>
                        </wpg:cNvGrpSpPr>
                        <wpg:grpSpPr bwMode="auto">
                          <a:xfrm>
                            <a:off x="7662" y="3596"/>
                            <a:ext cx="61" cy="102"/>
                            <a:chOff x="7662" y="3596"/>
                            <a:chExt cx="61" cy="102"/>
                          </a:xfrm>
                        </wpg:grpSpPr>
                        <wps:wsp>
                          <wps:cNvPr id="520" name="Freeform 501"/>
                          <wps:cNvSpPr>
                            <a:spLocks/>
                          </wps:cNvSpPr>
                          <wps:spPr bwMode="auto">
                            <a:xfrm>
                              <a:off x="7662" y="3596"/>
                              <a:ext cx="61" cy="102"/>
                            </a:xfrm>
                            <a:custGeom>
                              <a:avLst/>
                              <a:gdLst>
                                <a:gd name="T0" fmla="+- 0 7662 7662"/>
                                <a:gd name="T1" fmla="*/ T0 w 61"/>
                                <a:gd name="T2" fmla="+- 0 3698 3596"/>
                                <a:gd name="T3" fmla="*/ 3698 h 102"/>
                                <a:gd name="T4" fmla="+- 0 7722 7662"/>
                                <a:gd name="T5" fmla="*/ T4 w 61"/>
                                <a:gd name="T6" fmla="+- 0 3698 3596"/>
                                <a:gd name="T7" fmla="*/ 3698 h 102"/>
                                <a:gd name="T8" fmla="+- 0 7722 7662"/>
                                <a:gd name="T9" fmla="*/ T8 w 61"/>
                                <a:gd name="T10" fmla="+- 0 3686 3596"/>
                                <a:gd name="T11" fmla="*/ 3686 h 102"/>
                                <a:gd name="T12" fmla="+- 0 7675 7662"/>
                                <a:gd name="T13" fmla="*/ T12 w 61"/>
                                <a:gd name="T14" fmla="+- 0 3686 3596"/>
                                <a:gd name="T15" fmla="*/ 3686 h 102"/>
                                <a:gd name="T16" fmla="+- 0 7675 7662"/>
                                <a:gd name="T17" fmla="*/ T16 w 61"/>
                                <a:gd name="T18" fmla="+- 0 3596 3596"/>
                                <a:gd name="T19" fmla="*/ 3596 h 102"/>
                                <a:gd name="T20" fmla="+- 0 7662 7662"/>
                                <a:gd name="T21" fmla="*/ T20 w 61"/>
                                <a:gd name="T22" fmla="+- 0 3596 3596"/>
                                <a:gd name="T23" fmla="*/ 3596 h 102"/>
                                <a:gd name="T24" fmla="+- 0 7662 7662"/>
                                <a:gd name="T25" fmla="*/ T24 w 61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8"/>
                        <wpg:cNvGrpSpPr>
                          <a:grpSpLocks/>
                        </wpg:cNvGrpSpPr>
                        <wpg:grpSpPr bwMode="auto">
                          <a:xfrm>
                            <a:off x="7739" y="3596"/>
                            <a:ext cx="61" cy="102"/>
                            <a:chOff x="7739" y="3596"/>
                            <a:chExt cx="61" cy="102"/>
                          </a:xfrm>
                        </wpg:grpSpPr>
                        <wps:wsp>
                          <wps:cNvPr id="522" name="Freeform 499"/>
                          <wps:cNvSpPr>
                            <a:spLocks/>
                          </wps:cNvSpPr>
                          <wps:spPr bwMode="auto">
                            <a:xfrm>
                              <a:off x="7739" y="3596"/>
                              <a:ext cx="61" cy="102"/>
                            </a:xfrm>
                            <a:custGeom>
                              <a:avLst/>
                              <a:gdLst>
                                <a:gd name="T0" fmla="+- 0 7739 7739"/>
                                <a:gd name="T1" fmla="*/ T0 w 61"/>
                                <a:gd name="T2" fmla="+- 0 3698 3596"/>
                                <a:gd name="T3" fmla="*/ 3698 h 102"/>
                                <a:gd name="T4" fmla="+- 0 7799 7739"/>
                                <a:gd name="T5" fmla="*/ T4 w 61"/>
                                <a:gd name="T6" fmla="+- 0 3698 3596"/>
                                <a:gd name="T7" fmla="*/ 3698 h 102"/>
                                <a:gd name="T8" fmla="+- 0 7799 7739"/>
                                <a:gd name="T9" fmla="*/ T8 w 61"/>
                                <a:gd name="T10" fmla="+- 0 3686 3596"/>
                                <a:gd name="T11" fmla="*/ 3686 h 102"/>
                                <a:gd name="T12" fmla="+- 0 7752 7739"/>
                                <a:gd name="T13" fmla="*/ T12 w 61"/>
                                <a:gd name="T14" fmla="+- 0 3686 3596"/>
                                <a:gd name="T15" fmla="*/ 3686 h 102"/>
                                <a:gd name="T16" fmla="+- 0 7752 7739"/>
                                <a:gd name="T17" fmla="*/ T16 w 61"/>
                                <a:gd name="T18" fmla="+- 0 3596 3596"/>
                                <a:gd name="T19" fmla="*/ 3596 h 102"/>
                                <a:gd name="T20" fmla="+- 0 7739 7739"/>
                                <a:gd name="T21" fmla="*/ T20 w 61"/>
                                <a:gd name="T22" fmla="+- 0 3596 3596"/>
                                <a:gd name="T23" fmla="*/ 3596 h 102"/>
                                <a:gd name="T24" fmla="+- 0 7739 7739"/>
                                <a:gd name="T25" fmla="*/ T24 w 61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02">
                                  <a:moveTo>
                                    <a:pt x="0" y="102"/>
                                  </a:moveTo>
                                  <a:lnTo>
                                    <a:pt x="60" y="102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6"/>
                        <wpg:cNvGrpSpPr>
                          <a:grpSpLocks/>
                        </wpg:cNvGrpSpPr>
                        <wpg:grpSpPr bwMode="auto">
                          <a:xfrm>
                            <a:off x="7816" y="3596"/>
                            <a:ext cx="66" cy="102"/>
                            <a:chOff x="7816" y="3596"/>
                            <a:chExt cx="66" cy="102"/>
                          </a:xfrm>
                        </wpg:grpSpPr>
                        <wps:wsp>
                          <wps:cNvPr id="524" name="Freeform 497"/>
                          <wps:cNvSpPr>
                            <a:spLocks/>
                          </wps:cNvSpPr>
                          <wps:spPr bwMode="auto">
                            <a:xfrm>
                              <a:off x="7816" y="3596"/>
                              <a:ext cx="66" cy="102"/>
                            </a:xfrm>
                            <a:custGeom>
                              <a:avLst/>
                              <a:gdLst>
                                <a:gd name="T0" fmla="+- 0 7816 7816"/>
                                <a:gd name="T1" fmla="*/ T0 w 66"/>
                                <a:gd name="T2" fmla="+- 0 3698 3596"/>
                                <a:gd name="T3" fmla="*/ 3698 h 102"/>
                                <a:gd name="T4" fmla="+- 0 7882 7816"/>
                                <a:gd name="T5" fmla="*/ T4 w 66"/>
                                <a:gd name="T6" fmla="+- 0 3698 3596"/>
                                <a:gd name="T7" fmla="*/ 3698 h 102"/>
                                <a:gd name="T8" fmla="+- 0 7882 7816"/>
                                <a:gd name="T9" fmla="*/ T8 w 66"/>
                                <a:gd name="T10" fmla="+- 0 3687 3596"/>
                                <a:gd name="T11" fmla="*/ 3687 h 102"/>
                                <a:gd name="T12" fmla="+- 0 7829 7816"/>
                                <a:gd name="T13" fmla="*/ T12 w 66"/>
                                <a:gd name="T14" fmla="+- 0 3687 3596"/>
                                <a:gd name="T15" fmla="*/ 3687 h 102"/>
                                <a:gd name="T16" fmla="+- 0 7829 7816"/>
                                <a:gd name="T17" fmla="*/ T16 w 66"/>
                                <a:gd name="T18" fmla="+- 0 3649 3596"/>
                                <a:gd name="T19" fmla="*/ 3649 h 102"/>
                                <a:gd name="T20" fmla="+- 0 7870 7816"/>
                                <a:gd name="T21" fmla="*/ T20 w 66"/>
                                <a:gd name="T22" fmla="+- 0 3649 3596"/>
                                <a:gd name="T23" fmla="*/ 3649 h 102"/>
                                <a:gd name="T24" fmla="+- 0 7870 7816"/>
                                <a:gd name="T25" fmla="*/ T24 w 66"/>
                                <a:gd name="T26" fmla="+- 0 3639 3596"/>
                                <a:gd name="T27" fmla="*/ 3639 h 102"/>
                                <a:gd name="T28" fmla="+- 0 7829 7816"/>
                                <a:gd name="T29" fmla="*/ T28 w 66"/>
                                <a:gd name="T30" fmla="+- 0 3639 3596"/>
                                <a:gd name="T31" fmla="*/ 3639 h 102"/>
                                <a:gd name="T32" fmla="+- 0 7829 7816"/>
                                <a:gd name="T33" fmla="*/ T32 w 66"/>
                                <a:gd name="T34" fmla="+- 0 3607 3596"/>
                                <a:gd name="T35" fmla="*/ 3607 h 102"/>
                                <a:gd name="T36" fmla="+- 0 7881 7816"/>
                                <a:gd name="T37" fmla="*/ T36 w 66"/>
                                <a:gd name="T38" fmla="+- 0 3607 3596"/>
                                <a:gd name="T39" fmla="*/ 3607 h 102"/>
                                <a:gd name="T40" fmla="+- 0 7881 7816"/>
                                <a:gd name="T41" fmla="*/ T40 w 66"/>
                                <a:gd name="T42" fmla="+- 0 3596 3596"/>
                                <a:gd name="T43" fmla="*/ 3596 h 102"/>
                                <a:gd name="T44" fmla="+- 0 7816 7816"/>
                                <a:gd name="T45" fmla="*/ T44 w 66"/>
                                <a:gd name="T46" fmla="+- 0 3596 3596"/>
                                <a:gd name="T47" fmla="*/ 3596 h 102"/>
                                <a:gd name="T48" fmla="+- 0 7816 7816"/>
                                <a:gd name="T49" fmla="*/ T48 w 66"/>
                                <a:gd name="T50" fmla="+- 0 3698 3596"/>
                                <a:gd name="T51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0" y="102"/>
                                  </a:moveTo>
                                  <a:lnTo>
                                    <a:pt x="66" y="102"/>
                                  </a:lnTo>
                                  <a:lnTo>
                                    <a:pt x="66" y="91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91"/>
                        <wpg:cNvGrpSpPr>
                          <a:grpSpLocks/>
                        </wpg:cNvGrpSpPr>
                        <wpg:grpSpPr bwMode="auto">
                          <a:xfrm>
                            <a:off x="7949" y="3596"/>
                            <a:ext cx="99" cy="102"/>
                            <a:chOff x="7949" y="3596"/>
                            <a:chExt cx="99" cy="102"/>
                          </a:xfrm>
                        </wpg:grpSpPr>
                        <wps:wsp>
                          <wps:cNvPr id="526" name="Freeform 495"/>
                          <wps:cNvSpPr>
                            <a:spLocks/>
                          </wps:cNvSpPr>
                          <wps:spPr bwMode="auto">
                            <a:xfrm>
                              <a:off x="794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8035 7949"/>
                                <a:gd name="T1" fmla="*/ T0 w 99"/>
                                <a:gd name="T2" fmla="+- 0 3698 3596"/>
                                <a:gd name="T3" fmla="*/ 3698 h 102"/>
                                <a:gd name="T4" fmla="+- 0 8047 7949"/>
                                <a:gd name="T5" fmla="*/ T4 w 99"/>
                                <a:gd name="T6" fmla="+- 0 3698 3596"/>
                                <a:gd name="T7" fmla="*/ 3698 h 102"/>
                                <a:gd name="T8" fmla="+- 0 8047 7949"/>
                                <a:gd name="T9" fmla="*/ T8 w 99"/>
                                <a:gd name="T10" fmla="+- 0 3596 3596"/>
                                <a:gd name="T11" fmla="*/ 3596 h 102"/>
                                <a:gd name="T12" fmla="+- 0 8029 7949"/>
                                <a:gd name="T13" fmla="*/ T12 w 99"/>
                                <a:gd name="T14" fmla="+- 0 3596 3596"/>
                                <a:gd name="T15" fmla="*/ 3596 h 102"/>
                                <a:gd name="T16" fmla="+- 0 8024 7949"/>
                                <a:gd name="T17" fmla="*/ T16 w 99"/>
                                <a:gd name="T18" fmla="+- 0 3609 3596"/>
                                <a:gd name="T19" fmla="*/ 3609 h 102"/>
                                <a:gd name="T20" fmla="+- 0 8035 7949"/>
                                <a:gd name="T21" fmla="*/ T20 w 99"/>
                                <a:gd name="T22" fmla="+- 0 3609 3596"/>
                                <a:gd name="T23" fmla="*/ 3609 h 102"/>
                                <a:gd name="T24" fmla="+- 0 8035 7949"/>
                                <a:gd name="T25" fmla="*/ T24 w 99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86" y="102"/>
                                  </a:moveTo>
                                  <a:lnTo>
                                    <a:pt x="98" y="10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94"/>
                          <wps:cNvSpPr>
                            <a:spLocks/>
                          </wps:cNvSpPr>
                          <wps:spPr bwMode="auto">
                            <a:xfrm>
                              <a:off x="794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7985 7949"/>
                                <a:gd name="T1" fmla="*/ T0 w 99"/>
                                <a:gd name="T2" fmla="+- 0 3677 3596"/>
                                <a:gd name="T3" fmla="*/ 3677 h 102"/>
                                <a:gd name="T4" fmla="+- 0 7999 7949"/>
                                <a:gd name="T5" fmla="*/ T4 w 99"/>
                                <a:gd name="T6" fmla="+- 0 3677 3596"/>
                                <a:gd name="T7" fmla="*/ 3677 h 102"/>
                                <a:gd name="T8" fmla="+- 0 7968 7949"/>
                                <a:gd name="T9" fmla="*/ T8 w 99"/>
                                <a:gd name="T10" fmla="+- 0 3596 3596"/>
                                <a:gd name="T11" fmla="*/ 3596 h 102"/>
                                <a:gd name="T12" fmla="+- 0 7949 7949"/>
                                <a:gd name="T13" fmla="*/ T12 w 99"/>
                                <a:gd name="T14" fmla="+- 0 3596 3596"/>
                                <a:gd name="T15" fmla="*/ 3596 h 102"/>
                                <a:gd name="T16" fmla="+- 0 7949 7949"/>
                                <a:gd name="T17" fmla="*/ T16 w 99"/>
                                <a:gd name="T18" fmla="+- 0 3609 3596"/>
                                <a:gd name="T19" fmla="*/ 3609 h 102"/>
                                <a:gd name="T20" fmla="+- 0 7960 7949"/>
                                <a:gd name="T21" fmla="*/ T20 w 99"/>
                                <a:gd name="T22" fmla="+- 0 3609 3596"/>
                                <a:gd name="T23" fmla="*/ 3609 h 102"/>
                                <a:gd name="T24" fmla="+- 0 7985 7949"/>
                                <a:gd name="T25" fmla="*/ T24 w 99"/>
                                <a:gd name="T26" fmla="+- 0 3677 3596"/>
                                <a:gd name="T27" fmla="*/ 367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36" y="81"/>
                                  </a:moveTo>
                                  <a:lnTo>
                                    <a:pt x="50" y="8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93"/>
                          <wps:cNvSpPr>
                            <a:spLocks/>
                          </wps:cNvSpPr>
                          <wps:spPr bwMode="auto">
                            <a:xfrm>
                              <a:off x="794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7993 7949"/>
                                <a:gd name="T1" fmla="*/ T0 w 99"/>
                                <a:gd name="T2" fmla="+- 0 3698 3596"/>
                                <a:gd name="T3" fmla="*/ 3698 h 102"/>
                                <a:gd name="T4" fmla="+- 0 8002 7949"/>
                                <a:gd name="T5" fmla="*/ T4 w 99"/>
                                <a:gd name="T6" fmla="+- 0 3698 3596"/>
                                <a:gd name="T7" fmla="*/ 3698 h 102"/>
                                <a:gd name="T8" fmla="+- 0 8034 7949"/>
                                <a:gd name="T9" fmla="*/ T8 w 99"/>
                                <a:gd name="T10" fmla="+- 0 3609 3596"/>
                                <a:gd name="T11" fmla="*/ 3609 h 102"/>
                                <a:gd name="T12" fmla="+- 0 8024 7949"/>
                                <a:gd name="T13" fmla="*/ T12 w 99"/>
                                <a:gd name="T14" fmla="+- 0 3609 3596"/>
                                <a:gd name="T15" fmla="*/ 3609 h 102"/>
                                <a:gd name="T16" fmla="+- 0 7999 7949"/>
                                <a:gd name="T17" fmla="*/ T16 w 99"/>
                                <a:gd name="T18" fmla="+- 0 3677 3596"/>
                                <a:gd name="T19" fmla="*/ 3677 h 102"/>
                                <a:gd name="T20" fmla="+- 0 7985 7949"/>
                                <a:gd name="T21" fmla="*/ T20 w 99"/>
                                <a:gd name="T22" fmla="+- 0 3677 3596"/>
                                <a:gd name="T23" fmla="*/ 3677 h 102"/>
                                <a:gd name="T24" fmla="+- 0 7993 7949"/>
                                <a:gd name="T25" fmla="*/ T24 w 99"/>
                                <a:gd name="T26" fmla="+- 0 3698 3596"/>
                                <a:gd name="T2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44" y="102"/>
                                  </a:moveTo>
                                  <a:lnTo>
                                    <a:pt x="53" y="102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492"/>
                          <wps:cNvSpPr>
                            <a:spLocks/>
                          </wps:cNvSpPr>
                          <wps:spPr bwMode="auto">
                            <a:xfrm>
                              <a:off x="7949" y="3596"/>
                              <a:ext cx="99" cy="10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T0 w 99"/>
                                <a:gd name="T2" fmla="+- 0 3698 3596"/>
                                <a:gd name="T3" fmla="*/ 3698 h 102"/>
                                <a:gd name="T4" fmla="+- 0 7959 7949"/>
                                <a:gd name="T5" fmla="*/ T4 w 99"/>
                                <a:gd name="T6" fmla="+- 0 3698 3596"/>
                                <a:gd name="T7" fmla="*/ 3698 h 102"/>
                                <a:gd name="T8" fmla="+- 0 7959 7949"/>
                                <a:gd name="T9" fmla="*/ T8 w 99"/>
                                <a:gd name="T10" fmla="+- 0 3609 3596"/>
                                <a:gd name="T11" fmla="*/ 3609 h 102"/>
                                <a:gd name="T12" fmla="+- 0 7949 7949"/>
                                <a:gd name="T13" fmla="*/ T12 w 99"/>
                                <a:gd name="T14" fmla="+- 0 3609 3596"/>
                                <a:gd name="T15" fmla="*/ 3609 h 102"/>
                                <a:gd name="T16" fmla="+- 0 7949 7949"/>
                                <a:gd name="T17" fmla="*/ T16 w 99"/>
                                <a:gd name="T18" fmla="+- 0 3698 3596"/>
                                <a:gd name="T19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102"/>
                                  </a:moveTo>
                                  <a:lnTo>
                                    <a:pt x="10" y="102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88"/>
                        <wpg:cNvGrpSpPr>
                          <a:grpSpLocks/>
                        </wpg:cNvGrpSpPr>
                        <wpg:grpSpPr bwMode="auto">
                          <a:xfrm>
                            <a:off x="8074" y="3596"/>
                            <a:ext cx="80" cy="102"/>
                            <a:chOff x="8074" y="3596"/>
                            <a:chExt cx="80" cy="102"/>
                          </a:xfrm>
                        </wpg:grpSpPr>
                        <wps:wsp>
                          <wps:cNvPr id="531" name="Freeform 490"/>
                          <wps:cNvSpPr>
                            <a:spLocks/>
                          </wps:cNvSpPr>
                          <wps:spPr bwMode="auto">
                            <a:xfrm>
                              <a:off x="8074" y="359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80"/>
                                <a:gd name="T2" fmla="+- 0 3698 3596"/>
                                <a:gd name="T3" fmla="*/ 3698 h 102"/>
                                <a:gd name="T4" fmla="+- 0 8125 8074"/>
                                <a:gd name="T5" fmla="*/ T4 w 80"/>
                                <a:gd name="T6" fmla="+- 0 3698 3596"/>
                                <a:gd name="T7" fmla="*/ 3698 h 102"/>
                                <a:gd name="T8" fmla="+- 0 8135 8074"/>
                                <a:gd name="T9" fmla="*/ T8 w 80"/>
                                <a:gd name="T10" fmla="+- 0 3693 3596"/>
                                <a:gd name="T11" fmla="*/ 3693 h 102"/>
                                <a:gd name="T12" fmla="+- 0 8151 8074"/>
                                <a:gd name="T13" fmla="*/ T12 w 80"/>
                                <a:gd name="T14" fmla="+- 0 3671 3596"/>
                                <a:gd name="T15" fmla="*/ 3671 h 102"/>
                                <a:gd name="T16" fmla="+- 0 8154 8074"/>
                                <a:gd name="T17" fmla="*/ T16 w 80"/>
                                <a:gd name="T18" fmla="+- 0 3659 3596"/>
                                <a:gd name="T19" fmla="*/ 3659 h 102"/>
                                <a:gd name="T20" fmla="+- 0 8154 8074"/>
                                <a:gd name="T21" fmla="*/ T20 w 80"/>
                                <a:gd name="T22" fmla="+- 0 3633 3596"/>
                                <a:gd name="T23" fmla="*/ 3633 h 102"/>
                                <a:gd name="T24" fmla="+- 0 8150 8074"/>
                                <a:gd name="T25" fmla="*/ T24 w 80"/>
                                <a:gd name="T26" fmla="+- 0 3620 3596"/>
                                <a:gd name="T27" fmla="*/ 3620 h 102"/>
                                <a:gd name="T28" fmla="+- 0 8142 8074"/>
                                <a:gd name="T29" fmla="*/ T28 w 80"/>
                                <a:gd name="T30" fmla="+- 0 3610 3596"/>
                                <a:gd name="T31" fmla="*/ 3610 h 102"/>
                                <a:gd name="T32" fmla="+- 0 8132 8074"/>
                                <a:gd name="T33" fmla="*/ T32 w 80"/>
                                <a:gd name="T34" fmla="+- 0 3599 3596"/>
                                <a:gd name="T35" fmla="*/ 3599 h 102"/>
                                <a:gd name="T36" fmla="+- 0 8121 8074"/>
                                <a:gd name="T37" fmla="*/ T36 w 80"/>
                                <a:gd name="T38" fmla="+- 0 3596 3596"/>
                                <a:gd name="T39" fmla="*/ 3596 h 102"/>
                                <a:gd name="T40" fmla="+- 0 8074 8074"/>
                                <a:gd name="T41" fmla="*/ T40 w 80"/>
                                <a:gd name="T42" fmla="+- 0 3596 3596"/>
                                <a:gd name="T43" fmla="*/ 3596 h 102"/>
                                <a:gd name="T44" fmla="+- 0 8074 8074"/>
                                <a:gd name="T45" fmla="*/ T44 w 80"/>
                                <a:gd name="T46" fmla="+- 0 3606 3596"/>
                                <a:gd name="T47" fmla="*/ 3606 h 102"/>
                                <a:gd name="T48" fmla="+- 0 8116 8074"/>
                                <a:gd name="T49" fmla="*/ T48 w 80"/>
                                <a:gd name="T50" fmla="+- 0 3606 3596"/>
                                <a:gd name="T51" fmla="*/ 3606 h 102"/>
                                <a:gd name="T52" fmla="+- 0 8125 8074"/>
                                <a:gd name="T53" fmla="*/ T52 w 80"/>
                                <a:gd name="T54" fmla="+- 0 3608 3596"/>
                                <a:gd name="T55" fmla="*/ 3608 h 102"/>
                                <a:gd name="T56" fmla="+- 0 8138 8074"/>
                                <a:gd name="T57" fmla="*/ T56 w 80"/>
                                <a:gd name="T58" fmla="+- 0 3625 3596"/>
                                <a:gd name="T59" fmla="*/ 3625 h 102"/>
                                <a:gd name="T60" fmla="+- 0 8141 8074"/>
                                <a:gd name="T61" fmla="*/ T60 w 80"/>
                                <a:gd name="T62" fmla="+- 0 3636 3596"/>
                                <a:gd name="T63" fmla="*/ 3636 h 102"/>
                                <a:gd name="T64" fmla="+- 0 8141 8074"/>
                                <a:gd name="T65" fmla="*/ T64 w 80"/>
                                <a:gd name="T66" fmla="+- 0 3656 3596"/>
                                <a:gd name="T67" fmla="*/ 3656 h 102"/>
                                <a:gd name="T68" fmla="+- 0 8139 8074"/>
                                <a:gd name="T69" fmla="*/ T68 w 80"/>
                                <a:gd name="T70" fmla="+- 0 3666 3596"/>
                                <a:gd name="T71" fmla="*/ 3666 h 102"/>
                                <a:gd name="T72" fmla="+- 0 8127 8074"/>
                                <a:gd name="T73" fmla="*/ T72 w 80"/>
                                <a:gd name="T74" fmla="+- 0 3684 3596"/>
                                <a:gd name="T75" fmla="*/ 3684 h 102"/>
                                <a:gd name="T76" fmla="+- 0 8117 8074"/>
                                <a:gd name="T77" fmla="*/ T76 w 80"/>
                                <a:gd name="T78" fmla="+- 0 3687 3596"/>
                                <a:gd name="T79" fmla="*/ 3687 h 102"/>
                                <a:gd name="T80" fmla="+- 0 8074 8074"/>
                                <a:gd name="T81" fmla="*/ T80 w 80"/>
                                <a:gd name="T82" fmla="+- 0 3687 3596"/>
                                <a:gd name="T83" fmla="*/ 3687 h 102"/>
                                <a:gd name="T84" fmla="+- 0 8074 8074"/>
                                <a:gd name="T85" fmla="*/ T84 w 80"/>
                                <a:gd name="T86" fmla="+- 0 3698 3596"/>
                                <a:gd name="T87" fmla="*/ 36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0" y="102"/>
                                  </a:moveTo>
                                  <a:lnTo>
                                    <a:pt x="51" y="10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89"/>
                          <wps:cNvSpPr>
                            <a:spLocks/>
                          </wps:cNvSpPr>
                          <wps:spPr bwMode="auto">
                            <a:xfrm>
                              <a:off x="8074" y="3596"/>
                              <a:ext cx="80" cy="102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80"/>
                                <a:gd name="T2" fmla="+- 0 3687 3596"/>
                                <a:gd name="T3" fmla="*/ 3687 h 102"/>
                                <a:gd name="T4" fmla="+- 0 8087 8074"/>
                                <a:gd name="T5" fmla="*/ T4 w 80"/>
                                <a:gd name="T6" fmla="+- 0 3687 3596"/>
                                <a:gd name="T7" fmla="*/ 3687 h 102"/>
                                <a:gd name="T8" fmla="+- 0 8087 8074"/>
                                <a:gd name="T9" fmla="*/ T8 w 80"/>
                                <a:gd name="T10" fmla="+- 0 3606 3596"/>
                                <a:gd name="T11" fmla="*/ 3606 h 102"/>
                                <a:gd name="T12" fmla="+- 0 8074 8074"/>
                                <a:gd name="T13" fmla="*/ T12 w 80"/>
                                <a:gd name="T14" fmla="+- 0 3606 3596"/>
                                <a:gd name="T15" fmla="*/ 3606 h 102"/>
                                <a:gd name="T16" fmla="+- 0 8074 8074"/>
                                <a:gd name="T17" fmla="*/ T16 w 80"/>
                                <a:gd name="T18" fmla="+- 0 3687 3596"/>
                                <a:gd name="T19" fmla="*/ 368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2">
                                  <a:moveTo>
                                    <a:pt x="0" y="91"/>
                                  </a:moveTo>
                                  <a:lnTo>
                                    <a:pt x="13" y="9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84"/>
                        <wpg:cNvGrpSpPr>
                          <a:grpSpLocks/>
                        </wpg:cNvGrpSpPr>
                        <wpg:grpSpPr bwMode="auto">
                          <a:xfrm>
                            <a:off x="4137" y="3229"/>
                            <a:ext cx="188" cy="252"/>
                            <a:chOff x="4137" y="3229"/>
                            <a:chExt cx="188" cy="252"/>
                          </a:xfrm>
                        </wpg:grpSpPr>
                        <wps:wsp>
                          <wps:cNvPr id="534" name="Freeform 487"/>
                          <wps:cNvSpPr>
                            <a:spLocks/>
                          </wps:cNvSpPr>
                          <wps:spPr bwMode="auto">
                            <a:xfrm>
                              <a:off x="4137" y="3229"/>
                              <a:ext cx="188" cy="252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188"/>
                                <a:gd name="T2" fmla="+- 0 3480 3229"/>
                                <a:gd name="T3" fmla="*/ 3480 h 252"/>
                                <a:gd name="T4" fmla="+- 0 4259 4137"/>
                                <a:gd name="T5" fmla="*/ T4 w 188"/>
                                <a:gd name="T6" fmla="+- 0 3480 3229"/>
                                <a:gd name="T7" fmla="*/ 3480 h 252"/>
                                <a:gd name="T8" fmla="+- 0 4315 4137"/>
                                <a:gd name="T9" fmla="*/ T8 w 188"/>
                                <a:gd name="T10" fmla="+- 0 3449 3229"/>
                                <a:gd name="T11" fmla="*/ 3449 h 252"/>
                                <a:gd name="T12" fmla="+- 0 4325 4137"/>
                                <a:gd name="T13" fmla="*/ T12 w 188"/>
                                <a:gd name="T14" fmla="+- 0 3407 3229"/>
                                <a:gd name="T15" fmla="*/ 3407 h 252"/>
                                <a:gd name="T16" fmla="+- 0 4321 4137"/>
                                <a:gd name="T17" fmla="*/ T16 w 188"/>
                                <a:gd name="T18" fmla="+- 0 3389 3229"/>
                                <a:gd name="T19" fmla="*/ 3389 h 252"/>
                                <a:gd name="T20" fmla="+- 0 4309 4137"/>
                                <a:gd name="T21" fmla="*/ T20 w 188"/>
                                <a:gd name="T22" fmla="+- 0 3369 3229"/>
                                <a:gd name="T23" fmla="*/ 3369 h 252"/>
                                <a:gd name="T24" fmla="+- 0 4290 4137"/>
                                <a:gd name="T25" fmla="*/ T24 w 188"/>
                                <a:gd name="T26" fmla="+- 0 3355 3229"/>
                                <a:gd name="T27" fmla="*/ 3355 h 252"/>
                                <a:gd name="T28" fmla="+- 0 4275 4137"/>
                                <a:gd name="T29" fmla="*/ T28 w 188"/>
                                <a:gd name="T30" fmla="+- 0 3349 3229"/>
                                <a:gd name="T31" fmla="*/ 3349 h 252"/>
                                <a:gd name="T32" fmla="+- 0 4299 4137"/>
                                <a:gd name="T33" fmla="*/ T32 w 188"/>
                                <a:gd name="T34" fmla="+- 0 3337 3229"/>
                                <a:gd name="T35" fmla="*/ 3337 h 252"/>
                                <a:gd name="T36" fmla="+- 0 4311 4137"/>
                                <a:gd name="T37" fmla="*/ T36 w 188"/>
                                <a:gd name="T38" fmla="+- 0 3319 3229"/>
                                <a:gd name="T39" fmla="*/ 3319 h 252"/>
                                <a:gd name="T40" fmla="+- 0 4316 4137"/>
                                <a:gd name="T41" fmla="*/ T40 w 188"/>
                                <a:gd name="T42" fmla="+- 0 3299 3229"/>
                                <a:gd name="T43" fmla="*/ 3299 h 252"/>
                                <a:gd name="T44" fmla="+- 0 4316 4137"/>
                                <a:gd name="T45" fmla="*/ T44 w 188"/>
                                <a:gd name="T46" fmla="+- 0 3283 3229"/>
                                <a:gd name="T47" fmla="*/ 3283 h 252"/>
                                <a:gd name="T48" fmla="+- 0 4309 4137"/>
                                <a:gd name="T49" fmla="*/ T48 w 188"/>
                                <a:gd name="T50" fmla="+- 0 3265 3229"/>
                                <a:gd name="T51" fmla="*/ 3265 h 252"/>
                                <a:gd name="T52" fmla="+- 0 4293 4137"/>
                                <a:gd name="T53" fmla="*/ T52 w 188"/>
                                <a:gd name="T54" fmla="+- 0 3243 3229"/>
                                <a:gd name="T55" fmla="*/ 3243 h 252"/>
                                <a:gd name="T56" fmla="+- 0 4273 4137"/>
                                <a:gd name="T57" fmla="*/ T56 w 188"/>
                                <a:gd name="T58" fmla="+- 0 3233 3229"/>
                                <a:gd name="T59" fmla="*/ 3233 h 252"/>
                                <a:gd name="T60" fmla="+- 0 4253 4137"/>
                                <a:gd name="T61" fmla="*/ T60 w 188"/>
                                <a:gd name="T62" fmla="+- 0 3229 3229"/>
                                <a:gd name="T63" fmla="*/ 3229 h 252"/>
                                <a:gd name="T64" fmla="+- 0 4235 4137"/>
                                <a:gd name="T65" fmla="*/ T64 w 188"/>
                                <a:gd name="T66" fmla="+- 0 3229 3229"/>
                                <a:gd name="T67" fmla="*/ 3229 h 252"/>
                                <a:gd name="T68" fmla="+- 0 4137 4137"/>
                                <a:gd name="T69" fmla="*/ T68 w 188"/>
                                <a:gd name="T70" fmla="+- 0 3229 3229"/>
                                <a:gd name="T71" fmla="*/ 3229 h 252"/>
                                <a:gd name="T72" fmla="+- 0 4137 4137"/>
                                <a:gd name="T73" fmla="*/ T72 w 188"/>
                                <a:gd name="T74" fmla="+- 0 3265 3229"/>
                                <a:gd name="T75" fmla="*/ 3265 h 252"/>
                                <a:gd name="T76" fmla="+- 0 4236 4137"/>
                                <a:gd name="T77" fmla="*/ T76 w 188"/>
                                <a:gd name="T78" fmla="+- 0 3265 3229"/>
                                <a:gd name="T79" fmla="*/ 3265 h 252"/>
                                <a:gd name="T80" fmla="+- 0 4250 4137"/>
                                <a:gd name="T81" fmla="*/ T80 w 188"/>
                                <a:gd name="T82" fmla="+- 0 3268 3229"/>
                                <a:gd name="T83" fmla="*/ 3268 h 252"/>
                                <a:gd name="T84" fmla="+- 0 4264 4137"/>
                                <a:gd name="T85" fmla="*/ T84 w 188"/>
                                <a:gd name="T86" fmla="+- 0 3281 3229"/>
                                <a:gd name="T87" fmla="*/ 3281 h 252"/>
                                <a:gd name="T88" fmla="+- 0 4270 4137"/>
                                <a:gd name="T89" fmla="*/ T88 w 188"/>
                                <a:gd name="T90" fmla="+- 0 3312 3229"/>
                                <a:gd name="T91" fmla="*/ 3312 h 252"/>
                                <a:gd name="T92" fmla="+- 0 4257 4137"/>
                                <a:gd name="T93" fmla="*/ T92 w 188"/>
                                <a:gd name="T94" fmla="+- 0 3329 3229"/>
                                <a:gd name="T95" fmla="*/ 3329 h 252"/>
                                <a:gd name="T96" fmla="+- 0 4236 4137"/>
                                <a:gd name="T97" fmla="*/ T96 w 188"/>
                                <a:gd name="T98" fmla="+- 0 3335 3229"/>
                                <a:gd name="T99" fmla="*/ 3335 h 252"/>
                                <a:gd name="T100" fmla="+- 0 4137 4137"/>
                                <a:gd name="T101" fmla="*/ T100 w 188"/>
                                <a:gd name="T102" fmla="+- 0 3335 3229"/>
                                <a:gd name="T103" fmla="*/ 3335 h 252"/>
                                <a:gd name="T104" fmla="+- 0 4137 4137"/>
                                <a:gd name="T105" fmla="*/ T104 w 188"/>
                                <a:gd name="T106" fmla="+- 0 3371 3229"/>
                                <a:gd name="T107" fmla="*/ 3371 h 252"/>
                                <a:gd name="T108" fmla="+- 0 4180 4137"/>
                                <a:gd name="T109" fmla="*/ T108 w 188"/>
                                <a:gd name="T110" fmla="+- 0 3371 3229"/>
                                <a:gd name="T111" fmla="*/ 3371 h 252"/>
                                <a:gd name="T112" fmla="+- 0 4247 4137"/>
                                <a:gd name="T113" fmla="*/ T112 w 188"/>
                                <a:gd name="T114" fmla="+- 0 3371 3229"/>
                                <a:gd name="T115" fmla="*/ 3371 h 252"/>
                                <a:gd name="T116" fmla="+- 0 4264 4137"/>
                                <a:gd name="T117" fmla="*/ T116 w 188"/>
                                <a:gd name="T118" fmla="+- 0 3379 3229"/>
                                <a:gd name="T119" fmla="*/ 3379 h 252"/>
                                <a:gd name="T120" fmla="+- 0 4274 4137"/>
                                <a:gd name="T121" fmla="*/ T120 w 188"/>
                                <a:gd name="T122" fmla="+- 0 3395 3229"/>
                                <a:gd name="T123" fmla="*/ 3395 h 252"/>
                                <a:gd name="T124" fmla="+- 0 4276 4137"/>
                                <a:gd name="T125" fmla="*/ T124 w 188"/>
                                <a:gd name="T126" fmla="+- 0 3422 3229"/>
                                <a:gd name="T127" fmla="*/ 3422 h 252"/>
                                <a:gd name="T128" fmla="+- 0 4262 4137"/>
                                <a:gd name="T129" fmla="*/ T128 w 188"/>
                                <a:gd name="T130" fmla="+- 0 3437 3229"/>
                                <a:gd name="T131" fmla="*/ 3437 h 252"/>
                                <a:gd name="T132" fmla="+- 0 4239 4137"/>
                                <a:gd name="T133" fmla="*/ T132 w 188"/>
                                <a:gd name="T134" fmla="+- 0 3442 3229"/>
                                <a:gd name="T135" fmla="*/ 3442 h 252"/>
                                <a:gd name="T136" fmla="+- 0 4137 4137"/>
                                <a:gd name="T137" fmla="*/ T136 w 188"/>
                                <a:gd name="T138" fmla="+- 0 3442 3229"/>
                                <a:gd name="T139" fmla="*/ 3442 h 252"/>
                                <a:gd name="T140" fmla="+- 0 4137 4137"/>
                                <a:gd name="T141" fmla="*/ T140 w 188"/>
                                <a:gd name="T142" fmla="+- 0 3480 3229"/>
                                <a:gd name="T143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88" h="252">
                                  <a:moveTo>
                                    <a:pt x="0" y="251"/>
                                  </a:moveTo>
                                  <a:lnTo>
                                    <a:pt x="122" y="251"/>
                                  </a:lnTo>
                                  <a:lnTo>
                                    <a:pt x="178" y="220"/>
                                  </a:lnTo>
                                  <a:lnTo>
                                    <a:pt x="188" y="178"/>
                                  </a:lnTo>
                                  <a:lnTo>
                                    <a:pt x="184" y="160"/>
                                  </a:lnTo>
                                  <a:lnTo>
                                    <a:pt x="172" y="140"/>
                                  </a:lnTo>
                                  <a:lnTo>
                                    <a:pt x="153" y="126"/>
                                  </a:lnTo>
                                  <a:lnTo>
                                    <a:pt x="138" y="120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9" y="54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113" y="39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110" y="142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02" y="21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86"/>
                          <wps:cNvSpPr>
                            <a:spLocks/>
                          </wps:cNvSpPr>
                          <wps:spPr bwMode="auto">
                            <a:xfrm>
                              <a:off x="4137" y="3229"/>
                              <a:ext cx="188" cy="252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188"/>
                                <a:gd name="T2" fmla="+- 0 3335 3229"/>
                                <a:gd name="T3" fmla="*/ 3335 h 252"/>
                                <a:gd name="T4" fmla="+- 0 4180 4137"/>
                                <a:gd name="T5" fmla="*/ T4 w 188"/>
                                <a:gd name="T6" fmla="+- 0 3335 3229"/>
                                <a:gd name="T7" fmla="*/ 3335 h 252"/>
                                <a:gd name="T8" fmla="+- 0 4180 4137"/>
                                <a:gd name="T9" fmla="*/ T8 w 188"/>
                                <a:gd name="T10" fmla="+- 0 3265 3229"/>
                                <a:gd name="T11" fmla="*/ 3265 h 252"/>
                                <a:gd name="T12" fmla="+- 0 4137 4137"/>
                                <a:gd name="T13" fmla="*/ T12 w 188"/>
                                <a:gd name="T14" fmla="+- 0 3265 3229"/>
                                <a:gd name="T15" fmla="*/ 3265 h 252"/>
                                <a:gd name="T16" fmla="+- 0 4137 4137"/>
                                <a:gd name="T17" fmla="*/ T16 w 188"/>
                                <a:gd name="T18" fmla="+- 0 3335 3229"/>
                                <a:gd name="T19" fmla="*/ 333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252">
                                  <a:moveTo>
                                    <a:pt x="0" y="106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85"/>
                          <wps:cNvSpPr>
                            <a:spLocks/>
                          </wps:cNvSpPr>
                          <wps:spPr bwMode="auto">
                            <a:xfrm>
                              <a:off x="4137" y="3229"/>
                              <a:ext cx="188" cy="252"/>
                            </a:xfrm>
                            <a:custGeom>
                              <a:avLst/>
                              <a:gdLst>
                                <a:gd name="T0" fmla="+- 0 4137 4137"/>
                                <a:gd name="T1" fmla="*/ T0 w 188"/>
                                <a:gd name="T2" fmla="+- 0 3442 3229"/>
                                <a:gd name="T3" fmla="*/ 3442 h 252"/>
                                <a:gd name="T4" fmla="+- 0 4180 4137"/>
                                <a:gd name="T5" fmla="*/ T4 w 188"/>
                                <a:gd name="T6" fmla="+- 0 3442 3229"/>
                                <a:gd name="T7" fmla="*/ 3442 h 252"/>
                                <a:gd name="T8" fmla="+- 0 4180 4137"/>
                                <a:gd name="T9" fmla="*/ T8 w 188"/>
                                <a:gd name="T10" fmla="+- 0 3371 3229"/>
                                <a:gd name="T11" fmla="*/ 3371 h 252"/>
                                <a:gd name="T12" fmla="+- 0 4137 4137"/>
                                <a:gd name="T13" fmla="*/ T12 w 188"/>
                                <a:gd name="T14" fmla="+- 0 3371 3229"/>
                                <a:gd name="T15" fmla="*/ 3371 h 252"/>
                                <a:gd name="T16" fmla="+- 0 4137 4137"/>
                                <a:gd name="T17" fmla="*/ T16 w 188"/>
                                <a:gd name="T18" fmla="+- 0 3442 3229"/>
                                <a:gd name="T19" fmla="*/ 34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252">
                                  <a:moveTo>
                                    <a:pt x="0" y="213"/>
                                  </a:moveTo>
                                  <a:lnTo>
                                    <a:pt x="43" y="213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81"/>
                        <wpg:cNvGrpSpPr>
                          <a:grpSpLocks/>
                        </wpg:cNvGrpSpPr>
                        <wpg:grpSpPr bwMode="auto">
                          <a:xfrm>
                            <a:off x="4382" y="3229"/>
                            <a:ext cx="175" cy="255"/>
                            <a:chOff x="4382" y="3229"/>
                            <a:chExt cx="175" cy="255"/>
                          </a:xfrm>
                        </wpg:grpSpPr>
                        <wps:wsp>
                          <wps:cNvPr id="538" name="Freeform 483"/>
                          <wps:cNvSpPr>
                            <a:spLocks/>
                          </wps:cNvSpPr>
                          <wps:spPr bwMode="auto">
                            <a:xfrm>
                              <a:off x="4382" y="3229"/>
                              <a:ext cx="175" cy="255"/>
                            </a:xfrm>
                            <a:custGeom>
                              <a:avLst/>
                              <a:gdLst>
                                <a:gd name="T0" fmla="+- 0 4471 4382"/>
                                <a:gd name="T1" fmla="*/ T0 w 175"/>
                                <a:gd name="T2" fmla="+- 0 3484 3229"/>
                                <a:gd name="T3" fmla="*/ 3484 h 255"/>
                                <a:gd name="T4" fmla="+- 0 4530 4382"/>
                                <a:gd name="T5" fmla="*/ T4 w 175"/>
                                <a:gd name="T6" fmla="+- 0 3465 3229"/>
                                <a:gd name="T7" fmla="*/ 3465 h 255"/>
                                <a:gd name="T8" fmla="+- 0 4557 4382"/>
                                <a:gd name="T9" fmla="*/ T8 w 175"/>
                                <a:gd name="T10" fmla="+- 0 3410 3229"/>
                                <a:gd name="T11" fmla="*/ 3410 h 255"/>
                                <a:gd name="T12" fmla="+- 0 4557 4382"/>
                                <a:gd name="T13" fmla="*/ T12 w 175"/>
                                <a:gd name="T14" fmla="+- 0 3229 3229"/>
                                <a:gd name="T15" fmla="*/ 3229 h 255"/>
                                <a:gd name="T16" fmla="+- 0 4521 4382"/>
                                <a:gd name="T17" fmla="*/ T16 w 175"/>
                                <a:gd name="T18" fmla="+- 0 3229 3229"/>
                                <a:gd name="T19" fmla="*/ 3229 h 255"/>
                                <a:gd name="T20" fmla="+- 0 4521 4382"/>
                                <a:gd name="T21" fmla="*/ T20 w 175"/>
                                <a:gd name="T22" fmla="+- 0 3403 3229"/>
                                <a:gd name="T23" fmla="*/ 3403 h 255"/>
                                <a:gd name="T24" fmla="+- 0 4520 4382"/>
                                <a:gd name="T25" fmla="*/ T24 w 175"/>
                                <a:gd name="T26" fmla="+- 0 3418 3229"/>
                                <a:gd name="T27" fmla="*/ 3418 h 255"/>
                                <a:gd name="T28" fmla="+- 0 4512 4382"/>
                                <a:gd name="T29" fmla="*/ T28 w 175"/>
                                <a:gd name="T30" fmla="+- 0 3429 3229"/>
                                <a:gd name="T31" fmla="*/ 3429 h 255"/>
                                <a:gd name="T32" fmla="+- 0 4496 4382"/>
                                <a:gd name="T33" fmla="*/ T32 w 175"/>
                                <a:gd name="T34" fmla="+- 0 3440 3229"/>
                                <a:gd name="T35" fmla="*/ 3440 h 255"/>
                                <a:gd name="T36" fmla="+- 0 4475 4382"/>
                                <a:gd name="T37" fmla="*/ T36 w 175"/>
                                <a:gd name="T38" fmla="+- 0 3444 3229"/>
                                <a:gd name="T39" fmla="*/ 3444 h 255"/>
                                <a:gd name="T40" fmla="+- 0 4394 4382"/>
                                <a:gd name="T41" fmla="*/ T40 w 175"/>
                                <a:gd name="T42" fmla="+- 0 3444 3229"/>
                                <a:gd name="T43" fmla="*/ 3444 h 255"/>
                                <a:gd name="T44" fmla="+- 0 4396 4382"/>
                                <a:gd name="T45" fmla="*/ T44 w 175"/>
                                <a:gd name="T46" fmla="+- 0 3448 3229"/>
                                <a:gd name="T47" fmla="*/ 3448 h 255"/>
                                <a:gd name="T48" fmla="+- 0 4413 4382"/>
                                <a:gd name="T49" fmla="*/ T48 w 175"/>
                                <a:gd name="T50" fmla="+- 0 3469 3229"/>
                                <a:gd name="T51" fmla="*/ 3469 h 255"/>
                                <a:gd name="T52" fmla="+- 0 4433 4382"/>
                                <a:gd name="T53" fmla="*/ T52 w 175"/>
                                <a:gd name="T54" fmla="+- 0 3479 3229"/>
                                <a:gd name="T55" fmla="*/ 3479 h 255"/>
                                <a:gd name="T56" fmla="+- 0 4454 4382"/>
                                <a:gd name="T57" fmla="*/ T56 w 175"/>
                                <a:gd name="T58" fmla="+- 0 3483 3229"/>
                                <a:gd name="T59" fmla="*/ 3483 h 255"/>
                                <a:gd name="T60" fmla="+- 0 4471 4382"/>
                                <a:gd name="T61" fmla="*/ T60 w 175"/>
                                <a:gd name="T62" fmla="+- 0 3484 3229"/>
                                <a:gd name="T63" fmla="*/ 348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5" h="255">
                                  <a:moveTo>
                                    <a:pt x="89" y="255"/>
                                  </a:moveTo>
                                  <a:lnTo>
                                    <a:pt x="148" y="236"/>
                                  </a:lnTo>
                                  <a:lnTo>
                                    <a:pt x="175" y="181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138" y="189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4" y="219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51" y="250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8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82"/>
                          <wps:cNvSpPr>
                            <a:spLocks/>
                          </wps:cNvSpPr>
                          <wps:spPr bwMode="auto">
                            <a:xfrm>
                              <a:off x="4382" y="3229"/>
                              <a:ext cx="175" cy="255"/>
                            </a:xfrm>
                            <a:custGeom>
                              <a:avLst/>
                              <a:gdLst>
                                <a:gd name="T0" fmla="+- 0 4394 4382"/>
                                <a:gd name="T1" fmla="*/ T0 w 175"/>
                                <a:gd name="T2" fmla="+- 0 3444 3229"/>
                                <a:gd name="T3" fmla="*/ 3444 h 255"/>
                                <a:gd name="T4" fmla="+- 0 4462 4382"/>
                                <a:gd name="T5" fmla="*/ T4 w 175"/>
                                <a:gd name="T6" fmla="+- 0 3444 3229"/>
                                <a:gd name="T7" fmla="*/ 3444 h 255"/>
                                <a:gd name="T8" fmla="+- 0 4448 4382"/>
                                <a:gd name="T9" fmla="*/ T8 w 175"/>
                                <a:gd name="T10" fmla="+- 0 3440 3229"/>
                                <a:gd name="T11" fmla="*/ 3440 h 255"/>
                                <a:gd name="T12" fmla="+- 0 4438 4382"/>
                                <a:gd name="T13" fmla="*/ T12 w 175"/>
                                <a:gd name="T14" fmla="+- 0 3430 3229"/>
                                <a:gd name="T15" fmla="*/ 3430 h 255"/>
                                <a:gd name="T16" fmla="+- 0 4430 4382"/>
                                <a:gd name="T17" fmla="*/ T16 w 175"/>
                                <a:gd name="T18" fmla="+- 0 3412 3229"/>
                                <a:gd name="T19" fmla="*/ 3412 h 255"/>
                                <a:gd name="T20" fmla="+- 0 4429 4382"/>
                                <a:gd name="T21" fmla="*/ T20 w 175"/>
                                <a:gd name="T22" fmla="+- 0 3391 3229"/>
                                <a:gd name="T23" fmla="*/ 3391 h 255"/>
                                <a:gd name="T24" fmla="+- 0 4429 4382"/>
                                <a:gd name="T25" fmla="*/ T24 w 175"/>
                                <a:gd name="T26" fmla="+- 0 3229 3229"/>
                                <a:gd name="T27" fmla="*/ 3229 h 255"/>
                                <a:gd name="T28" fmla="+- 0 4382 4382"/>
                                <a:gd name="T29" fmla="*/ T28 w 175"/>
                                <a:gd name="T30" fmla="+- 0 3229 3229"/>
                                <a:gd name="T31" fmla="*/ 3229 h 255"/>
                                <a:gd name="T32" fmla="+- 0 4382 4382"/>
                                <a:gd name="T33" fmla="*/ T32 w 175"/>
                                <a:gd name="T34" fmla="+- 0 3395 3229"/>
                                <a:gd name="T35" fmla="*/ 3395 h 255"/>
                                <a:gd name="T36" fmla="+- 0 4383 4382"/>
                                <a:gd name="T37" fmla="*/ T36 w 175"/>
                                <a:gd name="T38" fmla="+- 0 3410 3229"/>
                                <a:gd name="T39" fmla="*/ 3410 h 255"/>
                                <a:gd name="T40" fmla="+- 0 4383 4382"/>
                                <a:gd name="T41" fmla="*/ T40 w 175"/>
                                <a:gd name="T42" fmla="+- 0 3412 3229"/>
                                <a:gd name="T43" fmla="*/ 3412 h 255"/>
                                <a:gd name="T44" fmla="+- 0 4387 4382"/>
                                <a:gd name="T45" fmla="*/ T44 w 175"/>
                                <a:gd name="T46" fmla="+- 0 3429 3229"/>
                                <a:gd name="T47" fmla="*/ 3429 h 255"/>
                                <a:gd name="T48" fmla="+- 0 4394 4382"/>
                                <a:gd name="T49" fmla="*/ T48 w 175"/>
                                <a:gd name="T50" fmla="+- 0 3444 3229"/>
                                <a:gd name="T51" fmla="*/ 344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55">
                                  <a:moveTo>
                                    <a:pt x="12" y="215"/>
                                  </a:moveTo>
                                  <a:lnTo>
                                    <a:pt x="80" y="215"/>
                                  </a:lnTo>
                                  <a:lnTo>
                                    <a:pt x="66" y="211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48" y="183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12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77"/>
                        <wpg:cNvGrpSpPr>
                          <a:grpSpLocks/>
                        </wpg:cNvGrpSpPr>
                        <wpg:grpSpPr bwMode="auto">
                          <a:xfrm>
                            <a:off x="4605" y="3225"/>
                            <a:ext cx="196" cy="259"/>
                            <a:chOff x="4605" y="3225"/>
                            <a:chExt cx="196" cy="259"/>
                          </a:xfrm>
                        </wpg:grpSpPr>
                        <wps:wsp>
                          <wps:cNvPr id="541" name="Freeform 480"/>
                          <wps:cNvSpPr>
                            <a:spLocks/>
                          </wps:cNvSpPr>
                          <wps:spPr bwMode="auto">
                            <a:xfrm>
                              <a:off x="4605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4751 4605"/>
                                <a:gd name="T1" fmla="*/ T0 w 196"/>
                                <a:gd name="T2" fmla="+- 0 3290 3225"/>
                                <a:gd name="T3" fmla="*/ 3290 h 259"/>
                                <a:gd name="T4" fmla="+- 0 4792 4605"/>
                                <a:gd name="T5" fmla="*/ T4 w 196"/>
                                <a:gd name="T6" fmla="+- 0 3273 3225"/>
                                <a:gd name="T7" fmla="*/ 3273 h 259"/>
                                <a:gd name="T8" fmla="+- 0 4783 4605"/>
                                <a:gd name="T9" fmla="*/ T8 w 196"/>
                                <a:gd name="T10" fmla="+- 0 3259 3225"/>
                                <a:gd name="T11" fmla="*/ 3259 h 259"/>
                                <a:gd name="T12" fmla="+- 0 4762 4605"/>
                                <a:gd name="T13" fmla="*/ T12 w 196"/>
                                <a:gd name="T14" fmla="+- 0 3239 3225"/>
                                <a:gd name="T15" fmla="*/ 3239 h 259"/>
                                <a:gd name="T16" fmla="+- 0 4743 4605"/>
                                <a:gd name="T17" fmla="*/ T16 w 196"/>
                                <a:gd name="T18" fmla="+- 0 3231 3225"/>
                                <a:gd name="T19" fmla="*/ 3231 h 259"/>
                                <a:gd name="T20" fmla="+- 0 4723 4605"/>
                                <a:gd name="T21" fmla="*/ T20 w 196"/>
                                <a:gd name="T22" fmla="+- 0 3227 3225"/>
                                <a:gd name="T23" fmla="*/ 3227 h 259"/>
                                <a:gd name="T24" fmla="+- 0 4703 4605"/>
                                <a:gd name="T25" fmla="*/ T24 w 196"/>
                                <a:gd name="T26" fmla="+- 0 3225 3225"/>
                                <a:gd name="T27" fmla="*/ 3225 h 259"/>
                                <a:gd name="T28" fmla="+- 0 4679 4605"/>
                                <a:gd name="T29" fmla="*/ T28 w 196"/>
                                <a:gd name="T30" fmla="+- 0 3228 3225"/>
                                <a:gd name="T31" fmla="*/ 3228 h 259"/>
                                <a:gd name="T32" fmla="+- 0 4658 4605"/>
                                <a:gd name="T33" fmla="*/ T32 w 196"/>
                                <a:gd name="T34" fmla="+- 0 3235 3225"/>
                                <a:gd name="T35" fmla="*/ 3235 h 259"/>
                                <a:gd name="T36" fmla="+- 0 4640 4605"/>
                                <a:gd name="T37" fmla="*/ T36 w 196"/>
                                <a:gd name="T38" fmla="+- 0 3246 3225"/>
                                <a:gd name="T39" fmla="*/ 3246 h 259"/>
                                <a:gd name="T40" fmla="+- 0 4627 4605"/>
                                <a:gd name="T41" fmla="*/ T40 w 196"/>
                                <a:gd name="T42" fmla="+- 0 3262 3225"/>
                                <a:gd name="T43" fmla="*/ 3262 h 259"/>
                                <a:gd name="T44" fmla="+- 0 4625 4605"/>
                                <a:gd name="T45" fmla="*/ T44 w 196"/>
                                <a:gd name="T46" fmla="+- 0 3265 3225"/>
                                <a:gd name="T47" fmla="*/ 3265 h 259"/>
                                <a:gd name="T48" fmla="+- 0 4728 4605"/>
                                <a:gd name="T49" fmla="*/ T48 w 196"/>
                                <a:gd name="T50" fmla="+- 0 3265 3225"/>
                                <a:gd name="T51" fmla="*/ 3265 h 259"/>
                                <a:gd name="T52" fmla="+- 0 4745 4605"/>
                                <a:gd name="T53" fmla="*/ T52 w 196"/>
                                <a:gd name="T54" fmla="+- 0 3278 3225"/>
                                <a:gd name="T55" fmla="*/ 3278 h 259"/>
                                <a:gd name="T56" fmla="+- 0 4751 4605"/>
                                <a:gd name="T57" fmla="*/ T56 w 196"/>
                                <a:gd name="T58" fmla="+- 0 3290 3225"/>
                                <a:gd name="T59" fmla="*/ 329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46" y="65"/>
                                  </a:moveTo>
                                  <a:lnTo>
                                    <a:pt x="187" y="48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57" y="1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140" y="53"/>
                                  </a:lnTo>
                                  <a:lnTo>
                                    <a:pt x="14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79"/>
                          <wps:cNvSpPr>
                            <a:spLocks/>
                          </wps:cNvSpPr>
                          <wps:spPr bwMode="auto">
                            <a:xfrm>
                              <a:off x="4605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4711 4605"/>
                                <a:gd name="T1" fmla="*/ T0 w 196"/>
                                <a:gd name="T2" fmla="+- 0 3484 3225"/>
                                <a:gd name="T3" fmla="*/ 3484 h 259"/>
                                <a:gd name="T4" fmla="+- 0 4770 4605"/>
                                <a:gd name="T5" fmla="*/ T4 w 196"/>
                                <a:gd name="T6" fmla="+- 0 3465 3225"/>
                                <a:gd name="T7" fmla="*/ 3465 h 259"/>
                                <a:gd name="T8" fmla="+- 0 4799 4605"/>
                                <a:gd name="T9" fmla="*/ T8 w 196"/>
                                <a:gd name="T10" fmla="+- 0 3409 3225"/>
                                <a:gd name="T11" fmla="*/ 3409 h 259"/>
                                <a:gd name="T12" fmla="+- 0 4800 4605"/>
                                <a:gd name="T13" fmla="*/ T12 w 196"/>
                                <a:gd name="T14" fmla="+- 0 3381 3225"/>
                                <a:gd name="T15" fmla="*/ 3381 h 259"/>
                                <a:gd name="T16" fmla="+- 0 4789 4605"/>
                                <a:gd name="T17" fmla="*/ T16 w 196"/>
                                <a:gd name="T18" fmla="+- 0 3360 3225"/>
                                <a:gd name="T19" fmla="*/ 3360 h 259"/>
                                <a:gd name="T20" fmla="+- 0 4772 4605"/>
                                <a:gd name="T21" fmla="*/ T20 w 196"/>
                                <a:gd name="T22" fmla="+- 0 3346 3225"/>
                                <a:gd name="T23" fmla="*/ 3346 h 259"/>
                                <a:gd name="T24" fmla="+- 0 4754 4605"/>
                                <a:gd name="T25" fmla="*/ T24 w 196"/>
                                <a:gd name="T26" fmla="+- 0 3338 3225"/>
                                <a:gd name="T27" fmla="*/ 3338 h 259"/>
                                <a:gd name="T28" fmla="+- 0 4739 4605"/>
                                <a:gd name="T29" fmla="*/ T28 w 196"/>
                                <a:gd name="T30" fmla="+- 0 3334 3225"/>
                                <a:gd name="T31" fmla="*/ 3334 h 259"/>
                                <a:gd name="T32" fmla="+- 0 4686 4605"/>
                                <a:gd name="T33" fmla="*/ T32 w 196"/>
                                <a:gd name="T34" fmla="+- 0 3320 3225"/>
                                <a:gd name="T35" fmla="*/ 3320 h 259"/>
                                <a:gd name="T36" fmla="+- 0 4669 4605"/>
                                <a:gd name="T37" fmla="*/ T36 w 196"/>
                                <a:gd name="T38" fmla="+- 0 3308 3225"/>
                                <a:gd name="T39" fmla="*/ 3308 h 259"/>
                                <a:gd name="T40" fmla="+- 0 4663 4605"/>
                                <a:gd name="T41" fmla="*/ T40 w 196"/>
                                <a:gd name="T42" fmla="+- 0 3285 3225"/>
                                <a:gd name="T43" fmla="*/ 3285 h 259"/>
                                <a:gd name="T44" fmla="+- 0 4671 4605"/>
                                <a:gd name="T45" fmla="*/ T44 w 196"/>
                                <a:gd name="T46" fmla="+- 0 3274 3225"/>
                                <a:gd name="T47" fmla="*/ 3274 h 259"/>
                                <a:gd name="T48" fmla="+- 0 4691 4605"/>
                                <a:gd name="T49" fmla="*/ T48 w 196"/>
                                <a:gd name="T50" fmla="+- 0 3267 3225"/>
                                <a:gd name="T51" fmla="*/ 3267 h 259"/>
                                <a:gd name="T52" fmla="+- 0 4728 4605"/>
                                <a:gd name="T53" fmla="*/ T52 w 196"/>
                                <a:gd name="T54" fmla="+- 0 3265 3225"/>
                                <a:gd name="T55" fmla="*/ 3265 h 259"/>
                                <a:gd name="T56" fmla="+- 0 4625 4605"/>
                                <a:gd name="T57" fmla="*/ T56 w 196"/>
                                <a:gd name="T58" fmla="+- 0 3265 3225"/>
                                <a:gd name="T59" fmla="*/ 3265 h 259"/>
                                <a:gd name="T60" fmla="+- 0 4618 4605"/>
                                <a:gd name="T61" fmla="*/ T60 w 196"/>
                                <a:gd name="T62" fmla="+- 0 3282 3225"/>
                                <a:gd name="T63" fmla="*/ 3282 h 259"/>
                                <a:gd name="T64" fmla="+- 0 4615 4605"/>
                                <a:gd name="T65" fmla="*/ T64 w 196"/>
                                <a:gd name="T66" fmla="+- 0 3307 3225"/>
                                <a:gd name="T67" fmla="*/ 3307 h 259"/>
                                <a:gd name="T68" fmla="+- 0 4620 4605"/>
                                <a:gd name="T69" fmla="*/ T68 w 196"/>
                                <a:gd name="T70" fmla="+- 0 3327 3225"/>
                                <a:gd name="T71" fmla="*/ 3327 h 259"/>
                                <a:gd name="T72" fmla="+- 0 4630 4605"/>
                                <a:gd name="T73" fmla="*/ T72 w 196"/>
                                <a:gd name="T74" fmla="+- 0 3345 3225"/>
                                <a:gd name="T75" fmla="*/ 3345 h 259"/>
                                <a:gd name="T76" fmla="+- 0 4647 4605"/>
                                <a:gd name="T77" fmla="*/ T76 w 196"/>
                                <a:gd name="T78" fmla="+- 0 3358 3225"/>
                                <a:gd name="T79" fmla="*/ 3358 h 259"/>
                                <a:gd name="T80" fmla="+- 0 4669 4605"/>
                                <a:gd name="T81" fmla="*/ T80 w 196"/>
                                <a:gd name="T82" fmla="+- 0 3367 3225"/>
                                <a:gd name="T83" fmla="*/ 3367 h 259"/>
                                <a:gd name="T84" fmla="+- 0 4729 4605"/>
                                <a:gd name="T85" fmla="*/ T84 w 196"/>
                                <a:gd name="T86" fmla="+- 0 3383 3225"/>
                                <a:gd name="T87" fmla="*/ 3383 h 259"/>
                                <a:gd name="T88" fmla="+- 0 4747 4605"/>
                                <a:gd name="T89" fmla="*/ T88 w 196"/>
                                <a:gd name="T90" fmla="+- 0 3392 3225"/>
                                <a:gd name="T91" fmla="*/ 3392 h 259"/>
                                <a:gd name="T92" fmla="+- 0 4756 4605"/>
                                <a:gd name="T93" fmla="*/ T92 w 196"/>
                                <a:gd name="T94" fmla="+- 0 3414 3225"/>
                                <a:gd name="T95" fmla="*/ 3414 h 259"/>
                                <a:gd name="T96" fmla="+- 0 4752 4605"/>
                                <a:gd name="T97" fmla="*/ T96 w 196"/>
                                <a:gd name="T98" fmla="+- 0 3428 3225"/>
                                <a:gd name="T99" fmla="*/ 3428 h 259"/>
                                <a:gd name="T100" fmla="+- 0 4738 4605"/>
                                <a:gd name="T101" fmla="*/ T100 w 196"/>
                                <a:gd name="T102" fmla="+- 0 3441 3225"/>
                                <a:gd name="T103" fmla="*/ 3441 h 259"/>
                                <a:gd name="T104" fmla="+- 0 4706 4605"/>
                                <a:gd name="T105" fmla="*/ T104 w 196"/>
                                <a:gd name="T106" fmla="+- 0 3447 3225"/>
                                <a:gd name="T107" fmla="*/ 3447 h 259"/>
                                <a:gd name="T108" fmla="+- 0 4616 4605"/>
                                <a:gd name="T109" fmla="*/ T108 w 196"/>
                                <a:gd name="T110" fmla="+- 0 3447 3225"/>
                                <a:gd name="T111" fmla="*/ 3447 h 259"/>
                                <a:gd name="T112" fmla="+- 0 4632 4605"/>
                                <a:gd name="T113" fmla="*/ T112 w 196"/>
                                <a:gd name="T114" fmla="+- 0 3464 3225"/>
                                <a:gd name="T115" fmla="*/ 3464 h 259"/>
                                <a:gd name="T116" fmla="+- 0 4648 4605"/>
                                <a:gd name="T117" fmla="*/ T116 w 196"/>
                                <a:gd name="T118" fmla="+- 0 3473 3225"/>
                                <a:gd name="T119" fmla="*/ 3473 h 259"/>
                                <a:gd name="T120" fmla="+- 0 4667 4605"/>
                                <a:gd name="T121" fmla="*/ T120 w 196"/>
                                <a:gd name="T122" fmla="+- 0 3479 3225"/>
                                <a:gd name="T123" fmla="*/ 3479 h 259"/>
                                <a:gd name="T124" fmla="+- 0 4687 4605"/>
                                <a:gd name="T125" fmla="*/ T124 w 196"/>
                                <a:gd name="T126" fmla="+- 0 3483 3225"/>
                                <a:gd name="T127" fmla="*/ 3483 h 259"/>
                                <a:gd name="T128" fmla="+- 0 4711 4605"/>
                                <a:gd name="T129" fmla="*/ T128 w 196"/>
                                <a:gd name="T130" fmla="+- 0 3484 3225"/>
                                <a:gd name="T131" fmla="*/ 348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06" y="259"/>
                                  </a:moveTo>
                                  <a:lnTo>
                                    <a:pt x="165" y="240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67" y="12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23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47" y="203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62" y="254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106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78"/>
                          <wps:cNvSpPr>
                            <a:spLocks/>
                          </wps:cNvSpPr>
                          <wps:spPr bwMode="auto">
                            <a:xfrm>
                              <a:off x="4605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4616 4605"/>
                                <a:gd name="T1" fmla="*/ T0 w 196"/>
                                <a:gd name="T2" fmla="+- 0 3447 3225"/>
                                <a:gd name="T3" fmla="*/ 3447 h 259"/>
                                <a:gd name="T4" fmla="+- 0 4698 4605"/>
                                <a:gd name="T5" fmla="*/ T4 w 196"/>
                                <a:gd name="T6" fmla="+- 0 3447 3225"/>
                                <a:gd name="T7" fmla="*/ 3447 h 259"/>
                                <a:gd name="T8" fmla="+- 0 4687 4605"/>
                                <a:gd name="T9" fmla="*/ T8 w 196"/>
                                <a:gd name="T10" fmla="+- 0 3447 3225"/>
                                <a:gd name="T11" fmla="*/ 3447 h 259"/>
                                <a:gd name="T12" fmla="+- 0 4669 4605"/>
                                <a:gd name="T13" fmla="*/ T12 w 196"/>
                                <a:gd name="T14" fmla="+- 0 3440 3225"/>
                                <a:gd name="T15" fmla="*/ 3440 h 259"/>
                                <a:gd name="T16" fmla="+- 0 4651 4605"/>
                                <a:gd name="T17" fmla="*/ T16 w 196"/>
                                <a:gd name="T18" fmla="+- 0 3425 3225"/>
                                <a:gd name="T19" fmla="*/ 3425 h 259"/>
                                <a:gd name="T20" fmla="+- 0 4645 4605"/>
                                <a:gd name="T21" fmla="*/ T20 w 196"/>
                                <a:gd name="T22" fmla="+- 0 3410 3225"/>
                                <a:gd name="T23" fmla="*/ 3410 h 259"/>
                                <a:gd name="T24" fmla="+- 0 4605 4605"/>
                                <a:gd name="T25" fmla="*/ T24 w 196"/>
                                <a:gd name="T26" fmla="+- 0 3429 3225"/>
                                <a:gd name="T27" fmla="*/ 3429 h 259"/>
                                <a:gd name="T28" fmla="+- 0 4614 4605"/>
                                <a:gd name="T29" fmla="*/ T28 w 196"/>
                                <a:gd name="T30" fmla="+- 0 3446 3225"/>
                                <a:gd name="T31" fmla="*/ 3446 h 259"/>
                                <a:gd name="T32" fmla="+- 0 4616 4605"/>
                                <a:gd name="T33" fmla="*/ T32 w 196"/>
                                <a:gd name="T34" fmla="+- 0 3447 3225"/>
                                <a:gd name="T35" fmla="*/ 344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1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1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75"/>
                        <wpg:cNvGrpSpPr>
                          <a:grpSpLocks/>
                        </wpg:cNvGrpSpPr>
                        <wpg:grpSpPr bwMode="auto">
                          <a:xfrm>
                            <a:off x="4884" y="3229"/>
                            <a:ext cx="2" cy="252"/>
                            <a:chOff x="4884" y="3229"/>
                            <a:chExt cx="2" cy="252"/>
                          </a:xfrm>
                        </wpg:grpSpPr>
                        <wps:wsp>
                          <wps:cNvPr id="545" name="Freeform 476"/>
                          <wps:cNvSpPr>
                            <a:spLocks/>
                          </wps:cNvSpPr>
                          <wps:spPr bwMode="auto">
                            <a:xfrm>
                              <a:off x="4884" y="3229"/>
                              <a:ext cx="2" cy="252"/>
                            </a:xfrm>
                            <a:custGeom>
                              <a:avLst/>
                              <a:gdLst>
                                <a:gd name="T0" fmla="+- 0 3229 3229"/>
                                <a:gd name="T1" fmla="*/ 3229 h 252"/>
                                <a:gd name="T2" fmla="+- 0 3480 3229"/>
                                <a:gd name="T3" fmla="*/ 348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99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71"/>
                        <wpg:cNvGrpSpPr>
                          <a:grpSpLocks/>
                        </wpg:cNvGrpSpPr>
                        <wpg:grpSpPr bwMode="auto">
                          <a:xfrm>
                            <a:off x="4981" y="3229"/>
                            <a:ext cx="190" cy="252"/>
                            <a:chOff x="4981" y="3229"/>
                            <a:chExt cx="190" cy="252"/>
                          </a:xfrm>
                        </wpg:grpSpPr>
                        <wps:wsp>
                          <wps:cNvPr id="547" name="Freeform 474"/>
                          <wps:cNvSpPr>
                            <a:spLocks/>
                          </wps:cNvSpPr>
                          <wps:spPr bwMode="auto">
                            <a:xfrm>
                              <a:off x="4981" y="3229"/>
                              <a:ext cx="190" cy="252"/>
                            </a:xfrm>
                            <a:custGeom>
                              <a:avLst/>
                              <a:gdLst>
                                <a:gd name="T0" fmla="+- 0 5129 4981"/>
                                <a:gd name="T1" fmla="*/ T0 w 190"/>
                                <a:gd name="T2" fmla="+- 0 3480 3229"/>
                                <a:gd name="T3" fmla="*/ 3480 h 252"/>
                                <a:gd name="T4" fmla="+- 0 5171 4981"/>
                                <a:gd name="T5" fmla="*/ T4 w 190"/>
                                <a:gd name="T6" fmla="+- 0 3480 3229"/>
                                <a:gd name="T7" fmla="*/ 3480 h 252"/>
                                <a:gd name="T8" fmla="+- 0 5171 4981"/>
                                <a:gd name="T9" fmla="*/ T8 w 190"/>
                                <a:gd name="T10" fmla="+- 0 3229 3229"/>
                                <a:gd name="T11" fmla="*/ 3229 h 252"/>
                                <a:gd name="T12" fmla="+- 0 5135 4981"/>
                                <a:gd name="T13" fmla="*/ T12 w 190"/>
                                <a:gd name="T14" fmla="+- 0 3229 3229"/>
                                <a:gd name="T15" fmla="*/ 3229 h 252"/>
                                <a:gd name="T16" fmla="+- 0 5135 4981"/>
                                <a:gd name="T17" fmla="*/ T16 w 190"/>
                                <a:gd name="T18" fmla="+- 0 3406 3229"/>
                                <a:gd name="T19" fmla="*/ 3406 h 252"/>
                                <a:gd name="T20" fmla="+- 0 5084 4981"/>
                                <a:gd name="T21" fmla="*/ T20 w 190"/>
                                <a:gd name="T22" fmla="+- 0 3406 3229"/>
                                <a:gd name="T23" fmla="*/ 3406 h 252"/>
                                <a:gd name="T24" fmla="+- 0 5129 4981"/>
                                <a:gd name="T25" fmla="*/ T24 w 190"/>
                                <a:gd name="T26" fmla="+- 0 3480 3229"/>
                                <a:gd name="T27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0" h="252">
                                  <a:moveTo>
                                    <a:pt x="148" y="251"/>
                                  </a:moveTo>
                                  <a:lnTo>
                                    <a:pt x="190" y="251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177"/>
                                  </a:lnTo>
                                  <a:lnTo>
                                    <a:pt x="103" y="177"/>
                                  </a:lnTo>
                                  <a:lnTo>
                                    <a:pt x="148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473"/>
                          <wps:cNvSpPr>
                            <a:spLocks/>
                          </wps:cNvSpPr>
                          <wps:spPr bwMode="auto">
                            <a:xfrm>
                              <a:off x="4981" y="3229"/>
                              <a:ext cx="190" cy="252"/>
                            </a:xfrm>
                            <a:custGeom>
                              <a:avLst/>
                              <a:gdLst>
                                <a:gd name="T0" fmla="+- 0 5084 4981"/>
                                <a:gd name="T1" fmla="*/ T0 w 190"/>
                                <a:gd name="T2" fmla="+- 0 3406 3229"/>
                                <a:gd name="T3" fmla="*/ 3406 h 252"/>
                                <a:gd name="T4" fmla="+- 0 5135 4981"/>
                                <a:gd name="T5" fmla="*/ T4 w 190"/>
                                <a:gd name="T6" fmla="+- 0 3406 3229"/>
                                <a:gd name="T7" fmla="*/ 3406 h 252"/>
                                <a:gd name="T8" fmla="+- 0 5126 4981"/>
                                <a:gd name="T9" fmla="*/ T8 w 190"/>
                                <a:gd name="T10" fmla="+- 0 3390 3229"/>
                                <a:gd name="T11" fmla="*/ 3390 h 252"/>
                                <a:gd name="T12" fmla="+- 0 5120 4981"/>
                                <a:gd name="T13" fmla="*/ T12 w 190"/>
                                <a:gd name="T14" fmla="+- 0 3379 3229"/>
                                <a:gd name="T15" fmla="*/ 3379 h 252"/>
                                <a:gd name="T16" fmla="+- 0 5119 4981"/>
                                <a:gd name="T17" fmla="*/ T16 w 190"/>
                                <a:gd name="T18" fmla="+- 0 3377 3229"/>
                                <a:gd name="T19" fmla="*/ 3377 h 252"/>
                                <a:gd name="T20" fmla="+- 0 5031 4981"/>
                                <a:gd name="T21" fmla="*/ T20 w 190"/>
                                <a:gd name="T22" fmla="+- 0 3229 3229"/>
                                <a:gd name="T23" fmla="*/ 3229 h 252"/>
                                <a:gd name="T24" fmla="+- 0 4981 4981"/>
                                <a:gd name="T25" fmla="*/ T24 w 190"/>
                                <a:gd name="T26" fmla="+- 0 3229 3229"/>
                                <a:gd name="T27" fmla="*/ 3229 h 252"/>
                                <a:gd name="T28" fmla="+- 0 4981 4981"/>
                                <a:gd name="T29" fmla="*/ T28 w 190"/>
                                <a:gd name="T30" fmla="+- 0 3292 3229"/>
                                <a:gd name="T31" fmla="*/ 3292 h 252"/>
                                <a:gd name="T32" fmla="+- 0 5017 4981"/>
                                <a:gd name="T33" fmla="*/ T32 w 190"/>
                                <a:gd name="T34" fmla="+- 0 3292 3229"/>
                                <a:gd name="T35" fmla="*/ 3292 h 252"/>
                                <a:gd name="T36" fmla="+- 0 5019 4981"/>
                                <a:gd name="T37" fmla="*/ T36 w 190"/>
                                <a:gd name="T38" fmla="+- 0 3296 3229"/>
                                <a:gd name="T39" fmla="*/ 3296 h 252"/>
                                <a:gd name="T40" fmla="+- 0 5028 4981"/>
                                <a:gd name="T41" fmla="*/ T40 w 190"/>
                                <a:gd name="T42" fmla="+- 0 3316 3229"/>
                                <a:gd name="T43" fmla="*/ 3316 h 252"/>
                                <a:gd name="T44" fmla="+- 0 5031 4981"/>
                                <a:gd name="T45" fmla="*/ T44 w 190"/>
                                <a:gd name="T46" fmla="+- 0 3320 3229"/>
                                <a:gd name="T47" fmla="*/ 3320 h 252"/>
                                <a:gd name="T48" fmla="+- 0 5084 4981"/>
                                <a:gd name="T49" fmla="*/ T48 w 190"/>
                                <a:gd name="T50" fmla="+- 0 3406 3229"/>
                                <a:gd name="T51" fmla="*/ 340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252">
                                  <a:moveTo>
                                    <a:pt x="103" y="177"/>
                                  </a:moveTo>
                                  <a:lnTo>
                                    <a:pt x="154" y="177"/>
                                  </a:lnTo>
                                  <a:lnTo>
                                    <a:pt x="145" y="161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8" y="14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103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472"/>
                          <wps:cNvSpPr>
                            <a:spLocks/>
                          </wps:cNvSpPr>
                          <wps:spPr bwMode="auto">
                            <a:xfrm>
                              <a:off x="4981" y="3229"/>
                              <a:ext cx="190" cy="252"/>
                            </a:xfrm>
                            <a:custGeom>
                              <a:avLst/>
                              <a:gdLst>
                                <a:gd name="T0" fmla="+- 0 4981 4981"/>
                                <a:gd name="T1" fmla="*/ T0 w 190"/>
                                <a:gd name="T2" fmla="+- 0 3480 3229"/>
                                <a:gd name="T3" fmla="*/ 3480 h 252"/>
                                <a:gd name="T4" fmla="+- 0 5017 4981"/>
                                <a:gd name="T5" fmla="*/ T4 w 190"/>
                                <a:gd name="T6" fmla="+- 0 3480 3229"/>
                                <a:gd name="T7" fmla="*/ 3480 h 252"/>
                                <a:gd name="T8" fmla="+- 0 5017 4981"/>
                                <a:gd name="T9" fmla="*/ T8 w 190"/>
                                <a:gd name="T10" fmla="+- 0 3292 3229"/>
                                <a:gd name="T11" fmla="*/ 3292 h 252"/>
                                <a:gd name="T12" fmla="+- 0 4981 4981"/>
                                <a:gd name="T13" fmla="*/ T12 w 190"/>
                                <a:gd name="T14" fmla="+- 0 3292 3229"/>
                                <a:gd name="T15" fmla="*/ 3292 h 252"/>
                                <a:gd name="T16" fmla="+- 0 4981 4981"/>
                                <a:gd name="T17" fmla="*/ T16 w 190"/>
                                <a:gd name="T18" fmla="+- 0 3480 3229"/>
                                <a:gd name="T19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52">
                                  <a:moveTo>
                                    <a:pt x="0" y="251"/>
                                  </a:moveTo>
                                  <a:lnTo>
                                    <a:pt x="36" y="25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69"/>
                        <wpg:cNvGrpSpPr>
                          <a:grpSpLocks/>
                        </wpg:cNvGrpSpPr>
                        <wpg:grpSpPr bwMode="auto">
                          <a:xfrm>
                            <a:off x="5245" y="3247"/>
                            <a:ext cx="162" cy="2"/>
                            <a:chOff x="5245" y="3247"/>
                            <a:chExt cx="162" cy="2"/>
                          </a:xfrm>
                        </wpg:grpSpPr>
                        <wps:wsp>
                          <wps:cNvPr id="551" name="Freeform 470"/>
                          <wps:cNvSpPr>
                            <a:spLocks/>
                          </wps:cNvSpPr>
                          <wps:spPr bwMode="auto">
                            <a:xfrm>
                              <a:off x="5245" y="3247"/>
                              <a:ext cx="162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162"/>
                                <a:gd name="T2" fmla="+- 0 5406 5245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67"/>
                        <wpg:cNvGrpSpPr>
                          <a:grpSpLocks/>
                        </wpg:cNvGrpSpPr>
                        <wpg:grpSpPr bwMode="auto">
                          <a:xfrm>
                            <a:off x="5245" y="3266"/>
                            <a:ext cx="46" cy="68"/>
                            <a:chOff x="5245" y="3266"/>
                            <a:chExt cx="46" cy="68"/>
                          </a:xfrm>
                        </wpg:grpSpPr>
                        <wps:wsp>
                          <wps:cNvPr id="553" name="Freeform 468"/>
                          <wps:cNvSpPr>
                            <a:spLocks/>
                          </wps:cNvSpPr>
                          <wps:spPr bwMode="auto">
                            <a:xfrm>
                              <a:off x="5245" y="3266"/>
                              <a:ext cx="46" cy="68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46"/>
                                <a:gd name="T2" fmla="+- 0 3300 3266"/>
                                <a:gd name="T3" fmla="*/ 3300 h 68"/>
                                <a:gd name="T4" fmla="+- 0 5290 5245"/>
                                <a:gd name="T5" fmla="*/ T4 w 46"/>
                                <a:gd name="T6" fmla="+- 0 3300 3266"/>
                                <a:gd name="T7" fmla="*/ 330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68">
                                  <a:moveTo>
                                    <a:pt x="0" y="34"/>
                                  </a:moveTo>
                                  <a:lnTo>
                                    <a:pt x="45" y="34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65"/>
                        <wpg:cNvGrpSpPr>
                          <a:grpSpLocks/>
                        </wpg:cNvGrpSpPr>
                        <wpg:grpSpPr bwMode="auto">
                          <a:xfrm>
                            <a:off x="5245" y="3352"/>
                            <a:ext cx="139" cy="2"/>
                            <a:chOff x="5245" y="3352"/>
                            <a:chExt cx="139" cy="2"/>
                          </a:xfrm>
                        </wpg:grpSpPr>
                        <wps:wsp>
                          <wps:cNvPr id="555" name="Freeform 466"/>
                          <wps:cNvSpPr>
                            <a:spLocks/>
                          </wps:cNvSpPr>
                          <wps:spPr bwMode="auto">
                            <a:xfrm>
                              <a:off x="5245" y="3352"/>
                              <a:ext cx="139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139"/>
                                <a:gd name="T2" fmla="+- 0 5383 5245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241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63"/>
                        <wpg:cNvGrpSpPr>
                          <a:grpSpLocks/>
                        </wpg:cNvGrpSpPr>
                        <wpg:grpSpPr bwMode="auto">
                          <a:xfrm>
                            <a:off x="5245" y="3370"/>
                            <a:ext cx="46" cy="72"/>
                            <a:chOff x="5245" y="3370"/>
                            <a:chExt cx="46" cy="72"/>
                          </a:xfrm>
                        </wpg:grpSpPr>
                        <wps:wsp>
                          <wps:cNvPr id="557" name="Freeform 464"/>
                          <wps:cNvSpPr>
                            <a:spLocks/>
                          </wps:cNvSpPr>
                          <wps:spPr bwMode="auto">
                            <a:xfrm>
                              <a:off x="5245" y="3370"/>
                              <a:ext cx="46" cy="7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46"/>
                                <a:gd name="T2" fmla="+- 0 3406 3370"/>
                                <a:gd name="T3" fmla="*/ 3406 h 72"/>
                                <a:gd name="T4" fmla="+- 0 5290 5245"/>
                                <a:gd name="T5" fmla="*/ T4 w 46"/>
                                <a:gd name="T6" fmla="+- 0 3406 3370"/>
                                <a:gd name="T7" fmla="*/ 340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72">
                                  <a:moveTo>
                                    <a:pt x="0" y="36"/>
                                  </a:moveTo>
                                  <a:lnTo>
                                    <a:pt x="45" y="36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61"/>
                        <wpg:cNvGrpSpPr>
                          <a:grpSpLocks/>
                        </wpg:cNvGrpSpPr>
                        <wpg:grpSpPr bwMode="auto">
                          <a:xfrm>
                            <a:off x="5245" y="3461"/>
                            <a:ext cx="164" cy="2"/>
                            <a:chOff x="5245" y="3461"/>
                            <a:chExt cx="164" cy="2"/>
                          </a:xfrm>
                        </wpg:grpSpPr>
                        <wps:wsp>
                          <wps:cNvPr id="559" name="Freeform 462"/>
                          <wps:cNvSpPr>
                            <a:spLocks/>
                          </wps:cNvSpPr>
                          <wps:spPr bwMode="auto">
                            <a:xfrm>
                              <a:off x="5245" y="3461"/>
                              <a:ext cx="164" cy="2"/>
                            </a:xfrm>
                            <a:custGeom>
                              <a:avLst/>
                              <a:gdLst>
                                <a:gd name="T0" fmla="+- 0 5245 5245"/>
                                <a:gd name="T1" fmla="*/ T0 w 164"/>
                                <a:gd name="T2" fmla="+- 0 5408 5245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57"/>
                        <wpg:cNvGrpSpPr>
                          <a:grpSpLocks/>
                        </wpg:cNvGrpSpPr>
                        <wpg:grpSpPr bwMode="auto">
                          <a:xfrm>
                            <a:off x="5443" y="3225"/>
                            <a:ext cx="196" cy="259"/>
                            <a:chOff x="5443" y="3225"/>
                            <a:chExt cx="196" cy="259"/>
                          </a:xfrm>
                        </wpg:grpSpPr>
                        <wps:wsp>
                          <wps:cNvPr id="561" name="Freeform 460"/>
                          <wps:cNvSpPr>
                            <a:spLocks/>
                          </wps:cNvSpPr>
                          <wps:spPr bwMode="auto">
                            <a:xfrm>
                              <a:off x="5443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5589 5443"/>
                                <a:gd name="T1" fmla="*/ T0 w 196"/>
                                <a:gd name="T2" fmla="+- 0 3290 3225"/>
                                <a:gd name="T3" fmla="*/ 3290 h 259"/>
                                <a:gd name="T4" fmla="+- 0 5630 5443"/>
                                <a:gd name="T5" fmla="*/ T4 w 196"/>
                                <a:gd name="T6" fmla="+- 0 3273 3225"/>
                                <a:gd name="T7" fmla="*/ 3273 h 259"/>
                                <a:gd name="T8" fmla="+- 0 5621 5443"/>
                                <a:gd name="T9" fmla="*/ T8 w 196"/>
                                <a:gd name="T10" fmla="+- 0 3259 3225"/>
                                <a:gd name="T11" fmla="*/ 3259 h 259"/>
                                <a:gd name="T12" fmla="+- 0 5599 5443"/>
                                <a:gd name="T13" fmla="*/ T12 w 196"/>
                                <a:gd name="T14" fmla="+- 0 3239 3225"/>
                                <a:gd name="T15" fmla="*/ 3239 h 259"/>
                                <a:gd name="T16" fmla="+- 0 5581 5443"/>
                                <a:gd name="T17" fmla="*/ T16 w 196"/>
                                <a:gd name="T18" fmla="+- 0 3231 3225"/>
                                <a:gd name="T19" fmla="*/ 3231 h 259"/>
                                <a:gd name="T20" fmla="+- 0 5561 5443"/>
                                <a:gd name="T21" fmla="*/ T20 w 196"/>
                                <a:gd name="T22" fmla="+- 0 3227 3225"/>
                                <a:gd name="T23" fmla="*/ 3227 h 259"/>
                                <a:gd name="T24" fmla="+- 0 5541 5443"/>
                                <a:gd name="T25" fmla="*/ T24 w 196"/>
                                <a:gd name="T26" fmla="+- 0 3225 3225"/>
                                <a:gd name="T27" fmla="*/ 3225 h 259"/>
                                <a:gd name="T28" fmla="+- 0 5517 5443"/>
                                <a:gd name="T29" fmla="*/ T28 w 196"/>
                                <a:gd name="T30" fmla="+- 0 3228 3225"/>
                                <a:gd name="T31" fmla="*/ 3228 h 259"/>
                                <a:gd name="T32" fmla="+- 0 5496 5443"/>
                                <a:gd name="T33" fmla="*/ T32 w 196"/>
                                <a:gd name="T34" fmla="+- 0 3235 3225"/>
                                <a:gd name="T35" fmla="*/ 3235 h 259"/>
                                <a:gd name="T36" fmla="+- 0 5478 5443"/>
                                <a:gd name="T37" fmla="*/ T36 w 196"/>
                                <a:gd name="T38" fmla="+- 0 3246 3225"/>
                                <a:gd name="T39" fmla="*/ 3246 h 259"/>
                                <a:gd name="T40" fmla="+- 0 5465 5443"/>
                                <a:gd name="T41" fmla="*/ T40 w 196"/>
                                <a:gd name="T42" fmla="+- 0 3262 3225"/>
                                <a:gd name="T43" fmla="*/ 3262 h 259"/>
                                <a:gd name="T44" fmla="+- 0 5463 5443"/>
                                <a:gd name="T45" fmla="*/ T44 w 196"/>
                                <a:gd name="T46" fmla="+- 0 3265 3225"/>
                                <a:gd name="T47" fmla="*/ 3265 h 259"/>
                                <a:gd name="T48" fmla="+- 0 5565 5443"/>
                                <a:gd name="T49" fmla="*/ T48 w 196"/>
                                <a:gd name="T50" fmla="+- 0 3265 3225"/>
                                <a:gd name="T51" fmla="*/ 3265 h 259"/>
                                <a:gd name="T52" fmla="+- 0 5582 5443"/>
                                <a:gd name="T53" fmla="*/ T52 w 196"/>
                                <a:gd name="T54" fmla="+- 0 3278 3225"/>
                                <a:gd name="T55" fmla="*/ 3278 h 259"/>
                                <a:gd name="T56" fmla="+- 0 5589 5443"/>
                                <a:gd name="T57" fmla="*/ T56 w 196"/>
                                <a:gd name="T58" fmla="+- 0 3290 3225"/>
                                <a:gd name="T59" fmla="*/ 329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46" y="65"/>
                                  </a:moveTo>
                                  <a:lnTo>
                                    <a:pt x="187" y="48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459"/>
                          <wps:cNvSpPr>
                            <a:spLocks/>
                          </wps:cNvSpPr>
                          <wps:spPr bwMode="auto">
                            <a:xfrm>
                              <a:off x="5443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5549 5443"/>
                                <a:gd name="T1" fmla="*/ T0 w 196"/>
                                <a:gd name="T2" fmla="+- 0 3484 3225"/>
                                <a:gd name="T3" fmla="*/ 3484 h 259"/>
                                <a:gd name="T4" fmla="+- 0 5608 5443"/>
                                <a:gd name="T5" fmla="*/ T4 w 196"/>
                                <a:gd name="T6" fmla="+- 0 3465 3225"/>
                                <a:gd name="T7" fmla="*/ 3465 h 259"/>
                                <a:gd name="T8" fmla="+- 0 5637 5443"/>
                                <a:gd name="T9" fmla="*/ T8 w 196"/>
                                <a:gd name="T10" fmla="+- 0 3409 3225"/>
                                <a:gd name="T11" fmla="*/ 3409 h 259"/>
                                <a:gd name="T12" fmla="+- 0 5638 5443"/>
                                <a:gd name="T13" fmla="*/ T12 w 196"/>
                                <a:gd name="T14" fmla="+- 0 3381 3225"/>
                                <a:gd name="T15" fmla="*/ 3381 h 259"/>
                                <a:gd name="T16" fmla="+- 0 5627 5443"/>
                                <a:gd name="T17" fmla="*/ T16 w 196"/>
                                <a:gd name="T18" fmla="+- 0 3360 3225"/>
                                <a:gd name="T19" fmla="*/ 3360 h 259"/>
                                <a:gd name="T20" fmla="+- 0 5610 5443"/>
                                <a:gd name="T21" fmla="*/ T20 w 196"/>
                                <a:gd name="T22" fmla="+- 0 3346 3225"/>
                                <a:gd name="T23" fmla="*/ 3346 h 259"/>
                                <a:gd name="T24" fmla="+- 0 5592 5443"/>
                                <a:gd name="T25" fmla="*/ T24 w 196"/>
                                <a:gd name="T26" fmla="+- 0 3338 3225"/>
                                <a:gd name="T27" fmla="*/ 3338 h 259"/>
                                <a:gd name="T28" fmla="+- 0 5577 5443"/>
                                <a:gd name="T29" fmla="*/ T28 w 196"/>
                                <a:gd name="T30" fmla="+- 0 3334 3225"/>
                                <a:gd name="T31" fmla="*/ 3334 h 259"/>
                                <a:gd name="T32" fmla="+- 0 5524 5443"/>
                                <a:gd name="T33" fmla="*/ T32 w 196"/>
                                <a:gd name="T34" fmla="+- 0 3320 3225"/>
                                <a:gd name="T35" fmla="*/ 3320 h 259"/>
                                <a:gd name="T36" fmla="+- 0 5507 5443"/>
                                <a:gd name="T37" fmla="*/ T36 w 196"/>
                                <a:gd name="T38" fmla="+- 0 3308 3225"/>
                                <a:gd name="T39" fmla="*/ 3308 h 259"/>
                                <a:gd name="T40" fmla="+- 0 5501 5443"/>
                                <a:gd name="T41" fmla="*/ T40 w 196"/>
                                <a:gd name="T42" fmla="+- 0 3285 3225"/>
                                <a:gd name="T43" fmla="*/ 3285 h 259"/>
                                <a:gd name="T44" fmla="+- 0 5509 5443"/>
                                <a:gd name="T45" fmla="*/ T44 w 196"/>
                                <a:gd name="T46" fmla="+- 0 3274 3225"/>
                                <a:gd name="T47" fmla="*/ 3274 h 259"/>
                                <a:gd name="T48" fmla="+- 0 5529 5443"/>
                                <a:gd name="T49" fmla="*/ T48 w 196"/>
                                <a:gd name="T50" fmla="+- 0 3267 3225"/>
                                <a:gd name="T51" fmla="*/ 3267 h 259"/>
                                <a:gd name="T52" fmla="+- 0 5565 5443"/>
                                <a:gd name="T53" fmla="*/ T52 w 196"/>
                                <a:gd name="T54" fmla="+- 0 3265 3225"/>
                                <a:gd name="T55" fmla="*/ 3265 h 259"/>
                                <a:gd name="T56" fmla="+- 0 5463 5443"/>
                                <a:gd name="T57" fmla="*/ T56 w 196"/>
                                <a:gd name="T58" fmla="+- 0 3265 3225"/>
                                <a:gd name="T59" fmla="*/ 3265 h 259"/>
                                <a:gd name="T60" fmla="+- 0 5456 5443"/>
                                <a:gd name="T61" fmla="*/ T60 w 196"/>
                                <a:gd name="T62" fmla="+- 0 3282 3225"/>
                                <a:gd name="T63" fmla="*/ 3282 h 259"/>
                                <a:gd name="T64" fmla="+- 0 5453 5443"/>
                                <a:gd name="T65" fmla="*/ T64 w 196"/>
                                <a:gd name="T66" fmla="+- 0 3307 3225"/>
                                <a:gd name="T67" fmla="*/ 3307 h 259"/>
                                <a:gd name="T68" fmla="+- 0 5458 5443"/>
                                <a:gd name="T69" fmla="*/ T68 w 196"/>
                                <a:gd name="T70" fmla="+- 0 3327 3225"/>
                                <a:gd name="T71" fmla="*/ 3327 h 259"/>
                                <a:gd name="T72" fmla="+- 0 5468 5443"/>
                                <a:gd name="T73" fmla="*/ T72 w 196"/>
                                <a:gd name="T74" fmla="+- 0 3345 3225"/>
                                <a:gd name="T75" fmla="*/ 3345 h 259"/>
                                <a:gd name="T76" fmla="+- 0 5485 5443"/>
                                <a:gd name="T77" fmla="*/ T76 w 196"/>
                                <a:gd name="T78" fmla="+- 0 3358 3225"/>
                                <a:gd name="T79" fmla="*/ 3358 h 259"/>
                                <a:gd name="T80" fmla="+- 0 5507 5443"/>
                                <a:gd name="T81" fmla="*/ T80 w 196"/>
                                <a:gd name="T82" fmla="+- 0 3367 3225"/>
                                <a:gd name="T83" fmla="*/ 3367 h 259"/>
                                <a:gd name="T84" fmla="+- 0 5567 5443"/>
                                <a:gd name="T85" fmla="*/ T84 w 196"/>
                                <a:gd name="T86" fmla="+- 0 3383 3225"/>
                                <a:gd name="T87" fmla="*/ 3383 h 259"/>
                                <a:gd name="T88" fmla="+- 0 5585 5443"/>
                                <a:gd name="T89" fmla="*/ T88 w 196"/>
                                <a:gd name="T90" fmla="+- 0 3392 3225"/>
                                <a:gd name="T91" fmla="*/ 3392 h 259"/>
                                <a:gd name="T92" fmla="+- 0 5594 5443"/>
                                <a:gd name="T93" fmla="*/ T92 w 196"/>
                                <a:gd name="T94" fmla="+- 0 3414 3225"/>
                                <a:gd name="T95" fmla="*/ 3414 h 259"/>
                                <a:gd name="T96" fmla="+- 0 5590 5443"/>
                                <a:gd name="T97" fmla="*/ T96 w 196"/>
                                <a:gd name="T98" fmla="+- 0 3428 3225"/>
                                <a:gd name="T99" fmla="*/ 3428 h 259"/>
                                <a:gd name="T100" fmla="+- 0 5576 5443"/>
                                <a:gd name="T101" fmla="*/ T100 w 196"/>
                                <a:gd name="T102" fmla="+- 0 3441 3225"/>
                                <a:gd name="T103" fmla="*/ 3441 h 259"/>
                                <a:gd name="T104" fmla="+- 0 5544 5443"/>
                                <a:gd name="T105" fmla="*/ T104 w 196"/>
                                <a:gd name="T106" fmla="+- 0 3447 3225"/>
                                <a:gd name="T107" fmla="*/ 3447 h 259"/>
                                <a:gd name="T108" fmla="+- 0 5454 5443"/>
                                <a:gd name="T109" fmla="*/ T108 w 196"/>
                                <a:gd name="T110" fmla="+- 0 3447 3225"/>
                                <a:gd name="T111" fmla="*/ 3447 h 259"/>
                                <a:gd name="T112" fmla="+- 0 5470 5443"/>
                                <a:gd name="T113" fmla="*/ T112 w 196"/>
                                <a:gd name="T114" fmla="+- 0 3464 3225"/>
                                <a:gd name="T115" fmla="*/ 3464 h 259"/>
                                <a:gd name="T116" fmla="+- 0 5486 5443"/>
                                <a:gd name="T117" fmla="*/ T116 w 196"/>
                                <a:gd name="T118" fmla="+- 0 3473 3225"/>
                                <a:gd name="T119" fmla="*/ 3473 h 259"/>
                                <a:gd name="T120" fmla="+- 0 5504 5443"/>
                                <a:gd name="T121" fmla="*/ T120 w 196"/>
                                <a:gd name="T122" fmla="+- 0 3479 3225"/>
                                <a:gd name="T123" fmla="*/ 3479 h 259"/>
                                <a:gd name="T124" fmla="+- 0 5525 5443"/>
                                <a:gd name="T125" fmla="*/ T124 w 196"/>
                                <a:gd name="T126" fmla="+- 0 3483 3225"/>
                                <a:gd name="T127" fmla="*/ 3483 h 259"/>
                                <a:gd name="T128" fmla="+- 0 5549 5443"/>
                                <a:gd name="T129" fmla="*/ T128 w 196"/>
                                <a:gd name="T130" fmla="+- 0 3484 3225"/>
                                <a:gd name="T131" fmla="*/ 348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06" y="259"/>
                                  </a:moveTo>
                                  <a:lnTo>
                                    <a:pt x="165" y="240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4" y="135"/>
                                  </a:lnTo>
                                  <a:lnTo>
                                    <a:pt x="167" y="12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47" y="203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61" y="254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106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458"/>
                          <wps:cNvSpPr>
                            <a:spLocks/>
                          </wps:cNvSpPr>
                          <wps:spPr bwMode="auto">
                            <a:xfrm>
                              <a:off x="5443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5454 5443"/>
                                <a:gd name="T1" fmla="*/ T0 w 196"/>
                                <a:gd name="T2" fmla="+- 0 3447 3225"/>
                                <a:gd name="T3" fmla="*/ 3447 h 259"/>
                                <a:gd name="T4" fmla="+- 0 5536 5443"/>
                                <a:gd name="T5" fmla="*/ T4 w 196"/>
                                <a:gd name="T6" fmla="+- 0 3447 3225"/>
                                <a:gd name="T7" fmla="*/ 3447 h 259"/>
                                <a:gd name="T8" fmla="+- 0 5525 5443"/>
                                <a:gd name="T9" fmla="*/ T8 w 196"/>
                                <a:gd name="T10" fmla="+- 0 3447 3225"/>
                                <a:gd name="T11" fmla="*/ 3447 h 259"/>
                                <a:gd name="T12" fmla="+- 0 5507 5443"/>
                                <a:gd name="T13" fmla="*/ T12 w 196"/>
                                <a:gd name="T14" fmla="+- 0 3440 3225"/>
                                <a:gd name="T15" fmla="*/ 3440 h 259"/>
                                <a:gd name="T16" fmla="+- 0 5489 5443"/>
                                <a:gd name="T17" fmla="*/ T16 w 196"/>
                                <a:gd name="T18" fmla="+- 0 3425 3225"/>
                                <a:gd name="T19" fmla="*/ 3425 h 259"/>
                                <a:gd name="T20" fmla="+- 0 5483 5443"/>
                                <a:gd name="T21" fmla="*/ T20 w 196"/>
                                <a:gd name="T22" fmla="+- 0 3410 3225"/>
                                <a:gd name="T23" fmla="*/ 3410 h 259"/>
                                <a:gd name="T24" fmla="+- 0 5443 5443"/>
                                <a:gd name="T25" fmla="*/ T24 w 196"/>
                                <a:gd name="T26" fmla="+- 0 3429 3225"/>
                                <a:gd name="T27" fmla="*/ 3429 h 259"/>
                                <a:gd name="T28" fmla="+- 0 5452 5443"/>
                                <a:gd name="T29" fmla="*/ T28 w 196"/>
                                <a:gd name="T30" fmla="+- 0 3446 3225"/>
                                <a:gd name="T31" fmla="*/ 3446 h 259"/>
                                <a:gd name="T32" fmla="+- 0 5454 5443"/>
                                <a:gd name="T33" fmla="*/ T32 w 196"/>
                                <a:gd name="T34" fmla="+- 0 3447 3225"/>
                                <a:gd name="T35" fmla="*/ 344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1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1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53"/>
                        <wpg:cNvGrpSpPr>
                          <a:grpSpLocks/>
                        </wpg:cNvGrpSpPr>
                        <wpg:grpSpPr bwMode="auto">
                          <a:xfrm>
                            <a:off x="5677" y="3225"/>
                            <a:ext cx="196" cy="259"/>
                            <a:chOff x="5677" y="3225"/>
                            <a:chExt cx="196" cy="259"/>
                          </a:xfrm>
                        </wpg:grpSpPr>
                        <wps:wsp>
                          <wps:cNvPr id="565" name="Freeform 456"/>
                          <wps:cNvSpPr>
                            <a:spLocks/>
                          </wps:cNvSpPr>
                          <wps:spPr bwMode="auto">
                            <a:xfrm>
                              <a:off x="5677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5823 5677"/>
                                <a:gd name="T1" fmla="*/ T0 w 196"/>
                                <a:gd name="T2" fmla="+- 0 3290 3225"/>
                                <a:gd name="T3" fmla="*/ 3290 h 259"/>
                                <a:gd name="T4" fmla="+- 0 5864 5677"/>
                                <a:gd name="T5" fmla="*/ T4 w 196"/>
                                <a:gd name="T6" fmla="+- 0 3273 3225"/>
                                <a:gd name="T7" fmla="*/ 3273 h 259"/>
                                <a:gd name="T8" fmla="+- 0 5855 5677"/>
                                <a:gd name="T9" fmla="*/ T8 w 196"/>
                                <a:gd name="T10" fmla="+- 0 3259 3225"/>
                                <a:gd name="T11" fmla="*/ 3259 h 259"/>
                                <a:gd name="T12" fmla="+- 0 5833 5677"/>
                                <a:gd name="T13" fmla="*/ T12 w 196"/>
                                <a:gd name="T14" fmla="+- 0 3239 3225"/>
                                <a:gd name="T15" fmla="*/ 3239 h 259"/>
                                <a:gd name="T16" fmla="+- 0 5815 5677"/>
                                <a:gd name="T17" fmla="*/ T16 w 196"/>
                                <a:gd name="T18" fmla="+- 0 3231 3225"/>
                                <a:gd name="T19" fmla="*/ 3231 h 259"/>
                                <a:gd name="T20" fmla="+- 0 5795 5677"/>
                                <a:gd name="T21" fmla="*/ T20 w 196"/>
                                <a:gd name="T22" fmla="+- 0 3227 3225"/>
                                <a:gd name="T23" fmla="*/ 3227 h 259"/>
                                <a:gd name="T24" fmla="+- 0 5774 5677"/>
                                <a:gd name="T25" fmla="*/ T24 w 196"/>
                                <a:gd name="T26" fmla="+- 0 3225 3225"/>
                                <a:gd name="T27" fmla="*/ 3225 h 259"/>
                                <a:gd name="T28" fmla="+- 0 5751 5677"/>
                                <a:gd name="T29" fmla="*/ T28 w 196"/>
                                <a:gd name="T30" fmla="+- 0 3228 3225"/>
                                <a:gd name="T31" fmla="*/ 3228 h 259"/>
                                <a:gd name="T32" fmla="+- 0 5730 5677"/>
                                <a:gd name="T33" fmla="*/ T32 w 196"/>
                                <a:gd name="T34" fmla="+- 0 3235 3225"/>
                                <a:gd name="T35" fmla="*/ 3235 h 259"/>
                                <a:gd name="T36" fmla="+- 0 5712 5677"/>
                                <a:gd name="T37" fmla="*/ T36 w 196"/>
                                <a:gd name="T38" fmla="+- 0 3246 3225"/>
                                <a:gd name="T39" fmla="*/ 3246 h 259"/>
                                <a:gd name="T40" fmla="+- 0 5698 5677"/>
                                <a:gd name="T41" fmla="*/ T40 w 196"/>
                                <a:gd name="T42" fmla="+- 0 3262 3225"/>
                                <a:gd name="T43" fmla="*/ 3262 h 259"/>
                                <a:gd name="T44" fmla="+- 0 5697 5677"/>
                                <a:gd name="T45" fmla="*/ T44 w 196"/>
                                <a:gd name="T46" fmla="+- 0 3265 3225"/>
                                <a:gd name="T47" fmla="*/ 3265 h 259"/>
                                <a:gd name="T48" fmla="+- 0 5799 5677"/>
                                <a:gd name="T49" fmla="*/ T48 w 196"/>
                                <a:gd name="T50" fmla="+- 0 3265 3225"/>
                                <a:gd name="T51" fmla="*/ 3265 h 259"/>
                                <a:gd name="T52" fmla="+- 0 5816 5677"/>
                                <a:gd name="T53" fmla="*/ T52 w 196"/>
                                <a:gd name="T54" fmla="+- 0 3278 3225"/>
                                <a:gd name="T55" fmla="*/ 3278 h 259"/>
                                <a:gd name="T56" fmla="+- 0 5823 5677"/>
                                <a:gd name="T57" fmla="*/ T56 w 196"/>
                                <a:gd name="T58" fmla="+- 0 3290 3225"/>
                                <a:gd name="T59" fmla="*/ 3290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46" y="65"/>
                                  </a:moveTo>
                                  <a:lnTo>
                                    <a:pt x="187" y="48"/>
                                  </a:lnTo>
                                  <a:lnTo>
                                    <a:pt x="178" y="34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4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455"/>
                          <wps:cNvSpPr>
                            <a:spLocks/>
                          </wps:cNvSpPr>
                          <wps:spPr bwMode="auto">
                            <a:xfrm>
                              <a:off x="5677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5783 5677"/>
                                <a:gd name="T1" fmla="*/ T0 w 196"/>
                                <a:gd name="T2" fmla="+- 0 3484 3225"/>
                                <a:gd name="T3" fmla="*/ 3484 h 259"/>
                                <a:gd name="T4" fmla="+- 0 5842 5677"/>
                                <a:gd name="T5" fmla="*/ T4 w 196"/>
                                <a:gd name="T6" fmla="+- 0 3465 3225"/>
                                <a:gd name="T7" fmla="*/ 3465 h 259"/>
                                <a:gd name="T8" fmla="+- 0 5871 5677"/>
                                <a:gd name="T9" fmla="*/ T8 w 196"/>
                                <a:gd name="T10" fmla="+- 0 3409 3225"/>
                                <a:gd name="T11" fmla="*/ 3409 h 259"/>
                                <a:gd name="T12" fmla="+- 0 5872 5677"/>
                                <a:gd name="T13" fmla="*/ T12 w 196"/>
                                <a:gd name="T14" fmla="+- 0 3381 3225"/>
                                <a:gd name="T15" fmla="*/ 3381 h 259"/>
                                <a:gd name="T16" fmla="+- 0 5860 5677"/>
                                <a:gd name="T17" fmla="*/ T16 w 196"/>
                                <a:gd name="T18" fmla="+- 0 3360 3225"/>
                                <a:gd name="T19" fmla="*/ 3360 h 259"/>
                                <a:gd name="T20" fmla="+- 0 5844 5677"/>
                                <a:gd name="T21" fmla="*/ T20 w 196"/>
                                <a:gd name="T22" fmla="+- 0 3346 3225"/>
                                <a:gd name="T23" fmla="*/ 3346 h 259"/>
                                <a:gd name="T24" fmla="+- 0 5826 5677"/>
                                <a:gd name="T25" fmla="*/ T24 w 196"/>
                                <a:gd name="T26" fmla="+- 0 3338 3225"/>
                                <a:gd name="T27" fmla="*/ 3338 h 259"/>
                                <a:gd name="T28" fmla="+- 0 5811 5677"/>
                                <a:gd name="T29" fmla="*/ T28 w 196"/>
                                <a:gd name="T30" fmla="+- 0 3334 3225"/>
                                <a:gd name="T31" fmla="*/ 3334 h 259"/>
                                <a:gd name="T32" fmla="+- 0 5758 5677"/>
                                <a:gd name="T33" fmla="*/ T32 w 196"/>
                                <a:gd name="T34" fmla="+- 0 3320 3225"/>
                                <a:gd name="T35" fmla="*/ 3320 h 259"/>
                                <a:gd name="T36" fmla="+- 0 5741 5677"/>
                                <a:gd name="T37" fmla="*/ T36 w 196"/>
                                <a:gd name="T38" fmla="+- 0 3308 3225"/>
                                <a:gd name="T39" fmla="*/ 3308 h 259"/>
                                <a:gd name="T40" fmla="+- 0 5734 5677"/>
                                <a:gd name="T41" fmla="*/ T40 w 196"/>
                                <a:gd name="T42" fmla="+- 0 3285 3225"/>
                                <a:gd name="T43" fmla="*/ 3285 h 259"/>
                                <a:gd name="T44" fmla="+- 0 5743 5677"/>
                                <a:gd name="T45" fmla="*/ T44 w 196"/>
                                <a:gd name="T46" fmla="+- 0 3274 3225"/>
                                <a:gd name="T47" fmla="*/ 3274 h 259"/>
                                <a:gd name="T48" fmla="+- 0 5763 5677"/>
                                <a:gd name="T49" fmla="*/ T48 w 196"/>
                                <a:gd name="T50" fmla="+- 0 3267 3225"/>
                                <a:gd name="T51" fmla="*/ 3267 h 259"/>
                                <a:gd name="T52" fmla="+- 0 5799 5677"/>
                                <a:gd name="T53" fmla="*/ T52 w 196"/>
                                <a:gd name="T54" fmla="+- 0 3265 3225"/>
                                <a:gd name="T55" fmla="*/ 3265 h 259"/>
                                <a:gd name="T56" fmla="+- 0 5697 5677"/>
                                <a:gd name="T57" fmla="*/ T56 w 196"/>
                                <a:gd name="T58" fmla="+- 0 3265 3225"/>
                                <a:gd name="T59" fmla="*/ 3265 h 259"/>
                                <a:gd name="T60" fmla="+- 0 5690 5677"/>
                                <a:gd name="T61" fmla="*/ T60 w 196"/>
                                <a:gd name="T62" fmla="+- 0 3282 3225"/>
                                <a:gd name="T63" fmla="*/ 3282 h 259"/>
                                <a:gd name="T64" fmla="+- 0 5687 5677"/>
                                <a:gd name="T65" fmla="*/ T64 w 196"/>
                                <a:gd name="T66" fmla="+- 0 3307 3225"/>
                                <a:gd name="T67" fmla="*/ 3307 h 259"/>
                                <a:gd name="T68" fmla="+- 0 5692 5677"/>
                                <a:gd name="T69" fmla="*/ T68 w 196"/>
                                <a:gd name="T70" fmla="+- 0 3327 3225"/>
                                <a:gd name="T71" fmla="*/ 3327 h 259"/>
                                <a:gd name="T72" fmla="+- 0 5702 5677"/>
                                <a:gd name="T73" fmla="*/ T72 w 196"/>
                                <a:gd name="T74" fmla="+- 0 3345 3225"/>
                                <a:gd name="T75" fmla="*/ 3345 h 259"/>
                                <a:gd name="T76" fmla="+- 0 5719 5677"/>
                                <a:gd name="T77" fmla="*/ T76 w 196"/>
                                <a:gd name="T78" fmla="+- 0 3358 3225"/>
                                <a:gd name="T79" fmla="*/ 3358 h 259"/>
                                <a:gd name="T80" fmla="+- 0 5741 5677"/>
                                <a:gd name="T81" fmla="*/ T80 w 196"/>
                                <a:gd name="T82" fmla="+- 0 3367 3225"/>
                                <a:gd name="T83" fmla="*/ 3367 h 259"/>
                                <a:gd name="T84" fmla="+- 0 5801 5677"/>
                                <a:gd name="T85" fmla="*/ T84 w 196"/>
                                <a:gd name="T86" fmla="+- 0 3383 3225"/>
                                <a:gd name="T87" fmla="*/ 3383 h 259"/>
                                <a:gd name="T88" fmla="+- 0 5819 5677"/>
                                <a:gd name="T89" fmla="*/ T88 w 196"/>
                                <a:gd name="T90" fmla="+- 0 3392 3225"/>
                                <a:gd name="T91" fmla="*/ 3392 h 259"/>
                                <a:gd name="T92" fmla="+- 0 5828 5677"/>
                                <a:gd name="T93" fmla="*/ T92 w 196"/>
                                <a:gd name="T94" fmla="+- 0 3414 3225"/>
                                <a:gd name="T95" fmla="*/ 3414 h 259"/>
                                <a:gd name="T96" fmla="+- 0 5824 5677"/>
                                <a:gd name="T97" fmla="*/ T96 w 196"/>
                                <a:gd name="T98" fmla="+- 0 3428 3225"/>
                                <a:gd name="T99" fmla="*/ 3428 h 259"/>
                                <a:gd name="T100" fmla="+- 0 5809 5677"/>
                                <a:gd name="T101" fmla="*/ T100 w 196"/>
                                <a:gd name="T102" fmla="+- 0 3441 3225"/>
                                <a:gd name="T103" fmla="*/ 3441 h 259"/>
                                <a:gd name="T104" fmla="+- 0 5778 5677"/>
                                <a:gd name="T105" fmla="*/ T104 w 196"/>
                                <a:gd name="T106" fmla="+- 0 3447 3225"/>
                                <a:gd name="T107" fmla="*/ 3447 h 259"/>
                                <a:gd name="T108" fmla="+- 0 5688 5677"/>
                                <a:gd name="T109" fmla="*/ T108 w 196"/>
                                <a:gd name="T110" fmla="+- 0 3447 3225"/>
                                <a:gd name="T111" fmla="*/ 3447 h 259"/>
                                <a:gd name="T112" fmla="+- 0 5704 5677"/>
                                <a:gd name="T113" fmla="*/ T112 w 196"/>
                                <a:gd name="T114" fmla="+- 0 3464 3225"/>
                                <a:gd name="T115" fmla="*/ 3464 h 259"/>
                                <a:gd name="T116" fmla="+- 0 5720 5677"/>
                                <a:gd name="T117" fmla="*/ T116 w 196"/>
                                <a:gd name="T118" fmla="+- 0 3473 3225"/>
                                <a:gd name="T119" fmla="*/ 3473 h 259"/>
                                <a:gd name="T120" fmla="+- 0 5738 5677"/>
                                <a:gd name="T121" fmla="*/ T120 w 196"/>
                                <a:gd name="T122" fmla="+- 0 3479 3225"/>
                                <a:gd name="T123" fmla="*/ 3479 h 259"/>
                                <a:gd name="T124" fmla="+- 0 5759 5677"/>
                                <a:gd name="T125" fmla="*/ T124 w 196"/>
                                <a:gd name="T126" fmla="+- 0 3483 3225"/>
                                <a:gd name="T127" fmla="*/ 3483 h 259"/>
                                <a:gd name="T128" fmla="+- 0 5783 5677"/>
                                <a:gd name="T129" fmla="*/ T128 w 196"/>
                                <a:gd name="T130" fmla="+- 0 3484 3225"/>
                                <a:gd name="T131" fmla="*/ 348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06" y="259"/>
                                  </a:moveTo>
                                  <a:lnTo>
                                    <a:pt x="165" y="240"/>
                                  </a:lnTo>
                                  <a:lnTo>
                                    <a:pt x="194" y="184"/>
                                  </a:lnTo>
                                  <a:lnTo>
                                    <a:pt x="195" y="156"/>
                                  </a:lnTo>
                                  <a:lnTo>
                                    <a:pt x="183" y="135"/>
                                  </a:lnTo>
                                  <a:lnTo>
                                    <a:pt x="167" y="12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124" y="158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47" y="203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01" y="222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61" y="254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106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454"/>
                          <wps:cNvSpPr>
                            <a:spLocks/>
                          </wps:cNvSpPr>
                          <wps:spPr bwMode="auto">
                            <a:xfrm>
                              <a:off x="5677" y="3225"/>
                              <a:ext cx="196" cy="259"/>
                            </a:xfrm>
                            <a:custGeom>
                              <a:avLst/>
                              <a:gdLst>
                                <a:gd name="T0" fmla="+- 0 5688 5677"/>
                                <a:gd name="T1" fmla="*/ T0 w 196"/>
                                <a:gd name="T2" fmla="+- 0 3447 3225"/>
                                <a:gd name="T3" fmla="*/ 3447 h 259"/>
                                <a:gd name="T4" fmla="+- 0 5770 5677"/>
                                <a:gd name="T5" fmla="*/ T4 w 196"/>
                                <a:gd name="T6" fmla="+- 0 3447 3225"/>
                                <a:gd name="T7" fmla="*/ 3447 h 259"/>
                                <a:gd name="T8" fmla="+- 0 5759 5677"/>
                                <a:gd name="T9" fmla="*/ T8 w 196"/>
                                <a:gd name="T10" fmla="+- 0 3447 3225"/>
                                <a:gd name="T11" fmla="*/ 3447 h 259"/>
                                <a:gd name="T12" fmla="+- 0 5741 5677"/>
                                <a:gd name="T13" fmla="*/ T12 w 196"/>
                                <a:gd name="T14" fmla="+- 0 3440 3225"/>
                                <a:gd name="T15" fmla="*/ 3440 h 259"/>
                                <a:gd name="T16" fmla="+- 0 5723 5677"/>
                                <a:gd name="T17" fmla="*/ T16 w 196"/>
                                <a:gd name="T18" fmla="+- 0 3425 3225"/>
                                <a:gd name="T19" fmla="*/ 3425 h 259"/>
                                <a:gd name="T20" fmla="+- 0 5717 5677"/>
                                <a:gd name="T21" fmla="*/ T20 w 196"/>
                                <a:gd name="T22" fmla="+- 0 3410 3225"/>
                                <a:gd name="T23" fmla="*/ 3410 h 259"/>
                                <a:gd name="T24" fmla="+- 0 5677 5677"/>
                                <a:gd name="T25" fmla="*/ T24 w 196"/>
                                <a:gd name="T26" fmla="+- 0 3429 3225"/>
                                <a:gd name="T27" fmla="*/ 3429 h 259"/>
                                <a:gd name="T28" fmla="+- 0 5686 5677"/>
                                <a:gd name="T29" fmla="*/ T28 w 196"/>
                                <a:gd name="T30" fmla="+- 0 3446 3225"/>
                                <a:gd name="T31" fmla="*/ 3446 h 259"/>
                                <a:gd name="T32" fmla="+- 0 5688 5677"/>
                                <a:gd name="T33" fmla="*/ T32 w 196"/>
                                <a:gd name="T34" fmla="+- 0 3447 3225"/>
                                <a:gd name="T35" fmla="*/ 344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259">
                                  <a:moveTo>
                                    <a:pt x="11" y="222"/>
                                  </a:moveTo>
                                  <a:lnTo>
                                    <a:pt x="93" y="222"/>
                                  </a:lnTo>
                                  <a:lnTo>
                                    <a:pt x="82" y="222"/>
                                  </a:lnTo>
                                  <a:lnTo>
                                    <a:pt x="64" y="215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9" y="221"/>
                                  </a:lnTo>
                                  <a:lnTo>
                                    <a:pt x="11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49"/>
                        <wpg:cNvGrpSpPr>
                          <a:grpSpLocks/>
                        </wpg:cNvGrpSpPr>
                        <wpg:grpSpPr bwMode="auto">
                          <a:xfrm>
                            <a:off x="6061" y="3229"/>
                            <a:ext cx="197" cy="252"/>
                            <a:chOff x="6061" y="3229"/>
                            <a:chExt cx="197" cy="252"/>
                          </a:xfrm>
                        </wpg:grpSpPr>
                        <wps:wsp>
                          <wps:cNvPr id="569" name="Freeform 452"/>
                          <wps:cNvSpPr>
                            <a:spLocks/>
                          </wps:cNvSpPr>
                          <wps:spPr bwMode="auto">
                            <a:xfrm>
                              <a:off x="6061" y="3229"/>
                              <a:ext cx="197" cy="252"/>
                            </a:xfrm>
                            <a:custGeom>
                              <a:avLst/>
                              <a:gdLst>
                                <a:gd name="T0" fmla="+- 0 6209 6061"/>
                                <a:gd name="T1" fmla="*/ T0 w 197"/>
                                <a:gd name="T2" fmla="+- 0 3480 3229"/>
                                <a:gd name="T3" fmla="*/ 3480 h 252"/>
                                <a:gd name="T4" fmla="+- 0 6257 6061"/>
                                <a:gd name="T5" fmla="*/ T4 w 197"/>
                                <a:gd name="T6" fmla="+- 0 3480 3229"/>
                                <a:gd name="T7" fmla="*/ 3480 h 252"/>
                                <a:gd name="T8" fmla="+- 0 6216 6061"/>
                                <a:gd name="T9" fmla="*/ T8 w 197"/>
                                <a:gd name="T10" fmla="+- 0 3368 3229"/>
                                <a:gd name="T11" fmla="*/ 3368 h 252"/>
                                <a:gd name="T12" fmla="+- 0 6229 6061"/>
                                <a:gd name="T13" fmla="*/ T12 w 197"/>
                                <a:gd name="T14" fmla="+- 0 3361 3229"/>
                                <a:gd name="T15" fmla="*/ 3361 h 252"/>
                                <a:gd name="T16" fmla="+- 0 6243 6061"/>
                                <a:gd name="T17" fmla="*/ T16 w 197"/>
                                <a:gd name="T18" fmla="+- 0 3349 3229"/>
                                <a:gd name="T19" fmla="*/ 3349 h 252"/>
                                <a:gd name="T20" fmla="+- 0 6254 6061"/>
                                <a:gd name="T21" fmla="*/ T20 w 197"/>
                                <a:gd name="T22" fmla="+- 0 3328 3229"/>
                                <a:gd name="T23" fmla="*/ 3328 h 252"/>
                                <a:gd name="T24" fmla="+- 0 6258 6061"/>
                                <a:gd name="T25" fmla="*/ T24 w 197"/>
                                <a:gd name="T26" fmla="+- 0 3297 3229"/>
                                <a:gd name="T27" fmla="*/ 3297 h 252"/>
                                <a:gd name="T28" fmla="+- 0 6254 6061"/>
                                <a:gd name="T29" fmla="*/ T28 w 197"/>
                                <a:gd name="T30" fmla="+- 0 3276 3229"/>
                                <a:gd name="T31" fmla="*/ 3276 h 252"/>
                                <a:gd name="T32" fmla="+- 0 6195 6061"/>
                                <a:gd name="T33" fmla="*/ T32 w 197"/>
                                <a:gd name="T34" fmla="+- 0 3231 3229"/>
                                <a:gd name="T35" fmla="*/ 3231 h 252"/>
                                <a:gd name="T36" fmla="+- 0 6170 6061"/>
                                <a:gd name="T37" fmla="*/ T36 w 197"/>
                                <a:gd name="T38" fmla="+- 0 3229 3229"/>
                                <a:gd name="T39" fmla="*/ 3229 h 252"/>
                                <a:gd name="T40" fmla="+- 0 6061 6061"/>
                                <a:gd name="T41" fmla="*/ T40 w 197"/>
                                <a:gd name="T42" fmla="+- 0 3229 3229"/>
                                <a:gd name="T43" fmla="*/ 3229 h 252"/>
                                <a:gd name="T44" fmla="+- 0 6061 6061"/>
                                <a:gd name="T45" fmla="*/ T44 w 197"/>
                                <a:gd name="T46" fmla="+- 0 3265 3229"/>
                                <a:gd name="T47" fmla="*/ 3265 h 252"/>
                                <a:gd name="T48" fmla="+- 0 6107 6061"/>
                                <a:gd name="T49" fmla="*/ T48 w 197"/>
                                <a:gd name="T50" fmla="+- 0 3265 3229"/>
                                <a:gd name="T51" fmla="*/ 3265 h 252"/>
                                <a:gd name="T52" fmla="+- 0 6192 6061"/>
                                <a:gd name="T53" fmla="*/ T52 w 197"/>
                                <a:gd name="T54" fmla="+- 0 3270 3229"/>
                                <a:gd name="T55" fmla="*/ 3270 h 252"/>
                                <a:gd name="T56" fmla="+- 0 6207 6061"/>
                                <a:gd name="T57" fmla="*/ T56 w 197"/>
                                <a:gd name="T58" fmla="+- 0 3285 3229"/>
                                <a:gd name="T59" fmla="*/ 3285 h 252"/>
                                <a:gd name="T60" fmla="+- 0 6211 6061"/>
                                <a:gd name="T61" fmla="*/ T60 w 197"/>
                                <a:gd name="T62" fmla="+- 0 3305 3229"/>
                                <a:gd name="T63" fmla="*/ 3305 h 252"/>
                                <a:gd name="T64" fmla="+- 0 6203 6061"/>
                                <a:gd name="T65" fmla="*/ T64 w 197"/>
                                <a:gd name="T66" fmla="+- 0 3327 3229"/>
                                <a:gd name="T67" fmla="*/ 3327 h 252"/>
                                <a:gd name="T68" fmla="+- 0 6185 6061"/>
                                <a:gd name="T69" fmla="*/ T68 w 197"/>
                                <a:gd name="T70" fmla="+- 0 3338 3229"/>
                                <a:gd name="T71" fmla="*/ 3338 h 252"/>
                                <a:gd name="T72" fmla="+- 0 6163 6061"/>
                                <a:gd name="T73" fmla="*/ T72 w 197"/>
                                <a:gd name="T74" fmla="+- 0 3341 3229"/>
                                <a:gd name="T75" fmla="*/ 3341 h 252"/>
                                <a:gd name="T76" fmla="+- 0 6061 6061"/>
                                <a:gd name="T77" fmla="*/ T76 w 197"/>
                                <a:gd name="T78" fmla="+- 0 3341 3229"/>
                                <a:gd name="T79" fmla="*/ 3341 h 252"/>
                                <a:gd name="T80" fmla="+- 0 6061 6061"/>
                                <a:gd name="T81" fmla="*/ T80 w 197"/>
                                <a:gd name="T82" fmla="+- 0 3377 3229"/>
                                <a:gd name="T83" fmla="*/ 3377 h 252"/>
                                <a:gd name="T84" fmla="+- 0 6170 6061"/>
                                <a:gd name="T85" fmla="*/ T84 w 197"/>
                                <a:gd name="T86" fmla="+- 0 3377 3229"/>
                                <a:gd name="T87" fmla="*/ 3377 h 252"/>
                                <a:gd name="T88" fmla="+- 0 6209 6061"/>
                                <a:gd name="T89" fmla="*/ T88 w 197"/>
                                <a:gd name="T90" fmla="+- 0 3480 3229"/>
                                <a:gd name="T91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97" h="252">
                                  <a:moveTo>
                                    <a:pt x="148" y="251"/>
                                  </a:moveTo>
                                  <a:lnTo>
                                    <a:pt x="196" y="251"/>
                                  </a:lnTo>
                                  <a:lnTo>
                                    <a:pt x="155" y="139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93" y="99"/>
                                  </a:lnTo>
                                  <a:lnTo>
                                    <a:pt x="197" y="68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42" y="98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02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9" y="148"/>
                                  </a:lnTo>
                                  <a:lnTo>
                                    <a:pt x="148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51"/>
                          <wps:cNvSpPr>
                            <a:spLocks/>
                          </wps:cNvSpPr>
                          <wps:spPr bwMode="auto">
                            <a:xfrm>
                              <a:off x="6061" y="3229"/>
                              <a:ext cx="197" cy="25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97"/>
                                <a:gd name="T2" fmla="+- 0 3341 3229"/>
                                <a:gd name="T3" fmla="*/ 3341 h 252"/>
                                <a:gd name="T4" fmla="+- 0 6107 6061"/>
                                <a:gd name="T5" fmla="*/ T4 w 197"/>
                                <a:gd name="T6" fmla="+- 0 3341 3229"/>
                                <a:gd name="T7" fmla="*/ 3341 h 252"/>
                                <a:gd name="T8" fmla="+- 0 6107 6061"/>
                                <a:gd name="T9" fmla="*/ T8 w 197"/>
                                <a:gd name="T10" fmla="+- 0 3265 3229"/>
                                <a:gd name="T11" fmla="*/ 3265 h 252"/>
                                <a:gd name="T12" fmla="+- 0 6061 6061"/>
                                <a:gd name="T13" fmla="*/ T12 w 197"/>
                                <a:gd name="T14" fmla="+- 0 3265 3229"/>
                                <a:gd name="T15" fmla="*/ 3265 h 252"/>
                                <a:gd name="T16" fmla="+- 0 6061 6061"/>
                                <a:gd name="T17" fmla="*/ T16 w 197"/>
                                <a:gd name="T18" fmla="+- 0 3341 3229"/>
                                <a:gd name="T19" fmla="*/ 334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52">
                                  <a:moveTo>
                                    <a:pt x="0" y="112"/>
                                  </a:moveTo>
                                  <a:lnTo>
                                    <a:pt x="46" y="112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450"/>
                          <wps:cNvSpPr>
                            <a:spLocks/>
                          </wps:cNvSpPr>
                          <wps:spPr bwMode="auto">
                            <a:xfrm>
                              <a:off x="6061" y="3229"/>
                              <a:ext cx="197" cy="252"/>
                            </a:xfrm>
                            <a:custGeom>
                              <a:avLst/>
                              <a:gdLst>
                                <a:gd name="T0" fmla="+- 0 6061 6061"/>
                                <a:gd name="T1" fmla="*/ T0 w 197"/>
                                <a:gd name="T2" fmla="+- 0 3480 3229"/>
                                <a:gd name="T3" fmla="*/ 3480 h 252"/>
                                <a:gd name="T4" fmla="+- 0 6107 6061"/>
                                <a:gd name="T5" fmla="*/ T4 w 197"/>
                                <a:gd name="T6" fmla="+- 0 3480 3229"/>
                                <a:gd name="T7" fmla="*/ 3480 h 252"/>
                                <a:gd name="T8" fmla="+- 0 6107 6061"/>
                                <a:gd name="T9" fmla="*/ T8 w 197"/>
                                <a:gd name="T10" fmla="+- 0 3377 3229"/>
                                <a:gd name="T11" fmla="*/ 3377 h 252"/>
                                <a:gd name="T12" fmla="+- 0 6061 6061"/>
                                <a:gd name="T13" fmla="*/ T12 w 197"/>
                                <a:gd name="T14" fmla="+- 0 3377 3229"/>
                                <a:gd name="T15" fmla="*/ 3377 h 252"/>
                                <a:gd name="T16" fmla="+- 0 6061 6061"/>
                                <a:gd name="T17" fmla="*/ T16 w 197"/>
                                <a:gd name="T18" fmla="+- 0 3480 3229"/>
                                <a:gd name="T19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252">
                                  <a:moveTo>
                                    <a:pt x="0" y="251"/>
                                  </a:moveTo>
                                  <a:lnTo>
                                    <a:pt x="46" y="251"/>
                                  </a:lnTo>
                                  <a:lnTo>
                                    <a:pt x="46" y="14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47"/>
                        <wpg:cNvGrpSpPr>
                          <a:grpSpLocks/>
                        </wpg:cNvGrpSpPr>
                        <wpg:grpSpPr bwMode="auto">
                          <a:xfrm>
                            <a:off x="6322" y="3247"/>
                            <a:ext cx="162" cy="2"/>
                            <a:chOff x="6322" y="3247"/>
                            <a:chExt cx="162" cy="2"/>
                          </a:xfrm>
                        </wpg:grpSpPr>
                        <wps:wsp>
                          <wps:cNvPr id="573" name="Freeform 448"/>
                          <wps:cNvSpPr>
                            <a:spLocks/>
                          </wps:cNvSpPr>
                          <wps:spPr bwMode="auto">
                            <a:xfrm>
                              <a:off x="6322" y="3247"/>
                              <a:ext cx="162" cy="2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162"/>
                                <a:gd name="T2" fmla="+- 0 6484 6322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45"/>
                        <wpg:cNvGrpSpPr>
                          <a:grpSpLocks/>
                        </wpg:cNvGrpSpPr>
                        <wpg:grpSpPr bwMode="auto">
                          <a:xfrm>
                            <a:off x="6322" y="3266"/>
                            <a:ext cx="46" cy="68"/>
                            <a:chOff x="6322" y="3266"/>
                            <a:chExt cx="46" cy="68"/>
                          </a:xfrm>
                        </wpg:grpSpPr>
                        <wps:wsp>
                          <wps:cNvPr id="575" name="Freeform 446"/>
                          <wps:cNvSpPr>
                            <a:spLocks/>
                          </wps:cNvSpPr>
                          <wps:spPr bwMode="auto">
                            <a:xfrm>
                              <a:off x="6322" y="3266"/>
                              <a:ext cx="46" cy="68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46"/>
                                <a:gd name="T2" fmla="+- 0 3300 3266"/>
                                <a:gd name="T3" fmla="*/ 3300 h 68"/>
                                <a:gd name="T4" fmla="+- 0 6368 6322"/>
                                <a:gd name="T5" fmla="*/ T4 w 46"/>
                                <a:gd name="T6" fmla="+- 0 3300 3266"/>
                                <a:gd name="T7" fmla="*/ 3300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68">
                                  <a:moveTo>
                                    <a:pt x="0" y="34"/>
                                  </a:moveTo>
                                  <a:lnTo>
                                    <a:pt x="46" y="34"/>
                                  </a:lnTo>
                                </a:path>
                              </a:pathLst>
                            </a:custGeom>
                            <a:noFill/>
                            <a:ln w="444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43"/>
                        <wpg:cNvGrpSpPr>
                          <a:grpSpLocks/>
                        </wpg:cNvGrpSpPr>
                        <wpg:grpSpPr bwMode="auto">
                          <a:xfrm>
                            <a:off x="6322" y="3352"/>
                            <a:ext cx="139" cy="2"/>
                            <a:chOff x="6322" y="3352"/>
                            <a:chExt cx="139" cy="2"/>
                          </a:xfrm>
                        </wpg:grpSpPr>
                        <wps:wsp>
                          <wps:cNvPr id="577" name="Freeform 444"/>
                          <wps:cNvSpPr>
                            <a:spLocks/>
                          </wps:cNvSpPr>
                          <wps:spPr bwMode="auto">
                            <a:xfrm>
                              <a:off x="6322" y="3352"/>
                              <a:ext cx="139" cy="2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139"/>
                                <a:gd name="T2" fmla="+- 0 6461 632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413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41"/>
                        <wpg:cNvGrpSpPr>
                          <a:grpSpLocks/>
                        </wpg:cNvGrpSpPr>
                        <wpg:grpSpPr bwMode="auto">
                          <a:xfrm>
                            <a:off x="6322" y="3370"/>
                            <a:ext cx="46" cy="72"/>
                            <a:chOff x="6322" y="3370"/>
                            <a:chExt cx="46" cy="72"/>
                          </a:xfrm>
                        </wpg:grpSpPr>
                        <wps:wsp>
                          <wps:cNvPr id="579" name="Freeform 442"/>
                          <wps:cNvSpPr>
                            <a:spLocks/>
                          </wps:cNvSpPr>
                          <wps:spPr bwMode="auto">
                            <a:xfrm>
                              <a:off x="6322" y="3370"/>
                              <a:ext cx="46" cy="72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46"/>
                                <a:gd name="T2" fmla="+- 0 3406 3370"/>
                                <a:gd name="T3" fmla="*/ 3406 h 72"/>
                                <a:gd name="T4" fmla="+- 0 6368 6322"/>
                                <a:gd name="T5" fmla="*/ T4 w 46"/>
                                <a:gd name="T6" fmla="+- 0 3406 3370"/>
                                <a:gd name="T7" fmla="*/ 340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72">
                                  <a:moveTo>
                                    <a:pt x="0" y="36"/>
                                  </a:moveTo>
                                  <a:lnTo>
                                    <a:pt x="46" y="36"/>
                                  </a:lnTo>
                                </a:path>
                              </a:pathLst>
                            </a:custGeom>
                            <a:noFill/>
                            <a:ln w="469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39"/>
                        <wpg:cNvGrpSpPr>
                          <a:grpSpLocks/>
                        </wpg:cNvGrpSpPr>
                        <wpg:grpSpPr bwMode="auto">
                          <a:xfrm>
                            <a:off x="6322" y="3461"/>
                            <a:ext cx="164" cy="2"/>
                            <a:chOff x="6322" y="3461"/>
                            <a:chExt cx="164" cy="2"/>
                          </a:xfrm>
                        </wpg:grpSpPr>
                        <wps:wsp>
                          <wps:cNvPr id="581" name="Freeform 440"/>
                          <wps:cNvSpPr>
                            <a:spLocks/>
                          </wps:cNvSpPr>
                          <wps:spPr bwMode="auto">
                            <a:xfrm>
                              <a:off x="6322" y="3461"/>
                              <a:ext cx="164" cy="2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164"/>
                                <a:gd name="T2" fmla="+- 0 6485 6322"/>
                                <a:gd name="T3" fmla="*/ T2 w 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36"/>
                        <wpg:cNvGrpSpPr>
                          <a:grpSpLocks/>
                        </wpg:cNvGrpSpPr>
                        <wpg:grpSpPr bwMode="auto">
                          <a:xfrm>
                            <a:off x="6543" y="3229"/>
                            <a:ext cx="190" cy="252"/>
                            <a:chOff x="6543" y="3229"/>
                            <a:chExt cx="190" cy="252"/>
                          </a:xfrm>
                        </wpg:grpSpPr>
                        <wps:wsp>
                          <wps:cNvPr id="583" name="Freeform 438"/>
                          <wps:cNvSpPr>
                            <a:spLocks/>
                          </wps:cNvSpPr>
                          <wps:spPr bwMode="auto">
                            <a:xfrm>
                              <a:off x="6543" y="3229"/>
                              <a:ext cx="190" cy="252"/>
                            </a:xfrm>
                            <a:custGeom>
                              <a:avLst/>
                              <a:gdLst>
                                <a:gd name="T0" fmla="+- 0 6543 6543"/>
                                <a:gd name="T1" fmla="*/ T0 w 190"/>
                                <a:gd name="T2" fmla="+- 0 3480 3229"/>
                                <a:gd name="T3" fmla="*/ 3480 h 252"/>
                                <a:gd name="T4" fmla="+- 0 6589 6543"/>
                                <a:gd name="T5" fmla="*/ T4 w 190"/>
                                <a:gd name="T6" fmla="+- 0 3480 3229"/>
                                <a:gd name="T7" fmla="*/ 3480 h 252"/>
                                <a:gd name="T8" fmla="+- 0 6589 6543"/>
                                <a:gd name="T9" fmla="*/ T8 w 190"/>
                                <a:gd name="T10" fmla="+- 0 3381 3229"/>
                                <a:gd name="T11" fmla="*/ 3381 h 252"/>
                                <a:gd name="T12" fmla="+- 0 6667 6543"/>
                                <a:gd name="T13" fmla="*/ T12 w 190"/>
                                <a:gd name="T14" fmla="+- 0 3379 3229"/>
                                <a:gd name="T15" fmla="*/ 3379 h 252"/>
                                <a:gd name="T16" fmla="+- 0 6720 6543"/>
                                <a:gd name="T17" fmla="*/ T16 w 190"/>
                                <a:gd name="T18" fmla="+- 0 3347 3229"/>
                                <a:gd name="T19" fmla="*/ 3347 h 252"/>
                                <a:gd name="T20" fmla="+- 0 6733 6543"/>
                                <a:gd name="T21" fmla="*/ T20 w 190"/>
                                <a:gd name="T22" fmla="+- 0 3301 3229"/>
                                <a:gd name="T23" fmla="*/ 3301 h 252"/>
                                <a:gd name="T24" fmla="+- 0 6730 6543"/>
                                <a:gd name="T25" fmla="*/ T24 w 190"/>
                                <a:gd name="T26" fmla="+- 0 3284 3229"/>
                                <a:gd name="T27" fmla="*/ 3284 h 252"/>
                                <a:gd name="T28" fmla="+- 0 6686 6543"/>
                                <a:gd name="T29" fmla="*/ T28 w 190"/>
                                <a:gd name="T30" fmla="+- 0 3235 3229"/>
                                <a:gd name="T31" fmla="*/ 3235 h 252"/>
                                <a:gd name="T32" fmla="+- 0 6646 6543"/>
                                <a:gd name="T33" fmla="*/ T32 w 190"/>
                                <a:gd name="T34" fmla="+- 0 3229 3229"/>
                                <a:gd name="T35" fmla="*/ 3229 h 252"/>
                                <a:gd name="T36" fmla="+- 0 6543 6543"/>
                                <a:gd name="T37" fmla="*/ T36 w 190"/>
                                <a:gd name="T38" fmla="+- 0 3229 3229"/>
                                <a:gd name="T39" fmla="*/ 3229 h 252"/>
                                <a:gd name="T40" fmla="+- 0 6543 6543"/>
                                <a:gd name="T41" fmla="*/ T40 w 190"/>
                                <a:gd name="T42" fmla="+- 0 3267 3229"/>
                                <a:gd name="T43" fmla="*/ 3267 h 252"/>
                                <a:gd name="T44" fmla="+- 0 6589 6543"/>
                                <a:gd name="T45" fmla="*/ T44 w 190"/>
                                <a:gd name="T46" fmla="+- 0 3267 3229"/>
                                <a:gd name="T47" fmla="*/ 3267 h 252"/>
                                <a:gd name="T48" fmla="+- 0 6643 6543"/>
                                <a:gd name="T49" fmla="*/ T48 w 190"/>
                                <a:gd name="T50" fmla="+- 0 3267 3229"/>
                                <a:gd name="T51" fmla="*/ 3267 h 252"/>
                                <a:gd name="T52" fmla="+- 0 6665 6543"/>
                                <a:gd name="T53" fmla="*/ T52 w 190"/>
                                <a:gd name="T54" fmla="+- 0 3271 3229"/>
                                <a:gd name="T55" fmla="*/ 3271 h 252"/>
                                <a:gd name="T56" fmla="+- 0 6679 6543"/>
                                <a:gd name="T57" fmla="*/ T56 w 190"/>
                                <a:gd name="T58" fmla="+- 0 3282 3229"/>
                                <a:gd name="T59" fmla="*/ 3282 h 252"/>
                                <a:gd name="T60" fmla="+- 0 6682 6543"/>
                                <a:gd name="T61" fmla="*/ T60 w 190"/>
                                <a:gd name="T62" fmla="+- 0 3287 3229"/>
                                <a:gd name="T63" fmla="*/ 3287 h 252"/>
                                <a:gd name="T64" fmla="+- 0 6685 6543"/>
                                <a:gd name="T65" fmla="*/ T64 w 190"/>
                                <a:gd name="T66" fmla="+- 0 3294 3229"/>
                                <a:gd name="T67" fmla="*/ 3294 h 252"/>
                                <a:gd name="T68" fmla="+- 0 6682 6543"/>
                                <a:gd name="T69" fmla="*/ T68 w 190"/>
                                <a:gd name="T70" fmla="+- 0 3320 3229"/>
                                <a:gd name="T71" fmla="*/ 3320 h 252"/>
                                <a:gd name="T72" fmla="+- 0 6669 6543"/>
                                <a:gd name="T73" fmla="*/ T72 w 190"/>
                                <a:gd name="T74" fmla="+- 0 3336 3229"/>
                                <a:gd name="T75" fmla="*/ 3336 h 252"/>
                                <a:gd name="T76" fmla="+- 0 6643 6543"/>
                                <a:gd name="T77" fmla="*/ T76 w 190"/>
                                <a:gd name="T78" fmla="+- 0 3342 3229"/>
                                <a:gd name="T79" fmla="*/ 3342 h 252"/>
                                <a:gd name="T80" fmla="+- 0 6543 6543"/>
                                <a:gd name="T81" fmla="*/ T80 w 190"/>
                                <a:gd name="T82" fmla="+- 0 3342 3229"/>
                                <a:gd name="T83" fmla="*/ 3342 h 252"/>
                                <a:gd name="T84" fmla="+- 0 6543 6543"/>
                                <a:gd name="T85" fmla="*/ T84 w 190"/>
                                <a:gd name="T86" fmla="+- 0 3480 3229"/>
                                <a:gd name="T87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0" h="252">
                                  <a:moveTo>
                                    <a:pt x="0" y="251"/>
                                  </a:moveTo>
                                  <a:lnTo>
                                    <a:pt x="46" y="251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77" y="118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100" y="3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26" y="107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437"/>
                          <wps:cNvSpPr>
                            <a:spLocks/>
                          </wps:cNvSpPr>
                          <wps:spPr bwMode="auto">
                            <a:xfrm>
                              <a:off x="6543" y="3229"/>
                              <a:ext cx="190" cy="252"/>
                            </a:xfrm>
                            <a:custGeom>
                              <a:avLst/>
                              <a:gdLst>
                                <a:gd name="T0" fmla="+- 0 6543 6543"/>
                                <a:gd name="T1" fmla="*/ T0 w 190"/>
                                <a:gd name="T2" fmla="+- 0 3342 3229"/>
                                <a:gd name="T3" fmla="*/ 3342 h 252"/>
                                <a:gd name="T4" fmla="+- 0 6589 6543"/>
                                <a:gd name="T5" fmla="*/ T4 w 190"/>
                                <a:gd name="T6" fmla="+- 0 3342 3229"/>
                                <a:gd name="T7" fmla="*/ 3342 h 252"/>
                                <a:gd name="T8" fmla="+- 0 6589 6543"/>
                                <a:gd name="T9" fmla="*/ T8 w 190"/>
                                <a:gd name="T10" fmla="+- 0 3267 3229"/>
                                <a:gd name="T11" fmla="*/ 3267 h 252"/>
                                <a:gd name="T12" fmla="+- 0 6543 6543"/>
                                <a:gd name="T13" fmla="*/ T12 w 190"/>
                                <a:gd name="T14" fmla="+- 0 3267 3229"/>
                                <a:gd name="T15" fmla="*/ 3267 h 252"/>
                                <a:gd name="T16" fmla="+- 0 6543 6543"/>
                                <a:gd name="T17" fmla="*/ T16 w 190"/>
                                <a:gd name="T18" fmla="+- 0 3342 3229"/>
                                <a:gd name="T19" fmla="*/ 334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" h="252">
                                  <a:moveTo>
                                    <a:pt x="0" y="113"/>
                                  </a:moveTo>
                                  <a:lnTo>
                                    <a:pt x="46" y="113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34"/>
                        <wpg:cNvGrpSpPr>
                          <a:grpSpLocks/>
                        </wpg:cNvGrpSpPr>
                        <wpg:grpSpPr bwMode="auto">
                          <a:xfrm>
                            <a:off x="6812" y="3228"/>
                            <a:ext cx="2" cy="210"/>
                            <a:chOff x="6812" y="3228"/>
                            <a:chExt cx="2" cy="210"/>
                          </a:xfrm>
                        </wpg:grpSpPr>
                        <wps:wsp>
                          <wps:cNvPr id="586" name="Freeform 435"/>
                          <wps:cNvSpPr>
                            <a:spLocks/>
                          </wps:cNvSpPr>
                          <wps:spPr bwMode="auto">
                            <a:xfrm>
                              <a:off x="6812" y="3228"/>
                              <a:ext cx="2" cy="210"/>
                            </a:xfrm>
                            <a:custGeom>
                              <a:avLst/>
                              <a:gdLst>
                                <a:gd name="T0" fmla="+- 0 3228 3228"/>
                                <a:gd name="T1" fmla="*/ 3228 h 210"/>
                                <a:gd name="T2" fmla="+- 0 3438 3228"/>
                                <a:gd name="T3" fmla="*/ 343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31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32"/>
                        <wpg:cNvGrpSpPr>
                          <a:grpSpLocks/>
                        </wpg:cNvGrpSpPr>
                        <wpg:grpSpPr bwMode="auto">
                          <a:xfrm>
                            <a:off x="6788" y="3459"/>
                            <a:ext cx="155" cy="2"/>
                            <a:chOff x="6788" y="3459"/>
                            <a:chExt cx="155" cy="2"/>
                          </a:xfrm>
                        </wpg:grpSpPr>
                        <wps:wsp>
                          <wps:cNvPr id="588" name="Freeform 433"/>
                          <wps:cNvSpPr>
                            <a:spLocks/>
                          </wps:cNvSpPr>
                          <wps:spPr bwMode="auto">
                            <a:xfrm>
                              <a:off x="6788" y="3459"/>
                              <a:ext cx="155" cy="2"/>
                            </a:xfrm>
                            <a:custGeom>
                              <a:avLst/>
                              <a:gdLst>
                                <a:gd name="T0" fmla="+- 0 6788 6788"/>
                                <a:gd name="T1" fmla="*/ T0 w 155"/>
                                <a:gd name="T2" fmla="+- 0 6942 6788"/>
                                <a:gd name="T3" fmla="*/ T2 w 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29"/>
                        <wpg:cNvGrpSpPr>
                          <a:grpSpLocks/>
                        </wpg:cNvGrpSpPr>
                        <wpg:grpSpPr bwMode="auto">
                          <a:xfrm>
                            <a:off x="6928" y="3229"/>
                            <a:ext cx="215" cy="252"/>
                            <a:chOff x="6928" y="3229"/>
                            <a:chExt cx="215" cy="252"/>
                          </a:xfrm>
                        </wpg:grpSpPr>
                        <wps:wsp>
                          <wps:cNvPr id="590" name="Freeform 431"/>
                          <wps:cNvSpPr>
                            <a:spLocks/>
                          </wps:cNvSpPr>
                          <wps:spPr bwMode="auto">
                            <a:xfrm>
                              <a:off x="6928" y="3229"/>
                              <a:ext cx="215" cy="252"/>
                            </a:xfrm>
                            <a:custGeom>
                              <a:avLst/>
                              <a:gdLst>
                                <a:gd name="T0" fmla="+- 0 7014 6928"/>
                                <a:gd name="T1" fmla="*/ T0 w 215"/>
                                <a:gd name="T2" fmla="+- 0 3480 3229"/>
                                <a:gd name="T3" fmla="*/ 3480 h 252"/>
                                <a:gd name="T4" fmla="+- 0 7061 6928"/>
                                <a:gd name="T5" fmla="*/ T4 w 215"/>
                                <a:gd name="T6" fmla="+- 0 3480 3229"/>
                                <a:gd name="T7" fmla="*/ 3480 h 252"/>
                                <a:gd name="T8" fmla="+- 0 7061 6928"/>
                                <a:gd name="T9" fmla="*/ T8 w 215"/>
                                <a:gd name="T10" fmla="+- 0 3374 3229"/>
                                <a:gd name="T11" fmla="*/ 3374 h 252"/>
                                <a:gd name="T12" fmla="+- 0 7143 6928"/>
                                <a:gd name="T13" fmla="*/ T12 w 215"/>
                                <a:gd name="T14" fmla="+- 0 3229 3229"/>
                                <a:gd name="T15" fmla="*/ 3229 h 252"/>
                                <a:gd name="T16" fmla="+- 0 7099 6928"/>
                                <a:gd name="T17" fmla="*/ T16 w 215"/>
                                <a:gd name="T18" fmla="+- 0 3229 3229"/>
                                <a:gd name="T19" fmla="*/ 3229 h 252"/>
                                <a:gd name="T20" fmla="+- 0 7042 6928"/>
                                <a:gd name="T21" fmla="*/ T20 w 215"/>
                                <a:gd name="T22" fmla="+- 0 3333 3229"/>
                                <a:gd name="T23" fmla="*/ 3333 h 252"/>
                                <a:gd name="T24" fmla="+- 0 6989 6928"/>
                                <a:gd name="T25" fmla="*/ T24 w 215"/>
                                <a:gd name="T26" fmla="+- 0 3333 3229"/>
                                <a:gd name="T27" fmla="*/ 3333 h 252"/>
                                <a:gd name="T28" fmla="+- 0 7014 6928"/>
                                <a:gd name="T29" fmla="*/ T28 w 215"/>
                                <a:gd name="T30" fmla="+- 0 3374 3229"/>
                                <a:gd name="T31" fmla="*/ 3374 h 252"/>
                                <a:gd name="T32" fmla="+- 0 7014 6928"/>
                                <a:gd name="T33" fmla="*/ T32 w 215"/>
                                <a:gd name="T34" fmla="+- 0 3480 3229"/>
                                <a:gd name="T35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5" h="252">
                                  <a:moveTo>
                                    <a:pt x="86" y="251"/>
                                  </a:moveTo>
                                  <a:lnTo>
                                    <a:pt x="133" y="251"/>
                                  </a:lnTo>
                                  <a:lnTo>
                                    <a:pt x="133" y="145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8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430"/>
                          <wps:cNvSpPr>
                            <a:spLocks/>
                          </wps:cNvSpPr>
                          <wps:spPr bwMode="auto">
                            <a:xfrm>
                              <a:off x="6928" y="3229"/>
                              <a:ext cx="215" cy="252"/>
                            </a:xfrm>
                            <a:custGeom>
                              <a:avLst/>
                              <a:gdLst>
                                <a:gd name="T0" fmla="+- 0 6989 6928"/>
                                <a:gd name="T1" fmla="*/ T0 w 215"/>
                                <a:gd name="T2" fmla="+- 0 3333 3229"/>
                                <a:gd name="T3" fmla="*/ 3333 h 252"/>
                                <a:gd name="T4" fmla="+- 0 7042 6928"/>
                                <a:gd name="T5" fmla="*/ T4 w 215"/>
                                <a:gd name="T6" fmla="+- 0 3333 3229"/>
                                <a:gd name="T7" fmla="*/ 3333 h 252"/>
                                <a:gd name="T8" fmla="+- 0 6983 6928"/>
                                <a:gd name="T9" fmla="*/ T8 w 215"/>
                                <a:gd name="T10" fmla="+- 0 3229 3229"/>
                                <a:gd name="T11" fmla="*/ 3229 h 252"/>
                                <a:gd name="T12" fmla="+- 0 6928 6928"/>
                                <a:gd name="T13" fmla="*/ T12 w 215"/>
                                <a:gd name="T14" fmla="+- 0 3229 3229"/>
                                <a:gd name="T15" fmla="*/ 3229 h 252"/>
                                <a:gd name="T16" fmla="+- 0 6989 6928"/>
                                <a:gd name="T17" fmla="*/ T16 w 215"/>
                                <a:gd name="T18" fmla="+- 0 3333 3229"/>
                                <a:gd name="T19" fmla="*/ 333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252">
                                  <a:moveTo>
                                    <a:pt x="61" y="104"/>
                                  </a:moveTo>
                                  <a:lnTo>
                                    <a:pt x="114" y="10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24"/>
                        <wpg:cNvGrpSpPr>
                          <a:grpSpLocks/>
                        </wpg:cNvGrpSpPr>
                        <wpg:grpSpPr bwMode="auto">
                          <a:xfrm>
                            <a:off x="7312" y="3229"/>
                            <a:ext cx="247" cy="252"/>
                            <a:chOff x="7312" y="3229"/>
                            <a:chExt cx="247" cy="252"/>
                          </a:xfrm>
                        </wpg:grpSpPr>
                        <wps:wsp>
                          <wps:cNvPr id="593" name="Freeform 428"/>
                          <wps:cNvSpPr>
                            <a:spLocks/>
                          </wps:cNvSpPr>
                          <wps:spPr bwMode="auto">
                            <a:xfrm>
                              <a:off x="7312" y="3229"/>
                              <a:ext cx="247" cy="252"/>
                            </a:xfrm>
                            <a:custGeom>
                              <a:avLst/>
                              <a:gdLst>
                                <a:gd name="T0" fmla="+- 0 7512 7312"/>
                                <a:gd name="T1" fmla="*/ T0 w 247"/>
                                <a:gd name="T2" fmla="+- 0 3480 3229"/>
                                <a:gd name="T3" fmla="*/ 3480 h 252"/>
                                <a:gd name="T4" fmla="+- 0 7558 7312"/>
                                <a:gd name="T5" fmla="*/ T4 w 247"/>
                                <a:gd name="T6" fmla="+- 0 3480 3229"/>
                                <a:gd name="T7" fmla="*/ 3480 h 252"/>
                                <a:gd name="T8" fmla="+- 0 7558 7312"/>
                                <a:gd name="T9" fmla="*/ T8 w 247"/>
                                <a:gd name="T10" fmla="+- 0 3229 3229"/>
                                <a:gd name="T11" fmla="*/ 3229 h 252"/>
                                <a:gd name="T12" fmla="+- 0 7487 7312"/>
                                <a:gd name="T13" fmla="*/ T12 w 247"/>
                                <a:gd name="T14" fmla="+- 0 3229 3229"/>
                                <a:gd name="T15" fmla="*/ 3229 h 252"/>
                                <a:gd name="T16" fmla="+- 0 7477 7312"/>
                                <a:gd name="T17" fmla="*/ T16 w 247"/>
                                <a:gd name="T18" fmla="+- 0 3260 3229"/>
                                <a:gd name="T19" fmla="*/ 3260 h 252"/>
                                <a:gd name="T20" fmla="+- 0 7512 7312"/>
                                <a:gd name="T21" fmla="*/ T20 w 247"/>
                                <a:gd name="T22" fmla="+- 0 3260 3229"/>
                                <a:gd name="T23" fmla="*/ 3260 h 252"/>
                                <a:gd name="T24" fmla="+- 0 7512 7312"/>
                                <a:gd name="T25" fmla="*/ T24 w 247"/>
                                <a:gd name="T26" fmla="+- 0 3480 3229"/>
                                <a:gd name="T27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7" h="252">
                                  <a:moveTo>
                                    <a:pt x="200" y="251"/>
                                  </a:moveTo>
                                  <a:lnTo>
                                    <a:pt x="246" y="251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200" y="31"/>
                                  </a:lnTo>
                                  <a:lnTo>
                                    <a:pt x="20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427"/>
                          <wps:cNvSpPr>
                            <a:spLocks/>
                          </wps:cNvSpPr>
                          <wps:spPr bwMode="auto">
                            <a:xfrm>
                              <a:off x="7312" y="3229"/>
                              <a:ext cx="247" cy="252"/>
                            </a:xfrm>
                            <a:custGeom>
                              <a:avLst/>
                              <a:gdLst>
                                <a:gd name="T0" fmla="+- 0 7390 7312"/>
                                <a:gd name="T1" fmla="*/ T0 w 247"/>
                                <a:gd name="T2" fmla="+- 0 3391 3229"/>
                                <a:gd name="T3" fmla="*/ 3391 h 252"/>
                                <a:gd name="T4" fmla="+- 0 7435 7312"/>
                                <a:gd name="T5" fmla="*/ T4 w 247"/>
                                <a:gd name="T6" fmla="+- 0 3391 3229"/>
                                <a:gd name="T7" fmla="*/ 3391 h 252"/>
                                <a:gd name="T8" fmla="+- 0 7383 7312"/>
                                <a:gd name="T9" fmla="*/ T8 w 247"/>
                                <a:gd name="T10" fmla="+- 0 3229 3229"/>
                                <a:gd name="T11" fmla="*/ 3229 h 252"/>
                                <a:gd name="T12" fmla="+- 0 7312 7312"/>
                                <a:gd name="T13" fmla="*/ T12 w 247"/>
                                <a:gd name="T14" fmla="+- 0 3229 3229"/>
                                <a:gd name="T15" fmla="*/ 3229 h 252"/>
                                <a:gd name="T16" fmla="+- 0 7312 7312"/>
                                <a:gd name="T17" fmla="*/ T16 w 247"/>
                                <a:gd name="T18" fmla="+- 0 3260 3229"/>
                                <a:gd name="T19" fmla="*/ 3260 h 252"/>
                                <a:gd name="T20" fmla="+- 0 7349 7312"/>
                                <a:gd name="T21" fmla="*/ T20 w 247"/>
                                <a:gd name="T22" fmla="+- 0 3260 3229"/>
                                <a:gd name="T23" fmla="*/ 3260 h 252"/>
                                <a:gd name="T24" fmla="+- 0 7390 7312"/>
                                <a:gd name="T25" fmla="*/ T24 w 247"/>
                                <a:gd name="T26" fmla="+- 0 3391 3229"/>
                                <a:gd name="T27" fmla="*/ 339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7" h="252">
                                  <a:moveTo>
                                    <a:pt x="78" y="162"/>
                                  </a:moveTo>
                                  <a:lnTo>
                                    <a:pt x="123" y="16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7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426"/>
                          <wps:cNvSpPr>
                            <a:spLocks/>
                          </wps:cNvSpPr>
                          <wps:spPr bwMode="auto">
                            <a:xfrm>
                              <a:off x="7312" y="3229"/>
                              <a:ext cx="247" cy="252"/>
                            </a:xfrm>
                            <a:custGeom>
                              <a:avLst/>
                              <a:gdLst>
                                <a:gd name="T0" fmla="+- 0 7419 7312"/>
                                <a:gd name="T1" fmla="*/ T0 w 247"/>
                                <a:gd name="T2" fmla="+- 0 3480 3229"/>
                                <a:gd name="T3" fmla="*/ 3480 h 252"/>
                                <a:gd name="T4" fmla="+- 0 7442 7312"/>
                                <a:gd name="T5" fmla="*/ T4 w 247"/>
                                <a:gd name="T6" fmla="+- 0 3480 3229"/>
                                <a:gd name="T7" fmla="*/ 3480 h 252"/>
                                <a:gd name="T8" fmla="+- 0 7512 7312"/>
                                <a:gd name="T9" fmla="*/ T8 w 247"/>
                                <a:gd name="T10" fmla="+- 0 3260 3229"/>
                                <a:gd name="T11" fmla="*/ 3260 h 252"/>
                                <a:gd name="T12" fmla="+- 0 7477 7312"/>
                                <a:gd name="T13" fmla="*/ T12 w 247"/>
                                <a:gd name="T14" fmla="+- 0 3260 3229"/>
                                <a:gd name="T15" fmla="*/ 3260 h 252"/>
                                <a:gd name="T16" fmla="+- 0 7435 7312"/>
                                <a:gd name="T17" fmla="*/ T16 w 247"/>
                                <a:gd name="T18" fmla="+- 0 3391 3229"/>
                                <a:gd name="T19" fmla="*/ 3391 h 252"/>
                                <a:gd name="T20" fmla="+- 0 7390 7312"/>
                                <a:gd name="T21" fmla="*/ T20 w 247"/>
                                <a:gd name="T22" fmla="+- 0 3391 3229"/>
                                <a:gd name="T23" fmla="*/ 3391 h 252"/>
                                <a:gd name="T24" fmla="+- 0 7419 7312"/>
                                <a:gd name="T25" fmla="*/ T24 w 247"/>
                                <a:gd name="T26" fmla="+- 0 3480 3229"/>
                                <a:gd name="T27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7" h="252">
                                  <a:moveTo>
                                    <a:pt x="107" y="251"/>
                                  </a:moveTo>
                                  <a:lnTo>
                                    <a:pt x="130" y="251"/>
                                  </a:lnTo>
                                  <a:lnTo>
                                    <a:pt x="200" y="31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23" y="162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107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425"/>
                          <wps:cNvSpPr>
                            <a:spLocks/>
                          </wps:cNvSpPr>
                          <wps:spPr bwMode="auto">
                            <a:xfrm>
                              <a:off x="7312" y="3229"/>
                              <a:ext cx="247" cy="252"/>
                            </a:xfrm>
                            <a:custGeom>
                              <a:avLst/>
                              <a:gdLst>
                                <a:gd name="T0" fmla="+- 0 7312 7312"/>
                                <a:gd name="T1" fmla="*/ T0 w 247"/>
                                <a:gd name="T2" fmla="+- 0 3480 3229"/>
                                <a:gd name="T3" fmla="*/ 3480 h 252"/>
                                <a:gd name="T4" fmla="+- 0 7349 7312"/>
                                <a:gd name="T5" fmla="*/ T4 w 247"/>
                                <a:gd name="T6" fmla="+- 0 3480 3229"/>
                                <a:gd name="T7" fmla="*/ 3480 h 252"/>
                                <a:gd name="T8" fmla="+- 0 7349 7312"/>
                                <a:gd name="T9" fmla="*/ T8 w 247"/>
                                <a:gd name="T10" fmla="+- 0 3260 3229"/>
                                <a:gd name="T11" fmla="*/ 3260 h 252"/>
                                <a:gd name="T12" fmla="+- 0 7312 7312"/>
                                <a:gd name="T13" fmla="*/ T12 w 247"/>
                                <a:gd name="T14" fmla="+- 0 3260 3229"/>
                                <a:gd name="T15" fmla="*/ 3260 h 252"/>
                                <a:gd name="T16" fmla="+- 0 7312 7312"/>
                                <a:gd name="T17" fmla="*/ T16 w 247"/>
                                <a:gd name="T18" fmla="+- 0 3480 3229"/>
                                <a:gd name="T19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" h="252">
                                  <a:moveTo>
                                    <a:pt x="0" y="251"/>
                                  </a:moveTo>
                                  <a:lnTo>
                                    <a:pt x="37" y="251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20"/>
                        <wpg:cNvGrpSpPr>
                          <a:grpSpLocks/>
                        </wpg:cNvGrpSpPr>
                        <wpg:grpSpPr bwMode="auto">
                          <a:xfrm>
                            <a:off x="7606" y="3229"/>
                            <a:ext cx="224" cy="252"/>
                            <a:chOff x="7606" y="3229"/>
                            <a:chExt cx="224" cy="252"/>
                          </a:xfrm>
                        </wpg:grpSpPr>
                        <wps:wsp>
                          <wps:cNvPr id="598" name="Freeform 423"/>
                          <wps:cNvSpPr>
                            <a:spLocks/>
                          </wps:cNvSpPr>
                          <wps:spPr bwMode="auto">
                            <a:xfrm>
                              <a:off x="7606" y="3229"/>
                              <a:ext cx="224" cy="252"/>
                            </a:xfrm>
                            <a:custGeom>
                              <a:avLst/>
                              <a:gdLst>
                                <a:gd name="T0" fmla="+- 0 7781 7606"/>
                                <a:gd name="T1" fmla="*/ T0 w 224"/>
                                <a:gd name="T2" fmla="+- 0 3480 3229"/>
                                <a:gd name="T3" fmla="*/ 3480 h 252"/>
                                <a:gd name="T4" fmla="+- 0 7830 7606"/>
                                <a:gd name="T5" fmla="*/ T4 w 224"/>
                                <a:gd name="T6" fmla="+- 0 3480 3229"/>
                                <a:gd name="T7" fmla="*/ 3480 h 252"/>
                                <a:gd name="T8" fmla="+- 0 7745 7606"/>
                                <a:gd name="T9" fmla="*/ T8 w 224"/>
                                <a:gd name="T10" fmla="+- 0 3229 3229"/>
                                <a:gd name="T11" fmla="*/ 3229 h 252"/>
                                <a:gd name="T12" fmla="+- 0 7690 7606"/>
                                <a:gd name="T13" fmla="*/ T12 w 224"/>
                                <a:gd name="T14" fmla="+- 0 3229 3229"/>
                                <a:gd name="T15" fmla="*/ 3229 h 252"/>
                                <a:gd name="T16" fmla="+- 0 7676 7606"/>
                                <a:gd name="T17" fmla="*/ T16 w 224"/>
                                <a:gd name="T18" fmla="+- 0 3272 3229"/>
                                <a:gd name="T19" fmla="*/ 3272 h 252"/>
                                <a:gd name="T20" fmla="+- 0 7712 7606"/>
                                <a:gd name="T21" fmla="*/ T20 w 224"/>
                                <a:gd name="T22" fmla="+- 0 3272 3229"/>
                                <a:gd name="T23" fmla="*/ 3272 h 252"/>
                                <a:gd name="T24" fmla="+- 0 7749 7606"/>
                                <a:gd name="T25" fmla="*/ T24 w 224"/>
                                <a:gd name="T26" fmla="+- 0 3384 3229"/>
                                <a:gd name="T27" fmla="*/ 3384 h 252"/>
                                <a:gd name="T28" fmla="+- 0 7638 7606"/>
                                <a:gd name="T29" fmla="*/ T28 w 224"/>
                                <a:gd name="T30" fmla="+- 0 3384 3229"/>
                                <a:gd name="T31" fmla="*/ 3384 h 252"/>
                                <a:gd name="T32" fmla="+- 0 7626 7606"/>
                                <a:gd name="T33" fmla="*/ T32 w 224"/>
                                <a:gd name="T34" fmla="+- 0 3420 3229"/>
                                <a:gd name="T35" fmla="*/ 3420 h 252"/>
                                <a:gd name="T36" fmla="+- 0 7761 7606"/>
                                <a:gd name="T37" fmla="*/ T36 w 224"/>
                                <a:gd name="T38" fmla="+- 0 3420 3229"/>
                                <a:gd name="T39" fmla="*/ 3420 h 252"/>
                                <a:gd name="T40" fmla="+- 0 7781 7606"/>
                                <a:gd name="T41" fmla="*/ T40 w 224"/>
                                <a:gd name="T42" fmla="+- 0 3480 3229"/>
                                <a:gd name="T43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4" h="252">
                                  <a:moveTo>
                                    <a:pt x="175" y="251"/>
                                  </a:moveTo>
                                  <a:lnTo>
                                    <a:pt x="224" y="251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43" y="155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155" y="191"/>
                                  </a:lnTo>
                                  <a:lnTo>
                                    <a:pt x="175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22"/>
                          <wps:cNvSpPr>
                            <a:spLocks/>
                          </wps:cNvSpPr>
                          <wps:spPr bwMode="auto">
                            <a:xfrm>
                              <a:off x="7606" y="3229"/>
                              <a:ext cx="224" cy="252"/>
                            </a:xfrm>
                            <a:custGeom>
                              <a:avLst/>
                              <a:gdLst>
                                <a:gd name="T0" fmla="+- 0 7638 7606"/>
                                <a:gd name="T1" fmla="*/ T0 w 224"/>
                                <a:gd name="T2" fmla="+- 0 3384 3229"/>
                                <a:gd name="T3" fmla="*/ 3384 h 252"/>
                                <a:gd name="T4" fmla="+- 0 7676 7606"/>
                                <a:gd name="T5" fmla="*/ T4 w 224"/>
                                <a:gd name="T6" fmla="+- 0 3384 3229"/>
                                <a:gd name="T7" fmla="*/ 3384 h 252"/>
                                <a:gd name="T8" fmla="+- 0 7712 7606"/>
                                <a:gd name="T9" fmla="*/ T8 w 224"/>
                                <a:gd name="T10" fmla="+- 0 3272 3229"/>
                                <a:gd name="T11" fmla="*/ 3272 h 252"/>
                                <a:gd name="T12" fmla="+- 0 7676 7606"/>
                                <a:gd name="T13" fmla="*/ T12 w 224"/>
                                <a:gd name="T14" fmla="+- 0 3272 3229"/>
                                <a:gd name="T15" fmla="*/ 3272 h 252"/>
                                <a:gd name="T16" fmla="+- 0 7638 7606"/>
                                <a:gd name="T17" fmla="*/ T16 w 224"/>
                                <a:gd name="T18" fmla="+- 0 3384 3229"/>
                                <a:gd name="T19" fmla="*/ 338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252">
                                  <a:moveTo>
                                    <a:pt x="32" y="155"/>
                                  </a:moveTo>
                                  <a:lnTo>
                                    <a:pt x="70" y="15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32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21"/>
                          <wps:cNvSpPr>
                            <a:spLocks/>
                          </wps:cNvSpPr>
                          <wps:spPr bwMode="auto">
                            <a:xfrm>
                              <a:off x="7606" y="3229"/>
                              <a:ext cx="224" cy="252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224"/>
                                <a:gd name="T2" fmla="+- 0 3480 3229"/>
                                <a:gd name="T3" fmla="*/ 3480 h 252"/>
                                <a:gd name="T4" fmla="+- 0 7645 7606"/>
                                <a:gd name="T5" fmla="*/ T4 w 224"/>
                                <a:gd name="T6" fmla="+- 0 3480 3229"/>
                                <a:gd name="T7" fmla="*/ 3480 h 252"/>
                                <a:gd name="T8" fmla="+- 0 7665 7606"/>
                                <a:gd name="T9" fmla="*/ T8 w 224"/>
                                <a:gd name="T10" fmla="+- 0 3420 3229"/>
                                <a:gd name="T11" fmla="*/ 3420 h 252"/>
                                <a:gd name="T12" fmla="+- 0 7626 7606"/>
                                <a:gd name="T13" fmla="*/ T12 w 224"/>
                                <a:gd name="T14" fmla="+- 0 3420 3229"/>
                                <a:gd name="T15" fmla="*/ 3420 h 252"/>
                                <a:gd name="T16" fmla="+- 0 7606 7606"/>
                                <a:gd name="T17" fmla="*/ T16 w 224"/>
                                <a:gd name="T18" fmla="+- 0 3480 3229"/>
                                <a:gd name="T19" fmla="*/ 348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252">
                                  <a:moveTo>
                                    <a:pt x="0" y="251"/>
                                  </a:moveTo>
                                  <a:lnTo>
                                    <a:pt x="39" y="251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20" y="191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18"/>
                        <wpg:cNvGrpSpPr>
                          <a:grpSpLocks/>
                        </wpg:cNvGrpSpPr>
                        <wpg:grpSpPr bwMode="auto">
                          <a:xfrm>
                            <a:off x="7901" y="3229"/>
                            <a:ext cx="2" cy="252"/>
                            <a:chOff x="7901" y="3229"/>
                            <a:chExt cx="2" cy="252"/>
                          </a:xfrm>
                        </wpg:grpSpPr>
                        <wps:wsp>
                          <wps:cNvPr id="602" name="Freeform 419"/>
                          <wps:cNvSpPr>
                            <a:spLocks/>
                          </wps:cNvSpPr>
                          <wps:spPr bwMode="auto">
                            <a:xfrm>
                              <a:off x="7901" y="3229"/>
                              <a:ext cx="2" cy="252"/>
                            </a:xfrm>
                            <a:custGeom>
                              <a:avLst/>
                              <a:gdLst>
                                <a:gd name="T0" fmla="+- 0 3229 3229"/>
                                <a:gd name="T1" fmla="*/ 3229 h 252"/>
                                <a:gd name="T2" fmla="+- 0 3480 3229"/>
                                <a:gd name="T3" fmla="*/ 3480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1"/>
                                  </a:lnTo>
                                </a:path>
                              </a:pathLst>
                            </a:custGeom>
                            <a:noFill/>
                            <a:ln w="2995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16"/>
                        <wpg:cNvGrpSpPr>
                          <a:grpSpLocks/>
                        </wpg:cNvGrpSpPr>
                        <wpg:grpSpPr bwMode="auto">
                          <a:xfrm>
                            <a:off x="8022" y="3228"/>
                            <a:ext cx="2" cy="210"/>
                            <a:chOff x="8022" y="3228"/>
                            <a:chExt cx="2" cy="210"/>
                          </a:xfrm>
                        </wpg:grpSpPr>
                        <wps:wsp>
                          <wps:cNvPr id="604" name="Freeform 417"/>
                          <wps:cNvSpPr>
                            <a:spLocks/>
                          </wps:cNvSpPr>
                          <wps:spPr bwMode="auto">
                            <a:xfrm>
                              <a:off x="8022" y="3228"/>
                              <a:ext cx="2" cy="210"/>
                            </a:xfrm>
                            <a:custGeom>
                              <a:avLst/>
                              <a:gdLst>
                                <a:gd name="T0" fmla="+- 0 3228 3228"/>
                                <a:gd name="T1" fmla="*/ 3228 h 210"/>
                                <a:gd name="T2" fmla="+- 0 3438 3228"/>
                                <a:gd name="T3" fmla="*/ 3438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316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14"/>
                        <wpg:cNvGrpSpPr>
                          <a:grpSpLocks/>
                        </wpg:cNvGrpSpPr>
                        <wpg:grpSpPr bwMode="auto">
                          <a:xfrm>
                            <a:off x="7998" y="3459"/>
                            <a:ext cx="155" cy="2"/>
                            <a:chOff x="7998" y="3459"/>
                            <a:chExt cx="155" cy="2"/>
                          </a:xfrm>
                        </wpg:grpSpPr>
                        <wps:wsp>
                          <wps:cNvPr id="606" name="Freeform 415"/>
                          <wps:cNvSpPr>
                            <a:spLocks/>
                          </wps:cNvSpPr>
                          <wps:spPr bwMode="auto">
                            <a:xfrm>
                              <a:off x="7998" y="3459"/>
                              <a:ext cx="155" cy="2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T0 w 155"/>
                                <a:gd name="T2" fmla="+- 0 8152 7998"/>
                                <a:gd name="T3" fmla="*/ T2 w 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12"/>
                        <wpg:cNvGrpSpPr>
                          <a:grpSpLocks/>
                        </wpg:cNvGrpSpPr>
                        <wpg:grpSpPr bwMode="auto">
                          <a:xfrm>
                            <a:off x="3989" y="3049"/>
                            <a:ext cx="4308" cy="777"/>
                            <a:chOff x="3989" y="3049"/>
                            <a:chExt cx="4308" cy="777"/>
                          </a:xfrm>
                        </wpg:grpSpPr>
                        <wps:wsp>
                          <wps:cNvPr id="608" name="Freeform 413"/>
                          <wps:cNvSpPr>
                            <a:spLocks/>
                          </wps:cNvSpPr>
                          <wps:spPr bwMode="auto">
                            <a:xfrm>
                              <a:off x="3989" y="3049"/>
                              <a:ext cx="4308" cy="777"/>
                            </a:xfrm>
                            <a:custGeom>
                              <a:avLst/>
                              <a:gdLst>
                                <a:gd name="T0" fmla="+- 0 8297 3989"/>
                                <a:gd name="T1" fmla="*/ T0 w 4308"/>
                                <a:gd name="T2" fmla="+- 0 3049 3049"/>
                                <a:gd name="T3" fmla="*/ 3049 h 777"/>
                                <a:gd name="T4" fmla="+- 0 3989 3989"/>
                                <a:gd name="T5" fmla="*/ T4 w 4308"/>
                                <a:gd name="T6" fmla="+- 0 3049 3049"/>
                                <a:gd name="T7" fmla="*/ 3049 h 777"/>
                                <a:gd name="T8" fmla="+- 0 3989 3989"/>
                                <a:gd name="T9" fmla="*/ T8 w 4308"/>
                                <a:gd name="T10" fmla="+- 0 3825 3049"/>
                                <a:gd name="T11" fmla="*/ 3825 h 777"/>
                                <a:gd name="T12" fmla="+- 0 8297 3989"/>
                                <a:gd name="T13" fmla="*/ T12 w 4308"/>
                                <a:gd name="T14" fmla="+- 0 3825 3049"/>
                                <a:gd name="T15" fmla="*/ 3825 h 777"/>
                                <a:gd name="T16" fmla="+- 0 8297 3989"/>
                                <a:gd name="T17" fmla="*/ T16 w 4308"/>
                                <a:gd name="T18" fmla="+- 0 3049 3049"/>
                                <a:gd name="T19" fmla="*/ 3049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8" h="777">
                                  <a:moveTo>
                                    <a:pt x="43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4308" y="776"/>
                                  </a:lnTo>
                                  <a:lnTo>
                                    <a:pt x="43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199pt;margin-top:151.95pt;width:216.4pt;height:39.85pt;z-index:-14704;mso-position-horizontal-relative:page;mso-position-vertical-relative:page" coordorigin="3980,3039" coordsize="4328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">
                <v:group id="Group 608" o:spid="_x0000_s1027" style="position:absolute;left:4137;top:3596;width:63;height:102" coordorigin="4137,3596" coordsize="6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609" o:spid="_x0000_s1028" style="position:absolute;left:4137;top:3596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CMMMA&#10;AADcAAAADwAAAGRycy9kb3ducmV2LnhtbESPwWrDMBBE74X+g9hAb7UcN5TiWgnBUNpbiOtDjou1&#10;sUWslWOptvP3VaDQ4zAzb5hit9heTDR641jBOklBEDdOG24V1N8fz28gfEDW2DsmBTfysNs+PhSY&#10;azfzkaYqtCJC2OeooAthyKX0TUcWfeIG4uid3WgxRDm2Uo84R7jtZZamr9Ki4bjQ4UBlR82l+rEK&#10;PrN6OJjrNa3cTZ549ualLiulnlbL/h1EoCX8h//aX1rBZp3B/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FCMMMAAADcAAAADwAAAAAAAAAAAAAAAACYAgAAZHJzL2Rv&#10;d25yZXYueG1sUEsFBgAAAAAEAAQA9QAAAIgDAAAAAA==&#10;" path="m,102r12,l12,53r42,l54,43r-42,l12,11r50,l62,,,,,102xe" fillcolor="#231f20" stroked="f">
                    <v:path arrowok="t" o:connecttype="custom" o:connectlocs="0,3698;12,3698;12,3649;54,3649;54,3639;12,3639;12,3607;62,3607;62,3596;0,3596;0,3698" o:connectangles="0,0,0,0,0,0,0,0,0,0,0"/>
                  </v:shape>
                </v:group>
                <v:group id="Group 606" o:spid="_x0000_s1029" style="position:absolute;left:4218;top:3596;width:2;height:102" coordorigin="4218,359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607" o:spid="_x0000_s1030" style="position:absolute;left:4218;top:359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jCsUA&#10;AADcAAAADwAAAGRycy9kb3ducmV2LnhtbESPQWsCMRSE74X+h/AKvZSaVaTo1igiFHoolq4ePD42&#10;z+zi5mVJnuv23zeFQo/DzHzDrDaj79RAMbWBDUwnBSjiOtiWnYHj4e15ASoJssUuMBn4pgSb9f3d&#10;CksbbvxFQyVOZQinEg00In2pdaob8pgmoSfO3jlEj5JldNpGvGW47/SsKF60x5bzQoM97RqqL9XV&#10;G3Cn/mP2JMN+WMinq45xu9w7Z8zjw7h9BSU0yn/4r/1uDcync/g9k4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mMKxQAAANwAAAAPAAAAAAAAAAAAAAAAAJgCAABkcnMv&#10;ZG93bnJldi54bWxQSwUGAAAAAAQABAD1AAAAigMAAAAA&#10;" path="m,l,102e" filled="f" strokecolor="#231f20" strokeweight=".26069mm">
                    <v:path arrowok="t" o:connecttype="custom" o:connectlocs="0,3596;0,3698" o:connectangles="0,0"/>
                  </v:shape>
                </v:group>
                <v:group id="Group 602" o:spid="_x0000_s1031" style="position:absolute;left:4252;top:3596;width:74;height:102" coordorigin="4252,3596" coordsize="7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605" o:spid="_x0000_s1032" style="position:absolute;left:4252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S7sQA&#10;AADcAAAADwAAAGRycy9kb3ducmV2LnhtbESPS4vCMBSF9wP+h3AFd2OqSJFqlGFArDobH+D2TnNt&#10;OzY3tYla//1EEFwezuPjTOetqcSNGldaVjDoRyCIM6tLzhUc9ovPMQjnkTVWlknBgxzMZ52PKSba&#10;3nlLt53PRRhhl6CCwvs6kdJlBRl0fVsTB+9kG4M+yCaXusF7GDeVHEZRLA2WHAgF1vRdUHbeXU3g&#10;xqd0syl/j+lq/Tjr5XZ/+Rn9KdXrtl8TEJ5a/w6/2qlWMBrE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0u7EAAAA3AAAAA8AAAAAAAAAAAAAAAAAmAIAAGRycy9k&#10;b3ducmV2LnhtbFBLBQYAAAAABAAEAPUAAACJAwAAAAA=&#10;" path="m60,102r13,l53,54,65,51,72,40r,-20l68,11,54,1,46,,,,,11r13,l48,11r4,3l57,17r2,5l59,33r-1,5l54,41r-5,6l43,47,,47,,58r41,l60,102xe" fillcolor="#231f20" stroked="f">
                    <v:path arrowok="t" o:connecttype="custom" o:connectlocs="60,3698;73,3698;53,3650;65,3647;72,3636;72,3616;68,3607;54,3597;46,3596;0,3596;0,3607;13,3607;48,3607;52,3610;57,3613;59,3618;59,3629;58,3634;54,3637;49,3643;43,3643;0,3643;0,3654;41,3654;60,3698" o:connectangles="0,0,0,0,0,0,0,0,0,0,0,0,0,0,0,0,0,0,0,0,0,0,0,0,0"/>
                  </v:shape>
                  <v:shape id="Freeform 604" o:spid="_x0000_s1033" style="position:absolute;left:4252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3dcQA&#10;AADcAAAADwAAAGRycy9kb3ducmV2LnhtbESPzYrCMBSF94LvEK4wO00VcYZqFBFkqs5GHXB7ba5t&#10;tbnpNBmtb28EweXh/HycyawxpbhS7QrLCvq9CARxanXBmYLf/bL7BcJ5ZI2lZVJwJwezabs1wVjb&#10;G2/puvOZCCPsYlSQe1/FUro0J4OuZyvi4J1sbdAHWWdS13gL46aUgygaSYMFB0KOFS1ySi+7fxO4&#10;o1Oy2RTHQ7Ja3y/6e7v/+xmelfroNPMxCE+Nf4df7UQrGPY/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d3XEAAAA3AAAAA8AAAAAAAAAAAAAAAAAmAIAAGRycy9k&#10;b3ducmV2LnhtbFBLBQYAAAAABAAEAPUAAACJAwAAAAA=&#10;" path="m,47r13,l13,11,,11,,47xe" fillcolor="#231f20" stroked="f">
                    <v:path arrowok="t" o:connecttype="custom" o:connectlocs="0,3643;13,3643;13,3607;0,3607;0,3643" o:connectangles="0,0,0,0,0"/>
                  </v:shape>
                  <v:shape id="Freeform 603" o:spid="_x0000_s1034" style="position:absolute;left:4252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jB8MA&#10;AADcAAAADwAAAGRycy9kb3ducmV2LnhtbERPTWvCQBC9F/wPywi91Y0liERXKQUxrb2oBa/T7Jik&#10;ZmfT7DbGf985CD0+3vdyPbhG9dSF2rOB6SQBRVx4W3Np4PO4eZqDChHZYuOZDNwowHo1elhiZv2V&#10;99QfYqkkhEOGBqoY20zrUFTkMEx8Syzc2XcOo8Cu1LbDq4S7Rj8nyUw7rFkaKmzptaLicvh10js7&#10;57td/XXK395vF7vdH38+0m9jHsfDywJUpCH+i+/u3BpIp7JWzsgR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fjB8MAAADcAAAADwAAAAAAAAAAAAAAAACYAgAAZHJzL2Rv&#10;d25yZXYueG1sUEsFBgAAAAAEAAQA9QAAAIgDAAAAAA==&#10;" path="m,102r13,l13,58,,58r,44xe" fillcolor="#231f20" stroked="f">
                    <v:path arrowok="t" o:connecttype="custom" o:connectlocs="0,3698;13,3698;13,3654;0,3654;0,3698" o:connectangles="0,0,0,0,0"/>
                  </v:shape>
                </v:group>
                <v:group id="Group 598" o:spid="_x0000_s1035" style="position:absolute;left:4346;top:3594;width:75;height:105" coordorigin="4346,3594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601" o:spid="_x0000_s1036" style="position:absolute;left:4346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0WsEA&#10;AADcAAAADwAAAGRycy9kb3ducmV2LnhtbERPz2vCMBS+C/sfwhO8aaoMGZ1RdKDMg7K6wa7P5tkW&#10;m5eSpBr/e3MY7Pjx/V6somnFjZxvLCuYTjIQxKXVDVcKfr634zcQPiBrbC2Tggd5WC1fBgvMtb1z&#10;QbdTqEQKYZ+jgjqELpfSlzUZ9BPbESfuYp3BkKCrpHZ4T+GmlbMsm0uDDaeGGjv6qKm8nnqjoP+6&#10;uuhj6A+/xf68mx7lfHORSo2Gcf0OIlAM/+I/96dW8DpL89O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z9FrBAAAA3AAAAA8AAAAAAAAAAAAAAAAAmAIAAGRycy9kb3du&#10;cmV2LnhtbFBLBQYAAAAABAAEAPUAAACGAwAAAAA=&#10;" path="m59,28l67,17,53,4,29,,9,8,8,10r37,l57,17r2,11xe" fillcolor="#231f20" stroked="f">
                    <v:path arrowok="t" o:connecttype="custom" o:connectlocs="59,3622;67,3611;53,3598;29,3594;9,3602;8,3604;45,3604;57,3611;59,3622" o:connectangles="0,0,0,0,0,0,0,0,0"/>
                  </v:shape>
                  <v:shape id="Freeform 600" o:spid="_x0000_s1037" style="position:absolute;left:4346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9RwcUA&#10;AADcAAAADwAAAGRycy9kb3ducmV2LnhtbESPQWsCMRSE74L/IbxCb5pdESlbo7RCiz1YurbQ6+vm&#10;ubu4eVmSrMZ/3wiCx2FmvmGW62g6cSLnW8sK8mkGgriyuuVawc/32+QJhA/IGjvLpOBCHtar8WiJ&#10;hbZnLum0D7VIEPYFKmhC6AspfdWQQT+1PXHyDtYZDEm6WmqH5wQ3nZxl2UIabDktNNjTpqHquB+M&#10;guHr6KKPYdj9lh9/7/mnXLwepFKPD/HlGUSgGO7hW3urFcxnOV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1HBxQAAANwAAAAPAAAAAAAAAAAAAAAAAJgCAABkcnMv&#10;ZG93bnJldi54bWxQSwUGAAAAAAQABAD1AAAAigMAAAAA&#10;" path="m36,105r10,l55,103,70,92r4,-8l74,66,71,60,65,54,60,50,53,48,46,46,21,40,13,38r,-23l25,10,8,10,,28r,7l3,42r5,5l14,52r6,2l53,62r8,4l61,81r-2,5l50,93r-7,1l8,94r7,7l36,105xe" fillcolor="#231f20" stroked="f">
                    <v:path arrowok="t" o:connecttype="custom" o:connectlocs="36,3699;46,3699;55,3697;70,3686;74,3678;74,3660;71,3654;65,3648;60,3644;53,3642;46,3640;21,3634;13,3632;13,3609;25,3604;8,3604;0,3622;0,3629;3,3636;8,3641;14,3646;20,3648;53,3656;61,3660;61,3675;59,3680;50,3687;43,3688;8,3688;15,3695;36,3699" o:connectangles="0,0,0,0,0,0,0,0,0,0,0,0,0,0,0,0,0,0,0,0,0,0,0,0,0,0,0,0,0,0,0"/>
                  </v:shape>
                  <v:shape id="Freeform 599" o:spid="_x0000_s1038" style="position:absolute;left:4346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PtsUA&#10;AADcAAAADwAAAGRycy9kb3ducmV2LnhtbESPT2sCMRTE7wW/Q3iCt5p1ESlbo1RB0UNL/QO9vm6e&#10;u4ublyXJavrtm0LB4zAzv2Hmy2hacSPnG8sKJuMMBHFpdcOVgvNp8/wCwgdkja1lUvBDHpaLwdMc&#10;C23vfKDbMVQiQdgXqKAOoSuk9GVNBv3YdsTJu1hnMCTpKqkd3hPctDLPspk02HBaqLGjdU3l9dgb&#10;Bf3n1UUfQ//+ddh/bycfcra6SKVGw/j2CiJQDI/wf3unFUzzH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+2xQAAANwAAAAPAAAAAAAAAAAAAAAAAJgCAABkcnMv&#10;ZG93bnJldi54bWxQSwUGAAAAAAQABAD1AAAAigMAAAAA&#10;" path="m8,94r14,l11,88,6,74,,87r8,7xe" fillcolor="#231f20" stroked="f">
                    <v:path arrowok="t" o:connecttype="custom" o:connectlocs="8,3688;22,3688;11,3682;6,3668;0,3681;8,3688" o:connectangles="0,0,0,0,0,0"/>
                  </v:shape>
                </v:group>
                <v:group id="Group 595" o:spid="_x0000_s1039" style="position:absolute;left:4431;top:3596;width:71;height:102" coordorigin="4431,3596" coordsize="7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597" o:spid="_x0000_s1040" style="position:absolute;left:4431;top:359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5qsIA&#10;AADcAAAADwAAAGRycy9kb3ducmV2LnhtbESPQYvCMBSE78L+h/AW9qbpuiJSjeIKghcPakGPj+aZ&#10;VpuX0sS2/nsjLOxxmJlvmMWqt5VoqfGlYwXfowQEce50yUZBdtoOZyB8QNZYOSYFT/KwWn4MFphq&#10;1/GB2mMwIkLYp6igCKFOpfR5QRb9yNXE0bu6xmKIsjFSN9hFuK3kOEmm0mLJcaHAmjYF5ffjwyqQ&#10;e9v9GMxac7s4PG8z//h9eqW+Pvv1HESgPvyH/9o7rWAynsD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/mqwgAAANwAAAAPAAAAAAAAAAAAAAAAAJgCAABkcnMvZG93&#10;bnJldi54bWxQSwUGAAAAAAQABAD1AAAAhwMAAAAA&#10;" path="m,11r71,l71,,,,,11xe" fillcolor="#231f20" stroked="f">
                    <v:path arrowok="t" o:connecttype="custom" o:connectlocs="0,3607;71,3607;71,3596;0,3596;0,3607" o:connectangles="0,0,0,0,0"/>
                  </v:shape>
                  <v:shape id="Freeform 596" o:spid="_x0000_s1041" style="position:absolute;left:4431;top:359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cMcMA&#10;AADcAAAADwAAAGRycy9kb3ducmV2LnhtbESPT4vCMBTE78J+h/AWvGm6/lmkGmVXELx4WLegx0fz&#10;TOs2L6WJbf32RljwOMzMb5jVpreVaKnxpWMFH+MEBHHudMlGQfa7Gy1A+ICssXJMCu7kYbN+G6ww&#10;1a7jH2qPwYgIYZ+igiKEOpXS5wVZ9GNXE0fv4hqLIcrGSN1gF+G2kpMk+ZQWS44LBda0LSj/O96s&#10;Anmw3dRg1prr2eFpl/nb990rNXzvv5YgAvXhFf5v77WC2WQO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cMcMAAADcAAAADwAAAAAAAAAAAAAAAACYAgAAZHJzL2Rv&#10;d25yZXYueG1sUEsFBgAAAAAEAAQA9QAAAIgDAAAAAA==&#10;" path="m29,102r13,l42,11r-13,l29,102xe" fillcolor="#231f20" stroked="f">
                    <v:path arrowok="t" o:connecttype="custom" o:connectlocs="29,3698;42,3698;42,3607;29,3607;29,3698" o:connectangles="0,0,0,0,0"/>
                  </v:shape>
                </v:group>
                <v:group id="Group 593" o:spid="_x0000_s1042" style="position:absolute;left:4501;top:3655;width:32;height:10" coordorigin="4501,3655" coordsize="32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94" o:spid="_x0000_s1043" style="position:absolute;left:4501;top:3655;width:32;height:10;visibility:visible;mso-wrap-style:square;v-text-anchor:top" coordsize="3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+iMYA&#10;AADcAAAADwAAAGRycy9kb3ducmV2LnhtbESP0WrCQBRE3wX/YbmFvpS6MUi0qatYQSkVodp+wHX3&#10;Nglm74bsGuPfdwsFH4eZOcPMl72tRUetrxwrGI8SEMTamYoLBd9fm+cZCB+QDdaOScGNPCwXw8Ec&#10;c+OufKDuGAoRIexzVFCG0ORSel2SRT9yDXH0flxrMUTZFtK0eI1wW8s0STJpseK4UGJD65L0+Xix&#10;CtZPZnvS6WWffe5eUp3NDqeP7k2px4d+9QoiUB/u4f/2u1EwSa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+iMYAAADcAAAADwAAAAAAAAAAAAAAAACYAgAAZHJz&#10;L2Rvd25yZXYueG1sUEsFBgAAAAAEAAQA9QAAAIsDAAAAAA==&#10;" path="m,4r31,e" filled="f" strokecolor="#231f20" strokeweight=".19792mm">
                    <v:path arrowok="t" o:connecttype="custom" o:connectlocs="0,3659;31,3659" o:connectangles="0,0"/>
                  </v:shape>
                </v:group>
                <v:group id="Group 589" o:spid="_x0000_s1044" style="position:absolute;left:4544;top:3594;width:78;height:104" coordorigin="4544,3594" coordsize="7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92" o:spid="_x0000_s1045" style="position:absolute;left:4544;top:3594;width:78;height:104;visibility:visible;mso-wrap-style:square;v-text-anchor:top" coordsize="7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V58IA&#10;AADcAAAADwAAAGRycy9kb3ducmV2LnhtbESPT4vCMBTE74LfIbwFb5puke5uNYoUBK/aPejt0bz+&#10;wealJFHrtzfCwh6HmfkNs96Ophd3cr6zrOBzkYAgrqzuuFHwW+7n3yB8QNbYWyYFT/Kw3Uwna8y1&#10;ffCR7qfQiAhhn6OCNoQhl9JXLRn0CzsQR6+2zmCI0jVSO3xEuOllmiSZNNhxXGhxoKKl6nq6mUgp&#10;snHZceKK8vJVn/cploc6U2r2Me5WIAKN4T/81z5oBcv0B95n4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NXnwgAAANwAAAAPAAAAAAAAAAAAAAAAAJgCAABkcnMvZG93&#10;bnJldi54bWxQSwUGAAAAAAQABAD1AAAAhwMAAAAA&#10;" path="m65,35l74,22,61,6,39,,21,5r-6,6l55,11r7,11l65,35xe" fillcolor="#231f20" stroked="f">
                    <v:path arrowok="t" o:connecttype="custom" o:connectlocs="65,3629;74,3616;61,3600;39,3594;21,3599;15,3605;55,3605;62,3616;65,3629" o:connectangles="0,0,0,0,0,0,0,0,0"/>
                  </v:shape>
                  <v:shape id="Freeform 591" o:spid="_x0000_s1046" style="position:absolute;left:4544;top:3594;width:78;height:104;visibility:visible;mso-wrap-style:square;v-text-anchor:top" coordsize="7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qp8MA&#10;AADcAAAADwAAAGRycy9kb3ducmV2LnhtbESPTWvDMAyG74P9B6PBbqvTrmQljVNGoNDrmh26m4iV&#10;DxrLwfba7N9Ph8GO4tX7SE95WNykbhTi6NnAepWBIm69Hbk38NkcX3agYkK2OHkmAz8U4VA9PpRY&#10;WH/nD7qdU68EwrFAA0NKc6F1bAdyGFd+Jpas88FhkjH02ga8C9xNepNluXY4slwYcKZ6oPZ6/nZC&#10;qfNlO3IW6ubrrbscN9icutyY56flfQ8q0ZL+l//aJ2tg+yrvi4yIg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fqp8MAAADcAAAADwAAAAAAAAAAAAAAAACYAgAAZHJzL2Rv&#10;d25yZXYueG1sUEsFBgAAAAAEAAQA9QAAAIgDAAAAAA==&#10;" path="m19,94r10,l21,87,13,71,12,61,13,41,21,20,40,11r-25,l8,19,1,40,,68,8,86r11,8xe" fillcolor="#231f20" stroked="f">
                    <v:path arrowok="t" o:connecttype="custom" o:connectlocs="19,3688;29,3688;21,3681;13,3665;12,3655;13,3635;21,3614;40,3605;15,3605;8,3613;1,3634;0,3662;8,3680;19,3688" o:connectangles="0,0,0,0,0,0,0,0,0,0,0,0,0,0"/>
                  </v:shape>
                  <v:shape id="Freeform 590" o:spid="_x0000_s1047" style="position:absolute;left:4544;top:3594;width:78;height:104;visibility:visible;mso-wrap-style:square;v-text-anchor:top" coordsize="7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PPMIA&#10;AADcAAAADwAAAGRycy9kb3ducmV2LnhtbESPzYvCMBTE74L/Q3iCN039oLt0jSIFwat2D+7t0bx+&#10;YPNSkljrf28WFvY4zMxvmN1hNJ0YyPnWsoLVMgFBXFrdcq3guzgtPkH4gKyxs0wKXuThsJ9Odphp&#10;++QLDddQiwhhn6GCJoQ+k9KXDRn0S9sTR6+yzmCI0tVSO3xGuOnkOklSabDluNBgT3lD5f36MJGS&#10;p+O25cTlxc9HdTutsThXqVLz2Xj8AhFoDP/hv/ZZK9huVvB7Jh4Bu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088wgAAANwAAAAPAAAAAAAAAAAAAAAAAJgCAABkcnMvZG93&#10;bnJldi54bWxQSwUGAAAAAAQABAD1AAAAhwMAAAAA&#10;" path="m52,103l68,92,77,72,66,69,63,83,55,94r-36,l25,99r27,4xe" fillcolor="#231f20" stroked="f">
                    <v:path arrowok="t" o:connecttype="custom" o:connectlocs="52,3697;68,3686;77,3666;66,3663;63,3677;55,3688;19,3688;25,3693;52,3697" o:connectangles="0,0,0,0,0,0,0,0,0"/>
                  </v:shape>
                </v:group>
                <v:group id="Group 587" o:spid="_x0000_s1048" style="position:absolute;left:4643;top:3596;width:61;height:102" coordorigin="4643,3596" coordsize="6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88" o:spid="_x0000_s1049" style="position:absolute;left:4643;top:3596;width:61;height:102;visibility:visible;mso-wrap-style:square;v-text-anchor:top" coordsize="6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QpccA&#10;AADcAAAADwAAAGRycy9kb3ducmV2LnhtbESPQWvCQBSE70L/w/IKvYhurCVIdBUrBHoQoVHQ4zP7&#10;mk2bfRuzW43/vlso9DjMzDfMYtXbRlyp87VjBZNxAoK4dLrmSsFhn49mIHxA1tg4JgV38rBaPgwW&#10;mGl343e6FqESEcI+QwUmhDaT0peGLPqxa4mj9+E6iyHKrpK6w1uE20Y+J0kqLdYcFwy2tDFUfhXf&#10;VsF28poHk8+Sy3pXHHefh/Q0PKdKPT326zmIQH34D/+137SCl+k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jkKXHAAAA3AAAAA8AAAAAAAAAAAAAAAAAmAIAAGRy&#10;cy9kb3ducmV2LnhtbFBLBQYAAAAABAAEAPUAAACMAwAAAAA=&#10;" path="m,102r60,l60,90r-47,l13,,,,,102xe" fillcolor="#231f20" stroked="f">
                    <v:path arrowok="t" o:connecttype="custom" o:connectlocs="0,3698;60,3698;60,3686;13,3686;13,3596;0,3596;0,3698" o:connectangles="0,0,0,0,0,0,0"/>
                  </v:shape>
                </v:group>
                <v:group id="Group 583" o:spid="_x0000_s1050" style="position:absolute;left:4709;top:3596;width:81;height:102" coordorigin="4709,359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86" o:spid="_x0000_s1051" style="position:absolute;left:4709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ThMYA&#10;AADcAAAADwAAAGRycy9kb3ducmV2LnhtbESP0WoCMRRE3wv+Q7hCX6RmbbXWrVGKslRBQa0fcLu5&#10;bpZubpZN1O3fN4LQx2FmzjDTeWsrcaHGl44VDPoJCOLc6ZILBcev7OkNhA/IGivHpOCXPMxnnYcp&#10;ptpdeU+XQyhEhLBPUYEJoU6l9Lkhi77vauLonVxjMUTZFFI3eI1wW8nnJHmVFkuOCwZrWhjKfw5n&#10;q+BTZ8vB9+a0S9aZyceT7dkVu55Sj9324x1EoDb8h+/tlVYwfBn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YThMYAAADcAAAADwAAAAAAAAAAAAAAAACYAgAAZHJz&#10;L2Rvd25yZXYueG1sUEsFBgAAAAAEAAQA9QAAAIsDAAAAAA==&#10;" path="m68,102r13,l48,,33,,28,13r11,l55,62r-42,l10,72r47,l68,102xe" fillcolor="#231f20" stroked="f">
                    <v:path arrowok="t" o:connecttype="custom" o:connectlocs="68,3698;81,3698;48,3596;33,3596;28,3609;39,3609;55,3658;13,3658;10,3668;57,3668;68,3698" o:connectangles="0,0,0,0,0,0,0,0,0,0,0"/>
                  </v:shape>
                  <v:shape id="Freeform 585" o:spid="_x0000_s1052" style="position:absolute;left:4709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N88cA&#10;AADcAAAADwAAAGRycy9kb3ducmV2LnhtbESP3WrCQBSE7wu+w3KE3hTd2BarqatIS6hCC/HnAU6z&#10;x2wwezZkV41v7wqFXg4z8w0zW3S2FmdqfeVYwWiYgCAunK64VLDfZYMJCB+QNdaOScGVPCzmvYcZ&#10;ptpdeEPnbShFhLBPUYEJoUml9IUhi37oGuLoHVxrMUTZllK3eIlwW8vnJBlLixXHBYMNfRgqjtuT&#10;VfCls8/R7/chT9aZKd6mPydX5k9KPfa75TuIQF34D/+1V1rB68sY7mfi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jfPHAAAA3AAAAA8AAAAAAAAAAAAAAAAAmAIAAGRy&#10;cy9kb3ducmV2LnhtbFBLBQYAAAAABAAEAPUAAACMAwAAAAA=&#10;" path="m13,62r10,l39,13r-11,l13,62xe" fillcolor="#231f20" stroked="f">
                    <v:path arrowok="t" o:connecttype="custom" o:connectlocs="13,3658;23,3658;39,3609;28,3609;13,3658" o:connectangles="0,0,0,0,0"/>
                  </v:shape>
                  <v:shape id="Freeform 584" o:spid="_x0000_s1053" style="position:absolute;left:4709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oaMYA&#10;AADcAAAADwAAAGRycy9kb3ducmV2LnhtbESP3WoCMRSE7wu+QzhCb4pmbUvV1ShiWapQwb8HOG6O&#10;m8XNybKJun17Uyj0cpiZb5jpvLWVuFHjS8cKBv0EBHHudMmFguMh641A+ICssXJMCn7Iw3zWeZpi&#10;qt2dd3Tbh0JECPsUFZgQ6lRKnxuy6PuuJo7e2TUWQ5RNIXWD9wi3lXxNkg9pseS4YLCmpaH8sr9a&#10;BV86+xycvs/bZJ2ZfDjeXF2xfVHqudsuJiACteE//NdeaQXvb0P4PR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goaMYAAADcAAAADwAAAAAAAAAAAAAAAACYAgAAZHJz&#10;L2Rvd25yZXYueG1sUEsFBgAAAAAEAAQA9QAAAIsDAAAAAA==&#10;" path="m,102r11,l20,72r-10,l,102xe" fillcolor="#231f20" stroked="f">
                    <v:path arrowok="t" o:connecttype="custom" o:connectlocs="0,3698;11,3698;20,3668;10,3668;0,3698" o:connectangles="0,0,0,0,0"/>
                  </v:shape>
                </v:group>
                <v:group id="Group 579" o:spid="_x0000_s1054" style="position:absolute;left:4805;top:3594;width:75;height:105" coordorigin="4805,3594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82" o:spid="_x0000_s1055" style="position:absolute;left:4805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LGsUA&#10;AADcAAAADwAAAGRycy9kb3ducmV2LnhtbESPQWsCMRSE74X+h/AK3jRrFWlXo7SCpT0oagteXzfP&#10;3cXNy5JkNf77RhB6HGbmG2a2iKYRZ3K+tqxgOMhAEBdW11wq+Ple9V9A+ICssbFMCq7kYTF/fJhh&#10;ru2Fd3Teh1IkCPscFVQhtLmUvqjIoB/Yljh5R+sMhiRdKbXDS4KbRj5n2UQarDktVNjSsqLitO+M&#10;gm57ctHH0K0Pu6/fj+FGTt6PUqneU3ybgggUw3/43v7UCsajV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MsaxQAAANwAAAAPAAAAAAAAAAAAAAAAAJgCAABkcnMv&#10;ZG93bnJldi54bWxQSwUGAAAAAAQABAD1AAAAigMAAAAA&#10;" path="m59,28l67,17,53,4,29,,9,8,8,10r37,l57,17r2,11xe" fillcolor="#231f20" stroked="f">
                    <v:path arrowok="t" o:connecttype="custom" o:connectlocs="59,3622;67,3611;53,3598;29,3594;9,3602;8,3604;45,3604;57,3611;59,3622" o:connectangles="0,0,0,0,0,0,0,0,0"/>
                  </v:shape>
                  <v:shape id="Freeform 581" o:spid="_x0000_s1056" style="position:absolute;left:4805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R+sEA&#10;AADcAAAADwAAAGRycy9kb3ducmV2LnhtbERPz2vCMBS+C/sfwhvspqkiIp1RtoFjOyhWhV3fmmdb&#10;bF5Kkmr8781B8Pjx/V6somnFhZxvLCsYjzIQxKXVDVcKjof1cA7CB2SNrWVScCMPq+XLYIG5tlcu&#10;6LIPlUgh7HNUUIfQ5VL6siaDfmQ74sSdrDMYEnSV1A6vKdy0cpJlM2mw4dRQY0dfNZXnfW8U9Luz&#10;iz6GfvNX/P5/j7dy9nmSSr29xo93EIFieIof7h+tYDpN89O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sEfrBAAAA3AAAAA8AAAAAAAAAAAAAAAAAmAIAAGRycy9kb3du&#10;cmV2LnhtbFBLBQYAAAAABAAEAPUAAACGAwAAAAA=&#10;" path="m36,105r10,l56,103,70,92r4,-8l74,66,71,60,65,54,60,50,53,48,46,46,22,40,13,38r,-23l25,10,8,10,,28r,7l3,42r5,5l14,52r6,2l53,62r8,4l61,81r-2,5l50,93r-7,1l8,94r7,7l36,105xe" fillcolor="#231f20" stroked="f">
                    <v:path arrowok="t" o:connecttype="custom" o:connectlocs="36,3699;46,3699;56,3697;70,3686;74,3678;74,3660;71,3654;65,3648;60,3644;53,3642;46,3640;22,3634;13,3632;13,3609;25,3604;8,3604;0,3622;0,3629;3,3636;8,3641;14,3646;20,3648;53,3656;61,3660;61,3675;59,3680;50,3687;43,3688;8,3688;15,3695;36,3699" o:connectangles="0,0,0,0,0,0,0,0,0,0,0,0,0,0,0,0,0,0,0,0,0,0,0,0,0,0,0,0,0,0,0"/>
                  </v:shape>
                  <v:shape id="Freeform 580" o:spid="_x0000_s1057" style="position:absolute;left:4805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0YcUA&#10;AADcAAAADwAAAGRycy9kb3ducmV2LnhtbESPT2sCMRTE7wW/Q3iCt5pdESlbo1TBUg8t9Q/0+rp5&#10;7i5uXpYkq+m3bwTB4zAzv2Hmy2hacSHnG8sK8nEGgri0uuFKwfGweX4B4QOyxtYyKfgjD8vF4GmO&#10;hbZX3tFlHyqRIOwLVFCH0BVS+rImg35sO+LknawzGJJ0ldQOrwluWjnJspk02HBaqLGjdU3led8b&#10;Bf332UUfQ//5s9v+vudfcrY6SaVGw/j2CiJQDI/wvf2hFUynOdzO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LRhxQAAANwAAAAPAAAAAAAAAAAAAAAAAJgCAABkcnMv&#10;ZG93bnJldi54bWxQSwUGAAAAAAQABAD1AAAAigMAAAAA&#10;" path="m8,94r14,l11,88,6,74,,87r8,7xe" fillcolor="#231f20" stroked="f">
                    <v:path arrowok="t" o:connecttype="custom" o:connectlocs="8,3688;22,3688;11,3682;6,3668;0,3681;8,3688" o:connectangles="0,0,0,0,0,0"/>
                  </v:shape>
                </v:group>
                <v:group id="Group 575" o:spid="_x0000_s1058" style="position:absolute;left:4900;top:3594;width:75;height:105" coordorigin="4900,3594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78" o:spid="_x0000_s1059" style="position:absolute;left:4900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PjcUA&#10;AADcAAAADwAAAGRycy9kb3ducmV2LnhtbESPT2sCMRTE70K/Q3gFbzWrFZHVKFWw2EOL/8Dr6+a5&#10;u7h5WZKspt++KRQ8DjPzG2a+jKYRN3K+tqxgOMhAEBdW11wqOB03L1MQPiBrbCyTgh/ysFw89eaY&#10;a3vnPd0OoRQJwj5HBVUIbS6lLyoy6Ae2JU7exTqDIUlXSu3wnuCmkaMsm0iDNaeFCltaV1RcD51R&#10;0O2uLvoYus/z/uP7ffglJ6uLVKr/HN9mIALF8Aj/t7dawXj8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o+NxQAAANwAAAAPAAAAAAAAAAAAAAAAAJgCAABkcnMv&#10;ZG93bnJldi54bWxQSwUGAAAAAAQABAD1AAAAigMAAAAA&#10;" path="m59,28l67,17,52,4,29,,9,8,8,10r37,l57,17r2,11xe" fillcolor="#231f20" stroked="f">
                    <v:path arrowok="t" o:connecttype="custom" o:connectlocs="59,3622;67,3611;52,3598;29,3594;9,3602;8,3604;45,3604;57,3611;59,3622" o:connectangles="0,0,0,0,0,0,0,0,0"/>
                  </v:shape>
                  <v:shape id="Freeform 577" o:spid="_x0000_s1060" style="position:absolute;left:4900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X+cUA&#10;AADcAAAADwAAAGRycy9kb3ducmV2LnhtbESPT2sCMRTE7wW/Q3iCt5pVFilbo1TBUg8t9Q/0+rp5&#10;7i5uXpYkq+m3bwTB4zAzv2Hmy2hacSHnG8sKJuMMBHFpdcOVguNh8/wCwgdkja1lUvBHHpaLwdMc&#10;C22vvKPLPlQiQdgXqKAOoSuk9GVNBv3YdsTJO1lnMCTpKqkdXhPctHKaZTNpsOG0UGNH65rK8743&#10;Cvrvs4s+hv7zZ7f9fZ98ydnqJJUaDePbK4hAMTzC9/aHVpDnOdzO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xf5xQAAANwAAAAPAAAAAAAAAAAAAAAAAJgCAABkcnMv&#10;ZG93bnJldi54bWxQSwUGAAAAAAQABAD1AAAAigMAAAAA&#10;" path="m36,105r9,l55,103,70,92r4,-8l74,66,71,60,65,54,60,50,53,48,46,46,21,40,12,38r,-23l25,10,8,10,,28r,7l3,42r5,5l14,52r6,2l53,62r8,4l61,81r-2,5l50,93r-7,1l8,94r7,7l36,105xe" fillcolor="#231f20" stroked="f">
                    <v:path arrowok="t" o:connecttype="custom" o:connectlocs="36,3699;45,3699;55,3697;70,3686;74,3678;74,3660;71,3654;65,3648;60,3644;53,3642;46,3640;21,3634;12,3632;12,3609;25,3604;8,3604;0,3622;0,3629;3,3636;8,3641;14,3646;20,3648;53,3656;61,3660;61,3675;59,3680;50,3687;43,3688;8,3688;15,3695;36,3699" o:connectangles="0,0,0,0,0,0,0,0,0,0,0,0,0,0,0,0,0,0,0,0,0,0,0,0,0,0,0,0,0,0,0"/>
                  </v:shape>
                  <v:shape id="Freeform 576" o:spid="_x0000_s1061" style="position:absolute;left:4900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yYsUA&#10;AADcAAAADwAAAGRycy9kb3ducmV2LnhtbESPT2sCMRTE74V+h/AKvdWsYkVWo1TBogeL/8Dr6+a5&#10;u7h5WZKspt/eFAo9DjPzG2Y6j6YRN3K+tqyg38tAEBdW11wqOB1Xb2MQPiBrbCyTgh/yMJ89P00x&#10;1/bOe7odQikShH2OCqoQ2lxKX1Rk0PdsS5y8i3UGQ5KulNrhPcFNIwdZNpIGa04LFba0rKi4Hjqj&#10;oNtdXfQxdNvzfvP92f+So8VFKvX6Ej8mIALF8B/+a6+1guHwHX7Pp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7JixQAAANwAAAAPAAAAAAAAAAAAAAAAAJgCAABkcnMv&#10;ZG93bnJldi54bWxQSwUGAAAAAAQABAD1AAAAigMAAAAA&#10;" path="m8,94r14,l11,88,6,74,,87r8,7xe" fillcolor="#231f20" stroked="f">
                    <v:path arrowok="t" o:connecttype="custom" o:connectlocs="8,3688;22,3688;11,3682;6,3668;0,3681;8,3688" o:connectangles="0,0,0,0,0,0"/>
                  </v:shape>
                </v:group>
                <v:group id="Group 570" o:spid="_x0000_s1062" style="position:absolute;left:5042;top:3596;width:99;height:102" coordorigin="5042,3596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74" o:spid="_x0000_s1063" style="position:absolute;left:5042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iQ74A&#10;AADcAAAADwAAAGRycy9kb3ducmV2LnhtbESPywrCMBBF94L/EEZwp6kP1FajiCLo0sfG3dCMbbGZ&#10;lCZq/XsjCC4v93G4i1VjSvGk2hWWFQz6EQji1OqCMwWX8643A+E8ssbSMil4k4PVst1aYKLti4/0&#10;PPlMhBF2CSrIva8SKV2ak0HXtxVx8G62NuiDrDOpa3yFcVPKYRRNpMGCAyHHijY5pffTwwRufLtT&#10;PJLor6Y5ruPD9s1mq1S306znIDw1/h/+tfdawXg8h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8mokO+AAAA3AAAAA8AAAAAAAAAAAAAAAAAmAIAAGRycy9kb3ducmV2&#10;LnhtbFBLBQYAAAAABAAEAPUAAACDAwAAAAA=&#10;" path="m86,102r13,l99,,80,,75,13r11,l86,102xe" fillcolor="#231f20" stroked="f">
                    <v:path arrowok="t" o:connecttype="custom" o:connectlocs="86,3698;99,3698;99,3596;80,3596;75,3609;86,3609;86,3698" o:connectangles="0,0,0,0,0,0,0"/>
                  </v:shape>
                  <v:shape id="Freeform 573" o:spid="_x0000_s1064" style="position:absolute;left:5042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2Mb0A&#10;AADcAAAADwAAAGRycy9kb3ducmV2LnhtbERPy6rCMBDdC/5DGMGdpj642GoUUQRd6r0bd0MztsVm&#10;Upqo9e+dhXCXh/NebTpXqye1ofJsYDJOQBHn3lZcGPj7PYwWoEJEtlh7JgNvCrBZ93srzKx/8Zme&#10;l1goCeGQoYEyxibTOuQlOQxj3xALd/OtwyiwLbRt8SXhrtbTJPnRDiuWhhIb2pWU3y8PJ73p7U7p&#10;TGO8uu68TU/7N7u9McNBt12CitTFf/HXfbQG5nNZK2fkCO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k2Mb0AAADcAAAADwAAAAAAAAAAAAAAAACYAgAAZHJzL2Rvd25yZXYu&#10;eG1sUEsFBgAAAAAEAAQA9QAAAIIDAAAAAA==&#10;" path="m37,81r13,l19,,,,,13r12,l37,81xe" fillcolor="#231f20" stroked="f">
                    <v:path arrowok="t" o:connecttype="custom" o:connectlocs="37,3677;50,3677;19,3596;0,3596;0,3609;12,3609;37,3677" o:connectangles="0,0,0,0,0,0,0"/>
                  </v:shape>
                  <v:shape id="Freeform 572" o:spid="_x0000_s1065" style="position:absolute;left:5042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Tqr4A&#10;AADcAAAADwAAAGRycy9kb3ducmV2LnhtbESPywrCMBBF94L/EEZwZ1MfiK1GEUXQpY+Nu6EZ22Iz&#10;KU3U+vdGEFxe7uNwF6vWVOJJjSstKxhGMQjizOqScwWX824wA+E8ssbKMil4k4PVsttZYKrti4/0&#10;PPlchBF2KSoovK9TKV1WkEEX2Zo4eDfbGPRBNrnUDb7CuKnkKI6n0mDJgVBgTZuCsvvpYQI3ud0p&#10;GUv0V9Me18lh+2azVarfa9dzEJ5a/w//2nutYDJJ4H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1k6q+AAAA3AAAAA8AAAAAAAAAAAAAAAAAmAIAAGRycy9kb3ducmV2&#10;LnhtbFBLBQYAAAAABAAEAPUAAACDAwAAAAA=&#10;" path="m45,102r8,l86,13r-11,l50,81r-13,l45,102xe" fillcolor="#231f20" stroked="f">
                    <v:path arrowok="t" o:connecttype="custom" o:connectlocs="45,3698;53,3698;86,3609;75,3609;50,3677;37,3677;45,3698" o:connectangles="0,0,0,0,0,0,0"/>
                  </v:shape>
                  <v:shape id="Freeform 571" o:spid="_x0000_s1066" style="position:absolute;left:5042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s6sAA&#10;AADcAAAADwAAAGRycy9kb3ducmV2LnhtbERPTWvCQBC9C/0PyxR6001bKya6ijQU7DGxl96G7JgE&#10;s7MhuzXJv+8cCj0+3vf+OLlO3WkIrWcDz6sEFHHlbcu1ga/Lx3ILKkRki51nMjBTgOPhYbHHzPqR&#10;C7qXsVYSwiFDA02MfaZ1qBpyGFa+Jxbu6geHUeBQazvgKOGu0y9JstEOW5aGBnt6b6i6lT9OetPr&#10;jdJXjfHbTcUp/cxndrkxT4/TaQcq0hT/xX/uszWwfpP5ckaOgD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as6sAAAADcAAAADwAAAAAAAAAAAAAAAACYAgAAZHJzL2Rvd25y&#10;ZXYueG1sUEsFBgAAAAAEAAQA9QAAAIUDAAAAAA==&#10;" path="m,102r11,l11,13,,13r,89xe" fillcolor="#231f20" stroked="f">
                    <v:path arrowok="t" o:connecttype="custom" o:connectlocs="0,3698;11,3698;11,3609;0,3609;0,3698" o:connectangles="0,0,0,0,0"/>
                  </v:shape>
                </v:group>
                <v:group id="Group 566" o:spid="_x0000_s1067" style="position:absolute;left:5156;top:3596;width:81;height:102" coordorigin="5156,359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69" o:spid="_x0000_s1068" style="position:absolute;left:5156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uUMYA&#10;AADcAAAADwAAAGRycy9kb3ducmV2LnhtbESP3WoCMRSE7wt9h3AK3hTNKm3V1ShiWapQwb8HOG6O&#10;m8XNybKJun17Uyj0cpiZb5jpvLWVuFHjS8cK+r0EBHHudMmFguMh645A+ICssXJMCn7Iw3z2/DTF&#10;VLs77+i2D4WIEPYpKjAh1KmUPjdk0fdcTRy9s2sshiibQuoG7xFuKzlIkg9pseS4YLCmpaH8sr9a&#10;BV86++yfvs/bZJ2ZfDjeXF2xfVWq89IuJiACteE//NdeaQVv7wP4PR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BuUMYAAADcAAAADwAAAAAAAAAAAAAAAACYAgAAZHJz&#10;L2Rvd25yZXYueG1sUEsFBgAAAAAEAAQA9QAAAIsDAAAAAA==&#10;" path="m68,102r13,l48,,33,,29,13r10,l55,62r-42,l10,72r48,l68,102xe" fillcolor="#231f20" stroked="f">
                    <v:path arrowok="t" o:connecttype="custom" o:connectlocs="68,3698;81,3698;48,3596;33,3596;29,3609;39,3609;55,3658;13,3658;10,3668;58,3668;68,3698" o:connectangles="0,0,0,0,0,0,0,0,0,0,0"/>
                  </v:shape>
                  <v:shape id="Freeform 568" o:spid="_x0000_s1069" style="position:absolute;left:5156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Ly8YA&#10;AADcAAAADwAAAGRycy9kb3ducmV2LnhtbESP0WoCMRRE3wv+Q7hCX6RmbbXWrVGKslRBQa0fcLu5&#10;bpZubpZN1O3fN4LQx2FmzjDTeWsrcaHGl44VDPoJCOLc6ZILBcev7OkNhA/IGivHpOCXPMxnnYcp&#10;ptpdeU+XQyhEhLBPUYEJoU6l9Lkhi77vauLonVxjMUTZFFI3eI1wW8nnJHmVFkuOCwZrWhjKfw5n&#10;q+BTZ8vB9+a0S9aZyceT7dkVu55Sj9324x1EoDb8h+/tlVYwHL3A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zLy8YAAADcAAAADwAAAAAAAAAAAAAAAACYAgAAZHJz&#10;L2Rvd25yZXYueG1sUEsFBgAAAAAEAAQA9QAAAIsDAAAAAA==&#10;" path="m13,62r11,l39,13r-10,l13,62xe" fillcolor="#231f20" stroked="f">
                    <v:path arrowok="t" o:connecttype="custom" o:connectlocs="13,3658;24,3658;39,3609;29,3609;13,3658" o:connectangles="0,0,0,0,0"/>
                  </v:shape>
                  <v:shape id="Freeform 567" o:spid="_x0000_s1070" style="position:absolute;left:5156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Tv8YA&#10;AADcAAAADwAAAGRycy9kb3ducmV2LnhtbESP0WoCMRRE3wv+Q7hCX0rNKlbrahSxLFZQsNYPuG6u&#10;m8XNzbKJuv59Uyj0cZiZM8xs0dpK3KjxpWMF/V4Cgjh3uuRCwfE7e30H4QOyxsoxKXiQh8W88zTD&#10;VLs7f9HtEAoRIexTVGBCqFMpfW7Iou+5mjh6Z9dYDFE2hdQN3iPcVnKQJCNpseS4YLCmlaH8crha&#10;BWudffRP2/M+2WQmH092V1fsX5R67rbLKYhAbfgP/7U/tYLh2xB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VTv8YAAADcAAAADwAAAAAAAAAAAAAAAACYAgAAZHJz&#10;L2Rvd25yZXYueG1sUEsFBgAAAAAEAAQA9QAAAIsDAAAAAA==&#10;" path="m,102r11,l20,72r-10,l,102xe" fillcolor="#231f20" stroked="f">
                    <v:path arrowok="t" o:connecttype="custom" o:connectlocs="0,3698;11,3698;20,3668;10,3668;0,3698" o:connectangles="0,0,0,0,0"/>
                  </v:shape>
                </v:group>
                <v:group id="Group 564" o:spid="_x0000_s1071" style="position:absolute;left:5260;top:3596;width:2;height:102" coordorigin="5260,359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65" o:spid="_x0000_s1072" style="position:absolute;left:5260;top:359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hJsUA&#10;AADcAAAADwAAAGRycy9kb3ducmV2LnhtbESPQUsDMRSE74L/IbyCF2mzFi3t2rQUQfAglW576PGx&#10;eWaXbl6W5Lld/70RBI/DzHzDrLej79RAMbWBDTzMClDEdbAtOwOn4+t0CSoJssUuMBn4pgTbze3N&#10;GksbrnygoRKnMoRTiQYakb7UOtUNeUyz0BNn7zNEj5JldNpGvGa47/S8KBbaY8t5ocGeXhqqL9WX&#10;N+DO/fv8Xob9sJQPV53ibrV3zpi7ybh7BiU0yn/4r/1mDTw+LeD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uEmxQAAANwAAAAPAAAAAAAAAAAAAAAAAJgCAABkcnMv&#10;ZG93bnJldi54bWxQSwUGAAAAAAQABAD1AAAAigMAAAAA&#10;" path="m,l,102e" filled="f" strokecolor="#231f20" strokeweight=".26069mm">
                    <v:path arrowok="t" o:connecttype="custom" o:connectlocs="0,3596;0,3698" o:connectangles="0,0"/>
                  </v:shape>
                </v:group>
                <v:group id="Group 562" o:spid="_x0000_s1073" style="position:absolute;left:5295;top:3596;width:61;height:102" coordorigin="5295,3596" coordsize="6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63" o:spid="_x0000_s1074" style="position:absolute;left:5295;top:3596;width:61;height:102;visibility:visible;mso-wrap-style:square;v-text-anchor:top" coordsize="6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ndMQA&#10;AADcAAAADwAAAGRycy9kb3ducmV2LnhtbERPz2vCMBS+C/4P4Qm7iKYOV6QzihsUdhiCXUGPz+at&#10;6da8dE2m9b83h8GOH9/v9XawrbhQ7xvHChbzBARx5XTDtYLyI5+tQPiArLF1TApu5GG7GY/WmGl3&#10;5QNdilCLGMI+QwUmhC6T0leGLPq564gj9+l6iyHCvpa6x2sMt618TJJUWmw4Nhjs6NVQ9V38WgXv&#10;i5c8mHyV/Oz2xXH/Vaan6TlV6mEy7J5BBBrCv/jP/aYVLJ/i2ng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53TEAAAA3AAAAA8AAAAAAAAAAAAAAAAAmAIAAGRycy9k&#10;b3ducmV2LnhtbFBLBQYAAAAABAAEAPUAAACJAwAAAAA=&#10;" path="m,102r60,l60,90r-47,l13,,,,,102xe" fillcolor="#231f20" stroked="f">
                    <v:path arrowok="t" o:connecttype="custom" o:connectlocs="0,3698;60,3698;60,3686;13,3686;13,3596;0,3596;0,3698" o:connectangles="0,0,0,0,0,0,0"/>
                  </v:shape>
                </v:group>
                <v:group id="Group 559" o:spid="_x0000_s1075" style="position:absolute;left:5700;top:3596;width:70;height:102" coordorigin="5700,3596" coordsize="7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61" o:spid="_x0000_s1076" style="position:absolute;left:5700;top:3596;width:70;height:102;visibility:visible;mso-wrap-style:square;v-text-anchor:top" coordsize="7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Rf8IA&#10;AADcAAAADwAAAGRycy9kb3ducmV2LnhtbERPTWvCQBC9F/oflil4q5uKFYmuIoXS0EJQW9DjkJ0m&#10;wexs2N1q+u+dg+Dx8b6X68F16kwhtp4NvIwzUMSVty3XBn6+35/noGJCtth5JgP/FGG9enxYYm79&#10;hXd03qdaSQjHHA00KfW51rFqyGEc+55YuF8fHCaBodY24EXCXacnWTbTDluWhgZ7emuoOu3/nJRM&#10;tsfh9HXMigO/lp8fZbEpgzdm9DRsFqASDekuvrkLa2A6k/lyRo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BF/wgAAANwAAAAPAAAAAAAAAAAAAAAAAJgCAABkcnMvZG93&#10;bnJldi54bWxQSwUGAAAAAAQABAD1AAAAhwMAAAAA&#10;" path="m,102r13,l13,60r32,l53,59r7,-7l66,46r3,-8l69,22,65,12,59,7,52,1,43,,,,,10r40,l45,11r9,7l56,24r,12l,50r,52xe" fillcolor="#231f20" stroked="f">
                    <v:path arrowok="t" o:connecttype="custom" o:connectlocs="0,3698;13,3698;13,3656;45,3656;53,3655;60,3648;66,3642;69,3634;69,3618;65,3608;59,3603;52,3597;43,3596;0,3596;0,3606;40,3606;45,3607;54,3614;56,3620;56,3632;0,3646;0,3698" o:connectangles="0,0,0,0,0,0,0,0,0,0,0,0,0,0,0,0,0,0,0,0,0,0"/>
                  </v:shape>
                  <v:shape id="Freeform 560" o:spid="_x0000_s1077" style="position:absolute;left:5700;top:3596;width:70;height:102;visibility:visible;mso-wrap-style:square;v-text-anchor:top" coordsize="7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05MUA&#10;AADcAAAADwAAAGRycy9kb3ducmV2LnhtbESPXWvCMBSG7wX/QziD3c1UUZGuqYgwVjYo8wPm5aE5&#10;a4vNSUmidv/eDAZevrwfD2+2HkwnruR8a1nBdJKAIK6sbrlWcDy8vaxA+ICssbNMCn7JwzofjzJM&#10;tb3xjq77UIs4wj5FBU0IfSqlrxoy6Ce2J47ej3UGQ5SultrhLY6bTs6SZCkNthwJDfa0bag67y8m&#10;QmZfp+H8eUqKb16UH+9lsSmdVer5adi8ggg0hEf4v11oBfPlFP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LTkxQAAANwAAAAPAAAAAAAAAAAAAAAAAJgCAABkcnMv&#10;ZG93bnJldi54bWxQSwUGAAAAAAQABAD1AAAAigMAAAAA&#10;" path="m,50r13,l13,10,,10,,50xe" fillcolor="#231f20" stroked="f">
                    <v:path arrowok="t" o:connecttype="custom" o:connectlocs="0,3646;13,3646;13,3606;0,3606;0,3646" o:connectangles="0,0,0,0,0"/>
                  </v:shape>
                </v:group>
                <v:group id="Group 557" o:spid="_x0000_s1078" style="position:absolute;left:5789;top:3596;width:66;height:102" coordorigin="5789,3596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58" o:spid="_x0000_s1079" style="position:absolute;left:5789;top:3596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vZMYA&#10;AADcAAAADwAAAGRycy9kb3ducmV2LnhtbESPQWsCMRSE7wX/Q3hCbzWrtVJWo4htqQVBtAoeH5vn&#10;7uLmZZukbvrvm0LB4zAz3zCzRTSNuJLztWUFw0EGgriwuuZSweHz7eEZhA/IGhvLpOCHPCzmvbsZ&#10;5tp2vKPrPpQiQdjnqKAKoc2l9EVFBv3AtsTJO1tnMCTpSqkddgluGjnKsok0WHNaqLClVUXFZf9t&#10;FLx3T7vXU9lsj6tD9vXhXuKm5ajUfT8upyACxXAL/7fXWsF48gh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wvZMYAAADcAAAADwAAAAAAAAAAAAAAAACYAgAAZHJz&#10;L2Rvd25yZXYueG1sUEsFBgAAAAAEAAQA9QAAAIsDAAAAAA==&#10;" path="m,102r66,l66,91r-53,l13,53r41,l54,43r-41,l13,11r51,l64,,,,,102xe" fillcolor="#231f20" stroked="f">
                    <v:path arrowok="t" o:connecttype="custom" o:connectlocs="0,3698;66,3698;66,3687;13,3687;13,3649;54,3649;54,3639;13,3639;13,3607;64,3607;64,3596;0,3596;0,3698" o:connectangles="0,0,0,0,0,0,0,0,0,0,0,0,0"/>
                  </v:shape>
                </v:group>
                <v:group id="Group 553" o:spid="_x0000_s1080" style="position:absolute;left:5874;top:3596;width:74;height:102" coordorigin="5874,3596" coordsize="7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56" o:spid="_x0000_s1081" style="position:absolute;left:5874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/5MUA&#10;AADcAAAADwAAAGRycy9kb3ducmV2LnhtbESPzWrCQBSF90LfYbhCdzpRbCjRUaQgTasbjeD2mrkm&#10;0cydNDPV+PZOQejycH4+zmzRmVpcqXWVZQWjYQSCOLe64kLBPlsN3kE4j6yxtkwK7uRgMX/pzTDR&#10;9sZbuu58IcIIuwQVlN43iZQuL8mgG9qGOHgn2xr0QbaF1C3ewrip5TiKYmmw4kAosaGPkvLL7tcE&#10;bnxK1+vqeEi/vu8X/bnNfjaTs1Kv/W45BeGp8//hZzvVCibxG/yd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D/kxQAAANwAAAAPAAAAAAAAAAAAAAAAAJgCAABkcnMv&#10;ZG93bnJldi54bWxQSwUGAAAAAAQABAD1AAAAigMAAAAA&#10;" path="m60,102r14,l53,54,65,51,72,40r,-20l68,11,55,1,47,,,,,11r13,l48,11r5,3l57,17r3,5l60,33r-2,5l54,41r-5,6l44,47,,47,,58r41,l60,102xe" fillcolor="#231f20" stroked="f">
                    <v:path arrowok="t" o:connecttype="custom" o:connectlocs="60,3698;74,3698;53,3650;65,3647;72,3636;72,3616;68,3607;55,3597;47,3596;0,3596;0,3607;13,3607;48,3607;53,3610;57,3613;60,3618;60,3629;58,3634;54,3637;49,3643;44,3643;0,3643;0,3654;41,3654;60,3698" o:connectangles="0,0,0,0,0,0,0,0,0,0,0,0,0,0,0,0,0,0,0,0,0,0,0,0,0"/>
                  </v:shape>
                  <v:shape id="Freeform 555" o:spid="_x0000_s1082" style="position:absolute;left:5874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hk8QA&#10;AADcAAAADwAAAGRycy9kb3ducmV2LnhtbESPS4vCMBSF98L8h3AH3GmqSJFqlEEYpj426sBsr821&#10;7djc1CZq/fdGEFwezuPjTOetqcSVGldaVjDoRyCIM6tLzhX87r97YxDOI2usLJOCOzmYzz46U0y0&#10;vfGWrjufizDCLkEFhfd1IqXLCjLo+rYmDt7RNgZ9kE0udYO3MG4qOYyiWBosORAKrGlRUHbaXUzg&#10;xsd0vS4Pf+lydT/pn+3+vBn9K9X9bL8mIDy1/h1+tVOtYBT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oZPEAAAA3AAAAA8AAAAAAAAAAAAAAAAAmAIAAGRycy9k&#10;b3ducmV2LnhtbFBLBQYAAAAABAAEAPUAAACJAwAAAAA=&#10;" path="m,47r13,l13,11,,11,,47xe" fillcolor="#231f20" stroked="f">
                    <v:path arrowok="t" o:connecttype="custom" o:connectlocs="0,3643;13,3643;13,3607;0,3607;0,3643" o:connectangles="0,0,0,0,0"/>
                  </v:shape>
                  <v:shape id="Freeform 554" o:spid="_x0000_s1083" style="position:absolute;left:5874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ECMUA&#10;AADcAAAADwAAAGRycy9kb3ducmV2LnhtbESPS2vCQBSF94L/YbhCdzpRJJbUUUSQxsdGU+j2NnNN&#10;opk7aWaq8d93CkKXh/P4OPNlZ2pxo9ZVlhWMRxEI4tzqigsFH9lm+ArCeWSNtWVS8CAHy0W/N8dE&#10;2zsf6XbyhQgj7BJUUHrfJFK6vCSDbmQb4uCdbWvQB9kWUrd4D+OmlpMoiqXBigOhxIbWJeXX048J&#10;3Pic7vfV12e63T2u+v2YfR+mF6VeBt3qDYSnzv+Hn+1UK5jGM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gQIxQAAANwAAAAPAAAAAAAAAAAAAAAAAJgCAABkcnMv&#10;ZG93bnJldi54bWxQSwUGAAAAAAQABAD1AAAAigMAAAAA&#10;" path="m,102r13,l13,58,,58r,44xe" fillcolor="#231f20" stroked="f">
                    <v:path arrowok="t" o:connecttype="custom" o:connectlocs="0,3698;13,3698;13,3654;0,3654;0,3698" o:connectangles="0,0,0,0,0"/>
                  </v:shape>
                </v:group>
                <v:group id="Group 548" o:spid="_x0000_s1084" style="position:absolute;left:5969;top:3596;width:99;height:102" coordorigin="5969,3596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52" o:spid="_x0000_s1085" style="position:absolute;left:596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yr4A&#10;AADcAAAADwAAAGRycy9kb3ducmV2LnhtbESPywrCMBBF94L/EEZwZ1MfiK1GEUXQpY+Nu6EZ22Iz&#10;KU3U+vdGEFxe7uNwF6vWVOJJjSstKxhGMQjizOqScwWX824wA+E8ssbKMil4k4PVsttZYKrti4/0&#10;PPlchBF2KSoovK9TKV1WkEEX2Zo4eDfbGPRBNrnUDb7CuKnkKI6n0mDJgVBgTZuCsvvpYQI3ud0p&#10;GUv0V9Me18lh+2azVarfa9dzEJ5a/w//2nutYDJN4H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Az8q+AAAA3AAAAA8AAAAAAAAAAAAAAAAAmAIAAGRycy9kb3ducmV2&#10;LnhtbFBLBQYAAAAABAAEAPUAAACDAwAAAAA=&#10;" path="m86,102r12,l98,,80,,75,13r11,l86,102xe" fillcolor="#231f20" stroked="f">
                    <v:path arrowok="t" o:connecttype="custom" o:connectlocs="86,3698;98,3698;98,3596;80,3596;75,3609;86,3609;86,3698" o:connectangles="0,0,0,0,0,0,0"/>
                  </v:shape>
                  <v:shape id="Freeform 551" o:spid="_x0000_s1086" style="position:absolute;left:596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wisAA&#10;AADcAAAADwAAAGRycy9kb3ducmV2LnhtbERPTWvCQBC9C/0PyxR6001bqSa6ijQU7DGxl96G7JgE&#10;s7MhuzXJv+8cCj0+3vf+OLlO3WkIrWcDz6sEFHHlbcu1ga/Lx3ILKkRki51nMjBTgOPhYbHHzPqR&#10;C7qXsVYSwiFDA02MfaZ1qBpyGFa+Jxbu6geHUeBQazvgKOGu0y9J8qYdtiwNDfb03lB1K3+c9KbX&#10;G6WvGuO3m4pT+pnP7HJjnh6n0w5UpCn+i//cZ2tgvZH5ckaOgD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PwisAAAADcAAAADwAAAAAAAAAAAAAAAACYAgAAZHJzL2Rvd25y&#10;ZXYueG1sUEsFBgAAAAAEAAQA9QAAAIUDAAAAAA==&#10;" path="m37,81r13,l19,,,,,13r11,l37,81xe" fillcolor="#231f20" stroked="f">
                    <v:path arrowok="t" o:connecttype="custom" o:connectlocs="37,3677;50,3677;19,3596;0,3596;0,3609;11,3609;37,3677" o:connectangles="0,0,0,0,0,0,0"/>
                  </v:shape>
                  <v:shape id="Freeform 550" o:spid="_x0000_s1087" style="position:absolute;left:596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VEb4A&#10;AADcAAAADwAAAGRycy9kb3ducmV2LnhtbESPywrCMBBF94L/EEZwp6kP1FajiCLo0sfG3dCMbbGZ&#10;lCZq/XsjCC4v93G4i1VjSvGk2hWWFQz6EQji1OqCMwWX8643A+E8ssbSMil4k4PVst1aYKLti4/0&#10;PPlMhBF2CSrIva8SKV2ak0HXtxVx8G62NuiDrDOpa3yFcVPKYRRNpMGCAyHHijY5pffTwwRufLtT&#10;PJLor6Y5ruPD9s1mq1S306znIDw1/h/+tfdawXg6gO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vVRG+AAAA3AAAAA8AAAAAAAAAAAAAAAAAmAIAAGRycy9kb3ducmV2&#10;LnhtbFBLBQYAAAAABAAEAPUAAACDAwAAAAA=&#10;" path="m44,102r9,l85,13r-10,l50,81r-13,l44,102xe" fillcolor="#231f20" stroked="f">
                    <v:path arrowok="t" o:connecttype="custom" o:connectlocs="44,3698;53,3698;85,3609;75,3609;50,3677;37,3677;44,3698" o:connectangles="0,0,0,0,0,0,0"/>
                  </v:shape>
                  <v:shape id="Freeform 549" o:spid="_x0000_s1088" style="position:absolute;left:596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LZr4A&#10;AADcAAAADwAAAGRycy9kb3ducmV2LnhtbESPywrCMBBF94L/EEZwp6kP1FajiCLo0sfG3dCMbbGZ&#10;lCZq/XsjCC4v93G4i1VjSvGk2hWWFQz6EQji1OqCMwWX8643A+E8ssbSMil4k4PVst1aYKLti4/0&#10;PPlMhBF2CSrIva8SKV2ak0HXtxVx8G62NuiDrDOpa3yFcVPKYRRNpMGCAyHHijY5pffTwwRufLtT&#10;PJLor6Y5ruPD9s1mq1S306znIDw1/h/+tfdawXg6hO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9y2a+AAAA3AAAAA8AAAAAAAAAAAAAAAAAmAIAAGRycy9kb3ducmV2&#10;LnhtbFBLBQYAAAAABAAEAPUAAACDAwAAAAA=&#10;" path="m,102r10,l10,13,,13r,89xe" fillcolor="#231f20" stroked="f">
                    <v:path arrowok="t" o:connecttype="custom" o:connectlocs="0,3698;10,3698;10,3609;0,3609;0,3698" o:connectangles="0,0,0,0,0"/>
                  </v:shape>
                </v:group>
                <v:group id="Group 546" o:spid="_x0000_s1089" style="position:absolute;left:6101;top:3596;width:2;height:102" coordorigin="6101,359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47" o:spid="_x0000_s1090" style="position:absolute;left:6101;top:359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GqsUA&#10;AADcAAAADwAAAGRycy9kb3ducmV2LnhtbESPQUsDMRSE70L/Q3gFL2KzlmLbtWkpguBBKt324PGx&#10;ec0ubl6W5Lld/70RBI/DzHzDbHaj79RAMbWBDTzMClDEdbAtOwPn08v9ClQSZItdYDLwTQl228nN&#10;BksbrnykoRKnMoRTiQYakb7UOtUNeUyz0BNn7xKiR8kyOm0jXjPcd3peFI/aY8t5ocGenhuqP6sv&#10;b8B99G/zOxkOw0reXXWO+/XBOWNup+P+CZTQKP/hv/arNbBYLuD3TD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YaqxQAAANwAAAAPAAAAAAAAAAAAAAAAAJgCAABkcnMv&#10;ZG93bnJldi54bWxQSwUGAAAAAAQABAD1AAAAigMAAAAA&#10;" path="m,l,102e" filled="f" strokecolor="#231f20" strokeweight=".26069mm">
                    <v:path arrowok="t" o:connecttype="custom" o:connectlocs="0,3596;0,3698" o:connectangles="0,0"/>
                  </v:shape>
                </v:group>
                <v:group id="Group 543" o:spid="_x0000_s1091" style="position:absolute;left:6125;top:3596;width:71;height:102" coordorigin="6125,3596" coordsize="7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45" o:spid="_x0000_s1092" style="position:absolute;left:6125;top:359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tW8QA&#10;AADcAAAADwAAAGRycy9kb3ducmV2LnhtbESPQWvCQBSE70L/w/IK3nRTLVGiq7SC0EsPjQE9PrLP&#10;TWz2bciuSfz33UKhx2FmvmG2+9E2oqfO144VvMwTEMSl0zUbBcXpOFuD8AFZY+OYFDzIw373NNli&#10;pt3AX9TnwYgIYZ+hgiqENpPSlxVZ9HPXEkfv6jqLIcrOSN3hEOG2kYskSaXFmuNChS0dKiq/87tV&#10;ID/tsDRY9OZ2cXg+Fv7+/vBKTZ/Htw2IQGP4D/+1P7SC11U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7VvEAAAA3AAAAA8AAAAAAAAAAAAAAAAAmAIAAGRycy9k&#10;b3ducmV2LnhtbFBLBQYAAAAABAAEAPUAAACJAwAAAAA=&#10;" path="m,11r70,l70,,,,,11xe" fillcolor="#231f20" stroked="f">
                    <v:path arrowok="t" o:connecttype="custom" o:connectlocs="0,3607;70,3607;70,3596;0,3596;0,3607" o:connectangles="0,0,0,0,0"/>
                  </v:shape>
                  <v:shape id="Freeform 544" o:spid="_x0000_s1093" style="position:absolute;left:6125;top:3596;width:71;height:102;visibility:visible;mso-wrap-style:square;v-text-anchor:top" coordsize="7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IwMQA&#10;AADcAAAADwAAAGRycy9kb3ducmV2LnhtbESPzWrDMBCE74W8g9hAb42cttTBiRLSgqGXHpoYkuNi&#10;bWQn1spY8k/evioUehxm5htms5tsIwbqfO1YwXKRgCAuna7ZKCiO+dMKhA/IGhvHpOBOHnbb2cMG&#10;M+1G/qbhEIyIEPYZKqhCaDMpfVmRRb9wLXH0Lq6zGKLsjNQdjhFuG/mcJG/SYs1xocKWPioqb4fe&#10;KpBfdnwxWAzmenZ4ygvfv9+9Uo/zab8GEWgK/+G/9qdW8Jq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SMDEAAAA3AAAAA8AAAAAAAAAAAAAAAAAmAIAAGRycy9k&#10;b3ducmV2LnhtbFBLBQYAAAAABAAEAPUAAACJAwAAAAA=&#10;" path="m29,102r12,l41,11r-12,l29,102xe" fillcolor="#231f20" stroked="f">
                    <v:path arrowok="t" o:connecttype="custom" o:connectlocs="29,3698;41,3698;41,3607;29,3607;29,3698" o:connectangles="0,0,0,0,0"/>
                  </v:shape>
                </v:group>
                <v:group id="Group 539" o:spid="_x0000_s1094" style="position:absolute;left:6259;top:3596;width:76;height:102" coordorigin="6259,3596" coordsize="7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42" o:spid="_x0000_s1095" style="position:absolute;left:6259;top:3596;width:76;height:102;visibility:visible;mso-wrap-style:square;v-text-anchor:top" coordsize="7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3ecUA&#10;AADcAAAADwAAAGRycy9kb3ducmV2LnhtbESPUUvDQBCE34X+h2MFX0p7qUitaa+lKIIoEdv6A5bc&#10;Ngnm9sLdmqb99Z4g+DjMzDfMajO4VvUUYuPZwGyagSIuvW24MvB5eJ4sQEVBtth6JgNnirBZj65W&#10;mFt/4h31e6lUgnDM0UAt0uVax7Imh3HqO+LkHX1wKEmGStuApwR3rb7Nsrl22HBaqLGjx5rKr/23&#10;M5CF4hJ6mRUf49fyjfHp3RZCxtxcD9slKKFB/sN/7Rdr4O7+AX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7d5xQAAANwAAAAPAAAAAAAAAAAAAAAAAJgCAABkcnMv&#10;ZG93bnJldi54bWxQSwUGAAAAAAQABAD1AAAAigMAAAAA&#10;" path="m62,102r13,l75,,64,r,83l51,83r11,19xe" fillcolor="#231f20" stroked="f">
                    <v:path arrowok="t" o:connecttype="custom" o:connectlocs="62,3698;75,3698;75,3596;64,3596;64,3679;51,3679;62,3698" o:connectangles="0,0,0,0,0,0,0"/>
                  </v:shape>
                  <v:shape id="Freeform 541" o:spid="_x0000_s1096" style="position:absolute;left:6259;top:3596;width:76;height:102;visibility:visible;mso-wrap-style:square;v-text-anchor:top" coordsize="7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uw8EA&#10;AADcAAAADwAAAGRycy9kb3ducmV2LnhtbERPzWrCQBC+F3yHZYReim4spUh0FbEUxJLSqg8wZMck&#10;mJ0Nu2OMffruodDjx/e/XA+uVT2F2Hg2MJtmoIhLbxuuDJyO75M5qCjIFlvPZOBOEdar0cMSc+tv&#10;/E39QSqVQjjmaKAW6XKtY1mTwzj1HXHizj44lARDpW3AWwp3rX7OslftsOHUUGNH25rKy+HqDGSh&#10;+Am9zIqvp335wfj2aQshYx7Hw2YBSmiQf/Gfe2cNvMzT/HQmHQG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AbsPBAAAA3AAAAA8AAAAAAAAAAAAAAAAAmAIAAGRycy9kb3du&#10;cmV2LnhtbFBLBQYAAAAABAAEAPUAAACGAwAAAAA=&#10;" path="m51,83r13,l16,,,,,13r11,l51,83xe" fillcolor="#231f20" stroked="f">
                    <v:path arrowok="t" o:connecttype="custom" o:connectlocs="51,3679;64,3679;16,3596;0,3596;0,3609;11,3609;51,3679" o:connectangles="0,0,0,0,0,0,0"/>
                  </v:shape>
                  <v:shape id="Freeform 540" o:spid="_x0000_s1097" style="position:absolute;left:6259;top:3596;width:76;height:102;visibility:visible;mso-wrap-style:square;v-text-anchor:top" coordsize="7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LWMQA&#10;AADcAAAADwAAAGRycy9kb3ducmV2LnhtbESPUUvDQBCE3wX/w7GCL9JeIkVK2mspSkEskVr7A5bc&#10;NgnN7YW7bRr99Z4g+DjMzDfMcj26Tg0UYuvZQD7NQBFX3rZcGzh+bidzUFGQLXaeycAXRVivbm+W&#10;WFh/5Q8aDlKrBOFYoIFGpC+0jlVDDuPU98TJO/ngUJIMtbYBrwnuOv2YZU/aYctpocGenhuqzoeL&#10;M5CF8jsMkpf7h7dqx/jybkshY+7vxs0ClNAo/+G/9qs1MJvn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y1jEAAAA3AAAAA8AAAAAAAAAAAAAAAAAmAIAAGRycy9k&#10;b3ducmV2LnhtbFBLBQYAAAAABAAEAPUAAACJAwAAAAA=&#10;" path="m,102r11,l11,13,,13r,89xe" fillcolor="#231f20" stroked="f">
                    <v:path arrowok="t" o:connecttype="custom" o:connectlocs="0,3698;11,3698;11,3609;0,3609;0,3698" o:connectangles="0,0,0,0,0"/>
                  </v:shape>
                </v:group>
                <v:group id="Group 536" o:spid="_x0000_s1098" style="position:absolute;left:6355;top:3595;width:83;height:99" coordorigin="6355,3595" coordsize="83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38" o:spid="_x0000_s1099" style="position:absolute;left:6355;top:3595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zfMQA&#10;AADcAAAADwAAAGRycy9kb3ducmV2LnhtbESPQUsDMRSE74L/ITzBm82qRcratBSh4KEI1tbzY/O6&#10;2XbzsiTP3dVfbwqFHoeZ+YaZL0ffqp5iagIbeJwUoIirYBuuDey+1g8zUEmQLbaBycAvJVgubm/m&#10;WNow8Cf1W6lVhnAq0YAT6UqtU+XIY5qEjjh7hxA9Spax1jbikOG+1U9F8aI9NpwXHHb05qg6bX+8&#10;gdjvP2Rji/o47DduHb+Fd39izP3duHoFJTTKNXxpv1sD09kznM/k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c3zEAAAA3AAAAA8AAAAAAAAAAAAAAAAAmAIAAGRycy9k&#10;b3ducmV2LnhtbFBLBQYAAAAABAAEAPUAAACJAwAAAAA=&#10;" path="m61,99l74,85,81,64,83,37,75,18,58,5,33,,16,10r36,l60,15r4,8l69,32r2,10l70,52,69,64,61,85,40,94r-16,l32,98r29,1xe" fillcolor="#231f20" stroked="f">
                    <v:path arrowok="t" o:connecttype="custom" o:connectlocs="61,3694;74,3680;81,3659;83,3632;75,3613;58,3600;33,3595;16,3605;52,3605;60,3610;64,3618;69,3627;71,3637;70,3647;69,3659;61,3680;40,3689;24,3689;32,3693;61,3694" o:connectangles="0,0,0,0,0,0,0,0,0,0,0,0,0,0,0,0,0,0,0,0"/>
                  </v:shape>
                  <v:shape id="Freeform 537" o:spid="_x0000_s1100" style="position:absolute;left:6355;top:3595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rCMQA&#10;AADcAAAADwAAAGRycy9kb3ducmV2LnhtbESPQWsCMRSE7wX/Q3hCbzVbEZHVKKUgeJBCrXp+bF43&#10;225eluR1d9tfbwqFHoeZ+YbZ7Ebfqp5iagIbeJwVoIirYBuuDZzf9g8rUEmQLbaBycA3JdhtJ3cb&#10;LG0Y+JX6k9QqQziVaMCJdKXWqXLkMc1CR5y99xA9Spax1jbikOG+1fOiWGqPDecFhx09O6o+T1/e&#10;QOwvL3K0Rf0xXI5uH6/C5x8x5n46Pq1BCY3yH/5rH6yBxWoBv2fyEd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/6wjEAAAA3AAAAA8AAAAAAAAAAAAAAAAAmAIAAGRycy9k&#10;b3ducmV2LnhtbFBLBQYAAAAABAAEAPUAAACJAwAAAAA=&#10;" path="m24,94r16,l24,86,16,66,15,40,23,19,42,10r-26,l14,11,3,30,,51r,4l4,73,14,88r10,6xe" fillcolor="#231f20" stroked="f">
                    <v:path arrowok="t" o:connecttype="custom" o:connectlocs="24,3689;40,3689;24,3681;16,3661;15,3635;23,3614;42,3605;16,3605;14,3606;3,3625;0,3646;0,3650;4,3668;14,3683;24,3689" o:connectangles="0,0,0,0,0,0,0,0,0,0,0,0,0,0,0"/>
                  </v:shape>
                </v:group>
                <v:group id="Group 534" o:spid="_x0000_s1101" style="position:absolute;left:6452;top:3681;width:17;height:17" coordorigin="6452,3681" coordsize="17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35" o:spid="_x0000_s1102" style="position:absolute;left:6452;top:3681;width:17;height:17;visibility:visible;mso-wrap-style:square;v-text-anchor:top" coordsize="1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7ScQA&#10;AADcAAAADwAAAGRycy9kb3ducmV2LnhtbESP0WrCQBRE3wv+w3IF3+rGIBKiq6ilWvBBjX7AJXtN&#10;gtm7IbuatF/fFQp9HGbmDLNY9aYWT2pdZVnBZByBIM6trrhQcL18vicgnEfWWFsmBd/kYLUcvC0w&#10;1bbjMz0zX4gAYZeigtL7JpXS5SUZdGPbEAfvZluDPsi2kLrFLsBNLeMomkmDFYeFEhvalpTfs4dR&#10;QMf4o9swXn/i5Hg64CPb7+6ZUqNhv56D8NT7//Bf+0srmCYze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oe0nEAAAA3AAAAA8AAAAAAAAAAAAAAAAAmAIAAGRycy9k&#10;b3ducmV2LnhtbFBLBQYAAAAABAAEAPUAAACJAwAAAAA=&#10;" path="m,8r17,e" filled="f" strokecolor="#231f20" strokeweight=".94pt">
                    <v:path arrowok="t" o:connecttype="custom" o:connectlocs="0,3689;17,3689" o:connectangles="0,0"/>
                  </v:shape>
                </v:group>
                <v:group id="Group 530" o:spid="_x0000_s1103" style="position:absolute;left:6537;top:3596;width:80;height:102" coordorigin="6537,3596" coordsize="8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33" o:spid="_x0000_s1104" style="position:absolute;left:6537;top:359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U78MA&#10;AADcAAAADwAAAGRycy9kb3ducmV2LnhtbERPz2vCMBS+C/4P4Q28zXRTXOmMMkRlOwib2wRvj+at&#10;KTYvpYk1/vfmMPD48f2eL6NtRE+drx0reBpnIIhLp2uuFPx8bx5zED4ga2wck4IreVguhoM5Ftpd&#10;+Iv6fahECmFfoAITQltI6UtDFv3YtcSJ+3OdxZBgV0nd4SWF20Y+Z9lMWqw5NRhsaWWoPO3PVsEx&#10;99t1/2J2q9l18hEP0/gbPo1So4f49goiUAx38b/7XSuY5mltOp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8U78MAAADcAAAADwAAAAAAAAAAAAAAAACYAgAAZHJzL2Rv&#10;d25yZXYueG1sUEsFBgAAAAAEAAQA9QAAAIgDAAAAAA==&#10;" path="m50,68r13,l63,,47,,40,10r10,l50,68xe" fillcolor="#231f20" stroked="f">
                    <v:path arrowok="t" o:connecttype="custom" o:connectlocs="50,3664;63,3664;63,3596;47,3596;40,3606;50,3606;50,3664" o:connectangles="0,0,0,0,0,0,0"/>
                  </v:shape>
                  <v:shape id="Freeform 532" o:spid="_x0000_s1105" style="position:absolute;left:6537;top:359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xdMcA&#10;AADcAAAADwAAAGRycy9kb3ducmV2LnhtbESPQWsCMRSE70L/Q3iF3jTbVux2a5QirdSDYG0reHts&#10;XjdLNy/LJq7x3zeC4HGYmW+Y6TzaRvTU+dqxgvtRBoK4dLrmSsH31/swB+EDssbGMSk4kYf57GYw&#10;xUK7I39Svw2VSBD2BSowIbSFlL40ZNGPXEucvF/XWQxJdpXUHR4T3DbyIcsm0mLNacFgSwtD5d/2&#10;YBXsc79865/MejE5Pa7ibhx/wsYodXcbX19ABIrhGr60P7SCcf4M5zPp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sXTHAAAA3AAAAA8AAAAAAAAAAAAAAAAAmAIAAGRy&#10;cy9kb3ducmV2LnhtbFBLBQYAAAAABAAEAPUAAACMAwAAAAA=&#10;" path="m,78r79,l79,68r-66,l50,10r-10,l,69r,9xe" fillcolor="#231f20" stroked="f">
                    <v:path arrowok="t" o:connecttype="custom" o:connectlocs="0,3674;79,3674;79,3664;13,3664;50,3606;40,3606;0,3665;0,3674" o:connectangles="0,0,0,0,0,0,0,0"/>
                  </v:shape>
                  <v:shape id="Freeform 531" o:spid="_x0000_s1106" style="position:absolute;left:6537;top:359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ONMMA&#10;AADcAAAADwAAAGRycy9kb3ducmV2LnhtbERPy2oCMRTdF/yHcIXuNFMrVkejFLGlXQj1Ce4uk9vJ&#10;0MnNMEnH+PfNQujycN6LVbS16Kj1lWMFT8MMBHHhdMWlguPhbTAF4QOyxtoxKbiRh9Wy97DAXLsr&#10;76jbh1KkEPY5KjAhNLmUvjBk0Q9dQ5y4b9daDAm2pdQtXlO4reUoyybSYsWpwWBDa0PFz/7XKrhM&#10;/fumezHb9eT2/BnP43gKX0apx358nYMIFMO/+O7+0ArGs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CONMMAAADcAAAADwAAAAAAAAAAAAAAAACYAgAAZHJzL2Rv&#10;d25yZXYueG1sUEsFBgAAAAAEAAQA9QAAAIgDAAAAAA==&#10;" path="m50,102r13,l63,78r-13,l50,102xe" fillcolor="#231f20" stroked="f">
                    <v:path arrowok="t" o:connecttype="custom" o:connectlocs="50,3698;63,3698;63,3674;50,3674;50,3698" o:connectangles="0,0,0,0,0"/>
                  </v:shape>
                </v:group>
                <v:group id="Group 526" o:spid="_x0000_s1107" style="position:absolute;left:6631;top:3594;width:75;height:105" coordorigin="6631,3594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29" o:spid="_x0000_s1108" style="position:absolute;left:6631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GUcUA&#10;AADcAAAADwAAAGRycy9kb3ducmV2LnhtbESPT2sCMRTE74V+h/AKvdWsUqRdjVIFRQ+W+ge8vm6e&#10;u4ublyXJavz2Rij0OMzMb5jxNJpGXMj52rKCfi8DQVxYXXOp4LBfvH2A8AFZY2OZFNzIw3Ty/DTG&#10;XNsrb+myC6VIEPY5KqhCaHMpfVGRQd+zLXHyTtYZDEm6UmqH1wQ3jRxk2VAarDktVNjSvKLivOuM&#10;gu7n7KKPodsct+vfZf9bDmcnqdTrS/wagQgUw3/4r73SCt4/B/A4k46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0gZRxQAAANwAAAAPAAAAAAAAAAAAAAAAAJgCAABkcnMv&#10;ZG93bnJldi54bWxQSwUGAAAAAAQABAD1AAAAigMAAAAA&#10;" path="m36,105r10,l56,103r7,-6l70,92r5,-8l75,61,65,52,51,50,62,48r9,-9l70,21,57,5,34,,14,7r-2,3l48,10r10,6l58,34r-4,6l44,45r-6,1l23,46r,10l39,56r8,l53,60r5,3l62,69r,13l58,88r-6,4l48,94r-7,1l9,95r6,6l36,105xe" fillcolor="#231f20" stroked="f">
                    <v:path arrowok="t" o:connecttype="custom" o:connectlocs="36,3699;46,3699;56,3697;63,3691;70,3686;75,3678;75,3655;65,3646;51,3644;51,3644;62,3642;71,3633;70,3615;57,3599;34,3594;14,3601;12,3604;48,3604;58,3610;58,3628;54,3634;44,3639;38,3640;23,3640;23,3650;39,3650;47,3650;53,3654;58,3657;62,3663;62,3676;58,3682;52,3686;48,3688;41,3689;9,3689;15,3695;36,3699" o:connectangles="0,0,0,0,0,0,0,0,0,0,0,0,0,0,0,0,0,0,0,0,0,0,0,0,0,0,0,0,0,0,0,0,0,0,0,0,0,0"/>
                  </v:shape>
                  <v:shape id="Freeform 528" o:spid="_x0000_s1109" style="position:absolute;left:6631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6jysUA&#10;AADcAAAADwAAAGRycy9kb3ducmV2LnhtbESPQWsCMRSE74X+h/AK3jRrFWlXo7SCpT0oagteXzfP&#10;3cXNy5JkNf77RhB6HGbmG2a2iKYRZ3K+tqxgOMhAEBdW11wq+Ple9V9A+ICssbFMCq7kYTF/fJhh&#10;ru2Fd3Teh1IkCPscFVQhtLmUvqjIoB/Yljh5R+sMhiRdKbXDS4KbRj5n2UQarDktVNjSsqLitO+M&#10;gm57ctHH0K0Pu6/fj+FGTt6PUqneU3ybgggUw3/43v7UCsavI7id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qPKxQAAANwAAAAPAAAAAAAAAAAAAAAAAJgCAABkcnMv&#10;ZG93bnJldi54bWxQSwUGAAAAAAQABAD1AAAAigMAAAAA&#10;" path="m13,27l16,16,26,10r-14,l1,23r12,4xe" fillcolor="#231f20" stroked="f">
                    <v:path arrowok="t" o:connecttype="custom" o:connectlocs="13,3621;16,3610;26,3604;12,3604;1,3617;13,3621" o:connectangles="0,0,0,0,0,0"/>
                  </v:shape>
                  <v:shape id="Freeform 527" o:spid="_x0000_s1110" style="position:absolute;left:6631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7vsUA&#10;AADcAAAADwAAAGRycy9kb3ducmV2LnhtbESPT2sCMRTE74V+h/AKvdWsItKuRqmCRQ+W+ge8vm6e&#10;u4ublyXJavz2Rij0OMzMb5jJLJpGXMj52rKCfi8DQVxYXXOp4LBfvr2D8AFZY2OZFNzIw2z6/DTB&#10;XNsrb+myC6VIEPY5KqhCaHMpfVGRQd+zLXHyTtYZDEm6UmqH1wQ3jRxk2UgarDktVNjSoqLivOuM&#10;gu7n7KKPodsct+vfr/63HM1PUqnXl/g5BhEohv/wX3ulFQw/hvA4k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zu+xQAAANwAAAAPAAAAAAAAAAAAAAAAAJgCAABkcnMv&#10;ZG93bnJldi54bWxQSwUGAAAAAAQABAD1AAAAigMAAAAA&#10;" path="m9,95r14,l13,90,9,76,,87r9,8xe" fillcolor="#231f20" stroked="f">
                    <v:path arrowok="t" o:connecttype="custom" o:connectlocs="9,3689;23,3689;13,3684;9,3670;0,3681;9,3689" o:connectangles="0,0,0,0,0,0"/>
                  </v:shape>
                </v:group>
                <v:group id="Group 522" o:spid="_x0000_s1111" style="position:absolute;left:6723;top:3594;width:75;height:105" coordorigin="6723,3594" coordsize="75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25" o:spid="_x0000_s1112" style="position:absolute;left:6723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AUsUA&#10;AADcAAAADwAAAGRycy9kb3ducmV2LnhtbESPT2sCMRTE7wW/Q3iCt5q1yFK3RtFCS3uw+KfQ6+vm&#10;ubu4eVmSrMZvb4RCj8PM/IaZL6NpxZmcbywrmIwzEMSl1Q1XCr4Pb4/PIHxA1thaJgVX8rBcDB7m&#10;WGh74R2d96ESCcK+QAV1CF0hpS9rMujHtiNO3tE6gyFJV0nt8JLgppVPWZZLgw2nhRo7eq2pPO17&#10;o6Dfnlz0MfSbn93n7/vkS+bro1RqNIyrFxCBYvgP/7U/tILpLIf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QBSxQAAANwAAAAPAAAAAAAAAAAAAAAAAJgCAABkcnMv&#10;ZG93bnJldi54bWxQSwUGAAAAAAQABAD1AAAAigMAAAAA&#10;" path="m36,105r10,l55,103r8,-6l70,92r5,-8l75,61,65,52,51,50,62,48r9,-9l70,21,57,5,34,,14,7r-3,3l48,10r10,6l58,34r-4,6l44,45r-6,1l22,46r,10l39,56r8,l53,60r5,3l62,69r,13l58,88r-6,4l48,94r-7,1l9,95r6,6l36,105xe" fillcolor="#231f20" stroked="f">
                    <v:path arrowok="t" o:connecttype="custom" o:connectlocs="36,3699;46,3699;55,3697;63,3691;70,3686;75,3678;75,3655;65,3646;51,3644;51,3644;62,3642;71,3633;70,3615;57,3599;34,3594;14,3601;11,3604;48,3604;58,3610;58,3628;54,3634;44,3639;38,3640;22,3640;22,3650;39,3650;47,3650;53,3654;58,3657;62,3663;62,3676;58,3682;52,3686;48,3688;41,3689;9,3689;15,3695;36,3699" o:connectangles="0,0,0,0,0,0,0,0,0,0,0,0,0,0,0,0,0,0,0,0,0,0,0,0,0,0,0,0,0,0,0,0,0,0,0,0,0,0"/>
                  </v:shape>
                  <v:shape id="Freeform 524" o:spid="_x0000_s1113" style="position:absolute;left:6723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lycUA&#10;AADcAAAADwAAAGRycy9kb3ducmV2LnhtbESPQWsCMRSE74X+h/AK3jSriG1Xo1TB0h4UtQWvr5vn&#10;7uLmZUmymv57UxB6HGbmG2a2iKYRF3K+tqxgOMhAEBdW11wq+P5a919A+ICssbFMCn7Jw2L++DDD&#10;XNsr7+lyCKVIEPY5KqhCaHMpfVGRQT+wLXHyTtYZDEm6UmqH1wQ3jRxl2UQarDktVNjSqqLifOiM&#10;gm53dtHH0G2O+8+f9+FWTpYnqVTvKb5NQQSK4T98b39oBePXZ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aXJxQAAANwAAAAPAAAAAAAAAAAAAAAAAJgCAABkcnMv&#10;ZG93bnJldi54bWxQSwUGAAAAAAQABAD1AAAAigMAAAAA&#10;" path="m13,27l16,16r9,-6l11,10,1,23r12,4xe" fillcolor="#231f20" stroked="f">
                    <v:path arrowok="t" o:connecttype="custom" o:connectlocs="13,3621;16,3610;25,3604;11,3604;1,3617;13,3621" o:connectangles="0,0,0,0,0,0"/>
                  </v:shape>
                  <v:shape id="Freeform 523" o:spid="_x0000_s1114" style="position:absolute;left:6723;top:3594;width:75;height:105;visibility:visible;mso-wrap-style:square;v-text-anchor:top" coordsize="7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xu8IA&#10;AADcAAAADwAAAGRycy9kb3ducmV2LnhtbERPy2oCMRTdF/yHcIXuakYRaUejqKC0C0t9gNvr5Doz&#10;OLkZkoymf28WhS4P5z1bRNOIOzlfW1YwHGQgiAuray4VnI6bt3cQPiBrbCyTgl/ysJj3XmaYa/vg&#10;Pd0PoRQphH2OCqoQ2lxKX1Rk0A9sS5y4q3UGQ4KulNrhI4WbRo6ybCIN1pwaKmxpXVFxO3RGQfdz&#10;c9HH0O3O+6/LdvgtJ6urVOq1H5dTEIFi+Bf/uT+1gvFHWpvOp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jG7wgAAANwAAAAPAAAAAAAAAAAAAAAAAJgCAABkcnMvZG93&#10;bnJldi54bWxQSwUGAAAAAAQABAD1AAAAhwMAAAAA&#10;" path="m9,95r13,l13,90,9,76,,87r9,8xe" fillcolor="#231f20" stroked="f">
                    <v:path arrowok="t" o:connecttype="custom" o:connectlocs="9,3689;22,3689;13,3684;9,3670;0,3681;9,3689" o:connectangles="0,0,0,0,0,0"/>
                  </v:shape>
                </v:group>
                <v:group id="Group 518" o:spid="_x0000_s1115" style="position:absolute;left:7151;top:3596;width:74;height:102" coordorigin="7151,3596" coordsize="7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21" o:spid="_x0000_s1116" style="position:absolute;left:7151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2QcIA&#10;AADcAAAADwAAAGRycy9kb3ducmV2LnhtbERPTWvCQBC9F/wPywi91U2llRJdpQjStHpRC17H7JhE&#10;s7Mxu9X47zsHwePjfU9mnavVhdpQeTbwOkhAEefeVlwY+N0uXj5AhYhssfZMBm4UYDbtPU0wtf7K&#10;a7psYqEkhEOKBsoYm1TrkJfkMAx8QyzcwbcOo8C20LbFq4S7Wg+TZKQdViwNJTY0Lyk/bf6c9I4O&#10;2XJZ7XfZ98/tZL/W2/Pq7WjMc7/7HIOK1MWH+O7OrIH3RObLGTkCe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XZBwgAAANwAAAAPAAAAAAAAAAAAAAAAAJgCAABkcnMvZG93&#10;bnJldi54bWxQSwUGAAAAAAQABAD1AAAAhwMAAAAA&#10;" path="m60,102r13,l53,54,65,51,72,40r,-20l68,11,54,1,46,,,,,11r13,l48,11r4,3l57,17r2,5l59,33r-1,5l54,41r-5,6l43,47,,47,,58r41,l60,102xe" fillcolor="#231f20" stroked="f">
                    <v:path arrowok="t" o:connecttype="custom" o:connectlocs="60,3698;73,3698;53,3650;65,3647;72,3636;72,3616;68,3607;54,3597;46,3596;0,3596;0,3607;13,3607;48,3607;52,3610;57,3613;59,3618;59,3629;58,3634;54,3637;49,3643;43,3643;0,3643;0,3654;41,3654;60,3698" o:connectangles="0,0,0,0,0,0,0,0,0,0,0,0,0,0,0,0,0,0,0,0,0,0,0,0,0"/>
                  </v:shape>
                  <v:shape id="Freeform 520" o:spid="_x0000_s1117" style="position:absolute;left:7151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T2sYA&#10;AADcAAAADwAAAGRycy9kb3ducmV2LnhtbESPzWrCQBSF94W+w3AL3TUTpRWJjiKF0qjdaArdXjPX&#10;JJq5EzPTJL59pyC4PJyfjzNfDqYWHbWusqxgFMUgiHOrKy4UfGcfL1MQziNrrC2Tgis5WC4eH+aY&#10;aNvzjrq9L0QYYZeggtL7JpHS5SUZdJFtiIN3tK1BH2RbSN1iH8ZNLcdxPJEGKw6EEht6Lyk/739N&#10;4E6O6XZbHX7S9eZ61p+77PL1elLq+WlYzUB4Gvw9fGunWsFbPIL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XT2sYAAADcAAAADwAAAAAAAAAAAAAAAACYAgAAZHJz&#10;L2Rvd25yZXYueG1sUEsFBgAAAAAEAAQA9QAAAIsDAAAAAA==&#10;" path="m,47r13,l13,11,,11,,47xe" fillcolor="#231f20" stroked="f">
                    <v:path arrowok="t" o:connecttype="custom" o:connectlocs="0,3643;13,3643;13,3607;0,3607;0,3643" o:connectangles="0,0,0,0,0"/>
                  </v:shape>
                  <v:shape id="Freeform 519" o:spid="_x0000_s1118" style="position:absolute;left:7151;top:3596;width:74;height:102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NrcUA&#10;AADcAAAADwAAAGRycy9kb3ducmV2LnhtbESPS2vCQBSF90L/w3AL7nRSaUWio5SCNK3dqIVur5lr&#10;kiZzJ2bGPP59pyC4PJzHx1ltelOJlhpXWFbwNI1AEKdWF5wp+D5uJwsQziNrrCyTgoEcbNYPoxXG&#10;2na8p/bgMxFG2MWoIPe+jqV0aU4G3dTWxME728agD7LJpG6wC+OmkrMomkuDBQdCjjW95ZSWh6sJ&#10;3Pk52e2K00/y8TmU+n1/vHw9/yo1fuxflyA89f4evrUTreAlmsH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02txQAAANwAAAAPAAAAAAAAAAAAAAAAAJgCAABkcnMv&#10;ZG93bnJldi54bWxQSwUGAAAAAAQABAD1AAAAigMAAAAA&#10;" path="m,102r13,l13,58,,58r,44xe" fillcolor="#231f20" stroked="f">
                    <v:path arrowok="t" o:connecttype="custom" o:connectlocs="0,3698;13,3698;13,3654;0,3654;0,3698" o:connectangles="0,0,0,0,0"/>
                  </v:shape>
                </v:group>
                <v:group id="Group 515" o:spid="_x0000_s1119" style="position:absolute;left:7239;top:3595;width:83;height:99" coordorigin="7239,3595" coordsize="83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17" o:spid="_x0000_s1120" style="position:absolute;left:7239;top:3595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nz8MA&#10;AADcAAAADwAAAGRycy9kb3ducmV2LnhtbESPQUsDMRSE74L/IbyCN5tUVMq2aRGh4KEI1rbnx+a5&#10;Wd28LMlzd/XXG0HwOMzMN8x6O4VODZRyG9nCYm5AEdfRtdxYOL7urpegsiA77CKThS/KsN1cXqyx&#10;cnHkFxoO0qgC4VyhBS/SV1rn2lPAPI89cfHeYgooRaZGu4RjgYdO3xhzrwO2XBY89vToqf44fAYL&#10;aTg9y96Z5n087f0unYWP32Lt1Wx6WIESmuQ//Nd+chbuzC38ni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3nz8MAAADcAAAADwAAAAAAAAAAAAAAAACYAgAAZHJzL2Rv&#10;d25yZXYueG1sUEsFBgAAAAAEAAQA9QAAAIgDAAAAAA==&#10;" path="m61,99l74,85,81,64,83,37,75,18,59,5,33,,16,10r36,l60,15r5,8l69,32r2,10l71,52,69,64,61,85,40,94r-16,l32,98r29,1xe" fillcolor="#231f20" stroked="f">
                    <v:path arrowok="t" o:connecttype="custom" o:connectlocs="61,3694;74,3680;81,3659;83,3632;75,3613;59,3600;33,3595;16,3605;52,3605;60,3610;65,3618;69,3627;71,3637;71,3647;69,3659;61,3680;40,3689;24,3689;32,3693;61,3694" o:connectangles="0,0,0,0,0,0,0,0,0,0,0,0,0,0,0,0,0,0,0,0"/>
                  </v:shape>
                  <v:shape id="Freeform 516" o:spid="_x0000_s1121" style="position:absolute;left:7239;top:3595;width:83;height:99;visibility:visible;mso-wrap-style:square;v-text-anchor:top" coordsize="8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CVMMA&#10;AADcAAAADwAAAGRycy9kb3ducmV2LnhtbESPQUsDMRSE74L/IbyCN5tUqMi2aRGh4KEI1rbnx+Z1&#10;s7p5WZLn7uqvN4LgcZiZb5j1dgqdGijlNrKFxdyAIq6ja7mxcHzb3T6AyoLssItMFr4ow3ZzfbXG&#10;ysWRX2k4SKMKhHOFFrxIX2mda08B8zz2xMW7xBRQikyNdgnHAg+dvjPmXgdsuSx47OnJU/1x+AwW&#10;0nB6kb0zzft42vtdOgsfv8Xam9n0uAIlNMl/+K/97CwszRJ+z5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FCVMMAAADcAAAADwAAAAAAAAAAAAAAAACYAgAAZHJzL2Rv&#10;d25yZXYueG1sUEsFBgAAAAAEAAQA9QAAAIgDAAAAAA==&#10;" path="m24,94r16,l25,86,16,66,15,40,23,19,43,10r-27,l14,11,4,30,,51r,4l4,73,14,88r10,6xe" fillcolor="#231f20" stroked="f">
                    <v:path arrowok="t" o:connecttype="custom" o:connectlocs="24,3689;40,3689;25,3681;16,3661;15,3635;23,3614;43,3605;16,3605;14,3606;4,3625;0,3646;0,3650;4,3668;14,3683;24,3689" o:connectangles="0,0,0,0,0,0,0,0,0,0,0,0,0,0,0"/>
                  </v:shape>
                </v:group>
                <v:group id="Group 511" o:spid="_x0000_s1122" style="position:absolute;left:7341;top:3594;width:78;height:104" coordorigin="7341,3594" coordsize="78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14" o:spid="_x0000_s1123" style="position:absolute;left:7341;top:3594;width:78;height:104;visibility:visible;mso-wrap-style:square;v-text-anchor:top" coordsize="7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388IA&#10;AADcAAAADwAAAGRycy9kb3ducmV2LnhtbESPT2sCMRTE74LfITzBmyYVu5atUWRB8FrXQ3t7bN7+&#10;oZuXJYm6fntTKHgcZuY3zHY/2l7cyIfOsYa3pQJBXDnTcaPhUh4XHyBCRDbYOyYNDwqw300nW8yN&#10;u/MX3c6xEQnCIUcNbYxDLmWoWrIYlm4gTl7tvMWYpG+k8XhPcNvLlVKZtNhxWmhxoKKl6vd8tYlS&#10;ZOO6Y+WL8mdTfx9XWJ7qTOv5bDx8gog0xlf4v30yGt7VBv7Op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7fzwgAAANwAAAAPAAAAAAAAAAAAAAAAAJgCAABkcnMvZG93&#10;bnJldi54bWxQSwUGAAAAAAQABAD1AAAAhwMAAAAA&#10;" path="m65,35l74,22,61,6,39,,21,5r-6,6l55,11r7,11l65,35xe" fillcolor="#231f20" stroked="f">
                    <v:path arrowok="t" o:connecttype="custom" o:connectlocs="65,3629;74,3616;61,3600;39,3594;21,3599;15,3605;55,3605;62,3616;65,3629" o:connectangles="0,0,0,0,0,0,0,0,0"/>
                  </v:shape>
                  <v:shape id="Freeform 513" o:spid="_x0000_s1124" style="position:absolute;left:7341;top:3594;width:78;height:104;visibility:visible;mso-wrap-style:square;v-text-anchor:top" coordsize="7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jgcMA&#10;AADcAAAADwAAAGRycy9kb3ducmV2LnhtbESPTWvDMAyG74X+B6PCbq3dsmUjq1tKoNDrmh22m4iV&#10;DxbLwfba7N9Ph8GO4tX7SM/+OPtR3SimIbCF7caAIm6CG7iz8F6f1y+gUkZ2OAYmCz+U4HhYLvZY&#10;unDnN7pdc6cEwqlEC33OU6l1anrymDZhIpasDdFjljF22kW8C9yPemdMoT0OLBd6nKjqqfm6fnuh&#10;VMX8OLCJVf353H6cd1hf2sLah9V8egWVac7/y3/ti7PwZORbkRER0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jgcMAAADcAAAADwAAAAAAAAAAAAAAAACYAgAAZHJzL2Rv&#10;d25yZXYueG1sUEsFBgAAAAAEAAQA9QAAAIgDAAAAAA==&#10;" path="m19,94r10,l21,87,13,71,12,61,13,41,21,20,40,11r-25,l8,19,1,40,,68,8,86r11,8xe" fillcolor="#231f20" stroked="f">
                    <v:path arrowok="t" o:connecttype="custom" o:connectlocs="19,3688;29,3688;21,3681;13,3665;12,3655;13,3635;21,3614;40,3605;15,3605;8,3613;1,3634;0,3662;8,3680;19,3688" o:connectangles="0,0,0,0,0,0,0,0,0,0,0,0,0,0"/>
                  </v:shape>
                  <v:shape id="Freeform 512" o:spid="_x0000_s1125" style="position:absolute;left:7341;top:3594;width:78;height:104;visibility:visible;mso-wrap-style:square;v-text-anchor:top" coordsize="7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GGsIA&#10;AADcAAAADwAAAGRycy9kb3ducmV2LnhtbESPT2sCMRTE74LfITyhN02UutXVKLIgeNXtob09Nm//&#10;4OZlSVLdfvumUOhxmJnfMPvjaHvxIB86xxqWCwWCuHKm40bDe3meb0CEiGywd0wavinA8TCd7DE3&#10;7slXetxiIxKEQ44a2hiHXMpQtWQxLNxAnLzaeYsxSd9I4/GZ4LaXK6UyabHjtNDiQEVL1f32ZROl&#10;yMbXjpUvys+3+uO8wvJSZ1q/zMbTDkSkMf6H/9oXo2GttvB7Jh0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IYawgAAANwAAAAPAAAAAAAAAAAAAAAAAJgCAABkcnMvZG93&#10;bnJldi54bWxQSwUGAAAAAAQABAD1AAAAhwMAAAAA&#10;" path="m52,103l68,92,77,72,66,69,62,83,55,94r-36,l25,99r27,4xe" fillcolor="#231f20" stroked="f">
                    <v:path arrowok="t" o:connecttype="custom" o:connectlocs="52,3697;68,3686;77,3666;66,3663;62,3677;55,3688;19,3688;25,3693;52,3697" o:connectangles="0,0,0,0,0,0,0,0,0"/>
                  </v:shape>
                </v:group>
                <v:group id="Group 507" o:spid="_x0000_s1126" style="position:absolute;left:7440;top:3596;width:81;height:102" coordorigin="7440,3596" coordsize="8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0" o:spid="_x0000_s1127" style="position:absolute;left:7440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GesYA&#10;AADcAAAADwAAAGRycy9kb3ducmV2LnhtbESP0WrCQBRE3wX/YblCX0rdpFC10VVKS6gFhWj7Adfs&#10;NRuavRuyq8a/7woFH4eZOcMsVr1txJk6XztWkI4TEMSl0zVXCn6+86cZCB+QNTaOScGVPKyWw8EC&#10;M+0uvKPzPlQiQthnqMCE0GZS+tKQRT92LXH0jq6zGKLsKqk7vES4beRzkkykxZrjgsGW3g2Vv/uT&#10;VfCp84/0sDkWyVduyunr9uSq4lGph1H/NgcRqA/38H97rRW8pC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lGesYAAADcAAAADwAAAAAAAAAAAAAAAACYAgAAZHJz&#10;L2Rvd25yZXYueG1sUEsFBgAAAAAEAAQA9QAAAIsDAAAAAA==&#10;" path="m67,102r14,l46,35,73,,59,,24,45r13,l67,102xe" fillcolor="#231f20" stroked="f">
                    <v:path arrowok="t" o:connecttype="custom" o:connectlocs="67,3698;81,3698;46,3631;73,3596;59,3596;24,3641;37,3641;67,3698" o:connectangles="0,0,0,0,0,0,0,0"/>
                  </v:shape>
                  <v:shape id="Freeform 509" o:spid="_x0000_s1128" style="position:absolute;left:7440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YDcYA&#10;AADcAAAADwAAAGRycy9kb3ducmV2LnhtbESP0WrCQBRE3wv9h+UWfBHdRLDV1FVECSq0YLUfcJu9&#10;ZkOzd0N21fj3bkHo4zAzZ5jZorO1uFDrK8cK0mECgrhwuuJSwfcxH0xA+ICssXZMCm7kYTF/fpph&#10;pt2Vv+hyCKWIEPYZKjAhNJmUvjBk0Q9dQxy9k2sthijbUuoWrxFuazlKkldpseK4YLChlaHi93C2&#10;CjY6X6c/H6d9sstN8Tb9PLty31eq99It30EE6sJ/+NHeagXjdAR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YDcYAAADcAAAADwAAAAAAAAAAAAAAAACYAgAAZHJz&#10;L2Rvd25yZXYueG1sUEsFBgAAAAAEAAQA9QAAAIsDAAAAAA==&#10;" path="m,59r13,l13,,,,,59xe" fillcolor="#231f20" stroked="f">
                    <v:path arrowok="t" o:connecttype="custom" o:connectlocs="0,3655;13,3655;13,3596;0,3596;0,3655" o:connectangles="0,0,0,0,0"/>
                  </v:shape>
                  <v:shape id="Freeform 508" o:spid="_x0000_s1129" style="position:absolute;left:7440;top:3596;width:81;height:102;visibility:visible;mso-wrap-style:square;v-text-anchor:top" coordsize="8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9lsYA&#10;AADcAAAADwAAAGRycy9kb3ducmV2LnhtbESP3WrCQBSE7wXfYTkFb6Ruotif1FVKJVjBgrV9gNPs&#10;MRvMng3ZVePbdwXBy2FmvmFmi87W4kStrxwrSEcJCOLC6YpLBb8/+eMLCB+QNdaOScGFPCzm/d4M&#10;M+3O/E2nXShFhLDPUIEJocmk9IUhi37kGuLo7V1rMUTZllK3eI5wW8txkjxJixXHBYMNfRgqDruj&#10;VbDS+TL92+y3yTo3xfPr19GV26FSg4fu/Q1EoC7cw7f2p1YwTSdwPR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d9lsYAAADcAAAADwAAAAAAAAAAAAAAAACYAgAAZHJz&#10;L2Rvd25yZXYueG1sUEsFBgAAAAAEAAQA9QAAAIsDAAAAAA==&#10;" path="m,102r13,l13,74,37,45r-13,l13,59,,59r,43xe" fillcolor="#231f20" stroked="f">
                    <v:path arrowok="t" o:connecttype="custom" o:connectlocs="0,3698;13,3698;13,3670;37,3641;24,3641;13,3655;0,3655;0,3698" o:connectangles="0,0,0,0,0,0,0,0"/>
                  </v:shape>
                </v:group>
                <v:group id="Group 504" o:spid="_x0000_s1130" style="position:absolute;left:7524;top:3596;width:82;height:102" coordorigin="7524,3596" coordsize="8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06" o:spid="_x0000_s1131" style="position:absolute;left:7524;top:3596;width:82;height:102;visibility:visible;mso-wrap-style:square;v-text-anchor:top" coordsize="8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USMQA&#10;AADcAAAADwAAAGRycy9kb3ducmV2LnhtbESPUWvCQBCE3wv9D8cWfKsXFaumniKFFkEoGv0B29ya&#10;hOT2Qm7V9N97QqGPw8x8wyzXvWvUlbpQeTYwGiagiHNvKy4MnI6fr3NQQZAtNp7JwC8FWK+en5aY&#10;Wn/jA10zKVSEcEjRQCnSplqHvCSHYehb4uidfedQouwKbTu8Rbhr9DhJ3rTDiuNCiS19lJTX2cVF&#10;ipvUP4v6sL987WbzXLLF2X+LMYOXfvMOSqiX//Bfe2sNTEdTeJyJR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FEjEAAAA3AAAAA8AAAAAAAAAAAAAAAAAmAIAAGRycy9k&#10;b3ducmV2LnhtbFBLBQYAAAAABAAEAPUAAACJAwAAAAA=&#10;" path="m34,102r12,l81,,70,,41,84r-13,l34,102xe" fillcolor="#231f20" stroked="f">
                    <v:path arrowok="t" o:connecttype="custom" o:connectlocs="34,3698;46,3698;81,3596;70,3596;41,3680;28,3680;34,3698" o:connectangles="0,0,0,0,0,0,0"/>
                  </v:shape>
                  <v:shape id="Freeform 505" o:spid="_x0000_s1132" style="position:absolute;left:7524;top:3596;width:82;height:102;visibility:visible;mso-wrap-style:square;v-text-anchor:top" coordsize="8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KP8QA&#10;AADcAAAADwAAAGRycy9kb3ducmV2LnhtbESPUWvCQBCE34X+h2MLvtWLSq2mniKFloJQavQHbHNr&#10;EpLbC7lV03/vCYKPw8x8wyzXvWvUmbpQeTYwHiWgiHNvKy4MHPafL3NQQZAtNp7JwD8FWK+eBktM&#10;rb/wjs6ZFCpCOKRooBRpU61DXpLDMPItcfSOvnMoUXaFth1eItw1epIkM+2w4rhQYksfJeV1dnKR&#10;4qb136Le/Z6+tm/zXLLF0f+IMcPnfvMOSqiXR/je/rYGXsczuJ2JR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ij/EAAAA3AAAAA8AAAAAAAAAAAAAAAAAmAIAAGRycy9k&#10;b3ducmV2LnhtbFBLBQYAAAAABAAEAPUAAACJAwAAAAA=&#10;" path="m28,84r13,l13,,,,28,84xe" fillcolor="#231f20" stroked="f">
                    <v:path arrowok="t" o:connecttype="custom" o:connectlocs="28,3680;41,3680;13,3596;0,3596;28,3680" o:connectangles="0,0,0,0,0"/>
                  </v:shape>
                </v:group>
                <v:group id="Group 502" o:spid="_x0000_s1133" style="position:absolute;left:7628;top:3596;width:2;height:102" coordorigin="7628,359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03" o:spid="_x0000_s1134" style="position:absolute;left:7628;top:359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ebsMA&#10;AADcAAAADwAAAGRycy9kb3ducmV2LnhtbERPTWvCQBC9F/wPywhepG4UGkt0FVEEUbDVFs9Ddkyi&#10;2dmYXTX667sHocfH+x5PG1OKG9WusKyg34tAEKdWF5wp+P1Zvn+CcB5ZY2mZFDzIwXTSehtjou2d&#10;d3Tb+0yEEHYJKsi9rxIpXZqTQdezFXHgjrY26AOsM6lrvIdwU8pBFMXSYMGhIceK5jml5/3VKNgU&#10;C/5+dDNebrvPS3z6iocHvVaq025mIxCeGv8vfrlXWsFHP6wNZ8IR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8ebsMAAADcAAAADwAAAAAAAAAAAAAAAACYAgAAZHJzL2Rv&#10;d25yZXYueG1sUEsFBgAAAAAEAAQA9QAAAIgDAAAAAA==&#10;" path="m,l,102e" filled="f" strokecolor="#231f20" strokeweight=".74pt">
                    <v:path arrowok="t" o:connecttype="custom" o:connectlocs="0,3596;0,3698" o:connectangles="0,0"/>
                  </v:shape>
                </v:group>
                <v:group id="Group 500" o:spid="_x0000_s1135" style="position:absolute;left:7662;top:3596;width:61;height:102" coordorigin="7662,3596" coordsize="6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01" o:spid="_x0000_s1136" style="position:absolute;left:7662;top:3596;width:61;height:102;visibility:visible;mso-wrap-style:square;v-text-anchor:top" coordsize="6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XksMA&#10;AADcAAAADwAAAGRycy9kb3ducmV2LnhtbERPz2vCMBS+D/wfwhN2GZoqrEg1ihsUPAxhVdDjs3k2&#10;1ealNpl2//1yGHj8+H4vVr1txJ06XztWMBknIIhLp2uuFOx3+WgGwgdkjY1jUvBLHlbLwcsCM+0e&#10;/E33IlQihrDPUIEJoc2k9KUhi37sWuLInV1nMUTYVVJ3+IjhtpHTJEmlxZpjg8GWPg2V1+LHKvia&#10;fOTB5LPktt4Wh+1lnx7fTqlSr8N+PQcRqA9P8b97oxW8T+P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mXksMAAADcAAAADwAAAAAAAAAAAAAAAACYAgAAZHJzL2Rv&#10;d25yZXYueG1sUEsFBgAAAAAEAAQA9QAAAIgDAAAAAA==&#10;" path="m,102r60,l60,90r-47,l13,,,,,102xe" fillcolor="#231f20" stroked="f">
                    <v:path arrowok="t" o:connecttype="custom" o:connectlocs="0,3698;60,3698;60,3686;13,3686;13,3596;0,3596;0,3698" o:connectangles="0,0,0,0,0,0,0"/>
                  </v:shape>
                </v:group>
                <v:group id="Group 498" o:spid="_x0000_s1137" style="position:absolute;left:7739;top:3596;width:61;height:102" coordorigin="7739,3596" coordsize="6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99" o:spid="_x0000_s1138" style="position:absolute;left:7739;top:3596;width:61;height:102;visibility:visible;mso-wrap-style:square;v-text-anchor:top" coordsize="6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sfscA&#10;AADcAAAADwAAAGRycy9kb3ducmV2LnhtbESPQWvCQBSE70L/w/IKXkQ3BhokuootBDwUoalQj8/s&#10;MxubfZtmt5r++26h4HGYmW+Y1WawrbhS7xvHCuazBARx5XTDtYLDezFdgPABWWPrmBT8kIfN+mG0&#10;wly7G7/RtQy1iBD2OSowIXS5lL4yZNHPXEccvbPrLYYo+1rqHm8RbluZJkkmLTYcFwx29GKo+iy/&#10;rYLX+XMRTLFIvrb78mN/OWTHySlTavw4bJcgAg3hHv5v77SCpzS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XrH7HAAAA3AAAAA8AAAAAAAAAAAAAAAAAmAIAAGRy&#10;cy9kb3ducmV2LnhtbFBLBQYAAAAABAAEAPUAAACMAwAAAAA=&#10;" path="m,102r60,l60,90r-47,l13,,,,,102xe" fillcolor="#231f20" stroked="f">
                    <v:path arrowok="t" o:connecttype="custom" o:connectlocs="0,3698;60,3698;60,3686;13,3686;13,3596;0,3596;0,3698" o:connectangles="0,0,0,0,0,0,0"/>
                  </v:shape>
                </v:group>
                <v:group id="Group 496" o:spid="_x0000_s1139" style="position:absolute;left:7816;top:3596;width:66;height:102" coordorigin="7816,3596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97" o:spid="_x0000_s1140" style="position:absolute;left:7816;top:3596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BTcUA&#10;AADcAAAADwAAAGRycy9kb3ducmV2LnhtbESPQWsCMRSE7wX/Q3hCbzVbqSKrUYptqYIgWgseH5vX&#10;3aWbl22SuvHfG0HwOMzMN8xsEU0jTuR8bVnB8yADQVxYXXOp4PD18TQB4QOyxsYyKTiTh8W89zDD&#10;XNuOd3Tah1IkCPscFVQhtLmUvqjIoB/Yljh5P9YZDEm6UmqHXYKbRg6zbCwN1pwWKmxpWVHxu/83&#10;Cj670e79WDbb7+Uh+1u7t7hpOSr12I+vUxCBYriHb+2VVjAavsD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gFNxQAAANwAAAAPAAAAAAAAAAAAAAAAAJgCAABkcnMv&#10;ZG93bnJldi54bWxQSwUGAAAAAAQABAD1AAAAigMAAAAA&#10;" path="m,102r66,l66,91r-53,l13,53r41,l54,43r-41,l13,11r52,l65,,,,,102xe" fillcolor="#231f20" stroked="f">
                    <v:path arrowok="t" o:connecttype="custom" o:connectlocs="0,3698;66,3698;66,3687;13,3687;13,3649;54,3649;54,3639;13,3639;13,3607;65,3607;65,3596;0,3596;0,3698" o:connectangles="0,0,0,0,0,0,0,0,0,0,0,0,0"/>
                  </v:shape>
                </v:group>
                <v:group id="Group 491" o:spid="_x0000_s1141" style="position:absolute;left:7949;top:3596;width:99;height:102" coordorigin="7949,3596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95" o:spid="_x0000_s1142" style="position:absolute;left:794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t5b4A&#10;AADcAAAADwAAAGRycy9kb3ducmV2LnhtbESPywrCMBBF94L/EEZwZ1MVxVajiCLo0sfG3dCMbbGZ&#10;lCZq/XsjCC4v93G4i1VrKvGkxpWWFQyjGARxZnXJuYLLeTeYgXAeWWNlmRS8ycFq2e0sMNX2xUd6&#10;nnwuwgi7FBUU3teplC4ryKCLbE0cvJttDPogm1zqBl9h3FRyFMdTabDkQCiwpk1B2f30MIGb3O6U&#10;jCX6q2mP6+SwfbPZKtXvtes5CE+t/4d/7b1WMBlN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U7eW+AAAA3AAAAA8AAAAAAAAAAAAAAAAAmAIAAGRycy9kb3ducmV2&#10;LnhtbFBLBQYAAAAABAAEAPUAAACDAwAAAAA=&#10;" path="m86,102r12,l98,,80,,75,13r11,l86,102xe" fillcolor="#231f20" stroked="f">
                    <v:path arrowok="t" o:connecttype="custom" o:connectlocs="86,3698;98,3698;98,3596;80,3596;75,3609;86,3609;86,3698" o:connectangles="0,0,0,0,0,0,0"/>
                  </v:shape>
                  <v:shape id="Freeform 494" o:spid="_x0000_s1143" style="position:absolute;left:794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Ifr4A&#10;AADcAAAADwAAAGRycy9kb3ducmV2LnhtbESPywrCMBBF94L/EEZwp6mKj1ajiCLo0sfG3dCMbbGZ&#10;lCZq/XsjCC4v93G4i1VjSvGk2hWWFQz6EQji1OqCMwWX8643A+E8ssbSMil4k4PVst1aYKLti4/0&#10;PPlMhBF2CSrIva8SKV2ak0HXtxVx8G62NuiDrDOpa3yFcVPKYRRNpMGCAyHHijY5pffTwwRufLtT&#10;PJLor6Y5ruPD9s1mq1S306znIDw1/h/+tfdawXg4he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YSH6+AAAA3AAAAA8AAAAAAAAAAAAAAAAAmAIAAGRycy9kb3ducmV2&#10;LnhtbFBLBQYAAAAABAAEAPUAAACDAwAAAAA=&#10;" path="m36,81r14,l19,,,,,13r11,l36,81xe" fillcolor="#231f20" stroked="f">
                    <v:path arrowok="t" o:connecttype="custom" o:connectlocs="36,3677;50,3677;19,3596;0,3596;0,3609;11,3609;36,3677" o:connectangles="0,0,0,0,0,0,0"/>
                  </v:shape>
                  <v:shape id="Freeform 493" o:spid="_x0000_s1144" style="position:absolute;left:794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cDL0A&#10;AADcAAAADwAAAGRycy9kb3ducmV2LnhtbERPy6rCMBDdC/5DGMGdpipebDWKKMJ16WPjbmjGtthM&#10;ShO1/r2zuHCXh/NebTpXqxe1ofJsYDJOQBHn3lZcGLheDqMFqBCRLdaeycCHAmzW/d4KM+vffKLX&#10;ORZKQjhkaKCMscm0DnlJDsPYN8TC3X3rMApsC21bfEu4q/U0SX60w4qlocSGdiXlj/PTSW96f1A6&#10;0xhvrjtt0+P+w25vzHDQbZegInXxX/zn/rUG5lNZK2fkCO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YfcDL0AAADcAAAADwAAAAAAAAAAAAAAAACYAgAAZHJzL2Rvd25yZXYu&#10;eG1sUEsFBgAAAAAEAAQA9QAAAIIDAAAAAA==&#10;" path="m44,102r9,l85,13r-10,l50,81r-14,l44,102xe" fillcolor="#231f20" stroked="f">
                    <v:path arrowok="t" o:connecttype="custom" o:connectlocs="44,3698;53,3698;85,3609;75,3609;50,3677;36,3677;44,3698" o:connectangles="0,0,0,0,0,0,0"/>
                  </v:shape>
                  <v:shape id="Freeform 492" o:spid="_x0000_s1145" style="position:absolute;left:7949;top:3596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5l74A&#10;AADcAAAADwAAAGRycy9kb3ducmV2LnhtbESPywrCMBBF94L/EEZwZ1MVxVajiCLo0sfG3dCMbbGZ&#10;lCZq/XsjCC4v93G4i1VrKvGkxpWWFQyjGARxZnXJuYLLeTeYgXAeWWNlmRS8ycFq2e0sMNX2xUd6&#10;nnwuwgi7FBUU3teplC4ryKCLbE0cvJttDPogm1zqBl9h3FRyFMdTabDkQCiwpk1B2f30MIGb3O6U&#10;jCX6q2mP6+SwfbPZKtXvtes5CE+t/4d/7b1WMBkl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LeZe+AAAA3AAAAA8AAAAAAAAAAAAAAAAAmAIAAGRycy9kb3ducmV2&#10;LnhtbFBLBQYAAAAABAAEAPUAAACDAwAAAAA=&#10;" path="m,102r10,l10,13,,13r,89xe" fillcolor="#231f20" stroked="f">
                    <v:path arrowok="t" o:connecttype="custom" o:connectlocs="0,3698;10,3698;10,3609;0,3609;0,3698" o:connectangles="0,0,0,0,0"/>
                  </v:shape>
                </v:group>
                <v:group id="Group 488" o:spid="_x0000_s1146" style="position:absolute;left:8074;top:3596;width:80;height:102" coordorigin="8074,3596" coordsize="80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90" o:spid="_x0000_s1147" style="position:absolute;left:8074;top:359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7CMYA&#10;AADcAAAADwAAAGRycy9kb3ducmV2LnhtbESPT2sCMRTE7wW/Q3hCbzWrVitbo4i0RQ9Ca/9Ab4/N&#10;c7O4eVk26Rq/vRGEHoeZ+Q0zX0Zbi45aXzlWMBxkIIgLpysuFXx9vj7MQPiArLF2TArO5GG56N3N&#10;MdfuxB/U7UMpEoR9jgpMCE0upS8MWfQD1xAn7+BaiyHJtpS6xVOC21qOsmwqLVacFgw2tDZUHPd/&#10;VsHvzL+9dE9mt56ex9v48xi/w7tR6r4fV88gAsXwH761N1rBZDyE65l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t7CMYAAADcAAAADwAAAAAAAAAAAAAAAACYAgAAZHJz&#10;L2Rvd25yZXYueG1sUEsFBgAAAAAEAAQA9QAAAIsDAAAAAA==&#10;" path="m,102r51,l61,97,77,75,80,63r,-26l76,24,68,14,58,3,47,,,,,10r42,l51,12,64,29r3,11l67,60,65,70,53,88,43,91,,91r,11xe" fillcolor="#231f20" stroked="f">
                    <v:path arrowok="t" o:connecttype="custom" o:connectlocs="0,3698;51,3698;61,3693;77,3671;80,3659;80,3633;76,3620;68,3610;58,3599;47,3596;0,3596;0,3606;42,3606;51,3608;64,3625;67,3636;67,3656;65,3666;53,3684;43,3687;0,3687;0,3698" o:connectangles="0,0,0,0,0,0,0,0,0,0,0,0,0,0,0,0,0,0,0,0,0,0"/>
                  </v:shape>
                  <v:shape id="Freeform 489" o:spid="_x0000_s1148" style="position:absolute;left:8074;top:3596;width:80;height:102;visibility:visible;mso-wrap-style:square;v-text-anchor:top" coordsize="8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lf8YA&#10;AADcAAAADwAAAGRycy9kb3ducmV2LnhtbESPT2sCMRTE74LfITyhN81WW5WtUYq0pR4E/7XQ22Pz&#10;ulm6eVk26Rq/fSMUPA4z8xtmsYq2Fh21vnKs4H6UgSAunK64VHA6vg7nIHxA1lg7JgUX8rBa9nsL&#10;zLU78566QyhFgrDPUYEJocml9IUhi37kGuLkfbvWYkiyLaVu8ZzgtpbjLJtKixWnBYMNrQ0VP4df&#10;q+Br7t9eupnZrqeXySZ+PsSPsDNK3Q3i8xOIQDHcwv/td63gcTKG65l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nlf8YAAADcAAAADwAAAAAAAAAAAAAAAACYAgAAZHJz&#10;L2Rvd25yZXYueG1sUEsFBgAAAAAEAAQA9QAAAIsDAAAAAA==&#10;" path="m,91r13,l13,10,,10,,91xe" fillcolor="#231f20" stroked="f">
                    <v:path arrowok="t" o:connecttype="custom" o:connectlocs="0,3687;13,3687;13,3606;0,3606;0,3687" o:connectangles="0,0,0,0,0"/>
                  </v:shape>
                </v:group>
                <v:group id="Group 484" o:spid="_x0000_s1149" style="position:absolute;left:4137;top:3229;width:188;height:252" coordorigin="4137,3229" coordsize="18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87" o:spid="_x0000_s1150" style="position:absolute;left:4137;top:3229;width:188;height:252;visibility:visible;mso-wrap-style:square;v-text-anchor:top" coordsize="1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MisIA&#10;AADcAAAADwAAAGRycy9kb3ducmV2LnhtbESP3YrCMBSE7xd8h3AE79bU1YpUo8iCIIjgH4h3h+bY&#10;FpuT2kStb28EwcthZr5hJrPGlOJOtSssK+h1IxDEqdUFZwoO+8XvCITzyBpLy6TgSQ5m09bPBBNt&#10;H7yl+85nIkDYJagg975KpHRpTgZd11bEwTvb2qAPss6krvER4KaUf1E0lAYLDgs5VvSfU3rZ3YyC&#10;6HpdjYiPKWO1iZ8beyrWp1ipTruZj0F4avw3/GkvtYK4P4D3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QyKwgAAANwAAAAPAAAAAAAAAAAAAAAAAJgCAABkcnMvZG93&#10;bnJldi54bWxQSwUGAAAAAAQABAD1AAAAhwMAAAAA&#10;" path="m,251r122,l178,220r10,-42l184,160,172,140,153,126r-15,-6l162,108,174,90r5,-20l179,54,172,36,156,14,136,4,116,,98,,,,,36r99,l113,39r14,13l133,83r-13,17l99,106,,106r,36l43,142r67,l127,150r10,16l139,193r-14,15l102,213,,213r,38xe" fillcolor="#231f20" stroked="f">
                    <v:path arrowok="t" o:connecttype="custom" o:connectlocs="0,3480;122,3480;178,3449;188,3407;184,3389;172,3369;153,3355;138,3349;162,3337;174,3319;179,3299;179,3283;172,3265;156,3243;136,3233;116,3229;98,3229;0,3229;0,3265;99,3265;113,3268;127,3281;133,3312;120,3329;99,3335;0,3335;0,3371;43,3371;110,3371;127,3379;137,3395;139,3422;125,3437;102,3442;0,3442;0,3480" o:connectangles="0,0,0,0,0,0,0,0,0,0,0,0,0,0,0,0,0,0,0,0,0,0,0,0,0,0,0,0,0,0,0,0,0,0,0,0"/>
                  </v:shape>
                  <v:shape id="Freeform 486" o:spid="_x0000_s1151" style="position:absolute;left:4137;top:3229;width:188;height:252;visibility:visible;mso-wrap-style:square;v-text-anchor:top" coordsize="1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pEcQA&#10;AADcAAAADwAAAGRycy9kb3ducmV2LnhtbESPQWvCQBSE7wX/w/IKvdVNKykSswkiFAQpRC0Ub4/s&#10;Mwlm3ybZVZN/3y0IPQ4z8w2T5qNpxY0G11hW8DaPQBCXVjdcKfg+fr4uQTiPrLG1TAomcpBns6cU&#10;E23vvKfbwVciQNglqKD2vkukdGVNBt3cdsTBO9vBoA9yqKQe8B7gppXvUfQhDTYcFmrsaFNTeTlc&#10;jYKo73dL4p+SsSviqbCn5usUK/XyPK5XIDyN/j/8aG+1gngRw9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qRHEAAAA3AAAAA8AAAAAAAAAAAAAAAAAmAIAAGRycy9k&#10;b3ducmV2LnhtbFBLBQYAAAAABAAEAPUAAACJAwAAAAA=&#10;" path="m,106r43,l43,36,,36r,70xe" fillcolor="#231f20" stroked="f">
                    <v:path arrowok="t" o:connecttype="custom" o:connectlocs="0,3335;43,3335;43,3265;0,3265;0,3335" o:connectangles="0,0,0,0,0"/>
                  </v:shape>
                  <v:shape id="Freeform 485" o:spid="_x0000_s1152" style="position:absolute;left:4137;top:3229;width:188;height:252;visibility:visible;mso-wrap-style:square;v-text-anchor:top" coordsize="18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3ZsMA&#10;AADcAAAADwAAAGRycy9kb3ducmV2LnhtbESPQYvCMBSE7wv+h/AEb2vqSqXUpiKCsCCC6y6It0fz&#10;bIvNS22i1n9vFgSPw8x8w2SL3jTiRp2rLSuYjCMQxIXVNZcK/n7XnwkI55E1NpZJwYMcLPLBR4ap&#10;tnf+odvelyJA2KWooPK+TaV0RUUG3di2xME72c6gD7Irpe7wHuCmkV9RNJMGaw4LFba0qqg4769G&#10;QXS5bBLiQ8HY7uLHzh7r7TFWajTsl3MQnnr/Dr/a31pBPJ3B/5lwBG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c3ZsMAAADcAAAADwAAAAAAAAAAAAAAAACYAgAAZHJzL2Rv&#10;d25yZXYueG1sUEsFBgAAAAAEAAQA9QAAAIgDAAAAAA==&#10;" path="m,213r43,l43,142,,142r,71xe" fillcolor="#231f20" stroked="f">
                    <v:path arrowok="t" o:connecttype="custom" o:connectlocs="0,3442;43,3442;43,3371;0,3371;0,3442" o:connectangles="0,0,0,0,0"/>
                  </v:shape>
                </v:group>
                <v:group id="Group 481" o:spid="_x0000_s1153" style="position:absolute;left:4382;top:3229;width:175;height:255" coordorigin="4382,3229" coordsize="17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83" o:spid="_x0000_s1154" style="position:absolute;left:4382;top:3229;width:175;height:255;visibility:visible;mso-wrap-style:square;v-text-anchor:top" coordsize="17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1QcEA&#10;AADcAAAADwAAAGRycy9kb3ducmV2LnhtbERPS2vCQBC+F/wPywi96aaWWk1dRbSFXpT66H3ITpNg&#10;ZnbJbmP8992D0OPH916sem5UR22onRh4GmegSApnaykNnE8foxmoEFEsNk7IwI0CrJaDhwXm1l3l&#10;QN0xliqFSMjRQBWjz7UORUWMYew8SeJ+XMsYE2xLbVu8pnBu9CTLppqxltRQoadNRcXl+MsGJn7H&#10;t+3X/L3Yc+df+Zsv8w0b8zjs12+gIvXxX3x3f1oDL89pbTqTj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aNUHBAAAA3AAAAA8AAAAAAAAAAAAAAAAAmAIAAGRycy9kb3du&#10;cmV2LnhtbFBLBQYAAAAABAAEAPUAAACGAwAAAAA=&#10;" path="m89,255r59,-19l175,181,175,,139,r,174l138,189r-8,11l114,211r-21,4l12,215r2,4l31,240r20,10l72,254r17,1xe" fillcolor="#231f20" stroked="f">
                    <v:path arrowok="t" o:connecttype="custom" o:connectlocs="89,3484;148,3465;175,3410;175,3229;139,3229;139,3403;138,3418;130,3429;114,3440;93,3444;12,3444;14,3448;31,3469;51,3479;72,3483;89,3484" o:connectangles="0,0,0,0,0,0,0,0,0,0,0,0,0,0,0,0"/>
                  </v:shape>
                  <v:shape id="Freeform 482" o:spid="_x0000_s1155" style="position:absolute;left:4382;top:3229;width:175;height:255;visibility:visible;mso-wrap-style:square;v-text-anchor:top" coordsize="17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Q2sQA&#10;AADcAAAADwAAAGRycy9kb3ducmV2LnhtbESPX0vDQBDE3wW/w7FC3+zFiraJvRapLfii2H/vS25N&#10;QrN7R+6apt/eEwQfh5n5DTNfDtyqnrrQODHwMM5AkZTONlIZOOw39zNQIaJYbJ2QgSsFWC5ub+ZY&#10;WHeRLfW7WKkEkVCggTpGX2gdypoYw9h5kuR9u44xJtlV2nZ4SXBu9STLnjVjI2mhRk+rmsrT7swG&#10;Jv6Dr29f+br85N5P+cinfMXGjO6G1xdQkYb4H/5rv1sDT485/J5JR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kNrEAAAA3AAAAA8AAAAAAAAAAAAAAAAAmAIAAGRycy9k&#10;b3ducmV2LnhtbFBLBQYAAAAABAAEAPUAAACJAwAAAAA=&#10;" path="m12,215r68,l66,211,56,201,48,183,47,162,47,,,,,166r1,15l1,183r4,17l12,215xe" fillcolor="#231f20" stroked="f">
                    <v:path arrowok="t" o:connecttype="custom" o:connectlocs="12,3444;80,3444;66,3440;56,3430;48,3412;47,3391;47,3229;0,3229;0,3395;1,3410;1,3412;5,3429;12,3444" o:connectangles="0,0,0,0,0,0,0,0,0,0,0,0,0"/>
                  </v:shape>
                </v:group>
                <v:group id="Group 477" o:spid="_x0000_s1156" style="position:absolute;left:4605;top:3225;width:196;height:259" coordorigin="4605,3225" coordsize="19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0" o:spid="_x0000_s1157" style="position:absolute;left:4605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JdsUA&#10;AADcAAAADwAAAGRycy9kb3ducmV2LnhtbESPQWvCQBSE74L/YXkFL6FuIlVsdBVpsfSkaEuLt0f2&#10;NQlm34bdVdN/7wqCx2FmvmHmy8404kzO15YVZMMUBHFhdc2lgu+v9fMUhA/IGhvLpOCfPCwX/d4c&#10;c20vvKPzPpQiQtjnqKAKoc2l9EVFBv3QtsTR+7POYIjSlVI7vES4aeQoTSfSYM1xocKW3ioqjvuT&#10;UWCbn2zbhpXLXqfJb7JJDu8fNFZq8NStZiACdeERvrc/tYLxSw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4l2xQAAANwAAAAPAAAAAAAAAAAAAAAAAJgCAABkcnMv&#10;ZG93bnJldi54bWxQSwUGAAAAAAQABAD1AAAAigMAAAAA&#10;" path="m146,65l187,48,178,34,157,14,138,6,118,2,98,,74,3,53,10,35,21,22,37r-2,3l123,40r17,13l146,65xe" fillcolor="#231f20" stroked="f">
                    <v:path arrowok="t" o:connecttype="custom" o:connectlocs="146,3290;187,3273;178,3259;157,3239;138,3231;118,3227;98,3225;74,3228;53,3235;35,3246;22,3262;20,3265;123,3265;140,3278;146,3290" o:connectangles="0,0,0,0,0,0,0,0,0,0,0,0,0,0,0"/>
                  </v:shape>
                  <v:shape id="Freeform 479" o:spid="_x0000_s1158" style="position:absolute;left:4605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XAcYA&#10;AADcAAAADwAAAGRycy9kb3ducmV2LnhtbESPQWvCQBSE7wX/w/KEXoJuIlU0uopYLD21VEXx9sg+&#10;k2D2bdhdNf333UKhx2FmvmEWq8404k7O15YVZMMUBHFhdc2lgsN+O5iC8AFZY2OZFHyTh9Wy97TA&#10;XNsHf9F9F0oRIexzVFCF0OZS+qIig35oW+LoXawzGKJ0pdQOHxFuGjlK04k0WHNcqLClTUXFdXcz&#10;CmxzzD7bsHbZbJqcko/k/PpGY6We+916DiJQF/7Df+13rWD8MoL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EXAcYAAADcAAAADwAAAAAAAAAAAAAAAACYAgAAZHJz&#10;L2Rvd25yZXYueG1sUEsFBgAAAAAEAAQA9QAAAIsDAAAAAA==&#10;" path="m106,259r59,-19l194,184r1,-28l184,135,167,121r-18,-8l134,109,81,95,64,83,58,60,66,49,86,42r37,-2l20,40,13,57,10,82r5,20l25,120r17,13l64,142r60,16l142,167r9,22l147,203r-14,13l101,222r-90,l27,239r16,9l62,254r20,4l106,259xe" fillcolor="#231f20" stroked="f">
                    <v:path arrowok="t" o:connecttype="custom" o:connectlocs="106,3484;165,3465;194,3409;195,3381;184,3360;167,3346;149,3338;134,3334;81,3320;64,3308;58,3285;66,3274;86,3267;123,3265;20,3265;13,3282;10,3307;15,3327;25,3345;42,3358;64,3367;124,3383;142,3392;151,3414;147,3428;133,3441;101,3447;11,3447;27,3464;43,3473;62,3479;82,3483;106,3484" o:connectangles="0,0,0,0,0,0,0,0,0,0,0,0,0,0,0,0,0,0,0,0,0,0,0,0,0,0,0,0,0,0,0,0,0"/>
                  </v:shape>
                  <v:shape id="Freeform 478" o:spid="_x0000_s1159" style="position:absolute;left:4605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ymsYA&#10;AADcAAAADwAAAGRycy9kb3ducmV2LnhtbESPQWvCQBSE7wX/w/IEL0E3sVVs6iqiVHpqqUpLb4/s&#10;axLMvg27q8Z/7wqFHoeZ+YaZLzvTiDM5X1tWkI1SEMSF1TWXCg771+EMhA/IGhvLpOBKHpaL3sMc&#10;c20v/EnnXShFhLDPUUEVQptL6YuKDPqRbYmj92udwRClK6V2eIlw08hxmk6lwZrjQoUtrSsqjruT&#10;UWCbr+yjDSuXPc+S7+Q9+dlsaaLUoN+tXkAE6sJ/+K/9phVMnh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2ymsYAAADcAAAADwAAAAAAAAAAAAAAAACYAgAAZHJz&#10;L2Rvd25yZXYueG1sUEsFBgAAAAAEAAQA9QAAAIsDAAAAAA==&#10;" path="m11,222r82,l82,222,64,215,46,200,40,185,,204r9,17l11,222xe" fillcolor="#231f20" stroked="f">
                    <v:path arrowok="t" o:connecttype="custom" o:connectlocs="11,3447;93,3447;82,3447;64,3440;46,3425;40,3410;0,3429;9,3446;11,3447" o:connectangles="0,0,0,0,0,0,0,0,0"/>
                  </v:shape>
                </v:group>
                <v:group id="Group 475" o:spid="_x0000_s1160" style="position:absolute;left:4884;top:3229;width:2;height:252" coordorigin="4884,3229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76" o:spid="_x0000_s1161" style="position:absolute;left:4884;top:3229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ZmcQA&#10;AADcAAAADwAAAGRycy9kb3ducmV2LnhtbESPT4vCMBTE7wt+h/CEvSyaKluRahT/4OJ6swp6fDTP&#10;tti8lCar9dsbYcHjMDO/Yabz1lTiRo0rLSsY9CMQxJnVJecKjodNbwzCeWSNlWVS8CAH81nnY4qJ&#10;tnfe0y31uQgQdgkqKLyvEyldVpBB17c1cfAutjHog2xyqRu8B7ip5DCKRtJgyWGhwJpWBWXX9M8o&#10;OH3tUs+L2F1+8uXxvFnvfseISn1228UEhKfWv8P/7a1WEH/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GZnEAAAA3AAAAA8AAAAAAAAAAAAAAAAAmAIAAGRycy9k&#10;b3ducmV2LnhtbFBLBQYAAAAABAAEAPUAAACJAwAAAAA=&#10;" path="m,l,251e" filled="f" strokecolor="#231f20" strokeweight="2.36pt">
                    <v:path arrowok="t" o:connecttype="custom" o:connectlocs="0,3229;0,3480" o:connectangles="0,0"/>
                  </v:shape>
                </v:group>
                <v:group id="Group 471" o:spid="_x0000_s1162" style="position:absolute;left:4981;top:3229;width:190;height:252" coordorigin="4981,3229" coordsize="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74" o:spid="_x0000_s1163" style="position:absolute;left:4981;top:3229;width:190;height:252;visibility:visible;mso-wrap-style:square;v-text-anchor:top" coordsize="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KxcQA&#10;AADcAAAADwAAAGRycy9kb3ducmV2LnhtbESPT4vCMBTE78J+h/AW9qbpilqpRlmFhRW9+Ofi7dE8&#10;22LzUpJY67ffCILHYWZ+w8yXnalFS85XlhV8DxIQxLnVFRcKTsff/hSED8gaa8uk4EEelouP3hwz&#10;be+8p/YQChEh7DNUUIbQZFL6vCSDfmAb4uhdrDMYonSF1A7vEW5qOUySiTRYcVwosaF1Sfn1cDMK&#10;dmi64QhXm+lJuk2bPsarrTwr9fXZ/cxABOrCO/xq/2kF41EK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XisXEAAAA3AAAAA8AAAAAAAAAAAAAAAAAmAIAAGRycy9k&#10;b3ducmV2LnhtbFBLBQYAAAAABAAEAPUAAACJAwAAAAA=&#10;" path="m148,251r42,l190,,154,r,177l103,177r45,74xe" fillcolor="#231f20" stroked="f">
                    <v:path arrowok="t" o:connecttype="custom" o:connectlocs="148,3480;190,3480;190,3229;154,3229;154,3406;103,3406;148,3480" o:connectangles="0,0,0,0,0,0,0"/>
                  </v:shape>
                  <v:shape id="Freeform 473" o:spid="_x0000_s1164" style="position:absolute;left:4981;top:3229;width:190;height:252;visibility:visible;mso-wrap-style:square;v-text-anchor:top" coordsize="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et78A&#10;AADcAAAADwAAAGRycy9kb3ducmV2LnhtbERPy4rCMBTdC/5DuII7TRVfdIyigqDoRsfN7C7NnbbY&#10;3JQk1vr3ZiG4PJz3ct2aSjTkfGlZwWiYgCDOrC45V3D73Q8WIHxA1lhZJgUv8rBedTtLTLV98oWa&#10;a8hFDGGfooIihDqV0mcFGfRDWxNH7t86gyFCl0vt8BnDTSXHSTKTBkuODQXWtCsou18fRsEZTTue&#10;4Pa4uEl3bOav6fYk/5Tq99rND4hAbfiKP+6DVjCdxLXxTDwC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B63vwAAANwAAAAPAAAAAAAAAAAAAAAAAJgCAABkcnMvZG93bnJl&#10;di54bWxQSwUGAAAAAAQABAD1AAAAhAMAAAAA&#10;" path="m103,177r51,l145,161r-6,-11l138,148,50,,,,,63r36,l38,67r9,20l50,91r53,86xe" fillcolor="#231f20" stroked="f">
                    <v:path arrowok="t" o:connecttype="custom" o:connectlocs="103,3406;154,3406;145,3390;139,3379;138,3377;50,3229;0,3229;0,3292;36,3292;38,3296;47,3316;50,3320;103,3406" o:connectangles="0,0,0,0,0,0,0,0,0,0,0,0,0"/>
                  </v:shape>
                  <v:shape id="Freeform 472" o:spid="_x0000_s1165" style="position:absolute;left:4981;top:3229;width:190;height:252;visibility:visible;mso-wrap-style:square;v-text-anchor:top" coordsize="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7LMUA&#10;AADcAAAADwAAAGRycy9kb3ducmV2LnhtbESPT2vCQBTE74V+h+UVvDUbRVsbXaUKgmIvtbn09sg+&#10;k2D2bdjd5s+37xaEHoeZ+Q2z3g6mER05X1tWME1SEMSF1TWXCvKvw/MShA/IGhvLpGAkD9vN48Ma&#10;M217/qTuEkoRIewzVFCF0GZS+qIigz6xLXH0rtYZDFG6UmqHfYSbRs7S9EUarDkuVNjSvqLidvkx&#10;Cj7QDLM57k7LXLpT9zoudmf5rdTkaXhfgQg0hP/wvX3UChbzN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LssxQAAANwAAAAPAAAAAAAAAAAAAAAAAJgCAABkcnMv&#10;ZG93bnJldi54bWxQSwUGAAAAAAQABAD1AAAAigMAAAAA&#10;" path="m,251r36,l36,63,,63,,251xe" fillcolor="#231f20" stroked="f">
                    <v:path arrowok="t" o:connecttype="custom" o:connectlocs="0,3480;36,3480;36,3292;0,3292;0,3480" o:connectangles="0,0,0,0,0"/>
                  </v:shape>
                </v:group>
                <v:group id="Group 469" o:spid="_x0000_s1166" style="position:absolute;left:5245;top:3247;width:162;height:2" coordorigin="5245,3247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0" o:spid="_x0000_s1167" style="position:absolute;left:5245;top:3247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SOL8A&#10;AADcAAAADwAAAGRycy9kb3ducmV2LnhtbESPzQrCMBCE74LvEFbwpqmCItUoIoieBH/A69qsTbHZ&#10;1CZqfXsjCB6HmfmGmS0aW4on1b5wrGDQT0AQZ04XnCs4Hde9CQgfkDWWjknBmzws5u3WDFPtXryn&#10;5yHkIkLYp6jAhFClUvrMkEXfdxVx9K6uthiirHOpa3xFuC3lMEnG0mLBccFgRStD2e3wsAoe3OBt&#10;bfy5YGlXu0243If7i1LdTrOcggjUhH/4195qBaPRAL5n4hG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3FI4vwAAANwAAAAPAAAAAAAAAAAAAAAAAJgCAABkcnMvZG93bnJl&#10;di54bWxQSwUGAAAAAAQABAD1AAAAhAMAAAAA&#10;" path="m,l161,e" filled="f" strokecolor="#231f20" strokeweight="2pt">
                    <v:path arrowok="t" o:connecttype="custom" o:connectlocs="0,0;161,0" o:connectangles="0,0"/>
                  </v:shape>
                </v:group>
                <v:group id="Group 467" o:spid="_x0000_s1168" style="position:absolute;left:5245;top:3266;width:46;height:68" coordorigin="5245,3266" coordsize="4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68" o:spid="_x0000_s1169" style="position:absolute;left:5245;top:3266;width:46;height:68;visibility:visible;mso-wrap-style:square;v-text-anchor:top" coordsize="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qhMYA&#10;AADcAAAADwAAAGRycy9kb3ducmV2LnhtbESPQWvCQBSE74X+h+UVehHdRLFIzEZKoWCRBkxFr4/s&#10;M0mTfRuyq6b/vlsQehxm5hsm3YymE1caXGNZQTyLQBCXVjdcKTh8vU9XIJxH1thZJgU/5GCTPT6k&#10;mGh74z1dC1+JAGGXoILa+z6R0pU1GXQz2xMH72wHgz7IoZJ6wFuAm07Oo+hFGmw4LNTY01tNZVtc&#10;jILmwx4ml7b9PHXlLv7Oozw+6lyp56fxdQ3C0+j/w/f2VitYLhf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qhMYAAADcAAAADwAAAAAAAAAAAAAAAACYAgAAZHJz&#10;L2Rvd25yZXYueG1sUEsFBgAAAAAEAAQA9QAAAIsDAAAAAA==&#10;" path="m,34r45,e" filled="f" strokecolor="#231f20" strokeweight="3.5pt">
                    <v:path arrowok="t" o:connecttype="custom" o:connectlocs="0,3300;45,3300" o:connectangles="0,0"/>
                  </v:shape>
                </v:group>
                <v:group id="Group 465" o:spid="_x0000_s1170" style="position:absolute;left:5245;top:3352;width:139;height:2" coordorigin="5245,335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66" o:spid="_x0000_s1171" style="position:absolute;left:5245;top:335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1fMQA&#10;AADcAAAADwAAAGRycy9kb3ducmV2LnhtbESPQYvCMBSE78L+h/AWvGmqWHGrUVZBsAcPVn/Ao3nb&#10;1m1eShNrd3+9EQSPw8x8w6w2valFR62rLCuYjCMQxLnVFRcKLuf9aAHCeWSNtWVS8EcONuuPwQoT&#10;be98oi7zhQgQdgkqKL1vEildXpJBN7YNcfB+bGvQB9kWUrd4D3BTy2kUzaXBisNCiQ3tSsp/s5tR&#10;sP36T/mauvRWnw6XyYx23XFWKTX87L+XIDz1/h1+tQ9aQRzH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6tXzEAAAA3AAAAA8AAAAAAAAAAAAAAAAAmAIAAGRycy9k&#10;b3ducmV2LnhtbFBLBQYAAAAABAAEAPUAAACJAwAAAAA=&#10;" path="m,l138,e" filled="f" strokecolor="#231f20" strokeweight="1.9pt">
                    <v:path arrowok="t" o:connecttype="custom" o:connectlocs="0,0;138,0" o:connectangles="0,0"/>
                  </v:shape>
                </v:group>
                <v:group id="Group 463" o:spid="_x0000_s1172" style="position:absolute;left:5245;top:3370;width:46;height:72" coordorigin="5245,3370" coordsize="4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64" o:spid="_x0000_s1173" style="position:absolute;left:5245;top:3370;width:46;height:72;visibility:visible;mso-wrap-style:square;v-text-anchor:top" coordsize="4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IH8QA&#10;AADcAAAADwAAAGRycy9kb3ducmV2LnhtbESPQYvCMBSE74L/ITzBm6Yq6m7XKCIInpSqC3t827xt&#10;uzYvtYla/70RBI/DzHzDzBaNKcWValdYVjDoRyCIU6sLzhQcD+veBwjnkTWWlknBnRws5u3WDGNt&#10;b5zQde8zESDsYlSQe1/FUro0J4Oubyvi4P3Z2qAPss6krvEW4KaUwyiaSIMFh4UcK1rllJ72F6Ng&#10;S6tfWR7tz3+yi5Lv4jz6HE5GSnU7zfILhKfGv8Ov9kYrGI+n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SB/EAAAA3AAAAA8AAAAAAAAAAAAAAAAAmAIAAGRycy9k&#10;b3ducmV2LnhtbFBLBQYAAAAABAAEAPUAAACJAwAAAAA=&#10;" path="m,36r45,e" filled="f" strokecolor="#231f20" strokeweight="3.7pt">
                    <v:path arrowok="t" o:connecttype="custom" o:connectlocs="0,3406;45,3406" o:connectangles="0,0"/>
                  </v:shape>
                </v:group>
                <v:group id="Group 461" o:spid="_x0000_s1174" style="position:absolute;left:5245;top:3461;width:164;height:2" coordorigin="5245,3461" coordsize="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62" o:spid="_x0000_s1175" style="position:absolute;left:5245;top:3461;width:164;height:2;visibility:visible;mso-wrap-style:square;v-text-anchor:top" coordsize="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VtMMA&#10;AADcAAAADwAAAGRycy9kb3ducmV2LnhtbESP0WqDQBRE3wP9h+UW+hbXhiaNxlVaodCn0Np+wMW9&#10;UYl7V9yNmr/vBgJ9HGbmDJMVi+nFRKPrLCt4jmIQxLXVHTcKfn8+1nsQziNr7C2Tgis5KPKHVYap&#10;tjN/01T5RgQIuxQVtN4PqZSubsmgi+xAHLyTHQ36IMdG6hHnADe93MTxThrsOCy0OFDZUn2uLkbB&#10;y5UmuzTde3n8Go7lhDv3mqBST4/L2wGEp8X/h+/tT61gu03gdiYc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VtMMAAADcAAAADwAAAAAAAAAAAAAAAACYAgAAZHJzL2Rv&#10;d25yZXYueG1sUEsFBgAAAAAEAAQA9QAAAIgDAAAAAA==&#10;" path="m,l163,e" filled="f" strokecolor="#231f20" strokeweight="2pt">
                    <v:path arrowok="t" o:connecttype="custom" o:connectlocs="0,0;163,0" o:connectangles="0,0"/>
                  </v:shape>
                </v:group>
                <v:group id="Group 457" o:spid="_x0000_s1176" style="position:absolute;left:5443;top:3225;width:196;height:259" coordorigin="5443,3225" coordsize="19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60" o:spid="_x0000_s1177" style="position:absolute;left:5443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VFsUA&#10;AADcAAAADwAAAGRycy9kb3ducmV2LnhtbESPQWvCQBSE70L/w/KEXkLdpKDY1FWkYvGkqKXi7ZF9&#10;TYLZt2F3q/Hfu4LgcZiZb5jJrDONOJPztWUF2SAFQVxYXXOp4Ge/fBuD8AFZY2OZFFzJw2z60ptg&#10;ru2Ft3TehVJECPscFVQhtLmUvqjIoB/Yljh6f9YZDFG6UmqHlwg3jXxP05E0WHNcqLClr4qK0+7f&#10;KLDNb7Zpw9xlH+PkkKyT4+Kbhkq99rv5J4hAXXiGH+2VVjAcZX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tUWxQAAANwAAAAPAAAAAAAAAAAAAAAAAJgCAABkcnMv&#10;ZG93bnJldi54bWxQSwUGAAAAAAQABAD1AAAAigMAAAAA&#10;" path="m146,65l187,48,178,34,156,14,138,6,118,2,98,,74,3,53,10,35,21,22,37r-2,3l122,40r17,13l146,65xe" fillcolor="#231f20" stroked="f">
                    <v:path arrowok="t" o:connecttype="custom" o:connectlocs="146,3290;187,3273;178,3259;156,3239;138,3231;118,3227;98,3225;74,3228;53,3235;35,3246;22,3262;20,3265;122,3265;139,3278;146,3290" o:connectangles="0,0,0,0,0,0,0,0,0,0,0,0,0,0,0"/>
                  </v:shape>
                  <v:shape id="Freeform 459" o:spid="_x0000_s1178" style="position:absolute;left:5443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LYcUA&#10;AADcAAAADwAAAGRycy9kb3ducmV2LnhtbESPQWvCQBSE74L/YXlCL6FuIig2dRVRKj0pVVF6e2Sf&#10;STD7Nuyumv57t1DocZiZb5jZojONuJPztWUF2TAFQVxYXXOp4Hj4eJ2C8AFZY2OZFPyQh8W835th&#10;ru2Dv+i+D6WIEPY5KqhCaHMpfVGRQT+0LXH0LtYZDFG6UmqHjwg3jRyl6UQarDkuVNjSqqLiur8Z&#10;BbY5Zbs2LF32Nk3OyTb5Xm9orNTLoFu+gwjUhf/wX/tTKxhPRvB7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EthxQAAANwAAAAPAAAAAAAAAAAAAAAAAJgCAABkcnMv&#10;ZG93bnJldi54bWxQSwUGAAAAAAQABAD1AAAAigMAAAAA&#10;" path="m106,259r59,-19l194,184r1,-28l184,135,167,121r-18,-8l134,109,81,95,64,83,58,60,66,49,86,42r36,-2l20,40,13,57,10,82r5,20l25,120r17,13l64,142r60,16l142,167r9,22l147,203r-14,13l101,222r-90,l27,239r16,9l61,254r21,4l106,259xe" fillcolor="#231f20" stroked="f">
                    <v:path arrowok="t" o:connecttype="custom" o:connectlocs="106,3484;165,3465;194,3409;195,3381;184,3360;167,3346;149,3338;134,3334;81,3320;64,3308;58,3285;66,3274;86,3267;122,3265;20,3265;13,3282;10,3307;15,3327;25,3345;42,3358;64,3367;124,3383;142,3392;151,3414;147,3428;133,3441;101,3447;11,3447;27,3464;43,3473;61,3479;82,3483;106,3484" o:connectangles="0,0,0,0,0,0,0,0,0,0,0,0,0,0,0,0,0,0,0,0,0,0,0,0,0,0,0,0,0,0,0,0,0"/>
                  </v:shape>
                  <v:shape id="Freeform 458" o:spid="_x0000_s1179" style="position:absolute;left:5443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u+sYA&#10;AADcAAAADwAAAGRycy9kb3ducmV2LnhtbESPQWvCQBSE7wX/w/KEXkLdRFFsdBVRlJ5a1FLx9sg+&#10;k2D2bdjdavz33UKhx2FmvmHmy8404kbO15YVZIMUBHFhdc2lgs/j9mUKwgdkjY1lUvAgD8tF72mO&#10;ubZ33tPtEEoRIexzVFCF0OZS+qIig35gW+LoXawzGKJ0pdQO7xFuGjlM04k0WHNcqLCldUXF9fBt&#10;FNjmK/tow8plr9PklLwn582Oxko997vVDESgLvyH/9pvWsF4MoL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ju+sYAAADcAAAADwAAAAAAAAAAAAAAAACYAgAAZHJz&#10;L2Rvd25yZXYueG1sUEsFBgAAAAAEAAQA9QAAAIsDAAAAAA==&#10;" path="m11,222r82,l82,222,64,215,46,200,40,185,,204r9,17l11,222xe" fillcolor="#231f20" stroked="f">
                    <v:path arrowok="t" o:connecttype="custom" o:connectlocs="11,3447;93,3447;82,3447;64,3440;46,3425;40,3410;0,3429;9,3446;11,3447" o:connectangles="0,0,0,0,0,0,0,0,0"/>
                  </v:shape>
                </v:group>
                <v:group id="Group 453" o:spid="_x0000_s1180" style="position:absolute;left:5677;top:3225;width:196;height:259" coordorigin="5677,3225" coordsize="196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56" o:spid="_x0000_s1181" style="position:absolute;left:5677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TFcUA&#10;AADcAAAADwAAAGRycy9kb3ducmV2LnhtbESPQWvCQBSE7wX/w/IKXoJuIkRs6ipiafFkUYult0f2&#10;NQnNvg27W43/3hUEj8PMfMPMl71pxYmcbywryMYpCOLS6oYrBV+H99EMhA/IGlvLpOBCHpaLwdMc&#10;C23PvKPTPlQiQtgXqKAOoSuk9GVNBv3YdsTR+7XOYIjSVVI7PEe4aeUkTafSYMNxocaO1jWVf/t/&#10;o8C2x+yzCyuXvcyS72Sb/Lx9UK7U8LlfvYII1IdH+N7eaAX5NIf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dMVxQAAANwAAAAPAAAAAAAAAAAAAAAAAJgCAABkcnMv&#10;ZG93bnJldi54bWxQSwUGAAAAAAQABAD1AAAAigMAAAAA&#10;" path="m146,65l187,48,178,34,156,14,138,6,118,2,97,,74,3,53,10,35,21,21,37r-1,3l122,40r17,13l146,65xe" fillcolor="#231f20" stroked="f">
                    <v:path arrowok="t" o:connecttype="custom" o:connectlocs="146,3290;187,3273;178,3259;156,3239;138,3231;118,3227;97,3225;74,3228;53,3235;35,3246;21,3262;20,3265;122,3265;139,3278;146,3290" o:connectangles="0,0,0,0,0,0,0,0,0,0,0,0,0,0,0"/>
                  </v:shape>
                  <v:shape id="Freeform 455" o:spid="_x0000_s1182" style="position:absolute;left:5677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NYsUA&#10;AADcAAAADwAAAGRycy9kb3ducmV2LnhtbESPQWvCQBSE7wX/w/IKXoJuIhhs6iqiWHqyqMXS2yP7&#10;moRm34bdrab/3hUEj8PMfMPMl71pxZmcbywryMYpCOLS6oYrBZ/H7WgGwgdkja1lUvBPHpaLwdMc&#10;C20vvKfzIVQiQtgXqKAOoSuk9GVNBv3YdsTR+7HOYIjSVVI7vES4aeUkTXNpsOG4UGNH65rK38Of&#10;UWDbU/bRhZXLXmbJV7JLvjdvNFVq+NyvXkEE6sMjfG+/awXTPIf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01ixQAAANwAAAAPAAAAAAAAAAAAAAAAAJgCAABkcnMv&#10;ZG93bnJldi54bWxQSwUGAAAAAAQABAD1AAAAigMAAAAA&#10;" path="m106,259r59,-19l194,184r1,-28l183,135,167,121r-18,-8l134,109,81,95,64,83,57,60,66,49,86,42r36,-2l20,40,13,57,10,82r5,20l25,120r17,13l64,142r60,16l142,167r9,22l147,203r-15,13l101,222r-90,l27,239r16,9l61,254r21,4l106,259xe" fillcolor="#231f20" stroked="f">
                    <v:path arrowok="t" o:connecttype="custom" o:connectlocs="106,3484;165,3465;194,3409;195,3381;183,3360;167,3346;149,3338;134,3334;81,3320;64,3308;57,3285;66,3274;86,3267;122,3265;20,3265;13,3282;10,3307;15,3327;25,3345;42,3358;64,3367;124,3383;142,3392;151,3414;147,3428;132,3441;101,3447;11,3447;27,3464;43,3473;61,3479;82,3483;106,3484" o:connectangles="0,0,0,0,0,0,0,0,0,0,0,0,0,0,0,0,0,0,0,0,0,0,0,0,0,0,0,0,0,0,0,0,0"/>
                  </v:shape>
                  <v:shape id="Freeform 454" o:spid="_x0000_s1183" style="position:absolute;left:5677;top:3225;width:196;height:259;visibility:visible;mso-wrap-style:square;v-text-anchor:top" coordsize="19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Po+cYA&#10;AADcAAAADwAAAGRycy9kb3ducmV2LnhtbESPQWvCQBSE70L/w/IKXoJuUtBq6irS0tKTYiqW3h7Z&#10;1yQ0+zbsrpr+e1cQPA4z8w2zWPWmFSdyvrGsIBunIIhLqxuuFOy/3kczED4ga2wtk4J/8rBaPgwW&#10;mGt75h2dilCJCGGfo4I6hC6X0pc1GfRj2xFH79c6gyFKV0nt8BzhppVPaTqVBhuOCzV29FpT+Vcc&#10;jQLbHrJtF9Yum8+S72ST/Lx90ESp4WO/fgERqA/38K39qRVMps9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Po+cYAAADcAAAADwAAAAAAAAAAAAAAAACYAgAAZHJz&#10;L2Rvd25yZXYueG1sUEsFBgAAAAAEAAQA9QAAAIsDAAAAAA==&#10;" path="m11,222r82,l82,222,64,215,46,200,40,185,,204r9,17l11,222xe" fillcolor="#231f20" stroked="f">
                    <v:path arrowok="t" o:connecttype="custom" o:connectlocs="11,3447;93,3447;82,3447;64,3440;46,3425;40,3410;0,3429;9,3446;11,3447" o:connectangles="0,0,0,0,0,0,0,0,0"/>
                  </v:shape>
                </v:group>
                <v:group id="Group 449" o:spid="_x0000_s1184" style="position:absolute;left:6061;top:3229;width:197;height:252" coordorigin="6061,3229" coordsize="19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52" o:spid="_x0000_s1185" style="position:absolute;left:6061;top:3229;width:197;height:252;visibility:visible;mso-wrap-style:square;v-text-anchor:top" coordsize="19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W4McA&#10;AADcAAAADwAAAGRycy9kb3ducmV2LnhtbESPQUvDQBSE70L/w/IKXsRuFBpq7LbUQlFQD7YK6e2R&#10;fSah2bfp7rON/94VBI/DzHzDzJeD69SJQmw9G7iZZKCIK29brg287zbXM1BRkC12nsnAN0VYLkYX&#10;cyysP/MbnbZSqwThWKCBRqQvtI5VQw7jxPfEyfv0waEkGWptA54T3HX6Nsty7bDltNBgT+uGqsP2&#10;yxkIx1eJV89lkGlZ78t8v3l5ePww5nI8rO5BCQ3yH/5rP1kD0/wOfs+kI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eFuDHAAAA3AAAAA8AAAAAAAAAAAAAAAAAmAIAAGRy&#10;cy9kb3ducmV2LnhtbFBLBQYAAAAABAAEAPUAAACMAwAAAAA=&#10;" path="m148,251r48,l155,139r13,-7l182,120,193,99r4,-31l193,47,134,2,109,,,,,36r46,l131,41r15,15l150,76r-8,22l124,109r-22,3l,112r,36l109,148r39,103xe" fillcolor="#231f20" stroked="f">
                    <v:path arrowok="t" o:connecttype="custom" o:connectlocs="148,3480;196,3480;155,3368;168,3361;182,3349;193,3328;197,3297;193,3276;134,3231;109,3229;0,3229;0,3265;46,3265;131,3270;146,3285;150,3305;142,3327;124,3338;102,3341;0,3341;0,3377;109,3377;148,3480" o:connectangles="0,0,0,0,0,0,0,0,0,0,0,0,0,0,0,0,0,0,0,0,0,0,0"/>
                  </v:shape>
                  <v:shape id="Freeform 451" o:spid="_x0000_s1186" style="position:absolute;left:6061;top:3229;width:197;height:252;visibility:visible;mso-wrap-style:square;v-text-anchor:top" coordsize="19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poMQA&#10;AADcAAAADwAAAGRycy9kb3ducmV2LnhtbERPTUvDQBC9C/6HZYRepNlUaJWYbdFCqaA9WCuktyE7&#10;JsHsbNwd2/jv3YPg8fG+y9XoenWiEDvPBmZZDoq49rbjxsDhbTO9AxUF2WLvmQz8UITV8vKixML6&#10;M7/SaS+NSiEcCzTQigyF1rFuyWHM/ECcuA8fHEqCodE24DmFu17f5PlCO+w4NbQ40Lql+nP/7QyE&#10;r53E6+cqyLxqjtXiuHl53L4bM7kaH+5BCY3yL/5zP1kD89s0P51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9KaDEAAAA3AAAAA8AAAAAAAAAAAAAAAAAmAIAAGRycy9k&#10;b3ducmV2LnhtbFBLBQYAAAAABAAEAPUAAACJAwAAAAA=&#10;" path="m,112r46,l46,36,,36r,76xe" fillcolor="#231f20" stroked="f">
                    <v:path arrowok="t" o:connecttype="custom" o:connectlocs="0,3341;46,3341;46,3265;0,3265;0,3341" o:connectangles="0,0,0,0,0"/>
                  </v:shape>
                  <v:shape id="Freeform 450" o:spid="_x0000_s1187" style="position:absolute;left:6061;top:3229;width:197;height:252;visibility:visible;mso-wrap-style:square;v-text-anchor:top" coordsize="19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MO8cA&#10;AADcAAAADwAAAGRycy9kb3ducmV2LnhtbESPQUvDQBSE74L/YXmCF2k3FVol7baoUCpoD9YW0tsj&#10;+0yC2bdx97VN/31XEDwOM/MNM1v0rlVHCrHxbGA0zEARl942XBnYfi4Hj6CiIFtsPZOBM0VYzK+v&#10;Zphbf+IPOm6kUgnCMUcDtUiXax3LmhzGoe+Ik/flg0NJMlTaBjwluGv1fZZNtMOG00KNHb3UVH5v&#10;Ds5A+FlLvHsrgoyLal9M9sv359XOmNub/mkKSqiX//Bf+9UaGD+M4PdMOgJ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jDvHAAAA3AAAAA8AAAAAAAAAAAAAAAAAmAIAAGRy&#10;cy9kb3ducmV2LnhtbFBLBQYAAAAABAAEAPUAAACMAwAAAAA=&#10;" path="m,251r46,l46,148,,148,,251xe" fillcolor="#231f20" stroked="f">
                    <v:path arrowok="t" o:connecttype="custom" o:connectlocs="0,3480;46,3480;46,3377;0,3377;0,3480" o:connectangles="0,0,0,0,0"/>
                  </v:shape>
                </v:group>
                <v:group id="Group 447" o:spid="_x0000_s1188" style="position:absolute;left:6322;top:3247;width:162;height:2" coordorigin="6322,3247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48" o:spid="_x0000_s1189" style="position:absolute;left:6322;top:3247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1tMQA&#10;AADcAAAADwAAAGRycy9kb3ducmV2LnhtbESPQWvCQBSE7wX/w/KE3upGS21J3QQRpD0VEoVen9ln&#10;Nph9G7Nrkv77bqHgcZiZb5hNPtlWDNT7xrGC5SIBQVw53XCt4HjYP72B8AFZY+uYFPyQhzybPWww&#10;1W7kgoYy1CJC2KeowITQpVL6ypBFv3AdcfTOrrcYouxrqXscI9y2cpUka2mx4bhgsKOdoepS3qyC&#10;G0942Rv/3bC0u6+PcLquipNSj/Np+w4i0BTu4f/2p1bw8voMf2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NbTEAAAA3AAAAA8AAAAAAAAAAAAAAAAAmAIAAGRycy9k&#10;b3ducmV2LnhtbFBLBQYAAAAABAAEAPUAAACJAwAAAAA=&#10;" path="m,l162,e" filled="f" strokecolor="#231f20" strokeweight="2pt">
                    <v:path arrowok="t" o:connecttype="custom" o:connectlocs="0,0;162,0" o:connectangles="0,0"/>
                  </v:shape>
                </v:group>
                <v:group id="Group 445" o:spid="_x0000_s1190" style="position:absolute;left:6322;top:3266;width:46;height:68" coordorigin="6322,3266" coordsize="46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46" o:spid="_x0000_s1191" style="position:absolute;left:6322;top:3266;width:46;height:68;visibility:visible;mso-wrap-style:square;v-text-anchor:top" coordsize="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LC8YA&#10;AADcAAAADwAAAGRycy9kb3ducmV2LnhtbESPQWvCQBSE7wX/w/KEXkrdpKCWNBsRQWgpDRhFr4/s&#10;axKTfRuyq6b/visUehxm5hsmXY2mE1caXGNZQTyLQBCXVjdcKTjst8+vIJxH1thZJgU/5GCVTR5S&#10;TLS98Y6uha9EgLBLUEHtfZ9I6cqaDLqZ7YmD920Hgz7IoZJ6wFuAm06+RNFCGmw4LNTY06amsi0u&#10;RkHzYQ9Pl7b9OnXlZ3zOozw+6lypx+m4fgPhafT/4b/2u1YwX87hfi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HLC8YAAADcAAAADwAAAAAAAAAAAAAAAACYAgAAZHJz&#10;L2Rvd25yZXYueG1sUEsFBgAAAAAEAAQA9QAAAIsDAAAAAA==&#10;" path="m,34r46,e" filled="f" strokecolor="#231f20" strokeweight="3.5pt">
                    <v:path arrowok="t" o:connecttype="custom" o:connectlocs="0,3300;46,3300" o:connectangles="0,0"/>
                  </v:shape>
                </v:group>
                <v:group id="Group 443" o:spid="_x0000_s1192" style="position:absolute;left:6322;top:3352;width:139;height:2" coordorigin="6322,335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44" o:spid="_x0000_s1193" style="position:absolute;left:6322;top:335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S8MUA&#10;AADcAAAADwAAAGRycy9kb3ducmV2LnhtbESPQWvCQBSE7wX/w/IEb83GklabugYrCObQg9Ef8Mi+&#10;JqnZtyG7xuiv7xYKHoeZ+YZZZaNpxUC9aywrmEcxCOLS6oYrBafj7nkJwnlkja1lUnAjB9l68rTC&#10;VNsrH2gofCUChF2KCmrvu1RKV9Zk0EW2Iw7et+0N+iD7SuoerwFuWvkSx2/SYMNhocaOtjWV5+Ji&#10;FHy+33P+yV1+aQ/70zyh7fCVNErNpuPmA4Sn0T/C/+29VvC6W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dLwxQAAANwAAAAPAAAAAAAAAAAAAAAAAJgCAABkcnMv&#10;ZG93bnJldi54bWxQSwUGAAAAAAQABAD1AAAAigMAAAAA&#10;" path="m,l139,e" filled="f" strokecolor="#231f20" strokeweight="1.9pt">
                    <v:path arrowok="t" o:connecttype="custom" o:connectlocs="0,0;139,0" o:connectangles="0,0"/>
                  </v:shape>
                </v:group>
                <v:group id="Group 441" o:spid="_x0000_s1194" style="position:absolute;left:6322;top:3370;width:46;height:72" coordorigin="6322,3370" coordsize="46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42" o:spid="_x0000_s1195" style="position:absolute;left:6322;top:3370;width:46;height:72;visibility:visible;mso-wrap-style:square;v-text-anchor:top" coordsize="4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llsYA&#10;AADcAAAADwAAAGRycy9kb3ducmV2LnhtbESPQWvCQBSE7wX/w/IK3nRTg7GmriJCoaeWqIUeX7Ov&#10;STT7Ns2uSfz3bkHocZiZb5jVZjC16Kh1lWUFT9MIBHFudcWFguPhdfIMwnlkjbVlUnAlB5v16GGF&#10;qbY9Z9TtfSEChF2KCkrvm1RKl5dk0E1tQxy8H9sa9EG2hdQt9gFuajmLokQarDgslNjQrqT8vL8Y&#10;Be+0+5b10X6dso8o+6x+4+UsiZUaPw7bFxCeBv8fvrfftIL5Ygl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gllsYAAADcAAAADwAAAAAAAAAAAAAAAACYAgAAZHJz&#10;L2Rvd25yZXYueG1sUEsFBgAAAAAEAAQA9QAAAIsDAAAAAA==&#10;" path="m,36r46,e" filled="f" strokecolor="#231f20" strokeweight="3.7pt">
                    <v:path arrowok="t" o:connecttype="custom" o:connectlocs="0,3406;46,3406" o:connectangles="0,0"/>
                  </v:shape>
                </v:group>
                <v:group id="Group 439" o:spid="_x0000_s1196" style="position:absolute;left:6322;top:3461;width:164;height:2" coordorigin="6322,3461" coordsize="1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40" o:spid="_x0000_s1197" style="position:absolute;left:6322;top:3461;width:164;height:2;visibility:visible;mso-wrap-style:square;v-text-anchor:top" coordsize="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19cMA&#10;AADcAAAADwAAAGRycy9kb3ducmV2LnhtbESP0WqDQBRE3wP9h+UW+paslsYkxlVaoZAnaWw/4OLe&#10;qMS9K+7WmL/vFgp9HGbmDJMVixnETJPrLSuINxEI4sbqnlsFX5/v6z0I55E1DpZJwZ0cFPnDKsNU&#10;2xufaa59KwKEXYoKOu/HVErXdGTQbexIHLyLnQz6IKdW6glvAW4G+RxFiTTYc1jocKSyo+ZafxsF&#10;L3ea7dL2b2X1MVbljInbHVCpp8fl9QjC0+L/w3/tk1aw3cfweyYc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419cMAAADcAAAADwAAAAAAAAAAAAAAAACYAgAAZHJzL2Rv&#10;d25yZXYueG1sUEsFBgAAAAAEAAQA9QAAAIgDAAAAAA==&#10;" path="m,l163,e" filled="f" strokecolor="#231f20" strokeweight="2pt">
                    <v:path arrowok="t" o:connecttype="custom" o:connectlocs="0,0;163,0" o:connectangles="0,0"/>
                  </v:shape>
                </v:group>
                <v:group id="Group 436" o:spid="_x0000_s1198" style="position:absolute;left:6543;top:3229;width:190;height:252" coordorigin="6543,3229" coordsize="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38" o:spid="_x0000_s1199" style="position:absolute;left:6543;top:3229;width:190;height:252;visibility:visible;mso-wrap-style:square;v-text-anchor:top" coordsize="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2XMUA&#10;AADcAAAADwAAAGRycy9kb3ducmV2LnhtbESPT2vCQBTE7wW/w/IK3nRT/9QQXUWFQkUvjV68PbKv&#10;SWj2bdhdY/z2bqHQ4zAzv2FWm940oiPna8sK3sYJCOLC6ppLBZfzxygF4QOyxsYyKXiQh8168LLC&#10;TNs7f1GXh1JECPsMFVQhtJmUvqjIoB/bljh639YZDFG6UmqH9wg3jZwkybs0WHNcqLClfUXFT34z&#10;Ck5o+skMd4f0It2hWzzmu6O8KjV87bdLEIH68B/+a39qBfN0C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TZcxQAAANwAAAAPAAAAAAAAAAAAAAAAAJgCAABkcnMv&#10;ZG93bnJldi54bWxQSwUGAAAAAAQABAD1AAAAigMAAAAA&#10;" path="m,251r46,l46,152r78,-2l177,118,190,72,187,55,143,6,103,,,,,38r46,l100,38r22,4l136,53r3,5l142,65r-3,26l126,107r-26,6l,113,,251xe" fillcolor="#231f20" stroked="f">
                    <v:path arrowok="t" o:connecttype="custom" o:connectlocs="0,3480;46,3480;46,3381;124,3379;177,3347;190,3301;187,3284;143,3235;103,3229;0,3229;0,3267;46,3267;100,3267;122,3271;136,3282;139,3287;142,3294;139,3320;126,3336;100,3342;0,3342;0,3480" o:connectangles="0,0,0,0,0,0,0,0,0,0,0,0,0,0,0,0,0,0,0,0,0,0"/>
                  </v:shape>
                  <v:shape id="Freeform 437" o:spid="_x0000_s1200" style="position:absolute;left:6543;top:3229;width:190;height:252;visibility:visible;mso-wrap-style:square;v-text-anchor:top" coordsize="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uKMUA&#10;AADcAAAADwAAAGRycy9kb3ducmV2LnhtbESPQWvCQBSE7wX/w/IEb81G0Tak2QQtCEp70Xrp7ZF9&#10;TUKzb8PuNsZ/7xYKPQ4z8w1TVJPpxUjOd5YVLJMUBHFtdceNgsvH/jED4QOyxt4yKbiRh6qcPRSY&#10;a3vlE43n0IgIYZ+jgjaEIZfS1y0Z9IkdiKP3ZZ3BEKVrpHZ4jXDTy1WaPkmDHceFFgd6ban+Pv8Y&#10;Be9optUad8fsIt1xfL5tdm/yU6nFfNq+gAg0hf/wX/ugFWyyNf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4oxQAAANwAAAAPAAAAAAAAAAAAAAAAAJgCAABkcnMv&#10;ZG93bnJldi54bWxQSwUGAAAAAAQABAD1AAAAigMAAAAA&#10;" path="m,113r46,l46,38,,38r,75xe" fillcolor="#231f20" stroked="f">
                    <v:path arrowok="t" o:connecttype="custom" o:connectlocs="0,3342;46,3342;46,3267;0,3267;0,3342" o:connectangles="0,0,0,0,0"/>
                  </v:shape>
                </v:group>
                <v:group id="Group 434" o:spid="_x0000_s1201" style="position:absolute;left:6812;top:3228;width:2;height:210" coordorigin="6812,322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35" o:spid="_x0000_s1202" style="position:absolute;left:6812;top:322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FscUA&#10;AADcAAAADwAAAGRycy9kb3ducmV2LnhtbESPT2vCQBTE74LfYXmCF6mbKv4hukoR1Fy1QdrbI/tM&#10;0mbfxuyq8dt3C4LHYWZ+wyzXranEjRpXWlbwPoxAEGdWl5wrSD+3b3MQziNrrCyTggc5WK+6nSXG&#10;2t75QLejz0WAsItRQeF9HUvpsoIMuqGtiYN3to1BH2STS93gPcBNJUdRNJUGSw4LBda0KSj7PV5N&#10;oPx8j3enZDbeZ8nukg++0lM1S5Xq99qPBQhPrX+Fn+1EK5jMp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UWxxQAAANwAAAAPAAAAAAAAAAAAAAAAAJgCAABkcnMv&#10;ZG93bnJldi54bWxQSwUGAAAAAAQABAD1AAAAigMAAAAA&#10;" path="m,l,210e" filled="f" strokecolor="#231f20" strokeweight=".87878mm">
                    <v:path arrowok="t" o:connecttype="custom" o:connectlocs="0,3228;0,3438" o:connectangles="0,0"/>
                  </v:shape>
                </v:group>
                <v:group id="Group 432" o:spid="_x0000_s1203" style="position:absolute;left:6788;top:3459;width:155;height:2" coordorigin="6788,3459" coordsize="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33" o:spid="_x0000_s1204" style="position:absolute;left:6788;top:3459;width:155;height:2;visibility:visible;mso-wrap-style:square;v-text-anchor:top" coordsize="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zZsAA&#10;AADcAAAADwAAAGRycy9kb3ducmV2LnhtbERPzYrCMBC+C/sOYRb2Imu6C0qpRhFZoSAI6j7A0Ixt&#10;tZm0SbT17c1B8Pjx/S9Wg2nEnZyvLSv4mSQgiAuray4V/J+23ykIH5A1NpZJwYM8rJYfowVm2vZ8&#10;oPsxlCKGsM9QQRVCm0npi4oM+oltiSN3ts5giNCVUjvsY7hp5G+SzKTBmmNDhS1tKiqux5tR4M4b&#10;mXfpuMtD91dK3neXXT9T6utzWM9BBBrCW/xy51rBNI1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zzZsAAAADcAAAADwAAAAAAAAAAAAAAAACYAgAAZHJzL2Rvd25y&#10;ZXYueG1sUEsFBgAAAAAEAAQA9QAAAIUDAAAAAA==&#10;" path="m,l154,e" filled="f" strokecolor="#231f20" strokeweight="2.2pt">
                    <v:path arrowok="t" o:connecttype="custom" o:connectlocs="0,0;154,0" o:connectangles="0,0"/>
                  </v:shape>
                </v:group>
                <v:group id="Group 429" o:spid="_x0000_s1205" style="position:absolute;left:6928;top:3229;width:215;height:252" coordorigin="6928,3229" coordsize="21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31" o:spid="_x0000_s1206" style="position:absolute;left:6928;top:3229;width:215;height:252;visibility:visible;mso-wrap-style:square;v-text-anchor:top" coordsize="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cocQA&#10;AADcAAAADwAAAGRycy9kb3ducmV2LnhtbERPW2vCMBR+F/Yfwhn4pukEnemMMryMwdCxurE9Hpqz&#10;tticlCZq/ffmQfDx47vPFp2txYlaXznW8DRMQBDnzlRcaPjebwZTED4gG6wdk4YLeVjMH3ozTI07&#10;8xedslCIGMI+RQ1lCE0qpc9LsuiHriGO3L9rLYYI20KaFs8x3NZylCQTabHi2FBiQ8uS8kN2tBq2&#10;z7s3ddj/rPjz70OtfzM1KSqldf+xe30BEagLd/HN/W40jFWcH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bnKHEAAAA3AAAAA8AAAAAAAAAAAAAAAAAmAIAAGRycy9k&#10;b3ducmV2LnhtbFBLBQYAAAAABAAEAPUAAACJAwAAAAA=&#10;" path="m86,251r47,l133,145,215,,171,,114,104r-53,l86,145r,106xe" fillcolor="#231f20" stroked="f">
                    <v:path arrowok="t" o:connecttype="custom" o:connectlocs="86,3480;133,3480;133,3374;215,3229;171,3229;114,3333;61,3333;86,3374;86,3480" o:connectangles="0,0,0,0,0,0,0,0,0"/>
                  </v:shape>
                  <v:shape id="Freeform 430" o:spid="_x0000_s1207" style="position:absolute;left:6928;top:3229;width:215;height:252;visibility:visible;mso-wrap-style:square;v-text-anchor:top" coordsize="21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c5OscA&#10;AADcAAAADwAAAGRycy9kb3ducmV2LnhtbESP3WrCQBSE74W+w3KE3ulGoeqmrlLsDwXRYrS0l4fs&#10;MQlmz4bsVtO37wpCL4eZ+YaZLztbizO1vnKsYTRMQBDnzlRcaDjsXwczED4gG6wdk4Zf8rBc3PXm&#10;mBp34R2ds1CICGGfooYyhCaV0uclWfRD1xBH7+haiyHKtpCmxUuE21qOk2QiLVYcF0psaFVSfsp+&#10;rIbNdPumTvvPZ/74XquXr0xNikppfd/vnh5BBOrCf/jWfjcaHtQIr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XOTrHAAAA3AAAAA8AAAAAAAAAAAAAAAAAmAIAAGRy&#10;cy9kb3ducmV2LnhtbFBLBQYAAAAABAAEAPUAAACMAwAAAAA=&#10;" path="m61,104r53,l55,,,,61,104xe" fillcolor="#231f20" stroked="f">
                    <v:path arrowok="t" o:connecttype="custom" o:connectlocs="61,3333;114,3333;55,3229;0,3229;61,3333" o:connectangles="0,0,0,0,0"/>
                  </v:shape>
                </v:group>
                <v:group id="Group 424" o:spid="_x0000_s1208" style="position:absolute;left:7312;top:3229;width:247;height:252" coordorigin="7312,3229" coordsize="247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28" o:spid="_x0000_s1209" style="position:absolute;left:7312;top:3229;width:247;height:252;visibility:visible;mso-wrap-style:square;v-text-anchor:top" coordsize="24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JiscA&#10;AADcAAAADwAAAGRycy9kb3ducmV2LnhtbESPT0sDMRTE74LfIbxCb2229Q+6Ni0ittgeClY9eHts&#10;npvF5GVJ0t3VT28KBY/DzPyGWawGZ0VHITaeFcymBQjiyuuGawXvb+vJHYiYkDVaz6TghyKslpcX&#10;Cyy17/mVukOqRYZwLFGBSaktpYyVIYdx6lvi7H354DBlGWqpA/YZ7qycF8WtdNhwXjDY0pOh6vtw&#10;dAq2fej28+fdpzXXfrfe/n50m41VajwaHh9AJBrSf/jcftEKbu6v4HQmHw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WSYrHAAAA3AAAAA8AAAAAAAAAAAAAAAAAmAIAAGRy&#10;cy9kb3ducmV2LnhtbFBLBQYAAAAABAAEAPUAAACMAwAAAAA=&#10;" path="m200,251r46,l246,,175,,165,31r35,l200,251xe" fillcolor="#231f20" stroked="f">
                    <v:path arrowok="t" o:connecttype="custom" o:connectlocs="200,3480;246,3480;246,3229;175,3229;165,3260;200,3260;200,3480" o:connectangles="0,0,0,0,0,0,0"/>
                  </v:shape>
                  <v:shape id="Freeform 427" o:spid="_x0000_s1210" style="position:absolute;left:7312;top:3229;width:247;height:252;visibility:visible;mso-wrap-style:square;v-text-anchor:top" coordsize="24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R/scA&#10;AADcAAAADwAAAGRycy9kb3ducmV2LnhtbESPQUsDMRSE74L/ITzBW5ttqVLXpkXEFtuDYKsHb4/N&#10;c7M0eVmSuLv21zdCweMwM98wi9XgrOgoxMazgsm4AEFced1wreDjsB7NQcSErNF6JgW/FGG1vL5a&#10;YKl9z+/U7VMtMoRjiQpMSm0pZawMOYxj3xJn79sHhynLUEsdsM9wZ+W0KO6lw4bzgsGWng1Vx/2P&#10;U7DtQ/c2fdl9WTPzu/X29NltNlap25vh6RFEoiH9hy/tV63g7mEGf2fyEZ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/0f7HAAAA3AAAAA8AAAAAAAAAAAAAAAAAmAIAAGRy&#10;cy9kb3ducmV2LnhtbFBLBQYAAAAABAAEAPUAAACMAwAAAAA=&#10;" path="m78,162r45,l71,,,,,31r37,l78,162xe" fillcolor="#231f20" stroked="f">
                    <v:path arrowok="t" o:connecttype="custom" o:connectlocs="78,3391;123,3391;71,3229;0,3229;0,3260;37,3260;78,3391" o:connectangles="0,0,0,0,0,0,0"/>
                  </v:shape>
                  <v:shape id="Freeform 426" o:spid="_x0000_s1211" style="position:absolute;left:7312;top:3229;width:247;height:252;visibility:visible;mso-wrap-style:square;v-text-anchor:top" coordsize="24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0ZccA&#10;AADcAAAADwAAAGRycy9kb3ducmV2LnhtbESPQUsDMRSE74L/ITzBm822tFLXpkWkLbaHQls9eHts&#10;npulycuSxN3VX28EweMwM98wi9XgrOgoxMazgvGoAEFced1wreD1vLmbg4gJWaP1TAq+KMJqeX21&#10;wFL7no/UnVItMoRjiQpMSm0pZawMOYwj3xJn78MHhynLUEsdsM9wZ+WkKO6lw4bzgsGWng1Vl9On&#10;U7DrQ3eYrPfv1kz9frP7fuu2W6vU7c3w9Agi0ZD+w3/tF61g9jCD3zP5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zdGXHAAAA3AAAAA8AAAAAAAAAAAAAAAAAmAIAAGRy&#10;cy9kb3ducmV2LnhtbFBLBQYAAAAABAAEAPUAAACMAwAAAAA=&#10;" path="m107,251r23,l200,31r-35,l123,162r-45,l107,251xe" fillcolor="#231f20" stroked="f">
                    <v:path arrowok="t" o:connecttype="custom" o:connectlocs="107,3480;130,3480;200,3260;165,3260;123,3391;78,3391;107,3480" o:connectangles="0,0,0,0,0,0,0"/>
                  </v:shape>
                  <v:shape id="Freeform 425" o:spid="_x0000_s1212" style="position:absolute;left:7312;top:3229;width:247;height:252;visibility:visible;mso-wrap-style:square;v-text-anchor:top" coordsize="24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qEscA&#10;AADcAAAADwAAAGRycy9kb3ducmV2LnhtbESPQUsDMRSE74L/ITzBm8221FLXpkWkLbYHwVYP3h6b&#10;52Zp8rIkcXfbX28EweMwM98wi9XgrOgoxMazgvGoAEFced1wreD9uLmbg4gJWaP1TArOFGG1vL5a&#10;YKl9z2/UHVItMoRjiQpMSm0pZawMOYwj3xJn78sHhynLUEsdsM9wZ+WkKGbSYcN5wWBLz4aq0+Hb&#10;Kdj1oXudrPef1kz9frO7fHTbrVXq9mZ4egSRaEj/4b/2i1Zw/zCD3zP5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h6hLHAAAA3AAAAA8AAAAAAAAAAAAAAAAAmAIAAGRy&#10;cy9kb3ducmV2LnhtbFBLBQYAAAAABAAEAPUAAACMAwAAAAA=&#10;" path="m,251r37,l37,31,,31,,251xe" fillcolor="#231f20" stroked="f">
                    <v:path arrowok="t" o:connecttype="custom" o:connectlocs="0,3480;37,3480;37,3260;0,3260;0,3480" o:connectangles="0,0,0,0,0"/>
                  </v:shape>
                </v:group>
                <v:group id="Group 420" o:spid="_x0000_s1213" style="position:absolute;left:7606;top:3229;width:224;height:252" coordorigin="7606,3229" coordsize="22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423" o:spid="_x0000_s1214" style="position:absolute;left:7606;top:3229;width:224;height:252;visibility:visible;mso-wrap-style:square;v-text-anchor:top" coordsize="2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U2sIA&#10;AADcAAAADwAAAGRycy9kb3ducmV2LnhtbERPTWvCQBC9F/oflhF6qxsFbY2uosVib2oqorchOyah&#10;2dk0u2r67zuHQo+P9z1bdK5WN2pD5dnAoJ+AIs69rbgwcPh8f34FFSKyxdozGfihAIv548MMU+vv&#10;vKdbFgslIRxSNFDG2KRah7wkh6HvG2LhLr51GAW2hbYt3iXc1XqYJGPtsGJpKLGht5Lyr+zqDIy+&#10;x9X6RC8nu9rutsPN8dwc9NmYp163nIKK1MV/8Z/7w4pvIm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BTawgAAANwAAAAPAAAAAAAAAAAAAAAAAJgCAABkcnMvZG93&#10;bnJldi54bWxQSwUGAAAAAAQABAD1AAAAhwMAAAAA&#10;" path="m175,251r49,l139,,84,,70,43r36,l143,155r-111,l20,191r135,l175,251xe" fillcolor="#231f20" stroked="f">
                    <v:path arrowok="t" o:connecttype="custom" o:connectlocs="175,3480;224,3480;139,3229;84,3229;70,3272;106,3272;143,3384;32,3384;20,3420;155,3420;175,3480" o:connectangles="0,0,0,0,0,0,0,0,0,0,0"/>
                  </v:shape>
                  <v:shape id="Freeform 422" o:spid="_x0000_s1215" style="position:absolute;left:7606;top:3229;width:224;height:252;visibility:visible;mso-wrap-style:square;v-text-anchor:top" coordsize="2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xQcQA&#10;AADcAAAADwAAAGRycy9kb3ducmV2LnhtbESPT4vCMBTE7wv7HcJb8Kapgq5Wo6is6M2/iN4ezbMt&#10;Ni/dJmr99mZB2OMw85thRpPaFOJOlcstK2i3IhDEidU5pwoO+0WzD8J5ZI2FZVLwJAeT8efHCGNt&#10;H7yl+86nIpSwi1FB5n0ZS+mSjAy6li2Jg3exlUEfZJVKXeEjlJtCdqKoJw3mHBYyLGmeUXLd3YyC&#10;7m8v/znR90nP1pt1Z3k8lwd5VqrxVU+HIDzV/j/8plc6cIMB/J0JR0C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ssUHEAAAA3AAAAA8AAAAAAAAAAAAAAAAAmAIAAGRycy9k&#10;b3ducmV2LnhtbFBLBQYAAAAABAAEAPUAAACJAwAAAAA=&#10;" path="m32,155r38,l106,43r-36,l32,155xe" fillcolor="#231f20" stroked="f">
                    <v:path arrowok="t" o:connecttype="custom" o:connectlocs="32,3384;70,3384;106,3272;70,3272;32,3384" o:connectangles="0,0,0,0,0"/>
                  </v:shape>
                  <v:shape id="Freeform 421" o:spid="_x0000_s1216" style="position:absolute;left:7606;top:3229;width:224;height:252;visibility:visible;mso-wrap-style:square;v-text-anchor:top" coordsize="22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sJ8MA&#10;AADcAAAADwAAAGRycy9kb3ducmV2LnhtbERPTWvCQBC9F/oflil4azYGTEvqGmxR9Ga1oehtyI5J&#10;MDsbs6vGf+8eCj0+3vc0H0wrrtS7xrKCcRSDIC6tbrhSUPwsX99BOI+ssbVMCu7kIJ89P00x0/bG&#10;W7rufCVCCLsMFdTed5mUrqzJoItsRxy4o+0N+gD7SuoebyHctDKJ41QabDg01NjRV03laXcxCibn&#10;tFns6W2vPzffm2T1e+gKeVBq9DLMP0B4Gvy/+M+91grSOMwPZ8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nsJ8MAAADcAAAADwAAAAAAAAAAAAAAAACYAgAAZHJzL2Rv&#10;d25yZXYueG1sUEsFBgAAAAAEAAQA9QAAAIgDAAAAAA==&#10;" path="m,251r39,l59,191r-39,l,251xe" fillcolor="#231f20" stroked="f">
                    <v:path arrowok="t" o:connecttype="custom" o:connectlocs="0,3480;39,3480;59,3420;20,3420;0,3480" o:connectangles="0,0,0,0,0"/>
                  </v:shape>
                </v:group>
                <v:group id="Group 418" o:spid="_x0000_s1217" style="position:absolute;left:7901;top:3229;width:2;height:252" coordorigin="7901,3229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419" o:spid="_x0000_s1218" style="position:absolute;left:7901;top:3229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WqcMA&#10;AADcAAAADwAAAGRycy9kb3ducmV2LnhtbESPQYvCMBSE78L+h/AWvGm6HkS7pmVXFPVYLXh92zzb&#10;ss1LbaLWf28EweMwM98wi7Q3jbhS52rLCr7GEQjiwuqaSwX5YT2agXAeWWNjmRTcyUGafAwWGGt7&#10;44yue1+KAGEXo4LK+zaW0hUVGXRj2xIH72Q7gz7IrpS6w1uAm0ZOomgqDdYcFipsaVlR8b+/GAXn&#10;4+rUz/PNb3NYZyvOtpv8b8dKDT/7n28Qnnr/Dr/aW61gGk3geS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DWqcMAAADcAAAADwAAAAAAAAAAAAAAAACYAgAAZHJzL2Rv&#10;d25yZXYueG1sUEsFBgAAAAAEAAQA9QAAAIgDAAAAAA==&#10;" path="m,l,251e" filled="f" strokecolor="#231f20" strokeweight=".83219mm">
                    <v:path arrowok="t" o:connecttype="custom" o:connectlocs="0,3229;0,3480" o:connectangles="0,0"/>
                  </v:shape>
                </v:group>
                <v:group id="Group 416" o:spid="_x0000_s1219" style="position:absolute;left:8022;top:3228;width:2;height:210" coordorigin="8022,3228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417" o:spid="_x0000_s1220" style="position:absolute;left:8022;top:3228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ce8UA&#10;AADcAAAADwAAAGRycy9kb3ducmV2LnhtbESPQWvCQBSE7wX/w/IEL0U3raISs5Ei1OaqDaK3R/aZ&#10;pM2+jdlV03/fLQg9DjPzDZOse9OIG3WutqzgZRKBIC6srrlUkH++j5cgnEfW2FgmBT/kYJ0OnhKM&#10;tb3zjm57X4oAYRejgsr7NpbSFRUZdBPbEgfvbDuDPsiulLrDe4CbRr5G0VwarDksVNjSpqLie381&#10;gfJ1mm4P2WL6UWTbS/l8zA/NIldqNOzfViA89f4//GhnWsE8msH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Rx7xQAAANwAAAAPAAAAAAAAAAAAAAAAAJgCAABkcnMv&#10;ZG93bnJldi54bWxQSwUGAAAAAAQABAD1AAAAigMAAAAA&#10;" path="m,l,210e" filled="f" strokecolor="#231f20" strokeweight=".87878mm">
                    <v:path arrowok="t" o:connecttype="custom" o:connectlocs="0,3228;0,3438" o:connectangles="0,0"/>
                  </v:shape>
                </v:group>
                <v:group id="Group 414" o:spid="_x0000_s1221" style="position:absolute;left:7998;top:3459;width:155;height:2" coordorigin="7998,3459" coordsize="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415" o:spid="_x0000_s1222" style="position:absolute;left:7998;top:3459;width:155;height:2;visibility:visible;mso-wrap-style:square;v-text-anchor:top" coordsize="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gqcQA&#10;AADcAAAADwAAAGRycy9kb3ducmV2LnhtbESPzWrDMBCE74W+g9hALiWRm4MJjpUQQguGQKFuHmCx&#10;1j+ttbIlxXbfvioUehxm5hsmPy2mFxM531lW8LxNQBBXVnfcKLh9vG72IHxA1thbJgXf5OF0fHzI&#10;MdN25neaytCICGGfoYI2hCGT0lctGfRbOxBHr7bOYIjSNVI7nCPc9HKXJKk02HFcaHGgS0vVV3k3&#10;Clx9kcW4fxqLML40kt/Gz+ucKrVeLecDiEBL+A//tQutIE1S+D0Tj4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5oKnEAAAA3AAAAA8AAAAAAAAAAAAAAAAAmAIAAGRycy9k&#10;b3ducmV2LnhtbFBLBQYAAAAABAAEAPUAAACJAwAAAAA=&#10;" path="m,l154,e" filled="f" strokecolor="#231f20" strokeweight="2.2pt">
                    <v:path arrowok="t" o:connecttype="custom" o:connectlocs="0,0;154,0" o:connectangles="0,0"/>
                  </v:shape>
                </v:group>
                <v:group id="Group 412" o:spid="_x0000_s1223" style="position:absolute;left:3989;top:3049;width:4308;height:777" coordorigin="3989,3049" coordsize="4308,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413" o:spid="_x0000_s1224" style="position:absolute;left:3989;top:3049;width:4308;height:777;visibility:visible;mso-wrap-style:square;v-text-anchor:top" coordsize="430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HDMAA&#10;AADcAAAADwAAAGRycy9kb3ducmV2LnhtbERPy4rCMBTdC/5DuII7TXXQajWKDCjKgOLjA67NtS02&#10;N6WJWv/eLAZcHs57vmxMKZ5Uu8KygkE/AkGcWl1wpuByXvcmIJxH1lhaJgVvcrBctFtzTLR98ZGe&#10;J5+JEMIuQQW591UipUtzMuj6tiIO3M3WBn2AdSZ1ja8Qbko5jKKxNFhwaMixot+c0vvpYRSsr/Ex&#10;thuOi+nP3/48PIwmU94p1e00qxkIT43/iv/dW61gHIW14U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sHDMAAAADcAAAADwAAAAAAAAAAAAAAAACYAgAAZHJzL2Rvd25y&#10;ZXYueG1sUEsFBgAAAAAEAAQA9QAAAIUDAAAAAA==&#10;" path="m4308,l,,,776r4308,l4308,xe" filled="f" strokecolor="#231f20" strokeweight=".34961mm">
                    <v:path arrowok="t" o:connecttype="custom" o:connectlocs="4308,3049;0,3049;0,3825;4308,3825;4308,304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1800" behindDoc="1" locked="0" layoutInCell="1" allowOverlap="1">
            <wp:simplePos x="0" y="0"/>
            <wp:positionH relativeFrom="page">
              <wp:posOffset>3260725</wp:posOffset>
            </wp:positionH>
            <wp:positionV relativeFrom="page">
              <wp:posOffset>2478405</wp:posOffset>
            </wp:positionV>
            <wp:extent cx="1280160" cy="75565"/>
            <wp:effectExtent l="0" t="0" r="0" b="635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824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ge">
                  <wp:posOffset>4420870</wp:posOffset>
                </wp:positionV>
                <wp:extent cx="2791460" cy="151130"/>
                <wp:effectExtent l="1270" t="1270" r="7620" b="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1460" cy="151130"/>
                          <a:chOff x="6482" y="6962"/>
                          <a:chExt cx="4396" cy="238"/>
                        </a:xfrm>
                      </wpg:grpSpPr>
                      <wpg:grpSp>
                        <wpg:cNvPr id="151" name="Group 408"/>
                        <wpg:cNvGrpSpPr>
                          <a:grpSpLocks/>
                        </wpg:cNvGrpSpPr>
                        <wpg:grpSpPr bwMode="auto">
                          <a:xfrm>
                            <a:off x="6516" y="7081"/>
                            <a:ext cx="28" cy="2"/>
                            <a:chOff x="6516" y="7081"/>
                            <a:chExt cx="28" cy="2"/>
                          </a:xfrm>
                        </wpg:grpSpPr>
                        <wps:wsp>
                          <wps:cNvPr id="152" name="Freeform 409"/>
                          <wps:cNvSpPr>
                            <a:spLocks/>
                          </wps:cNvSpPr>
                          <wps:spPr bwMode="auto">
                            <a:xfrm>
                              <a:off x="6516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6516 6516"/>
                                <a:gd name="T1" fmla="*/ T0 w 28"/>
                                <a:gd name="T2" fmla="+- 0 6544 651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06"/>
                        <wpg:cNvGrpSpPr>
                          <a:grpSpLocks/>
                        </wpg:cNvGrpSpPr>
                        <wpg:grpSpPr bwMode="auto">
                          <a:xfrm>
                            <a:off x="6516" y="7047"/>
                            <a:ext cx="28" cy="68"/>
                            <a:chOff x="6516" y="7047"/>
                            <a:chExt cx="28" cy="68"/>
                          </a:xfrm>
                        </wpg:grpSpPr>
                        <wps:wsp>
                          <wps:cNvPr id="154" name="Freeform 407"/>
                          <wps:cNvSpPr>
                            <a:spLocks/>
                          </wps:cNvSpPr>
                          <wps:spPr bwMode="auto">
                            <a:xfrm>
                              <a:off x="6516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6544 6516"/>
                                <a:gd name="T1" fmla="*/ T0 w 28"/>
                                <a:gd name="T2" fmla="+- 0 7047 7047"/>
                                <a:gd name="T3" fmla="*/ 7047 h 68"/>
                                <a:gd name="T4" fmla="+- 0 6516 6516"/>
                                <a:gd name="T5" fmla="*/ T4 w 28"/>
                                <a:gd name="T6" fmla="+- 0 7047 7047"/>
                                <a:gd name="T7" fmla="*/ 7047 h 68"/>
                                <a:gd name="T8" fmla="+- 0 6516 6516"/>
                                <a:gd name="T9" fmla="*/ T8 w 28"/>
                                <a:gd name="T10" fmla="+- 0 7114 7047"/>
                                <a:gd name="T11" fmla="*/ 7114 h 68"/>
                                <a:gd name="T12" fmla="+- 0 6544 6516"/>
                                <a:gd name="T13" fmla="*/ T12 w 28"/>
                                <a:gd name="T14" fmla="+- 0 7114 7047"/>
                                <a:gd name="T15" fmla="*/ 7114 h 68"/>
                                <a:gd name="T16" fmla="+- 0 6544 6516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04"/>
                        <wpg:cNvGrpSpPr>
                          <a:grpSpLocks/>
                        </wpg:cNvGrpSpPr>
                        <wpg:grpSpPr bwMode="auto">
                          <a:xfrm>
                            <a:off x="6599" y="6976"/>
                            <a:ext cx="2" cy="208"/>
                            <a:chOff x="6599" y="6976"/>
                            <a:chExt cx="2" cy="208"/>
                          </a:xfrm>
                        </wpg:grpSpPr>
                        <wps:wsp>
                          <wps:cNvPr id="156" name="Freeform 405"/>
                          <wps:cNvSpPr>
                            <a:spLocks/>
                          </wps:cNvSpPr>
                          <wps:spPr bwMode="auto">
                            <a:xfrm>
                              <a:off x="6599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02"/>
                        <wpg:cNvGrpSpPr>
                          <a:grpSpLocks/>
                        </wpg:cNvGrpSpPr>
                        <wpg:grpSpPr bwMode="auto">
                          <a:xfrm>
                            <a:off x="6585" y="6976"/>
                            <a:ext cx="28" cy="208"/>
                            <a:chOff x="6585" y="6976"/>
                            <a:chExt cx="28" cy="208"/>
                          </a:xfrm>
                        </wpg:grpSpPr>
                        <wps:wsp>
                          <wps:cNvPr id="158" name="Freeform 403"/>
                          <wps:cNvSpPr>
                            <a:spLocks/>
                          </wps:cNvSpPr>
                          <wps:spPr bwMode="auto">
                            <a:xfrm>
                              <a:off x="6585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6612 6585"/>
                                <a:gd name="T1" fmla="*/ T0 w 28"/>
                                <a:gd name="T2" fmla="+- 0 6976 6976"/>
                                <a:gd name="T3" fmla="*/ 6976 h 208"/>
                                <a:gd name="T4" fmla="+- 0 6585 6585"/>
                                <a:gd name="T5" fmla="*/ T4 w 28"/>
                                <a:gd name="T6" fmla="+- 0 6976 6976"/>
                                <a:gd name="T7" fmla="*/ 6976 h 208"/>
                                <a:gd name="T8" fmla="+- 0 6585 6585"/>
                                <a:gd name="T9" fmla="*/ T8 w 28"/>
                                <a:gd name="T10" fmla="+- 0 7184 6976"/>
                                <a:gd name="T11" fmla="*/ 7184 h 208"/>
                                <a:gd name="T12" fmla="+- 0 6612 6585"/>
                                <a:gd name="T13" fmla="*/ T12 w 28"/>
                                <a:gd name="T14" fmla="+- 0 7184 6976"/>
                                <a:gd name="T15" fmla="*/ 7184 h 208"/>
                                <a:gd name="T16" fmla="+- 0 6612 6585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00"/>
                        <wpg:cNvGrpSpPr>
                          <a:grpSpLocks/>
                        </wpg:cNvGrpSpPr>
                        <wpg:grpSpPr bwMode="auto">
                          <a:xfrm>
                            <a:off x="6652" y="7081"/>
                            <a:ext cx="28" cy="2"/>
                            <a:chOff x="6652" y="7081"/>
                            <a:chExt cx="28" cy="2"/>
                          </a:xfrm>
                        </wpg:grpSpPr>
                        <wps:wsp>
                          <wps:cNvPr id="160" name="Freeform 401"/>
                          <wps:cNvSpPr>
                            <a:spLocks/>
                          </wps:cNvSpPr>
                          <wps:spPr bwMode="auto">
                            <a:xfrm>
                              <a:off x="6652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6652 6652"/>
                                <a:gd name="T1" fmla="*/ T0 w 28"/>
                                <a:gd name="T2" fmla="+- 0 6680 665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98"/>
                        <wpg:cNvGrpSpPr>
                          <a:grpSpLocks/>
                        </wpg:cNvGrpSpPr>
                        <wpg:grpSpPr bwMode="auto">
                          <a:xfrm>
                            <a:off x="6652" y="7047"/>
                            <a:ext cx="28" cy="68"/>
                            <a:chOff x="6652" y="7047"/>
                            <a:chExt cx="28" cy="68"/>
                          </a:xfrm>
                        </wpg:grpSpPr>
                        <wps:wsp>
                          <wps:cNvPr id="162" name="Freeform 399"/>
                          <wps:cNvSpPr>
                            <a:spLocks/>
                          </wps:cNvSpPr>
                          <wps:spPr bwMode="auto">
                            <a:xfrm>
                              <a:off x="6652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6680 6652"/>
                                <a:gd name="T1" fmla="*/ T0 w 28"/>
                                <a:gd name="T2" fmla="+- 0 7047 7047"/>
                                <a:gd name="T3" fmla="*/ 7047 h 68"/>
                                <a:gd name="T4" fmla="+- 0 6652 6652"/>
                                <a:gd name="T5" fmla="*/ T4 w 28"/>
                                <a:gd name="T6" fmla="+- 0 7047 7047"/>
                                <a:gd name="T7" fmla="*/ 7047 h 68"/>
                                <a:gd name="T8" fmla="+- 0 6652 6652"/>
                                <a:gd name="T9" fmla="*/ T8 w 28"/>
                                <a:gd name="T10" fmla="+- 0 7114 7047"/>
                                <a:gd name="T11" fmla="*/ 7114 h 68"/>
                                <a:gd name="T12" fmla="+- 0 6680 6652"/>
                                <a:gd name="T13" fmla="*/ T12 w 28"/>
                                <a:gd name="T14" fmla="+- 0 7114 7047"/>
                                <a:gd name="T15" fmla="*/ 7114 h 68"/>
                                <a:gd name="T16" fmla="+- 0 6680 6652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96"/>
                        <wpg:cNvGrpSpPr>
                          <a:grpSpLocks/>
                        </wpg:cNvGrpSpPr>
                        <wpg:grpSpPr bwMode="auto">
                          <a:xfrm>
                            <a:off x="6733" y="6976"/>
                            <a:ext cx="2" cy="137"/>
                            <a:chOff x="6733" y="6976"/>
                            <a:chExt cx="2" cy="137"/>
                          </a:xfrm>
                        </wpg:grpSpPr>
                        <wps:wsp>
                          <wps:cNvPr id="164" name="Freeform 397"/>
                          <wps:cNvSpPr>
                            <a:spLocks/>
                          </wps:cNvSpPr>
                          <wps:spPr bwMode="auto">
                            <a:xfrm>
                              <a:off x="6733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94"/>
                        <wpg:cNvGrpSpPr>
                          <a:grpSpLocks/>
                        </wpg:cNvGrpSpPr>
                        <wpg:grpSpPr bwMode="auto">
                          <a:xfrm>
                            <a:off x="6719" y="6976"/>
                            <a:ext cx="28" cy="137"/>
                            <a:chOff x="6719" y="6976"/>
                            <a:chExt cx="28" cy="137"/>
                          </a:xfrm>
                        </wpg:grpSpPr>
                        <wps:wsp>
                          <wps:cNvPr id="166" name="Freeform 395"/>
                          <wps:cNvSpPr>
                            <a:spLocks/>
                          </wps:cNvSpPr>
                          <wps:spPr bwMode="auto">
                            <a:xfrm>
                              <a:off x="6719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6747 6719"/>
                                <a:gd name="T1" fmla="*/ T0 w 28"/>
                                <a:gd name="T2" fmla="+- 0 6976 6976"/>
                                <a:gd name="T3" fmla="*/ 6976 h 137"/>
                                <a:gd name="T4" fmla="+- 0 6719 6719"/>
                                <a:gd name="T5" fmla="*/ T4 w 28"/>
                                <a:gd name="T6" fmla="+- 0 6976 6976"/>
                                <a:gd name="T7" fmla="*/ 6976 h 137"/>
                                <a:gd name="T8" fmla="+- 0 6719 6719"/>
                                <a:gd name="T9" fmla="*/ T8 w 28"/>
                                <a:gd name="T10" fmla="+- 0 7113 6976"/>
                                <a:gd name="T11" fmla="*/ 7113 h 137"/>
                                <a:gd name="T12" fmla="+- 0 6747 6719"/>
                                <a:gd name="T13" fmla="*/ T12 w 28"/>
                                <a:gd name="T14" fmla="+- 0 7113 6976"/>
                                <a:gd name="T15" fmla="*/ 7113 h 137"/>
                                <a:gd name="T16" fmla="+- 0 6747 6719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92"/>
                        <wpg:cNvGrpSpPr>
                          <a:grpSpLocks/>
                        </wpg:cNvGrpSpPr>
                        <wpg:grpSpPr bwMode="auto">
                          <a:xfrm>
                            <a:off x="6801" y="6976"/>
                            <a:ext cx="2" cy="137"/>
                            <a:chOff x="6801" y="6976"/>
                            <a:chExt cx="2" cy="137"/>
                          </a:xfrm>
                        </wpg:grpSpPr>
                        <wps:wsp>
                          <wps:cNvPr id="168" name="Freeform 393"/>
                          <wps:cNvSpPr>
                            <a:spLocks/>
                          </wps:cNvSpPr>
                          <wps:spPr bwMode="auto">
                            <a:xfrm>
                              <a:off x="6801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90"/>
                        <wpg:cNvGrpSpPr>
                          <a:grpSpLocks/>
                        </wpg:cNvGrpSpPr>
                        <wpg:grpSpPr bwMode="auto">
                          <a:xfrm>
                            <a:off x="6788" y="6976"/>
                            <a:ext cx="28" cy="137"/>
                            <a:chOff x="6788" y="6976"/>
                            <a:chExt cx="28" cy="137"/>
                          </a:xfrm>
                        </wpg:grpSpPr>
                        <wps:wsp>
                          <wps:cNvPr id="170" name="Freeform 391"/>
                          <wps:cNvSpPr>
                            <a:spLocks/>
                          </wps:cNvSpPr>
                          <wps:spPr bwMode="auto">
                            <a:xfrm>
                              <a:off x="6788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6815 6788"/>
                                <a:gd name="T1" fmla="*/ T0 w 28"/>
                                <a:gd name="T2" fmla="+- 0 6976 6976"/>
                                <a:gd name="T3" fmla="*/ 6976 h 137"/>
                                <a:gd name="T4" fmla="+- 0 6788 6788"/>
                                <a:gd name="T5" fmla="*/ T4 w 28"/>
                                <a:gd name="T6" fmla="+- 0 6976 6976"/>
                                <a:gd name="T7" fmla="*/ 6976 h 137"/>
                                <a:gd name="T8" fmla="+- 0 6788 6788"/>
                                <a:gd name="T9" fmla="*/ T8 w 28"/>
                                <a:gd name="T10" fmla="+- 0 7113 6976"/>
                                <a:gd name="T11" fmla="*/ 7113 h 137"/>
                                <a:gd name="T12" fmla="+- 0 6815 6788"/>
                                <a:gd name="T13" fmla="*/ T12 w 28"/>
                                <a:gd name="T14" fmla="+- 0 7113 6976"/>
                                <a:gd name="T15" fmla="*/ 7113 h 137"/>
                                <a:gd name="T16" fmla="+- 0 6815 6788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88"/>
                        <wpg:cNvGrpSpPr>
                          <a:grpSpLocks/>
                        </wpg:cNvGrpSpPr>
                        <wpg:grpSpPr bwMode="auto">
                          <a:xfrm>
                            <a:off x="6869" y="6976"/>
                            <a:ext cx="2" cy="208"/>
                            <a:chOff x="6869" y="6976"/>
                            <a:chExt cx="2" cy="208"/>
                          </a:xfrm>
                        </wpg:grpSpPr>
                        <wps:wsp>
                          <wps:cNvPr id="172" name="Freeform 389"/>
                          <wps:cNvSpPr>
                            <a:spLocks/>
                          </wps:cNvSpPr>
                          <wps:spPr bwMode="auto">
                            <a:xfrm>
                              <a:off x="6869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86"/>
                        <wpg:cNvGrpSpPr>
                          <a:grpSpLocks/>
                        </wpg:cNvGrpSpPr>
                        <wpg:grpSpPr bwMode="auto">
                          <a:xfrm>
                            <a:off x="6855" y="6976"/>
                            <a:ext cx="28" cy="208"/>
                            <a:chOff x="6855" y="6976"/>
                            <a:chExt cx="28" cy="208"/>
                          </a:xfrm>
                        </wpg:grpSpPr>
                        <wps:wsp>
                          <wps:cNvPr id="174" name="Freeform 387"/>
                          <wps:cNvSpPr>
                            <a:spLocks/>
                          </wps:cNvSpPr>
                          <wps:spPr bwMode="auto">
                            <a:xfrm>
                              <a:off x="6855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6882 6855"/>
                                <a:gd name="T1" fmla="*/ T0 w 28"/>
                                <a:gd name="T2" fmla="+- 0 6976 6976"/>
                                <a:gd name="T3" fmla="*/ 6976 h 208"/>
                                <a:gd name="T4" fmla="+- 0 6855 6855"/>
                                <a:gd name="T5" fmla="*/ T4 w 28"/>
                                <a:gd name="T6" fmla="+- 0 6976 6976"/>
                                <a:gd name="T7" fmla="*/ 6976 h 208"/>
                                <a:gd name="T8" fmla="+- 0 6855 6855"/>
                                <a:gd name="T9" fmla="*/ T8 w 28"/>
                                <a:gd name="T10" fmla="+- 0 7184 6976"/>
                                <a:gd name="T11" fmla="*/ 7184 h 208"/>
                                <a:gd name="T12" fmla="+- 0 6882 6855"/>
                                <a:gd name="T13" fmla="*/ T12 w 28"/>
                                <a:gd name="T14" fmla="+- 0 7184 6976"/>
                                <a:gd name="T15" fmla="*/ 7184 h 208"/>
                                <a:gd name="T16" fmla="+- 0 6882 6855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84"/>
                        <wpg:cNvGrpSpPr>
                          <a:grpSpLocks/>
                        </wpg:cNvGrpSpPr>
                        <wpg:grpSpPr bwMode="auto">
                          <a:xfrm>
                            <a:off x="6937" y="7047"/>
                            <a:ext cx="2" cy="137"/>
                            <a:chOff x="6937" y="7047"/>
                            <a:chExt cx="2" cy="137"/>
                          </a:xfrm>
                        </wpg:grpSpPr>
                        <wps:wsp>
                          <wps:cNvPr id="176" name="Freeform 385"/>
                          <wps:cNvSpPr>
                            <a:spLocks/>
                          </wps:cNvSpPr>
                          <wps:spPr bwMode="auto">
                            <a:xfrm>
                              <a:off x="6937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82"/>
                        <wpg:cNvGrpSpPr>
                          <a:grpSpLocks/>
                        </wpg:cNvGrpSpPr>
                        <wpg:grpSpPr bwMode="auto">
                          <a:xfrm>
                            <a:off x="6923" y="7047"/>
                            <a:ext cx="28" cy="137"/>
                            <a:chOff x="6923" y="7047"/>
                            <a:chExt cx="28" cy="137"/>
                          </a:xfrm>
                        </wpg:grpSpPr>
                        <wps:wsp>
                          <wps:cNvPr id="178" name="Freeform 383"/>
                          <wps:cNvSpPr>
                            <a:spLocks/>
                          </wps:cNvSpPr>
                          <wps:spPr bwMode="auto">
                            <a:xfrm>
                              <a:off x="6923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6951 6923"/>
                                <a:gd name="T1" fmla="*/ T0 w 28"/>
                                <a:gd name="T2" fmla="+- 0 7047 7047"/>
                                <a:gd name="T3" fmla="*/ 7047 h 137"/>
                                <a:gd name="T4" fmla="+- 0 6923 6923"/>
                                <a:gd name="T5" fmla="*/ T4 w 28"/>
                                <a:gd name="T6" fmla="+- 0 7047 7047"/>
                                <a:gd name="T7" fmla="*/ 7047 h 137"/>
                                <a:gd name="T8" fmla="+- 0 6923 6923"/>
                                <a:gd name="T9" fmla="*/ T8 w 28"/>
                                <a:gd name="T10" fmla="+- 0 7184 7047"/>
                                <a:gd name="T11" fmla="*/ 7184 h 137"/>
                                <a:gd name="T12" fmla="+- 0 6951 6923"/>
                                <a:gd name="T13" fmla="*/ T12 w 28"/>
                                <a:gd name="T14" fmla="+- 0 7184 7047"/>
                                <a:gd name="T15" fmla="*/ 7184 h 137"/>
                                <a:gd name="T16" fmla="+- 0 6951 6923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80"/>
                        <wpg:cNvGrpSpPr>
                          <a:grpSpLocks/>
                        </wpg:cNvGrpSpPr>
                        <wpg:grpSpPr bwMode="auto">
                          <a:xfrm>
                            <a:off x="7004" y="6976"/>
                            <a:ext cx="2" cy="208"/>
                            <a:chOff x="7004" y="6976"/>
                            <a:chExt cx="2" cy="208"/>
                          </a:xfrm>
                        </wpg:grpSpPr>
                        <wps:wsp>
                          <wps:cNvPr id="180" name="Freeform 381"/>
                          <wps:cNvSpPr>
                            <a:spLocks/>
                          </wps:cNvSpPr>
                          <wps:spPr bwMode="auto">
                            <a:xfrm>
                              <a:off x="7004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78"/>
                        <wpg:cNvGrpSpPr>
                          <a:grpSpLocks/>
                        </wpg:cNvGrpSpPr>
                        <wpg:grpSpPr bwMode="auto">
                          <a:xfrm>
                            <a:off x="6990" y="6976"/>
                            <a:ext cx="28" cy="208"/>
                            <a:chOff x="6990" y="6976"/>
                            <a:chExt cx="28" cy="208"/>
                          </a:xfrm>
                        </wpg:grpSpPr>
                        <wps:wsp>
                          <wps:cNvPr id="182" name="Freeform 379"/>
                          <wps:cNvSpPr>
                            <a:spLocks/>
                          </wps:cNvSpPr>
                          <wps:spPr bwMode="auto">
                            <a:xfrm>
                              <a:off x="6990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018 6990"/>
                                <a:gd name="T1" fmla="*/ T0 w 28"/>
                                <a:gd name="T2" fmla="+- 0 6976 6976"/>
                                <a:gd name="T3" fmla="*/ 6976 h 208"/>
                                <a:gd name="T4" fmla="+- 0 6990 6990"/>
                                <a:gd name="T5" fmla="*/ T4 w 28"/>
                                <a:gd name="T6" fmla="+- 0 6976 6976"/>
                                <a:gd name="T7" fmla="*/ 6976 h 208"/>
                                <a:gd name="T8" fmla="+- 0 6990 6990"/>
                                <a:gd name="T9" fmla="*/ T8 w 28"/>
                                <a:gd name="T10" fmla="+- 0 7184 6976"/>
                                <a:gd name="T11" fmla="*/ 7184 h 208"/>
                                <a:gd name="T12" fmla="+- 0 7018 6990"/>
                                <a:gd name="T13" fmla="*/ T12 w 28"/>
                                <a:gd name="T14" fmla="+- 0 7184 6976"/>
                                <a:gd name="T15" fmla="*/ 7184 h 208"/>
                                <a:gd name="T16" fmla="+- 0 7018 6990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76"/>
                        <wpg:cNvGrpSpPr>
                          <a:grpSpLocks/>
                        </wpg:cNvGrpSpPr>
                        <wpg:grpSpPr bwMode="auto">
                          <a:xfrm>
                            <a:off x="7071" y="6976"/>
                            <a:ext cx="2" cy="137"/>
                            <a:chOff x="7071" y="6976"/>
                            <a:chExt cx="2" cy="137"/>
                          </a:xfrm>
                        </wpg:grpSpPr>
                        <wps:wsp>
                          <wps:cNvPr id="184" name="Freeform 377"/>
                          <wps:cNvSpPr>
                            <a:spLocks/>
                          </wps:cNvSpPr>
                          <wps:spPr bwMode="auto">
                            <a:xfrm>
                              <a:off x="7071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74"/>
                        <wpg:cNvGrpSpPr>
                          <a:grpSpLocks/>
                        </wpg:cNvGrpSpPr>
                        <wpg:grpSpPr bwMode="auto">
                          <a:xfrm>
                            <a:off x="7058" y="6976"/>
                            <a:ext cx="28" cy="137"/>
                            <a:chOff x="7058" y="6976"/>
                            <a:chExt cx="28" cy="137"/>
                          </a:xfrm>
                        </wpg:grpSpPr>
                        <wps:wsp>
                          <wps:cNvPr id="186" name="Freeform 375"/>
                          <wps:cNvSpPr>
                            <a:spLocks/>
                          </wps:cNvSpPr>
                          <wps:spPr bwMode="auto">
                            <a:xfrm>
                              <a:off x="7058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085 7058"/>
                                <a:gd name="T1" fmla="*/ T0 w 28"/>
                                <a:gd name="T2" fmla="+- 0 6976 6976"/>
                                <a:gd name="T3" fmla="*/ 6976 h 137"/>
                                <a:gd name="T4" fmla="+- 0 7058 7058"/>
                                <a:gd name="T5" fmla="*/ T4 w 28"/>
                                <a:gd name="T6" fmla="+- 0 6976 6976"/>
                                <a:gd name="T7" fmla="*/ 6976 h 137"/>
                                <a:gd name="T8" fmla="+- 0 7058 7058"/>
                                <a:gd name="T9" fmla="*/ T8 w 28"/>
                                <a:gd name="T10" fmla="+- 0 7113 6976"/>
                                <a:gd name="T11" fmla="*/ 7113 h 137"/>
                                <a:gd name="T12" fmla="+- 0 7085 7058"/>
                                <a:gd name="T13" fmla="*/ T12 w 28"/>
                                <a:gd name="T14" fmla="+- 0 7113 6976"/>
                                <a:gd name="T15" fmla="*/ 7113 h 137"/>
                                <a:gd name="T16" fmla="+- 0 7085 7058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72"/>
                        <wpg:cNvGrpSpPr>
                          <a:grpSpLocks/>
                        </wpg:cNvGrpSpPr>
                        <wpg:grpSpPr bwMode="auto">
                          <a:xfrm>
                            <a:off x="7126" y="7081"/>
                            <a:ext cx="28" cy="2"/>
                            <a:chOff x="7126" y="7081"/>
                            <a:chExt cx="28" cy="2"/>
                          </a:xfrm>
                        </wpg:grpSpPr>
                        <wps:wsp>
                          <wps:cNvPr id="188" name="Freeform 373"/>
                          <wps:cNvSpPr>
                            <a:spLocks/>
                          </wps:cNvSpPr>
                          <wps:spPr bwMode="auto">
                            <a:xfrm>
                              <a:off x="7126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7126 7126"/>
                                <a:gd name="T1" fmla="*/ T0 w 28"/>
                                <a:gd name="T2" fmla="+- 0 7154 712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70"/>
                        <wpg:cNvGrpSpPr>
                          <a:grpSpLocks/>
                        </wpg:cNvGrpSpPr>
                        <wpg:grpSpPr bwMode="auto">
                          <a:xfrm>
                            <a:off x="7126" y="7047"/>
                            <a:ext cx="28" cy="68"/>
                            <a:chOff x="7126" y="7047"/>
                            <a:chExt cx="28" cy="68"/>
                          </a:xfrm>
                        </wpg:grpSpPr>
                        <wps:wsp>
                          <wps:cNvPr id="190" name="Freeform 371"/>
                          <wps:cNvSpPr>
                            <a:spLocks/>
                          </wps:cNvSpPr>
                          <wps:spPr bwMode="auto">
                            <a:xfrm>
                              <a:off x="7126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7154 7126"/>
                                <a:gd name="T1" fmla="*/ T0 w 28"/>
                                <a:gd name="T2" fmla="+- 0 7047 7047"/>
                                <a:gd name="T3" fmla="*/ 7047 h 68"/>
                                <a:gd name="T4" fmla="+- 0 7126 7126"/>
                                <a:gd name="T5" fmla="*/ T4 w 28"/>
                                <a:gd name="T6" fmla="+- 0 7047 7047"/>
                                <a:gd name="T7" fmla="*/ 7047 h 68"/>
                                <a:gd name="T8" fmla="+- 0 7126 7126"/>
                                <a:gd name="T9" fmla="*/ T8 w 28"/>
                                <a:gd name="T10" fmla="+- 0 7114 7047"/>
                                <a:gd name="T11" fmla="*/ 7114 h 68"/>
                                <a:gd name="T12" fmla="+- 0 7154 7126"/>
                                <a:gd name="T13" fmla="*/ T12 w 28"/>
                                <a:gd name="T14" fmla="+- 0 7114 7047"/>
                                <a:gd name="T15" fmla="*/ 7114 h 68"/>
                                <a:gd name="T16" fmla="+- 0 7154 7126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68"/>
                        <wpg:cNvGrpSpPr>
                          <a:grpSpLocks/>
                        </wpg:cNvGrpSpPr>
                        <wpg:grpSpPr bwMode="auto">
                          <a:xfrm>
                            <a:off x="7207" y="7047"/>
                            <a:ext cx="2" cy="137"/>
                            <a:chOff x="7207" y="7047"/>
                            <a:chExt cx="2" cy="137"/>
                          </a:xfrm>
                        </wpg:grpSpPr>
                        <wps:wsp>
                          <wps:cNvPr id="192" name="Freeform 369"/>
                          <wps:cNvSpPr>
                            <a:spLocks/>
                          </wps:cNvSpPr>
                          <wps:spPr bwMode="auto">
                            <a:xfrm>
                              <a:off x="7207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66"/>
                        <wpg:cNvGrpSpPr>
                          <a:grpSpLocks/>
                        </wpg:cNvGrpSpPr>
                        <wpg:grpSpPr bwMode="auto">
                          <a:xfrm>
                            <a:off x="7193" y="7047"/>
                            <a:ext cx="28" cy="137"/>
                            <a:chOff x="7193" y="7047"/>
                            <a:chExt cx="28" cy="137"/>
                          </a:xfrm>
                        </wpg:grpSpPr>
                        <wps:wsp>
                          <wps:cNvPr id="194" name="Freeform 367"/>
                          <wps:cNvSpPr>
                            <a:spLocks/>
                          </wps:cNvSpPr>
                          <wps:spPr bwMode="auto">
                            <a:xfrm>
                              <a:off x="7193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221 7193"/>
                                <a:gd name="T1" fmla="*/ T0 w 28"/>
                                <a:gd name="T2" fmla="+- 0 7047 7047"/>
                                <a:gd name="T3" fmla="*/ 7047 h 137"/>
                                <a:gd name="T4" fmla="+- 0 7193 7193"/>
                                <a:gd name="T5" fmla="*/ T4 w 28"/>
                                <a:gd name="T6" fmla="+- 0 7047 7047"/>
                                <a:gd name="T7" fmla="*/ 7047 h 137"/>
                                <a:gd name="T8" fmla="+- 0 7193 7193"/>
                                <a:gd name="T9" fmla="*/ T8 w 28"/>
                                <a:gd name="T10" fmla="+- 0 7184 7047"/>
                                <a:gd name="T11" fmla="*/ 7184 h 137"/>
                                <a:gd name="T12" fmla="+- 0 7221 7193"/>
                                <a:gd name="T13" fmla="*/ T12 w 28"/>
                                <a:gd name="T14" fmla="+- 0 7184 7047"/>
                                <a:gd name="T15" fmla="*/ 7184 h 137"/>
                                <a:gd name="T16" fmla="+- 0 7221 7193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64"/>
                        <wpg:cNvGrpSpPr>
                          <a:grpSpLocks/>
                        </wpg:cNvGrpSpPr>
                        <wpg:grpSpPr bwMode="auto">
                          <a:xfrm>
                            <a:off x="7275" y="6976"/>
                            <a:ext cx="2" cy="137"/>
                            <a:chOff x="7275" y="6976"/>
                            <a:chExt cx="2" cy="137"/>
                          </a:xfrm>
                        </wpg:grpSpPr>
                        <wps:wsp>
                          <wps:cNvPr id="196" name="Freeform 365"/>
                          <wps:cNvSpPr>
                            <a:spLocks/>
                          </wps:cNvSpPr>
                          <wps:spPr bwMode="auto">
                            <a:xfrm>
                              <a:off x="7275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62"/>
                        <wpg:cNvGrpSpPr>
                          <a:grpSpLocks/>
                        </wpg:cNvGrpSpPr>
                        <wpg:grpSpPr bwMode="auto">
                          <a:xfrm>
                            <a:off x="7262" y="6976"/>
                            <a:ext cx="28" cy="137"/>
                            <a:chOff x="7262" y="6976"/>
                            <a:chExt cx="28" cy="137"/>
                          </a:xfrm>
                        </wpg:grpSpPr>
                        <wps:wsp>
                          <wps:cNvPr id="198" name="Freeform 363"/>
                          <wps:cNvSpPr>
                            <a:spLocks/>
                          </wps:cNvSpPr>
                          <wps:spPr bwMode="auto">
                            <a:xfrm>
                              <a:off x="7262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289 7262"/>
                                <a:gd name="T1" fmla="*/ T0 w 28"/>
                                <a:gd name="T2" fmla="+- 0 6976 6976"/>
                                <a:gd name="T3" fmla="*/ 6976 h 137"/>
                                <a:gd name="T4" fmla="+- 0 7262 7262"/>
                                <a:gd name="T5" fmla="*/ T4 w 28"/>
                                <a:gd name="T6" fmla="+- 0 6976 6976"/>
                                <a:gd name="T7" fmla="*/ 6976 h 137"/>
                                <a:gd name="T8" fmla="+- 0 7262 7262"/>
                                <a:gd name="T9" fmla="*/ T8 w 28"/>
                                <a:gd name="T10" fmla="+- 0 7113 6976"/>
                                <a:gd name="T11" fmla="*/ 7113 h 137"/>
                                <a:gd name="T12" fmla="+- 0 7289 7262"/>
                                <a:gd name="T13" fmla="*/ T12 w 28"/>
                                <a:gd name="T14" fmla="+- 0 7113 6976"/>
                                <a:gd name="T15" fmla="*/ 7113 h 137"/>
                                <a:gd name="T16" fmla="+- 0 7289 7262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60"/>
                        <wpg:cNvGrpSpPr>
                          <a:grpSpLocks/>
                        </wpg:cNvGrpSpPr>
                        <wpg:grpSpPr bwMode="auto">
                          <a:xfrm>
                            <a:off x="7343" y="6976"/>
                            <a:ext cx="2" cy="208"/>
                            <a:chOff x="7343" y="6976"/>
                            <a:chExt cx="2" cy="208"/>
                          </a:xfrm>
                        </wpg:grpSpPr>
                        <wps:wsp>
                          <wps:cNvPr id="200" name="Freeform 361"/>
                          <wps:cNvSpPr>
                            <a:spLocks/>
                          </wps:cNvSpPr>
                          <wps:spPr bwMode="auto">
                            <a:xfrm>
                              <a:off x="7343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58"/>
                        <wpg:cNvGrpSpPr>
                          <a:grpSpLocks/>
                        </wpg:cNvGrpSpPr>
                        <wpg:grpSpPr bwMode="auto">
                          <a:xfrm>
                            <a:off x="7329" y="6976"/>
                            <a:ext cx="28" cy="208"/>
                            <a:chOff x="7329" y="6976"/>
                            <a:chExt cx="28" cy="208"/>
                          </a:xfrm>
                        </wpg:grpSpPr>
                        <wps:wsp>
                          <wps:cNvPr id="202" name="Freeform 359"/>
                          <wps:cNvSpPr>
                            <a:spLocks/>
                          </wps:cNvSpPr>
                          <wps:spPr bwMode="auto">
                            <a:xfrm>
                              <a:off x="7329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356 7329"/>
                                <a:gd name="T1" fmla="*/ T0 w 28"/>
                                <a:gd name="T2" fmla="+- 0 6976 6976"/>
                                <a:gd name="T3" fmla="*/ 6976 h 208"/>
                                <a:gd name="T4" fmla="+- 0 7329 7329"/>
                                <a:gd name="T5" fmla="*/ T4 w 28"/>
                                <a:gd name="T6" fmla="+- 0 6976 6976"/>
                                <a:gd name="T7" fmla="*/ 6976 h 208"/>
                                <a:gd name="T8" fmla="+- 0 7329 7329"/>
                                <a:gd name="T9" fmla="*/ T8 w 28"/>
                                <a:gd name="T10" fmla="+- 0 7184 6976"/>
                                <a:gd name="T11" fmla="*/ 7184 h 208"/>
                                <a:gd name="T12" fmla="+- 0 7356 7329"/>
                                <a:gd name="T13" fmla="*/ T12 w 28"/>
                                <a:gd name="T14" fmla="+- 0 7184 6976"/>
                                <a:gd name="T15" fmla="*/ 7184 h 208"/>
                                <a:gd name="T16" fmla="+- 0 7356 7329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56"/>
                        <wpg:cNvGrpSpPr>
                          <a:grpSpLocks/>
                        </wpg:cNvGrpSpPr>
                        <wpg:grpSpPr bwMode="auto">
                          <a:xfrm>
                            <a:off x="7396" y="7081"/>
                            <a:ext cx="28" cy="2"/>
                            <a:chOff x="7396" y="7081"/>
                            <a:chExt cx="28" cy="2"/>
                          </a:xfrm>
                        </wpg:grpSpPr>
                        <wps:wsp>
                          <wps:cNvPr id="204" name="Freeform 357"/>
                          <wps:cNvSpPr>
                            <a:spLocks/>
                          </wps:cNvSpPr>
                          <wps:spPr bwMode="auto">
                            <a:xfrm>
                              <a:off x="7396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28"/>
                                <a:gd name="T2" fmla="+- 0 7424 739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54"/>
                        <wpg:cNvGrpSpPr>
                          <a:grpSpLocks/>
                        </wpg:cNvGrpSpPr>
                        <wpg:grpSpPr bwMode="auto">
                          <a:xfrm>
                            <a:off x="7396" y="7047"/>
                            <a:ext cx="28" cy="68"/>
                            <a:chOff x="7396" y="7047"/>
                            <a:chExt cx="28" cy="68"/>
                          </a:xfrm>
                        </wpg:grpSpPr>
                        <wps:wsp>
                          <wps:cNvPr id="206" name="Freeform 355"/>
                          <wps:cNvSpPr>
                            <a:spLocks/>
                          </wps:cNvSpPr>
                          <wps:spPr bwMode="auto">
                            <a:xfrm>
                              <a:off x="7396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7424 7396"/>
                                <a:gd name="T1" fmla="*/ T0 w 28"/>
                                <a:gd name="T2" fmla="+- 0 7047 7047"/>
                                <a:gd name="T3" fmla="*/ 7047 h 68"/>
                                <a:gd name="T4" fmla="+- 0 7396 7396"/>
                                <a:gd name="T5" fmla="*/ T4 w 28"/>
                                <a:gd name="T6" fmla="+- 0 7047 7047"/>
                                <a:gd name="T7" fmla="*/ 7047 h 68"/>
                                <a:gd name="T8" fmla="+- 0 7396 7396"/>
                                <a:gd name="T9" fmla="*/ T8 w 28"/>
                                <a:gd name="T10" fmla="+- 0 7114 7047"/>
                                <a:gd name="T11" fmla="*/ 7114 h 68"/>
                                <a:gd name="T12" fmla="+- 0 7424 7396"/>
                                <a:gd name="T13" fmla="*/ T12 w 28"/>
                                <a:gd name="T14" fmla="+- 0 7114 7047"/>
                                <a:gd name="T15" fmla="*/ 7114 h 68"/>
                                <a:gd name="T16" fmla="+- 0 7424 7396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52"/>
                        <wpg:cNvGrpSpPr>
                          <a:grpSpLocks/>
                        </wpg:cNvGrpSpPr>
                        <wpg:grpSpPr bwMode="auto">
                          <a:xfrm>
                            <a:off x="7478" y="7047"/>
                            <a:ext cx="2" cy="137"/>
                            <a:chOff x="7478" y="7047"/>
                            <a:chExt cx="2" cy="137"/>
                          </a:xfrm>
                        </wpg:grpSpPr>
                        <wps:wsp>
                          <wps:cNvPr id="208" name="Freeform 353"/>
                          <wps:cNvSpPr>
                            <a:spLocks/>
                          </wps:cNvSpPr>
                          <wps:spPr bwMode="auto">
                            <a:xfrm>
                              <a:off x="7478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50"/>
                        <wpg:cNvGrpSpPr>
                          <a:grpSpLocks/>
                        </wpg:cNvGrpSpPr>
                        <wpg:grpSpPr bwMode="auto">
                          <a:xfrm>
                            <a:off x="7464" y="7047"/>
                            <a:ext cx="28" cy="137"/>
                            <a:chOff x="7464" y="7047"/>
                            <a:chExt cx="28" cy="137"/>
                          </a:xfrm>
                        </wpg:grpSpPr>
                        <wps:wsp>
                          <wps:cNvPr id="210" name="Freeform 351"/>
                          <wps:cNvSpPr>
                            <a:spLocks/>
                          </wps:cNvSpPr>
                          <wps:spPr bwMode="auto">
                            <a:xfrm>
                              <a:off x="7464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492 7464"/>
                                <a:gd name="T1" fmla="*/ T0 w 28"/>
                                <a:gd name="T2" fmla="+- 0 7047 7047"/>
                                <a:gd name="T3" fmla="*/ 7047 h 137"/>
                                <a:gd name="T4" fmla="+- 0 7464 7464"/>
                                <a:gd name="T5" fmla="*/ T4 w 28"/>
                                <a:gd name="T6" fmla="+- 0 7047 7047"/>
                                <a:gd name="T7" fmla="*/ 7047 h 137"/>
                                <a:gd name="T8" fmla="+- 0 7464 7464"/>
                                <a:gd name="T9" fmla="*/ T8 w 28"/>
                                <a:gd name="T10" fmla="+- 0 7184 7047"/>
                                <a:gd name="T11" fmla="*/ 7184 h 137"/>
                                <a:gd name="T12" fmla="+- 0 7492 7464"/>
                                <a:gd name="T13" fmla="*/ T12 w 28"/>
                                <a:gd name="T14" fmla="+- 0 7184 7047"/>
                                <a:gd name="T15" fmla="*/ 7184 h 137"/>
                                <a:gd name="T16" fmla="+- 0 7492 7464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48"/>
                        <wpg:cNvGrpSpPr>
                          <a:grpSpLocks/>
                        </wpg:cNvGrpSpPr>
                        <wpg:grpSpPr bwMode="auto">
                          <a:xfrm>
                            <a:off x="7545" y="6976"/>
                            <a:ext cx="2" cy="208"/>
                            <a:chOff x="7545" y="6976"/>
                            <a:chExt cx="2" cy="208"/>
                          </a:xfrm>
                        </wpg:grpSpPr>
                        <wps:wsp>
                          <wps:cNvPr id="212" name="Freeform 349"/>
                          <wps:cNvSpPr>
                            <a:spLocks/>
                          </wps:cNvSpPr>
                          <wps:spPr bwMode="auto">
                            <a:xfrm>
                              <a:off x="7545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46"/>
                        <wpg:cNvGrpSpPr>
                          <a:grpSpLocks/>
                        </wpg:cNvGrpSpPr>
                        <wpg:grpSpPr bwMode="auto">
                          <a:xfrm>
                            <a:off x="7532" y="6976"/>
                            <a:ext cx="28" cy="208"/>
                            <a:chOff x="7532" y="6976"/>
                            <a:chExt cx="28" cy="208"/>
                          </a:xfrm>
                        </wpg:grpSpPr>
                        <wps:wsp>
                          <wps:cNvPr id="214" name="Freeform 347"/>
                          <wps:cNvSpPr>
                            <a:spLocks/>
                          </wps:cNvSpPr>
                          <wps:spPr bwMode="auto">
                            <a:xfrm>
                              <a:off x="7532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559 7532"/>
                                <a:gd name="T1" fmla="*/ T0 w 28"/>
                                <a:gd name="T2" fmla="+- 0 6976 6976"/>
                                <a:gd name="T3" fmla="*/ 6976 h 208"/>
                                <a:gd name="T4" fmla="+- 0 7532 7532"/>
                                <a:gd name="T5" fmla="*/ T4 w 28"/>
                                <a:gd name="T6" fmla="+- 0 6976 6976"/>
                                <a:gd name="T7" fmla="*/ 6976 h 208"/>
                                <a:gd name="T8" fmla="+- 0 7532 7532"/>
                                <a:gd name="T9" fmla="*/ T8 w 28"/>
                                <a:gd name="T10" fmla="+- 0 7184 6976"/>
                                <a:gd name="T11" fmla="*/ 7184 h 208"/>
                                <a:gd name="T12" fmla="+- 0 7559 7532"/>
                                <a:gd name="T13" fmla="*/ T12 w 28"/>
                                <a:gd name="T14" fmla="+- 0 7184 6976"/>
                                <a:gd name="T15" fmla="*/ 7184 h 208"/>
                                <a:gd name="T16" fmla="+- 0 7559 7532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44"/>
                        <wpg:cNvGrpSpPr>
                          <a:grpSpLocks/>
                        </wpg:cNvGrpSpPr>
                        <wpg:grpSpPr bwMode="auto">
                          <a:xfrm>
                            <a:off x="7614" y="6976"/>
                            <a:ext cx="2" cy="137"/>
                            <a:chOff x="7614" y="6976"/>
                            <a:chExt cx="2" cy="137"/>
                          </a:xfrm>
                        </wpg:grpSpPr>
                        <wps:wsp>
                          <wps:cNvPr id="216" name="Freeform 345"/>
                          <wps:cNvSpPr>
                            <a:spLocks/>
                          </wps:cNvSpPr>
                          <wps:spPr bwMode="auto">
                            <a:xfrm>
                              <a:off x="7614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42"/>
                        <wpg:cNvGrpSpPr>
                          <a:grpSpLocks/>
                        </wpg:cNvGrpSpPr>
                        <wpg:grpSpPr bwMode="auto">
                          <a:xfrm>
                            <a:off x="7600" y="6976"/>
                            <a:ext cx="28" cy="137"/>
                            <a:chOff x="7600" y="6976"/>
                            <a:chExt cx="28" cy="137"/>
                          </a:xfrm>
                        </wpg:grpSpPr>
                        <wps:wsp>
                          <wps:cNvPr id="218" name="Freeform 343"/>
                          <wps:cNvSpPr>
                            <a:spLocks/>
                          </wps:cNvSpPr>
                          <wps:spPr bwMode="auto">
                            <a:xfrm>
                              <a:off x="7600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628 7600"/>
                                <a:gd name="T1" fmla="*/ T0 w 28"/>
                                <a:gd name="T2" fmla="+- 0 6976 6976"/>
                                <a:gd name="T3" fmla="*/ 6976 h 137"/>
                                <a:gd name="T4" fmla="+- 0 7600 7600"/>
                                <a:gd name="T5" fmla="*/ T4 w 28"/>
                                <a:gd name="T6" fmla="+- 0 6976 6976"/>
                                <a:gd name="T7" fmla="*/ 6976 h 137"/>
                                <a:gd name="T8" fmla="+- 0 7600 7600"/>
                                <a:gd name="T9" fmla="*/ T8 w 28"/>
                                <a:gd name="T10" fmla="+- 0 7113 6976"/>
                                <a:gd name="T11" fmla="*/ 7113 h 137"/>
                                <a:gd name="T12" fmla="+- 0 7628 7600"/>
                                <a:gd name="T13" fmla="*/ T12 w 28"/>
                                <a:gd name="T14" fmla="+- 0 7113 6976"/>
                                <a:gd name="T15" fmla="*/ 7113 h 137"/>
                                <a:gd name="T16" fmla="+- 0 7628 7600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40"/>
                        <wpg:cNvGrpSpPr>
                          <a:grpSpLocks/>
                        </wpg:cNvGrpSpPr>
                        <wpg:grpSpPr bwMode="auto">
                          <a:xfrm>
                            <a:off x="7681" y="7047"/>
                            <a:ext cx="2" cy="137"/>
                            <a:chOff x="7681" y="7047"/>
                            <a:chExt cx="2" cy="137"/>
                          </a:xfrm>
                        </wpg:grpSpPr>
                        <wps:wsp>
                          <wps:cNvPr id="220" name="Freeform 341"/>
                          <wps:cNvSpPr>
                            <a:spLocks/>
                          </wps:cNvSpPr>
                          <wps:spPr bwMode="auto">
                            <a:xfrm>
                              <a:off x="7681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38"/>
                        <wpg:cNvGrpSpPr>
                          <a:grpSpLocks/>
                        </wpg:cNvGrpSpPr>
                        <wpg:grpSpPr bwMode="auto">
                          <a:xfrm>
                            <a:off x="7667" y="7047"/>
                            <a:ext cx="28" cy="137"/>
                            <a:chOff x="7667" y="7047"/>
                            <a:chExt cx="28" cy="137"/>
                          </a:xfrm>
                        </wpg:grpSpPr>
                        <wps:wsp>
                          <wps:cNvPr id="222" name="Freeform 339"/>
                          <wps:cNvSpPr>
                            <a:spLocks/>
                          </wps:cNvSpPr>
                          <wps:spPr bwMode="auto">
                            <a:xfrm>
                              <a:off x="7667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695 7667"/>
                                <a:gd name="T1" fmla="*/ T0 w 28"/>
                                <a:gd name="T2" fmla="+- 0 7047 7047"/>
                                <a:gd name="T3" fmla="*/ 7047 h 137"/>
                                <a:gd name="T4" fmla="+- 0 7667 7667"/>
                                <a:gd name="T5" fmla="*/ T4 w 28"/>
                                <a:gd name="T6" fmla="+- 0 7047 7047"/>
                                <a:gd name="T7" fmla="*/ 7047 h 137"/>
                                <a:gd name="T8" fmla="+- 0 7667 7667"/>
                                <a:gd name="T9" fmla="*/ T8 w 28"/>
                                <a:gd name="T10" fmla="+- 0 7184 7047"/>
                                <a:gd name="T11" fmla="*/ 7184 h 137"/>
                                <a:gd name="T12" fmla="+- 0 7695 7667"/>
                                <a:gd name="T13" fmla="*/ T12 w 28"/>
                                <a:gd name="T14" fmla="+- 0 7184 7047"/>
                                <a:gd name="T15" fmla="*/ 7184 h 137"/>
                                <a:gd name="T16" fmla="+- 0 7695 7667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36"/>
                        <wpg:cNvGrpSpPr>
                          <a:grpSpLocks/>
                        </wpg:cNvGrpSpPr>
                        <wpg:grpSpPr bwMode="auto">
                          <a:xfrm>
                            <a:off x="7748" y="6976"/>
                            <a:ext cx="2" cy="137"/>
                            <a:chOff x="7748" y="6976"/>
                            <a:chExt cx="2" cy="137"/>
                          </a:xfrm>
                        </wpg:grpSpPr>
                        <wps:wsp>
                          <wps:cNvPr id="224" name="Freeform 337"/>
                          <wps:cNvSpPr>
                            <a:spLocks/>
                          </wps:cNvSpPr>
                          <wps:spPr bwMode="auto">
                            <a:xfrm>
                              <a:off x="7748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34"/>
                        <wpg:cNvGrpSpPr>
                          <a:grpSpLocks/>
                        </wpg:cNvGrpSpPr>
                        <wpg:grpSpPr bwMode="auto">
                          <a:xfrm>
                            <a:off x="7734" y="6976"/>
                            <a:ext cx="28" cy="137"/>
                            <a:chOff x="7734" y="6976"/>
                            <a:chExt cx="28" cy="137"/>
                          </a:xfrm>
                        </wpg:grpSpPr>
                        <wps:wsp>
                          <wps:cNvPr id="226" name="Freeform 335"/>
                          <wps:cNvSpPr>
                            <a:spLocks/>
                          </wps:cNvSpPr>
                          <wps:spPr bwMode="auto">
                            <a:xfrm>
                              <a:off x="7734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762 7734"/>
                                <a:gd name="T1" fmla="*/ T0 w 28"/>
                                <a:gd name="T2" fmla="+- 0 6976 6976"/>
                                <a:gd name="T3" fmla="*/ 6976 h 137"/>
                                <a:gd name="T4" fmla="+- 0 7734 7734"/>
                                <a:gd name="T5" fmla="*/ T4 w 28"/>
                                <a:gd name="T6" fmla="+- 0 6976 6976"/>
                                <a:gd name="T7" fmla="*/ 6976 h 137"/>
                                <a:gd name="T8" fmla="+- 0 7734 7734"/>
                                <a:gd name="T9" fmla="*/ T8 w 28"/>
                                <a:gd name="T10" fmla="+- 0 7113 6976"/>
                                <a:gd name="T11" fmla="*/ 7113 h 137"/>
                                <a:gd name="T12" fmla="+- 0 7762 7734"/>
                                <a:gd name="T13" fmla="*/ T12 w 28"/>
                                <a:gd name="T14" fmla="+- 0 7113 6976"/>
                                <a:gd name="T15" fmla="*/ 7113 h 137"/>
                                <a:gd name="T16" fmla="+- 0 7762 7734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32"/>
                        <wpg:cNvGrpSpPr>
                          <a:grpSpLocks/>
                        </wpg:cNvGrpSpPr>
                        <wpg:grpSpPr bwMode="auto">
                          <a:xfrm>
                            <a:off x="7817" y="6976"/>
                            <a:ext cx="2" cy="208"/>
                            <a:chOff x="7817" y="6976"/>
                            <a:chExt cx="2" cy="208"/>
                          </a:xfrm>
                        </wpg:grpSpPr>
                        <wps:wsp>
                          <wps:cNvPr id="228" name="Freeform 333"/>
                          <wps:cNvSpPr>
                            <a:spLocks/>
                          </wps:cNvSpPr>
                          <wps:spPr bwMode="auto">
                            <a:xfrm>
                              <a:off x="7817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30"/>
                        <wpg:cNvGrpSpPr>
                          <a:grpSpLocks/>
                        </wpg:cNvGrpSpPr>
                        <wpg:grpSpPr bwMode="auto">
                          <a:xfrm>
                            <a:off x="7803" y="6976"/>
                            <a:ext cx="28" cy="208"/>
                            <a:chOff x="7803" y="6976"/>
                            <a:chExt cx="28" cy="208"/>
                          </a:xfrm>
                        </wpg:grpSpPr>
                        <wps:wsp>
                          <wps:cNvPr id="230" name="Freeform 331"/>
                          <wps:cNvSpPr>
                            <a:spLocks/>
                          </wps:cNvSpPr>
                          <wps:spPr bwMode="auto">
                            <a:xfrm>
                              <a:off x="7803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7830 7803"/>
                                <a:gd name="T1" fmla="*/ T0 w 28"/>
                                <a:gd name="T2" fmla="+- 0 6976 6976"/>
                                <a:gd name="T3" fmla="*/ 6976 h 208"/>
                                <a:gd name="T4" fmla="+- 0 7803 7803"/>
                                <a:gd name="T5" fmla="*/ T4 w 28"/>
                                <a:gd name="T6" fmla="+- 0 6976 6976"/>
                                <a:gd name="T7" fmla="*/ 6976 h 208"/>
                                <a:gd name="T8" fmla="+- 0 7803 7803"/>
                                <a:gd name="T9" fmla="*/ T8 w 28"/>
                                <a:gd name="T10" fmla="+- 0 7184 6976"/>
                                <a:gd name="T11" fmla="*/ 7184 h 208"/>
                                <a:gd name="T12" fmla="+- 0 7830 7803"/>
                                <a:gd name="T13" fmla="*/ T12 w 28"/>
                                <a:gd name="T14" fmla="+- 0 7184 6976"/>
                                <a:gd name="T15" fmla="*/ 7184 h 208"/>
                                <a:gd name="T16" fmla="+- 0 7830 7803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28"/>
                        <wpg:cNvGrpSpPr>
                          <a:grpSpLocks/>
                        </wpg:cNvGrpSpPr>
                        <wpg:grpSpPr bwMode="auto">
                          <a:xfrm>
                            <a:off x="7884" y="6976"/>
                            <a:ext cx="2" cy="137"/>
                            <a:chOff x="7884" y="6976"/>
                            <a:chExt cx="2" cy="137"/>
                          </a:xfrm>
                        </wpg:grpSpPr>
                        <wps:wsp>
                          <wps:cNvPr id="232" name="Freeform 329"/>
                          <wps:cNvSpPr>
                            <a:spLocks/>
                          </wps:cNvSpPr>
                          <wps:spPr bwMode="auto">
                            <a:xfrm>
                              <a:off x="7884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26"/>
                        <wpg:cNvGrpSpPr>
                          <a:grpSpLocks/>
                        </wpg:cNvGrpSpPr>
                        <wpg:grpSpPr bwMode="auto">
                          <a:xfrm>
                            <a:off x="7870" y="6976"/>
                            <a:ext cx="28" cy="137"/>
                            <a:chOff x="7870" y="6976"/>
                            <a:chExt cx="28" cy="137"/>
                          </a:xfrm>
                        </wpg:grpSpPr>
                        <wps:wsp>
                          <wps:cNvPr id="234" name="Freeform 327"/>
                          <wps:cNvSpPr>
                            <a:spLocks/>
                          </wps:cNvSpPr>
                          <wps:spPr bwMode="auto">
                            <a:xfrm>
                              <a:off x="7870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898 7870"/>
                                <a:gd name="T1" fmla="*/ T0 w 28"/>
                                <a:gd name="T2" fmla="+- 0 6976 6976"/>
                                <a:gd name="T3" fmla="*/ 6976 h 137"/>
                                <a:gd name="T4" fmla="+- 0 7870 7870"/>
                                <a:gd name="T5" fmla="*/ T4 w 28"/>
                                <a:gd name="T6" fmla="+- 0 6976 6976"/>
                                <a:gd name="T7" fmla="*/ 6976 h 137"/>
                                <a:gd name="T8" fmla="+- 0 7870 7870"/>
                                <a:gd name="T9" fmla="*/ T8 w 28"/>
                                <a:gd name="T10" fmla="+- 0 7113 6976"/>
                                <a:gd name="T11" fmla="*/ 7113 h 137"/>
                                <a:gd name="T12" fmla="+- 0 7898 7870"/>
                                <a:gd name="T13" fmla="*/ T12 w 28"/>
                                <a:gd name="T14" fmla="+- 0 7113 6976"/>
                                <a:gd name="T15" fmla="*/ 7113 h 137"/>
                                <a:gd name="T16" fmla="+- 0 7898 7870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24"/>
                        <wpg:cNvGrpSpPr>
                          <a:grpSpLocks/>
                        </wpg:cNvGrpSpPr>
                        <wpg:grpSpPr bwMode="auto">
                          <a:xfrm>
                            <a:off x="7952" y="6976"/>
                            <a:ext cx="2" cy="137"/>
                            <a:chOff x="7952" y="6976"/>
                            <a:chExt cx="2" cy="137"/>
                          </a:xfrm>
                        </wpg:grpSpPr>
                        <wps:wsp>
                          <wps:cNvPr id="236" name="Freeform 325"/>
                          <wps:cNvSpPr>
                            <a:spLocks/>
                          </wps:cNvSpPr>
                          <wps:spPr bwMode="auto">
                            <a:xfrm>
                              <a:off x="7952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22"/>
                        <wpg:cNvGrpSpPr>
                          <a:grpSpLocks/>
                        </wpg:cNvGrpSpPr>
                        <wpg:grpSpPr bwMode="auto">
                          <a:xfrm>
                            <a:off x="7938" y="6976"/>
                            <a:ext cx="28" cy="137"/>
                            <a:chOff x="7938" y="6976"/>
                            <a:chExt cx="28" cy="137"/>
                          </a:xfrm>
                        </wpg:grpSpPr>
                        <wps:wsp>
                          <wps:cNvPr id="238" name="Freeform 323"/>
                          <wps:cNvSpPr>
                            <a:spLocks/>
                          </wps:cNvSpPr>
                          <wps:spPr bwMode="auto">
                            <a:xfrm>
                              <a:off x="7938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7966 7938"/>
                                <a:gd name="T1" fmla="*/ T0 w 28"/>
                                <a:gd name="T2" fmla="+- 0 6976 6976"/>
                                <a:gd name="T3" fmla="*/ 6976 h 137"/>
                                <a:gd name="T4" fmla="+- 0 7938 7938"/>
                                <a:gd name="T5" fmla="*/ T4 w 28"/>
                                <a:gd name="T6" fmla="+- 0 6976 6976"/>
                                <a:gd name="T7" fmla="*/ 6976 h 137"/>
                                <a:gd name="T8" fmla="+- 0 7938 7938"/>
                                <a:gd name="T9" fmla="*/ T8 w 28"/>
                                <a:gd name="T10" fmla="+- 0 7113 6976"/>
                                <a:gd name="T11" fmla="*/ 7113 h 137"/>
                                <a:gd name="T12" fmla="+- 0 7966 7938"/>
                                <a:gd name="T13" fmla="*/ T12 w 28"/>
                                <a:gd name="T14" fmla="+- 0 7113 6976"/>
                                <a:gd name="T15" fmla="*/ 7113 h 137"/>
                                <a:gd name="T16" fmla="+- 0 7966 7938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20"/>
                        <wpg:cNvGrpSpPr>
                          <a:grpSpLocks/>
                        </wpg:cNvGrpSpPr>
                        <wpg:grpSpPr bwMode="auto">
                          <a:xfrm>
                            <a:off x="8006" y="7081"/>
                            <a:ext cx="28" cy="2"/>
                            <a:chOff x="8006" y="7081"/>
                            <a:chExt cx="28" cy="2"/>
                          </a:xfrm>
                        </wpg:grpSpPr>
                        <wps:wsp>
                          <wps:cNvPr id="240" name="Freeform 321"/>
                          <wps:cNvSpPr>
                            <a:spLocks/>
                          </wps:cNvSpPr>
                          <wps:spPr bwMode="auto">
                            <a:xfrm>
                              <a:off x="8006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28"/>
                                <a:gd name="T2" fmla="+- 0 8033 800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18"/>
                        <wpg:cNvGrpSpPr>
                          <a:grpSpLocks/>
                        </wpg:cNvGrpSpPr>
                        <wpg:grpSpPr bwMode="auto">
                          <a:xfrm>
                            <a:off x="8006" y="7047"/>
                            <a:ext cx="28" cy="68"/>
                            <a:chOff x="8006" y="7047"/>
                            <a:chExt cx="28" cy="68"/>
                          </a:xfrm>
                        </wpg:grpSpPr>
                        <wps:wsp>
                          <wps:cNvPr id="242" name="Freeform 319"/>
                          <wps:cNvSpPr>
                            <a:spLocks/>
                          </wps:cNvSpPr>
                          <wps:spPr bwMode="auto">
                            <a:xfrm>
                              <a:off x="8006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8033 8006"/>
                                <a:gd name="T1" fmla="*/ T0 w 28"/>
                                <a:gd name="T2" fmla="+- 0 7047 7047"/>
                                <a:gd name="T3" fmla="*/ 7047 h 68"/>
                                <a:gd name="T4" fmla="+- 0 8006 8006"/>
                                <a:gd name="T5" fmla="*/ T4 w 28"/>
                                <a:gd name="T6" fmla="+- 0 7047 7047"/>
                                <a:gd name="T7" fmla="*/ 7047 h 68"/>
                                <a:gd name="T8" fmla="+- 0 8006 8006"/>
                                <a:gd name="T9" fmla="*/ T8 w 28"/>
                                <a:gd name="T10" fmla="+- 0 7114 7047"/>
                                <a:gd name="T11" fmla="*/ 7114 h 68"/>
                                <a:gd name="T12" fmla="+- 0 8033 8006"/>
                                <a:gd name="T13" fmla="*/ T12 w 28"/>
                                <a:gd name="T14" fmla="+- 0 7114 7047"/>
                                <a:gd name="T15" fmla="*/ 7114 h 68"/>
                                <a:gd name="T16" fmla="+- 0 8033 8006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16"/>
                        <wpg:cNvGrpSpPr>
                          <a:grpSpLocks/>
                        </wpg:cNvGrpSpPr>
                        <wpg:grpSpPr bwMode="auto">
                          <a:xfrm>
                            <a:off x="8087" y="7047"/>
                            <a:ext cx="2" cy="137"/>
                            <a:chOff x="8087" y="7047"/>
                            <a:chExt cx="2" cy="137"/>
                          </a:xfrm>
                        </wpg:grpSpPr>
                        <wps:wsp>
                          <wps:cNvPr id="244" name="Freeform 317"/>
                          <wps:cNvSpPr>
                            <a:spLocks/>
                          </wps:cNvSpPr>
                          <wps:spPr bwMode="auto">
                            <a:xfrm>
                              <a:off x="8087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14"/>
                        <wpg:cNvGrpSpPr>
                          <a:grpSpLocks/>
                        </wpg:cNvGrpSpPr>
                        <wpg:grpSpPr bwMode="auto">
                          <a:xfrm>
                            <a:off x="8073" y="7047"/>
                            <a:ext cx="28" cy="137"/>
                            <a:chOff x="8073" y="7047"/>
                            <a:chExt cx="28" cy="137"/>
                          </a:xfrm>
                        </wpg:grpSpPr>
                        <wps:wsp>
                          <wps:cNvPr id="246" name="Freeform 315"/>
                          <wps:cNvSpPr>
                            <a:spLocks/>
                          </wps:cNvSpPr>
                          <wps:spPr bwMode="auto">
                            <a:xfrm>
                              <a:off x="8073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100 8073"/>
                                <a:gd name="T1" fmla="*/ T0 w 28"/>
                                <a:gd name="T2" fmla="+- 0 7047 7047"/>
                                <a:gd name="T3" fmla="*/ 7047 h 137"/>
                                <a:gd name="T4" fmla="+- 0 8073 8073"/>
                                <a:gd name="T5" fmla="*/ T4 w 28"/>
                                <a:gd name="T6" fmla="+- 0 7047 7047"/>
                                <a:gd name="T7" fmla="*/ 7047 h 137"/>
                                <a:gd name="T8" fmla="+- 0 8073 8073"/>
                                <a:gd name="T9" fmla="*/ T8 w 28"/>
                                <a:gd name="T10" fmla="+- 0 7184 7047"/>
                                <a:gd name="T11" fmla="*/ 7184 h 137"/>
                                <a:gd name="T12" fmla="+- 0 8100 8073"/>
                                <a:gd name="T13" fmla="*/ T12 w 28"/>
                                <a:gd name="T14" fmla="+- 0 7184 7047"/>
                                <a:gd name="T15" fmla="*/ 7184 h 137"/>
                                <a:gd name="T16" fmla="+- 0 8100 8073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12"/>
                        <wpg:cNvGrpSpPr>
                          <a:grpSpLocks/>
                        </wpg:cNvGrpSpPr>
                        <wpg:grpSpPr bwMode="auto">
                          <a:xfrm>
                            <a:off x="8155" y="6976"/>
                            <a:ext cx="2" cy="208"/>
                            <a:chOff x="8155" y="6976"/>
                            <a:chExt cx="2" cy="208"/>
                          </a:xfrm>
                        </wpg:grpSpPr>
                        <wps:wsp>
                          <wps:cNvPr id="248" name="Freeform 313"/>
                          <wps:cNvSpPr>
                            <a:spLocks/>
                          </wps:cNvSpPr>
                          <wps:spPr bwMode="auto">
                            <a:xfrm>
                              <a:off x="8155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10"/>
                        <wpg:cNvGrpSpPr>
                          <a:grpSpLocks/>
                        </wpg:cNvGrpSpPr>
                        <wpg:grpSpPr bwMode="auto">
                          <a:xfrm>
                            <a:off x="8141" y="6976"/>
                            <a:ext cx="28" cy="208"/>
                            <a:chOff x="8141" y="6976"/>
                            <a:chExt cx="28" cy="208"/>
                          </a:xfrm>
                        </wpg:grpSpPr>
                        <wps:wsp>
                          <wps:cNvPr id="250" name="Freeform 311"/>
                          <wps:cNvSpPr>
                            <a:spLocks/>
                          </wps:cNvSpPr>
                          <wps:spPr bwMode="auto">
                            <a:xfrm>
                              <a:off x="8141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8169 8141"/>
                                <a:gd name="T1" fmla="*/ T0 w 28"/>
                                <a:gd name="T2" fmla="+- 0 6976 6976"/>
                                <a:gd name="T3" fmla="*/ 6976 h 208"/>
                                <a:gd name="T4" fmla="+- 0 8141 8141"/>
                                <a:gd name="T5" fmla="*/ T4 w 28"/>
                                <a:gd name="T6" fmla="+- 0 6976 6976"/>
                                <a:gd name="T7" fmla="*/ 6976 h 208"/>
                                <a:gd name="T8" fmla="+- 0 8141 8141"/>
                                <a:gd name="T9" fmla="*/ T8 w 28"/>
                                <a:gd name="T10" fmla="+- 0 7184 6976"/>
                                <a:gd name="T11" fmla="*/ 7184 h 208"/>
                                <a:gd name="T12" fmla="+- 0 8169 8141"/>
                                <a:gd name="T13" fmla="*/ T12 w 28"/>
                                <a:gd name="T14" fmla="+- 0 7184 6976"/>
                                <a:gd name="T15" fmla="*/ 7184 h 208"/>
                                <a:gd name="T16" fmla="+- 0 8169 8141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08"/>
                        <wpg:cNvGrpSpPr>
                          <a:grpSpLocks/>
                        </wpg:cNvGrpSpPr>
                        <wpg:grpSpPr bwMode="auto">
                          <a:xfrm>
                            <a:off x="8222" y="6976"/>
                            <a:ext cx="2" cy="137"/>
                            <a:chOff x="8222" y="6976"/>
                            <a:chExt cx="2" cy="137"/>
                          </a:xfrm>
                        </wpg:grpSpPr>
                        <wps:wsp>
                          <wps:cNvPr id="252" name="Freeform 309"/>
                          <wps:cNvSpPr>
                            <a:spLocks/>
                          </wps:cNvSpPr>
                          <wps:spPr bwMode="auto">
                            <a:xfrm>
                              <a:off x="8222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06"/>
                        <wpg:cNvGrpSpPr>
                          <a:grpSpLocks/>
                        </wpg:cNvGrpSpPr>
                        <wpg:grpSpPr bwMode="auto">
                          <a:xfrm>
                            <a:off x="8208" y="6976"/>
                            <a:ext cx="28" cy="137"/>
                            <a:chOff x="8208" y="6976"/>
                            <a:chExt cx="28" cy="137"/>
                          </a:xfrm>
                        </wpg:grpSpPr>
                        <wps:wsp>
                          <wps:cNvPr id="254" name="Freeform 307"/>
                          <wps:cNvSpPr>
                            <a:spLocks/>
                          </wps:cNvSpPr>
                          <wps:spPr bwMode="auto">
                            <a:xfrm>
                              <a:off x="8208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236 8208"/>
                                <a:gd name="T1" fmla="*/ T0 w 28"/>
                                <a:gd name="T2" fmla="+- 0 6976 6976"/>
                                <a:gd name="T3" fmla="*/ 6976 h 137"/>
                                <a:gd name="T4" fmla="+- 0 8208 8208"/>
                                <a:gd name="T5" fmla="*/ T4 w 28"/>
                                <a:gd name="T6" fmla="+- 0 6976 6976"/>
                                <a:gd name="T7" fmla="*/ 6976 h 137"/>
                                <a:gd name="T8" fmla="+- 0 8208 8208"/>
                                <a:gd name="T9" fmla="*/ T8 w 28"/>
                                <a:gd name="T10" fmla="+- 0 7113 6976"/>
                                <a:gd name="T11" fmla="*/ 7113 h 137"/>
                                <a:gd name="T12" fmla="+- 0 8236 8208"/>
                                <a:gd name="T13" fmla="*/ T12 w 28"/>
                                <a:gd name="T14" fmla="+- 0 7113 6976"/>
                                <a:gd name="T15" fmla="*/ 7113 h 137"/>
                                <a:gd name="T16" fmla="+- 0 8236 8208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04"/>
                        <wpg:cNvGrpSpPr>
                          <a:grpSpLocks/>
                        </wpg:cNvGrpSpPr>
                        <wpg:grpSpPr bwMode="auto">
                          <a:xfrm>
                            <a:off x="8291" y="6976"/>
                            <a:ext cx="2" cy="137"/>
                            <a:chOff x="8291" y="6976"/>
                            <a:chExt cx="2" cy="137"/>
                          </a:xfrm>
                        </wpg:grpSpPr>
                        <wps:wsp>
                          <wps:cNvPr id="256" name="Freeform 305"/>
                          <wps:cNvSpPr>
                            <a:spLocks/>
                          </wps:cNvSpPr>
                          <wps:spPr bwMode="auto">
                            <a:xfrm>
                              <a:off x="8291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02"/>
                        <wpg:cNvGrpSpPr>
                          <a:grpSpLocks/>
                        </wpg:cNvGrpSpPr>
                        <wpg:grpSpPr bwMode="auto">
                          <a:xfrm>
                            <a:off x="8277" y="6976"/>
                            <a:ext cx="28" cy="137"/>
                            <a:chOff x="8277" y="6976"/>
                            <a:chExt cx="28" cy="137"/>
                          </a:xfrm>
                        </wpg:grpSpPr>
                        <wps:wsp>
                          <wps:cNvPr id="258" name="Freeform 303"/>
                          <wps:cNvSpPr>
                            <a:spLocks/>
                          </wps:cNvSpPr>
                          <wps:spPr bwMode="auto">
                            <a:xfrm>
                              <a:off x="8277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304 8277"/>
                                <a:gd name="T1" fmla="*/ T0 w 28"/>
                                <a:gd name="T2" fmla="+- 0 6976 6976"/>
                                <a:gd name="T3" fmla="*/ 6976 h 137"/>
                                <a:gd name="T4" fmla="+- 0 8277 8277"/>
                                <a:gd name="T5" fmla="*/ T4 w 28"/>
                                <a:gd name="T6" fmla="+- 0 6976 6976"/>
                                <a:gd name="T7" fmla="*/ 6976 h 137"/>
                                <a:gd name="T8" fmla="+- 0 8277 8277"/>
                                <a:gd name="T9" fmla="*/ T8 w 28"/>
                                <a:gd name="T10" fmla="+- 0 7113 6976"/>
                                <a:gd name="T11" fmla="*/ 7113 h 137"/>
                                <a:gd name="T12" fmla="+- 0 8304 8277"/>
                                <a:gd name="T13" fmla="*/ T12 w 28"/>
                                <a:gd name="T14" fmla="+- 0 7113 6976"/>
                                <a:gd name="T15" fmla="*/ 7113 h 137"/>
                                <a:gd name="T16" fmla="+- 0 8304 8277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00"/>
                        <wpg:cNvGrpSpPr>
                          <a:grpSpLocks/>
                        </wpg:cNvGrpSpPr>
                        <wpg:grpSpPr bwMode="auto">
                          <a:xfrm>
                            <a:off x="8344" y="7081"/>
                            <a:ext cx="95" cy="2"/>
                            <a:chOff x="8344" y="7081"/>
                            <a:chExt cx="95" cy="2"/>
                          </a:xfrm>
                        </wpg:grpSpPr>
                        <wps:wsp>
                          <wps:cNvPr id="260" name="Freeform 301"/>
                          <wps:cNvSpPr>
                            <a:spLocks/>
                          </wps:cNvSpPr>
                          <wps:spPr bwMode="auto">
                            <a:xfrm>
                              <a:off x="8344" y="7081"/>
                              <a:ext cx="95" cy="2"/>
                            </a:xfrm>
                            <a:custGeom>
                              <a:avLst/>
                              <a:gdLst>
                                <a:gd name="T0" fmla="+- 0 8344 8344"/>
                                <a:gd name="T1" fmla="*/ T0 w 95"/>
                                <a:gd name="T2" fmla="+- 0 8439 8344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98"/>
                        <wpg:cNvGrpSpPr>
                          <a:grpSpLocks/>
                        </wpg:cNvGrpSpPr>
                        <wpg:grpSpPr bwMode="auto">
                          <a:xfrm>
                            <a:off x="8344" y="7047"/>
                            <a:ext cx="28" cy="68"/>
                            <a:chOff x="8344" y="7047"/>
                            <a:chExt cx="28" cy="68"/>
                          </a:xfrm>
                        </wpg:grpSpPr>
                        <wps:wsp>
                          <wps:cNvPr id="262" name="Freeform 299"/>
                          <wps:cNvSpPr>
                            <a:spLocks/>
                          </wps:cNvSpPr>
                          <wps:spPr bwMode="auto">
                            <a:xfrm>
                              <a:off x="8344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8372 8344"/>
                                <a:gd name="T1" fmla="*/ T0 w 28"/>
                                <a:gd name="T2" fmla="+- 0 7047 7047"/>
                                <a:gd name="T3" fmla="*/ 7047 h 68"/>
                                <a:gd name="T4" fmla="+- 0 8344 8344"/>
                                <a:gd name="T5" fmla="*/ T4 w 28"/>
                                <a:gd name="T6" fmla="+- 0 7047 7047"/>
                                <a:gd name="T7" fmla="*/ 7047 h 68"/>
                                <a:gd name="T8" fmla="+- 0 8344 8344"/>
                                <a:gd name="T9" fmla="*/ T8 w 28"/>
                                <a:gd name="T10" fmla="+- 0 7114 7047"/>
                                <a:gd name="T11" fmla="*/ 7114 h 68"/>
                                <a:gd name="T12" fmla="+- 0 8372 8344"/>
                                <a:gd name="T13" fmla="*/ T12 w 28"/>
                                <a:gd name="T14" fmla="+- 0 7114 7047"/>
                                <a:gd name="T15" fmla="*/ 7114 h 68"/>
                                <a:gd name="T16" fmla="+- 0 8372 8344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96"/>
                        <wpg:cNvGrpSpPr>
                          <a:grpSpLocks/>
                        </wpg:cNvGrpSpPr>
                        <wpg:grpSpPr bwMode="auto">
                          <a:xfrm>
                            <a:off x="8411" y="7047"/>
                            <a:ext cx="28" cy="68"/>
                            <a:chOff x="8411" y="7047"/>
                            <a:chExt cx="28" cy="68"/>
                          </a:xfrm>
                        </wpg:grpSpPr>
                        <wps:wsp>
                          <wps:cNvPr id="264" name="Freeform 297"/>
                          <wps:cNvSpPr>
                            <a:spLocks/>
                          </wps:cNvSpPr>
                          <wps:spPr bwMode="auto">
                            <a:xfrm>
                              <a:off x="8411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8439 8411"/>
                                <a:gd name="T1" fmla="*/ T0 w 28"/>
                                <a:gd name="T2" fmla="+- 0 7047 7047"/>
                                <a:gd name="T3" fmla="*/ 7047 h 68"/>
                                <a:gd name="T4" fmla="+- 0 8411 8411"/>
                                <a:gd name="T5" fmla="*/ T4 w 28"/>
                                <a:gd name="T6" fmla="+- 0 7047 7047"/>
                                <a:gd name="T7" fmla="*/ 7047 h 68"/>
                                <a:gd name="T8" fmla="+- 0 8411 8411"/>
                                <a:gd name="T9" fmla="*/ T8 w 28"/>
                                <a:gd name="T10" fmla="+- 0 7114 7047"/>
                                <a:gd name="T11" fmla="*/ 7114 h 68"/>
                                <a:gd name="T12" fmla="+- 0 8439 8411"/>
                                <a:gd name="T13" fmla="*/ T12 w 28"/>
                                <a:gd name="T14" fmla="+- 0 7114 7047"/>
                                <a:gd name="T15" fmla="*/ 7114 h 68"/>
                                <a:gd name="T16" fmla="+- 0 8439 8411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94"/>
                        <wpg:cNvGrpSpPr>
                          <a:grpSpLocks/>
                        </wpg:cNvGrpSpPr>
                        <wpg:grpSpPr bwMode="auto">
                          <a:xfrm>
                            <a:off x="8493" y="6976"/>
                            <a:ext cx="2" cy="137"/>
                            <a:chOff x="8493" y="6976"/>
                            <a:chExt cx="2" cy="137"/>
                          </a:xfrm>
                        </wpg:grpSpPr>
                        <wps:wsp>
                          <wps:cNvPr id="266" name="Freeform 295"/>
                          <wps:cNvSpPr>
                            <a:spLocks/>
                          </wps:cNvSpPr>
                          <wps:spPr bwMode="auto">
                            <a:xfrm>
                              <a:off x="8493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92"/>
                        <wpg:cNvGrpSpPr>
                          <a:grpSpLocks/>
                        </wpg:cNvGrpSpPr>
                        <wpg:grpSpPr bwMode="auto">
                          <a:xfrm>
                            <a:off x="8480" y="6976"/>
                            <a:ext cx="28" cy="137"/>
                            <a:chOff x="8480" y="6976"/>
                            <a:chExt cx="28" cy="137"/>
                          </a:xfrm>
                        </wpg:grpSpPr>
                        <wps:wsp>
                          <wps:cNvPr id="268" name="Freeform 293"/>
                          <wps:cNvSpPr>
                            <a:spLocks/>
                          </wps:cNvSpPr>
                          <wps:spPr bwMode="auto">
                            <a:xfrm>
                              <a:off x="8480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507 8480"/>
                                <a:gd name="T1" fmla="*/ T0 w 28"/>
                                <a:gd name="T2" fmla="+- 0 6976 6976"/>
                                <a:gd name="T3" fmla="*/ 6976 h 137"/>
                                <a:gd name="T4" fmla="+- 0 8480 8480"/>
                                <a:gd name="T5" fmla="*/ T4 w 28"/>
                                <a:gd name="T6" fmla="+- 0 6976 6976"/>
                                <a:gd name="T7" fmla="*/ 6976 h 137"/>
                                <a:gd name="T8" fmla="+- 0 8480 8480"/>
                                <a:gd name="T9" fmla="*/ T8 w 28"/>
                                <a:gd name="T10" fmla="+- 0 7113 6976"/>
                                <a:gd name="T11" fmla="*/ 7113 h 137"/>
                                <a:gd name="T12" fmla="+- 0 8507 8480"/>
                                <a:gd name="T13" fmla="*/ T12 w 28"/>
                                <a:gd name="T14" fmla="+- 0 7113 6976"/>
                                <a:gd name="T15" fmla="*/ 7113 h 137"/>
                                <a:gd name="T16" fmla="+- 0 8507 8480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90"/>
                        <wpg:cNvGrpSpPr>
                          <a:grpSpLocks/>
                        </wpg:cNvGrpSpPr>
                        <wpg:grpSpPr bwMode="auto">
                          <a:xfrm>
                            <a:off x="8561" y="7047"/>
                            <a:ext cx="2" cy="137"/>
                            <a:chOff x="8561" y="7047"/>
                            <a:chExt cx="2" cy="137"/>
                          </a:xfrm>
                        </wpg:grpSpPr>
                        <wps:wsp>
                          <wps:cNvPr id="270" name="Freeform 291"/>
                          <wps:cNvSpPr>
                            <a:spLocks/>
                          </wps:cNvSpPr>
                          <wps:spPr bwMode="auto">
                            <a:xfrm>
                              <a:off x="8561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88"/>
                        <wpg:cNvGrpSpPr>
                          <a:grpSpLocks/>
                        </wpg:cNvGrpSpPr>
                        <wpg:grpSpPr bwMode="auto">
                          <a:xfrm>
                            <a:off x="8547" y="7047"/>
                            <a:ext cx="28" cy="137"/>
                            <a:chOff x="8547" y="7047"/>
                            <a:chExt cx="28" cy="137"/>
                          </a:xfrm>
                        </wpg:grpSpPr>
                        <wps:wsp>
                          <wps:cNvPr id="272" name="Freeform 289"/>
                          <wps:cNvSpPr>
                            <a:spLocks/>
                          </wps:cNvSpPr>
                          <wps:spPr bwMode="auto">
                            <a:xfrm>
                              <a:off x="8547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574 8547"/>
                                <a:gd name="T1" fmla="*/ T0 w 28"/>
                                <a:gd name="T2" fmla="+- 0 7047 7047"/>
                                <a:gd name="T3" fmla="*/ 7047 h 137"/>
                                <a:gd name="T4" fmla="+- 0 8547 8547"/>
                                <a:gd name="T5" fmla="*/ T4 w 28"/>
                                <a:gd name="T6" fmla="+- 0 7047 7047"/>
                                <a:gd name="T7" fmla="*/ 7047 h 137"/>
                                <a:gd name="T8" fmla="+- 0 8547 8547"/>
                                <a:gd name="T9" fmla="*/ T8 w 28"/>
                                <a:gd name="T10" fmla="+- 0 7184 7047"/>
                                <a:gd name="T11" fmla="*/ 7184 h 137"/>
                                <a:gd name="T12" fmla="+- 0 8574 8547"/>
                                <a:gd name="T13" fmla="*/ T12 w 28"/>
                                <a:gd name="T14" fmla="+- 0 7184 7047"/>
                                <a:gd name="T15" fmla="*/ 7184 h 137"/>
                                <a:gd name="T16" fmla="+- 0 8574 8547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86"/>
                        <wpg:cNvGrpSpPr>
                          <a:grpSpLocks/>
                        </wpg:cNvGrpSpPr>
                        <wpg:grpSpPr bwMode="auto">
                          <a:xfrm>
                            <a:off x="8615" y="7081"/>
                            <a:ext cx="28" cy="2"/>
                            <a:chOff x="8615" y="7081"/>
                            <a:chExt cx="28" cy="2"/>
                          </a:xfrm>
                        </wpg:grpSpPr>
                        <wps:wsp>
                          <wps:cNvPr id="274" name="Freeform 287"/>
                          <wps:cNvSpPr>
                            <a:spLocks/>
                          </wps:cNvSpPr>
                          <wps:spPr bwMode="auto">
                            <a:xfrm>
                              <a:off x="8615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28"/>
                                <a:gd name="T2" fmla="+- 0 8643 8615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84"/>
                        <wpg:cNvGrpSpPr>
                          <a:grpSpLocks/>
                        </wpg:cNvGrpSpPr>
                        <wpg:grpSpPr bwMode="auto">
                          <a:xfrm>
                            <a:off x="8615" y="7047"/>
                            <a:ext cx="28" cy="68"/>
                            <a:chOff x="8615" y="7047"/>
                            <a:chExt cx="28" cy="68"/>
                          </a:xfrm>
                        </wpg:grpSpPr>
                        <wps:wsp>
                          <wps:cNvPr id="276" name="Freeform 285"/>
                          <wps:cNvSpPr>
                            <a:spLocks/>
                          </wps:cNvSpPr>
                          <wps:spPr bwMode="auto">
                            <a:xfrm>
                              <a:off x="8615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8643 8615"/>
                                <a:gd name="T1" fmla="*/ T0 w 28"/>
                                <a:gd name="T2" fmla="+- 0 7047 7047"/>
                                <a:gd name="T3" fmla="*/ 7047 h 68"/>
                                <a:gd name="T4" fmla="+- 0 8615 8615"/>
                                <a:gd name="T5" fmla="*/ T4 w 28"/>
                                <a:gd name="T6" fmla="+- 0 7047 7047"/>
                                <a:gd name="T7" fmla="*/ 7047 h 68"/>
                                <a:gd name="T8" fmla="+- 0 8615 8615"/>
                                <a:gd name="T9" fmla="*/ T8 w 28"/>
                                <a:gd name="T10" fmla="+- 0 7114 7047"/>
                                <a:gd name="T11" fmla="*/ 7114 h 68"/>
                                <a:gd name="T12" fmla="+- 0 8643 8615"/>
                                <a:gd name="T13" fmla="*/ T12 w 28"/>
                                <a:gd name="T14" fmla="+- 0 7114 7047"/>
                                <a:gd name="T15" fmla="*/ 7114 h 68"/>
                                <a:gd name="T16" fmla="+- 0 8643 8615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82"/>
                        <wpg:cNvGrpSpPr>
                          <a:grpSpLocks/>
                        </wpg:cNvGrpSpPr>
                        <wpg:grpSpPr bwMode="auto">
                          <a:xfrm>
                            <a:off x="8696" y="6976"/>
                            <a:ext cx="2" cy="137"/>
                            <a:chOff x="8696" y="6976"/>
                            <a:chExt cx="2" cy="137"/>
                          </a:xfrm>
                        </wpg:grpSpPr>
                        <wps:wsp>
                          <wps:cNvPr id="278" name="Freeform 283"/>
                          <wps:cNvSpPr>
                            <a:spLocks/>
                          </wps:cNvSpPr>
                          <wps:spPr bwMode="auto">
                            <a:xfrm>
                              <a:off x="8696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0"/>
                        <wpg:cNvGrpSpPr>
                          <a:grpSpLocks/>
                        </wpg:cNvGrpSpPr>
                        <wpg:grpSpPr bwMode="auto">
                          <a:xfrm>
                            <a:off x="8682" y="6976"/>
                            <a:ext cx="28" cy="137"/>
                            <a:chOff x="8682" y="6976"/>
                            <a:chExt cx="28" cy="137"/>
                          </a:xfrm>
                        </wpg:grpSpPr>
                        <wps:wsp>
                          <wps:cNvPr id="280" name="Freeform 281"/>
                          <wps:cNvSpPr>
                            <a:spLocks/>
                          </wps:cNvSpPr>
                          <wps:spPr bwMode="auto">
                            <a:xfrm>
                              <a:off x="8682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710 8682"/>
                                <a:gd name="T1" fmla="*/ T0 w 28"/>
                                <a:gd name="T2" fmla="+- 0 6976 6976"/>
                                <a:gd name="T3" fmla="*/ 6976 h 137"/>
                                <a:gd name="T4" fmla="+- 0 8682 8682"/>
                                <a:gd name="T5" fmla="*/ T4 w 28"/>
                                <a:gd name="T6" fmla="+- 0 6976 6976"/>
                                <a:gd name="T7" fmla="*/ 6976 h 137"/>
                                <a:gd name="T8" fmla="+- 0 8682 8682"/>
                                <a:gd name="T9" fmla="*/ T8 w 28"/>
                                <a:gd name="T10" fmla="+- 0 7113 6976"/>
                                <a:gd name="T11" fmla="*/ 7113 h 137"/>
                                <a:gd name="T12" fmla="+- 0 8710 8682"/>
                                <a:gd name="T13" fmla="*/ T12 w 28"/>
                                <a:gd name="T14" fmla="+- 0 7113 6976"/>
                                <a:gd name="T15" fmla="*/ 7113 h 137"/>
                                <a:gd name="T16" fmla="+- 0 8710 8682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8"/>
                        <wpg:cNvGrpSpPr>
                          <a:grpSpLocks/>
                        </wpg:cNvGrpSpPr>
                        <wpg:grpSpPr bwMode="auto">
                          <a:xfrm>
                            <a:off x="8763" y="6976"/>
                            <a:ext cx="2" cy="208"/>
                            <a:chOff x="8763" y="6976"/>
                            <a:chExt cx="2" cy="208"/>
                          </a:xfrm>
                        </wpg:grpSpPr>
                        <wps:wsp>
                          <wps:cNvPr id="282" name="Freeform 279"/>
                          <wps:cNvSpPr>
                            <a:spLocks/>
                          </wps:cNvSpPr>
                          <wps:spPr bwMode="auto">
                            <a:xfrm>
                              <a:off x="8763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6"/>
                        <wpg:cNvGrpSpPr>
                          <a:grpSpLocks/>
                        </wpg:cNvGrpSpPr>
                        <wpg:grpSpPr bwMode="auto">
                          <a:xfrm>
                            <a:off x="8750" y="6976"/>
                            <a:ext cx="28" cy="208"/>
                            <a:chOff x="8750" y="6976"/>
                            <a:chExt cx="28" cy="208"/>
                          </a:xfrm>
                        </wpg:grpSpPr>
                        <wps:wsp>
                          <wps:cNvPr id="284" name="Freeform 277"/>
                          <wps:cNvSpPr>
                            <a:spLocks/>
                          </wps:cNvSpPr>
                          <wps:spPr bwMode="auto">
                            <a:xfrm>
                              <a:off x="8750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8777 8750"/>
                                <a:gd name="T1" fmla="*/ T0 w 28"/>
                                <a:gd name="T2" fmla="+- 0 6976 6976"/>
                                <a:gd name="T3" fmla="*/ 6976 h 208"/>
                                <a:gd name="T4" fmla="+- 0 8750 8750"/>
                                <a:gd name="T5" fmla="*/ T4 w 28"/>
                                <a:gd name="T6" fmla="+- 0 6976 6976"/>
                                <a:gd name="T7" fmla="*/ 6976 h 208"/>
                                <a:gd name="T8" fmla="+- 0 8750 8750"/>
                                <a:gd name="T9" fmla="*/ T8 w 28"/>
                                <a:gd name="T10" fmla="+- 0 7184 6976"/>
                                <a:gd name="T11" fmla="*/ 7184 h 208"/>
                                <a:gd name="T12" fmla="+- 0 8777 8750"/>
                                <a:gd name="T13" fmla="*/ T12 w 28"/>
                                <a:gd name="T14" fmla="+- 0 7184 6976"/>
                                <a:gd name="T15" fmla="*/ 7184 h 208"/>
                                <a:gd name="T16" fmla="+- 0 8777 8750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4"/>
                        <wpg:cNvGrpSpPr>
                          <a:grpSpLocks/>
                        </wpg:cNvGrpSpPr>
                        <wpg:grpSpPr bwMode="auto">
                          <a:xfrm>
                            <a:off x="8832" y="7047"/>
                            <a:ext cx="2" cy="137"/>
                            <a:chOff x="8832" y="7047"/>
                            <a:chExt cx="2" cy="137"/>
                          </a:xfrm>
                        </wpg:grpSpPr>
                        <wps:wsp>
                          <wps:cNvPr id="286" name="Freeform 275"/>
                          <wps:cNvSpPr>
                            <a:spLocks/>
                          </wps:cNvSpPr>
                          <wps:spPr bwMode="auto">
                            <a:xfrm>
                              <a:off x="8832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2"/>
                        <wpg:cNvGrpSpPr>
                          <a:grpSpLocks/>
                        </wpg:cNvGrpSpPr>
                        <wpg:grpSpPr bwMode="auto">
                          <a:xfrm>
                            <a:off x="8818" y="7047"/>
                            <a:ext cx="28" cy="137"/>
                            <a:chOff x="8818" y="7047"/>
                            <a:chExt cx="28" cy="137"/>
                          </a:xfrm>
                        </wpg:grpSpPr>
                        <wps:wsp>
                          <wps:cNvPr id="288" name="Freeform 273"/>
                          <wps:cNvSpPr>
                            <a:spLocks/>
                          </wps:cNvSpPr>
                          <wps:spPr bwMode="auto">
                            <a:xfrm>
                              <a:off x="8818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846 8818"/>
                                <a:gd name="T1" fmla="*/ T0 w 28"/>
                                <a:gd name="T2" fmla="+- 0 7047 7047"/>
                                <a:gd name="T3" fmla="*/ 7047 h 137"/>
                                <a:gd name="T4" fmla="+- 0 8818 8818"/>
                                <a:gd name="T5" fmla="*/ T4 w 28"/>
                                <a:gd name="T6" fmla="+- 0 7047 7047"/>
                                <a:gd name="T7" fmla="*/ 7047 h 137"/>
                                <a:gd name="T8" fmla="+- 0 8818 8818"/>
                                <a:gd name="T9" fmla="*/ T8 w 28"/>
                                <a:gd name="T10" fmla="+- 0 7184 7047"/>
                                <a:gd name="T11" fmla="*/ 7184 h 137"/>
                                <a:gd name="T12" fmla="+- 0 8846 8818"/>
                                <a:gd name="T13" fmla="*/ T12 w 28"/>
                                <a:gd name="T14" fmla="+- 0 7184 7047"/>
                                <a:gd name="T15" fmla="*/ 7184 h 137"/>
                                <a:gd name="T16" fmla="+- 0 8846 8818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70"/>
                        <wpg:cNvGrpSpPr>
                          <a:grpSpLocks/>
                        </wpg:cNvGrpSpPr>
                        <wpg:grpSpPr bwMode="auto">
                          <a:xfrm>
                            <a:off x="8899" y="6976"/>
                            <a:ext cx="2" cy="208"/>
                            <a:chOff x="8899" y="6976"/>
                            <a:chExt cx="2" cy="208"/>
                          </a:xfrm>
                        </wpg:grpSpPr>
                        <wps:wsp>
                          <wps:cNvPr id="290" name="Freeform 271"/>
                          <wps:cNvSpPr>
                            <a:spLocks/>
                          </wps:cNvSpPr>
                          <wps:spPr bwMode="auto">
                            <a:xfrm>
                              <a:off x="8899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8"/>
                        <wpg:cNvGrpSpPr>
                          <a:grpSpLocks/>
                        </wpg:cNvGrpSpPr>
                        <wpg:grpSpPr bwMode="auto">
                          <a:xfrm>
                            <a:off x="8885" y="6976"/>
                            <a:ext cx="28" cy="208"/>
                            <a:chOff x="8885" y="6976"/>
                            <a:chExt cx="28" cy="208"/>
                          </a:xfrm>
                        </wpg:grpSpPr>
                        <wps:wsp>
                          <wps:cNvPr id="292" name="Freeform 269"/>
                          <wps:cNvSpPr>
                            <a:spLocks/>
                          </wps:cNvSpPr>
                          <wps:spPr bwMode="auto">
                            <a:xfrm>
                              <a:off x="8885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8913 8885"/>
                                <a:gd name="T1" fmla="*/ T0 w 28"/>
                                <a:gd name="T2" fmla="+- 0 6976 6976"/>
                                <a:gd name="T3" fmla="*/ 6976 h 208"/>
                                <a:gd name="T4" fmla="+- 0 8885 8885"/>
                                <a:gd name="T5" fmla="*/ T4 w 28"/>
                                <a:gd name="T6" fmla="+- 0 6976 6976"/>
                                <a:gd name="T7" fmla="*/ 6976 h 208"/>
                                <a:gd name="T8" fmla="+- 0 8885 8885"/>
                                <a:gd name="T9" fmla="*/ T8 w 28"/>
                                <a:gd name="T10" fmla="+- 0 7184 6976"/>
                                <a:gd name="T11" fmla="*/ 7184 h 208"/>
                                <a:gd name="T12" fmla="+- 0 8913 8885"/>
                                <a:gd name="T13" fmla="*/ T12 w 28"/>
                                <a:gd name="T14" fmla="+- 0 7184 6976"/>
                                <a:gd name="T15" fmla="*/ 7184 h 208"/>
                                <a:gd name="T16" fmla="+- 0 8913 8885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6"/>
                        <wpg:cNvGrpSpPr>
                          <a:grpSpLocks/>
                        </wpg:cNvGrpSpPr>
                        <wpg:grpSpPr bwMode="auto">
                          <a:xfrm>
                            <a:off x="8967" y="7047"/>
                            <a:ext cx="2" cy="137"/>
                            <a:chOff x="8967" y="7047"/>
                            <a:chExt cx="2" cy="137"/>
                          </a:xfrm>
                        </wpg:grpSpPr>
                        <wps:wsp>
                          <wps:cNvPr id="294" name="Freeform 267"/>
                          <wps:cNvSpPr>
                            <a:spLocks/>
                          </wps:cNvSpPr>
                          <wps:spPr bwMode="auto">
                            <a:xfrm>
                              <a:off x="8967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64"/>
                        <wpg:cNvGrpSpPr>
                          <a:grpSpLocks/>
                        </wpg:cNvGrpSpPr>
                        <wpg:grpSpPr bwMode="auto">
                          <a:xfrm>
                            <a:off x="8954" y="7047"/>
                            <a:ext cx="28" cy="137"/>
                            <a:chOff x="8954" y="7047"/>
                            <a:chExt cx="28" cy="137"/>
                          </a:xfrm>
                        </wpg:grpSpPr>
                        <wps:wsp>
                          <wps:cNvPr id="296" name="Freeform 265"/>
                          <wps:cNvSpPr>
                            <a:spLocks/>
                          </wps:cNvSpPr>
                          <wps:spPr bwMode="auto">
                            <a:xfrm>
                              <a:off x="8954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8981 8954"/>
                                <a:gd name="T1" fmla="*/ T0 w 28"/>
                                <a:gd name="T2" fmla="+- 0 7047 7047"/>
                                <a:gd name="T3" fmla="*/ 7047 h 137"/>
                                <a:gd name="T4" fmla="+- 0 8954 8954"/>
                                <a:gd name="T5" fmla="*/ T4 w 28"/>
                                <a:gd name="T6" fmla="+- 0 7047 7047"/>
                                <a:gd name="T7" fmla="*/ 7047 h 137"/>
                                <a:gd name="T8" fmla="+- 0 8954 8954"/>
                                <a:gd name="T9" fmla="*/ T8 w 28"/>
                                <a:gd name="T10" fmla="+- 0 7184 7047"/>
                                <a:gd name="T11" fmla="*/ 7184 h 137"/>
                                <a:gd name="T12" fmla="+- 0 8981 8954"/>
                                <a:gd name="T13" fmla="*/ T12 w 28"/>
                                <a:gd name="T14" fmla="+- 0 7184 7047"/>
                                <a:gd name="T15" fmla="*/ 7184 h 137"/>
                                <a:gd name="T16" fmla="+- 0 8981 8954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2"/>
                        <wpg:cNvGrpSpPr>
                          <a:grpSpLocks/>
                        </wpg:cNvGrpSpPr>
                        <wpg:grpSpPr bwMode="auto">
                          <a:xfrm>
                            <a:off x="9035" y="6976"/>
                            <a:ext cx="2" cy="137"/>
                            <a:chOff x="9035" y="6976"/>
                            <a:chExt cx="2" cy="137"/>
                          </a:xfrm>
                        </wpg:grpSpPr>
                        <wps:wsp>
                          <wps:cNvPr id="298" name="Freeform 263"/>
                          <wps:cNvSpPr>
                            <a:spLocks/>
                          </wps:cNvSpPr>
                          <wps:spPr bwMode="auto">
                            <a:xfrm>
                              <a:off x="9035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0"/>
                        <wpg:cNvGrpSpPr>
                          <a:grpSpLocks/>
                        </wpg:cNvGrpSpPr>
                        <wpg:grpSpPr bwMode="auto">
                          <a:xfrm>
                            <a:off x="9021" y="6976"/>
                            <a:ext cx="28" cy="137"/>
                            <a:chOff x="9021" y="6976"/>
                            <a:chExt cx="28" cy="137"/>
                          </a:xfrm>
                        </wpg:grpSpPr>
                        <wps:wsp>
                          <wps:cNvPr id="300" name="Freeform 261"/>
                          <wps:cNvSpPr>
                            <a:spLocks/>
                          </wps:cNvSpPr>
                          <wps:spPr bwMode="auto">
                            <a:xfrm>
                              <a:off x="9021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048 9021"/>
                                <a:gd name="T1" fmla="*/ T0 w 28"/>
                                <a:gd name="T2" fmla="+- 0 6976 6976"/>
                                <a:gd name="T3" fmla="*/ 6976 h 137"/>
                                <a:gd name="T4" fmla="+- 0 9021 9021"/>
                                <a:gd name="T5" fmla="*/ T4 w 28"/>
                                <a:gd name="T6" fmla="+- 0 6976 6976"/>
                                <a:gd name="T7" fmla="*/ 6976 h 137"/>
                                <a:gd name="T8" fmla="+- 0 9021 9021"/>
                                <a:gd name="T9" fmla="*/ T8 w 28"/>
                                <a:gd name="T10" fmla="+- 0 7113 6976"/>
                                <a:gd name="T11" fmla="*/ 7113 h 137"/>
                                <a:gd name="T12" fmla="+- 0 9048 9021"/>
                                <a:gd name="T13" fmla="*/ T12 w 28"/>
                                <a:gd name="T14" fmla="+- 0 7113 6976"/>
                                <a:gd name="T15" fmla="*/ 7113 h 137"/>
                                <a:gd name="T16" fmla="+- 0 9048 9021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58"/>
                        <wpg:cNvGrpSpPr>
                          <a:grpSpLocks/>
                        </wpg:cNvGrpSpPr>
                        <wpg:grpSpPr bwMode="auto">
                          <a:xfrm>
                            <a:off x="9102" y="7047"/>
                            <a:ext cx="2" cy="137"/>
                            <a:chOff x="9102" y="7047"/>
                            <a:chExt cx="2" cy="137"/>
                          </a:xfrm>
                        </wpg:grpSpPr>
                        <wps:wsp>
                          <wps:cNvPr id="302" name="Freeform 259"/>
                          <wps:cNvSpPr>
                            <a:spLocks/>
                          </wps:cNvSpPr>
                          <wps:spPr bwMode="auto">
                            <a:xfrm>
                              <a:off x="9102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56"/>
                        <wpg:cNvGrpSpPr>
                          <a:grpSpLocks/>
                        </wpg:cNvGrpSpPr>
                        <wpg:grpSpPr bwMode="auto">
                          <a:xfrm>
                            <a:off x="9088" y="7047"/>
                            <a:ext cx="28" cy="137"/>
                            <a:chOff x="9088" y="7047"/>
                            <a:chExt cx="28" cy="137"/>
                          </a:xfrm>
                        </wpg:grpSpPr>
                        <wps:wsp>
                          <wps:cNvPr id="304" name="Freeform 257"/>
                          <wps:cNvSpPr>
                            <a:spLocks/>
                          </wps:cNvSpPr>
                          <wps:spPr bwMode="auto">
                            <a:xfrm>
                              <a:off x="9088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116 9088"/>
                                <a:gd name="T1" fmla="*/ T0 w 28"/>
                                <a:gd name="T2" fmla="+- 0 7047 7047"/>
                                <a:gd name="T3" fmla="*/ 7047 h 137"/>
                                <a:gd name="T4" fmla="+- 0 9088 9088"/>
                                <a:gd name="T5" fmla="*/ T4 w 28"/>
                                <a:gd name="T6" fmla="+- 0 7047 7047"/>
                                <a:gd name="T7" fmla="*/ 7047 h 137"/>
                                <a:gd name="T8" fmla="+- 0 9088 9088"/>
                                <a:gd name="T9" fmla="*/ T8 w 28"/>
                                <a:gd name="T10" fmla="+- 0 7184 7047"/>
                                <a:gd name="T11" fmla="*/ 7184 h 137"/>
                                <a:gd name="T12" fmla="+- 0 9116 9088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116 9088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54"/>
                        <wpg:cNvGrpSpPr>
                          <a:grpSpLocks/>
                        </wpg:cNvGrpSpPr>
                        <wpg:grpSpPr bwMode="auto">
                          <a:xfrm>
                            <a:off x="9170" y="6976"/>
                            <a:ext cx="2" cy="208"/>
                            <a:chOff x="9170" y="6976"/>
                            <a:chExt cx="2" cy="208"/>
                          </a:xfrm>
                        </wpg:grpSpPr>
                        <wps:wsp>
                          <wps:cNvPr id="306" name="Freeform 255"/>
                          <wps:cNvSpPr>
                            <a:spLocks/>
                          </wps:cNvSpPr>
                          <wps:spPr bwMode="auto">
                            <a:xfrm>
                              <a:off x="9170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52"/>
                        <wpg:cNvGrpSpPr>
                          <a:grpSpLocks/>
                        </wpg:cNvGrpSpPr>
                        <wpg:grpSpPr bwMode="auto">
                          <a:xfrm>
                            <a:off x="9156" y="6976"/>
                            <a:ext cx="28" cy="208"/>
                            <a:chOff x="9156" y="6976"/>
                            <a:chExt cx="28" cy="208"/>
                          </a:xfrm>
                        </wpg:grpSpPr>
                        <wps:wsp>
                          <wps:cNvPr id="308" name="Freeform 253"/>
                          <wps:cNvSpPr>
                            <a:spLocks/>
                          </wps:cNvSpPr>
                          <wps:spPr bwMode="auto">
                            <a:xfrm>
                              <a:off x="9156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9184 9156"/>
                                <a:gd name="T1" fmla="*/ T0 w 28"/>
                                <a:gd name="T2" fmla="+- 0 6976 6976"/>
                                <a:gd name="T3" fmla="*/ 6976 h 208"/>
                                <a:gd name="T4" fmla="+- 0 9156 9156"/>
                                <a:gd name="T5" fmla="*/ T4 w 28"/>
                                <a:gd name="T6" fmla="+- 0 6976 6976"/>
                                <a:gd name="T7" fmla="*/ 6976 h 208"/>
                                <a:gd name="T8" fmla="+- 0 9156 9156"/>
                                <a:gd name="T9" fmla="*/ T8 w 28"/>
                                <a:gd name="T10" fmla="+- 0 7184 6976"/>
                                <a:gd name="T11" fmla="*/ 7184 h 208"/>
                                <a:gd name="T12" fmla="+- 0 9184 9156"/>
                                <a:gd name="T13" fmla="*/ T12 w 28"/>
                                <a:gd name="T14" fmla="+- 0 7184 6976"/>
                                <a:gd name="T15" fmla="*/ 7184 h 208"/>
                                <a:gd name="T16" fmla="+- 0 9184 9156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50"/>
                        <wpg:cNvGrpSpPr>
                          <a:grpSpLocks/>
                        </wpg:cNvGrpSpPr>
                        <wpg:grpSpPr bwMode="auto">
                          <a:xfrm>
                            <a:off x="9237" y="7047"/>
                            <a:ext cx="2" cy="137"/>
                            <a:chOff x="9237" y="7047"/>
                            <a:chExt cx="2" cy="137"/>
                          </a:xfrm>
                        </wpg:grpSpPr>
                        <wps:wsp>
                          <wps:cNvPr id="310" name="Freeform 251"/>
                          <wps:cNvSpPr>
                            <a:spLocks/>
                          </wps:cNvSpPr>
                          <wps:spPr bwMode="auto">
                            <a:xfrm>
                              <a:off x="9237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48"/>
                        <wpg:cNvGrpSpPr>
                          <a:grpSpLocks/>
                        </wpg:cNvGrpSpPr>
                        <wpg:grpSpPr bwMode="auto">
                          <a:xfrm>
                            <a:off x="9224" y="7047"/>
                            <a:ext cx="28" cy="137"/>
                            <a:chOff x="9224" y="7047"/>
                            <a:chExt cx="28" cy="137"/>
                          </a:xfrm>
                        </wpg:grpSpPr>
                        <wps:wsp>
                          <wps:cNvPr id="312" name="Freeform 249"/>
                          <wps:cNvSpPr>
                            <a:spLocks/>
                          </wps:cNvSpPr>
                          <wps:spPr bwMode="auto">
                            <a:xfrm>
                              <a:off x="9224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251 9224"/>
                                <a:gd name="T1" fmla="*/ T0 w 28"/>
                                <a:gd name="T2" fmla="+- 0 7047 7047"/>
                                <a:gd name="T3" fmla="*/ 7047 h 137"/>
                                <a:gd name="T4" fmla="+- 0 9224 9224"/>
                                <a:gd name="T5" fmla="*/ T4 w 28"/>
                                <a:gd name="T6" fmla="+- 0 7047 7047"/>
                                <a:gd name="T7" fmla="*/ 7047 h 137"/>
                                <a:gd name="T8" fmla="+- 0 9224 9224"/>
                                <a:gd name="T9" fmla="*/ T8 w 28"/>
                                <a:gd name="T10" fmla="+- 0 7184 7047"/>
                                <a:gd name="T11" fmla="*/ 7184 h 137"/>
                                <a:gd name="T12" fmla="+- 0 9251 9224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251 9224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46"/>
                        <wpg:cNvGrpSpPr>
                          <a:grpSpLocks/>
                        </wpg:cNvGrpSpPr>
                        <wpg:grpSpPr bwMode="auto">
                          <a:xfrm>
                            <a:off x="9292" y="7081"/>
                            <a:ext cx="28" cy="2"/>
                            <a:chOff x="9292" y="7081"/>
                            <a:chExt cx="28" cy="2"/>
                          </a:xfrm>
                        </wpg:grpSpPr>
                        <wps:wsp>
                          <wps:cNvPr id="314" name="Freeform 247"/>
                          <wps:cNvSpPr>
                            <a:spLocks/>
                          </wps:cNvSpPr>
                          <wps:spPr bwMode="auto">
                            <a:xfrm>
                              <a:off x="9292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9292 9292"/>
                                <a:gd name="T1" fmla="*/ T0 w 28"/>
                                <a:gd name="T2" fmla="+- 0 9320 929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44"/>
                        <wpg:cNvGrpSpPr>
                          <a:grpSpLocks/>
                        </wpg:cNvGrpSpPr>
                        <wpg:grpSpPr bwMode="auto">
                          <a:xfrm>
                            <a:off x="9292" y="7047"/>
                            <a:ext cx="28" cy="68"/>
                            <a:chOff x="9292" y="7047"/>
                            <a:chExt cx="28" cy="68"/>
                          </a:xfrm>
                        </wpg:grpSpPr>
                        <wps:wsp>
                          <wps:cNvPr id="316" name="Freeform 245"/>
                          <wps:cNvSpPr>
                            <a:spLocks/>
                          </wps:cNvSpPr>
                          <wps:spPr bwMode="auto">
                            <a:xfrm>
                              <a:off x="9292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9320 9292"/>
                                <a:gd name="T1" fmla="*/ T0 w 28"/>
                                <a:gd name="T2" fmla="+- 0 7047 7047"/>
                                <a:gd name="T3" fmla="*/ 7047 h 68"/>
                                <a:gd name="T4" fmla="+- 0 9292 9292"/>
                                <a:gd name="T5" fmla="*/ T4 w 28"/>
                                <a:gd name="T6" fmla="+- 0 7047 7047"/>
                                <a:gd name="T7" fmla="*/ 7047 h 68"/>
                                <a:gd name="T8" fmla="+- 0 9292 9292"/>
                                <a:gd name="T9" fmla="*/ T8 w 28"/>
                                <a:gd name="T10" fmla="+- 0 7114 7047"/>
                                <a:gd name="T11" fmla="*/ 7114 h 68"/>
                                <a:gd name="T12" fmla="+- 0 9320 9292"/>
                                <a:gd name="T13" fmla="*/ T12 w 28"/>
                                <a:gd name="T14" fmla="+- 0 7114 7047"/>
                                <a:gd name="T15" fmla="*/ 7114 h 68"/>
                                <a:gd name="T16" fmla="+- 0 9320 9292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42"/>
                        <wpg:cNvGrpSpPr>
                          <a:grpSpLocks/>
                        </wpg:cNvGrpSpPr>
                        <wpg:grpSpPr bwMode="auto">
                          <a:xfrm>
                            <a:off x="9373" y="7047"/>
                            <a:ext cx="2" cy="137"/>
                            <a:chOff x="9373" y="7047"/>
                            <a:chExt cx="2" cy="137"/>
                          </a:xfrm>
                        </wpg:grpSpPr>
                        <wps:wsp>
                          <wps:cNvPr id="318" name="Freeform 243"/>
                          <wps:cNvSpPr>
                            <a:spLocks/>
                          </wps:cNvSpPr>
                          <wps:spPr bwMode="auto">
                            <a:xfrm>
                              <a:off x="9373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40"/>
                        <wpg:cNvGrpSpPr>
                          <a:grpSpLocks/>
                        </wpg:cNvGrpSpPr>
                        <wpg:grpSpPr bwMode="auto">
                          <a:xfrm>
                            <a:off x="9359" y="7047"/>
                            <a:ext cx="28" cy="137"/>
                            <a:chOff x="9359" y="7047"/>
                            <a:chExt cx="28" cy="137"/>
                          </a:xfrm>
                        </wpg:grpSpPr>
                        <wps:wsp>
                          <wps:cNvPr id="320" name="Freeform 241"/>
                          <wps:cNvSpPr>
                            <a:spLocks/>
                          </wps:cNvSpPr>
                          <wps:spPr bwMode="auto">
                            <a:xfrm>
                              <a:off x="9359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387 9359"/>
                                <a:gd name="T1" fmla="*/ T0 w 28"/>
                                <a:gd name="T2" fmla="+- 0 7047 7047"/>
                                <a:gd name="T3" fmla="*/ 7047 h 137"/>
                                <a:gd name="T4" fmla="+- 0 9359 9359"/>
                                <a:gd name="T5" fmla="*/ T4 w 28"/>
                                <a:gd name="T6" fmla="+- 0 7047 7047"/>
                                <a:gd name="T7" fmla="*/ 7047 h 137"/>
                                <a:gd name="T8" fmla="+- 0 9359 9359"/>
                                <a:gd name="T9" fmla="*/ T8 w 28"/>
                                <a:gd name="T10" fmla="+- 0 7184 7047"/>
                                <a:gd name="T11" fmla="*/ 7184 h 137"/>
                                <a:gd name="T12" fmla="+- 0 9387 9359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387 9359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38"/>
                        <wpg:cNvGrpSpPr>
                          <a:grpSpLocks/>
                        </wpg:cNvGrpSpPr>
                        <wpg:grpSpPr bwMode="auto">
                          <a:xfrm>
                            <a:off x="9440" y="6976"/>
                            <a:ext cx="2" cy="208"/>
                            <a:chOff x="9440" y="6976"/>
                            <a:chExt cx="2" cy="208"/>
                          </a:xfrm>
                        </wpg:grpSpPr>
                        <wps:wsp>
                          <wps:cNvPr id="322" name="Freeform 239"/>
                          <wps:cNvSpPr>
                            <a:spLocks/>
                          </wps:cNvSpPr>
                          <wps:spPr bwMode="auto">
                            <a:xfrm>
                              <a:off x="9440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36"/>
                        <wpg:cNvGrpSpPr>
                          <a:grpSpLocks/>
                        </wpg:cNvGrpSpPr>
                        <wpg:grpSpPr bwMode="auto">
                          <a:xfrm>
                            <a:off x="9426" y="6976"/>
                            <a:ext cx="28" cy="208"/>
                            <a:chOff x="9426" y="6976"/>
                            <a:chExt cx="28" cy="208"/>
                          </a:xfrm>
                        </wpg:grpSpPr>
                        <wps:wsp>
                          <wps:cNvPr id="324" name="Freeform 237"/>
                          <wps:cNvSpPr>
                            <a:spLocks/>
                          </wps:cNvSpPr>
                          <wps:spPr bwMode="auto">
                            <a:xfrm>
                              <a:off x="9426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9454 9426"/>
                                <a:gd name="T1" fmla="*/ T0 w 28"/>
                                <a:gd name="T2" fmla="+- 0 6976 6976"/>
                                <a:gd name="T3" fmla="*/ 6976 h 208"/>
                                <a:gd name="T4" fmla="+- 0 9426 9426"/>
                                <a:gd name="T5" fmla="*/ T4 w 28"/>
                                <a:gd name="T6" fmla="+- 0 6976 6976"/>
                                <a:gd name="T7" fmla="*/ 6976 h 208"/>
                                <a:gd name="T8" fmla="+- 0 9426 9426"/>
                                <a:gd name="T9" fmla="*/ T8 w 28"/>
                                <a:gd name="T10" fmla="+- 0 7184 6976"/>
                                <a:gd name="T11" fmla="*/ 7184 h 208"/>
                                <a:gd name="T12" fmla="+- 0 9454 9426"/>
                                <a:gd name="T13" fmla="*/ T12 w 28"/>
                                <a:gd name="T14" fmla="+- 0 7184 6976"/>
                                <a:gd name="T15" fmla="*/ 7184 h 208"/>
                                <a:gd name="T16" fmla="+- 0 9454 9426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34"/>
                        <wpg:cNvGrpSpPr>
                          <a:grpSpLocks/>
                        </wpg:cNvGrpSpPr>
                        <wpg:grpSpPr bwMode="auto">
                          <a:xfrm>
                            <a:off x="9509" y="6976"/>
                            <a:ext cx="2" cy="137"/>
                            <a:chOff x="9509" y="6976"/>
                            <a:chExt cx="2" cy="137"/>
                          </a:xfrm>
                        </wpg:grpSpPr>
                        <wps:wsp>
                          <wps:cNvPr id="326" name="Freeform 235"/>
                          <wps:cNvSpPr>
                            <a:spLocks/>
                          </wps:cNvSpPr>
                          <wps:spPr bwMode="auto">
                            <a:xfrm>
                              <a:off x="9509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2"/>
                        <wpg:cNvGrpSpPr>
                          <a:grpSpLocks/>
                        </wpg:cNvGrpSpPr>
                        <wpg:grpSpPr bwMode="auto">
                          <a:xfrm>
                            <a:off x="9495" y="6976"/>
                            <a:ext cx="28" cy="137"/>
                            <a:chOff x="9495" y="6976"/>
                            <a:chExt cx="28" cy="137"/>
                          </a:xfrm>
                        </wpg:grpSpPr>
                        <wps:wsp>
                          <wps:cNvPr id="328" name="Freeform 233"/>
                          <wps:cNvSpPr>
                            <a:spLocks/>
                          </wps:cNvSpPr>
                          <wps:spPr bwMode="auto">
                            <a:xfrm>
                              <a:off x="9495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522 9495"/>
                                <a:gd name="T1" fmla="*/ T0 w 28"/>
                                <a:gd name="T2" fmla="+- 0 6976 6976"/>
                                <a:gd name="T3" fmla="*/ 6976 h 137"/>
                                <a:gd name="T4" fmla="+- 0 9495 9495"/>
                                <a:gd name="T5" fmla="*/ T4 w 28"/>
                                <a:gd name="T6" fmla="+- 0 6976 6976"/>
                                <a:gd name="T7" fmla="*/ 6976 h 137"/>
                                <a:gd name="T8" fmla="+- 0 9495 9495"/>
                                <a:gd name="T9" fmla="*/ T8 w 28"/>
                                <a:gd name="T10" fmla="+- 0 7113 6976"/>
                                <a:gd name="T11" fmla="*/ 7113 h 137"/>
                                <a:gd name="T12" fmla="+- 0 9522 9495"/>
                                <a:gd name="T13" fmla="*/ T12 w 28"/>
                                <a:gd name="T14" fmla="+- 0 7113 6976"/>
                                <a:gd name="T15" fmla="*/ 7113 h 137"/>
                                <a:gd name="T16" fmla="+- 0 9522 9495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30"/>
                        <wpg:cNvGrpSpPr>
                          <a:grpSpLocks/>
                        </wpg:cNvGrpSpPr>
                        <wpg:grpSpPr bwMode="auto">
                          <a:xfrm>
                            <a:off x="9562" y="7081"/>
                            <a:ext cx="28" cy="2"/>
                            <a:chOff x="9562" y="7081"/>
                            <a:chExt cx="28" cy="2"/>
                          </a:xfrm>
                        </wpg:grpSpPr>
                        <wps:wsp>
                          <wps:cNvPr id="330" name="Freeform 231"/>
                          <wps:cNvSpPr>
                            <a:spLocks/>
                          </wps:cNvSpPr>
                          <wps:spPr bwMode="auto">
                            <a:xfrm>
                              <a:off x="9562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9562 9562"/>
                                <a:gd name="T1" fmla="*/ T0 w 28"/>
                                <a:gd name="T2" fmla="+- 0 9590 9562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28"/>
                        <wpg:cNvGrpSpPr>
                          <a:grpSpLocks/>
                        </wpg:cNvGrpSpPr>
                        <wpg:grpSpPr bwMode="auto">
                          <a:xfrm>
                            <a:off x="9562" y="7047"/>
                            <a:ext cx="28" cy="68"/>
                            <a:chOff x="9562" y="7047"/>
                            <a:chExt cx="28" cy="68"/>
                          </a:xfrm>
                        </wpg:grpSpPr>
                        <wps:wsp>
                          <wps:cNvPr id="332" name="Freeform 229"/>
                          <wps:cNvSpPr>
                            <a:spLocks/>
                          </wps:cNvSpPr>
                          <wps:spPr bwMode="auto">
                            <a:xfrm>
                              <a:off x="9562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9590 9562"/>
                                <a:gd name="T1" fmla="*/ T0 w 28"/>
                                <a:gd name="T2" fmla="+- 0 7047 7047"/>
                                <a:gd name="T3" fmla="*/ 7047 h 68"/>
                                <a:gd name="T4" fmla="+- 0 9562 9562"/>
                                <a:gd name="T5" fmla="*/ T4 w 28"/>
                                <a:gd name="T6" fmla="+- 0 7047 7047"/>
                                <a:gd name="T7" fmla="*/ 7047 h 68"/>
                                <a:gd name="T8" fmla="+- 0 9562 9562"/>
                                <a:gd name="T9" fmla="*/ T8 w 28"/>
                                <a:gd name="T10" fmla="+- 0 7114 7047"/>
                                <a:gd name="T11" fmla="*/ 7114 h 68"/>
                                <a:gd name="T12" fmla="+- 0 9590 9562"/>
                                <a:gd name="T13" fmla="*/ T12 w 28"/>
                                <a:gd name="T14" fmla="+- 0 7114 7047"/>
                                <a:gd name="T15" fmla="*/ 7114 h 68"/>
                                <a:gd name="T16" fmla="+- 0 9590 9562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26"/>
                        <wpg:cNvGrpSpPr>
                          <a:grpSpLocks/>
                        </wpg:cNvGrpSpPr>
                        <wpg:grpSpPr bwMode="auto">
                          <a:xfrm>
                            <a:off x="9644" y="7047"/>
                            <a:ext cx="2" cy="137"/>
                            <a:chOff x="9644" y="7047"/>
                            <a:chExt cx="2" cy="137"/>
                          </a:xfrm>
                        </wpg:grpSpPr>
                        <wps:wsp>
                          <wps:cNvPr id="334" name="Freeform 227"/>
                          <wps:cNvSpPr>
                            <a:spLocks/>
                          </wps:cNvSpPr>
                          <wps:spPr bwMode="auto">
                            <a:xfrm>
                              <a:off x="9644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24"/>
                        <wpg:cNvGrpSpPr>
                          <a:grpSpLocks/>
                        </wpg:cNvGrpSpPr>
                        <wpg:grpSpPr bwMode="auto">
                          <a:xfrm>
                            <a:off x="9630" y="7047"/>
                            <a:ext cx="28" cy="137"/>
                            <a:chOff x="9630" y="7047"/>
                            <a:chExt cx="28" cy="137"/>
                          </a:xfrm>
                        </wpg:grpSpPr>
                        <wps:wsp>
                          <wps:cNvPr id="336" name="Freeform 225"/>
                          <wps:cNvSpPr>
                            <a:spLocks/>
                          </wps:cNvSpPr>
                          <wps:spPr bwMode="auto">
                            <a:xfrm>
                              <a:off x="9630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658 9630"/>
                                <a:gd name="T1" fmla="*/ T0 w 28"/>
                                <a:gd name="T2" fmla="+- 0 7047 7047"/>
                                <a:gd name="T3" fmla="*/ 7047 h 137"/>
                                <a:gd name="T4" fmla="+- 0 9630 9630"/>
                                <a:gd name="T5" fmla="*/ T4 w 28"/>
                                <a:gd name="T6" fmla="+- 0 7047 7047"/>
                                <a:gd name="T7" fmla="*/ 7047 h 137"/>
                                <a:gd name="T8" fmla="+- 0 9630 9630"/>
                                <a:gd name="T9" fmla="*/ T8 w 28"/>
                                <a:gd name="T10" fmla="+- 0 7184 7047"/>
                                <a:gd name="T11" fmla="*/ 7184 h 137"/>
                                <a:gd name="T12" fmla="+- 0 9658 9630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658 9630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22"/>
                        <wpg:cNvGrpSpPr>
                          <a:grpSpLocks/>
                        </wpg:cNvGrpSpPr>
                        <wpg:grpSpPr bwMode="auto">
                          <a:xfrm>
                            <a:off x="9711" y="7047"/>
                            <a:ext cx="2" cy="137"/>
                            <a:chOff x="9711" y="7047"/>
                            <a:chExt cx="2" cy="137"/>
                          </a:xfrm>
                        </wpg:grpSpPr>
                        <wps:wsp>
                          <wps:cNvPr id="338" name="Freeform 223"/>
                          <wps:cNvSpPr>
                            <a:spLocks/>
                          </wps:cNvSpPr>
                          <wps:spPr bwMode="auto">
                            <a:xfrm>
                              <a:off x="9711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20"/>
                        <wpg:cNvGrpSpPr>
                          <a:grpSpLocks/>
                        </wpg:cNvGrpSpPr>
                        <wpg:grpSpPr bwMode="auto">
                          <a:xfrm>
                            <a:off x="9698" y="7047"/>
                            <a:ext cx="28" cy="137"/>
                            <a:chOff x="9698" y="7047"/>
                            <a:chExt cx="28" cy="137"/>
                          </a:xfrm>
                        </wpg:grpSpPr>
                        <wps:wsp>
                          <wps:cNvPr id="340" name="Freeform 221"/>
                          <wps:cNvSpPr>
                            <a:spLocks/>
                          </wps:cNvSpPr>
                          <wps:spPr bwMode="auto">
                            <a:xfrm>
                              <a:off x="9698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725 9698"/>
                                <a:gd name="T1" fmla="*/ T0 w 28"/>
                                <a:gd name="T2" fmla="+- 0 7047 7047"/>
                                <a:gd name="T3" fmla="*/ 7047 h 137"/>
                                <a:gd name="T4" fmla="+- 0 9698 9698"/>
                                <a:gd name="T5" fmla="*/ T4 w 28"/>
                                <a:gd name="T6" fmla="+- 0 7047 7047"/>
                                <a:gd name="T7" fmla="*/ 7047 h 137"/>
                                <a:gd name="T8" fmla="+- 0 9698 9698"/>
                                <a:gd name="T9" fmla="*/ T8 w 28"/>
                                <a:gd name="T10" fmla="+- 0 7184 7047"/>
                                <a:gd name="T11" fmla="*/ 7184 h 137"/>
                                <a:gd name="T12" fmla="+- 0 9725 9698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725 9698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18"/>
                        <wpg:cNvGrpSpPr>
                          <a:grpSpLocks/>
                        </wpg:cNvGrpSpPr>
                        <wpg:grpSpPr bwMode="auto">
                          <a:xfrm>
                            <a:off x="9779" y="7047"/>
                            <a:ext cx="2" cy="137"/>
                            <a:chOff x="9779" y="7047"/>
                            <a:chExt cx="2" cy="137"/>
                          </a:xfrm>
                        </wpg:grpSpPr>
                        <wps:wsp>
                          <wps:cNvPr id="342" name="Freeform 219"/>
                          <wps:cNvSpPr>
                            <a:spLocks/>
                          </wps:cNvSpPr>
                          <wps:spPr bwMode="auto">
                            <a:xfrm>
                              <a:off x="9779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16"/>
                        <wpg:cNvGrpSpPr>
                          <a:grpSpLocks/>
                        </wpg:cNvGrpSpPr>
                        <wpg:grpSpPr bwMode="auto">
                          <a:xfrm>
                            <a:off x="9765" y="7047"/>
                            <a:ext cx="28" cy="137"/>
                            <a:chOff x="9765" y="7047"/>
                            <a:chExt cx="28" cy="137"/>
                          </a:xfrm>
                        </wpg:grpSpPr>
                        <wps:wsp>
                          <wps:cNvPr id="344" name="Freeform 217"/>
                          <wps:cNvSpPr>
                            <a:spLocks/>
                          </wps:cNvSpPr>
                          <wps:spPr bwMode="auto">
                            <a:xfrm>
                              <a:off x="9765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792 9765"/>
                                <a:gd name="T1" fmla="*/ T0 w 28"/>
                                <a:gd name="T2" fmla="+- 0 7047 7047"/>
                                <a:gd name="T3" fmla="*/ 7047 h 137"/>
                                <a:gd name="T4" fmla="+- 0 9765 9765"/>
                                <a:gd name="T5" fmla="*/ T4 w 28"/>
                                <a:gd name="T6" fmla="+- 0 7047 7047"/>
                                <a:gd name="T7" fmla="*/ 7047 h 137"/>
                                <a:gd name="T8" fmla="+- 0 9765 9765"/>
                                <a:gd name="T9" fmla="*/ T8 w 28"/>
                                <a:gd name="T10" fmla="+- 0 7184 7047"/>
                                <a:gd name="T11" fmla="*/ 7184 h 137"/>
                                <a:gd name="T12" fmla="+- 0 9792 9765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792 9765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14"/>
                        <wpg:cNvGrpSpPr>
                          <a:grpSpLocks/>
                        </wpg:cNvGrpSpPr>
                        <wpg:grpSpPr bwMode="auto">
                          <a:xfrm>
                            <a:off x="9833" y="7081"/>
                            <a:ext cx="28" cy="2"/>
                            <a:chOff x="9833" y="7081"/>
                            <a:chExt cx="28" cy="2"/>
                          </a:xfrm>
                        </wpg:grpSpPr>
                        <wps:wsp>
                          <wps:cNvPr id="346" name="Freeform 215"/>
                          <wps:cNvSpPr>
                            <a:spLocks/>
                          </wps:cNvSpPr>
                          <wps:spPr bwMode="auto">
                            <a:xfrm>
                              <a:off x="9833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9833 9833"/>
                                <a:gd name="T1" fmla="*/ T0 w 28"/>
                                <a:gd name="T2" fmla="+- 0 9861 983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12"/>
                        <wpg:cNvGrpSpPr>
                          <a:grpSpLocks/>
                        </wpg:cNvGrpSpPr>
                        <wpg:grpSpPr bwMode="auto">
                          <a:xfrm>
                            <a:off x="9833" y="7047"/>
                            <a:ext cx="28" cy="68"/>
                            <a:chOff x="9833" y="7047"/>
                            <a:chExt cx="28" cy="68"/>
                          </a:xfrm>
                        </wpg:grpSpPr>
                        <wps:wsp>
                          <wps:cNvPr id="348" name="Freeform 213"/>
                          <wps:cNvSpPr>
                            <a:spLocks/>
                          </wps:cNvSpPr>
                          <wps:spPr bwMode="auto">
                            <a:xfrm>
                              <a:off x="9833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9861 9833"/>
                                <a:gd name="T1" fmla="*/ T0 w 28"/>
                                <a:gd name="T2" fmla="+- 0 7047 7047"/>
                                <a:gd name="T3" fmla="*/ 7047 h 68"/>
                                <a:gd name="T4" fmla="+- 0 9833 9833"/>
                                <a:gd name="T5" fmla="*/ T4 w 28"/>
                                <a:gd name="T6" fmla="+- 0 7047 7047"/>
                                <a:gd name="T7" fmla="*/ 7047 h 68"/>
                                <a:gd name="T8" fmla="+- 0 9833 9833"/>
                                <a:gd name="T9" fmla="*/ T8 w 28"/>
                                <a:gd name="T10" fmla="+- 0 7114 7047"/>
                                <a:gd name="T11" fmla="*/ 7114 h 68"/>
                                <a:gd name="T12" fmla="+- 0 9861 9833"/>
                                <a:gd name="T13" fmla="*/ T12 w 28"/>
                                <a:gd name="T14" fmla="+- 0 7114 7047"/>
                                <a:gd name="T15" fmla="*/ 7114 h 68"/>
                                <a:gd name="T16" fmla="+- 0 9861 9833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10"/>
                        <wpg:cNvGrpSpPr>
                          <a:grpSpLocks/>
                        </wpg:cNvGrpSpPr>
                        <wpg:grpSpPr bwMode="auto">
                          <a:xfrm>
                            <a:off x="9914" y="6976"/>
                            <a:ext cx="2" cy="137"/>
                            <a:chOff x="9914" y="6976"/>
                            <a:chExt cx="2" cy="137"/>
                          </a:xfrm>
                        </wpg:grpSpPr>
                        <wps:wsp>
                          <wps:cNvPr id="350" name="Freeform 211"/>
                          <wps:cNvSpPr>
                            <a:spLocks/>
                          </wps:cNvSpPr>
                          <wps:spPr bwMode="auto">
                            <a:xfrm>
                              <a:off x="9914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08"/>
                        <wpg:cNvGrpSpPr>
                          <a:grpSpLocks/>
                        </wpg:cNvGrpSpPr>
                        <wpg:grpSpPr bwMode="auto">
                          <a:xfrm>
                            <a:off x="9900" y="6976"/>
                            <a:ext cx="28" cy="137"/>
                            <a:chOff x="9900" y="6976"/>
                            <a:chExt cx="28" cy="137"/>
                          </a:xfrm>
                        </wpg:grpSpPr>
                        <wps:wsp>
                          <wps:cNvPr id="352" name="Freeform 209"/>
                          <wps:cNvSpPr>
                            <a:spLocks/>
                          </wps:cNvSpPr>
                          <wps:spPr bwMode="auto">
                            <a:xfrm>
                              <a:off x="9900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928 9900"/>
                                <a:gd name="T1" fmla="*/ T0 w 28"/>
                                <a:gd name="T2" fmla="+- 0 6976 6976"/>
                                <a:gd name="T3" fmla="*/ 6976 h 137"/>
                                <a:gd name="T4" fmla="+- 0 9900 9900"/>
                                <a:gd name="T5" fmla="*/ T4 w 28"/>
                                <a:gd name="T6" fmla="+- 0 6976 6976"/>
                                <a:gd name="T7" fmla="*/ 6976 h 137"/>
                                <a:gd name="T8" fmla="+- 0 9900 9900"/>
                                <a:gd name="T9" fmla="*/ T8 w 28"/>
                                <a:gd name="T10" fmla="+- 0 7113 6976"/>
                                <a:gd name="T11" fmla="*/ 7113 h 137"/>
                                <a:gd name="T12" fmla="+- 0 9928 9900"/>
                                <a:gd name="T13" fmla="*/ T12 w 28"/>
                                <a:gd name="T14" fmla="+- 0 7113 6976"/>
                                <a:gd name="T15" fmla="*/ 7113 h 137"/>
                                <a:gd name="T16" fmla="+- 0 9928 9900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06"/>
                        <wpg:cNvGrpSpPr>
                          <a:grpSpLocks/>
                        </wpg:cNvGrpSpPr>
                        <wpg:grpSpPr bwMode="auto">
                          <a:xfrm>
                            <a:off x="9983" y="7047"/>
                            <a:ext cx="2" cy="137"/>
                            <a:chOff x="9983" y="7047"/>
                            <a:chExt cx="2" cy="137"/>
                          </a:xfrm>
                        </wpg:grpSpPr>
                        <wps:wsp>
                          <wps:cNvPr id="354" name="Freeform 207"/>
                          <wps:cNvSpPr>
                            <a:spLocks/>
                          </wps:cNvSpPr>
                          <wps:spPr bwMode="auto">
                            <a:xfrm>
                              <a:off x="9983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04"/>
                        <wpg:cNvGrpSpPr>
                          <a:grpSpLocks/>
                        </wpg:cNvGrpSpPr>
                        <wpg:grpSpPr bwMode="auto">
                          <a:xfrm>
                            <a:off x="9969" y="7047"/>
                            <a:ext cx="28" cy="137"/>
                            <a:chOff x="9969" y="7047"/>
                            <a:chExt cx="28" cy="137"/>
                          </a:xfrm>
                        </wpg:grpSpPr>
                        <wps:wsp>
                          <wps:cNvPr id="356" name="Freeform 205"/>
                          <wps:cNvSpPr>
                            <a:spLocks/>
                          </wps:cNvSpPr>
                          <wps:spPr bwMode="auto">
                            <a:xfrm>
                              <a:off x="9969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9996 9969"/>
                                <a:gd name="T1" fmla="*/ T0 w 28"/>
                                <a:gd name="T2" fmla="+- 0 7047 7047"/>
                                <a:gd name="T3" fmla="*/ 7047 h 137"/>
                                <a:gd name="T4" fmla="+- 0 9969 9969"/>
                                <a:gd name="T5" fmla="*/ T4 w 28"/>
                                <a:gd name="T6" fmla="+- 0 7047 7047"/>
                                <a:gd name="T7" fmla="*/ 7047 h 137"/>
                                <a:gd name="T8" fmla="+- 0 9969 9969"/>
                                <a:gd name="T9" fmla="*/ T8 w 28"/>
                                <a:gd name="T10" fmla="+- 0 7184 7047"/>
                                <a:gd name="T11" fmla="*/ 7184 h 137"/>
                                <a:gd name="T12" fmla="+- 0 9996 9969"/>
                                <a:gd name="T13" fmla="*/ T12 w 28"/>
                                <a:gd name="T14" fmla="+- 0 7184 7047"/>
                                <a:gd name="T15" fmla="*/ 7184 h 137"/>
                                <a:gd name="T16" fmla="+- 0 9996 9969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02"/>
                        <wpg:cNvGrpSpPr>
                          <a:grpSpLocks/>
                        </wpg:cNvGrpSpPr>
                        <wpg:grpSpPr bwMode="auto">
                          <a:xfrm>
                            <a:off x="10050" y="7047"/>
                            <a:ext cx="2" cy="137"/>
                            <a:chOff x="10050" y="7047"/>
                            <a:chExt cx="2" cy="137"/>
                          </a:xfrm>
                        </wpg:grpSpPr>
                        <wps:wsp>
                          <wps:cNvPr id="358" name="Freeform 203"/>
                          <wps:cNvSpPr>
                            <a:spLocks/>
                          </wps:cNvSpPr>
                          <wps:spPr bwMode="auto">
                            <a:xfrm>
                              <a:off x="10050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00"/>
                        <wpg:cNvGrpSpPr>
                          <a:grpSpLocks/>
                        </wpg:cNvGrpSpPr>
                        <wpg:grpSpPr bwMode="auto">
                          <a:xfrm>
                            <a:off x="10036" y="7047"/>
                            <a:ext cx="28" cy="137"/>
                            <a:chOff x="10036" y="7047"/>
                            <a:chExt cx="28" cy="137"/>
                          </a:xfrm>
                        </wpg:grpSpPr>
                        <wps:wsp>
                          <wps:cNvPr id="360" name="Freeform 201"/>
                          <wps:cNvSpPr>
                            <a:spLocks/>
                          </wps:cNvSpPr>
                          <wps:spPr bwMode="auto">
                            <a:xfrm>
                              <a:off x="10036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064 10036"/>
                                <a:gd name="T1" fmla="*/ T0 w 28"/>
                                <a:gd name="T2" fmla="+- 0 7047 7047"/>
                                <a:gd name="T3" fmla="*/ 7047 h 137"/>
                                <a:gd name="T4" fmla="+- 0 10036 10036"/>
                                <a:gd name="T5" fmla="*/ T4 w 28"/>
                                <a:gd name="T6" fmla="+- 0 7047 7047"/>
                                <a:gd name="T7" fmla="*/ 7047 h 137"/>
                                <a:gd name="T8" fmla="+- 0 10036 10036"/>
                                <a:gd name="T9" fmla="*/ T8 w 28"/>
                                <a:gd name="T10" fmla="+- 0 7184 7047"/>
                                <a:gd name="T11" fmla="*/ 7184 h 137"/>
                                <a:gd name="T12" fmla="+- 0 10064 10036"/>
                                <a:gd name="T13" fmla="*/ T12 w 28"/>
                                <a:gd name="T14" fmla="+- 0 7184 7047"/>
                                <a:gd name="T15" fmla="*/ 7184 h 137"/>
                                <a:gd name="T16" fmla="+- 0 10064 10036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98"/>
                        <wpg:cNvGrpSpPr>
                          <a:grpSpLocks/>
                        </wpg:cNvGrpSpPr>
                        <wpg:grpSpPr bwMode="auto">
                          <a:xfrm>
                            <a:off x="10103" y="7081"/>
                            <a:ext cx="28" cy="2"/>
                            <a:chOff x="10103" y="7081"/>
                            <a:chExt cx="28" cy="2"/>
                          </a:xfrm>
                        </wpg:grpSpPr>
                        <wps:wsp>
                          <wps:cNvPr id="362" name="Freeform 199"/>
                          <wps:cNvSpPr>
                            <a:spLocks/>
                          </wps:cNvSpPr>
                          <wps:spPr bwMode="auto">
                            <a:xfrm>
                              <a:off x="10103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10103 10103"/>
                                <a:gd name="T1" fmla="*/ T0 w 28"/>
                                <a:gd name="T2" fmla="+- 0 10131 10103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96"/>
                        <wpg:cNvGrpSpPr>
                          <a:grpSpLocks/>
                        </wpg:cNvGrpSpPr>
                        <wpg:grpSpPr bwMode="auto">
                          <a:xfrm>
                            <a:off x="10103" y="7047"/>
                            <a:ext cx="28" cy="68"/>
                            <a:chOff x="10103" y="7047"/>
                            <a:chExt cx="28" cy="68"/>
                          </a:xfrm>
                        </wpg:grpSpPr>
                        <wps:wsp>
                          <wps:cNvPr id="364" name="Freeform 197"/>
                          <wps:cNvSpPr>
                            <a:spLocks/>
                          </wps:cNvSpPr>
                          <wps:spPr bwMode="auto">
                            <a:xfrm>
                              <a:off x="10103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10131 10103"/>
                                <a:gd name="T1" fmla="*/ T0 w 28"/>
                                <a:gd name="T2" fmla="+- 0 7047 7047"/>
                                <a:gd name="T3" fmla="*/ 7047 h 68"/>
                                <a:gd name="T4" fmla="+- 0 10103 10103"/>
                                <a:gd name="T5" fmla="*/ T4 w 28"/>
                                <a:gd name="T6" fmla="+- 0 7047 7047"/>
                                <a:gd name="T7" fmla="*/ 7047 h 68"/>
                                <a:gd name="T8" fmla="+- 0 10103 10103"/>
                                <a:gd name="T9" fmla="*/ T8 w 28"/>
                                <a:gd name="T10" fmla="+- 0 7114 7047"/>
                                <a:gd name="T11" fmla="*/ 7114 h 68"/>
                                <a:gd name="T12" fmla="+- 0 10131 10103"/>
                                <a:gd name="T13" fmla="*/ T12 w 28"/>
                                <a:gd name="T14" fmla="+- 0 7114 7047"/>
                                <a:gd name="T15" fmla="*/ 7114 h 68"/>
                                <a:gd name="T16" fmla="+- 0 10131 10103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94"/>
                        <wpg:cNvGrpSpPr>
                          <a:grpSpLocks/>
                        </wpg:cNvGrpSpPr>
                        <wpg:grpSpPr bwMode="auto">
                          <a:xfrm>
                            <a:off x="10185" y="7047"/>
                            <a:ext cx="2" cy="137"/>
                            <a:chOff x="10185" y="7047"/>
                            <a:chExt cx="2" cy="137"/>
                          </a:xfrm>
                        </wpg:grpSpPr>
                        <wps:wsp>
                          <wps:cNvPr id="366" name="Freeform 195"/>
                          <wps:cNvSpPr>
                            <a:spLocks/>
                          </wps:cNvSpPr>
                          <wps:spPr bwMode="auto">
                            <a:xfrm>
                              <a:off x="10185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92"/>
                        <wpg:cNvGrpSpPr>
                          <a:grpSpLocks/>
                        </wpg:cNvGrpSpPr>
                        <wpg:grpSpPr bwMode="auto">
                          <a:xfrm>
                            <a:off x="10172" y="7047"/>
                            <a:ext cx="28" cy="137"/>
                            <a:chOff x="10172" y="7047"/>
                            <a:chExt cx="28" cy="137"/>
                          </a:xfrm>
                        </wpg:grpSpPr>
                        <wps:wsp>
                          <wps:cNvPr id="368" name="Freeform 193"/>
                          <wps:cNvSpPr>
                            <a:spLocks/>
                          </wps:cNvSpPr>
                          <wps:spPr bwMode="auto">
                            <a:xfrm>
                              <a:off x="10172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199 10172"/>
                                <a:gd name="T1" fmla="*/ T0 w 28"/>
                                <a:gd name="T2" fmla="+- 0 7047 7047"/>
                                <a:gd name="T3" fmla="*/ 7047 h 137"/>
                                <a:gd name="T4" fmla="+- 0 10172 10172"/>
                                <a:gd name="T5" fmla="*/ T4 w 28"/>
                                <a:gd name="T6" fmla="+- 0 7047 7047"/>
                                <a:gd name="T7" fmla="*/ 7047 h 137"/>
                                <a:gd name="T8" fmla="+- 0 10172 10172"/>
                                <a:gd name="T9" fmla="*/ T8 w 28"/>
                                <a:gd name="T10" fmla="+- 0 7184 7047"/>
                                <a:gd name="T11" fmla="*/ 7184 h 137"/>
                                <a:gd name="T12" fmla="+- 0 10199 10172"/>
                                <a:gd name="T13" fmla="*/ T12 w 28"/>
                                <a:gd name="T14" fmla="+- 0 7184 7047"/>
                                <a:gd name="T15" fmla="*/ 7184 h 137"/>
                                <a:gd name="T16" fmla="+- 0 10199 10172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90"/>
                        <wpg:cNvGrpSpPr>
                          <a:grpSpLocks/>
                        </wpg:cNvGrpSpPr>
                        <wpg:grpSpPr bwMode="auto">
                          <a:xfrm>
                            <a:off x="10239" y="7081"/>
                            <a:ext cx="28" cy="2"/>
                            <a:chOff x="10239" y="7081"/>
                            <a:chExt cx="28" cy="2"/>
                          </a:xfrm>
                        </wpg:grpSpPr>
                        <wps:wsp>
                          <wps:cNvPr id="370" name="Freeform 191"/>
                          <wps:cNvSpPr>
                            <a:spLocks/>
                          </wps:cNvSpPr>
                          <wps:spPr bwMode="auto">
                            <a:xfrm>
                              <a:off x="10239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10239 10239"/>
                                <a:gd name="T1" fmla="*/ T0 w 28"/>
                                <a:gd name="T2" fmla="+- 0 10266 10239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88"/>
                        <wpg:cNvGrpSpPr>
                          <a:grpSpLocks/>
                        </wpg:cNvGrpSpPr>
                        <wpg:grpSpPr bwMode="auto">
                          <a:xfrm>
                            <a:off x="10239" y="7047"/>
                            <a:ext cx="28" cy="68"/>
                            <a:chOff x="10239" y="7047"/>
                            <a:chExt cx="28" cy="68"/>
                          </a:xfrm>
                        </wpg:grpSpPr>
                        <wps:wsp>
                          <wps:cNvPr id="372" name="Freeform 189"/>
                          <wps:cNvSpPr>
                            <a:spLocks/>
                          </wps:cNvSpPr>
                          <wps:spPr bwMode="auto">
                            <a:xfrm>
                              <a:off x="10239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10266 10239"/>
                                <a:gd name="T1" fmla="*/ T0 w 28"/>
                                <a:gd name="T2" fmla="+- 0 7047 7047"/>
                                <a:gd name="T3" fmla="*/ 7047 h 68"/>
                                <a:gd name="T4" fmla="+- 0 10239 10239"/>
                                <a:gd name="T5" fmla="*/ T4 w 28"/>
                                <a:gd name="T6" fmla="+- 0 7047 7047"/>
                                <a:gd name="T7" fmla="*/ 7047 h 68"/>
                                <a:gd name="T8" fmla="+- 0 10239 10239"/>
                                <a:gd name="T9" fmla="*/ T8 w 28"/>
                                <a:gd name="T10" fmla="+- 0 7114 7047"/>
                                <a:gd name="T11" fmla="*/ 7114 h 68"/>
                                <a:gd name="T12" fmla="+- 0 10266 10239"/>
                                <a:gd name="T13" fmla="*/ T12 w 28"/>
                                <a:gd name="T14" fmla="+- 0 7114 7047"/>
                                <a:gd name="T15" fmla="*/ 7114 h 68"/>
                                <a:gd name="T16" fmla="+- 0 10266 10239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86"/>
                        <wpg:cNvGrpSpPr>
                          <a:grpSpLocks/>
                        </wpg:cNvGrpSpPr>
                        <wpg:grpSpPr bwMode="auto">
                          <a:xfrm>
                            <a:off x="10321" y="7047"/>
                            <a:ext cx="2" cy="137"/>
                            <a:chOff x="10321" y="7047"/>
                            <a:chExt cx="2" cy="137"/>
                          </a:xfrm>
                        </wpg:grpSpPr>
                        <wps:wsp>
                          <wps:cNvPr id="374" name="Freeform 187"/>
                          <wps:cNvSpPr>
                            <a:spLocks/>
                          </wps:cNvSpPr>
                          <wps:spPr bwMode="auto">
                            <a:xfrm>
                              <a:off x="10321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4"/>
                        <wpg:cNvGrpSpPr>
                          <a:grpSpLocks/>
                        </wpg:cNvGrpSpPr>
                        <wpg:grpSpPr bwMode="auto">
                          <a:xfrm>
                            <a:off x="10307" y="7047"/>
                            <a:ext cx="28" cy="137"/>
                            <a:chOff x="10307" y="7047"/>
                            <a:chExt cx="28" cy="137"/>
                          </a:xfrm>
                        </wpg:grpSpPr>
                        <wps:wsp>
                          <wps:cNvPr id="376" name="Freeform 185"/>
                          <wps:cNvSpPr>
                            <a:spLocks/>
                          </wps:cNvSpPr>
                          <wps:spPr bwMode="auto">
                            <a:xfrm>
                              <a:off x="10307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335 10307"/>
                                <a:gd name="T1" fmla="*/ T0 w 28"/>
                                <a:gd name="T2" fmla="+- 0 7047 7047"/>
                                <a:gd name="T3" fmla="*/ 7047 h 137"/>
                                <a:gd name="T4" fmla="+- 0 10307 10307"/>
                                <a:gd name="T5" fmla="*/ T4 w 28"/>
                                <a:gd name="T6" fmla="+- 0 7047 7047"/>
                                <a:gd name="T7" fmla="*/ 7047 h 137"/>
                                <a:gd name="T8" fmla="+- 0 10307 10307"/>
                                <a:gd name="T9" fmla="*/ T8 w 28"/>
                                <a:gd name="T10" fmla="+- 0 7184 7047"/>
                                <a:gd name="T11" fmla="*/ 7184 h 137"/>
                                <a:gd name="T12" fmla="+- 0 10335 10307"/>
                                <a:gd name="T13" fmla="*/ T12 w 28"/>
                                <a:gd name="T14" fmla="+- 0 7184 7047"/>
                                <a:gd name="T15" fmla="*/ 7184 h 137"/>
                                <a:gd name="T16" fmla="+- 0 10335 10307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82"/>
                        <wpg:cNvGrpSpPr>
                          <a:grpSpLocks/>
                        </wpg:cNvGrpSpPr>
                        <wpg:grpSpPr bwMode="auto">
                          <a:xfrm>
                            <a:off x="10388" y="6976"/>
                            <a:ext cx="2" cy="137"/>
                            <a:chOff x="10388" y="6976"/>
                            <a:chExt cx="2" cy="137"/>
                          </a:xfrm>
                        </wpg:grpSpPr>
                        <wps:wsp>
                          <wps:cNvPr id="378" name="Freeform 183"/>
                          <wps:cNvSpPr>
                            <a:spLocks/>
                          </wps:cNvSpPr>
                          <wps:spPr bwMode="auto">
                            <a:xfrm>
                              <a:off x="10388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0"/>
                        <wpg:cNvGrpSpPr>
                          <a:grpSpLocks/>
                        </wpg:cNvGrpSpPr>
                        <wpg:grpSpPr bwMode="auto">
                          <a:xfrm>
                            <a:off x="10374" y="6976"/>
                            <a:ext cx="28" cy="137"/>
                            <a:chOff x="10374" y="6976"/>
                            <a:chExt cx="28" cy="137"/>
                          </a:xfrm>
                        </wpg:grpSpPr>
                        <wps:wsp>
                          <wps:cNvPr id="380" name="Freeform 181"/>
                          <wps:cNvSpPr>
                            <a:spLocks/>
                          </wps:cNvSpPr>
                          <wps:spPr bwMode="auto">
                            <a:xfrm>
                              <a:off x="10374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402 10374"/>
                                <a:gd name="T1" fmla="*/ T0 w 28"/>
                                <a:gd name="T2" fmla="+- 0 6976 6976"/>
                                <a:gd name="T3" fmla="*/ 6976 h 137"/>
                                <a:gd name="T4" fmla="+- 0 10374 10374"/>
                                <a:gd name="T5" fmla="*/ T4 w 28"/>
                                <a:gd name="T6" fmla="+- 0 6976 6976"/>
                                <a:gd name="T7" fmla="*/ 6976 h 137"/>
                                <a:gd name="T8" fmla="+- 0 10374 10374"/>
                                <a:gd name="T9" fmla="*/ T8 w 28"/>
                                <a:gd name="T10" fmla="+- 0 7113 6976"/>
                                <a:gd name="T11" fmla="*/ 7113 h 137"/>
                                <a:gd name="T12" fmla="+- 0 10402 10374"/>
                                <a:gd name="T13" fmla="*/ T12 w 28"/>
                                <a:gd name="T14" fmla="+- 0 7113 6976"/>
                                <a:gd name="T15" fmla="*/ 7113 h 137"/>
                                <a:gd name="T16" fmla="+- 0 10402 10374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78"/>
                        <wpg:cNvGrpSpPr>
                          <a:grpSpLocks/>
                        </wpg:cNvGrpSpPr>
                        <wpg:grpSpPr bwMode="auto">
                          <a:xfrm>
                            <a:off x="10455" y="6976"/>
                            <a:ext cx="2" cy="137"/>
                            <a:chOff x="10455" y="6976"/>
                            <a:chExt cx="2" cy="137"/>
                          </a:xfrm>
                        </wpg:grpSpPr>
                        <wps:wsp>
                          <wps:cNvPr id="382" name="Freeform 179"/>
                          <wps:cNvSpPr>
                            <a:spLocks/>
                          </wps:cNvSpPr>
                          <wps:spPr bwMode="auto">
                            <a:xfrm>
                              <a:off x="10455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8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76"/>
                        <wpg:cNvGrpSpPr>
                          <a:grpSpLocks/>
                        </wpg:cNvGrpSpPr>
                        <wpg:grpSpPr bwMode="auto">
                          <a:xfrm>
                            <a:off x="10442" y="6976"/>
                            <a:ext cx="28" cy="137"/>
                            <a:chOff x="10442" y="6976"/>
                            <a:chExt cx="28" cy="137"/>
                          </a:xfrm>
                        </wpg:grpSpPr>
                        <wps:wsp>
                          <wps:cNvPr id="384" name="Freeform 177"/>
                          <wps:cNvSpPr>
                            <a:spLocks/>
                          </wps:cNvSpPr>
                          <wps:spPr bwMode="auto">
                            <a:xfrm>
                              <a:off x="10442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469 10442"/>
                                <a:gd name="T1" fmla="*/ T0 w 28"/>
                                <a:gd name="T2" fmla="+- 0 6976 6976"/>
                                <a:gd name="T3" fmla="*/ 6976 h 137"/>
                                <a:gd name="T4" fmla="+- 0 10442 10442"/>
                                <a:gd name="T5" fmla="*/ T4 w 28"/>
                                <a:gd name="T6" fmla="+- 0 6976 6976"/>
                                <a:gd name="T7" fmla="*/ 6976 h 137"/>
                                <a:gd name="T8" fmla="+- 0 10442 10442"/>
                                <a:gd name="T9" fmla="*/ T8 w 28"/>
                                <a:gd name="T10" fmla="+- 0 7113 6976"/>
                                <a:gd name="T11" fmla="*/ 7113 h 137"/>
                                <a:gd name="T12" fmla="+- 0 10469 10442"/>
                                <a:gd name="T13" fmla="*/ T12 w 28"/>
                                <a:gd name="T14" fmla="+- 0 7113 6976"/>
                                <a:gd name="T15" fmla="*/ 7113 h 137"/>
                                <a:gd name="T16" fmla="+- 0 10469 10442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74"/>
                        <wpg:cNvGrpSpPr>
                          <a:grpSpLocks/>
                        </wpg:cNvGrpSpPr>
                        <wpg:grpSpPr bwMode="auto">
                          <a:xfrm>
                            <a:off x="10510" y="7081"/>
                            <a:ext cx="28" cy="2"/>
                            <a:chOff x="10510" y="7081"/>
                            <a:chExt cx="28" cy="2"/>
                          </a:xfrm>
                        </wpg:grpSpPr>
                        <wps:wsp>
                          <wps:cNvPr id="386" name="Freeform 175"/>
                          <wps:cNvSpPr>
                            <a:spLocks/>
                          </wps:cNvSpPr>
                          <wps:spPr bwMode="auto">
                            <a:xfrm>
                              <a:off x="10510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10510 10510"/>
                                <a:gd name="T1" fmla="*/ T0 w 28"/>
                                <a:gd name="T2" fmla="+- 0 10538 10510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72"/>
                        <wpg:cNvGrpSpPr>
                          <a:grpSpLocks/>
                        </wpg:cNvGrpSpPr>
                        <wpg:grpSpPr bwMode="auto">
                          <a:xfrm>
                            <a:off x="10510" y="7047"/>
                            <a:ext cx="28" cy="68"/>
                            <a:chOff x="10510" y="7047"/>
                            <a:chExt cx="28" cy="68"/>
                          </a:xfrm>
                        </wpg:grpSpPr>
                        <wps:wsp>
                          <wps:cNvPr id="388" name="Freeform 173"/>
                          <wps:cNvSpPr>
                            <a:spLocks/>
                          </wps:cNvSpPr>
                          <wps:spPr bwMode="auto">
                            <a:xfrm>
                              <a:off x="10510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10538 10510"/>
                                <a:gd name="T1" fmla="*/ T0 w 28"/>
                                <a:gd name="T2" fmla="+- 0 7047 7047"/>
                                <a:gd name="T3" fmla="*/ 7047 h 68"/>
                                <a:gd name="T4" fmla="+- 0 10510 10510"/>
                                <a:gd name="T5" fmla="*/ T4 w 28"/>
                                <a:gd name="T6" fmla="+- 0 7047 7047"/>
                                <a:gd name="T7" fmla="*/ 7047 h 68"/>
                                <a:gd name="T8" fmla="+- 0 10510 10510"/>
                                <a:gd name="T9" fmla="*/ T8 w 28"/>
                                <a:gd name="T10" fmla="+- 0 7114 7047"/>
                                <a:gd name="T11" fmla="*/ 7114 h 68"/>
                                <a:gd name="T12" fmla="+- 0 10538 10510"/>
                                <a:gd name="T13" fmla="*/ T12 w 28"/>
                                <a:gd name="T14" fmla="+- 0 7114 7047"/>
                                <a:gd name="T15" fmla="*/ 7114 h 68"/>
                                <a:gd name="T16" fmla="+- 0 10538 10510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70"/>
                        <wpg:cNvGrpSpPr>
                          <a:grpSpLocks/>
                        </wpg:cNvGrpSpPr>
                        <wpg:grpSpPr bwMode="auto">
                          <a:xfrm>
                            <a:off x="10591" y="7047"/>
                            <a:ext cx="2" cy="137"/>
                            <a:chOff x="10591" y="7047"/>
                            <a:chExt cx="2" cy="137"/>
                          </a:xfrm>
                        </wpg:grpSpPr>
                        <wps:wsp>
                          <wps:cNvPr id="390" name="Freeform 171"/>
                          <wps:cNvSpPr>
                            <a:spLocks/>
                          </wps:cNvSpPr>
                          <wps:spPr bwMode="auto">
                            <a:xfrm>
                              <a:off x="10591" y="7047"/>
                              <a:ext cx="2" cy="137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7047 h 137"/>
                                <a:gd name="T2" fmla="+- 0 7184 7047"/>
                                <a:gd name="T3" fmla="*/ 7184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68"/>
                        <wpg:cNvGrpSpPr>
                          <a:grpSpLocks/>
                        </wpg:cNvGrpSpPr>
                        <wpg:grpSpPr bwMode="auto">
                          <a:xfrm>
                            <a:off x="10577" y="7047"/>
                            <a:ext cx="28" cy="137"/>
                            <a:chOff x="10577" y="7047"/>
                            <a:chExt cx="28" cy="137"/>
                          </a:xfrm>
                        </wpg:grpSpPr>
                        <wps:wsp>
                          <wps:cNvPr id="392" name="Freeform 169"/>
                          <wps:cNvSpPr>
                            <a:spLocks/>
                          </wps:cNvSpPr>
                          <wps:spPr bwMode="auto">
                            <a:xfrm>
                              <a:off x="10577" y="7047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605 10577"/>
                                <a:gd name="T1" fmla="*/ T0 w 28"/>
                                <a:gd name="T2" fmla="+- 0 7047 7047"/>
                                <a:gd name="T3" fmla="*/ 7047 h 137"/>
                                <a:gd name="T4" fmla="+- 0 10577 10577"/>
                                <a:gd name="T5" fmla="*/ T4 w 28"/>
                                <a:gd name="T6" fmla="+- 0 7047 7047"/>
                                <a:gd name="T7" fmla="*/ 7047 h 137"/>
                                <a:gd name="T8" fmla="+- 0 10577 10577"/>
                                <a:gd name="T9" fmla="*/ T8 w 28"/>
                                <a:gd name="T10" fmla="+- 0 7184 7047"/>
                                <a:gd name="T11" fmla="*/ 7184 h 137"/>
                                <a:gd name="T12" fmla="+- 0 10605 10577"/>
                                <a:gd name="T13" fmla="*/ T12 w 28"/>
                                <a:gd name="T14" fmla="+- 0 7184 7047"/>
                                <a:gd name="T15" fmla="*/ 7184 h 137"/>
                                <a:gd name="T16" fmla="+- 0 10605 10577"/>
                                <a:gd name="T17" fmla="*/ T16 w 28"/>
                                <a:gd name="T18" fmla="+- 0 7047 7047"/>
                                <a:gd name="T19" fmla="*/ 704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66"/>
                        <wpg:cNvGrpSpPr>
                          <a:grpSpLocks/>
                        </wpg:cNvGrpSpPr>
                        <wpg:grpSpPr bwMode="auto">
                          <a:xfrm>
                            <a:off x="10646" y="7081"/>
                            <a:ext cx="28" cy="2"/>
                            <a:chOff x="10646" y="7081"/>
                            <a:chExt cx="28" cy="2"/>
                          </a:xfrm>
                        </wpg:grpSpPr>
                        <wps:wsp>
                          <wps:cNvPr id="394" name="Freeform 167"/>
                          <wps:cNvSpPr>
                            <a:spLocks/>
                          </wps:cNvSpPr>
                          <wps:spPr bwMode="auto">
                            <a:xfrm>
                              <a:off x="10646" y="7081"/>
                              <a:ext cx="28" cy="2"/>
                            </a:xfrm>
                            <a:custGeom>
                              <a:avLst/>
                              <a:gdLst>
                                <a:gd name="T0" fmla="+- 0 10646 10646"/>
                                <a:gd name="T1" fmla="*/ T0 w 28"/>
                                <a:gd name="T2" fmla="+- 0 10673 10646"/>
                                <a:gd name="T3" fmla="*/ T2 w 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">
                                  <a:moveTo>
                                    <a:pt x="0" y="0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439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64"/>
                        <wpg:cNvGrpSpPr>
                          <a:grpSpLocks/>
                        </wpg:cNvGrpSpPr>
                        <wpg:grpSpPr bwMode="auto">
                          <a:xfrm>
                            <a:off x="10646" y="7047"/>
                            <a:ext cx="28" cy="68"/>
                            <a:chOff x="10646" y="7047"/>
                            <a:chExt cx="28" cy="68"/>
                          </a:xfrm>
                        </wpg:grpSpPr>
                        <wps:wsp>
                          <wps:cNvPr id="396" name="Freeform 165"/>
                          <wps:cNvSpPr>
                            <a:spLocks/>
                          </wps:cNvSpPr>
                          <wps:spPr bwMode="auto">
                            <a:xfrm>
                              <a:off x="10646" y="7047"/>
                              <a:ext cx="28" cy="68"/>
                            </a:xfrm>
                            <a:custGeom>
                              <a:avLst/>
                              <a:gdLst>
                                <a:gd name="T0" fmla="+- 0 10673 10646"/>
                                <a:gd name="T1" fmla="*/ T0 w 28"/>
                                <a:gd name="T2" fmla="+- 0 7047 7047"/>
                                <a:gd name="T3" fmla="*/ 7047 h 68"/>
                                <a:gd name="T4" fmla="+- 0 10646 10646"/>
                                <a:gd name="T5" fmla="*/ T4 w 28"/>
                                <a:gd name="T6" fmla="+- 0 7047 7047"/>
                                <a:gd name="T7" fmla="*/ 7047 h 68"/>
                                <a:gd name="T8" fmla="+- 0 10646 10646"/>
                                <a:gd name="T9" fmla="*/ T8 w 28"/>
                                <a:gd name="T10" fmla="+- 0 7114 7047"/>
                                <a:gd name="T11" fmla="*/ 7114 h 68"/>
                                <a:gd name="T12" fmla="+- 0 10673 10646"/>
                                <a:gd name="T13" fmla="*/ T12 w 28"/>
                                <a:gd name="T14" fmla="+- 0 7114 7047"/>
                                <a:gd name="T15" fmla="*/ 7114 h 68"/>
                                <a:gd name="T16" fmla="+- 0 10673 10646"/>
                                <a:gd name="T17" fmla="*/ T16 w 28"/>
                                <a:gd name="T18" fmla="+- 0 7047 7047"/>
                                <a:gd name="T19" fmla="*/ 7047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6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62"/>
                        <wpg:cNvGrpSpPr>
                          <a:grpSpLocks/>
                        </wpg:cNvGrpSpPr>
                        <wpg:grpSpPr bwMode="auto">
                          <a:xfrm>
                            <a:off x="10727" y="6976"/>
                            <a:ext cx="2" cy="137"/>
                            <a:chOff x="10727" y="6976"/>
                            <a:chExt cx="2" cy="137"/>
                          </a:xfrm>
                        </wpg:grpSpPr>
                        <wps:wsp>
                          <wps:cNvPr id="398" name="Freeform 163"/>
                          <wps:cNvSpPr>
                            <a:spLocks/>
                          </wps:cNvSpPr>
                          <wps:spPr bwMode="auto">
                            <a:xfrm>
                              <a:off x="10727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60"/>
                        <wpg:cNvGrpSpPr>
                          <a:grpSpLocks/>
                        </wpg:cNvGrpSpPr>
                        <wpg:grpSpPr bwMode="auto">
                          <a:xfrm>
                            <a:off x="10713" y="6976"/>
                            <a:ext cx="28" cy="137"/>
                            <a:chOff x="10713" y="6976"/>
                            <a:chExt cx="28" cy="137"/>
                          </a:xfrm>
                        </wpg:grpSpPr>
                        <wps:wsp>
                          <wps:cNvPr id="400" name="Freeform 161"/>
                          <wps:cNvSpPr>
                            <a:spLocks/>
                          </wps:cNvSpPr>
                          <wps:spPr bwMode="auto">
                            <a:xfrm>
                              <a:off x="10713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740 10713"/>
                                <a:gd name="T1" fmla="*/ T0 w 28"/>
                                <a:gd name="T2" fmla="+- 0 6976 6976"/>
                                <a:gd name="T3" fmla="*/ 6976 h 137"/>
                                <a:gd name="T4" fmla="+- 0 10713 10713"/>
                                <a:gd name="T5" fmla="*/ T4 w 28"/>
                                <a:gd name="T6" fmla="+- 0 6976 6976"/>
                                <a:gd name="T7" fmla="*/ 6976 h 137"/>
                                <a:gd name="T8" fmla="+- 0 10713 10713"/>
                                <a:gd name="T9" fmla="*/ T8 w 28"/>
                                <a:gd name="T10" fmla="+- 0 7113 6976"/>
                                <a:gd name="T11" fmla="*/ 7113 h 137"/>
                                <a:gd name="T12" fmla="+- 0 10740 10713"/>
                                <a:gd name="T13" fmla="*/ T12 w 28"/>
                                <a:gd name="T14" fmla="+- 0 7113 6976"/>
                                <a:gd name="T15" fmla="*/ 7113 h 137"/>
                                <a:gd name="T16" fmla="+- 0 10740 10713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58"/>
                        <wpg:cNvGrpSpPr>
                          <a:grpSpLocks/>
                        </wpg:cNvGrpSpPr>
                        <wpg:grpSpPr bwMode="auto">
                          <a:xfrm>
                            <a:off x="10794" y="6976"/>
                            <a:ext cx="2" cy="137"/>
                            <a:chOff x="10794" y="6976"/>
                            <a:chExt cx="2" cy="137"/>
                          </a:xfrm>
                        </wpg:grpSpPr>
                        <wps:wsp>
                          <wps:cNvPr id="402" name="Freeform 159"/>
                          <wps:cNvSpPr>
                            <a:spLocks/>
                          </wps:cNvSpPr>
                          <wps:spPr bwMode="auto">
                            <a:xfrm>
                              <a:off x="10794" y="6976"/>
                              <a:ext cx="2" cy="137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137"/>
                                <a:gd name="T2" fmla="+- 0 7113 6976"/>
                                <a:gd name="T3" fmla="*/ 7113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7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56"/>
                        <wpg:cNvGrpSpPr>
                          <a:grpSpLocks/>
                        </wpg:cNvGrpSpPr>
                        <wpg:grpSpPr bwMode="auto">
                          <a:xfrm>
                            <a:off x="10780" y="6976"/>
                            <a:ext cx="28" cy="137"/>
                            <a:chOff x="10780" y="6976"/>
                            <a:chExt cx="28" cy="137"/>
                          </a:xfrm>
                        </wpg:grpSpPr>
                        <wps:wsp>
                          <wps:cNvPr id="404" name="Freeform 157"/>
                          <wps:cNvSpPr>
                            <a:spLocks/>
                          </wps:cNvSpPr>
                          <wps:spPr bwMode="auto">
                            <a:xfrm>
                              <a:off x="10780" y="6976"/>
                              <a:ext cx="28" cy="137"/>
                            </a:xfrm>
                            <a:custGeom>
                              <a:avLst/>
                              <a:gdLst>
                                <a:gd name="T0" fmla="+- 0 10808 10780"/>
                                <a:gd name="T1" fmla="*/ T0 w 28"/>
                                <a:gd name="T2" fmla="+- 0 6976 6976"/>
                                <a:gd name="T3" fmla="*/ 6976 h 137"/>
                                <a:gd name="T4" fmla="+- 0 10780 10780"/>
                                <a:gd name="T5" fmla="*/ T4 w 28"/>
                                <a:gd name="T6" fmla="+- 0 6976 6976"/>
                                <a:gd name="T7" fmla="*/ 6976 h 137"/>
                                <a:gd name="T8" fmla="+- 0 10780 10780"/>
                                <a:gd name="T9" fmla="*/ T8 w 28"/>
                                <a:gd name="T10" fmla="+- 0 7113 6976"/>
                                <a:gd name="T11" fmla="*/ 7113 h 137"/>
                                <a:gd name="T12" fmla="+- 0 10808 10780"/>
                                <a:gd name="T13" fmla="*/ T12 w 28"/>
                                <a:gd name="T14" fmla="+- 0 7113 6976"/>
                                <a:gd name="T15" fmla="*/ 7113 h 137"/>
                                <a:gd name="T16" fmla="+- 0 10808 10780"/>
                                <a:gd name="T17" fmla="*/ T16 w 28"/>
                                <a:gd name="T18" fmla="+- 0 6976 6976"/>
                                <a:gd name="T19" fmla="*/ 697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3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54"/>
                        <wpg:cNvGrpSpPr>
                          <a:grpSpLocks/>
                        </wpg:cNvGrpSpPr>
                        <wpg:grpSpPr bwMode="auto">
                          <a:xfrm>
                            <a:off x="10862" y="6976"/>
                            <a:ext cx="2" cy="208"/>
                            <a:chOff x="10862" y="6976"/>
                            <a:chExt cx="2" cy="208"/>
                          </a:xfrm>
                        </wpg:grpSpPr>
                        <wps:wsp>
                          <wps:cNvPr id="406" name="Freeform 155"/>
                          <wps:cNvSpPr>
                            <a:spLocks/>
                          </wps:cNvSpPr>
                          <wps:spPr bwMode="auto">
                            <a:xfrm>
                              <a:off x="10862" y="6976"/>
                              <a:ext cx="2" cy="208"/>
                            </a:xfrm>
                            <a:custGeom>
                              <a:avLst/>
                              <a:gdLst>
                                <a:gd name="T0" fmla="+- 0 6976 6976"/>
                                <a:gd name="T1" fmla="*/ 6976 h 208"/>
                                <a:gd name="T2" fmla="+- 0 7184 6976"/>
                                <a:gd name="T3" fmla="*/ 7184 h 2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">
                                  <a:moveTo>
                                    <a:pt x="0" y="0"/>
                                  </a:move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noFill/>
                            <a:ln w="187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52"/>
                        <wpg:cNvGrpSpPr>
                          <a:grpSpLocks/>
                        </wpg:cNvGrpSpPr>
                        <wpg:grpSpPr bwMode="auto">
                          <a:xfrm>
                            <a:off x="10848" y="6976"/>
                            <a:ext cx="28" cy="208"/>
                            <a:chOff x="10848" y="6976"/>
                            <a:chExt cx="28" cy="208"/>
                          </a:xfrm>
                        </wpg:grpSpPr>
                        <wps:wsp>
                          <wps:cNvPr id="408" name="Freeform 153"/>
                          <wps:cNvSpPr>
                            <a:spLocks/>
                          </wps:cNvSpPr>
                          <wps:spPr bwMode="auto">
                            <a:xfrm>
                              <a:off x="10848" y="6976"/>
                              <a:ext cx="28" cy="208"/>
                            </a:xfrm>
                            <a:custGeom>
                              <a:avLst/>
                              <a:gdLst>
                                <a:gd name="T0" fmla="+- 0 10876 10848"/>
                                <a:gd name="T1" fmla="*/ T0 w 28"/>
                                <a:gd name="T2" fmla="+- 0 6976 6976"/>
                                <a:gd name="T3" fmla="*/ 6976 h 208"/>
                                <a:gd name="T4" fmla="+- 0 10848 10848"/>
                                <a:gd name="T5" fmla="*/ T4 w 28"/>
                                <a:gd name="T6" fmla="+- 0 6976 6976"/>
                                <a:gd name="T7" fmla="*/ 6976 h 208"/>
                                <a:gd name="T8" fmla="+- 0 10848 10848"/>
                                <a:gd name="T9" fmla="*/ T8 w 28"/>
                                <a:gd name="T10" fmla="+- 0 7184 6976"/>
                                <a:gd name="T11" fmla="*/ 7184 h 208"/>
                                <a:gd name="T12" fmla="+- 0 10876 10848"/>
                                <a:gd name="T13" fmla="*/ T12 w 28"/>
                                <a:gd name="T14" fmla="+- 0 7184 6976"/>
                                <a:gd name="T15" fmla="*/ 7184 h 208"/>
                                <a:gd name="T16" fmla="+- 0 10876 10848"/>
                                <a:gd name="T17" fmla="*/ T16 w 28"/>
                                <a:gd name="T18" fmla="+- 0 6976 6976"/>
                                <a:gd name="T19" fmla="*/ 697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20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324.1pt;margin-top:348.1pt;width:219.8pt;height:11.9pt;z-index:-14656;mso-position-horizontal-relative:page;mso-position-vertical-relative:page" coordorigin="6482,6962" coordsize="4396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">
                <v:group id="Group 408" o:spid="_x0000_s1027" style="position:absolute;left:6516;top:7081;width:28;height:2" coordorigin="6516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409" o:spid="_x0000_s1028" style="position:absolute;left:6516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U5sQA&#10;AADcAAAADwAAAGRycy9kb3ducmV2LnhtbESPQWvDMAyF74X9B6PBbq2zjoWS1i1jUNhgPSQppUcR&#10;q0naWA62l2T/vh4MdpN473t62uwm04mBnG8tK3heJCCIK6tbrhUcy/18BcIHZI2dZVLwQx5224fZ&#10;BjNtR85pKEItYgj7DBU0IfSZlL5qyKBf2J44ahfrDIa4ulpqh2MMN51cJkkqDbYcLzTY03tD1a34&#10;NrEGUWFNnl4/vyyf9oczF6V7UerpcXpbgwg0hX/zH/2hI/e6hN9n4gR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FObEAAAA3AAAAA8AAAAAAAAAAAAAAAAAmAIAAGRycy9k&#10;b3ducmV2LnhtbFBLBQYAAAAABAAEAPUAAACJAwAAAAA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406" o:spid="_x0000_s1029" style="position:absolute;left:6516;top:7047;width:28;height:68" coordorigin="6516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407" o:spid="_x0000_s1030" style="position:absolute;left:6516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698MA&#10;AADcAAAADwAAAGRycy9kb3ducmV2LnhtbERP22rCQBB9F/oPywh9MxtLKzZ1FSkVrBTxUujrkB2T&#10;2Oxs2N2a5O+7guDbHM51ZovO1OJCzleWFYyTFARxbnXFhYLv42o0BeEDssbaMinoycNi/jCYYaZt&#10;y3u6HEIhYgj7DBWUITSZlD4vyaBPbEMcuZN1BkOErpDaYRvDTS2f0nQiDVYcG0ps6L2k/PfwZxTk&#10;bvP6se5Xuvfbn+PXJ7bn3Wap1OOwW76BCNSFu/jmXus4/+UZ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i698MAAADcAAAADwAAAAAAAAAAAAAAAACYAgAAZHJzL2Rv&#10;d25yZXYueG1sUEsFBgAAAAAEAAQA9QAAAIgDAAAAAA==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404" o:spid="_x0000_s1031" style="position:absolute;left:6599;top:6976;width:2;height:208" coordorigin="6599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05" o:spid="_x0000_s1032" style="position:absolute;left:6599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W+MMA&#10;AADcAAAADwAAAGRycy9kb3ducmV2LnhtbERP22oCMRB9F/oPYQq+abbSiqxmZVvYWvogavsB42b2&#10;QjeTJYm67dc3guDbHM51VuvBdOJMzreWFTxNExDEpdUt1wq+v4rJAoQPyBo7y6Tglzyss4fRClNt&#10;L7yn8yHUIoawT1FBE0KfSunLhgz6qe2JI1dZZzBE6GqpHV5iuOnkLEnm0mDLsaHBnt4aKn8OJ6Mg&#10;ea6kf//cuD7vXhf59ljs9F+h1PhxyJcgAg3hLr65P3Sc/zKH6zPxAp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hW+MMAAADcAAAADwAAAAAAAAAAAAAAAACYAgAAZHJzL2Rv&#10;d25yZXYueG1sUEsFBgAAAAAEAAQA9QAAAIgDAAAAAA==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402" o:spid="_x0000_s1033" style="position:absolute;left:6585;top:6976;width:28;height:208" coordorigin="6585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403" o:spid="_x0000_s1034" style="position:absolute;left:6585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d+sUA&#10;AADcAAAADwAAAGRycy9kb3ducmV2LnhtbESPT2vDMAzF74N9B6NBb6vTwkrI6pYx2Oip9N9gu2mx&#10;5oTFcoidJv321aHQm8R7eu+n5Xr0jTpTF+vABmbTDBRxGWzNzsDp+PGcg4oJ2WITmAxcKMJ69fiw&#10;xMKGgfd0PiSnJIRjgQaqlNpC61hW5DFOQ0ss2l/oPCZZO6dth4OE+0bPs2yhPdYsDRW29F5R+X/o&#10;vYHcHWf9dz9v0/C1/cy3P24z/u6MmTyNb6+gEo3pbr5db6zgvwit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V36xQAAANwAAAAPAAAAAAAAAAAAAAAAAJgCAABkcnMv&#10;ZG93bnJldi54bWxQSwUGAAAAAAQABAD1AAAAigMAAAAA&#10;" path="m27,l,,,208r27,l27,xe" filled="f" strokecolor="#231f20" strokeweight=".06pt">
                    <v:path arrowok="t" o:connecttype="custom" o:connectlocs="27,6976;0,6976;0,7184;27,7184;27,6976" o:connectangles="0,0,0,0,0"/>
                  </v:shape>
                </v:group>
                <v:group id="Group 400" o:spid="_x0000_s1035" style="position:absolute;left:6652;top:7081;width:28;height:2" coordorigin="6652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401" o:spid="_x0000_s1036" style="position:absolute;left:6652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lt8MA&#10;AADcAAAADwAAAGRycy9kb3ducmV2LnhtbESPQWvDMAyF74P+B6NBb6uzFcLI6oQxKHSwHpqW0qOI&#10;tSRtLAfba9N/Px0Gu+mh9z09rarJDepKIfaeDTwvMlDEjbc9twYO+/XTK6iYkC0OnsnAnSJU5exh&#10;hYX1N97RtU6tkhCOBRroUhoLrWPTkcO48COx7L59cJhEhlbbgDcJd4N+ybJcO+xZLnQ40kdHzaX+&#10;cVKDqPZul58/vzwf19sT1/uwNGb+OL2/gUo0pX/zH72xwuVSX56RCX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jlt8MAAADcAAAADwAAAAAAAAAAAAAAAACYAgAAZHJzL2Rv&#10;d25yZXYueG1sUEsFBgAAAAAEAAQA9QAAAIgDAAAAAA=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398" o:spid="_x0000_s1037" style="position:absolute;left:6652;top:7047;width:28;height:68" coordorigin="6652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399" o:spid="_x0000_s1038" style="position:absolute;left:6652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NpcIA&#10;AADcAAAADwAAAGRycy9kb3ducmV2LnhtbERPTWvCQBC9F/wPywi91Y0epI2uIqJgpZQaBa9Ddkyi&#10;2dmwu5rk33cLBW/zeJ8zX3amFg9yvrKsYDxKQBDnVldcKDgdt2/vIHxA1lhbJgU9eVguBi9zTLVt&#10;+UCPLBQihrBPUUEZQpNK6fOSDPqRbYgjd7HOYIjQFVI7bGO4qeUkSabSYMWxocSG1iXlt+xuFORu&#10;/7HZ9Vvd++/z8esT2+vPfqXU67BbzUAE6sJT/O/e6Th/OoG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U2lwgAAANwAAAAPAAAAAAAAAAAAAAAAAJgCAABkcnMvZG93&#10;bnJldi54bWxQSwUGAAAAAAQABAD1AAAAhw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396" o:spid="_x0000_s1039" style="position:absolute;left:6733;top:6976;width:2;height:137" coordorigin="6733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97" o:spid="_x0000_s1040" style="position:absolute;left:6733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w5Z8YA&#10;AADcAAAADwAAAGRycy9kb3ducmV2LnhtbESPQWvCQBCF74X+h2WE3upGLVJSVxFFEXrQ2IJ4m2bH&#10;JDY7G3a3Mf57VxB6m+G9ed+byawztWjJ+cqygkE/AUGcW11xoeD7a/X6DsIHZI21ZVJwJQ+z6fPT&#10;BFNtL5xRuw+FiCHsU1RQhtCkUvq8JIO+bxviqJ2sMxji6gqpHV5iuKnlMEnG0mDFkVBiQ4uS8t/9&#10;n4mQXbvKFuck+zlu+OS2n4flbj1S6qXXzT9ABOrCv/lxvdGx/vgN7s/EC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w5Z8YAAADcAAAADwAAAAAAAAAAAAAAAACYAgAAZHJz&#10;L2Rvd25yZXYueG1sUEsFBgAAAAAEAAQA9QAAAIsDAAAAAA=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94" o:spid="_x0000_s1041" style="position:absolute;left:6719;top:6976;width:28;height:137" coordorigin="6719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395" o:spid="_x0000_s1042" style="position:absolute;left:6719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368IA&#10;AADcAAAADwAAAGRycy9kb3ducmV2LnhtbERPTWsCMRC9F/ofwgheimYruJTVKLJtoadCtQePw2bM&#10;rm4mS5Ku6b9vBKG3ebzPWW+T7cVIPnSOFTzPCxDEjdMdGwXfh/fZC4gQkTX2jknBLwXYbh4f1lhp&#10;d+UvGvfRiBzCoUIFbYxDJWVoWrIY5m4gztzJeYsxQ2+k9njN4baXi6IopcWOc0OLA9UtNZf9j1Vg&#10;zku/NPV4TPKpS5+vF/12rLVS00narUBESvFffHd/6Dy/LOH2TL5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/frwgAAANwAAAAPAAAAAAAAAAAAAAAAAJgCAABkcnMvZG93&#10;bnJldi54bWxQSwUGAAAAAAQABAD1AAAAhwMAAAAA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392" o:spid="_x0000_s1043" style="position:absolute;left:6801;top:6976;width:2;height:137" coordorigin="6801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393" o:spid="_x0000_s1044" style="position:absolute;left:6801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zYsYA&#10;AADcAAAADwAAAGRycy9kb3ducmV2LnhtbESPTWvCQBCG74X+h2UK3urGFqSkriIWi9BDjS0Ub2N2&#10;TKLZ2bC7xvTfdw4FbzPM+/HMbDG4VvUUYuPZwGScgSIuvW24MvD9tX58ARUTssXWMxn4pQiL+f3d&#10;DHPrr1xQv0uVkhCOORqoU+pyrWNZk8M49h2x3I4+OEyyhkrbgFcJd61+yrKpdtiwNNTY0aqm8ry7&#10;OCnZ9utidcqKw37Dx/D58fO2fX82ZvQwLF9BJRrSTfzv3ljBnwq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EzYsYAAADcAAAADwAAAAAAAAAAAAAAAACYAgAAZHJz&#10;L2Rvd25yZXYueG1sUEsFBgAAAAAEAAQA9QAAAIsDAAAAAA=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90" o:spid="_x0000_s1045" style="position:absolute;left:6788;top:6976;width:28;height:137" coordorigin="6788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391" o:spid="_x0000_s1046" style="position:absolute;left:6788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c2cUA&#10;AADcAAAADwAAAGRycy9kb3ducmV2LnhtbESPQUsDMRCF70L/Q5iCF2mzFaqybVrKquBJsHrocdiM&#10;2bWbyZLEbfz3zkHwNsN78943233xg5oopj6wgdWyAkXcBtuzM/Dx/rx4AJUyssUhMBn4oQT73exq&#10;i7UNF36j6ZidkhBONRroch5rrVPbkce0DCOxaJ8hesyyRqdtxIuE+0HfVtWd9tizNHQ4UtNRez5+&#10;ewPuax3XrplORd/05fXxbJ9OjTXmel4OG1CZSv43/12/WMG/F3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1zZxQAAANwAAAAPAAAAAAAAAAAAAAAAAJgCAABkcnMv&#10;ZG93bnJldi54bWxQSwUGAAAAAAQABAD1AAAAig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388" o:spid="_x0000_s1047" style="position:absolute;left:6869;top:6976;width:2;height:208" coordorigin="6869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389" o:spid="_x0000_s1048" style="position:absolute;left:6869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Mm8MA&#10;AADcAAAADwAAAGRycy9kb3ducmV2LnhtbERP22oCMRB9F/oPYQp9q1mlWFnNyrawVfpQvH3AuJm9&#10;4GayJKmu/fqmUPBtDuc6y9VgOnEh51vLCibjBARxaXXLtYLjoXieg/ABWWNnmRTcyMMqexgtMdX2&#10;yju67EMtYgj7FBU0IfSplL5syKAf2544cpV1BkOErpba4TWGm05Ok2QmDbYcGxrs6b2h8rz/NgqS&#10;l0r6j8+16/PubZ5/nYqt/imUenoc8gWIQEO4i//dGx3nv07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YMm8MAAADcAAAADwAAAAAAAAAAAAAAAACYAgAAZHJzL2Rv&#10;d25yZXYueG1sUEsFBgAAAAAEAAQA9QAAAIgDAAAAAA==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386" o:spid="_x0000_s1049" style="position:absolute;left:6855;top:6976;width:28;height:208" coordorigin="6855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387" o:spid="_x0000_s1050" style="position:absolute;left:6855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Ln8MA&#10;AADcAAAADwAAAGRycy9kb3ducmV2LnhtbERPS2vCQBC+C/6HZYTedKMUG6KriNDiSXy00N7G7HQT&#10;mp0N2Y2J/94VCt7m43vOct3bSlyp8aVjBdNJAoI4d7pko+Dz/D5OQfiArLFyTApu5GG9Gg6WmGnX&#10;8ZGup2BEDGGfoYIihDqT0ucFWfQTVxNH7tc1FkOEjZG6wS6G20rOkmQuLZYcGwqsaVtQ/ndqrYLU&#10;nKftdzurQ/e1/0j3P2bXXw5KvYz6zQJEoD48xf/unY7z317h8U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kLn8MAAADcAAAADwAAAAAAAAAAAAAAAACYAgAAZHJzL2Rv&#10;d25yZXYueG1sUEsFBgAAAAAEAAQA9QAAAIgDAAAAAA==&#10;" path="m27,l,,,208r27,l27,xe" filled="f" strokecolor="#231f20" strokeweight=".06pt">
                    <v:path arrowok="t" o:connecttype="custom" o:connectlocs="27,6976;0,6976;0,7184;27,7184;27,6976" o:connectangles="0,0,0,0,0"/>
                  </v:shape>
                </v:group>
                <v:group id="Group 384" o:spid="_x0000_s1051" style="position:absolute;left:6937;top:7047;width:2;height:137" coordorigin="6937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385" o:spid="_x0000_s1052" style="position:absolute;left:6937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IM8UA&#10;AADcAAAADwAAAGRycy9kb3ducmV2LnhtbERPTWvCQBC9F/oflin0VjcVmtToKlUo7cFDTYN6HLJj&#10;EszOht2tRn99Vyj0No/3ObPFYDpxIudbywqeRwkI4srqlmsF5ff70ysIH5A1dpZJwYU8LOb3dzPM&#10;tT3zhk5FqEUMYZ+jgiaEPpfSVw0Z9CPbE0fuYJ3BEKGrpXZ4juGmk+MkSaXBlmNDgz2tGqqOxY9R&#10;8LXeZKviui2z7GOflpPj4F52S6UeH4a3KYhAQ/gX/7k/dZyfpXB7Jl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cgzxQAAANwAAAAPAAAAAAAAAAAAAAAAAJgCAABkcnMv&#10;ZG93bnJldi54bWxQSwUGAAAAAAQABAD1AAAAigMAAAAA&#10;" path="m,l,137e" filled="f" strokecolor="#231f20" strokeweight=".52247mm">
                    <v:path arrowok="t" o:connecttype="custom" o:connectlocs="0,7047;0,7184" o:connectangles="0,0"/>
                  </v:shape>
                </v:group>
                <v:group id="Group 382" o:spid="_x0000_s1053" style="position:absolute;left:6923;top:7047;width:28;height:137" coordorigin="6923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83" o:spid="_x0000_s1054" style="position:absolute;left:6923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Q38UA&#10;AADcAAAADwAAAGRycy9kb3ducmV2LnhtbESPQUsDMRCF70L/Q5iCF2mzFaqybVrKquBJsHrocdiM&#10;2bWbyZLEbfz3zkHwNsN78943233xg5oopj6wgdWyAkXcBtuzM/Dx/rx4AJUyssUhMBn4oQT73exq&#10;i7UNF36j6ZidkhBONRroch5rrVPbkce0DCOxaJ8hesyyRqdtxIuE+0HfVtWd9tizNHQ4UtNRez5+&#10;ewPuax3XrplORd/05fXxbJ9OjTXmel4OG1CZSv43/12/WMG/F1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3VDfxQAAANwAAAAPAAAAAAAAAAAAAAAAAJgCAABkcnMv&#10;ZG93bnJldi54bWxQSwUGAAAAAAQABAD1AAAAigMAAAAA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380" o:spid="_x0000_s1055" style="position:absolute;left:7004;top:6976;width:2;height:208" coordorigin="7004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381" o:spid="_x0000_s1056" style="position:absolute;left:7004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1HUMYA&#10;AADcAAAADwAAAGRycy9kb3ducmV2LnhtbESPQWvCQBCF74X+h2WE3urGUkqIrhILaYsHqbY/YMyO&#10;STA7G3a3mvrrOwehtxnem/e+WaxG16szhdh5NjCbZqCIa287bgx8f1WPOaiYkC32nsnAL0VYLe/v&#10;FlhYf+EdnfepURLCsUADbUpDoXWsW3IYp34gFu3og8Mka2i0DXiRcNfrpyx70Q47loYWB3ptqT7t&#10;f5yB7Pmo49vmPQxlv87L7aH6tNfKmIfJWM5BJRrTv/l2/WEFPxd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1HUMYAAADcAAAADwAAAAAAAAAAAAAAAACYAgAAZHJz&#10;L2Rvd25yZXYueG1sUEsFBgAAAAAEAAQA9QAAAIsDAAAAAA==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378" o:spid="_x0000_s1057" style="position:absolute;left:6990;top:6976;width:28;height:208" coordorigin="6990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79" o:spid="_x0000_s1058" style="position:absolute;left:6990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GV8IA&#10;AADcAAAADwAAAGRycy9kb3ducmV2LnhtbERPyWrDMBC9F/IPYgq9NbJ9KMaJYkKhIafQbJDeptZE&#10;NrVGxpJj9++jQiG3ebx1luVkW3Gj3jeOFaTzBARx5XTDRsHp+PGag/ABWWPrmBT8kodyNXtaYqHd&#10;yHu6HYIRMYR9gQrqELpCSl/VZNHPXUccuavrLYYIeyN1j2MMt63MkuRNWmw4NtTY0XtN1c9hsApy&#10;c0yHy5B1YTzvNvnuy2yn70+lXp6n9QJEoCk8xP/urY7z8wz+no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UZXwgAAANwAAAAPAAAAAAAAAAAAAAAAAJgCAABkcnMvZG93&#10;bnJldi54bWxQSwUGAAAAAAQABAD1AAAAhwMAAAAA&#10;" path="m28,l,,,208r28,l28,xe" filled="f" strokecolor="#231f20" strokeweight=".06pt">
                    <v:path arrowok="t" o:connecttype="custom" o:connectlocs="28,6976;0,6976;0,7184;28,7184;28,6976" o:connectangles="0,0,0,0,0"/>
                  </v:shape>
                </v:group>
                <v:group id="Group 376" o:spid="_x0000_s1059" style="position:absolute;left:7071;top:6976;width:2;height:137" coordorigin="7071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377" o:spid="_x0000_s1060" style="position:absolute;left:7071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fncYA&#10;AADcAAAADwAAAGRycy9kb3ducmV2LnhtbESPQWvCQBCF74X+h2UKvdWNtohEVxGLIvRQo4J4G7Nj&#10;EpudDbvbmP57tyB4m+G9ed+byawztWjJ+cqygn4vAUGcW11xoWC/W76NQPiArLG2TAr+yMNs+vw0&#10;wVTbK2fUbkMhYgj7FBWUITSplD4vyaDv2YY4amfrDIa4ukJqh9cYbmo5SJKhNFhxJJTY0KKk/Gf7&#10;ayJk0y6zxSXJTsc1n9331+Fzs3pX6vWlm49BBOrCw3y/XutYf/QB/8/ECe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DfncYAAADcAAAADwAAAAAAAAAAAAAAAACYAgAAZHJz&#10;L2Rvd25yZXYueG1sUEsFBgAAAAAEAAQA9QAAAIsDAAAAAA=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74" o:spid="_x0000_s1061" style="position:absolute;left:7058;top:6976;width:28;height:137" coordorigin="7058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375" o:spid="_x0000_s1062" style="position:absolute;left:7058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REcIA&#10;AADcAAAADwAAAGRycy9kb3ducmV2LnhtbERPTWsCMRC9F/wPYQq9FM22oMhqlLIqeCpoe/A4bKbZ&#10;rZvJkqRr/PeNIHibx/uc5TrZTgzkQ+tYwdukAEFcO92yUfD9tRvPQYSIrLFzTAquFGC9Gj0tsdTu&#10;wgcajtGIHMKhRAVNjH0pZagbshgmrifO3I/zFmOG3kjt8ZLDbSffi2ImLbacGxrsqWqoPh//rALz&#10;O/VTUw2nJF/b9Lk56+2p0kq9PKePBYhIKT7Ed/de5/nzGdyey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xERwgAAANwAAAAPAAAAAAAAAAAAAAAAAJgCAABkcnMvZG93&#10;bnJldi54bWxQSwUGAAAAAAQABAD1AAAAhw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372" o:spid="_x0000_s1063" style="position:absolute;left:7126;top:7081;width:28;height:2" coordorigin="7126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373" o:spid="_x0000_s1064" style="position:absolute;left:7126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PS8MA&#10;AADcAAAADwAAAGRycy9kb3ducmV2LnhtbESPQWvCQBCF70L/wzKF3symFURSV5GC0IIejCI9Dtkx&#10;iWZnw+5W03/vHARv85j3vXkzXw6uU1cKsfVs4D3LQRFX3rZcGzjs1+MZqJiQLXaeycA/RVguXkZz&#10;LKy/8Y6uZaqVhHAs0ECTUl9oHauGHMbM98SyO/ngMIkMtbYBbxLuOv2R51PtsGW50GBPXw1Vl/LP&#10;SQ2i0rvd9Pyz8Xxcb3+53IeJMW+vw+oTVKIhPc0P+tsKN5O28oxMo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PS8MAAADcAAAADwAAAAAAAAAAAAAAAACYAgAAZHJzL2Rv&#10;d25yZXYueG1sUEsFBgAAAAAEAAQA9QAAAIgDAAAAAA=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370" o:spid="_x0000_s1065" style="position:absolute;left:7126;top:7047;width:28;height:68" coordorigin="7126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371" o:spid="_x0000_s1066" style="position:absolute;left:7126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GbsYA&#10;AADcAAAADwAAAGRycy9kb3ducmV2LnhtbESPT2vCQBDF74V+h2UKvdVNPUhNXUWkgkop9Q/0OmTH&#10;JJqdDburSb5951DobYb35r3fzBa9a9SdQqw9G3gdZaCIC29rLg2cjuuXN1AxIVtsPJOBgSIs5o8P&#10;M8yt73hP90MqlYRwzNFAlVKbax2LihzGkW+JRTv74DDJGkptA3YS7ho9zrKJdlizNFTY0qqi4nq4&#10;OQNF2E0/NsPaDvHr5/i5xe7yvVsa8/zUL99BJerTv/nvemMFfyr48ox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oGbsYAAADcAAAADwAAAAAAAAAAAAAAAACYAgAAZHJz&#10;L2Rvd25yZXYueG1sUEsFBgAAAAAEAAQA9QAAAIsDAAAAAA==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368" o:spid="_x0000_s1067" style="position:absolute;left:7207;top:7047;width:2;height:137" coordorigin="7207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369" o:spid="_x0000_s1068" style="position:absolute;left:7207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oysUA&#10;AADcAAAADwAAAGRycy9kb3ducmV2LnhtbERPTWvCQBC9F/oflin0VjcVNDV1FRVEDx5qGtoeh+w0&#10;CWZnw+5Wo7++Kwje5vE+ZzrvTSuO5HxjWcHrIAFBXFrdcKWg+Fy/vIHwAVlja5kUnMnDfPb4MMVM&#10;2xPv6ZiHSsQQ9hkqqEPoMil9WZNBP7AdceR+rTMYInSV1A5PMdy0cpgkY2mw4dhQY0ermspD/mcU&#10;fOz26Sq/fBVpuvkZF5ND70bfS6Wen/rFO4hAfbiLb+6tjvMnQ7g+Ey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ijKxQAAANwAAAAPAAAAAAAAAAAAAAAAAJgCAABkcnMv&#10;ZG93bnJldi54bWxQSwUGAAAAAAQABAD1AAAAigMAAAAA&#10;" path="m,l,137e" filled="f" strokecolor="#231f20" strokeweight=".52247mm">
                    <v:path arrowok="t" o:connecttype="custom" o:connectlocs="0,7047;0,7184" o:connectangles="0,0"/>
                  </v:shape>
                </v:group>
                <v:group id="Group 366" o:spid="_x0000_s1069" style="position:absolute;left:7193;top:7047;width:28;height:137" coordorigin="7193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367" o:spid="_x0000_s1070" style="position:absolute;left:7193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8IMMA&#10;AADcAAAADwAAAGRycy9kb3ducmV2LnhtbERPTWsCMRC9C/6HMEIvpWYttbRbo8hqoadCbQ8eh800&#10;u3UzWZK4xn/fCIK3ebzPWayS7cRAPrSOFcymBQji2umWjYKf7/eHFxAhImvsHJOCMwVYLcejBZba&#10;nfiLhl00IodwKFFBE2NfShnqhiyGqeuJM/frvMWYoTdSezzlcNvJx6J4lhZbzg0N9lQ1VB92R6vA&#10;/M393FTDPsn7Nn1uDnq7r7RSd5O0fgMRKcWb+Or+0Hn+6xNcns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y8IMMAAADcAAAADwAAAAAAAAAAAAAAAACYAgAAZHJzL2Rv&#10;d25yZXYueG1sUEsFBgAAAAAEAAQA9QAAAIgDAAAAAA==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364" o:spid="_x0000_s1071" style="position:absolute;left:7275;top:6976;width:2;height:137" coordorigin="7275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365" o:spid="_x0000_s1072" style="position:absolute;left:7275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uycUA&#10;AADcAAAADwAAAGRycy9kb3ducmV2LnhtbERPTWvCQBC9F/oflhG81Y0Fk5q6SitIe+ihxqAeh+w0&#10;CWZnw+6qaX99tyD0No/3OYvVYDpxIedbywqmkwQEcWV1y7WCcrd5eALhA7LGzjIp+CYPq+X93QJz&#10;ba+8pUsRahFD2OeooAmhz6X0VUMG/cT2xJH7ss5giNDVUju8xnDTycckSaXBlmNDgz2tG6pOxdko&#10;+PzYZuviZ19m2dsxLeenwc0Or0qNR8PLM4hAQ/gX39zvOs6fp/D3TLx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S7JxQAAANwAAAAPAAAAAAAAAAAAAAAAAJgCAABkcnMv&#10;ZG93bnJldi54bWxQSwUGAAAAAAQABAD1AAAAigMAAAAA&#10;" path="m,l,137e" filled="f" strokecolor="#231f20" strokeweight=".52247mm">
                    <v:path arrowok="t" o:connecttype="custom" o:connectlocs="0,6976;0,7113" o:connectangles="0,0"/>
                  </v:shape>
                </v:group>
                <v:group id="Group 362" o:spid="_x0000_s1073" style="position:absolute;left:7262;top:6976;width:28;height:137" coordorigin="7262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363" o:spid="_x0000_s1074" style="position:absolute;left:7262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2JcUA&#10;AADcAAAADwAAAGRycy9kb3ducmV2LnhtbESPQUsDMRCF70L/Q5iCF2mzFSq6bVrKquBJsHrocdiM&#10;2bWbyZLEbfz3zkHwNsN78943233xg5oopj6wgdWyAkXcBtuzM/Dx/ry4B5UyssUhMBn4oQT73exq&#10;i7UNF36j6ZidkhBONRroch5rrVPbkce0DCOxaJ8hesyyRqdtxIuE+0HfVtWd9tizNHQ4UtNRez5+&#10;ewPuax3XrplORd/05fXxbJ9OjTXmel4OG1CZSv43/12/WMF/EFp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bYlxQAAANwAAAAPAAAAAAAAAAAAAAAAAJgCAABkcnMv&#10;ZG93bnJldi54bWxQSwUGAAAAAAQABAD1AAAAig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360" o:spid="_x0000_s1075" style="position:absolute;left:7343;top:6976;width:2;height:208" coordorigin="7343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361" o:spid="_x0000_s1076" style="position:absolute;left:7343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ldsQA&#10;AADcAAAADwAAAGRycy9kb3ducmV2LnhtbESP0WrCQBRE3wX/YblC33SjFJHUVVIhWvogNfoBt9lr&#10;Epq9G3ZXTfv1rlDwcZiZM8xy3ZtWXMn5xrKC6SQBQVxa3XCl4HTMxwsQPiBrbC2Tgl/ysF4NB0tM&#10;tb3xga5FqESEsE9RQR1Cl0rpy5oM+ontiKN3ts5giNJVUju8Rbhp5SxJ5tJgw3Ghxo42NZU/xcUo&#10;SF7P0m8/d67L2vdFtv/Ov/RfrtTLqM/eQATqwzP83/7QCiIR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JXbEAAAA3AAAAA8AAAAAAAAAAAAAAAAAmAIAAGRycy9k&#10;b3ducmV2LnhtbFBLBQYAAAAABAAEAPUAAACJAwAAAAA=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358" o:spid="_x0000_s1077" style="position:absolute;left:7329;top:6976;width:28;height:208" coordorigin="7329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359" o:spid="_x0000_s1078" style="position:absolute;left:7329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kccQA&#10;AADcAAAADwAAAGRycy9kb3ducmV2LnhtbESPQWvCQBSE7wX/w/IEb3VjDiVEVxFB8SStVtDbM/vc&#10;BLNvQ3Zj4r/vFgo9DjPzDbNYDbYWT2p95VjBbJqAIC6crtgo+D5t3zMQPiBrrB2Tghd5WC1HbwvM&#10;tev5i57HYESEsM9RQRlCk0vpi5Is+qlriKN3d63FEGVrpG6xj3BbyzRJPqTFiuNCiQ1tSioex84q&#10;yMxp1l26tAn9+bDLDlezH26fSk3Gw3oOItAQ/sN/7b1WkCYp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JHHEAAAA3AAAAA8AAAAAAAAAAAAAAAAAmAIAAGRycy9k&#10;b3ducmV2LnhtbFBLBQYAAAAABAAEAPUAAACJAwAAAAA=&#10;" path="m27,l,,,208r27,l27,xe" filled="f" strokecolor="#231f20" strokeweight=".06pt">
                    <v:path arrowok="t" o:connecttype="custom" o:connectlocs="27,6976;0,6976;0,7184;27,7184;27,6976" o:connectangles="0,0,0,0,0"/>
                  </v:shape>
                </v:group>
                <v:group id="Group 356" o:spid="_x0000_s1079" style="position:absolute;left:7396;top:7081;width:28;height:2" coordorigin="7396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357" o:spid="_x0000_s1080" style="position:absolute;left:7396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naMIA&#10;AADcAAAADwAAAGRycy9kb3ducmV2LnhtbESPT4vCMBDF7wt+hzCCtzX1D7JUo4ggKLgH6yIeh2Zs&#10;q82kJFHrt98IgsfHm/d782aL1tTiTs5XlhUM+gkI4tzqigsFf4f19w8IH5A11pZJwZM8LOadrxmm&#10;2j54T/csFCJC2KeooAyhSaX0eUkGfd82xNE7W2cwROkKqR0+ItzUcpgkE2mw4thQYkOrkvJrdjPx&#10;DaLMmv3kst1ZPq5/T5wd3EipXrddTkEEasPn+J3eaAXDZAyvMZEA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WdowgAAANwAAAAPAAAAAAAAAAAAAAAAAJgCAABkcnMvZG93&#10;bnJldi54bWxQSwUGAAAAAAQABAD1AAAAhwMAAAAA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354" o:spid="_x0000_s1081" style="position:absolute;left:7396;top:7047;width:28;height:68" coordorigin="7396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355" o:spid="_x0000_s1082" style="position:absolute;left:7396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esUA&#10;AADcAAAADwAAAGRycy9kb3ducmV2LnhtbESPQWvCQBSE74L/YXlCb7rRg9ToGoIoWCnFqtDrI/ua&#10;pM2+DburSf59t1DocZiZb5hN1ptGPMj52rKC+SwBQVxYXXOp4HY9TJ9B+ICssbFMCgbykG3How2m&#10;2nb8To9LKEWEsE9RQRVCm0rpi4oM+pltiaP3aZ3BEKUrpXbYRbhp5CJJltJgzXGhwpZ2FRXfl7tR&#10;ULjTan8cDnrwbx/X1xfsvs6nXKmnSZ+vQQTqw3/4r33UChbJE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M96xQAAANwAAAAPAAAAAAAAAAAAAAAAAJgCAABkcnMv&#10;ZG93bnJldi54bWxQSwUGAAAAAAQABAD1AAAAig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352" o:spid="_x0000_s1083" style="position:absolute;left:7478;top:7047;width:2;height:137" coordorigin="7478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353" o:spid="_x0000_s1084" style="position:absolute;left:7478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3vsMA&#10;AADcAAAADwAAAGRycy9kb3ducmV2LnhtbERPTUsDMRC9C/0PYQrebGIFkbVpkZaWgge7VRBv42a6&#10;u7qZLEncrv/eOQg9Pt73YjX6Tg0UUxvYwu3MgCKugmu5tvD2ur15AJUyssMuMFn4pQSr5eRqgYUL&#10;Zy5pOOZaSQinAi00OfeF1qlqyGOahZ5YuFOIHrPAWGsX8SzhvtNzY+61x5alocGe1g1V38cfLyWH&#10;YVuuv0z5+bHnU3x5ft8cdnfWXk/Hp0dQmcZ8Ef+7987C3MhaOSN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u3vsMAAADcAAAADwAAAAAAAAAAAAAAAACYAgAAZHJzL2Rv&#10;d25yZXYueG1sUEsFBgAAAAAEAAQA9QAAAIg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350" o:spid="_x0000_s1085" style="position:absolute;left:7464;top:7047;width:28;height:137" coordorigin="7464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351" o:spid="_x0000_s1086" style="position:absolute;left:7464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YBcEA&#10;AADcAAAADwAAAGRycy9kb3ducmV2LnhtbERPTWsCMRC9C/0PYQpeRLMKFlmNUrYVehKqHjwOmzG7&#10;upksSbqm/94cCj0+3vdml2wnBvKhdaxgPitAENdOt2wUnE/76QpEiMgaO8ek4JcC7LYvow2W2j34&#10;m4ZjNCKHcChRQRNjX0oZ6oYshpnriTN3dd5izNAbqT0+crjt5KIo3qTFlnNDgz1VDdX3449VYG5L&#10;vzTVcEly0qbDx11/Xiqt1Pg1va9BRErxX/zn/tIKFvM8P5/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2AXBAAAA3AAAAA8AAAAAAAAAAAAAAAAAmAIAAGRycy9kb3du&#10;cmV2LnhtbFBLBQYAAAAABAAEAPUAAACGAwAAAAA=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348" o:spid="_x0000_s1087" style="position:absolute;left:7545;top:6976;width:2;height:208" coordorigin="7545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349" o:spid="_x0000_s1088" style="position:absolute;left:7545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DzOsIA&#10;AADcAAAADwAAAGRycy9kb3ducmV2LnhtbESPQWsCMRSE74X+h/CE3mrWLRTZGqUoYm/SVTw/Ns9N&#10;cPOybFI3/vtGEDwOM/MNs1gl14krDcF6VjCbFiCIG68ttwqOh+37HESIyBo7z6TgRgFWy9eXBVba&#10;j/xL1zq2IkM4VKjAxNhXUobGkMMw9T1x9s5+cBizHFqpBxwz3HWyLIpP6dByXjDY09pQc6n/nIIu&#10;2bStN+a0H6UzG7v7uF3OO6XeJun7C0SkFJ/hR/tHKyhnJdzP5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M6wgAAANwAAAAPAAAAAAAAAAAAAAAAAJgCAABkcnMvZG93&#10;bnJldi54bWxQSwUGAAAAAAQABAD1AAAAhwMAAAAA&#10;" path="m,l,208e" filled="f" strokecolor="#231f20" strokeweight=".52247mm">
                    <v:path arrowok="t" o:connecttype="custom" o:connectlocs="0,6976;0,7184" o:connectangles="0,0"/>
                  </v:shape>
                </v:group>
                <v:group id="Group 346" o:spid="_x0000_s1089" style="position:absolute;left:7532;top:6976;width:28;height:208" coordorigin="7532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347" o:spid="_x0000_s1090" style="position:absolute;left:7532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PQ8UA&#10;AADcAAAADwAAAGRycy9kb3ducmV2LnhtbESPQWvCQBSE7wX/w/KE3uomoUiIrlIKiidptYX29sw+&#10;N8Hs25DdmPTfdwXB4zAz3zDL9WgbcaXO144VpLMEBHHpdM1Gwddx85KD8AFZY+OYFPyRh/Vq8rTE&#10;QruBP+l6CEZECPsCFVQhtIWUvqzIop+5ljh6Z9dZDFF2RuoOhwi3jcySZC4t1hwXKmzpvaLycuit&#10;gtwc0/6nz9owfO+3+f7X7MbTh1LP0/FtASLQGB7he3unFWTpK9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49DxQAAANwAAAAPAAAAAAAAAAAAAAAAAJgCAABkcnMv&#10;ZG93bnJldi54bWxQSwUGAAAAAAQABAD1AAAAigMAAAAA&#10;" path="m27,l,,,208r27,l27,xe" filled="f" strokecolor="#231f20" strokeweight=".06pt">
                    <v:path arrowok="t" o:connecttype="custom" o:connectlocs="27,6976;0,6976;0,7184;27,7184;27,6976" o:connectangles="0,0,0,0,0"/>
                  </v:shape>
                </v:group>
                <v:group id="Group 344" o:spid="_x0000_s1091" style="position:absolute;left:7614;top:6976;width:2;height:137" coordorigin="7614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345" o:spid="_x0000_s1092" style="position:absolute;left:7614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QisUA&#10;AADcAAAADwAAAGRycy9kb3ducmV2LnhtbESPX2vCMBTF3wd+h3AF32aqgoxqlOFwCHvQqiC+3TXX&#10;tltzU5Ks1m9vhIGPh/Pnx5kvO1OLlpyvLCsYDRMQxLnVFRcKjof16xsIH5A11pZJwY08LBe9lzmm&#10;2l45o3YfChFH2KeooAyhSaX0eUkG/dA2xNG7WGcwROkKqR1e47ip5ThJptJgxZFQYkOrkvLf/Z+J&#10;kF27zlY/SfZ93vDFbb9OH7vPiVKDfvc+AxGoC8/wf3ujFYxH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RCKxQAAANwAAAAPAAAAAAAAAAAAAAAAAJgCAABkcnMv&#10;ZG93bnJldi54bWxQSwUGAAAAAAQABAD1AAAAigMAAAAA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42" o:spid="_x0000_s1093" style="position:absolute;left:7600;top:6976;width:28;height:137" coordorigin="7600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43" o:spid="_x0000_s1094" style="position:absolute;left:7600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UA8EA&#10;AADcAAAADwAAAGRycy9kb3ducmV2LnhtbERPTWsCMRC9C/0PYQpeRLMKFlmNUrYVehKqHjwOmzG7&#10;upksSbqm/94cCj0+3vdml2wnBvKhdaxgPitAENdOt2wUnE/76QpEiMgaO8ek4JcC7LYvow2W2j34&#10;m4ZjNCKHcChRQRNjX0oZ6oYshpnriTN3dd5izNAbqT0+crjt5KIo3qTFlnNDgz1VDdX3449VYG5L&#10;vzTVcEly0qbDx11/Xiqt1Pg1va9BRErxX/zn/tIKFvO8Np/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n1APBAAAA3AAAAA8AAAAAAAAAAAAAAAAAmAIAAGRycy9kb3du&#10;cmV2LnhtbFBLBQYAAAAABAAEAPUAAACGAwAAAAA=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340" o:spid="_x0000_s1095" style="position:absolute;left:7681;top:7047;width:2;height:137" coordorigin="7681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41" o:spid="_x0000_s1096" style="position:absolute;left:7681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n2MMA&#10;AADcAAAADwAAAGRycy9kb3ducmV2LnhtbERPTUvDQBC9C/0PyxS82Y0RRGK3RSqVggebtiC9TbPT&#10;JJqdDbtrGv+9cxB6fLzv+XJ0nRooxNazgftZBoq48rbl2sBhv757AhUTssXOMxn4pQjLxeRmjoX1&#10;Fy5p2KVaSQjHAg00KfWF1rFqyGGc+Z5YuLMPDpPAUGsb8CLhrtN5lj1qhy1LQ4M9rRqqvnc/Tkq2&#10;w7pcfWXl6bjhc/h4/3zdvj0YczsdX55BJRrTVfzv3lgDeS7z5Ywc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n2MMAAADcAAAADwAAAAAAAAAAAAAAAACYAgAAZHJzL2Rv&#10;d25yZXYueG1sUEsFBgAAAAAEAAQA9QAAAIg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338" o:spid="_x0000_s1097" style="position:absolute;left:7667;top:7047;width:28;height:137" coordorigin="7667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39" o:spid="_x0000_s1098" style="position:absolute;left:7667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pVMQA&#10;AADcAAAADwAAAGRycy9kb3ducmV2LnhtbESPQWsCMRSE74X+h/AEL0WzXbCU1SiybaGngtqDx8fm&#10;mV3dvCxJusZ/3xSEHoeZ+YZZbZLtxUg+dI4VPM8LEMSN0x0bBd+Hj9kriBCRNfaOScGNAmzWjw8r&#10;rLS78o7GfTQiQzhUqKCNcaikDE1LFsPcDcTZOzlvMWbpjdQerxlue1kWxYu02HFeaHGguqXmsv+x&#10;Csx54RemHo9JPnXp6+2i34+1Vmo6SdsliEgp/ofv7U+toCxL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KVTEAAAA3AAAAA8AAAAAAAAAAAAAAAAAmAIAAGRycy9k&#10;b3ducmV2LnhtbFBLBQYAAAAABAAEAPUAAACJAwAAAAA=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336" o:spid="_x0000_s1099" style="position:absolute;left:7748;top:6976;width:2;height:137" coordorigin="7748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37" o:spid="_x0000_s1100" style="position:absolute;left:7748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h28YA&#10;AADcAAAADwAAAGRycy9kb3ducmV2LnhtbESPX2vCMBTF3wf7DuEO9jbTdUOkGkUcDsGHWTcQ367N&#10;ta1rbkoSa/ftzUDw8XD+/DiTWW8a0ZHztWUFr4MEBHFhdc2lgp/v5csIhA/IGhvLpOCPPMymjw8T&#10;zLS9cE7dNpQijrDPUEEVQptJ6YuKDPqBbYmjd7TOYIjSlVI7vMRx08g0SYbSYM2RUGFLi4qK3+3Z&#10;RMimW+aLU5If9is+uq/17mPz+abU81M/H4MI1Id7+NZeaQVp+g7/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Ph28YAAADcAAAADwAAAAAAAAAAAAAAAACYAgAAZHJz&#10;L2Rvd25yZXYueG1sUEsFBgAAAAAEAAQA9QAAAIsDAAAAAA=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34" o:spid="_x0000_s1101" style="position:absolute;left:7734;top:6976;width:28;height:137" coordorigin="7734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335" o:spid="_x0000_s1102" style="position:absolute;left:7734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vV8QA&#10;AADcAAAADwAAAGRycy9kb3ducmV2LnhtbESPQWsCMRSE70L/Q3iFXkSzXVBkNYpsLfRUqO3B42Pz&#10;zK5uXpYkrum/bwqFHoeZ+YbZ7JLtxUg+dI4VPM8LEMSN0x0bBV+fr7MViBCRNfaOScE3BdhtHyYb&#10;rLS78weNx2hEhnCoUEEb41BJGZqWLIa5G4izd3beYszSG6k93jPc9rIsiqW02HFeaHGguqXmerxZ&#10;Beay8AtTj6ckp116f7nqw6nWSj09pv0aRKQU/8N/7TetoCyX8HsmHw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YL1fEAAAA3AAAAA8AAAAAAAAAAAAAAAAAmAIAAGRycy9k&#10;b3ducmV2LnhtbFBLBQYAAAAABAAEAPUAAACJAwAAAAA=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332" o:spid="_x0000_s1103" style="position:absolute;left:7817;top:6976;width:2;height:208" coordorigin="7817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33" o:spid="_x0000_s1104" style="position:absolute;left:7817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1EMEA&#10;AADcAAAADwAAAGRycy9kb3ducmV2LnhtbERP3WrCMBS+H/gO4QjezdQiItUoVaiOXcjmfIBjc2yL&#10;zUlJonZ7enMh7PLj+1+ue9OKOznfWFYwGScgiEurG64UnH6K9zkIH5A1tpZJwS95WK8Gb0vMtH3w&#10;N92PoRIxhH2GCuoQukxKX9Zk0I9tRxy5i3UGQ4SuktrhI4abVqZJMpMGG44NNXa0ram8Hm9GQTK9&#10;SL/73Lsubzfz/HAuvvRfodRo2OcLEIH68C9+uT+0gjSN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RDBAAAA3AAAAA8AAAAAAAAAAAAAAAAAmAIAAGRycy9kb3du&#10;cmV2LnhtbFBLBQYAAAAABAAEAPUAAACGAwAAAAA=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330" o:spid="_x0000_s1105" style="position:absolute;left:7803;top:6976;width:28;height:208" coordorigin="7803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31" o:spid="_x0000_s1106" style="position:absolute;left:7803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VIMIA&#10;AADcAAAADwAAAGRycy9kb3ducmV2LnhtbERPy4rCMBTdD/gP4QruxtQODKUaRQQHV+L4AN1dm2ta&#10;bG5Kk9rO308WA7M8nPdiNdhavKj1lWMFs2kCgrhwumKj4HzavmcgfEDWWDsmBT/kYbUcvS0w167n&#10;b3odgxExhH2OCsoQmlxKX5Rk0U9dQxy5h2sthghbI3WLfQy3tUyT5FNarDg2lNjQpqTieeysgsyc&#10;Zt21S5vQX/Zf2f5mdsP9oNRkPKznIAIN4V/8595pBelH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dUgwgAAANwAAAAPAAAAAAAAAAAAAAAAAJgCAABkcnMvZG93&#10;bnJldi54bWxQSwUGAAAAAAQABAD1AAAAhwMAAAAA&#10;" path="m27,l,,,208r27,l27,xe" filled="f" strokecolor="#231f20" strokeweight=".06pt">
                    <v:path arrowok="t" o:connecttype="custom" o:connectlocs="27,6976;0,6976;0,7184;27,7184;27,6976" o:connectangles="0,0,0,0,0"/>
                  </v:shape>
                </v:group>
                <v:group id="Group 328" o:spid="_x0000_s1107" style="position:absolute;left:7884;top:6976;width:2;height:137" coordorigin="7884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29" o:spid="_x0000_s1108" style="position:absolute;left:7884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9K6cUA&#10;AADcAAAADwAAAGRycy9kb3ducmV2LnhtbESPX2vCMBTF3wW/Q7iCbzZdhTE6owxFEXzQusHY211z&#10;bbs1NyWJtfv2y2Dg4+H8+XEWq8G0oifnG8sKHpIUBHFpdcOVgrfX7ewJhA/IGlvLpOCHPKyW49EC&#10;c21vXFB/DpWII+xzVFCH0OVS+rImgz6xHXH0LtYZDFG6SmqHtzhuWpml6aM02HAk1NjRuqby+3w1&#10;EXLqt8X6Ky0+P/Z8ccfD++a0mys1nQwvzyACDeEe/m/vtYJsn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0rpxQAAANwAAAAPAAAAAAAAAAAAAAAAAJgCAABkcnMv&#10;ZG93bnJldi54bWxQSwUGAAAAAAQABAD1AAAAigMAAAAA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26" o:spid="_x0000_s1109" style="position:absolute;left:7870;top:6976;width:28;height:137" coordorigin="7870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27" o:spid="_x0000_s1110" style="position:absolute;left:7870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CZsUA&#10;AADcAAAADwAAAGRycy9kb3ducmV2LnhtbESPQUvEMBSE74L/ITzBi+ym7rqy1GYXqS54Eqwe9vho&#10;nmlt81KS2I3/3gjCHoeZ+Yap9smOYiYfescKbpcFCOLW6Z6Ngo/3w2ILIkRkjaNjUvBDAfa7y4sK&#10;S+1O/EZzE43IEA4lKuhinEopQ9uRxbB0E3H2Pp23GLP0RmqPpwy3o1wVxb202HNe6HCiuqN2aL6t&#10;AvO18RtTz8ckb/r0+jTo52Otlbq+So8PICKleA7/t1+0gtX6Dv7O5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4JmxQAAANwAAAAPAAAAAAAAAAAAAAAAAJgCAABkcnMv&#10;ZG93bnJldi54bWxQSwUGAAAAAAQABAD1AAAAigMAAAAA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324" o:spid="_x0000_s1111" style="position:absolute;left:7952;top:6976;width:2;height:137" coordorigin="7952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25" o:spid="_x0000_s1112" style="position:absolute;left:7952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M6sUA&#10;AADcAAAADwAAAGRycy9kb3ducmV2LnhtbESPX2vCMBTF3wd+h3CFvc1UBRnVKKI4BB9mnSC+XZtr&#10;W21uShJr9+2XwWCPh/Pnx5ktOlOLlpyvLCsYDhIQxLnVFRcKjl+bt3cQPiBrrC2Tgm/ysJj3XmaY&#10;avvkjNpDKEQcYZ+igjKEJpXS5yUZ9APbEEfvap3BEKUrpHb4jOOmlqMkmUiDFUdCiQ2tSsrvh4eJ&#10;kH27yVa3JLuct3x1n7vTev8xVuq13y2nIAJ14T/8195qBaPxB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EzqxQAAANwAAAAPAAAAAAAAAAAAAAAAAJgCAABkcnMv&#10;ZG93bnJldi54bWxQSwUGAAAAAAQABAD1AAAAigMAAAAA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22" o:spid="_x0000_s1113" style="position:absolute;left:7938;top:6976;width:28;height:137" coordorigin="7938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23" o:spid="_x0000_s1114" style="position:absolute;left:7938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IY8IA&#10;AADcAAAADwAAAGRycy9kb3ducmV2LnhtbERPy2oCMRTdF/yHcAtuimaqKDI1ikwruCr4WLi8TG4z&#10;Uyc3Q5KO6d83i4LLw3mvt8l2YiAfWscKXqcFCOLa6ZaNgst5P1mBCBFZY+eYFPxSgO1m9LTGUrs7&#10;H2k4RSNyCIcSFTQx9qWUoW7IYpi6njhzX85bjBl6I7XHew63nZwVxVJabDk3NNhT1VB9O/1YBeZ7&#10;4RemGq5JvrTp8/2mP66VVmr8nHZvICKl+BD/uw9awWye1+Y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ohjwgAAANwAAAAPAAAAAAAAAAAAAAAAAJgCAABkcnMvZG93&#10;bnJldi54bWxQSwUGAAAAAAQABAD1AAAAhwMAAAAA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320" o:spid="_x0000_s1115" style="position:absolute;left:8006;top:7081;width:28;height:2" coordorigin="8006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21" o:spid="_x0000_s1116" style="position:absolute;left:8006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Yq8QA&#10;AADcAAAADwAAAGRycy9kb3ducmV2LnhtbESPwWrCQBCG74LvsIzQm25Mi5TUNRRBsNAejFJ6HLJj&#10;EpudDburpm/fORR6HP75v/lmXY6uVzcKsfNsYLnIQBHX3nbcGDgdd/NnUDEhW+w9k4EfilBuppM1&#10;Ftbf+UC3KjVKIBwLNNCmNBRax7olh3HhB2LJzj44TDKGRtuAd4G7XudZttIOO5YLLQ60ban+rq5O&#10;NIgq7w6ry9u758/dxxdXx/BozMNsfH0BlWhM/8t/7b01kD+J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2KvEAAAA3AAAAA8AAAAAAAAAAAAAAAAAmAIAAGRycy9k&#10;b3ducmV2LnhtbFBLBQYAAAAABAAEAPUAAACJAwAAAAA=&#10;" path="m,l27,e" filled="f" strokecolor="#231f20" strokeweight="1.221mm">
                    <v:path arrowok="t" o:connecttype="custom" o:connectlocs="0,0;27,0" o:connectangles="0,0"/>
                  </v:shape>
                </v:group>
                <v:group id="Group 318" o:spid="_x0000_s1117" style="position:absolute;left:8006;top:7047;width:28;height:68" coordorigin="8006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19" o:spid="_x0000_s1118" style="position:absolute;left:8006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wucUA&#10;AADcAAAADwAAAGRycy9kb3ducmV2LnhtbESPQWvCQBSE7wX/w/KE3urGUEqNriKioFJKq4LXR/aZ&#10;RLNvw+5qkn/fLRR6HGbmG2a26EwtHuR8ZVnBeJSAIM6trrhQcDpuXt5B+ICssbZMCnrysJgPnmaY&#10;advyNz0OoRARwj5DBWUITSalz0sy6Ee2IY7exTqDIUpXSO2wjXBTyzRJ3qTBiuNCiQ2tSspvh7tR&#10;kLv9ZL3tN7r3n+fjxw7b69d+qdTzsFtOQQTqwn/4r73VCtLXF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XC5xQAAANwAAAAPAAAAAAAAAAAAAAAAAJgCAABkcnMv&#10;ZG93bnJldi54bWxQSwUGAAAAAAQABAD1AAAAigMAAAAA&#10;" path="m27,l,,,67r27,l27,xe" filled="f" strokecolor="#231f20" strokeweight=".06pt">
                    <v:path arrowok="t" o:connecttype="custom" o:connectlocs="27,7047;0,7047;0,7114;27,7114;27,7047" o:connectangles="0,0,0,0,0"/>
                  </v:shape>
                </v:group>
                <v:group id="Group 316" o:spid="_x0000_s1119" style="position:absolute;left:8087;top:7047;width:2;height:137" coordorigin="8087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17" o:spid="_x0000_s1120" style="position:absolute;left:8087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Ee8UA&#10;AADcAAAADwAAAGRycy9kb3ducmV2LnhtbESPX2vCMBTF3wf7DuEOfJupTmRUo4jDIfgw6wTx7dpc&#10;27rmpiSx1m9vBoM9Hs6fH2c670wtWnK+sqxg0E9AEOdWV1wo2H+vXt9B+ICssbZMCu7kYT57fppi&#10;qu2NM2p3oRBxhH2KCsoQmlRKn5dk0PdtQxy9s3UGQ5SukNrhLY6bWg6TZCwNVhwJJTa0LCn/2V1N&#10;hGzbVba8JNnpuOaz+9ocPrafb0r1XrrFBESgLvyH/9prrWA4GsHv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AR7xQAAANwAAAAPAAAAAAAAAAAAAAAAAJgCAABkcnMv&#10;ZG93bnJldi54bWxQSwUGAAAAAAQABAD1AAAAigMAAAAA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314" o:spid="_x0000_s1121" style="position:absolute;left:8073;top:7047;width:28;height:137" coordorigin="8073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15" o:spid="_x0000_s1122" style="position:absolute;left:8073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K98QA&#10;AADcAAAADwAAAGRycy9kb3ducmV2LnhtbESPQWsCMRSE7wX/Q3hCL0WzFZWyGqWsLfRUqPbg8bF5&#10;Zlc3L0sS1/TfN0Khx2FmvmHW22Q7MZAPrWMFz9MCBHHtdMtGwffhffICIkRkjZ1jUvBDAbab0cMa&#10;S+1u/EXDPhqRIRxKVNDE2JdShrohi2HqeuLsnZy3GLP0RmqPtwy3nZwVxVJabDkvNNhT1VB92V+t&#10;AnNe+IWphmOST2363F3027HSSj2O0+sKRKQU/8N/7Q+tYDZfwv1MP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yvfEAAAA3AAAAA8AAAAAAAAAAAAAAAAAmAIAAGRycy9k&#10;b3ducmV2LnhtbFBLBQYAAAAABAAEAPUAAACJAwAAAAA=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312" o:spid="_x0000_s1123" style="position:absolute;left:8155;top:6976;width:2;height:208" coordorigin="8155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13" o:spid="_x0000_s1124" style="position:absolute;left:8155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QsMEA&#10;AADcAAAADwAAAGRycy9kb3ducmV2LnhtbERPy4rCMBTdD/gP4QruxlQRkWqUKnSUWcj4+IBrc22L&#10;zU1JMlrn681CmOXhvBerzjTiTs7XlhWMhgkI4sLqmksF51P+OQPhA7LGxjIpeJKH1bL3scBU2wcf&#10;6H4MpYgh7FNUUIXQplL6oiKDfmhb4shdrTMYInSl1A4fMdw0cpwkU2mw5thQYUubiorb8dcoSCZX&#10;6b++t67NmvUs21/yH/2XKzXod9kcRKAu/Ivf7p1WMJ7Et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HkLDBAAAA3AAAAA8AAAAAAAAAAAAAAAAAmAIAAGRycy9kb3du&#10;cmV2LnhtbFBLBQYAAAAABAAEAPUAAACGAwAAAAA=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310" o:spid="_x0000_s1125" style="position:absolute;left:8141;top:6976;width:28;height:208" coordorigin="8141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11" o:spid="_x0000_s1126" style="position:absolute;left:8141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wgMIA&#10;AADcAAAADwAAAGRycy9kb3ducmV2LnhtbERPy4rCMBTdD/gP4QruxtTCDKUaRQQHV+L4AN1dm2ta&#10;bG5Kk9rO308WA7M8nPdiNdhavKj1lWMFs2kCgrhwumKj4HzavmcgfEDWWDsmBT/kYbUcvS0w167n&#10;b3odgxExhH2OCsoQmlxKX5Rk0U9dQxy5h2sthghbI3WLfQy3tUyT5FNarDg2lNjQpqTieeysgsyc&#10;Zt21S5vQX/Zf2f5mdsP9oNRkPKznIAIN4V/8595pBelH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jCAwgAAANwAAAAPAAAAAAAAAAAAAAAAAJgCAABkcnMvZG93&#10;bnJldi54bWxQSwUGAAAAAAQABAD1AAAAhwMAAAAA&#10;" path="m28,l,,,208r28,l28,xe" filled="f" strokecolor="#231f20" strokeweight=".06pt">
                    <v:path arrowok="t" o:connecttype="custom" o:connectlocs="28,6976;0,6976;0,7184;28,7184;28,6976" o:connectangles="0,0,0,0,0"/>
                  </v:shape>
                </v:group>
                <v:group id="Group 308" o:spid="_x0000_s1127" style="position:absolute;left:8222;top:6976;width:2;height:137" coordorigin="8222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09" o:spid="_x0000_s1128" style="position:absolute;left:8222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vScYA&#10;AADcAAAADwAAAGRycy9kb3ducmV2LnhtbESPX2vCMBTF3wf7DuEO9jbTdUykGkUcDsGHWTcQ367N&#10;ta1rbkoSa/ftzUDw8XD+/DiTWW8a0ZHztWUFr4MEBHFhdc2lgp/v5csIhA/IGhvLpOCPPMymjw8T&#10;zLS9cE7dNpQijrDPUEEVQptJ6YuKDPqBbYmjd7TOYIjSlVI7vMRx08g0SYbSYM2RUGFLi4qK3+3Z&#10;RMimW+aLU5If9is+uq/17mPz+abU81M/H4MI1Id7+NZeaQXpewr/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CvScYAAADcAAAADwAAAAAAAAAAAAAAAACYAgAAZHJz&#10;L2Rvd25yZXYueG1sUEsFBgAAAAAEAAQA9QAAAIsDAAAAAA=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06" o:spid="_x0000_s1129" style="position:absolute;left:8208;top:6976;width:28;height:137" coordorigin="8208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07" o:spid="_x0000_s1130" style="position:absolute;left:8208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nxsUA&#10;AADcAAAADwAAAGRycy9kb3ducmV2LnhtbESPQUsDMRSE7wX/Q3iCl9JmLa7IdrNFVoWeBKuHHh+b&#10;Z3bt5mVJ4jb++0YQPA4z8w1T75IdxUw+DI4V3K4LEMSd0wMbBR/vL6sHECEiaxwdk4IfCrBrrhY1&#10;Vtqd+Y3mQzQiQzhUqKCPcaqkDF1PFsPaTcTZ+3TeYszSG6k9njPcjnJTFPfS4sB5oceJ2p660+Hb&#10;KjBfpS9NOx+TXA7p9emkn4+tVurmOj1uQURK8T/8195rBZvyDn7P5CMg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GfGxQAAANwAAAAPAAAAAAAAAAAAAAAAAJgCAABkcnMv&#10;ZG93bnJldi54bWxQSwUGAAAAAAQABAD1AAAAigMAAAAA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304" o:spid="_x0000_s1131" style="position:absolute;left:8291;top:6976;width:2;height:137" coordorigin="8291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05" o:spid="_x0000_s1132" style="position:absolute;left:8291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pSsUA&#10;AADcAAAADwAAAGRycy9kb3ducmV2LnhtbESPX2vCMBTF3wd+h3AF32Y6x0SqUYbiEPag1cHw7dpc&#10;22pzU5JYu29vBoM9Hs6fH2e26EwtWnK+sqzgZZiAIM6trrhQ8HVYP09A+ICssbZMCn7Iw2Lee5ph&#10;qu2dM2r3oRBxhH2KCsoQmlRKn5dk0A9tQxy9s3UGQ5SukNrhPY6bWo6SZCwNVhwJJTa0LCm/7m8m&#10;QnbtOltekux03PDZbT+/V7uPV6UG/e59CiJQF/7Df+2NVjB6G8Pv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6lKxQAAANwAAAAPAAAAAAAAAAAAAAAAAJgCAABkcnMv&#10;ZG93bnJldi54bWxQSwUGAAAAAAQABAD1AAAAigMAAAAA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302" o:spid="_x0000_s1133" style="position:absolute;left:8277;top:6976;width:28;height:137" coordorigin="8277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03" o:spid="_x0000_s1134" style="position:absolute;left:8277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tw8EA&#10;AADcAAAADwAAAGRycy9kb3ducmV2LnhtbERPz2vCMBS+C/4P4QleZKYTKqMzyugUPA10O3h8NG9p&#10;Z/NSkljjf78cBjt+fL83u2R7MZIPnWMFz8sCBHHjdMdGwdfn4ekFRIjIGnvHpOBBAXbb6WSDlXZ3&#10;PtF4jkbkEA4VKmhjHCopQ9OSxbB0A3Hmvp23GDP0RmqP9xxue7kqirW02HFuaHGguqXmer5ZBean&#10;9KWpx0uSiy59vF/1/lJrpeaz9PYKIlKK/+I/91ErWJV5bT6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NbcPBAAAA3AAAAA8AAAAAAAAAAAAAAAAAmAIAAGRycy9kb3du&#10;cmV2LnhtbFBLBQYAAAAABAAEAPUAAACGAwAAAAA=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300" o:spid="_x0000_s1135" style="position:absolute;left:8344;top:7081;width:95;height:2" coordorigin="8344,7081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01" o:spid="_x0000_s1136" style="position:absolute;left:8344;top:7081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BC78A&#10;AADcAAAADwAAAGRycy9kb3ducmV2LnhtbERPy4rCMBTdD/gP4QruxlQXItUoYpEZFyI+15fm2kab&#10;m9JErX9vFoLLw3lP562txIMabxwrGPQTEMS504YLBcfD6ncMwgdkjZVjUvAiD/NZ52eKqXZP3tFj&#10;HwoRQ9inqKAMoU6l9HlJFn3f1cSRu7jGYoiwKaRu8BnDbSWHSTKSFg3HhhJrWpaU3/Z3q2Cb+b+B&#10;NZvsHjg53fJzlq3NValet11MQARqw1f8cf9rBcNRnB/PxCMgZ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8ELvwAAANwAAAAPAAAAAAAAAAAAAAAAAJgCAABkcnMvZG93bnJl&#10;di54bWxQSwUGAAAAAAQABAD1AAAAhAMAAAAA&#10;" path="m,l95,e" filled="f" strokecolor="#231f20" strokeweight="1.221mm">
                    <v:path arrowok="t" o:connecttype="custom" o:connectlocs="0,0;95,0" o:connectangles="0,0"/>
                  </v:shape>
                </v:group>
                <v:group id="Group 298" o:spid="_x0000_s1137" style="position:absolute;left:8344;top:7047;width:28;height:68" coordorigin="8344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99" o:spid="_x0000_s1138" style="position:absolute;left:8344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2cQA&#10;AADcAAAADwAAAGRycy9kb3ducmV2LnhtbESPQWvCQBSE7wX/w/IEb3VjDtJGVxFRUCmlVcHrI/tM&#10;otm3YXc1yb/vFgo9DjPzDTNfdqYWT3K+sqxgMk5AEOdWV1woOJ+2r28gfEDWWFsmBT15WC4GL3PM&#10;tG35m57HUIgIYZ+hgjKEJpPS5yUZ9GPbEEfvap3BEKUrpHbYRripZZokU2mw4rhQYkPrkvL78WEU&#10;5O7wvtn1W937z8vpY4/t7euwUmo07FYzEIG68B/+a++0gnSa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kLNnEAAAA3AAAAA8AAAAAAAAAAAAAAAAAmAIAAGRycy9k&#10;b3ducmV2LnhtbFBLBQYAAAAABAAEAPUAAACJAwAAAAA=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296" o:spid="_x0000_s1139" style="position:absolute;left:8411;top:7047;width:28;height:68" coordorigin="8411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97" o:spid="_x0000_s1140" style="position:absolute;left:8411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RNsUA&#10;AADcAAAADwAAAGRycy9kb3ducmV2LnhtbESP3WrCQBSE7wu+w3IE7+pGKVKjq4hUsFKKf+DtIXtM&#10;otmzYXc1ydt3C4VeDjPzDTNftqYST3K+tKxgNExAEGdWl5wrOJ82r+8gfEDWWFkmBR15WC56L3NM&#10;tW34QM9jyEWEsE9RQRFCnUrps4IM+qGtiaN3tc5giNLlUjtsItxUcpwkE2mw5LhQYE3rgrL78WEU&#10;ZG43/dh2G93578vp6xOb2363UmrQb1czEIHa8B/+a2+1gvHkDX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RE2xQAAANwAAAAPAAAAAAAAAAAAAAAAAJgCAABkcnMv&#10;ZG93bnJldi54bWxQSwUGAAAAAAQABAD1AAAAig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294" o:spid="_x0000_s1141" style="position:absolute;left:8493;top:6976;width:2;height:137" coordorigin="8493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95" o:spid="_x0000_s1142" style="position:absolute;left:8493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j98UA&#10;AADcAAAADwAAAGRycy9kb3ducmV2LnhtbESPX2vCMBTF3wd+h3AF39Z0CmV0RhmKIuxB6wZjb3fN&#10;te3W3JQkq/XbG2Hg4+H8+XHmy8G0oifnG8sKnpIUBHFpdcOVgo/3zeMzCB+QNbaWScGFPCwXo4c5&#10;5tqeuaD+GCoRR9jnqKAOocul9GVNBn1iO+LonawzGKJ0ldQOz3HctHKappk02HAk1NjRqqby9/hn&#10;IuTQb4rVT1p8f+345PZvn+vDdqbUZDy8voAINIR7+L+90wqmWQ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2P3xQAAANwAAAAPAAAAAAAAAAAAAAAAAJgCAABkcnMv&#10;ZG93bnJldi54bWxQSwUGAAAAAAQABAD1AAAAigMAAAAA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292" o:spid="_x0000_s1143" style="position:absolute;left:8480;top:6976;width:28;height:137" coordorigin="8480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93" o:spid="_x0000_s1144" style="position:absolute;left:8480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nfsEA&#10;AADcAAAADwAAAGRycy9kb3ducmV2LnhtbERPTWsCMRC9C/0PYQq9iGYVFFmNUrYKPRWqHjwOmzG7&#10;upksSVzTf98cCj0+3vdml2wnBvKhdaxgNi1AENdOt2wUnE+HyQpEiMgaO8ek4IcC7LYvow2W2j35&#10;m4ZjNCKHcChRQRNjX0oZ6oYshqnriTN3dd5izNAbqT0+c7jt5LwoltJiy7mhwZ6qhur78WEVmNvC&#10;L0w1XJIct+nr4673l0or9faa3tcgIqX4L/5zf2oF82Vem8/k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hp37BAAAA3AAAAA8AAAAAAAAAAAAAAAAAmAIAAGRycy9kb3du&#10;cmV2LnhtbFBLBQYAAAAABAAEAPUAAACGAwAAAAA=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290" o:spid="_x0000_s1145" style="position:absolute;left:8561;top:7047;width:2;height:137" coordorigin="8561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91" o:spid="_x0000_s1146" style="position:absolute;left:8561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IxcQA&#10;AADcAAAADwAAAGRycy9kb3ducmV2LnhtbERPTWvCQBC9F/oflhG81Y0KbUldRSwWoYcaFUpv0+yY&#10;xGZnw+42pv++cyj0+Hjfi9XgWtVTiI1nA9NJBoq49LbhysDpuL17BBUTssXWMxn4oQir5e3NAnPr&#10;r1xQf0iVkhCOORqoU+pyrWNZk8M48R2xcGcfHCaBodI24FXCXatnWXavHTYsDTV2tKmp/Dp8OynZ&#10;99tic8mKz48dn8Pb6/vz/mVuzHg0rJ9AJRrSv/jPvbMGZg8yX87I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byMXEAAAA3AAAAA8AAAAAAAAAAAAAAAAAmAIAAGRycy9k&#10;b3ducmV2LnhtbFBLBQYAAAAABAAEAPUAAACJAwAAAAA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88" o:spid="_x0000_s1147" style="position:absolute;left:8547;top:7047;width:28;height:137" coordorigin="8547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89" o:spid="_x0000_s1148" style="position:absolute;left:8547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GScUA&#10;AADcAAAADwAAAGRycy9kb3ducmV2LnhtbESPQWsCMRSE74X+h/AKvRTNdsFWVqOUbQueCrUePD42&#10;z+zq5mVJ0jX996YgeBxm5htmuU62FyP50DlW8DwtQBA3TndsFOx+PidzECEia+wdk4I/CrBe3d8t&#10;sdLuzN80bqMRGcKhQgVtjEMlZWhashimbiDO3sF5izFLb6T2eM5w28uyKF6kxY7zQosD1S01p+2v&#10;VWCOMz8z9bhP8qlLX+8n/bGvtVKPD+ltASJSirfwtb3RCsrXEv7P5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AZJxQAAANwAAAAPAAAAAAAAAAAAAAAAAJgCAABkcnMv&#10;ZG93bnJldi54bWxQSwUGAAAAAAQABAD1AAAAigMAAAAA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286" o:spid="_x0000_s1149" style="position:absolute;left:8615;top:7081;width:28;height:2" coordorigin="8615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87" o:spid="_x0000_s1150" style="position:absolute;left:8615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UFcQA&#10;AADcAAAADwAAAGRycy9kb3ducmV2LnhtbESPQWvCQBCF7wX/wzJCb3VTK2lJXUWEgIIejKX0OGSn&#10;SdrsbNhdk/jv3ULB4+PN+9685Xo0rejJ+caygudZAoK4tLrhSsHHOX96A+EDssbWMim4kof1avKw&#10;xEzbgU/UF6ESEcI+QwV1CF0mpS9rMuhntiOO3rd1BkOUrpLa4RDhppXzJEmlwYZjQ40dbWsqf4uL&#10;iW8QFdac0p/9wfJnfvzi4uxelHqcjpt3EIHGcD/+T++0gvnrAv7GRAL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FBXEAAAA3AAAAA8AAAAAAAAAAAAAAAAAmAIAAGRycy9k&#10;b3ducmV2LnhtbFBLBQYAAAAABAAEAPUAAACJAwAAAAA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284" o:spid="_x0000_s1151" style="position:absolute;left:8615;top:7047;width:28;height:68" coordorigin="8615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85" o:spid="_x0000_s1152" style="position:absolute;left:8615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B8UA&#10;AADcAAAADwAAAGRycy9kb3ducmV2LnhtbESPQWvCQBSE7wX/w/IEb7rRg22jq4goWCnFquD1kX0m&#10;0ezbsLs1yb/vFoQeh5n5hpkvW1OJBzlfWlYwHiUgiDOrS84VnE/b4RsIH5A1VpZJQUceloveyxxT&#10;bRv+pscx5CJC2KeooAihTqX0WUEG/cjWxNG7WmcwROlyqR02EW4qOUmSqTRYclwosKZ1Qdn9+GMU&#10;ZG7/vtl1W935r8vp8wOb22G/UmrQb1czEIHa8B9+tndaweR1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rwHxQAAANwAAAAPAAAAAAAAAAAAAAAAAJgCAABkcnMv&#10;ZG93bnJldi54bWxQSwUGAAAAAAQABAD1AAAAig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282" o:spid="_x0000_s1153" style="position:absolute;left:8696;top:6976;width:2;height:137" coordorigin="8696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83" o:spid="_x0000_s1154" style="position:absolute;left:8696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YpsQA&#10;AADcAAAADwAAAGRycy9kb3ducmV2LnhtbERPz2vCMBS+C/4P4Qm7aTphdlajqDC2ww6zFvX4aN7a&#10;YvNSkkyrf/1yGOz48f1ernvTiis531hW8DxJQBCXVjdcKSgOb+NXED4ga2wtk4I7eVivhoMlZtre&#10;eE/XPFQihrDPUEEdQpdJ6cuaDPqJ7Ygj922dwRChq6R2eIvhppXTJJlJgw3Hhho72tVUXvIfo+Dr&#10;c5/u8sexSNP386yYX3r3ctoq9TTqNwsQgfrwL/5zf2gF0zSujW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7mKbEAAAA3AAAAA8AAAAAAAAAAAAAAAAAmAIAAGRycy9k&#10;b3ducmV2LnhtbFBLBQYAAAAABAAEAPUAAACJAwAAAAA=&#10;" path="m,l,137e" filled="f" strokecolor="#231f20" strokeweight=".52247mm">
                    <v:path arrowok="t" o:connecttype="custom" o:connectlocs="0,6976;0,7113" o:connectangles="0,0"/>
                  </v:shape>
                </v:group>
                <v:group id="Group 280" o:spid="_x0000_s1155" style="position:absolute;left:8682;top:6976;width:28;height:137" coordorigin="8682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81" o:spid="_x0000_s1156" style="position:absolute;left:8682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NgsEA&#10;AADcAAAADwAAAGRycy9kb3ducmV2LnhtbERPy2oCMRTdF/yHcAU3RTMKikyNUsYKXRV8LFxeJreZ&#10;qZObIUnH9O+bheDycN6bXbKdGMiH1rGC+awAQVw73bJRcDkfpmsQISJr7ByTgj8KsNuOXjZYanfn&#10;Iw2naEQO4VCigibGvpQy1A1ZDDPXE2fu23mLMUNvpPZ4z+G2k4uiWEmLLeeGBnuqGqpvp1+rwPws&#10;/dJUwzXJ1zZ97W/641pppSbj9P4GIlKKT/HD/akVLNZ5fj6Tj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bTYLBAAAA3AAAAA8AAAAAAAAAAAAAAAAAmAIAAGRycy9kb3du&#10;cmV2LnhtbFBLBQYAAAAABAAEAPUAAACGAwAAAAA=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278" o:spid="_x0000_s1157" style="position:absolute;left:8763;top:6976;width:2;height:208" coordorigin="8763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9" o:spid="_x0000_s1158" style="position:absolute;left:8763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dwMUA&#10;AADcAAAADwAAAGRycy9kb3ducmV2LnhtbESP0WrCQBRE3wv+w3KFvtVNQ5GQukoqxEofpGo/4Jq9&#10;JsHs3bC71divd4WCj8PMnGFmi8F04kzOt5YVvE4SEMSV1S3XCn725UsGwgdkjZ1lUnAlD4v56GmG&#10;ubYX3tJ5F2oRIexzVNCE0OdS+qohg35ie+LoHa0zGKJ0tdQOLxFuOpkmyVQabDkuNNjTsqHqtPs1&#10;CpK3o/Srr0/XF91HVmwO5bf+K5V6Hg/FO4hAQ3iE/9trrSDNUr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h3AxQAAANwAAAAPAAAAAAAAAAAAAAAAAJgCAABkcnMv&#10;ZG93bnJldi54bWxQSwUGAAAAAAQABAD1AAAAigMAAAAA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276" o:spid="_x0000_s1159" style="position:absolute;left:8750;top:6976;width:28;height:208" coordorigin="8750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7" o:spid="_x0000_s1160" style="position:absolute;left:8750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axMQA&#10;AADcAAAADwAAAGRycy9kb3ducmV2LnhtbESPQWvCQBSE7wX/w/KE3urGUEqIriKC4kmstqC3Z/a5&#10;CWbfhuzGxH/fLRR6HGbmG2a+HGwtHtT6yrGC6SQBQVw4XbFR8HXavGUgfEDWWDsmBU/ysFyMXuaY&#10;a9fzJz2OwYgIYZ+jgjKEJpfSFyVZ9BPXEEfv5lqLIcrWSN1iH+G2lmmSfEiLFceFEhtal1Tcj51V&#10;kJnTtDt3aRP67/0221/MbrgelHodD6sZiEBD+A//tXdaQZq9w+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GsTEAAAA3AAAAA8AAAAAAAAAAAAAAAAAmAIAAGRycy9k&#10;b3ducmV2LnhtbFBLBQYAAAAABAAEAPUAAACJAwAAAAA=&#10;" path="m27,l,,,208r27,l27,xe" filled="f" strokecolor="#231f20" strokeweight=".06pt">
                    <v:path arrowok="t" o:connecttype="custom" o:connectlocs="27,6976;0,6976;0,7184;27,7184;27,6976" o:connectangles="0,0,0,0,0"/>
                  </v:shape>
                </v:group>
                <v:group id="Group 274" o:spid="_x0000_s1161" style="position:absolute;left:8832;top:7047;width:2;height:137" coordorigin="8832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5" o:spid="_x0000_s1162" style="position:absolute;left:8832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FDcUA&#10;AADcAAAADwAAAGRycy9kb3ducmV2LnhtbESPX2vCMBTF3wf7DuEOfJvpFESqUYZDEXzQOkF8u2uu&#10;bbfmpiSx1m9vBGGPh/Pnx5nOO1OLlpyvLCv46CcgiHOrKy4UHL6X72MQPiBrrC2Tght5mM9eX6aY&#10;anvljNp9KEQcYZ+igjKEJpXS5yUZ9H3bEEfvbJ3BEKUrpHZ4jeOmloMkGUmDFUdCiQ0tSsr/9hcT&#10;Ibt2mS1+k+zntOaz226OX7vVUKneW/c5ARGoC//hZ3utFQzGI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4UNxQAAANwAAAAPAAAAAAAAAAAAAAAAAJgCAABkcnMv&#10;ZG93bnJldi54bWxQSwUGAAAAAAQABAD1AAAAigMAAAAA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72" o:spid="_x0000_s1163" style="position:absolute;left:8818;top:7047;width:28;height:137" coordorigin="8818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3" o:spid="_x0000_s1164" style="position:absolute;left:8818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BhMEA&#10;AADcAAAADwAAAGRycy9kb3ducmV2LnhtbERPy2oCMRTdF/yHcAU3RTMKikyNUsYKXRV8LFxeJreZ&#10;qZObIUnH9O+bheDycN6bXbKdGMiH1rGC+awAQVw73bJRcDkfpmsQISJr7ByTgj8KsNuOXjZYanfn&#10;Iw2naEQO4VCigibGvpQy1A1ZDDPXE2fu23mLMUNvpPZ4z+G2k4uiWEmLLeeGBnuqGqpvp1+rwPws&#10;/dJUwzXJ1zZ97W/641pppSbj9P4GIlKKT/HD/akVLNZ5bT6Tj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tQYTBAAAA3AAAAA8AAAAAAAAAAAAAAAAAmAIAAGRycy9kb3du&#10;cmV2LnhtbFBLBQYAAAAABAAEAPUAAACGAwAAAAA=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270" o:spid="_x0000_s1165" style="position:absolute;left:8899;top:6976;width:2;height:208" coordorigin="8899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71" o:spid="_x0000_s1166" style="position:absolute;left:8899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w8cIA&#10;AADcAAAADwAAAGRycy9kb3ducmV2LnhtbERP3WrCMBS+F/YO4Qx2p6kyhqum0g3qxi7EqQ9wbE5/&#10;sDkpSdTOpzcXAy8/vv/lajCduJDzrWUF00kCgri0uuVawWFfjOcgfEDW2FkmBX/kYZU9jZaYanvl&#10;X7rsQi1iCPsUFTQh9KmUvmzIoJ/YnjhylXUGQ4SultrhNYabTs6S5E0abDk2NNjTZ0PlaXc2CpLX&#10;Svr1z5fr8+5jnm+OxVbfCqVenod8ASLQEB7if/e3VjB7j/PjmXg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bDxwgAAANwAAAAPAAAAAAAAAAAAAAAAAJgCAABkcnMvZG93&#10;bnJldi54bWxQSwUGAAAAAAQABAD1AAAAhwMAAAAA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268" o:spid="_x0000_s1167" style="position:absolute;left:8885;top:6976;width:28;height:208" coordorigin="8885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9" o:spid="_x0000_s1168" style="position:absolute;left:8885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x9sUA&#10;AADcAAAADwAAAGRycy9kb3ducmV2LnhtbESPT2vCQBTE74LfYXlCb7oxhxKjq5SC4knqP2hvz+zr&#10;JjT7NmQ3Jv32bqHgcZiZ3zCrzWBrcafWV44VzGcJCOLC6YqNgst5O81A+ICssXZMCn7Jw2Y9Hq0w&#10;167nI91PwYgIYZ+jgjKEJpfSFyVZ9DPXEEfv27UWQ5StkbrFPsJtLdMkeZUWK44LJTb0XlLxc+qs&#10;gsyc591nlzahvx522eHL7Ifbh1Ivk+FtCSLQEJ7h//ZeK0gXKfyd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bH2xQAAANwAAAAPAAAAAAAAAAAAAAAAAJgCAABkcnMv&#10;ZG93bnJldi54bWxQSwUGAAAAAAQABAD1AAAAigMAAAAA&#10;" path="m28,l,,,208r28,l28,xe" filled="f" strokecolor="#231f20" strokeweight=".06pt">
                    <v:path arrowok="t" o:connecttype="custom" o:connectlocs="28,6976;0,6976;0,7184;28,7184;28,6976" o:connectangles="0,0,0,0,0"/>
                  </v:shape>
                </v:group>
                <v:group id="Group 266" o:spid="_x0000_s1169" style="position:absolute;left:8967;top:7047;width:2;height:137" coordorigin="8967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67" o:spid="_x0000_s1170" style="position:absolute;left:8967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oPMYA&#10;AADcAAAADwAAAGRycy9kb3ducmV2LnhtbESPX2vCMBTF3wd+h3AHvs10OmTrjDIURdiD1g3Et7vm&#10;2tY1NyXJavftjSD4eDh/fpzJrDO1aMn5yrKC50ECgji3uuJCwffX8ukVhA/IGmvLpOCfPMymvYcJ&#10;ptqeOaN2FwoRR9inqKAMoUml9HlJBv3ANsTRO1pnMETpCqkdnuO4qeUwScbSYMWRUGJD85Ly392f&#10;iZBtu8zmpyT7Oaz56Daf+8V2NVKq/9h9vIMI1IV7+NZeawXDtxe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woPMYAAADcAAAADwAAAAAAAAAAAAAAAACYAgAAZHJz&#10;L2Rvd25yZXYueG1sUEsFBgAAAAAEAAQA9QAAAIs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64" o:spid="_x0000_s1171" style="position:absolute;left:8954;top:7047;width:28;height:137" coordorigin="8954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5" o:spid="_x0000_s1172" style="position:absolute;left:8954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msMQA&#10;AADcAAAADwAAAGRycy9kb3ducmV2LnhtbESPQWsCMRSE74X+h/AKXkrNKijtapSyKvRUqPbg8bF5&#10;ZrduXpYkrvHfm0Khx2FmvmGW62Q7MZAPrWMFk3EBgrh2umWj4Puwe3kFESKyxs4xKbhRgPXq8WGJ&#10;pXZX/qJhH43IEA4lKmhi7EspQ92QxTB2PXH2Ts5bjFl6I7XHa4bbTk6LYi4ttpwXGuypaqg+7y9W&#10;gfmZ+ZmphmOSz2363Jz19lhppUZP6X0BIlKK/+G/9odWMH2bw++Zf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n5rDEAAAA3AAAAA8AAAAAAAAAAAAAAAAAmAIAAGRycy9k&#10;b3ducmV2LnhtbFBLBQYAAAAABAAEAPUAAACJAwAAAAA=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262" o:spid="_x0000_s1173" style="position:absolute;left:9035;top:6976;width:2;height:137" coordorigin="9035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63" o:spid="_x0000_s1174" style="position:absolute;left:9035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+XMQA&#10;AADcAAAADwAAAGRycy9kb3ducmV2LnhtbERPz2vCMBS+C/sfwhvspumEWa1GUWFshx1mLerx0by1&#10;xealJJlW//rlMPD48f1erHrTigs531hW8DpKQBCXVjdcKSj278MpCB+QNbaWScGNPKyWT4MFZtpe&#10;eUeXPFQihrDPUEEdQpdJ6cuaDPqR7Ygj92OdwRChq6R2eI3hppXjJJlIgw3Hhho72tZUnvNfo+D7&#10;a5du8/uhSNOP06SYnXv3dtwo9fLcr+cgAvXhIf53f2oF41lcG8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3flzEAAAA3AAAAA8AAAAAAAAAAAAAAAAAmAIAAGRycy9k&#10;b3ducmV2LnhtbFBLBQYAAAAABAAEAPUAAACJAwAAAAA=&#10;" path="m,l,137e" filled="f" strokecolor="#231f20" strokeweight=".52247mm">
                    <v:path arrowok="t" o:connecttype="custom" o:connectlocs="0,6976;0,7113" o:connectangles="0,0"/>
                  </v:shape>
                </v:group>
                <v:group id="Group 260" o:spid="_x0000_s1175" style="position:absolute;left:9021;top:6976;width:28;height:137" coordorigin="9021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61" o:spid="_x0000_s1176" style="position:absolute;left:9021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BRcIA&#10;AADcAAAADwAAAGRycy9kb3ducmV2LnhtbERPz2vCMBS+D/wfwhN2GZo6UUY1itQNPA1Wd/D4aN7S&#10;zualJLFm//1yGOz48f3e7pPtxUg+dI4VLOYFCOLG6Y6Ngs/z2+wFRIjIGnvHpOCHAux3k4ctltrd&#10;+YPGOhqRQziUqKCNcSilDE1LFsPcDcSZ+3LeYszQG6k93nO47eVzUaylxY5zQ4sDVS011/pmFZjv&#10;lV+Zarwk+dSl9+NVv14qrdTjNB02ICKl+C/+c5+0gmWR5+cz+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UFFwgAAANwAAAAPAAAAAAAAAAAAAAAAAJgCAABkcnMvZG93&#10;bnJldi54bWxQSwUGAAAAAAQABAD1AAAAhw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258" o:spid="_x0000_s1177" style="position:absolute;left:9102;top:7047;width:2;height:137" coordorigin="9102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59" o:spid="_x0000_s1178" style="position:absolute;left:9102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PycUA&#10;AADcAAAADwAAAGRycy9kb3ducmV2LnhtbESPX2vCMBTF3wd+h3CFvc1EhTE6owxFEfYwq8Lw7dpc&#10;287mpiRZ7b79Mhj4eDh/fpzZoreN6MiH2rGG8UiBIC6cqbnUcDysn15AhIhssHFMGn4owGI+eJhh&#10;ZtyNc+r2sRRphEOGGqoY20zKUFRkMYxcS5y8i/MWY5K+lMbjLY3bRk6UepYWa06ECltaVlRc9982&#10;QXbdOl9+qfx82vLFf7x/rnabqdaPw/7tFUSkPt7D/+2t0TBVE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o/JxQAAANwAAAAPAAAAAAAAAAAAAAAAAJgCAABkcnMv&#10;ZG93bnJldi54bWxQSwUGAAAAAAQABAD1AAAAigMAAAAA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56" o:spid="_x0000_s1179" style="position:absolute;left:9088;top:7047;width:28;height:137" coordorigin="9088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57" o:spid="_x0000_s1180" style="position:absolute;left:9088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HRsUA&#10;AADcAAAADwAAAGRycy9kb3ducmV2LnhtbESPQWsCMRSE7wX/Q3hCL6VmbbWUrVFka8GTUNuDx8fm&#10;Nbt187Ik6Rr/vRGEHoeZ+YZZrJLtxEA+tI4VTCcFCOLa6ZaNgu+vj8dXECEia+wck4IzBVgtR3cL&#10;LLU78ScN+2hEhnAoUUETY19KGeqGLIaJ64mz9+O8xZilN1J7PGW47eRTUbxIiy3nhQZ7qhqqj/s/&#10;q8D8zv3cVMMhyYc27d6PenOotFL347R+AxEpxf/wrb3VCp6LGVzP5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kdGxQAAANwAAAAPAAAAAAAAAAAAAAAAAJgCAABkcnMv&#10;ZG93bnJldi54bWxQSwUGAAAAAAQABAD1AAAAigMAAAAA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254" o:spid="_x0000_s1181" style="position:absolute;left:9170;top:6976;width:2;height:208" coordorigin="9170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55" o:spid="_x0000_s1182" style="position:absolute;left:9170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XBMUA&#10;AADcAAAADwAAAGRycy9kb3ducmV2LnhtbESP0WoCMRRE3wv+Q7hC32piLSKrUVZhrfShtOoHXDfX&#10;3cXNzZKkuvbrm0Khj8PMnGEWq9624ko+NI41jEcKBHHpTMOVhuOheJqBCBHZYOuYNNwpwGo5eFhg&#10;ZtyNP+m6j5VIEA4Zaqhj7DIpQ1mTxTByHXHyzs5bjEn6ShqPtwS3rXxWaiotNpwWauxoU1N52X9Z&#10;DerlLMP27dV3ebue5e+n4sN8F1o/Dvt8DiJSH//Df+2d0TBR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xcExQAAANwAAAAPAAAAAAAAAAAAAAAAAJgCAABkcnMv&#10;ZG93bnJldi54bWxQSwUGAAAAAAQABAD1AAAAigMAAAAA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252" o:spid="_x0000_s1183" style="position:absolute;left:9156;top:6976;width:28;height:208" coordorigin="9156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53" o:spid="_x0000_s1184" style="position:absolute;left:9156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cBsEA&#10;AADcAAAADwAAAGRycy9kb3ducmV2LnhtbERPy4rCMBTdC/MP4Q6401QFKR2jyMCIK/E1MLO7Nte0&#10;2NyUJrX1781CcHk478Wqt5W4U+NLxwom4wQEce50yUbB+fQzSkH4gKyxckwKHuRhtfwYLDDTruMD&#10;3Y/BiBjCPkMFRQh1JqXPC7Lox64mjtzVNRZDhI2RusEuhttKTpNkLi2WHBsKrOm7oPx2bK2C1Jwm&#10;7V87rUP3u9uku3+z7S97pYaf/foLRKA+vMUv91YrmCV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2HAbBAAAA3AAAAA8AAAAAAAAAAAAAAAAAmAIAAGRycy9kb3du&#10;cmV2LnhtbFBLBQYAAAAABAAEAPUAAACGAwAAAAA=&#10;" path="m28,l,,,208r28,l28,xe" filled="f" strokecolor="#231f20" strokeweight=".06pt">
                    <v:path arrowok="t" o:connecttype="custom" o:connectlocs="28,6976;0,6976;0,7184;28,7184;28,6976" o:connectangles="0,0,0,0,0"/>
                  </v:shape>
                </v:group>
                <v:group id="Group 250" o:spid="_x0000_s1185" style="position:absolute;left:9237;top:7047;width:2;height:137" coordorigin="9237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51" o:spid="_x0000_s1186" style="position:absolute;left:9237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i+MMA&#10;AADcAAAADwAAAGRycy9kb3ducmV2LnhtbERPTWvCQBC9C/0PyxS86cYKpaSuUiyK4KHGFkpv0+yY&#10;pM3Oht01xn/vHAo9Pt73YjW4VvUUYuPZwGyagSIuvW24MvDxvpk8gYoJ2WLrmQxcKcJqeTdaYG79&#10;hQvqj6lSEsIxRwN1Sl2udSxrchinviMW7uSDwyQwVNoGvEi4a/VDlj1qhw1LQ40drWsqf49nJyWH&#10;flOsf7Li+2vHp/C2/3w9bOfGjO+Hl2dQiYb0L/5z76yB+Uzmyxk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Ui+MMAAADcAAAADwAAAAAAAAAAAAAAAACYAgAAZHJzL2Rv&#10;d25yZXYueG1sUEsFBgAAAAAEAAQA9QAAAIg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48" o:spid="_x0000_s1187" style="position:absolute;left:9224;top:7047;width:28;height:137" coordorigin="9224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49" o:spid="_x0000_s1188" style="position:absolute;left:9224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sdMQA&#10;AADcAAAADwAAAGRycy9kb3ducmV2LnhtbESPQWsCMRSE70L/Q3iFXqRmtVjKapSytuCpoPbg8bF5&#10;ZrduXpYkrum/N4WCx2FmvmGW62Q7MZAPrWMF00kBgrh2umWj4Pvw+fwGIkRkjZ1jUvBLAdarh9ES&#10;S+2uvKNhH43IEA4lKmhi7EspQ92QxTBxPXH2Ts5bjFl6I7XHa4bbTs6K4lVabDkvNNhT1VB93l+s&#10;AvMz93NTDcckx2362pz1x7HSSj09pvcFiEgp3sP/7a1W8DKdwd+Zf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7HTEAAAA3AAAAA8AAAAAAAAAAAAAAAAAmAIAAGRycy9k&#10;b3ducmV2LnhtbFBLBQYAAAAABAAEAPUAAACJAwAAAAA=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246" o:spid="_x0000_s1189" style="position:absolute;left:9292;top:7081;width:28;height:2" coordorigin="9292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47" o:spid="_x0000_s1190" style="position:absolute;left:9292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+KMMA&#10;AADcAAAADwAAAGRycy9kb3ducmV2LnhtbESPQYvCMBCF74L/IYzgTVN1EalGEUFYwT3YingcmrGt&#10;NpOSZLX++83Cwh4fb9735q02nWnEk5yvLSuYjBMQxIXVNZcKzvl+tADhA7LGxjIpeJOHzbrfW2Gq&#10;7YtP9MxCKSKEfYoKqhDaVEpfVGTQj21LHL2bdQZDlK6U2uErwk0jp0kylwZrjg0VtrSrqHhk3ya+&#10;QZRZc5rfD0fLl/3XlbPczZQaDrrtEkSgLvwf/6U/tYLZ5AN+x0QC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+KMMAAADcAAAADwAAAAAAAAAAAAAAAACYAgAAZHJzL2Rv&#10;d25yZXYueG1sUEsFBgAAAAAEAAQA9QAAAIgDAAAAAA=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244" o:spid="_x0000_s1191" style="position:absolute;left:9292;top:7047;width:28;height:68" coordorigin="9292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45" o:spid="_x0000_s1192" style="position:absolute;left:9292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WOsUA&#10;AADcAAAADwAAAGRycy9kb3ducmV2LnhtbESP3WrCQBSE7wu+w3IE7+rGFqRGVxFRsFKKf+DtIXtM&#10;otmzYXc1ydt3C4VeDjPzDTNbtKYST3K+tKxgNExAEGdWl5wrOJ82rx8gfEDWWFkmBR15WMx7LzNM&#10;tW34QM9jyEWEsE9RQRFCnUrps4IM+qGtiaN3tc5giNLlUjtsItxU8i1JxtJgyXGhwJpWBWX348Mo&#10;yNxust52G93578vp6xOb2363VGrQb5dTEIHa8B/+a2+1gvfRG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FY6xQAAANwAAAAPAAAAAAAAAAAAAAAAAJgCAABkcnMv&#10;ZG93bnJldi54bWxQSwUGAAAAAAQABAD1AAAAig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242" o:spid="_x0000_s1193" style="position:absolute;left:9373;top:7047;width:2;height:137" coordorigin="9373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43" o:spid="_x0000_s1194" style="position:absolute;left:9373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u/sMA&#10;AADcAAAADwAAAGRycy9kb3ducmV2LnhtbERPTWvCQBC9C/0PyxS86cYKpaSuUiyK4KHGFkpv0+yY&#10;pM3Oht01xn/vHAo9Pt73YjW4VvUUYuPZwGyagSIuvW24MvDxvpk8gYoJ2WLrmQxcKcJqeTdaYG79&#10;hQvqj6lSEsIxRwN1Sl2udSxrchinviMW7uSDwyQwVNoGvEi4a/VDlj1qhw1LQ40drWsqf49nJyWH&#10;flOsf7Li+2vHp/C2/3w9bOfGjO+Hl2dQiYb0L/5z76yB+UzWyhk5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Mu/sMAAADcAAAADwAAAAAAAAAAAAAAAACYAgAAZHJzL2Rv&#10;d25yZXYueG1sUEsFBgAAAAAEAAQA9QAAAIg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40" o:spid="_x0000_s1195" style="position:absolute;left:9359;top:7047;width:28;height:137" coordorigin="9359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41" o:spid="_x0000_s1196" style="position:absolute;left:9359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dJcIA&#10;AADcAAAADwAAAGRycy9kb3ducmV2LnhtbERPy2oCMRTdF/yHcAtuimaqKDI1ikwruCr4WLi8TG4z&#10;Uyc3Q5KO6d83i4LLw3mvt8l2YiAfWscKXqcFCOLa6ZaNgst5P1mBCBFZY+eYFPxSgO1m9LTGUrs7&#10;H2k4RSNyCIcSFTQx9qWUoW7IYpi6njhzX85bjBl6I7XHew63nZwVxVJabDk3NNhT1VB9O/1YBeZ7&#10;4RemGq5JvrTp8/2mP66VVmr8nHZvICKl+BD/uw9awXyW5+c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3B0lwgAAANwAAAAPAAAAAAAAAAAAAAAAAJgCAABkcnMvZG93&#10;bnJldi54bWxQSwUGAAAAAAQABAD1AAAAhwMAAAAA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238" o:spid="_x0000_s1197" style="position:absolute;left:9440;top:6976;width:2;height:208" coordorigin="9440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39" o:spid="_x0000_s1198" style="position:absolute;left:9440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NZ8UA&#10;AADcAAAADwAAAGRycy9kb3ducmV2LnhtbESP0WrCQBRE3wv9h+UW+qYbUykhukpaiEofitp+wDV7&#10;TYLZu2F31div7xaEPg4zc4aZLwfTiQs531pWMBknIIgrq1uuFXx/laMMhA/IGjvLpOBGHpaLx4c5&#10;5tpeeUeXfahFhLDPUUETQp9L6auGDPqx7Ymjd7TOYIjS1VI7vEa46WSaJK/SYMtxocGe3huqTvuz&#10;UZBMj9KvPtauL7q3rPg8lFv9Uyr1/DQUMxCBhvAfvrc3WsFL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U1nxQAAANwAAAAPAAAAAAAAAAAAAAAAAJgCAABkcnMv&#10;ZG93bnJldi54bWxQSwUGAAAAAAQABAD1AAAAigMAAAAA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236" o:spid="_x0000_s1199" style="position:absolute;left:9426;top:6976;width:28;height:208" coordorigin="9426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37" o:spid="_x0000_s1200" style="position:absolute;left:9426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KY8UA&#10;AADcAAAADwAAAGRycy9kb3ducmV2LnhtbESPzWrDMBCE74W8g9hCb40ctxTjRAkl0JJTyC8kt421&#10;lU2tlbHk2Hn7KlDIcZiZb5jZYrC1uFLrK8cKJuMEBHHhdMVGwWH/9ZqB8AFZY+2YFNzIw2I+epph&#10;rl3PW7rughERwj5HBWUITS6lL0qy6MeuIY7ej2sthihbI3WLfYTbWqZJ8iEtVhwXSmxoWVLxu+us&#10;gszsJ92pS5vQH9ff2fpsVsNlo9TL8/A5BRFoCI/wf3ulFbyl73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kpjxQAAANwAAAAPAAAAAAAAAAAAAAAAAJgCAABkcnMv&#10;ZG93bnJldi54bWxQSwUGAAAAAAQABAD1AAAAigMAAAAA&#10;" path="m28,l,,,208r28,l28,xe" filled="f" strokecolor="#231f20" strokeweight=".06pt">
                    <v:path arrowok="t" o:connecttype="custom" o:connectlocs="28,6976;0,6976;0,7184;28,7184;28,6976" o:connectangles="0,0,0,0,0"/>
                  </v:shape>
                </v:group>
                <v:group id="Group 234" o:spid="_x0000_s1201" style="position:absolute;left:9509;top:6976;width:2;height:137" coordorigin="9509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35" o:spid="_x0000_s1202" style="position:absolute;left:9509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VqsUA&#10;AADcAAAADwAAAGRycy9kb3ducmV2LnhtbESPX2vCMBTF3wd+h3CFvc1UBRnVKKI4BB9mnSC+XZtr&#10;W21uShJr9+2XwWCPh/Pnx5ktOlOLlpyvLCsYDhIQxLnVFRcKjl+bt3cQPiBrrC2Tgm/ysJj3XmaY&#10;avvkjNpDKEQcYZ+igjKEJpXS5yUZ9APbEEfvap3BEKUrpHb4jOOmlqMkmUiDFUdCiQ2tSsrvh4eJ&#10;kH27yVa3JLuct3x1n7vTev8xVuq13y2nIAJ14T/8195qBePRB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NWqxQAAANwAAAAPAAAAAAAAAAAAAAAAAJgCAABkcnMv&#10;ZG93bnJldi54bWxQSwUGAAAAAAQABAD1AAAAigMAAAAA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232" o:spid="_x0000_s1203" style="position:absolute;left:9495;top:6976;width:28;height:137" coordorigin="9495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33" o:spid="_x0000_s1204" style="position:absolute;left:9495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RI8IA&#10;AADcAAAADwAAAGRycy9kb3ducmV2LnhtbERPy2oCMRTdF/yHcAtuimaqKDI1ikwruCr4WLi8TG4z&#10;Uyc3Q5KO6d83i4LLw3mvt8l2YiAfWscKXqcFCOLa6ZaNgst5P1mBCBFZY+eYFPxSgO1m9LTGUrs7&#10;H2k4RSNyCIcSFTQx9qWUoW7IYpi6njhzX85bjBl6I7XHew63nZwVxVJabDk3NNhT1VB9O/1YBeZ7&#10;4RemGq5JvrTp8/2mP66VVmr8nHZvICKl+BD/uw9awXyW1+Yz+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hEjwgAAANwAAAAPAAAAAAAAAAAAAAAAAJgCAABkcnMvZG93&#10;bnJldi54bWxQSwUGAAAAAAQABAD1AAAAhw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230" o:spid="_x0000_s1205" style="position:absolute;left:9562;top:7081;width:28;height:2" coordorigin="9562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31" o:spid="_x0000_s1206" style="position:absolute;left:9562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kS8MA&#10;AADcAAAADwAAAGRycy9kb3ducmV2LnhtbESPwWrCQBCG7wXfYRmht7qxAZHUVYogVKgHo0iPQ3ZM&#10;YrOzYXfV+PadQ8Hj8M//zTeL1eA6daMQW88GppMMFHHlbcu1geNh8zYHFROyxc4zGXhQhNVy9LLA&#10;wvo77+lWploJhGOBBpqU+kLrWDXkME58TyzZ2QeHScZQaxvwLnDX6fcsm2mHLcuFBntaN1T9llcn&#10;GkSld/vZZfvt+bTZ/XB5CLkxr+Ph8wNUoiE9l//bX9ZAnou+PCME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+kS8MAAADcAAAADwAAAAAAAAAAAAAAAACYAgAAZHJzL2Rv&#10;d25yZXYueG1sUEsFBgAAAAAEAAQA9QAAAIgDAAAAAA=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228" o:spid="_x0000_s1207" style="position:absolute;left:9562;top:7047;width:28;height:68" coordorigin="9562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29" o:spid="_x0000_s1208" style="position:absolute;left:9562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MWcUA&#10;AADcAAAADwAAAGRycy9kb3ducmV2LnhtbESPQWvCQBSE7wX/w/IEb7pRobTRVUQUrJRiVfD6yD6T&#10;aPZt2N2a5N93C0KPw8x8w8yXranEg5wvLSsYjxIQxJnVJecKzqft8A2ED8gaK8ukoCMPy0XvZY6p&#10;tg1/0+MYchEh7FNUUIRQp1L6rCCDfmRr4uhdrTMYonS51A6bCDeVnCTJqzRYclwosKZ1Qdn9+GMU&#10;ZG7/vtl1W935r8vp8wOb22G/UmrQb1czEIHa8B9+tndawXQ6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gxZxQAAANwAAAAPAAAAAAAAAAAAAAAAAJgCAABkcnMv&#10;ZG93bnJldi54bWxQSwUGAAAAAAQABAD1AAAAig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226" o:spid="_x0000_s1209" style="position:absolute;left:9644;top:7047;width:2;height:137" coordorigin="9644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27" o:spid="_x0000_s1210" style="position:absolute;left:9644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4m8YA&#10;AADcAAAADwAAAGRycy9kb3ducmV2LnhtbESPX2vCMBTF3wf7DuEO9jbTrUOkGkUcDsGHWTcQ367N&#10;ta1rbkoSa/ftzUDw8XD+/DiTWW8a0ZHztWUFr4MEBHFhdc2lgp/v5csIhA/IGhvLpOCPPMymjw8T&#10;zLS9cE7dNpQijrDPUEEVQptJ6YuKDPqBbYmjd7TOYIjSlVI7vMRx08i3JBlKgzVHQoUtLSoqfrdn&#10;EyGbbpkvTkl+2K/46L7Wu4/NZ6rU81M/H4MI1Id7+NZeaQVp+g7/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4m8YAAADcAAAADwAAAAAAAAAAAAAAAACYAgAAZHJz&#10;L2Rvd25yZXYueG1sUEsFBgAAAAAEAAQA9QAAAIs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24" o:spid="_x0000_s1211" style="position:absolute;left:9630;top:7047;width:28;height:137" coordorigin="9630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25" o:spid="_x0000_s1212" style="position:absolute;left:9630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2F8QA&#10;AADcAAAADwAAAGRycy9kb3ducmV2LnhtbESPQWsCMRSE74L/ITyhF9FsK0pZjVK2LXgqVHvw+Ng8&#10;s6ublyVJ1/TfN0Khx2FmvmE2u2Q7MZAPrWMFj/MCBHHtdMtGwdfxffYMIkRkjZ1jUvBDAXbb8WiD&#10;pXY3/qThEI3IEA4lKmhi7EspQ92QxTB3PXH2zs5bjFl6I7XHW4bbTj4VxUpabDkvNNhT1VB9PXxb&#10;Beay9EtTDackp236eL3qt1OllXqYpJc1iEgp/of/2nutYLFYwf1MP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thfEAAAA3AAAAA8AAAAAAAAAAAAAAAAAmAIAAGRycy9k&#10;b3ducmV2LnhtbFBLBQYAAAAABAAEAPUAAACJAwAAAAA=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222" o:spid="_x0000_s1213" style="position:absolute;left:9711;top:7047;width:2;height:137" coordorigin="9711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23" o:spid="_x0000_s1214" style="position:absolute;left:9711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ynsMA&#10;AADcAAAADwAAAGRycy9kb3ducmV2LnhtbERPTUvDQBC9C/0PyxS82Y0GRGK3RSqVggebtiC9TbPT&#10;JJqdDbtrGv+9cxB6fLzv+XJ0nRooxNazgftZBoq48rbl2sBhv757AhUTssXOMxn4pQjLxeRmjoX1&#10;Fy5p2KVaSQjHAg00KfWF1rFqyGGc+Z5YuLMPDpPAUGsb8CLhrtMPWfaoHbYsDQ32tGqo+t79OCnZ&#10;Duty9ZWVp+OGz+Hj/fN1+5YbczsdX55BJRrTVfzv3lgDeS5r5Ywc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ZynsMAAADcAAAADwAAAAAAAAAAAAAAAACYAgAAZHJzL2Rv&#10;d25yZXYueG1sUEsFBgAAAAAEAAQA9QAAAIg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20" o:spid="_x0000_s1215" style="position:absolute;left:9698;top:7047;width:28;height:137" coordorigin="9698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21" o:spid="_x0000_s1216" style="position:absolute;left:9698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4hcIA&#10;AADcAAAADwAAAGRycy9kb3ducmV2LnhtbERPy2oCMRTdF/oP4Ra6KTVjraVMjSJTBVcFHwuXl8lt&#10;ZurkZkjSMf69WQguD+c9WyTbiYF8aB0rGI8KEMS10y0bBYf9+vUTRIjIGjvHpOBCARbzx4cZltqd&#10;eUvDLhqRQziUqKCJsS+lDHVDFsPI9cSZ+3XeYszQG6k9nnO47eRbUXxIiy3nhgZ7qhqqT7t/q8D8&#10;Tf3UVMMxyZc2/Xyf9OpYaaWen9LyC0SkFO/im3ujFUze8/x8Jh8B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/iFwgAAANwAAAAPAAAAAAAAAAAAAAAAAJgCAABkcnMvZG93&#10;bnJldi54bWxQSwUGAAAAAAQABAD1AAAAhwMAAAAA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218" o:spid="_x0000_s1217" style="position:absolute;left:9779;top:7047;width:2;height:137" coordorigin="9779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19" o:spid="_x0000_s1218" style="position:absolute;left:9779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2CcUA&#10;AADcAAAADwAAAGRycy9kb3ducmV2LnhtbESPX2vCMBTF3wd+h3CFvc10OoZUowzFIfig1cHw7dpc&#10;22pzU5JYu2+/CIM9Hs6fH2c670wtWnK+sqzgdZCAIM6trrhQ8HVYvYxB+ICssbZMCn7Iw3zWe5pi&#10;qu2dM2r3oRBxhH2KCsoQmlRKn5dk0A9sQxy9s3UGQ5SukNrhPY6bWg6T5F0arDgSSmxoUVJ+3d9M&#10;hOzaVba4JNnpuOaz226+l7vPkVLP/e5jAiJQF/7Df+21VjB6G8Lj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DYJxQAAANwAAAAPAAAAAAAAAAAAAAAAAJgCAABkcnMv&#10;ZG93bnJldi54bWxQSwUGAAAAAAQABAD1AAAAigMAAAAA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16" o:spid="_x0000_s1219" style="position:absolute;left:9765;top:7047;width:28;height:137" coordorigin="9765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17" o:spid="_x0000_s1220" style="position:absolute;left:9765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+hsUA&#10;AADcAAAADwAAAGRycy9kb3ducmV2LnhtbESPT0sDMRTE74LfITzBi7RZ7R/KtmmRVaEnwdpDj4/N&#10;a3bt5mVJ4jZ++6Yg9DjMzG+Y1SbZTgzkQ+tYwfO4AEFcO92yUbD//hgtQISIrLFzTAr+KMBmfX+3&#10;wlK7M3/RsItGZAiHEhU0MfallKFuyGIYu544e0fnLcYsvZHa4znDbSdfimIuLbacFxrsqWqoPu1+&#10;rQLzM/MzUw2HJJ/a9Pl20u+HSiv1+JBelyAipXgL/7e3WsFkOoXrmXw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P6GxQAAANwAAAAPAAAAAAAAAAAAAAAAAJgCAABkcnMv&#10;ZG93bnJldi54bWxQSwUGAAAAAAQABAD1AAAAigMAAAAA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214" o:spid="_x0000_s1221" style="position:absolute;left:9833;top:7081;width:28;height:2" coordorigin="9833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15" o:spid="_x0000_s1222" style="position:absolute;left:9833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q2cMA&#10;AADcAAAADwAAAGRycy9kb3ducmV2LnhtbESPT4vCMBDF74LfIYzgTVP/UJauUUQQFNyDdRGPQzPb&#10;dreZlCRq/fYbQfD4ePN+b95i1ZlG3Mj52rKCyTgBQVxYXXOp4Pu0HX2A8AFZY2OZFDzIw2rZ7y0w&#10;0/bOR7rloRQRwj5DBVUIbSalLyoy6Me2JY7ej3UGQ5SulNrhPcJNI6dJkkqDNceGClvaVFT85VcT&#10;3yDKrTmmv/uD5fP268L5yc2UGg669SeIQF14H7/SO61gNk/hOSYS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zq2cMAAADcAAAADwAAAAAAAAAAAAAAAACYAgAAZHJzL2Rv&#10;d25yZXYueG1sUEsFBgAAAAAEAAQA9QAAAIgDAAAAAA==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212" o:spid="_x0000_s1223" style="position:absolute;left:9833;top:7047;width:28;height:68" coordorigin="9833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13" o:spid="_x0000_s1224" style="position:absolute;left:9833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IzsIA&#10;AADcAAAADwAAAGRycy9kb3ducmV2LnhtbERPXWvCMBR9F/wP4Qp709RNZKtGEZngRGTTwV4vzbWt&#10;NjclyWz7782D4OPhfM+XranEjZwvLSsYjxIQxJnVJecKfk+b4TsIH5A1VpZJQUcelot+b46ptg3/&#10;0O0YchFD2KeooAihTqX0WUEG/cjWxJE7W2cwROhyqR02MdxU8jVJptJgybGhwJrWBWXX479RkLnd&#10;x+e22+jOH/5O+y9sLt+7lVIvg3Y1AxGoDU/xw73VCt4mcW08E4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EjOwgAAANwAAAAPAAAAAAAAAAAAAAAAAJgCAABkcnMvZG93&#10;bnJldi54bWxQSwUGAAAAAAQABAD1AAAAhw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210" o:spid="_x0000_s1225" style="position:absolute;left:9914;top:6976;width:2;height:137" coordorigin="9914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11" o:spid="_x0000_s1226" style="position:absolute;left:9914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bOMQA&#10;AADcAAAADwAAAGRycy9kb3ducmV2LnhtbERPTWvCQBC9F/oflhG81Y2VlpK6ilgUoYcaFUpv0+yY&#10;xGZnw+42pv++cyj0+Hjf8+XgWtVTiI1nA9NJBoq49LbhysDpuLl7AhUTssXWMxn4oQjLxe3NHHPr&#10;r1xQf0iVkhCOORqoU+pyrWNZk8M48R2xcGcfHCaBodI24FXCXavvs+xRO2xYGmrsaF1T+XX4dlKy&#10;7zfF+pIVnx87Poe31/eX/XZmzHg0rJ5BJRrSv/jPvbMGZg8yX87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mzjEAAAA3AAAAA8AAAAAAAAAAAAAAAAAmAIAAGRycy9k&#10;b3ducmV2LnhtbFBLBQYAAAAABAAEAPUAAACJAwAAAAA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208" o:spid="_x0000_s1227" style="position:absolute;left:9900;top:6976;width:28;height:137" coordorigin="9900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09" o:spid="_x0000_s1228" style="position:absolute;left:9900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RVtMUA&#10;AADcAAAADwAAAGRycy9kb3ducmV2LnhtbESPQUsDMRSE7wX/Q3iCl9JmrazIdrNFVoWeBKuHHh+b&#10;Z3bt5mVJ4jb++0YQPA4z8w1T75IdxUw+DI4V3K4LEMSd0wMbBR/vL6sHECEiaxwdk4IfCrBrrhY1&#10;Vtqd+Y3mQzQiQzhUqKCPcaqkDF1PFsPaTcTZ+3TeYszSG6k9njPcjnJTFPfS4sB5oceJ2p660+Hb&#10;KjBfpS9NOx+TXA7p9emkn4+tVurmOj1uQURK8T/8195rBXflBn7P5CMg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FW0xQAAANwAAAAPAAAAAAAAAAAAAAAAAJgCAABkcnMv&#10;ZG93bnJldi54bWxQSwUGAAAAAAQABAD1AAAAigMAAAAA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206" o:spid="_x0000_s1229" style="position:absolute;left:9983;top:7047;width:2;height:137" coordorigin="9983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07" o:spid="_x0000_s1230" style="position:absolute;left:9983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dO8YA&#10;AADcAAAADwAAAGRycy9kb3ducmV2LnhtbESPX2vCMBTF3wd+h3AHvs10OsfojDIURdiD1g3Et7vm&#10;2tY1NyXJavftjSD4eDh/fpzJrDO1aMn5yrKC50ECgji3uuJCwffX8ukNhA/IGmvLpOCfPMymvYcJ&#10;ptqeOaN2FwoRR9inqKAMoUml9HlJBv3ANsTRO1pnMETpCqkdnuO4qeUwSV6lwYojocSG5iXlv7s/&#10;EyHbdpnNT0n2c1jz0W0+94vtaqRU/7H7eAcRqAv38K291gpG4xe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SdO8YAAADcAAAADwAAAAAAAAAAAAAAAACYAgAAZHJz&#10;L2Rvd25yZXYueG1sUEsFBgAAAAAEAAQA9QAAAIs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04" o:spid="_x0000_s1231" style="position:absolute;left:9969;top:7047;width:28;height:137" coordorigin="9969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05" o:spid="_x0000_s1232" style="position:absolute;left:9969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Tt8UA&#10;AADcAAAADwAAAGRycy9kb3ducmV2LnhtbESPQWsCMRSE74X+h/AKvZSatbJSVqOUtYWeBG0PHh+b&#10;Z3br5mVJ0jX9940geBxm5htmuU62FyP50DlWMJ0UIIgbpzs2Cr6/Pp5fQYSIrLF3TAr+KMB6dX+3&#10;xEq7M+9o3EcjMoRDhQraGIdKytC0ZDFM3ECcvaPzFmOW3kjt8ZzhtpcvRTGXFjvOCy0OVLfUnPa/&#10;VoH5KX1p6vGQ5FOXtpuTfj/UWqnHh/S2ABEpxVv42v7UCmblHC5n8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1O3xQAAANwAAAAPAAAAAAAAAAAAAAAAAJgCAABkcnMv&#10;ZG93bnJldi54bWxQSwUGAAAAAAQABAD1AAAAigMAAAAA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202" o:spid="_x0000_s1233" style="position:absolute;left:10050;top:7047;width:2;height:137" coordorigin="10050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03" o:spid="_x0000_s1234" style="position:absolute;left:10050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XPsQA&#10;AADcAAAADwAAAGRycy9kb3ducmV2LnhtbERPTWvCQBC9F/oflhG81Y2VlpK6ilgUoYcaFUpv0+yY&#10;xGZnw+42pv++cyj0+Hjf8+XgWtVTiI1nA9NJBoq49LbhysDpuLl7AhUTssXWMxn4oQjLxe3NHHPr&#10;r1xQf0iVkhCOORqoU+pyrWNZk8M48R2xcGcfHCaBodI24FXCXavvs+xRO2xYGmrsaF1T+XX4dlKy&#10;7zfF+pIVnx87Poe31/eX/XZmzHg0rJ5BJRrSv/jPvbMGZg+yVs7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lz7EAAAA3AAAAA8AAAAAAAAAAAAAAAAAmAIAAGRycy9k&#10;b3ducmV2LnhtbFBLBQYAAAAABAAEAPUAAACJAwAAAAA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200" o:spid="_x0000_s1235" style="position:absolute;left:10036;top:7047;width:28;height:137" coordorigin="10036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201" o:spid="_x0000_s1236" style="position:absolute;left:10036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k5cIA&#10;AADcAAAADwAAAGRycy9kb3ducmV2LnhtbERPz2vCMBS+C/4P4Qm7yEx1KNIZRToHOw1WPXh8NG9p&#10;Z/NSkqxm//1yGOz48f3eHZLtxUg+dI4VLBcFCOLG6Y6Ngsv59XELIkRkjb1jUvBDAQ776WSHpXZ3&#10;/qCxjkbkEA4lKmhjHEopQ9OSxbBwA3HmPp23GDP0RmqP9xxue7kqio202HFuaHGgqqXmVn9bBeZr&#10;7demGq9Jzrv0/nLTp2ullXqYpeMziEgp/ov/3G9awdMmz89n8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TlwgAAANwAAAAPAAAAAAAAAAAAAAAAAJgCAABkcnMvZG93&#10;bnJldi54bWxQSwUGAAAAAAQABAD1AAAAhwMAAAAA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198" o:spid="_x0000_s1237" style="position:absolute;left:10103;top:7081;width:28;height:2" coordorigin="10103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199" o:spid="_x0000_s1238" style="position:absolute;left:10103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wusIA&#10;AADcAAAADwAAAGRycy9kb3ducmV2LnhtbESPQYvCMBCF74L/IYzgTVMVilSjLIKgoAfrsngcmtm2&#10;u82kJFHrvzeC4PHx5n1v3nLdmUbcyPnasoLJOAFBXFhdc6ng+7wdzUH4gKyxsUwKHuRhver3lphp&#10;e+cT3fJQighhn6GCKoQ2k9IXFRn0Y9sSR+/XOoMhSldK7fAe4aaR0yRJpcGaY0OFLW0qKv7zq4lv&#10;EOXWnNK//cHyz/Z44fzsZkoNB93XAkSgLnyO3+mdVjBLp/AaEwk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C6wgAAANwAAAAPAAAAAAAAAAAAAAAAAJgCAABkcnMvZG93&#10;bnJldi54bWxQSwUGAAAAAAQABAD1AAAAhwMAAAAA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196" o:spid="_x0000_s1239" style="position:absolute;left:10103;top:7047;width:28;height:68" coordorigin="10103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97" o:spid="_x0000_s1240" style="position:absolute;left:10103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q8UA&#10;AADcAAAADwAAAGRycy9kb3ducmV2LnhtbESP3WrCQBSE7wt9h+UUvKub1iIaXUWkghUR/8DbQ/aY&#10;pGbPht2tSd6+KxR6OczMN8x03ppK3Mn50rKCt34CgjizuuRcwfm0eh2B8AFZY2WZFHTkYT57fppi&#10;qm3DB7ofQy4ihH2KCooQ6lRKnxVk0PdtTRy9q3UGQ5Qul9phE+Gmku9JMpQGS44LBda0LCi7HX+M&#10;gsxtxp/rbqU7v7uctl/YfO83C6V6L+1iAiJQG/7Df+21VjAYfsDj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B6rxQAAANwAAAAPAAAAAAAAAAAAAAAAAJgCAABkcnMv&#10;ZG93bnJldi54bWxQSwUGAAAAAAQABAD1AAAAig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194" o:spid="_x0000_s1241" style="position:absolute;left:10185;top:7047;width:2;height:137" coordorigin="10185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95" o:spid="_x0000_s1242" style="position:absolute;left:10185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wD8gA&#10;AADcAAAADwAAAGRycy9kb3ducmV2LnhtbESPQWvCQBSE74X+h+UJ3urGShNNXaUVSnvoQWNQj4/s&#10;axLMvg27W03767uFQo/DzHzDLNeD6cSFnG8tK5hOEhDEldUt1wrK/cvdHIQPyBo7y6TgizysV7c3&#10;S8y1vfKOLkWoRYSwz1FBE0KfS+mrhgz6ie2Jo/dhncEQpauldniNcNPJ+yRJpcGW40KDPW0aqs7F&#10;p1Gwfd9lm+L7UGbZ6yktF+fBPRyflRqPhqdHEIGG8B/+a79pBbM0hd8z8Qj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DAPyAAAANwAAAAPAAAAAAAAAAAAAAAAAJgCAABk&#10;cnMvZG93bnJldi54bWxQSwUGAAAAAAQABAD1AAAAjQMAAAAA&#10;" path="m,l,137e" filled="f" strokecolor="#231f20" strokeweight=".52247mm">
                    <v:path arrowok="t" o:connecttype="custom" o:connectlocs="0,7047;0,7184" o:connectangles="0,0"/>
                  </v:shape>
                </v:group>
                <v:group id="Group 192" o:spid="_x0000_s1243" style="position:absolute;left:10172;top:7047;width:28;height:137" coordorigin="10172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93" o:spid="_x0000_s1244" style="position:absolute;left:10172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o48IA&#10;AADcAAAADwAAAGRycy9kb3ducmV2LnhtbERPz2vCMBS+C/4P4Qm7yEx1KNIZRToHOw1WPXh8NG9p&#10;Z/NSkqxm//1yGOz48f3eHZLtxUg+dI4VLBcFCOLG6Y6Ngsv59XELIkRkjb1jUvBDAQ776WSHpXZ3&#10;/qCxjkbkEA4lKmhjHEopQ9OSxbBwA3HmPp23GDP0RmqP9xxue7kqio202HFuaHGgqqXmVn9bBeZr&#10;7demGq9Jzrv0/nLTp2ullXqYpeMziEgp/ov/3G9awdMmr81n8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KjjwgAAANwAAAAPAAAAAAAAAAAAAAAAAJgCAABkcnMvZG93&#10;bnJldi54bWxQSwUGAAAAAAQABAD1AAAAhwMAAAAA&#10;" path="m27,l,,,137r27,l27,xe" filled="f" strokecolor="#231f20" strokeweight=".06pt">
                    <v:path arrowok="t" o:connecttype="custom" o:connectlocs="27,7047;0,7047;0,7184;27,7184;27,7047" o:connectangles="0,0,0,0,0"/>
                  </v:shape>
                </v:group>
                <v:group id="Group 190" o:spid="_x0000_s1245" style="position:absolute;left:10239;top:7081;width:28;height:2" coordorigin="10239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91" o:spid="_x0000_s1246" style="position:absolute;left:10239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di8MA&#10;AADcAAAADwAAAGRycy9kb3ducmV2LnhtbESPwWrCQBCG7wXfYRnBW91YwUp0FRGEFuzBKOJxyI5J&#10;NDsbdreavn3nUOhx+Of/5pvlunetelCIjWcDk3EGirj0tuHKwOm4e52DignZYuuZDPxQhPVq8LLE&#10;3PonH+hRpEoJhGOOBuqUulzrWNbkMI59RyzZ1QeHScZQaRvwKXDX6rcsm2mHDcuFGjva1lTei28n&#10;GkSFd4fZ7XPv+bz7unBxDFNjRsN+swCVqE//y3/tD2tg+i768owQ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di8MAAADcAAAADwAAAAAAAAAAAAAAAACYAgAAZHJzL2Rv&#10;d25yZXYueG1sUEsFBgAAAAAEAAQA9QAAAIgDAAAAAA==&#10;" path="m,l27,e" filled="f" strokecolor="#231f20" strokeweight="1.221mm">
                    <v:path arrowok="t" o:connecttype="custom" o:connectlocs="0,0;27,0" o:connectangles="0,0"/>
                  </v:shape>
                </v:group>
                <v:group id="Group 188" o:spid="_x0000_s1247" style="position:absolute;left:10239;top:7047;width:28;height:68" coordorigin="10239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89" o:spid="_x0000_s1248" style="position:absolute;left:10239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y1mcUA&#10;AADcAAAADwAAAGRycy9kb3ducmV2LnhtbESP3WrCQBSE7wu+w3IE7+pGC61GV5FSwUoR/8DbQ/aY&#10;xGbPht3VJG/fLRR6OczMN8x82ZpKPMj50rKC0TABQZxZXXKu4HxaP09A+ICssbJMCjrysFz0nuaY&#10;atvwgR7HkIsIYZ+igiKEOpXSZwUZ9ENbE0fvap3BEKXLpXbYRLip5DhJXqXBkuNCgTW9F5R9H+9G&#10;Qea2049Nt9ad311OX5/Y3PbblVKDfruagQjUhv/wX3ujFby8je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LWZxQAAANwAAAAPAAAAAAAAAAAAAAAAAJgCAABkcnMv&#10;ZG93bnJldi54bWxQSwUGAAAAAAQABAD1AAAAigMAAAAA&#10;" path="m27,l,,,67r27,l27,xe" filled="f" strokecolor="#231f20" strokeweight=".06pt">
                    <v:path arrowok="t" o:connecttype="custom" o:connectlocs="27,7047;0,7047;0,7114;27,7114;27,7047" o:connectangles="0,0,0,0,0"/>
                  </v:shape>
                </v:group>
                <v:group id="Group 186" o:spid="_x0000_s1249" style="position:absolute;left:10321;top:7047;width:2;height:137" coordorigin="10321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187" o:spid="_x0000_s1250" style="position:absolute;left:10321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HBW8YA&#10;AADcAAAADwAAAGRycy9kb3ducmV2LnhtbESPX2vCMBTF3wd+h3AHvs10OtzojDIURdiD1g3Et7vm&#10;2tY1NyXJavftjSD4eDh/fpzJrDO1aMn5yrKC50ECgji3uuJCwffX8ukNhA/IGmvLpOCfPMymvYcJ&#10;ptqeOaN2FwoRR9inqKAMoUml9HlJBv3ANsTRO1pnMETpCqkdnuO4qeUwScbSYMWRUGJD85Ly392f&#10;iZBtu8zmpyT7Oaz56Daf+8V2NVKq/9h9vIMI1IV7+NZeawWj1xe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HBW8YAAADcAAAADwAAAAAAAAAAAAAAAACYAgAAZHJz&#10;L2Rvd25yZXYueG1sUEsFBgAAAAAEAAQA9QAAAIsDAAAAAA=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184" o:spid="_x0000_s1251" style="position:absolute;left:10307;top:7047;width:28;height:137" coordorigin="10307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85" o:spid="_x0000_s1252" style="position:absolute;left:10307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P18UA&#10;AADcAAAADwAAAGRycy9kb3ducmV2LnhtbESPT0sDMRTE74LfITzBi7RZLf3DtmmRVaEnwdpDj4/N&#10;a3bt5mVJ4jZ++6Yg9DjMzG+Y1SbZTgzkQ+tYwfO4AEFcO92yUbD//hgtQISIrLFzTAr+KMBmfX+3&#10;wlK7M3/RsItGZAiHEhU0MfallKFuyGIYu544e0fnLcYsvZHa4znDbSdfimImLbacFxrsqWqoPu1+&#10;rQLzM/VTUw2HJJ/a9Pl20u+HSiv1+JBelyAipXgL/7e3WsFkPoPrmXw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g/XxQAAANwAAAAPAAAAAAAAAAAAAAAAAJgCAABkcnMv&#10;ZG93bnJldi54bWxQSwUGAAAAAAQABAD1AAAAigMAAAAA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182" o:spid="_x0000_s1253" style="position:absolute;left:10388;top:6976;width:2;height:137" coordorigin="10388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83" o:spid="_x0000_s1254" style="position:absolute;left:10388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LXsQA&#10;AADcAAAADwAAAGRycy9kb3ducmV2LnhtbERPTWvCQBC9F/oflhG81Y0V2pK6ilgUoYcaFUpv0+yY&#10;xGZnw+42pv++cyj0+Hjf8+XgWtVTiI1nA9NJBoq49LbhysDpuLl7AhUTssXWMxn4oQjLxe3NHHPr&#10;r1xQf0iVkhCOORqoU+pyrWNZk8M48R2xcGcfHCaBodI24FXCXavvs+xBO2xYGmrsaF1T+XX4dlKy&#10;7zfF+pIVnx87Poe31/eX/XZmzHg0rJ5BJRrSv/jPvbMGZo+yVs7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My17EAAAA3AAAAA8AAAAAAAAAAAAAAAAAmAIAAGRycy9k&#10;b3ducmV2LnhtbFBLBQYAAAAABAAEAPUAAACJAwAAAAA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180" o:spid="_x0000_s1255" style="position:absolute;left:10374;top:6976;width:28;height:137" coordorigin="10374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81" o:spid="_x0000_s1256" style="position:absolute;left:10374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CH8IA&#10;AADcAAAADwAAAGRycy9kb3ducmV2LnhtbERPz2vCMBS+C/4P4Qm7yEx1KNIZRToHOw1WPXh8NG9p&#10;Z/NSkqxm//1yGOz48f3eHZLtxUg+dI4VLBcFCOLG6Y6Ngsv59XELIkRkjb1jUvBDAQ776WSHpXZ3&#10;/qCxjkbkEA4lKmhjHEopQ9OSxbBwA3HmPp23GDP0RmqP9xxue7kqio202HFuaHGgqqXmVn9bBeZr&#10;7demGq9Jzrv0/nLTp2ullXqYpeMziEgp/ov/3G9awdM2z89n8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kIfwgAAANwAAAAPAAAAAAAAAAAAAAAAAJgCAABkcnMvZG93&#10;bnJldi54bWxQSwUGAAAAAAQABAD1AAAAhwMAAAAA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178" o:spid="_x0000_s1257" style="position:absolute;left:10455;top:6976;width:2;height:137" coordorigin="10455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179" o:spid="_x0000_s1258" style="position:absolute;left:10455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Q9scA&#10;AADcAAAADwAAAGRycy9kb3ducmV2LnhtbESPQWvCQBSE74X+h+UVvNVNlRpNXUUFaQ89aBpqj4/s&#10;axLMvg27q6b99d2C4HGYmW+Y+bI3rTiT841lBU/DBARxaXXDlYLiY/s4BeEDssbWMin4IQ/Lxf3d&#10;HDNtL7yncx4qESHsM1RQh9BlUvqyJoN+aDvi6H1bZzBE6SqpHV4i3LRylCQTabDhuFBjR5uaymN+&#10;Mgp27/t0k/9+Fmn6+jUpZsfePR/WSg0e+tULiEB9uIWv7TetYDwdwf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n0PbHAAAA3AAAAA8AAAAAAAAAAAAAAAAAmAIAAGRy&#10;cy9kb3ducmV2LnhtbFBLBQYAAAAABAAEAPUAAACMAwAAAAA=&#10;" path="m,l,137e" filled="f" strokecolor="#231f20" strokeweight=".52247mm">
                    <v:path arrowok="t" o:connecttype="custom" o:connectlocs="0,6976;0,7113" o:connectangles="0,0"/>
                  </v:shape>
                </v:group>
                <v:group id="Group 176" o:spid="_x0000_s1259" style="position:absolute;left:10442;top:6976;width:28;height:137" coordorigin="10442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77" o:spid="_x0000_s1260" style="position:absolute;left:10442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EHMUA&#10;AADcAAAADwAAAGRycy9kb3ducmV2LnhtbESPT2sCMRTE74V+h/AKvRTN9o8iq1HKtgVPhVoPHh+b&#10;Z3Z187Ik6Zp+eyMIHoeZ+Q2zWCXbiYF8aB0reB4XIIhrp1s2Cra/X6MZiBCRNXaOScE/BVgt7+8W&#10;WGp34h8aNtGIDOFQooImxr6UMtQNWQxj1xNnb++8xZilN1J7PGW47eRLUUylxZbzQoM9VQ3Vx82f&#10;VWAOEz8x1bBL8qlN3x9H/bmrtFKPD+l9DiJSirfwtb3WCl5nb3A5k4+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UQcxQAAANwAAAAPAAAAAAAAAAAAAAAAAJgCAABkcnMv&#10;ZG93bnJldi54bWxQSwUGAAAAAAQABAD1AAAAig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174" o:spid="_x0000_s1261" style="position:absolute;left:10510;top:7081;width:28;height:2" coordorigin="10510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75" o:spid="_x0000_s1262" style="position:absolute;left:10510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QQ8IA&#10;AADcAAAADwAAAGRycy9kb3ducmV2LnhtbESPQYvCMBCF74L/IYzgzaYqFKlGWQRBwT1YRTwOzWzb&#10;3WZSkqjdf2+EhT0+3rzvzVttetOKBznfWFYwTVIQxKXVDVcKLufdZAHCB2SNrWVS8EseNuvhYIW5&#10;tk8+0aMIlYgQ9jkqqEPocil9WZNBn9iOOHpf1hkMUbpKaofPCDetnKVpJg02HBtq7GhbU/lT3E18&#10;g6iw5pR9H46Wr7vPGxdnN1dqPOo/liAC9eH/+C+91wrmiwzeYyI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VBDwgAAANwAAAAPAAAAAAAAAAAAAAAAAJgCAABkcnMvZG93&#10;bnJldi54bWxQSwUGAAAAAAQABAD1AAAAhwMAAAAA&#10;" path="m,l28,e" filled="f" strokecolor="#231f20" strokeweight="1.221mm">
                    <v:path arrowok="t" o:connecttype="custom" o:connectlocs="0,0;28,0" o:connectangles="0,0"/>
                  </v:shape>
                </v:group>
                <v:group id="Group 172" o:spid="_x0000_s1263" style="position:absolute;left:10510;top:7047;width:28;height:68" coordorigin="10510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73" o:spid="_x0000_s1264" style="position:absolute;left:10510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yVMIA&#10;AADcAAAADwAAAGRycy9kb3ducmV2LnhtbERPW2vCMBR+F/Yfwhn4pukUhnbGUoaCyhAvg70emrO2&#10;W3NSkmjbf788DHz8+O6rrDeNuJPztWUFL9MEBHFhdc2lgs/rdrIA4QOyxsYyKRjIQ7Z+Gq0w1bbj&#10;M90voRQxhH2KCqoQ2lRKX1Rk0E9tSxy5b+sMhghdKbXDLoabRs6S5FUarDk2VNjSe0XF7+VmFBTu&#10;sNzshq0e/PHr+rHH7ud0yJUaP/f5G4hAfXiI/907rWC+iG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fJUwgAAANwAAAAPAAAAAAAAAAAAAAAAAJgCAABkcnMvZG93&#10;bnJldi54bWxQSwUGAAAAAAQABAD1AAAAhwMAAAAA&#10;" path="m28,l,,,67r28,l28,xe" filled="f" strokecolor="#231f20" strokeweight=".06pt">
                    <v:path arrowok="t" o:connecttype="custom" o:connectlocs="28,7047;0,7047;0,7114;28,7114;28,7047" o:connectangles="0,0,0,0,0"/>
                  </v:shape>
                </v:group>
                <v:group id="Group 170" o:spid="_x0000_s1265" style="position:absolute;left:10591;top:7047;width:2;height:137" coordorigin="10591,7047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171" o:spid="_x0000_s1266" style="position:absolute;left:10591;top:7047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hosQA&#10;AADcAAAADwAAAGRycy9kb3ducmV2LnhtbERPTWvCQBC9F/oflhG81Y0VSpu6ilgUoYcaFUpv0+yY&#10;xGZnw+42pv++cyj0+Hjf8+XgWtVTiI1nA9NJBoq49LbhysDpuLl7BBUTssXWMxn4oQjLxe3NHHPr&#10;r1xQf0iVkhCOORqoU+pyrWNZk8M48R2xcGcfHCaBodI24FXCXavvs+xBO2xYGmrsaF1T+XX4dlKy&#10;7zfF+pIVnx87Poe31/eX/XZmzHg0rJ5BJRrSv/jPvbMGZk8yX87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2IaLEAAAA3AAAAA8AAAAAAAAAAAAAAAAAmAIAAGRycy9k&#10;b3ducmV2LnhtbFBLBQYAAAAABAAEAPUAAACJAwAAAAA=&#10;" path="m,l,137e" filled="f" strokecolor="#231f20" strokeweight="1.48pt">
                    <v:path arrowok="t" o:connecttype="custom" o:connectlocs="0,7047;0,7184" o:connectangles="0,0"/>
                  </v:shape>
                </v:group>
                <v:group id="Group 168" o:spid="_x0000_s1267" style="position:absolute;left:10577;top:7047;width:28;height:137" coordorigin="10577,7047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69" o:spid="_x0000_s1268" style="position:absolute;left:10577;top:7047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vLsUA&#10;AADcAAAADwAAAGRycy9kb3ducmV2LnhtbESPQWsCMRSE74X+h/AKvRTN1mLR1Shla8FTQevB42Pz&#10;zG7dvCxJusZ/bwqFHoeZ+YZZrpPtxEA+tI4VPI8LEMS10y0bBYevj9EMRIjIGjvHpOBKAdar+7sl&#10;ltpdeEfDPhqRIRxKVNDE2JdShrohi2HseuLsnZy3GLP0RmqPlwy3nZwUxau02HJeaLCnqqH6vP+x&#10;Csz31E9NNRyTfGrT5/tZb46VVurxIb0tQERK8T/8195qBS/zCfyey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/e8uxQAAANwAAAAPAAAAAAAAAAAAAAAAAJgCAABkcnMv&#10;ZG93bnJldi54bWxQSwUGAAAAAAQABAD1AAAAigMAAAAA&#10;" path="m28,l,,,137r28,l28,xe" filled="f" strokecolor="#231f20" strokeweight=".06pt">
                    <v:path arrowok="t" o:connecttype="custom" o:connectlocs="28,7047;0,7047;0,7184;28,7184;28,7047" o:connectangles="0,0,0,0,0"/>
                  </v:shape>
                </v:group>
                <v:group id="Group 166" o:spid="_x0000_s1269" style="position:absolute;left:10646;top:7081;width:28;height:2" coordorigin="10646,7081" coordsize="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67" o:spid="_x0000_s1270" style="position:absolute;left:10646;top:7081;width:28;height:2;visibility:visible;mso-wrap-style:square;v-text-anchor:top" coordsize="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9csMA&#10;AADcAAAADwAAAGRycy9kb3ducmV2LnhtbESPQYvCMBCF74L/IYzgTVPXRbQaRQTBhd2DVcTj0Ixt&#10;tZmUJKvdf78RBI+PN+978xar1tTiTs5XlhWMhgkI4tzqigsFx8N2MAXhA7LG2jIp+CMPq2W3s8BU&#10;2wfv6Z6FQkQI+xQVlCE0qZQ+L8mgH9qGOHoX6wyGKF0htcNHhJtafiTJRBqsODaU2NCmpPyW/Zr4&#10;BlFmzX5y/fq2fNr+nDk7uLFS/V67noMI1Ib38Su90wrGs094jokE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L9csMAAADcAAAADwAAAAAAAAAAAAAAAACYAgAAZHJzL2Rv&#10;d25yZXYueG1sUEsFBgAAAAAEAAQA9QAAAIgDAAAAAA==&#10;" path="m,l27,e" filled="f" strokecolor="#231f20" strokeweight="1.221mm">
                    <v:path arrowok="t" o:connecttype="custom" o:connectlocs="0,0;27,0" o:connectangles="0,0"/>
                  </v:shape>
                </v:group>
                <v:group id="Group 164" o:spid="_x0000_s1271" style="position:absolute;left:10646;top:7047;width:28;height:68" coordorigin="10646,7047" coordsize="28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65" o:spid="_x0000_s1272" style="position:absolute;left:10646;top:7047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YMUA&#10;AADcAAAADwAAAGRycy9kb3ducmV2LnhtbESP3WrCQBSE7wt9h+UIvasbLUiNriJFQaUU/8DbQ/aY&#10;RLNnw+5qkrfvFgpeDjPzDTOdt6YSD3K+tKxg0E9AEGdWl5wrOB1X758gfEDWWFkmBR15mM9eX6aY&#10;atvwnh6HkIsIYZ+igiKEOpXSZwUZ9H1bE0fvYp3BEKXLpXbYRLip5DBJRtJgyXGhwJq+Cspuh7tR&#10;kLnteLnuVrrzP+fj9wab6267UOqt1y4mIAK14Rn+b6+1go/xCP7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1VgxQAAANwAAAAPAAAAAAAAAAAAAAAAAJgCAABkcnMv&#10;ZG93bnJldi54bWxQSwUGAAAAAAQABAD1AAAAigMAAAAA&#10;" path="m27,l,,,67r27,l27,xe" filled="f" strokecolor="#231f20" strokeweight=".06pt">
                    <v:path arrowok="t" o:connecttype="custom" o:connectlocs="27,7047;0,7047;0,7114;27,7114;27,7047" o:connectangles="0,0,0,0,0"/>
                  </v:shape>
                </v:group>
                <v:group id="Group 162" o:spid="_x0000_s1273" style="position:absolute;left:10727;top:6976;width:2;height:137" coordorigin="10727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63" o:spid="_x0000_s1274" style="position:absolute;left:10727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tpMQA&#10;AADcAAAADwAAAGRycy9kb3ducmV2LnhtbERPTWvCQBC9F/oflhG81Y0VSpu6ilgUoYcaFUpv0+yY&#10;xGZnw+42pv++cyj0+Hjf8+XgWtVTiI1nA9NJBoq49LbhysDpuLl7BBUTssXWMxn4oQjLxe3NHHPr&#10;r1xQf0iVkhCOORqoU+pyrWNZk8M48R2xcGcfHCaBodI24FXCXavvs+xBO2xYGmrsaF1T+XX4dlKy&#10;7zfF+pIVnx87Poe31/eX/XZmzHg0rJ5BJRrSv/jPvbMGZk+yVs7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LaTEAAAA3AAAAA8AAAAAAAAAAAAAAAAAmAIAAGRycy9k&#10;b3ducmV2LnhtbFBLBQYAAAAABAAEAPUAAACJAwAAAAA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160" o:spid="_x0000_s1275" style="position:absolute;left:10713;top:6976;width:28;height:137" coordorigin="10713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61" o:spid="_x0000_s1276" style="position:absolute;left:10713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MIMIA&#10;AADcAAAADwAAAGRycy9kb3ducmV2LnhtbERPz2vCMBS+D/wfwhN2GZo6VEY1itQNPA1Wd/D4aN7S&#10;zualJLFm//1yGOz48f3e7pPtxUg+dI4VLOYFCOLG6Y6Ngs/z2+wFRIjIGnvHpOCHAux3k4ctltrd&#10;+YPGOhqRQziUqKCNcSilDE1LFsPcDcSZ+3LeYszQG6k93nO47eVzUaylxY5zQ4sDVS011/pmFZjv&#10;lV+Zarwk+dSl9+NVv14qrdTjNB02ICKl+C/+c5+0gmWR5+cz+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w4wgwgAAANwAAAAPAAAAAAAAAAAAAAAAAJgCAABkcnMvZG93&#10;bnJldi54bWxQSwUGAAAAAAQABAD1AAAAhwMAAAAA&#10;" path="m27,l,,,137r27,l27,xe" filled="f" strokecolor="#231f20" strokeweight=".06pt">
                    <v:path arrowok="t" o:connecttype="custom" o:connectlocs="27,6976;0,6976;0,7113;27,7113;27,6976" o:connectangles="0,0,0,0,0"/>
                  </v:shape>
                </v:group>
                <v:group id="Group 158" o:spid="_x0000_s1277" style="position:absolute;left:10794;top:6976;width:2;height:137" coordorigin="10794,697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159" o:spid="_x0000_s1278" style="position:absolute;left:10794;top:697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hCrMYA&#10;AADcAAAADwAAAGRycy9kb3ducmV2LnhtbESPX2vCMBTF34V9h3CFvWmiG2NUowyHQ9jDrAri27W5&#10;tt2am5Jktfv2y0DY4+H8+XHmy942oiMfascaJmMFgrhwpuZSw2G/Hj2DCBHZYOOYNPxQgOXibjDH&#10;zLgr59TtYinSCIcMNVQxtpmUoajIYhi7ljh5F+ctxiR9KY3Haxq3jZwq9SQt1pwIFba0qqj42n3b&#10;BNl263z1qfLzacMX//F+fN2+PWh9P+xfZiAi9fE/fGtvjIZHNY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hCrMYAAADcAAAADwAAAAAAAAAAAAAAAACYAgAAZHJz&#10;L2Rvd25yZXYueG1sUEsFBgAAAAAEAAQA9QAAAIsDAAAAAA==&#10;" path="m,l,137e" filled="f" strokecolor="#231f20" strokeweight="1.48pt">
                    <v:path arrowok="t" o:connecttype="custom" o:connectlocs="0,6976;0,7113" o:connectangles="0,0"/>
                  </v:shape>
                </v:group>
                <v:group id="Group 156" o:spid="_x0000_s1279" style="position:absolute;left:10780;top:6976;width:28;height:137" coordorigin="10780,6976" coordsize="28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57" o:spid="_x0000_s1280" style="position:absolute;left:10780;top:6976;width:28;height:137;visibility:visible;mso-wrap-style:square;v-text-anchor:top" coordsize="2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KI8QA&#10;AADcAAAADwAAAGRycy9kb3ducmV2LnhtbESPQWsCMRSE74X+h/AKXkrNKlrK1iiyKngq1Pbg8bF5&#10;zW7dvCxJXOO/N0Khx2FmvmEWq2Q7MZAPrWMFk3EBgrh2umWj4Ptr9/IGIkRkjZ1jUnClAKvl48MC&#10;S+0u/EnDIRqRIRxKVNDE2JdShrohi2HseuLs/ThvMWbpjdQeLxluOzktildpseW80GBPVUP16XC2&#10;Cszv3M9NNRyTfG7Tx+akt8dKKzV6Sut3EJFS/A//tfdawayYwf1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4iiPEAAAA3AAAAA8AAAAAAAAAAAAAAAAAmAIAAGRycy9k&#10;b3ducmV2LnhtbFBLBQYAAAAABAAEAPUAAACJAwAAAAA=&#10;" path="m28,l,,,137r28,l28,xe" filled="f" strokecolor="#231f20" strokeweight=".06pt">
                    <v:path arrowok="t" o:connecttype="custom" o:connectlocs="28,6976;0,6976;0,7113;28,7113;28,6976" o:connectangles="0,0,0,0,0"/>
                  </v:shape>
                </v:group>
                <v:group id="Group 154" o:spid="_x0000_s1281" style="position:absolute;left:10862;top:6976;width:2;height:208" coordorigin="10862,6976" coordsize="2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55" o:spid="_x0000_s1282" style="position:absolute;left:10862;top:6976;width:2;height:208;visibility:visible;mso-wrap-style:square;v-text-anchor:top" coordsize="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aYcUA&#10;AADcAAAADwAAAGRycy9kb3ducmV2LnhtbESPUWvCMBSF3wf+h3AHe5vJRESqUTqhOnwYrtsPuDbX&#10;tqy5KUnUbr/eDIQ9Hs453+Es14PtxIV8aB1reBkrEMSVMy3XGr4+i+c5iBCRDXaOScMPBVivRg9L&#10;zIy78gddyliLBOGQoYYmxj6TMlQNWQxj1xMn7+S8xZikr6XxeE1w28mJUjNpseW00GBPm4aq7/Js&#10;NajpSYbtfuf7vHud5+/H4mB+C62fHod8ASLSEP/D9/ab0TBVM/g7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dphxQAAANwAAAAPAAAAAAAAAAAAAAAAAJgCAABkcnMv&#10;ZG93bnJldi54bWxQSwUGAAAAAAQABAD1AAAAigMAAAAA&#10;" path="m,l,208e" filled="f" strokecolor="#231f20" strokeweight="1.48pt">
                    <v:path arrowok="t" o:connecttype="custom" o:connectlocs="0,6976;0,7184" o:connectangles="0,0"/>
                  </v:shape>
                </v:group>
                <v:group id="Group 152" o:spid="_x0000_s1283" style="position:absolute;left:10848;top:6976;width:28;height:208" coordorigin="10848,6976" coordsize="28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153" o:spid="_x0000_s1284" style="position:absolute;left:10848;top:6976;width:28;height:208;visibility:visible;mso-wrap-style:square;v-text-anchor:top" coordsize="2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RY8EA&#10;AADcAAAADwAAAGRycy9kb3ducmV2LnhtbERPy4rCMBTdC/MP4Q6401QRKR2jyMCIK/E1MLO7Nte0&#10;2NyUJrX1781CcHk478Wqt5W4U+NLxwom4wQEce50yUbB+fQzSkH4gKyxckwKHuRhtfwYLDDTruMD&#10;3Y/BiBjCPkMFRQh1JqXPC7Lox64mjtzVNRZDhI2RusEuhttKTpNkLi2WHBsKrOm7oPx2bK2C1Jwm&#10;7V87rUP3u9uku3+z7S97pYaf/foLRKA+vMUv91YrmCV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0WPBAAAA3AAAAA8AAAAAAAAAAAAAAAAAmAIAAGRycy9kb3du&#10;cmV2LnhtbFBLBQYAAAAABAAEAPUAAACGAwAAAAA=&#10;" path="m28,l,,,208r28,l28,xe" filled="f" strokecolor="#231f20" strokeweight=".06pt">
                    <v:path arrowok="t" o:connecttype="custom" o:connectlocs="28,6976;0,6976;0,7184;28,7184;28,697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1848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ge">
                  <wp:posOffset>2720340</wp:posOffset>
                </wp:positionV>
                <wp:extent cx="740410" cy="164465"/>
                <wp:effectExtent l="4445" t="5715" r="7620" b="127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410" cy="164465"/>
                          <a:chOff x="4162" y="4284"/>
                          <a:chExt cx="1166" cy="259"/>
                        </a:xfrm>
                      </wpg:grpSpPr>
                      <wpg:grpSp>
                        <wpg:cNvPr id="114" name="Group 146"/>
                        <wpg:cNvGrpSpPr>
                          <a:grpSpLocks/>
                        </wpg:cNvGrpSpPr>
                        <wpg:grpSpPr bwMode="auto">
                          <a:xfrm>
                            <a:off x="4162" y="4299"/>
                            <a:ext cx="310" cy="241"/>
                            <a:chOff x="4162" y="4299"/>
                            <a:chExt cx="310" cy="241"/>
                          </a:xfrm>
                        </wpg:grpSpPr>
                        <wps:wsp>
                          <wps:cNvPr id="115" name="Freeform 150"/>
                          <wps:cNvSpPr>
                            <a:spLocks/>
                          </wps:cNvSpPr>
                          <wps:spPr bwMode="auto">
                            <a:xfrm>
                              <a:off x="4162" y="4299"/>
                              <a:ext cx="310" cy="241"/>
                            </a:xfrm>
                            <a:custGeom>
                              <a:avLst/>
                              <a:gdLst>
                                <a:gd name="T0" fmla="+- 0 4356 4162"/>
                                <a:gd name="T1" fmla="*/ T0 w 310"/>
                                <a:gd name="T2" fmla="+- 0 4539 4299"/>
                                <a:gd name="T3" fmla="*/ 4539 h 241"/>
                                <a:gd name="T4" fmla="+- 0 4412 4162"/>
                                <a:gd name="T5" fmla="*/ T4 w 310"/>
                                <a:gd name="T6" fmla="+- 0 4539 4299"/>
                                <a:gd name="T7" fmla="*/ 4539 h 241"/>
                                <a:gd name="T8" fmla="+- 0 4472 4162"/>
                                <a:gd name="T9" fmla="*/ T8 w 310"/>
                                <a:gd name="T10" fmla="+- 0 4299 4299"/>
                                <a:gd name="T11" fmla="*/ 4299 h 241"/>
                                <a:gd name="T12" fmla="+- 0 4426 4162"/>
                                <a:gd name="T13" fmla="*/ T12 w 310"/>
                                <a:gd name="T14" fmla="+- 0 4299 4299"/>
                                <a:gd name="T15" fmla="*/ 4299 h 241"/>
                                <a:gd name="T16" fmla="+- 0 4391 4162"/>
                                <a:gd name="T17" fmla="*/ T16 w 310"/>
                                <a:gd name="T18" fmla="+- 0 4450 4299"/>
                                <a:gd name="T19" fmla="*/ 4450 h 241"/>
                                <a:gd name="T20" fmla="+- 0 4388 4162"/>
                                <a:gd name="T21" fmla="*/ T20 w 310"/>
                                <a:gd name="T22" fmla="+- 0 4461 4299"/>
                                <a:gd name="T23" fmla="*/ 4461 h 241"/>
                                <a:gd name="T24" fmla="+- 0 4337 4162"/>
                                <a:gd name="T25" fmla="*/ T24 w 310"/>
                                <a:gd name="T26" fmla="+- 0 4461 4299"/>
                                <a:gd name="T27" fmla="*/ 4461 h 241"/>
                                <a:gd name="T28" fmla="+- 0 4356 4162"/>
                                <a:gd name="T29" fmla="*/ T28 w 310"/>
                                <a:gd name="T30" fmla="+- 0 4539 4299"/>
                                <a:gd name="T31" fmla="*/ 45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194" y="240"/>
                                  </a:moveTo>
                                  <a:lnTo>
                                    <a:pt x="250" y="24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29" y="151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175" y="162"/>
                                  </a:lnTo>
                                  <a:lnTo>
                                    <a:pt x="19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49"/>
                          <wps:cNvSpPr>
                            <a:spLocks/>
                          </wps:cNvSpPr>
                          <wps:spPr bwMode="auto">
                            <a:xfrm>
                              <a:off x="4162" y="4299"/>
                              <a:ext cx="310" cy="241"/>
                            </a:xfrm>
                            <a:custGeom>
                              <a:avLst/>
                              <a:gdLst>
                                <a:gd name="T0" fmla="+- 0 4337 4162"/>
                                <a:gd name="T1" fmla="*/ T0 w 310"/>
                                <a:gd name="T2" fmla="+- 0 4461 4299"/>
                                <a:gd name="T3" fmla="*/ 4461 h 241"/>
                                <a:gd name="T4" fmla="+- 0 4388 4162"/>
                                <a:gd name="T5" fmla="*/ T4 w 310"/>
                                <a:gd name="T6" fmla="+- 0 4461 4299"/>
                                <a:gd name="T7" fmla="*/ 4461 h 241"/>
                                <a:gd name="T8" fmla="+- 0 4347 4162"/>
                                <a:gd name="T9" fmla="*/ T8 w 310"/>
                                <a:gd name="T10" fmla="+- 0 4299 4299"/>
                                <a:gd name="T11" fmla="*/ 4299 h 241"/>
                                <a:gd name="T12" fmla="+- 0 4296 4162"/>
                                <a:gd name="T13" fmla="*/ T12 w 310"/>
                                <a:gd name="T14" fmla="+- 0 4299 4299"/>
                                <a:gd name="T15" fmla="*/ 4299 h 241"/>
                                <a:gd name="T16" fmla="+- 0 4276 4162"/>
                                <a:gd name="T17" fmla="*/ T16 w 310"/>
                                <a:gd name="T18" fmla="+- 0 4380 4299"/>
                                <a:gd name="T19" fmla="*/ 4380 h 241"/>
                                <a:gd name="T20" fmla="+- 0 4317 4162"/>
                                <a:gd name="T21" fmla="*/ T20 w 310"/>
                                <a:gd name="T22" fmla="+- 0 4380 4299"/>
                                <a:gd name="T23" fmla="*/ 4380 h 241"/>
                                <a:gd name="T24" fmla="+- 0 4337 4162"/>
                                <a:gd name="T25" fmla="*/ T24 w 310"/>
                                <a:gd name="T26" fmla="+- 0 4461 4299"/>
                                <a:gd name="T27" fmla="*/ 446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175" y="162"/>
                                  </a:moveTo>
                                  <a:lnTo>
                                    <a:pt x="226" y="162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55" y="81"/>
                                  </a:lnTo>
                                  <a:lnTo>
                                    <a:pt x="17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48"/>
                          <wps:cNvSpPr>
                            <a:spLocks/>
                          </wps:cNvSpPr>
                          <wps:spPr bwMode="auto">
                            <a:xfrm>
                              <a:off x="4162" y="4299"/>
                              <a:ext cx="310" cy="241"/>
                            </a:xfrm>
                            <a:custGeom>
                              <a:avLst/>
                              <a:gdLst>
                                <a:gd name="T0" fmla="+- 0 4204 4162"/>
                                <a:gd name="T1" fmla="*/ T0 w 310"/>
                                <a:gd name="T2" fmla="+- 0 4461 4299"/>
                                <a:gd name="T3" fmla="*/ 4461 h 241"/>
                                <a:gd name="T4" fmla="+- 0 4256 4162"/>
                                <a:gd name="T5" fmla="*/ T4 w 310"/>
                                <a:gd name="T6" fmla="+- 0 4461 4299"/>
                                <a:gd name="T7" fmla="*/ 4461 h 241"/>
                                <a:gd name="T8" fmla="+- 0 4219 4162"/>
                                <a:gd name="T9" fmla="*/ T8 w 310"/>
                                <a:gd name="T10" fmla="+- 0 4299 4299"/>
                                <a:gd name="T11" fmla="*/ 4299 h 241"/>
                                <a:gd name="T12" fmla="+- 0 4162 4162"/>
                                <a:gd name="T13" fmla="*/ T12 w 310"/>
                                <a:gd name="T14" fmla="+- 0 4299 4299"/>
                                <a:gd name="T15" fmla="*/ 4299 h 241"/>
                                <a:gd name="T16" fmla="+- 0 4204 4162"/>
                                <a:gd name="T17" fmla="*/ T16 w 310"/>
                                <a:gd name="T18" fmla="+- 0 4461 4299"/>
                                <a:gd name="T19" fmla="*/ 446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42" y="162"/>
                                  </a:moveTo>
                                  <a:lnTo>
                                    <a:pt x="94" y="16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47"/>
                          <wps:cNvSpPr>
                            <a:spLocks/>
                          </wps:cNvSpPr>
                          <wps:spPr bwMode="auto">
                            <a:xfrm>
                              <a:off x="4162" y="4299"/>
                              <a:ext cx="310" cy="241"/>
                            </a:xfrm>
                            <a:custGeom>
                              <a:avLst/>
                              <a:gdLst>
                                <a:gd name="T0" fmla="+- 0 4224 4162"/>
                                <a:gd name="T1" fmla="*/ T0 w 310"/>
                                <a:gd name="T2" fmla="+- 0 4539 4299"/>
                                <a:gd name="T3" fmla="*/ 4539 h 241"/>
                                <a:gd name="T4" fmla="+- 0 4279 4162"/>
                                <a:gd name="T5" fmla="*/ T4 w 310"/>
                                <a:gd name="T6" fmla="+- 0 4539 4299"/>
                                <a:gd name="T7" fmla="*/ 4539 h 241"/>
                                <a:gd name="T8" fmla="+- 0 4316 4162"/>
                                <a:gd name="T9" fmla="*/ T8 w 310"/>
                                <a:gd name="T10" fmla="+- 0 4380 4299"/>
                                <a:gd name="T11" fmla="*/ 4380 h 241"/>
                                <a:gd name="T12" fmla="+- 0 4276 4162"/>
                                <a:gd name="T13" fmla="*/ T12 w 310"/>
                                <a:gd name="T14" fmla="+- 0 4380 4299"/>
                                <a:gd name="T15" fmla="*/ 4380 h 241"/>
                                <a:gd name="T16" fmla="+- 0 4257 4162"/>
                                <a:gd name="T17" fmla="*/ T16 w 310"/>
                                <a:gd name="T18" fmla="+- 0 4461 4299"/>
                                <a:gd name="T19" fmla="*/ 4461 h 241"/>
                                <a:gd name="T20" fmla="+- 0 4204 4162"/>
                                <a:gd name="T21" fmla="*/ T20 w 310"/>
                                <a:gd name="T22" fmla="+- 0 4461 4299"/>
                                <a:gd name="T23" fmla="*/ 4461 h 241"/>
                                <a:gd name="T24" fmla="+- 0 4224 4162"/>
                                <a:gd name="T25" fmla="*/ T24 w 310"/>
                                <a:gd name="T26" fmla="+- 0 4539 4299"/>
                                <a:gd name="T27" fmla="*/ 45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0" h="241">
                                  <a:moveTo>
                                    <a:pt x="62" y="240"/>
                                  </a:moveTo>
                                  <a:lnTo>
                                    <a:pt x="117" y="240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6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42"/>
                        <wpg:cNvGrpSpPr>
                          <a:grpSpLocks/>
                        </wpg:cNvGrpSpPr>
                        <wpg:grpSpPr bwMode="auto">
                          <a:xfrm>
                            <a:off x="4468" y="4360"/>
                            <a:ext cx="169" cy="184"/>
                            <a:chOff x="4468" y="4360"/>
                            <a:chExt cx="169" cy="184"/>
                          </a:xfrm>
                        </wpg:grpSpPr>
                        <wps:wsp>
                          <wps:cNvPr id="120" name="Freeform 145"/>
                          <wps:cNvSpPr>
                            <a:spLocks/>
                          </wps:cNvSpPr>
                          <wps:spPr bwMode="auto">
                            <a:xfrm>
                              <a:off x="4468" y="4360"/>
                              <a:ext cx="169" cy="184"/>
                            </a:xfrm>
                            <a:custGeom>
                              <a:avLst/>
                              <a:gdLst>
                                <a:gd name="T0" fmla="+- 0 4481 4468"/>
                                <a:gd name="T1" fmla="*/ T0 w 169"/>
                                <a:gd name="T2" fmla="+- 0 4504 4360"/>
                                <a:gd name="T3" fmla="*/ 4504 h 184"/>
                                <a:gd name="T4" fmla="+- 0 4544 4468"/>
                                <a:gd name="T5" fmla="*/ T4 w 169"/>
                                <a:gd name="T6" fmla="+- 0 4504 4360"/>
                                <a:gd name="T7" fmla="*/ 4504 h 184"/>
                                <a:gd name="T8" fmla="+- 0 4528 4468"/>
                                <a:gd name="T9" fmla="*/ T8 w 169"/>
                                <a:gd name="T10" fmla="+- 0 4490 4360"/>
                                <a:gd name="T11" fmla="*/ 4490 h 184"/>
                                <a:gd name="T12" fmla="+- 0 4522 4468"/>
                                <a:gd name="T13" fmla="*/ T12 w 169"/>
                                <a:gd name="T14" fmla="+- 0 4468 4360"/>
                                <a:gd name="T15" fmla="*/ 4468 h 184"/>
                                <a:gd name="T16" fmla="+- 0 4523 4468"/>
                                <a:gd name="T17" fmla="*/ T16 w 169"/>
                                <a:gd name="T18" fmla="+- 0 4459 4360"/>
                                <a:gd name="T19" fmla="*/ 4459 h 184"/>
                                <a:gd name="T20" fmla="+- 0 4636 4468"/>
                                <a:gd name="T21" fmla="*/ T20 w 169"/>
                                <a:gd name="T22" fmla="+- 0 4441 4360"/>
                                <a:gd name="T23" fmla="*/ 4441 h 184"/>
                                <a:gd name="T24" fmla="+- 0 4633 4468"/>
                                <a:gd name="T25" fmla="*/ T24 w 169"/>
                                <a:gd name="T26" fmla="+- 0 4422 4360"/>
                                <a:gd name="T27" fmla="*/ 4422 h 184"/>
                                <a:gd name="T28" fmla="+- 0 4583 4468"/>
                                <a:gd name="T29" fmla="*/ T28 w 169"/>
                                <a:gd name="T30" fmla="+- 0 4365 4360"/>
                                <a:gd name="T31" fmla="*/ 4365 h 184"/>
                                <a:gd name="T32" fmla="+- 0 4536 4468"/>
                                <a:gd name="T33" fmla="*/ T32 w 169"/>
                                <a:gd name="T34" fmla="+- 0 4360 4360"/>
                                <a:gd name="T35" fmla="*/ 4360 h 184"/>
                                <a:gd name="T36" fmla="+- 0 4515 4468"/>
                                <a:gd name="T37" fmla="*/ T36 w 169"/>
                                <a:gd name="T38" fmla="+- 0 4366 4360"/>
                                <a:gd name="T39" fmla="*/ 4366 h 184"/>
                                <a:gd name="T40" fmla="+- 0 4498 4468"/>
                                <a:gd name="T41" fmla="*/ T40 w 169"/>
                                <a:gd name="T42" fmla="+- 0 4378 4360"/>
                                <a:gd name="T43" fmla="*/ 4378 h 184"/>
                                <a:gd name="T44" fmla="+- 0 4485 4468"/>
                                <a:gd name="T45" fmla="*/ T44 w 169"/>
                                <a:gd name="T46" fmla="+- 0 4393 4360"/>
                                <a:gd name="T47" fmla="*/ 4393 h 184"/>
                                <a:gd name="T48" fmla="+- 0 4565 4468"/>
                                <a:gd name="T49" fmla="*/ T48 w 169"/>
                                <a:gd name="T50" fmla="+- 0 4393 4360"/>
                                <a:gd name="T51" fmla="*/ 4393 h 184"/>
                                <a:gd name="T52" fmla="+- 0 4581 4468"/>
                                <a:gd name="T53" fmla="*/ T52 w 169"/>
                                <a:gd name="T54" fmla="+- 0 4406 4360"/>
                                <a:gd name="T55" fmla="*/ 4406 h 184"/>
                                <a:gd name="T56" fmla="+- 0 4585 4468"/>
                                <a:gd name="T57" fmla="*/ T56 w 169"/>
                                <a:gd name="T58" fmla="+- 0 4429 4360"/>
                                <a:gd name="T59" fmla="*/ 4429 h 184"/>
                                <a:gd name="T60" fmla="+- 0 4471 4468"/>
                                <a:gd name="T61" fmla="*/ T60 w 169"/>
                                <a:gd name="T62" fmla="+- 0 4429 4360"/>
                                <a:gd name="T63" fmla="*/ 4429 h 184"/>
                                <a:gd name="T64" fmla="+- 0 4469 4468"/>
                                <a:gd name="T65" fmla="*/ T64 w 169"/>
                                <a:gd name="T66" fmla="+- 0 4436 4360"/>
                                <a:gd name="T67" fmla="*/ 4436 h 184"/>
                                <a:gd name="T68" fmla="+- 0 4468 4468"/>
                                <a:gd name="T69" fmla="*/ T68 w 169"/>
                                <a:gd name="T70" fmla="+- 0 4462 4360"/>
                                <a:gd name="T71" fmla="*/ 4462 h 184"/>
                                <a:gd name="T72" fmla="+- 0 4472 4468"/>
                                <a:gd name="T73" fmla="*/ T72 w 169"/>
                                <a:gd name="T74" fmla="+- 0 4485 4360"/>
                                <a:gd name="T75" fmla="*/ 4485 h 184"/>
                                <a:gd name="T76" fmla="+- 0 4481 4468"/>
                                <a:gd name="T77" fmla="*/ T76 w 169"/>
                                <a:gd name="T78" fmla="+- 0 4504 4360"/>
                                <a:gd name="T79" fmla="*/ 4504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9" h="184">
                                  <a:moveTo>
                                    <a:pt x="13" y="144"/>
                                  </a:moveTo>
                                  <a:lnTo>
                                    <a:pt x="76" y="144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168" y="81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1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4"/>
                          <wps:cNvSpPr>
                            <a:spLocks/>
                          </wps:cNvSpPr>
                          <wps:spPr bwMode="auto">
                            <a:xfrm>
                              <a:off x="4468" y="4360"/>
                              <a:ext cx="169" cy="184"/>
                            </a:xfrm>
                            <a:custGeom>
                              <a:avLst/>
                              <a:gdLst>
                                <a:gd name="T0" fmla="+- 0 4471 4468"/>
                                <a:gd name="T1" fmla="*/ T0 w 169"/>
                                <a:gd name="T2" fmla="+- 0 4429 4360"/>
                                <a:gd name="T3" fmla="*/ 4429 h 184"/>
                                <a:gd name="T4" fmla="+- 0 4585 4468"/>
                                <a:gd name="T5" fmla="*/ T4 w 169"/>
                                <a:gd name="T6" fmla="+- 0 4429 4360"/>
                                <a:gd name="T7" fmla="*/ 4429 h 184"/>
                                <a:gd name="T8" fmla="+- 0 4526 4468"/>
                                <a:gd name="T9" fmla="*/ T8 w 169"/>
                                <a:gd name="T10" fmla="+- 0 4412 4360"/>
                                <a:gd name="T11" fmla="*/ 4412 h 184"/>
                                <a:gd name="T12" fmla="+- 0 4539 4468"/>
                                <a:gd name="T13" fmla="*/ T12 w 169"/>
                                <a:gd name="T14" fmla="+- 0 4397 4360"/>
                                <a:gd name="T15" fmla="*/ 4397 h 184"/>
                                <a:gd name="T16" fmla="+- 0 4565 4468"/>
                                <a:gd name="T17" fmla="*/ T16 w 169"/>
                                <a:gd name="T18" fmla="+- 0 4393 4360"/>
                                <a:gd name="T19" fmla="*/ 4393 h 184"/>
                                <a:gd name="T20" fmla="+- 0 4485 4468"/>
                                <a:gd name="T21" fmla="*/ T20 w 169"/>
                                <a:gd name="T22" fmla="+- 0 4393 4360"/>
                                <a:gd name="T23" fmla="*/ 4393 h 184"/>
                                <a:gd name="T24" fmla="+- 0 4485 4468"/>
                                <a:gd name="T25" fmla="*/ T24 w 169"/>
                                <a:gd name="T26" fmla="+- 0 4393 4360"/>
                                <a:gd name="T27" fmla="*/ 4393 h 184"/>
                                <a:gd name="T28" fmla="+- 0 4475 4468"/>
                                <a:gd name="T29" fmla="*/ T28 w 169"/>
                                <a:gd name="T30" fmla="+- 0 4413 4360"/>
                                <a:gd name="T31" fmla="*/ 4413 h 184"/>
                                <a:gd name="T32" fmla="+- 0 4471 4468"/>
                                <a:gd name="T33" fmla="*/ T32 w 169"/>
                                <a:gd name="T34" fmla="+- 0 4429 4360"/>
                                <a:gd name="T35" fmla="*/ 442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9" h="184">
                                  <a:moveTo>
                                    <a:pt x="3" y="69"/>
                                  </a:moveTo>
                                  <a:lnTo>
                                    <a:pt x="117" y="69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3"/>
                          <wps:cNvSpPr>
                            <a:spLocks/>
                          </wps:cNvSpPr>
                          <wps:spPr bwMode="auto">
                            <a:xfrm>
                              <a:off x="4468" y="4360"/>
                              <a:ext cx="169" cy="184"/>
                            </a:xfrm>
                            <a:custGeom>
                              <a:avLst/>
                              <a:gdLst>
                                <a:gd name="T0" fmla="+- 0 4558 4468"/>
                                <a:gd name="T1" fmla="*/ T0 w 169"/>
                                <a:gd name="T2" fmla="+- 0 4543 4360"/>
                                <a:gd name="T3" fmla="*/ 4543 h 184"/>
                                <a:gd name="T4" fmla="+- 0 4625 4468"/>
                                <a:gd name="T5" fmla="*/ T4 w 169"/>
                                <a:gd name="T6" fmla="+- 0 4506 4360"/>
                                <a:gd name="T7" fmla="*/ 4506 h 184"/>
                                <a:gd name="T8" fmla="+- 0 4636 4468"/>
                                <a:gd name="T9" fmla="*/ T8 w 169"/>
                                <a:gd name="T10" fmla="+- 0 4481 4360"/>
                                <a:gd name="T11" fmla="*/ 4481 h 184"/>
                                <a:gd name="T12" fmla="+- 0 4585 4468"/>
                                <a:gd name="T13" fmla="*/ T12 w 169"/>
                                <a:gd name="T14" fmla="+- 0 4490 4360"/>
                                <a:gd name="T15" fmla="*/ 4490 h 184"/>
                                <a:gd name="T16" fmla="+- 0 4570 4468"/>
                                <a:gd name="T17" fmla="*/ T16 w 169"/>
                                <a:gd name="T18" fmla="+- 0 4501 4360"/>
                                <a:gd name="T19" fmla="*/ 4501 h 184"/>
                                <a:gd name="T20" fmla="+- 0 4544 4468"/>
                                <a:gd name="T21" fmla="*/ T20 w 169"/>
                                <a:gd name="T22" fmla="+- 0 4504 4360"/>
                                <a:gd name="T23" fmla="*/ 4504 h 184"/>
                                <a:gd name="T24" fmla="+- 0 4481 4468"/>
                                <a:gd name="T25" fmla="*/ T24 w 169"/>
                                <a:gd name="T26" fmla="+- 0 4504 4360"/>
                                <a:gd name="T27" fmla="*/ 4504 h 184"/>
                                <a:gd name="T28" fmla="+- 0 4481 4468"/>
                                <a:gd name="T29" fmla="*/ T28 w 169"/>
                                <a:gd name="T30" fmla="+- 0 4504 4360"/>
                                <a:gd name="T31" fmla="*/ 4504 h 184"/>
                                <a:gd name="T32" fmla="+- 0 4494 4468"/>
                                <a:gd name="T33" fmla="*/ T32 w 169"/>
                                <a:gd name="T34" fmla="+- 0 4520 4360"/>
                                <a:gd name="T35" fmla="*/ 4520 h 184"/>
                                <a:gd name="T36" fmla="+- 0 4512 4468"/>
                                <a:gd name="T37" fmla="*/ T36 w 169"/>
                                <a:gd name="T38" fmla="+- 0 4532 4360"/>
                                <a:gd name="T39" fmla="*/ 4532 h 184"/>
                                <a:gd name="T40" fmla="+- 0 4533 4468"/>
                                <a:gd name="T41" fmla="*/ T40 w 169"/>
                                <a:gd name="T42" fmla="+- 0 4540 4360"/>
                                <a:gd name="T43" fmla="*/ 4540 h 184"/>
                                <a:gd name="T44" fmla="+- 0 4558 4468"/>
                                <a:gd name="T45" fmla="*/ T44 w 169"/>
                                <a:gd name="T46" fmla="+- 0 4543 4360"/>
                                <a:gd name="T47" fmla="*/ 454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184">
                                  <a:moveTo>
                                    <a:pt x="90" y="183"/>
                                  </a:moveTo>
                                  <a:lnTo>
                                    <a:pt x="157" y="146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17" y="130"/>
                                  </a:lnTo>
                                  <a:lnTo>
                                    <a:pt x="102" y="141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65" y="180"/>
                                  </a:lnTo>
                                  <a:lnTo>
                                    <a:pt x="9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38"/>
                        <wpg:cNvGrpSpPr>
                          <a:grpSpLocks/>
                        </wpg:cNvGrpSpPr>
                        <wpg:grpSpPr bwMode="auto">
                          <a:xfrm>
                            <a:off x="4654" y="4358"/>
                            <a:ext cx="159" cy="185"/>
                            <a:chOff x="4654" y="4358"/>
                            <a:chExt cx="159" cy="185"/>
                          </a:xfrm>
                        </wpg:grpSpPr>
                        <wps:wsp>
                          <wps:cNvPr id="124" name="Freeform 141"/>
                          <wps:cNvSpPr>
                            <a:spLocks/>
                          </wps:cNvSpPr>
                          <wps:spPr bwMode="auto">
                            <a:xfrm>
                              <a:off x="4654" y="4358"/>
                              <a:ext cx="159" cy="185"/>
                            </a:xfrm>
                            <a:custGeom>
                              <a:avLst/>
                              <a:gdLst>
                                <a:gd name="T0" fmla="+- 0 4767 4654"/>
                                <a:gd name="T1" fmla="*/ T0 w 159"/>
                                <a:gd name="T2" fmla="+- 0 4415 4358"/>
                                <a:gd name="T3" fmla="*/ 4415 h 185"/>
                                <a:gd name="T4" fmla="+- 0 4803 4654"/>
                                <a:gd name="T5" fmla="*/ T4 w 159"/>
                                <a:gd name="T6" fmla="+- 0 4397 4358"/>
                                <a:gd name="T7" fmla="*/ 4397 h 185"/>
                                <a:gd name="T8" fmla="+- 0 4791 4654"/>
                                <a:gd name="T9" fmla="*/ T8 w 159"/>
                                <a:gd name="T10" fmla="+- 0 4379 4358"/>
                                <a:gd name="T11" fmla="*/ 4379 h 185"/>
                                <a:gd name="T12" fmla="+- 0 4776 4654"/>
                                <a:gd name="T13" fmla="*/ T12 w 159"/>
                                <a:gd name="T14" fmla="+- 0 4367 4358"/>
                                <a:gd name="T15" fmla="*/ 4367 h 185"/>
                                <a:gd name="T16" fmla="+- 0 4757 4654"/>
                                <a:gd name="T17" fmla="*/ T16 w 159"/>
                                <a:gd name="T18" fmla="+- 0 4360 4358"/>
                                <a:gd name="T19" fmla="*/ 4360 h 185"/>
                                <a:gd name="T20" fmla="+- 0 4733 4654"/>
                                <a:gd name="T21" fmla="*/ T20 w 159"/>
                                <a:gd name="T22" fmla="+- 0 4358 4358"/>
                                <a:gd name="T23" fmla="*/ 4358 h 185"/>
                                <a:gd name="T24" fmla="+- 0 4711 4654"/>
                                <a:gd name="T25" fmla="*/ T24 w 159"/>
                                <a:gd name="T26" fmla="+- 0 4360 4358"/>
                                <a:gd name="T27" fmla="*/ 4360 h 185"/>
                                <a:gd name="T28" fmla="+- 0 4691 4654"/>
                                <a:gd name="T29" fmla="*/ T28 w 159"/>
                                <a:gd name="T30" fmla="+- 0 4368 4358"/>
                                <a:gd name="T31" fmla="*/ 4368 h 185"/>
                                <a:gd name="T32" fmla="+- 0 4675 4654"/>
                                <a:gd name="T33" fmla="*/ T32 w 159"/>
                                <a:gd name="T34" fmla="+- 0 4380 4358"/>
                                <a:gd name="T35" fmla="*/ 4380 h 185"/>
                                <a:gd name="T36" fmla="+- 0 4669 4654"/>
                                <a:gd name="T37" fmla="*/ T36 w 159"/>
                                <a:gd name="T38" fmla="+- 0 4391 4358"/>
                                <a:gd name="T39" fmla="*/ 4391 h 185"/>
                                <a:gd name="T40" fmla="+- 0 4722 4654"/>
                                <a:gd name="T41" fmla="*/ T40 w 159"/>
                                <a:gd name="T42" fmla="+- 0 4391 4358"/>
                                <a:gd name="T43" fmla="*/ 4391 h 185"/>
                                <a:gd name="T44" fmla="+- 0 4735 4654"/>
                                <a:gd name="T45" fmla="*/ T44 w 159"/>
                                <a:gd name="T46" fmla="+- 0 4391 4358"/>
                                <a:gd name="T47" fmla="*/ 4391 h 185"/>
                                <a:gd name="T48" fmla="+- 0 4756 4654"/>
                                <a:gd name="T49" fmla="*/ T48 w 159"/>
                                <a:gd name="T50" fmla="+- 0 4397 4358"/>
                                <a:gd name="T51" fmla="*/ 4397 h 185"/>
                                <a:gd name="T52" fmla="+- 0 4767 4654"/>
                                <a:gd name="T53" fmla="*/ T52 w 159"/>
                                <a:gd name="T54" fmla="+- 0 4415 4358"/>
                                <a:gd name="T55" fmla="*/ 4415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9" h="185">
                                  <a:moveTo>
                                    <a:pt x="113" y="57"/>
                                  </a:moveTo>
                                  <a:lnTo>
                                    <a:pt x="149" y="39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40"/>
                          <wps:cNvSpPr>
                            <a:spLocks/>
                          </wps:cNvSpPr>
                          <wps:spPr bwMode="auto">
                            <a:xfrm>
                              <a:off x="4654" y="4358"/>
                              <a:ext cx="159" cy="185"/>
                            </a:xfrm>
                            <a:custGeom>
                              <a:avLst/>
                              <a:gdLst>
                                <a:gd name="T0" fmla="+- 0 4744 4654"/>
                                <a:gd name="T1" fmla="*/ T0 w 159"/>
                                <a:gd name="T2" fmla="+- 0 4542 4358"/>
                                <a:gd name="T3" fmla="*/ 4542 h 185"/>
                                <a:gd name="T4" fmla="+- 0 4801 4654"/>
                                <a:gd name="T5" fmla="*/ T4 w 159"/>
                                <a:gd name="T6" fmla="+- 0 4517 4358"/>
                                <a:gd name="T7" fmla="*/ 4517 h 185"/>
                                <a:gd name="T8" fmla="+- 0 4813 4654"/>
                                <a:gd name="T9" fmla="*/ T8 w 159"/>
                                <a:gd name="T10" fmla="+- 0 4476 4358"/>
                                <a:gd name="T11" fmla="*/ 4476 h 185"/>
                                <a:gd name="T12" fmla="+- 0 4808 4654"/>
                                <a:gd name="T13" fmla="*/ T12 w 159"/>
                                <a:gd name="T14" fmla="+- 0 4456 4358"/>
                                <a:gd name="T15" fmla="*/ 4456 h 185"/>
                                <a:gd name="T16" fmla="+- 0 4749 4654"/>
                                <a:gd name="T17" fmla="*/ T16 w 159"/>
                                <a:gd name="T18" fmla="+- 0 4425 4358"/>
                                <a:gd name="T19" fmla="*/ 4425 h 185"/>
                                <a:gd name="T20" fmla="+- 0 4733 4654"/>
                                <a:gd name="T21" fmla="*/ T20 w 159"/>
                                <a:gd name="T22" fmla="+- 0 4423 4358"/>
                                <a:gd name="T23" fmla="*/ 4423 h 185"/>
                                <a:gd name="T24" fmla="+- 0 4719 4654"/>
                                <a:gd name="T25" fmla="*/ T24 w 159"/>
                                <a:gd name="T26" fmla="+- 0 4420 4358"/>
                                <a:gd name="T27" fmla="*/ 4420 h 185"/>
                                <a:gd name="T28" fmla="+- 0 4710 4654"/>
                                <a:gd name="T29" fmla="*/ T28 w 159"/>
                                <a:gd name="T30" fmla="+- 0 4415 4358"/>
                                <a:gd name="T31" fmla="*/ 4415 h 185"/>
                                <a:gd name="T32" fmla="+- 0 4706 4654"/>
                                <a:gd name="T33" fmla="*/ T32 w 159"/>
                                <a:gd name="T34" fmla="+- 0 4407 4358"/>
                                <a:gd name="T35" fmla="*/ 4407 h 185"/>
                                <a:gd name="T36" fmla="+- 0 4706 4654"/>
                                <a:gd name="T37" fmla="*/ T36 w 159"/>
                                <a:gd name="T38" fmla="+- 0 4394 4358"/>
                                <a:gd name="T39" fmla="*/ 4394 h 185"/>
                                <a:gd name="T40" fmla="+- 0 4722 4654"/>
                                <a:gd name="T41" fmla="*/ T40 w 159"/>
                                <a:gd name="T42" fmla="+- 0 4391 4358"/>
                                <a:gd name="T43" fmla="*/ 4391 h 185"/>
                                <a:gd name="T44" fmla="+- 0 4669 4654"/>
                                <a:gd name="T45" fmla="*/ T44 w 159"/>
                                <a:gd name="T46" fmla="+- 0 4391 4358"/>
                                <a:gd name="T47" fmla="*/ 4391 h 185"/>
                                <a:gd name="T48" fmla="+- 0 4664 4654"/>
                                <a:gd name="T49" fmla="*/ T48 w 159"/>
                                <a:gd name="T50" fmla="+- 0 4400 4358"/>
                                <a:gd name="T51" fmla="*/ 4400 h 185"/>
                                <a:gd name="T52" fmla="+- 0 4660 4654"/>
                                <a:gd name="T53" fmla="*/ T52 w 159"/>
                                <a:gd name="T54" fmla="+- 0 4426 4358"/>
                                <a:gd name="T55" fmla="*/ 4426 h 185"/>
                                <a:gd name="T56" fmla="+- 0 4668 4654"/>
                                <a:gd name="T57" fmla="*/ T56 w 159"/>
                                <a:gd name="T58" fmla="+- 0 4443 4358"/>
                                <a:gd name="T59" fmla="*/ 4443 h 185"/>
                                <a:gd name="T60" fmla="+- 0 4729 4654"/>
                                <a:gd name="T61" fmla="*/ T60 w 159"/>
                                <a:gd name="T62" fmla="+- 0 4473 4358"/>
                                <a:gd name="T63" fmla="*/ 4473 h 185"/>
                                <a:gd name="T64" fmla="+- 0 4757 4654"/>
                                <a:gd name="T65" fmla="*/ T64 w 159"/>
                                <a:gd name="T66" fmla="+- 0 4477 4358"/>
                                <a:gd name="T67" fmla="*/ 4477 h 185"/>
                                <a:gd name="T68" fmla="+- 0 4767 4654"/>
                                <a:gd name="T69" fmla="*/ T68 w 159"/>
                                <a:gd name="T70" fmla="+- 0 4479 4358"/>
                                <a:gd name="T71" fmla="*/ 4479 h 185"/>
                                <a:gd name="T72" fmla="+- 0 4767 4654"/>
                                <a:gd name="T73" fmla="*/ T72 w 159"/>
                                <a:gd name="T74" fmla="+- 0 4492 4358"/>
                                <a:gd name="T75" fmla="*/ 4492 h 185"/>
                                <a:gd name="T76" fmla="+- 0 4754 4654"/>
                                <a:gd name="T77" fmla="*/ T76 w 159"/>
                                <a:gd name="T78" fmla="+- 0 4505 4358"/>
                                <a:gd name="T79" fmla="*/ 4505 h 185"/>
                                <a:gd name="T80" fmla="+- 0 4730 4654"/>
                                <a:gd name="T81" fmla="*/ T80 w 159"/>
                                <a:gd name="T82" fmla="+- 0 4507 4358"/>
                                <a:gd name="T83" fmla="*/ 4507 h 185"/>
                                <a:gd name="T84" fmla="+- 0 4660 4654"/>
                                <a:gd name="T85" fmla="*/ T84 w 159"/>
                                <a:gd name="T86" fmla="+- 0 4507 4358"/>
                                <a:gd name="T87" fmla="*/ 4507 h 185"/>
                                <a:gd name="T88" fmla="+- 0 4664 4654"/>
                                <a:gd name="T89" fmla="*/ T88 w 159"/>
                                <a:gd name="T90" fmla="+- 0 4514 4358"/>
                                <a:gd name="T91" fmla="*/ 4514 h 185"/>
                                <a:gd name="T92" fmla="+- 0 4678 4654"/>
                                <a:gd name="T93" fmla="*/ T92 w 159"/>
                                <a:gd name="T94" fmla="+- 0 4528 4358"/>
                                <a:gd name="T95" fmla="*/ 4528 h 185"/>
                                <a:gd name="T96" fmla="+- 0 4696 4654"/>
                                <a:gd name="T97" fmla="*/ T96 w 159"/>
                                <a:gd name="T98" fmla="+- 0 4536 4358"/>
                                <a:gd name="T99" fmla="*/ 4536 h 185"/>
                                <a:gd name="T100" fmla="+- 0 4718 4654"/>
                                <a:gd name="T101" fmla="*/ T100 w 159"/>
                                <a:gd name="T102" fmla="+- 0 4541 4358"/>
                                <a:gd name="T103" fmla="*/ 4541 h 185"/>
                                <a:gd name="T104" fmla="+- 0 4744 4654"/>
                                <a:gd name="T105" fmla="*/ T104 w 159"/>
                                <a:gd name="T106" fmla="+- 0 4542 4358"/>
                                <a:gd name="T107" fmla="*/ 4542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9" h="185">
                                  <a:moveTo>
                                    <a:pt x="90" y="184"/>
                                  </a:moveTo>
                                  <a:lnTo>
                                    <a:pt x="147" y="159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54" y="98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113" y="121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76" y="149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24" y="170"/>
                                  </a:lnTo>
                                  <a:lnTo>
                                    <a:pt x="42" y="178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9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39"/>
                          <wps:cNvSpPr>
                            <a:spLocks/>
                          </wps:cNvSpPr>
                          <wps:spPr bwMode="auto">
                            <a:xfrm>
                              <a:off x="4654" y="4358"/>
                              <a:ext cx="159" cy="185"/>
                            </a:xfrm>
                            <a:custGeom>
                              <a:avLst/>
                              <a:gdLst>
                                <a:gd name="T0" fmla="+- 0 4660 4654"/>
                                <a:gd name="T1" fmla="*/ T0 w 159"/>
                                <a:gd name="T2" fmla="+- 0 4507 4358"/>
                                <a:gd name="T3" fmla="*/ 4507 h 185"/>
                                <a:gd name="T4" fmla="+- 0 4730 4654"/>
                                <a:gd name="T5" fmla="*/ T4 w 159"/>
                                <a:gd name="T6" fmla="+- 0 4507 4358"/>
                                <a:gd name="T7" fmla="*/ 4507 h 185"/>
                                <a:gd name="T8" fmla="+- 0 4709 4654"/>
                                <a:gd name="T9" fmla="*/ T8 w 159"/>
                                <a:gd name="T10" fmla="+- 0 4501 4358"/>
                                <a:gd name="T11" fmla="*/ 4501 h 185"/>
                                <a:gd name="T12" fmla="+- 0 4697 4654"/>
                                <a:gd name="T13" fmla="*/ T12 w 159"/>
                                <a:gd name="T14" fmla="+- 0 4484 4358"/>
                                <a:gd name="T15" fmla="*/ 4484 h 185"/>
                                <a:gd name="T16" fmla="+- 0 4654 4654"/>
                                <a:gd name="T17" fmla="*/ T16 w 159"/>
                                <a:gd name="T18" fmla="+- 0 4496 4358"/>
                                <a:gd name="T19" fmla="*/ 4496 h 185"/>
                                <a:gd name="T20" fmla="+- 0 4660 4654"/>
                                <a:gd name="T21" fmla="*/ T20 w 159"/>
                                <a:gd name="T22" fmla="+- 0 4507 4358"/>
                                <a:gd name="T23" fmla="*/ 450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9" h="185">
                                  <a:moveTo>
                                    <a:pt x="6" y="149"/>
                                  </a:moveTo>
                                  <a:lnTo>
                                    <a:pt x="76" y="149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33"/>
                        <wpg:cNvGrpSpPr>
                          <a:grpSpLocks/>
                        </wpg:cNvGrpSpPr>
                        <wpg:grpSpPr bwMode="auto">
                          <a:xfrm>
                            <a:off x="4822" y="4305"/>
                            <a:ext cx="122" cy="238"/>
                            <a:chOff x="4822" y="4305"/>
                            <a:chExt cx="122" cy="238"/>
                          </a:xfrm>
                        </wpg:grpSpPr>
                        <wps:wsp>
                          <wps:cNvPr id="128" name="Freeform 137"/>
                          <wps:cNvSpPr>
                            <a:spLocks/>
                          </wps:cNvSpPr>
                          <wps:spPr bwMode="auto">
                            <a:xfrm>
                              <a:off x="4822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4854 4822"/>
                                <a:gd name="T1" fmla="*/ T0 w 122"/>
                                <a:gd name="T2" fmla="+- 0 4361 4305"/>
                                <a:gd name="T3" fmla="*/ 4361 h 238"/>
                                <a:gd name="T4" fmla="+- 0 4903 4822"/>
                                <a:gd name="T5" fmla="*/ T4 w 122"/>
                                <a:gd name="T6" fmla="+- 0 4361 4305"/>
                                <a:gd name="T7" fmla="*/ 4361 h 238"/>
                                <a:gd name="T8" fmla="+- 0 4903 4822"/>
                                <a:gd name="T9" fmla="*/ T8 w 122"/>
                                <a:gd name="T10" fmla="+- 0 4305 4305"/>
                                <a:gd name="T11" fmla="*/ 4305 h 238"/>
                                <a:gd name="T12" fmla="+- 0 4858 4822"/>
                                <a:gd name="T13" fmla="*/ T12 w 122"/>
                                <a:gd name="T14" fmla="+- 0 4309 4305"/>
                                <a:gd name="T15" fmla="*/ 4309 h 238"/>
                                <a:gd name="T16" fmla="+- 0 4854 4822"/>
                                <a:gd name="T17" fmla="*/ T16 w 122"/>
                                <a:gd name="T18" fmla="+- 0 4361 4305"/>
                                <a:gd name="T19" fmla="*/ 436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32" y="56"/>
                                  </a:moveTo>
                                  <a:lnTo>
                                    <a:pt x="81" y="5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6"/>
                          <wps:cNvSpPr>
                            <a:spLocks/>
                          </wps:cNvSpPr>
                          <wps:spPr bwMode="auto">
                            <a:xfrm>
                              <a:off x="4822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122"/>
                                <a:gd name="T2" fmla="+- 0 4402 4305"/>
                                <a:gd name="T3" fmla="*/ 4402 h 238"/>
                                <a:gd name="T4" fmla="+- 0 4941 4822"/>
                                <a:gd name="T5" fmla="*/ T4 w 122"/>
                                <a:gd name="T6" fmla="+- 0 4402 4305"/>
                                <a:gd name="T7" fmla="*/ 4402 h 238"/>
                                <a:gd name="T8" fmla="+- 0 4941 4822"/>
                                <a:gd name="T9" fmla="*/ T8 w 122"/>
                                <a:gd name="T10" fmla="+- 0 4361 4305"/>
                                <a:gd name="T11" fmla="*/ 4361 h 238"/>
                                <a:gd name="T12" fmla="+- 0 4822 4822"/>
                                <a:gd name="T13" fmla="*/ T12 w 122"/>
                                <a:gd name="T14" fmla="+- 0 4361 4305"/>
                                <a:gd name="T15" fmla="*/ 4361 h 238"/>
                                <a:gd name="T16" fmla="+- 0 4822 4822"/>
                                <a:gd name="T17" fmla="*/ T16 w 122"/>
                                <a:gd name="T18" fmla="+- 0 4402 4305"/>
                                <a:gd name="T19" fmla="*/ 440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0" y="97"/>
                                  </a:moveTo>
                                  <a:lnTo>
                                    <a:pt x="119" y="9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5"/>
                          <wps:cNvSpPr>
                            <a:spLocks/>
                          </wps:cNvSpPr>
                          <wps:spPr bwMode="auto">
                            <a:xfrm>
                              <a:off x="4822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4853 4822"/>
                                <a:gd name="T1" fmla="*/ T0 w 122"/>
                                <a:gd name="T2" fmla="+- 0 4501 4305"/>
                                <a:gd name="T3" fmla="*/ 4501 h 238"/>
                                <a:gd name="T4" fmla="+- 0 4905 4822"/>
                                <a:gd name="T5" fmla="*/ T4 w 122"/>
                                <a:gd name="T6" fmla="+- 0 4501 4305"/>
                                <a:gd name="T7" fmla="*/ 4501 h 238"/>
                                <a:gd name="T8" fmla="+- 0 4903 4822"/>
                                <a:gd name="T9" fmla="*/ T8 w 122"/>
                                <a:gd name="T10" fmla="+- 0 4496 4305"/>
                                <a:gd name="T11" fmla="*/ 4496 h 238"/>
                                <a:gd name="T12" fmla="+- 0 4903 4822"/>
                                <a:gd name="T13" fmla="*/ T12 w 122"/>
                                <a:gd name="T14" fmla="+- 0 4402 4305"/>
                                <a:gd name="T15" fmla="*/ 4402 h 238"/>
                                <a:gd name="T16" fmla="+- 0 4851 4822"/>
                                <a:gd name="T17" fmla="*/ T16 w 122"/>
                                <a:gd name="T18" fmla="+- 0 4402 4305"/>
                                <a:gd name="T19" fmla="*/ 4402 h 238"/>
                                <a:gd name="T20" fmla="+- 0 4852 4822"/>
                                <a:gd name="T21" fmla="*/ T20 w 122"/>
                                <a:gd name="T22" fmla="+- 0 4498 4305"/>
                                <a:gd name="T23" fmla="*/ 4498 h 238"/>
                                <a:gd name="T24" fmla="+- 0 4853 4822"/>
                                <a:gd name="T25" fmla="*/ T24 w 122"/>
                                <a:gd name="T26" fmla="+- 0 4501 4305"/>
                                <a:gd name="T27" fmla="*/ 450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31" y="19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1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4"/>
                          <wps:cNvSpPr>
                            <a:spLocks/>
                          </wps:cNvSpPr>
                          <wps:spPr bwMode="auto">
                            <a:xfrm>
                              <a:off x="4822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4912 4822"/>
                                <a:gd name="T1" fmla="*/ T0 w 122"/>
                                <a:gd name="T2" fmla="+- 0 4543 4305"/>
                                <a:gd name="T3" fmla="*/ 4543 h 238"/>
                                <a:gd name="T4" fmla="+- 0 4921 4822"/>
                                <a:gd name="T5" fmla="*/ T4 w 122"/>
                                <a:gd name="T6" fmla="+- 0 4543 4305"/>
                                <a:gd name="T7" fmla="*/ 4543 h 238"/>
                                <a:gd name="T8" fmla="+- 0 4934 4822"/>
                                <a:gd name="T9" fmla="*/ T8 w 122"/>
                                <a:gd name="T10" fmla="+- 0 4541 4305"/>
                                <a:gd name="T11" fmla="*/ 4541 h 238"/>
                                <a:gd name="T12" fmla="+- 0 4944 4822"/>
                                <a:gd name="T13" fmla="*/ T12 w 122"/>
                                <a:gd name="T14" fmla="+- 0 4539 4305"/>
                                <a:gd name="T15" fmla="*/ 4539 h 238"/>
                                <a:gd name="T16" fmla="+- 0 4944 4822"/>
                                <a:gd name="T17" fmla="*/ T16 w 122"/>
                                <a:gd name="T18" fmla="+- 0 4500 4305"/>
                                <a:gd name="T19" fmla="*/ 4500 h 238"/>
                                <a:gd name="T20" fmla="+- 0 4938 4822"/>
                                <a:gd name="T21" fmla="*/ T20 w 122"/>
                                <a:gd name="T22" fmla="+- 0 4501 4305"/>
                                <a:gd name="T23" fmla="*/ 4501 h 238"/>
                                <a:gd name="T24" fmla="+- 0 4931 4822"/>
                                <a:gd name="T25" fmla="*/ T24 w 122"/>
                                <a:gd name="T26" fmla="+- 0 4501 4305"/>
                                <a:gd name="T27" fmla="*/ 4501 h 238"/>
                                <a:gd name="T28" fmla="+- 0 4853 4822"/>
                                <a:gd name="T29" fmla="*/ T28 w 122"/>
                                <a:gd name="T30" fmla="+- 0 4501 4305"/>
                                <a:gd name="T31" fmla="*/ 4501 h 238"/>
                                <a:gd name="T32" fmla="+- 0 4857 4822"/>
                                <a:gd name="T33" fmla="*/ T32 w 122"/>
                                <a:gd name="T34" fmla="+- 0 4517 4305"/>
                                <a:gd name="T35" fmla="*/ 4517 h 238"/>
                                <a:gd name="T36" fmla="+- 0 4872 4822"/>
                                <a:gd name="T37" fmla="*/ T36 w 122"/>
                                <a:gd name="T38" fmla="+- 0 4535 4305"/>
                                <a:gd name="T39" fmla="*/ 4535 h 238"/>
                                <a:gd name="T40" fmla="+- 0 4891 4822"/>
                                <a:gd name="T41" fmla="*/ T40 w 122"/>
                                <a:gd name="T42" fmla="+- 0 4541 4305"/>
                                <a:gd name="T43" fmla="*/ 4541 h 238"/>
                                <a:gd name="T44" fmla="+- 0 4912 4822"/>
                                <a:gd name="T45" fmla="*/ T44 w 122"/>
                                <a:gd name="T46" fmla="+- 0 4543 4305"/>
                                <a:gd name="T47" fmla="*/ 45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90" y="238"/>
                                  </a:moveTo>
                                  <a:lnTo>
                                    <a:pt x="99" y="238"/>
                                  </a:lnTo>
                                  <a:lnTo>
                                    <a:pt x="112" y="236"/>
                                  </a:lnTo>
                                  <a:lnTo>
                                    <a:pt x="122" y="234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31" y="196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9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8"/>
                        <wpg:cNvGrpSpPr>
                          <a:grpSpLocks/>
                        </wpg:cNvGrpSpPr>
                        <wpg:grpSpPr bwMode="auto">
                          <a:xfrm>
                            <a:off x="4967" y="4358"/>
                            <a:ext cx="162" cy="185"/>
                            <a:chOff x="4967" y="4358"/>
                            <a:chExt cx="162" cy="185"/>
                          </a:xfrm>
                        </wpg:grpSpPr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4967" y="4358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5078 4967"/>
                                <a:gd name="T1" fmla="*/ T0 w 162"/>
                                <a:gd name="T2" fmla="+- 0 4539 4358"/>
                                <a:gd name="T3" fmla="*/ 4539 h 185"/>
                                <a:gd name="T4" fmla="+- 0 5129 4967"/>
                                <a:gd name="T5" fmla="*/ T4 w 162"/>
                                <a:gd name="T6" fmla="+- 0 4539 4358"/>
                                <a:gd name="T7" fmla="*/ 4539 h 185"/>
                                <a:gd name="T8" fmla="+- 0 5126 4967"/>
                                <a:gd name="T9" fmla="*/ T8 w 162"/>
                                <a:gd name="T10" fmla="+- 0 4530 4358"/>
                                <a:gd name="T11" fmla="*/ 4530 h 185"/>
                                <a:gd name="T12" fmla="+- 0 5125 4967"/>
                                <a:gd name="T13" fmla="*/ T12 w 162"/>
                                <a:gd name="T14" fmla="+- 0 4522 4358"/>
                                <a:gd name="T15" fmla="*/ 4522 h 185"/>
                                <a:gd name="T16" fmla="+- 0 5125 4967"/>
                                <a:gd name="T17" fmla="*/ T16 w 162"/>
                                <a:gd name="T18" fmla="+- 0 4410 4358"/>
                                <a:gd name="T19" fmla="*/ 4410 h 185"/>
                                <a:gd name="T20" fmla="+- 0 5071 4967"/>
                                <a:gd name="T21" fmla="*/ T20 w 162"/>
                                <a:gd name="T22" fmla="+- 0 4359 4358"/>
                                <a:gd name="T23" fmla="*/ 4359 h 185"/>
                                <a:gd name="T24" fmla="+- 0 5051 4967"/>
                                <a:gd name="T25" fmla="*/ T24 w 162"/>
                                <a:gd name="T26" fmla="+- 0 4358 4358"/>
                                <a:gd name="T27" fmla="*/ 4358 h 185"/>
                                <a:gd name="T28" fmla="+- 0 5028 4967"/>
                                <a:gd name="T29" fmla="*/ T28 w 162"/>
                                <a:gd name="T30" fmla="+- 0 4360 4358"/>
                                <a:gd name="T31" fmla="*/ 4360 h 185"/>
                                <a:gd name="T32" fmla="+- 0 5007 4967"/>
                                <a:gd name="T33" fmla="*/ T32 w 162"/>
                                <a:gd name="T34" fmla="+- 0 4365 4358"/>
                                <a:gd name="T35" fmla="*/ 4365 h 185"/>
                                <a:gd name="T36" fmla="+- 0 4989 4967"/>
                                <a:gd name="T37" fmla="*/ T36 w 162"/>
                                <a:gd name="T38" fmla="+- 0 4376 4358"/>
                                <a:gd name="T39" fmla="*/ 4376 h 185"/>
                                <a:gd name="T40" fmla="+- 0 4975 4967"/>
                                <a:gd name="T41" fmla="*/ T40 w 162"/>
                                <a:gd name="T42" fmla="+- 0 4392 4358"/>
                                <a:gd name="T43" fmla="*/ 4392 h 185"/>
                                <a:gd name="T44" fmla="+- 0 4975 4967"/>
                                <a:gd name="T45" fmla="*/ T44 w 162"/>
                                <a:gd name="T46" fmla="+- 0 4392 4358"/>
                                <a:gd name="T47" fmla="*/ 4392 h 185"/>
                                <a:gd name="T48" fmla="+- 0 5055 4967"/>
                                <a:gd name="T49" fmla="*/ T48 w 162"/>
                                <a:gd name="T50" fmla="+- 0 4392 4358"/>
                                <a:gd name="T51" fmla="*/ 4392 h 185"/>
                                <a:gd name="T52" fmla="+- 0 5064 4967"/>
                                <a:gd name="T53" fmla="*/ T52 w 162"/>
                                <a:gd name="T54" fmla="+- 0 4395 4358"/>
                                <a:gd name="T55" fmla="*/ 4395 h 185"/>
                                <a:gd name="T56" fmla="+- 0 5068 4967"/>
                                <a:gd name="T57" fmla="*/ T56 w 162"/>
                                <a:gd name="T58" fmla="+- 0 4401 4358"/>
                                <a:gd name="T59" fmla="*/ 4401 h 185"/>
                                <a:gd name="T60" fmla="+- 0 5073 4967"/>
                                <a:gd name="T61" fmla="*/ T60 w 162"/>
                                <a:gd name="T62" fmla="+- 0 4407 4358"/>
                                <a:gd name="T63" fmla="*/ 4407 h 185"/>
                                <a:gd name="T64" fmla="+- 0 5073 4967"/>
                                <a:gd name="T65" fmla="*/ T64 w 162"/>
                                <a:gd name="T66" fmla="+- 0 4416 4358"/>
                                <a:gd name="T67" fmla="*/ 4416 h 185"/>
                                <a:gd name="T68" fmla="+- 0 5073 4967"/>
                                <a:gd name="T69" fmla="*/ T68 w 162"/>
                                <a:gd name="T70" fmla="+- 0 4424 4358"/>
                                <a:gd name="T71" fmla="*/ 4424 h 185"/>
                                <a:gd name="T72" fmla="+- 0 5057 4967"/>
                                <a:gd name="T73" fmla="*/ T72 w 162"/>
                                <a:gd name="T74" fmla="+- 0 4430 4358"/>
                                <a:gd name="T75" fmla="*/ 4430 h 185"/>
                                <a:gd name="T76" fmla="+- 0 5038 4967"/>
                                <a:gd name="T77" fmla="*/ T76 w 162"/>
                                <a:gd name="T78" fmla="+- 0 4432 4358"/>
                                <a:gd name="T79" fmla="*/ 4432 h 185"/>
                                <a:gd name="T80" fmla="+- 0 5017 4967"/>
                                <a:gd name="T81" fmla="*/ T80 w 162"/>
                                <a:gd name="T82" fmla="+- 0 4436 4358"/>
                                <a:gd name="T83" fmla="*/ 4436 h 185"/>
                                <a:gd name="T84" fmla="+- 0 4997 4967"/>
                                <a:gd name="T85" fmla="*/ T84 w 162"/>
                                <a:gd name="T86" fmla="+- 0 4442 4358"/>
                                <a:gd name="T87" fmla="*/ 4442 h 185"/>
                                <a:gd name="T88" fmla="+- 0 4983 4967"/>
                                <a:gd name="T89" fmla="*/ T88 w 162"/>
                                <a:gd name="T90" fmla="+- 0 4451 4358"/>
                                <a:gd name="T91" fmla="*/ 4451 h 185"/>
                                <a:gd name="T92" fmla="+- 0 4981 4967"/>
                                <a:gd name="T93" fmla="*/ T92 w 162"/>
                                <a:gd name="T94" fmla="+- 0 4454 4358"/>
                                <a:gd name="T95" fmla="*/ 4454 h 185"/>
                                <a:gd name="T96" fmla="+- 0 5073 4967"/>
                                <a:gd name="T97" fmla="*/ T96 w 162"/>
                                <a:gd name="T98" fmla="+- 0 4454 4358"/>
                                <a:gd name="T99" fmla="*/ 4454 h 185"/>
                                <a:gd name="T100" fmla="+- 0 5073 4967"/>
                                <a:gd name="T101" fmla="*/ T100 w 162"/>
                                <a:gd name="T102" fmla="+- 0 4474 4358"/>
                                <a:gd name="T103" fmla="*/ 4474 h 185"/>
                                <a:gd name="T104" fmla="+- 0 5073 4967"/>
                                <a:gd name="T105" fmla="*/ T104 w 162"/>
                                <a:gd name="T106" fmla="+- 0 4484 4358"/>
                                <a:gd name="T107" fmla="*/ 4484 h 185"/>
                                <a:gd name="T108" fmla="+- 0 5060 4967"/>
                                <a:gd name="T109" fmla="*/ T108 w 162"/>
                                <a:gd name="T110" fmla="+- 0 4505 4358"/>
                                <a:gd name="T111" fmla="*/ 4505 h 185"/>
                                <a:gd name="T112" fmla="+- 0 5050 4967"/>
                                <a:gd name="T113" fmla="*/ T112 w 162"/>
                                <a:gd name="T114" fmla="+- 0 4510 4358"/>
                                <a:gd name="T115" fmla="*/ 4510 h 185"/>
                                <a:gd name="T116" fmla="+- 0 4967 4967"/>
                                <a:gd name="T117" fmla="*/ T116 w 162"/>
                                <a:gd name="T118" fmla="+- 0 4510 4358"/>
                                <a:gd name="T119" fmla="*/ 4510 h 185"/>
                                <a:gd name="T120" fmla="+- 0 4967 4967"/>
                                <a:gd name="T121" fmla="*/ T120 w 162"/>
                                <a:gd name="T122" fmla="+- 0 4512 4358"/>
                                <a:gd name="T123" fmla="*/ 4512 h 185"/>
                                <a:gd name="T124" fmla="+- 0 5075 4967"/>
                                <a:gd name="T125" fmla="*/ T124 w 162"/>
                                <a:gd name="T126" fmla="+- 0 4512 4358"/>
                                <a:gd name="T127" fmla="*/ 4512 h 185"/>
                                <a:gd name="T128" fmla="+- 0 5075 4967"/>
                                <a:gd name="T129" fmla="*/ T128 w 162"/>
                                <a:gd name="T130" fmla="+- 0 4514 4358"/>
                                <a:gd name="T131" fmla="*/ 4514 h 185"/>
                                <a:gd name="T132" fmla="+- 0 5075 4967"/>
                                <a:gd name="T133" fmla="*/ T132 w 162"/>
                                <a:gd name="T134" fmla="+- 0 4522 4358"/>
                                <a:gd name="T135" fmla="*/ 4522 h 185"/>
                                <a:gd name="T136" fmla="+- 0 5075 4967"/>
                                <a:gd name="T137" fmla="*/ T136 w 162"/>
                                <a:gd name="T138" fmla="+- 0 4530 4358"/>
                                <a:gd name="T139" fmla="*/ 4530 h 185"/>
                                <a:gd name="T140" fmla="+- 0 5078 4967"/>
                                <a:gd name="T141" fmla="*/ T140 w 162"/>
                                <a:gd name="T142" fmla="+- 0 4539 4358"/>
                                <a:gd name="T143" fmla="*/ 453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111" y="181"/>
                                  </a:moveTo>
                                  <a:lnTo>
                                    <a:pt x="162" y="181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8" y="164"/>
                                  </a:lnTo>
                                  <a:lnTo>
                                    <a:pt x="158" y="52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106" y="9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26"/>
                                  </a:lnTo>
                                  <a:lnTo>
                                    <a:pt x="93" y="147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08" y="156"/>
                                  </a:lnTo>
                                  <a:lnTo>
                                    <a:pt x="108" y="164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4967" y="4358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5016 4967"/>
                                <a:gd name="T1" fmla="*/ T0 w 162"/>
                                <a:gd name="T2" fmla="+- 0 4418 4358"/>
                                <a:gd name="T3" fmla="*/ 4418 h 185"/>
                                <a:gd name="T4" fmla="+- 0 5026 4967"/>
                                <a:gd name="T5" fmla="*/ T4 w 162"/>
                                <a:gd name="T6" fmla="+- 0 4399 4358"/>
                                <a:gd name="T7" fmla="*/ 4399 h 185"/>
                                <a:gd name="T8" fmla="+- 0 5047 4967"/>
                                <a:gd name="T9" fmla="*/ T8 w 162"/>
                                <a:gd name="T10" fmla="+- 0 4392 4358"/>
                                <a:gd name="T11" fmla="*/ 4392 h 185"/>
                                <a:gd name="T12" fmla="+- 0 4975 4967"/>
                                <a:gd name="T13" fmla="*/ T12 w 162"/>
                                <a:gd name="T14" fmla="+- 0 4392 4358"/>
                                <a:gd name="T15" fmla="*/ 4392 h 185"/>
                                <a:gd name="T16" fmla="+- 0 4968 4967"/>
                                <a:gd name="T17" fmla="*/ T16 w 162"/>
                                <a:gd name="T18" fmla="+- 0 4414 4358"/>
                                <a:gd name="T19" fmla="*/ 4414 h 185"/>
                                <a:gd name="T20" fmla="+- 0 5016 4967"/>
                                <a:gd name="T21" fmla="*/ T20 w 162"/>
                                <a:gd name="T22" fmla="+- 0 4418 4358"/>
                                <a:gd name="T23" fmla="*/ 4418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49" y="60"/>
                                  </a:moveTo>
                                  <a:lnTo>
                                    <a:pt x="59" y="4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4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0"/>
                          <wps:cNvSpPr>
                            <a:spLocks/>
                          </wps:cNvSpPr>
                          <wps:spPr bwMode="auto">
                            <a:xfrm>
                              <a:off x="4967" y="4358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4967 4967"/>
                                <a:gd name="T1" fmla="*/ T0 w 162"/>
                                <a:gd name="T2" fmla="+- 0 4510 4358"/>
                                <a:gd name="T3" fmla="*/ 4510 h 185"/>
                                <a:gd name="T4" fmla="+- 0 5025 4967"/>
                                <a:gd name="T5" fmla="*/ T4 w 162"/>
                                <a:gd name="T6" fmla="+- 0 4510 4358"/>
                                <a:gd name="T7" fmla="*/ 4510 h 185"/>
                                <a:gd name="T8" fmla="+- 0 5017 4967"/>
                                <a:gd name="T9" fmla="*/ T8 w 162"/>
                                <a:gd name="T10" fmla="+- 0 4501 4358"/>
                                <a:gd name="T11" fmla="*/ 4501 h 185"/>
                                <a:gd name="T12" fmla="+- 0 5018 4967"/>
                                <a:gd name="T13" fmla="*/ T12 w 162"/>
                                <a:gd name="T14" fmla="+- 0 4482 4358"/>
                                <a:gd name="T15" fmla="*/ 4482 h 185"/>
                                <a:gd name="T16" fmla="+- 0 5030 4967"/>
                                <a:gd name="T17" fmla="*/ T16 w 162"/>
                                <a:gd name="T18" fmla="+- 0 4465 4358"/>
                                <a:gd name="T19" fmla="*/ 4465 h 185"/>
                                <a:gd name="T20" fmla="+- 0 5051 4967"/>
                                <a:gd name="T21" fmla="*/ T20 w 162"/>
                                <a:gd name="T22" fmla="+- 0 4457 4358"/>
                                <a:gd name="T23" fmla="*/ 4457 h 185"/>
                                <a:gd name="T24" fmla="+- 0 5073 4967"/>
                                <a:gd name="T25" fmla="*/ T24 w 162"/>
                                <a:gd name="T26" fmla="+- 0 4454 4358"/>
                                <a:gd name="T27" fmla="*/ 4454 h 185"/>
                                <a:gd name="T28" fmla="+- 0 4981 4967"/>
                                <a:gd name="T29" fmla="*/ T28 w 162"/>
                                <a:gd name="T30" fmla="+- 0 4454 4358"/>
                                <a:gd name="T31" fmla="*/ 4454 h 185"/>
                                <a:gd name="T32" fmla="+- 0 4973 4967"/>
                                <a:gd name="T33" fmla="*/ T32 w 162"/>
                                <a:gd name="T34" fmla="+- 0 4465 4358"/>
                                <a:gd name="T35" fmla="*/ 4465 h 185"/>
                                <a:gd name="T36" fmla="+- 0 4967 4967"/>
                                <a:gd name="T37" fmla="*/ T36 w 162"/>
                                <a:gd name="T38" fmla="+- 0 4485 4358"/>
                                <a:gd name="T39" fmla="*/ 4485 h 185"/>
                                <a:gd name="T40" fmla="+- 0 4967 4967"/>
                                <a:gd name="T41" fmla="*/ T40 w 162"/>
                                <a:gd name="T42" fmla="+- 0 4510 4358"/>
                                <a:gd name="T43" fmla="*/ 4510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0" y="152"/>
                                  </a:moveTo>
                                  <a:lnTo>
                                    <a:pt x="58" y="152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3" y="107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106" y="96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29"/>
                          <wps:cNvSpPr>
                            <a:spLocks/>
                          </wps:cNvSpPr>
                          <wps:spPr bwMode="auto">
                            <a:xfrm>
                              <a:off x="4967" y="4358"/>
                              <a:ext cx="162" cy="185"/>
                            </a:xfrm>
                            <a:custGeom>
                              <a:avLst/>
                              <a:gdLst>
                                <a:gd name="T0" fmla="+- 0 5024 4967"/>
                                <a:gd name="T1" fmla="*/ T0 w 162"/>
                                <a:gd name="T2" fmla="+- 0 4543 4358"/>
                                <a:gd name="T3" fmla="*/ 4543 h 185"/>
                                <a:gd name="T4" fmla="+- 0 5045 4967"/>
                                <a:gd name="T5" fmla="*/ T4 w 162"/>
                                <a:gd name="T6" fmla="+- 0 4538 4358"/>
                                <a:gd name="T7" fmla="*/ 4538 h 185"/>
                                <a:gd name="T8" fmla="+- 0 5061 4967"/>
                                <a:gd name="T9" fmla="*/ T8 w 162"/>
                                <a:gd name="T10" fmla="+- 0 4528 4358"/>
                                <a:gd name="T11" fmla="*/ 4528 h 185"/>
                                <a:gd name="T12" fmla="+- 0 5075 4967"/>
                                <a:gd name="T13" fmla="*/ T12 w 162"/>
                                <a:gd name="T14" fmla="+- 0 4512 4358"/>
                                <a:gd name="T15" fmla="*/ 4512 h 185"/>
                                <a:gd name="T16" fmla="+- 0 4967 4967"/>
                                <a:gd name="T17" fmla="*/ T16 w 162"/>
                                <a:gd name="T18" fmla="+- 0 4512 4358"/>
                                <a:gd name="T19" fmla="*/ 4512 h 185"/>
                                <a:gd name="T20" fmla="+- 0 4967 4967"/>
                                <a:gd name="T21" fmla="*/ T20 w 162"/>
                                <a:gd name="T22" fmla="+- 0 4514 4358"/>
                                <a:gd name="T23" fmla="*/ 4514 h 185"/>
                                <a:gd name="T24" fmla="+- 0 4979 4967"/>
                                <a:gd name="T25" fmla="*/ T24 w 162"/>
                                <a:gd name="T26" fmla="+- 0 4530 4358"/>
                                <a:gd name="T27" fmla="*/ 4530 h 185"/>
                                <a:gd name="T28" fmla="+- 0 4999 4967"/>
                                <a:gd name="T29" fmla="*/ T28 w 162"/>
                                <a:gd name="T30" fmla="+- 0 4540 4358"/>
                                <a:gd name="T31" fmla="*/ 4540 h 185"/>
                                <a:gd name="T32" fmla="+- 0 5024 4967"/>
                                <a:gd name="T33" fmla="*/ T32 w 162"/>
                                <a:gd name="T34" fmla="+- 0 4543 4358"/>
                                <a:gd name="T35" fmla="*/ 4543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2" h="185">
                                  <a:moveTo>
                                    <a:pt x="57" y="185"/>
                                  </a:moveTo>
                                  <a:lnTo>
                                    <a:pt x="78" y="18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2" y="17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57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3"/>
                        <wpg:cNvGrpSpPr>
                          <a:grpSpLocks/>
                        </wpg:cNvGrpSpPr>
                        <wpg:grpSpPr bwMode="auto">
                          <a:xfrm>
                            <a:off x="5144" y="4305"/>
                            <a:ext cx="122" cy="238"/>
                            <a:chOff x="5144" y="4305"/>
                            <a:chExt cx="122" cy="238"/>
                          </a:xfrm>
                        </wpg:grpSpPr>
                        <wps:wsp>
                          <wps:cNvPr id="138" name="Freeform 127"/>
                          <wps:cNvSpPr>
                            <a:spLocks/>
                          </wps:cNvSpPr>
                          <wps:spPr bwMode="auto">
                            <a:xfrm>
                              <a:off x="5144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5176 5144"/>
                                <a:gd name="T1" fmla="*/ T0 w 122"/>
                                <a:gd name="T2" fmla="+- 0 4361 4305"/>
                                <a:gd name="T3" fmla="*/ 4361 h 238"/>
                                <a:gd name="T4" fmla="+- 0 5225 5144"/>
                                <a:gd name="T5" fmla="*/ T4 w 122"/>
                                <a:gd name="T6" fmla="+- 0 4361 4305"/>
                                <a:gd name="T7" fmla="*/ 4361 h 238"/>
                                <a:gd name="T8" fmla="+- 0 5225 5144"/>
                                <a:gd name="T9" fmla="*/ T8 w 122"/>
                                <a:gd name="T10" fmla="+- 0 4305 4305"/>
                                <a:gd name="T11" fmla="*/ 4305 h 238"/>
                                <a:gd name="T12" fmla="+- 0 5180 5144"/>
                                <a:gd name="T13" fmla="*/ T12 w 122"/>
                                <a:gd name="T14" fmla="+- 0 4309 4305"/>
                                <a:gd name="T15" fmla="*/ 4309 h 238"/>
                                <a:gd name="T16" fmla="+- 0 5176 5144"/>
                                <a:gd name="T17" fmla="*/ T16 w 122"/>
                                <a:gd name="T18" fmla="+- 0 4361 4305"/>
                                <a:gd name="T19" fmla="*/ 436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32" y="56"/>
                                  </a:moveTo>
                                  <a:lnTo>
                                    <a:pt x="81" y="56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6"/>
                          <wps:cNvSpPr>
                            <a:spLocks/>
                          </wps:cNvSpPr>
                          <wps:spPr bwMode="auto">
                            <a:xfrm>
                              <a:off x="5144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5144 5144"/>
                                <a:gd name="T1" fmla="*/ T0 w 122"/>
                                <a:gd name="T2" fmla="+- 0 4402 4305"/>
                                <a:gd name="T3" fmla="*/ 4402 h 238"/>
                                <a:gd name="T4" fmla="+- 0 5263 5144"/>
                                <a:gd name="T5" fmla="*/ T4 w 122"/>
                                <a:gd name="T6" fmla="+- 0 4402 4305"/>
                                <a:gd name="T7" fmla="*/ 4402 h 238"/>
                                <a:gd name="T8" fmla="+- 0 5263 5144"/>
                                <a:gd name="T9" fmla="*/ T8 w 122"/>
                                <a:gd name="T10" fmla="+- 0 4361 4305"/>
                                <a:gd name="T11" fmla="*/ 4361 h 238"/>
                                <a:gd name="T12" fmla="+- 0 5144 5144"/>
                                <a:gd name="T13" fmla="*/ T12 w 122"/>
                                <a:gd name="T14" fmla="+- 0 4361 4305"/>
                                <a:gd name="T15" fmla="*/ 4361 h 238"/>
                                <a:gd name="T16" fmla="+- 0 5144 5144"/>
                                <a:gd name="T17" fmla="*/ T16 w 122"/>
                                <a:gd name="T18" fmla="+- 0 4402 4305"/>
                                <a:gd name="T19" fmla="*/ 4402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0" y="97"/>
                                  </a:moveTo>
                                  <a:lnTo>
                                    <a:pt x="119" y="97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5"/>
                          <wps:cNvSpPr>
                            <a:spLocks/>
                          </wps:cNvSpPr>
                          <wps:spPr bwMode="auto">
                            <a:xfrm>
                              <a:off x="5144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5175 5144"/>
                                <a:gd name="T1" fmla="*/ T0 w 122"/>
                                <a:gd name="T2" fmla="+- 0 4501 4305"/>
                                <a:gd name="T3" fmla="*/ 4501 h 238"/>
                                <a:gd name="T4" fmla="+- 0 5227 5144"/>
                                <a:gd name="T5" fmla="*/ T4 w 122"/>
                                <a:gd name="T6" fmla="+- 0 4501 4305"/>
                                <a:gd name="T7" fmla="*/ 4501 h 238"/>
                                <a:gd name="T8" fmla="+- 0 5225 5144"/>
                                <a:gd name="T9" fmla="*/ T8 w 122"/>
                                <a:gd name="T10" fmla="+- 0 4496 4305"/>
                                <a:gd name="T11" fmla="*/ 4496 h 238"/>
                                <a:gd name="T12" fmla="+- 0 5225 5144"/>
                                <a:gd name="T13" fmla="*/ T12 w 122"/>
                                <a:gd name="T14" fmla="+- 0 4402 4305"/>
                                <a:gd name="T15" fmla="*/ 4402 h 238"/>
                                <a:gd name="T16" fmla="+- 0 5173 5144"/>
                                <a:gd name="T17" fmla="*/ T16 w 122"/>
                                <a:gd name="T18" fmla="+- 0 4402 4305"/>
                                <a:gd name="T19" fmla="*/ 4402 h 238"/>
                                <a:gd name="T20" fmla="+- 0 5174 5144"/>
                                <a:gd name="T21" fmla="*/ T20 w 122"/>
                                <a:gd name="T22" fmla="+- 0 4498 4305"/>
                                <a:gd name="T23" fmla="*/ 4498 h 238"/>
                                <a:gd name="T24" fmla="+- 0 5175 5144"/>
                                <a:gd name="T25" fmla="*/ T24 w 122"/>
                                <a:gd name="T26" fmla="+- 0 4501 4305"/>
                                <a:gd name="T27" fmla="*/ 450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31" y="196"/>
                                  </a:moveTo>
                                  <a:lnTo>
                                    <a:pt x="83" y="196"/>
                                  </a:lnTo>
                                  <a:lnTo>
                                    <a:pt x="81" y="19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1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4"/>
                          <wps:cNvSpPr>
                            <a:spLocks/>
                          </wps:cNvSpPr>
                          <wps:spPr bwMode="auto">
                            <a:xfrm>
                              <a:off x="5144" y="4305"/>
                              <a:ext cx="122" cy="238"/>
                            </a:xfrm>
                            <a:custGeom>
                              <a:avLst/>
                              <a:gdLst>
                                <a:gd name="T0" fmla="+- 0 5234 5144"/>
                                <a:gd name="T1" fmla="*/ T0 w 122"/>
                                <a:gd name="T2" fmla="+- 0 4543 4305"/>
                                <a:gd name="T3" fmla="*/ 4543 h 238"/>
                                <a:gd name="T4" fmla="+- 0 5243 5144"/>
                                <a:gd name="T5" fmla="*/ T4 w 122"/>
                                <a:gd name="T6" fmla="+- 0 4543 4305"/>
                                <a:gd name="T7" fmla="*/ 4543 h 238"/>
                                <a:gd name="T8" fmla="+- 0 5256 5144"/>
                                <a:gd name="T9" fmla="*/ T8 w 122"/>
                                <a:gd name="T10" fmla="+- 0 4541 4305"/>
                                <a:gd name="T11" fmla="*/ 4541 h 238"/>
                                <a:gd name="T12" fmla="+- 0 5266 5144"/>
                                <a:gd name="T13" fmla="*/ T12 w 122"/>
                                <a:gd name="T14" fmla="+- 0 4539 4305"/>
                                <a:gd name="T15" fmla="*/ 4539 h 238"/>
                                <a:gd name="T16" fmla="+- 0 5266 5144"/>
                                <a:gd name="T17" fmla="*/ T16 w 122"/>
                                <a:gd name="T18" fmla="+- 0 4500 4305"/>
                                <a:gd name="T19" fmla="*/ 4500 h 238"/>
                                <a:gd name="T20" fmla="+- 0 5260 5144"/>
                                <a:gd name="T21" fmla="*/ T20 w 122"/>
                                <a:gd name="T22" fmla="+- 0 4501 4305"/>
                                <a:gd name="T23" fmla="*/ 4501 h 238"/>
                                <a:gd name="T24" fmla="+- 0 5253 5144"/>
                                <a:gd name="T25" fmla="*/ T24 w 122"/>
                                <a:gd name="T26" fmla="+- 0 4501 4305"/>
                                <a:gd name="T27" fmla="*/ 4501 h 238"/>
                                <a:gd name="T28" fmla="+- 0 5175 5144"/>
                                <a:gd name="T29" fmla="*/ T28 w 122"/>
                                <a:gd name="T30" fmla="+- 0 4501 4305"/>
                                <a:gd name="T31" fmla="*/ 4501 h 238"/>
                                <a:gd name="T32" fmla="+- 0 5179 5144"/>
                                <a:gd name="T33" fmla="*/ T32 w 122"/>
                                <a:gd name="T34" fmla="+- 0 4517 4305"/>
                                <a:gd name="T35" fmla="*/ 4517 h 238"/>
                                <a:gd name="T36" fmla="+- 0 5194 5144"/>
                                <a:gd name="T37" fmla="*/ T36 w 122"/>
                                <a:gd name="T38" fmla="+- 0 4535 4305"/>
                                <a:gd name="T39" fmla="*/ 4535 h 238"/>
                                <a:gd name="T40" fmla="+- 0 5213 5144"/>
                                <a:gd name="T41" fmla="*/ T40 w 122"/>
                                <a:gd name="T42" fmla="+- 0 4541 4305"/>
                                <a:gd name="T43" fmla="*/ 4541 h 238"/>
                                <a:gd name="T44" fmla="+- 0 5234 5144"/>
                                <a:gd name="T45" fmla="*/ T44 w 122"/>
                                <a:gd name="T46" fmla="+- 0 4543 4305"/>
                                <a:gd name="T47" fmla="*/ 4543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2" h="238">
                                  <a:moveTo>
                                    <a:pt x="90" y="238"/>
                                  </a:moveTo>
                                  <a:lnTo>
                                    <a:pt x="99" y="238"/>
                                  </a:lnTo>
                                  <a:lnTo>
                                    <a:pt x="112" y="236"/>
                                  </a:lnTo>
                                  <a:lnTo>
                                    <a:pt x="122" y="234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09" y="196"/>
                                  </a:lnTo>
                                  <a:lnTo>
                                    <a:pt x="31" y="196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9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5"/>
                        <wpg:cNvGrpSpPr>
                          <a:grpSpLocks/>
                        </wpg:cNvGrpSpPr>
                        <wpg:grpSpPr bwMode="auto">
                          <a:xfrm>
                            <a:off x="5268" y="4284"/>
                            <a:ext cx="61" cy="63"/>
                            <a:chOff x="5268" y="4284"/>
                            <a:chExt cx="61" cy="63"/>
                          </a:xfrm>
                        </wpg:grpSpPr>
                        <wps:wsp>
                          <wps:cNvPr id="143" name="Freeform 122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306 5268"/>
                                <a:gd name="T1" fmla="*/ T0 w 61"/>
                                <a:gd name="T2" fmla="+- 0 4346 4284"/>
                                <a:gd name="T3" fmla="*/ 4346 h 63"/>
                                <a:gd name="T4" fmla="+- 0 5322 5268"/>
                                <a:gd name="T5" fmla="*/ T4 w 61"/>
                                <a:gd name="T6" fmla="+- 0 4334 4284"/>
                                <a:gd name="T7" fmla="*/ 4334 h 63"/>
                                <a:gd name="T8" fmla="+- 0 5328 5268"/>
                                <a:gd name="T9" fmla="*/ T8 w 61"/>
                                <a:gd name="T10" fmla="+- 0 4311 4284"/>
                                <a:gd name="T11" fmla="*/ 4311 h 63"/>
                                <a:gd name="T12" fmla="+- 0 5317 5268"/>
                                <a:gd name="T13" fmla="*/ T12 w 61"/>
                                <a:gd name="T14" fmla="+- 0 4292 4284"/>
                                <a:gd name="T15" fmla="*/ 4292 h 63"/>
                                <a:gd name="T16" fmla="+- 0 5297 5268"/>
                                <a:gd name="T17" fmla="*/ T16 w 61"/>
                                <a:gd name="T18" fmla="+- 0 4284 4284"/>
                                <a:gd name="T19" fmla="*/ 4284 h 63"/>
                                <a:gd name="T20" fmla="+- 0 5283 5268"/>
                                <a:gd name="T21" fmla="*/ T20 w 61"/>
                                <a:gd name="T22" fmla="+- 0 4288 4284"/>
                                <a:gd name="T23" fmla="*/ 4288 h 63"/>
                                <a:gd name="T24" fmla="+- 0 5281 5268"/>
                                <a:gd name="T25" fmla="*/ T24 w 61"/>
                                <a:gd name="T26" fmla="+- 0 4290 4284"/>
                                <a:gd name="T27" fmla="*/ 4290 h 63"/>
                                <a:gd name="T28" fmla="+- 0 5311 5268"/>
                                <a:gd name="T29" fmla="*/ T28 w 61"/>
                                <a:gd name="T30" fmla="+- 0 4290 4284"/>
                                <a:gd name="T31" fmla="*/ 4290 h 63"/>
                                <a:gd name="T32" fmla="+- 0 5323 5268"/>
                                <a:gd name="T33" fmla="*/ T32 w 61"/>
                                <a:gd name="T34" fmla="+- 0 4302 4284"/>
                                <a:gd name="T35" fmla="*/ 4302 h 63"/>
                                <a:gd name="T36" fmla="+- 0 5323 5268"/>
                                <a:gd name="T37" fmla="*/ T36 w 61"/>
                                <a:gd name="T38" fmla="+- 0 4331 4284"/>
                                <a:gd name="T39" fmla="*/ 4331 h 63"/>
                                <a:gd name="T40" fmla="+- 0 5311 5268"/>
                                <a:gd name="T41" fmla="*/ T40 w 61"/>
                                <a:gd name="T42" fmla="+- 0 4342 4284"/>
                                <a:gd name="T43" fmla="*/ 4342 h 63"/>
                                <a:gd name="T44" fmla="+- 0 5282 5268"/>
                                <a:gd name="T45" fmla="*/ T44 w 61"/>
                                <a:gd name="T46" fmla="+- 0 4342 4284"/>
                                <a:gd name="T47" fmla="*/ 4342 h 63"/>
                                <a:gd name="T48" fmla="+- 0 5306 5268"/>
                                <a:gd name="T49" fmla="*/ T48 w 61"/>
                                <a:gd name="T50" fmla="+- 0 4346 4284"/>
                                <a:gd name="T51" fmla="*/ 434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38" y="62"/>
                                  </a:moveTo>
                                  <a:lnTo>
                                    <a:pt x="54" y="5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1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273 5268"/>
                                <a:gd name="T1" fmla="*/ T0 w 61"/>
                                <a:gd name="T2" fmla="+- 0 4299 4284"/>
                                <a:gd name="T3" fmla="*/ 4299 h 63"/>
                                <a:gd name="T4" fmla="+- 0 5283 5268"/>
                                <a:gd name="T5" fmla="*/ T4 w 61"/>
                                <a:gd name="T6" fmla="+- 0 4290 4284"/>
                                <a:gd name="T7" fmla="*/ 4290 h 63"/>
                                <a:gd name="T8" fmla="+- 0 5281 5268"/>
                                <a:gd name="T9" fmla="*/ T8 w 61"/>
                                <a:gd name="T10" fmla="+- 0 4290 4284"/>
                                <a:gd name="T11" fmla="*/ 4290 h 63"/>
                                <a:gd name="T12" fmla="+- 0 5273 5268"/>
                                <a:gd name="T13" fmla="*/ T12 w 61"/>
                                <a:gd name="T14" fmla="+- 0 4299 4284"/>
                                <a:gd name="T15" fmla="*/ 429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5" y="15"/>
                                  </a:moveTo>
                                  <a:lnTo>
                                    <a:pt x="15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0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271 5268"/>
                                <a:gd name="T1" fmla="*/ T0 w 61"/>
                                <a:gd name="T2" fmla="+- 0 4302 4284"/>
                                <a:gd name="T3" fmla="*/ 4302 h 63"/>
                                <a:gd name="T4" fmla="+- 0 5273 5268"/>
                                <a:gd name="T5" fmla="*/ T4 w 61"/>
                                <a:gd name="T6" fmla="+- 0 4299 4284"/>
                                <a:gd name="T7" fmla="*/ 4299 h 63"/>
                                <a:gd name="T8" fmla="+- 0 5271 5268"/>
                                <a:gd name="T9" fmla="*/ T8 w 61"/>
                                <a:gd name="T10" fmla="+- 0 4302 4284"/>
                                <a:gd name="T11" fmla="*/ 4302 h 63"/>
                                <a:gd name="T12" fmla="+- 0 5271 5268"/>
                                <a:gd name="T13" fmla="*/ T12 w 61"/>
                                <a:gd name="T14" fmla="+- 0 4302 4284"/>
                                <a:gd name="T15" fmla="*/ 43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3" y="18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19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304 5268"/>
                                <a:gd name="T1" fmla="*/ T0 w 61"/>
                                <a:gd name="T2" fmla="+- 0 4333 4284"/>
                                <a:gd name="T3" fmla="*/ 4333 h 63"/>
                                <a:gd name="T4" fmla="+- 0 5312 5268"/>
                                <a:gd name="T5" fmla="*/ T4 w 61"/>
                                <a:gd name="T6" fmla="+- 0 4333 4284"/>
                                <a:gd name="T7" fmla="*/ 4333 h 63"/>
                                <a:gd name="T8" fmla="+- 0 5306 5268"/>
                                <a:gd name="T9" fmla="*/ T8 w 61"/>
                                <a:gd name="T10" fmla="+- 0 4318 4284"/>
                                <a:gd name="T11" fmla="*/ 4318 h 63"/>
                                <a:gd name="T12" fmla="+- 0 5307 5268"/>
                                <a:gd name="T13" fmla="*/ T12 w 61"/>
                                <a:gd name="T14" fmla="+- 0 4318 4284"/>
                                <a:gd name="T15" fmla="*/ 4318 h 63"/>
                                <a:gd name="T16" fmla="+- 0 5312 5268"/>
                                <a:gd name="T17" fmla="*/ T16 w 61"/>
                                <a:gd name="T18" fmla="+- 0 4316 4284"/>
                                <a:gd name="T19" fmla="*/ 4316 h 63"/>
                                <a:gd name="T20" fmla="+- 0 5312 5268"/>
                                <a:gd name="T21" fmla="*/ T20 w 61"/>
                                <a:gd name="T22" fmla="+- 0 4299 4284"/>
                                <a:gd name="T23" fmla="*/ 4299 h 63"/>
                                <a:gd name="T24" fmla="+- 0 5283 5268"/>
                                <a:gd name="T25" fmla="*/ T24 w 61"/>
                                <a:gd name="T26" fmla="+- 0 4299 4284"/>
                                <a:gd name="T27" fmla="*/ 4299 h 63"/>
                                <a:gd name="T28" fmla="+- 0 5283 5268"/>
                                <a:gd name="T29" fmla="*/ T28 w 61"/>
                                <a:gd name="T30" fmla="+- 0 4305 4284"/>
                                <a:gd name="T31" fmla="*/ 4305 h 63"/>
                                <a:gd name="T32" fmla="+- 0 5303 5268"/>
                                <a:gd name="T33" fmla="*/ T32 w 61"/>
                                <a:gd name="T34" fmla="+- 0 4305 4284"/>
                                <a:gd name="T35" fmla="*/ 4305 h 63"/>
                                <a:gd name="T36" fmla="+- 0 5305 5268"/>
                                <a:gd name="T37" fmla="*/ T36 w 61"/>
                                <a:gd name="T38" fmla="+- 0 4307 4284"/>
                                <a:gd name="T39" fmla="*/ 4307 h 63"/>
                                <a:gd name="T40" fmla="+- 0 5305 5268"/>
                                <a:gd name="T41" fmla="*/ T40 w 61"/>
                                <a:gd name="T42" fmla="+- 0 4313 4284"/>
                                <a:gd name="T43" fmla="*/ 4313 h 63"/>
                                <a:gd name="T44" fmla="+- 0 5301 5268"/>
                                <a:gd name="T45" fmla="*/ T44 w 61"/>
                                <a:gd name="T46" fmla="+- 0 4314 4284"/>
                                <a:gd name="T47" fmla="*/ 4314 h 63"/>
                                <a:gd name="T48" fmla="+- 0 5283 5268"/>
                                <a:gd name="T49" fmla="*/ T48 w 61"/>
                                <a:gd name="T50" fmla="+- 0 4314 4284"/>
                                <a:gd name="T51" fmla="*/ 4314 h 63"/>
                                <a:gd name="T52" fmla="+- 0 5283 5268"/>
                                <a:gd name="T53" fmla="*/ T52 w 61"/>
                                <a:gd name="T54" fmla="+- 0 4320 4284"/>
                                <a:gd name="T55" fmla="*/ 4320 h 63"/>
                                <a:gd name="T56" fmla="+- 0 5299 5268"/>
                                <a:gd name="T57" fmla="*/ T56 w 61"/>
                                <a:gd name="T58" fmla="+- 0 4320 4284"/>
                                <a:gd name="T59" fmla="*/ 4320 h 63"/>
                                <a:gd name="T60" fmla="+- 0 5304 5268"/>
                                <a:gd name="T61" fmla="*/ T60 w 61"/>
                                <a:gd name="T62" fmla="+- 0 4333 4284"/>
                                <a:gd name="T63" fmla="*/ 433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36" y="49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18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282 5268"/>
                                <a:gd name="T1" fmla="*/ T0 w 61"/>
                                <a:gd name="T2" fmla="+- 0 4342 4284"/>
                                <a:gd name="T3" fmla="*/ 4342 h 63"/>
                                <a:gd name="T4" fmla="+- 0 5271 5268"/>
                                <a:gd name="T5" fmla="*/ T4 w 61"/>
                                <a:gd name="T6" fmla="+- 0 4331 4284"/>
                                <a:gd name="T7" fmla="*/ 4331 h 63"/>
                                <a:gd name="T8" fmla="+- 0 5271 5268"/>
                                <a:gd name="T9" fmla="*/ T8 w 61"/>
                                <a:gd name="T10" fmla="+- 0 4302 4284"/>
                                <a:gd name="T11" fmla="*/ 4302 h 63"/>
                                <a:gd name="T12" fmla="+- 0 5268 5268"/>
                                <a:gd name="T13" fmla="*/ T12 w 61"/>
                                <a:gd name="T14" fmla="+- 0 4328 4284"/>
                                <a:gd name="T15" fmla="*/ 4328 h 63"/>
                                <a:gd name="T16" fmla="+- 0 5281 5268"/>
                                <a:gd name="T17" fmla="*/ T16 w 61"/>
                                <a:gd name="T18" fmla="+- 0 4342 4284"/>
                                <a:gd name="T19" fmla="*/ 4342 h 63"/>
                                <a:gd name="T20" fmla="+- 0 5282 5268"/>
                                <a:gd name="T21" fmla="*/ T20 w 61"/>
                                <a:gd name="T22" fmla="+- 0 4342 4284"/>
                                <a:gd name="T23" fmla="*/ 434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14" y="58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17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283 5268"/>
                                <a:gd name="T1" fmla="*/ T0 w 61"/>
                                <a:gd name="T2" fmla="+- 0 4314 4284"/>
                                <a:gd name="T3" fmla="*/ 4314 h 63"/>
                                <a:gd name="T4" fmla="+- 0 5291 5268"/>
                                <a:gd name="T5" fmla="*/ T4 w 61"/>
                                <a:gd name="T6" fmla="+- 0 4314 4284"/>
                                <a:gd name="T7" fmla="*/ 4314 h 63"/>
                                <a:gd name="T8" fmla="+- 0 5291 5268"/>
                                <a:gd name="T9" fmla="*/ T8 w 61"/>
                                <a:gd name="T10" fmla="+- 0 4305 4284"/>
                                <a:gd name="T11" fmla="*/ 4305 h 63"/>
                                <a:gd name="T12" fmla="+- 0 5283 5268"/>
                                <a:gd name="T13" fmla="*/ T12 w 61"/>
                                <a:gd name="T14" fmla="+- 0 4305 4284"/>
                                <a:gd name="T15" fmla="*/ 4305 h 63"/>
                                <a:gd name="T16" fmla="+- 0 5283 5268"/>
                                <a:gd name="T17" fmla="*/ T16 w 61"/>
                                <a:gd name="T18" fmla="+- 0 4314 4284"/>
                                <a:gd name="T19" fmla="*/ 431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15" y="3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16"/>
                          <wps:cNvSpPr>
                            <a:spLocks/>
                          </wps:cNvSpPr>
                          <wps:spPr bwMode="auto">
                            <a:xfrm>
                              <a:off x="5268" y="4284"/>
                              <a:ext cx="61" cy="63"/>
                            </a:xfrm>
                            <a:custGeom>
                              <a:avLst/>
                              <a:gdLst>
                                <a:gd name="T0" fmla="+- 0 5283 5268"/>
                                <a:gd name="T1" fmla="*/ T0 w 61"/>
                                <a:gd name="T2" fmla="+- 0 4333 4284"/>
                                <a:gd name="T3" fmla="*/ 4333 h 63"/>
                                <a:gd name="T4" fmla="+- 0 5291 5268"/>
                                <a:gd name="T5" fmla="*/ T4 w 61"/>
                                <a:gd name="T6" fmla="+- 0 4333 4284"/>
                                <a:gd name="T7" fmla="*/ 4333 h 63"/>
                                <a:gd name="T8" fmla="+- 0 5291 5268"/>
                                <a:gd name="T9" fmla="*/ T8 w 61"/>
                                <a:gd name="T10" fmla="+- 0 4320 4284"/>
                                <a:gd name="T11" fmla="*/ 4320 h 63"/>
                                <a:gd name="T12" fmla="+- 0 5283 5268"/>
                                <a:gd name="T13" fmla="*/ T12 w 61"/>
                                <a:gd name="T14" fmla="+- 0 4320 4284"/>
                                <a:gd name="T15" fmla="*/ 4320 h 63"/>
                                <a:gd name="T16" fmla="+- 0 5283 5268"/>
                                <a:gd name="T17" fmla="*/ T16 w 61"/>
                                <a:gd name="T18" fmla="+- 0 4333 4284"/>
                                <a:gd name="T19" fmla="*/ 433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3">
                                  <a:moveTo>
                                    <a:pt x="15" y="49"/>
                                  </a:moveTo>
                                  <a:lnTo>
                                    <a:pt x="23" y="4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208.1pt;margin-top:214.2pt;width:58.3pt;height:12.95pt;z-index:-14632;mso-position-horizontal-relative:page;mso-position-vertical-relative:page" coordorigin="4162,4284" coordsize="1166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">
                <v:group id="Group 146" o:spid="_x0000_s1027" style="position:absolute;left:4162;top:4299;width:310;height:241" coordorigin="4162,4299" coordsize="310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50" o:spid="_x0000_s1028" style="position:absolute;left:4162;top:4299;width:310;height:241;visibility:visible;mso-wrap-style:square;v-text-anchor:top" coordsize="31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f68MA&#10;AADcAAAADwAAAGRycy9kb3ducmV2LnhtbERP24rCMBB9X/Afwgi+LJrqokg1iojigsuKF3wemrEt&#10;NpPaRK1+vVkQ9m0O5zrjaW0KcaPK5ZYVdDsRCOLE6pxTBYf9sj0E4TyyxsIyKXiQg+mk8THGWNs7&#10;b+m286kIIexiVJB5X8ZSuiQjg65jS+LAnWxl0AdYpVJXeA/hppC9KBpIgzmHhgxLmmeUnHdXoyA9&#10;lvUl+tkcPxeD39lqu54vnl+5Uq1mPRuB8FT7f/Hb/a3D/G4f/p4JF8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f68MAAADcAAAADwAAAAAAAAAAAAAAAACYAgAAZHJzL2Rv&#10;d25yZXYueG1sUEsFBgAAAAAEAAQA9QAAAIgDAAAAAA==&#10;" path="m194,240r56,l310,,264,,229,151r-3,11l175,162r19,78xe" fillcolor="#231f20" stroked="f">
                    <v:path arrowok="t" o:connecttype="custom" o:connectlocs="194,4539;250,4539;310,4299;264,4299;229,4450;226,4461;175,4461;194,4539" o:connectangles="0,0,0,0,0,0,0,0"/>
                  </v:shape>
                  <v:shape id="Freeform 149" o:spid="_x0000_s1029" style="position:absolute;left:4162;top:4299;width:310;height:241;visibility:visible;mso-wrap-style:square;v-text-anchor:top" coordsize="31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BnMUA&#10;AADcAAAADwAAAGRycy9kb3ducmV2LnhtbERPTWvCQBC9F/oflin0UppNWggSXUUk0kKLYiqeh+yY&#10;BLOzMbvVtL/eFQRv83ifM5kNphUn6l1jWUESxSCIS6sbrhRsf5avIxDOI2tsLZOCP3Iwmz4+TDDT&#10;9swbOhW+EiGEXYYKau+7TEpX1mTQRbYjDtze9gZ9gH0ldY/nEG5a+RbHqTTYcGiosaNFTeWh+DUK&#10;ql03HOPv9e4lT1fzj83XIv9/b5R6fhrmYxCeBn8X39yfOsxPUrg+Ey6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QGcxQAAANwAAAAPAAAAAAAAAAAAAAAAAJgCAABkcnMv&#10;ZG93bnJldi54bWxQSwUGAAAAAAQABAD1AAAAigMAAAAA&#10;" path="m175,162r51,l185,,134,,114,81r41,l175,162xe" fillcolor="#231f20" stroked="f">
                    <v:path arrowok="t" o:connecttype="custom" o:connectlocs="175,4461;226,4461;185,4299;134,4299;114,4380;155,4380;175,4461" o:connectangles="0,0,0,0,0,0,0"/>
                  </v:shape>
                  <v:shape id="Freeform 148" o:spid="_x0000_s1030" style="position:absolute;left:4162;top:4299;width:310;height:241;visibility:visible;mso-wrap-style:square;v-text-anchor:top" coordsize="31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kB8MA&#10;AADcAAAADwAAAGRycy9kb3ducmV2LnhtbERP24rCMBB9X/Afwgi+iKa6oFKNIqK44LKLF3wemrEt&#10;NpPaRK1+vVkQ9m0O5zqTWW0KcaPK5ZYV9LoRCOLE6pxTBYf9qjMC4TyyxsIyKXiQg9m08THBWNs7&#10;b+m286kIIexiVJB5X8ZSuiQjg65rS+LAnWxl0AdYpVJXeA/hppD9KBpIgzmHhgxLWmSUnHdXoyA9&#10;lvUl+v49tpeDn/l6u1ksn5+5Uq1mPR+D8FT7f/Hb/aXD/N4Q/p4JF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kB8MAAADcAAAADwAAAAAAAAAAAAAAAACYAgAAZHJzL2Rv&#10;d25yZXYueG1sUEsFBgAAAAAEAAQA9QAAAIgDAAAAAA==&#10;" path="m42,162r52,l57,,,,42,162xe" fillcolor="#231f20" stroked="f">
                    <v:path arrowok="t" o:connecttype="custom" o:connectlocs="42,4461;94,4461;57,4299;0,4299;42,4461" o:connectangles="0,0,0,0,0"/>
                  </v:shape>
                  <v:shape id="Freeform 147" o:spid="_x0000_s1031" style="position:absolute;left:4162;top:4299;width:310;height:241;visibility:visible;mso-wrap-style:square;v-text-anchor:top" coordsize="31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wdccA&#10;AADcAAAADwAAAGRycy9kb3ducmV2LnhtbESPQWvCQBCF74L/YRnBS9GNLYik2YiIpYKlohbPQ3aa&#10;hGZn0+yqaX9951DwNsN789432bJ3jbpSF2rPBmbTBBRx4W3NpYGP08tkASpEZIuNZzLwQwGW+XCQ&#10;YWr9jQ90PcZSSQiHFA1UMbap1qGoyGGY+pZYtE/fOYyydqW2Hd4k3DX6MUnm2mHN0lBhS+uKiq/j&#10;xRkoz23/nbztzw+b+fvq9bBbb36famPGo371DCpSH+/m/+utFfyZ0MozMoH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CMHXHAAAA3AAAAA8AAAAAAAAAAAAAAAAAmAIAAGRy&#10;cy9kb3ducmV2LnhtbFBLBQYAAAAABAAEAPUAAACMAwAAAAA=&#10;" path="m62,240r55,l154,81r-40,l95,162r-53,l62,240xe" fillcolor="#231f20" stroked="f">
                    <v:path arrowok="t" o:connecttype="custom" o:connectlocs="62,4539;117,4539;154,4380;114,4380;95,4461;42,4461;62,4539" o:connectangles="0,0,0,0,0,0,0"/>
                  </v:shape>
                </v:group>
                <v:group id="Group 142" o:spid="_x0000_s1032" style="position:absolute;left:4468;top:4360;width:169;height:184" coordorigin="4468,4360" coordsize="169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45" o:spid="_x0000_s1033" style="position:absolute;left:4468;top:4360;width:169;height:184;visibility:visible;mso-wrap-style:square;v-text-anchor:top" coordsize="16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aA8QA&#10;AADcAAAADwAAAGRycy9kb3ducmV2LnhtbESPQWvDMAyF74P9B6PBbqvTFErJ6pZtMNbbaLtBj1qs&#10;JqaxnNlumv376VDoTeI9vfdpuR59pwaKyQU2MJ0UoIjrYB03Br72708LUCkjW+wCk4E/SrBe3d8t&#10;sbLhwlsadrlREsKpQgNtzn2ldapb8pgmoScW7RiixyxrbLSNeJFw3+myKObao2NpaLGnt5bq0+7s&#10;DWzSrxtn9P0aB/1Rfk7dIf10B2MeH8aXZ1CZxnwzX683VvBL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GgPEAAAA3AAAAA8AAAAAAAAAAAAAAAAAmAIAAGRycy9k&#10;b3ducmV2LnhtbFBLBQYAAAAABAAEAPUAAACJAwAAAAA=&#10;" path="m13,144r63,l60,130,54,108r1,-9l168,81,165,62,115,5,68,,47,6,30,18,17,33r80,l113,46r4,23l3,69,1,76,,102r4,23l13,144xe" fillcolor="#231f20" stroked="f">
                    <v:path arrowok="t" o:connecttype="custom" o:connectlocs="13,4504;76,4504;60,4490;54,4468;55,4459;168,4441;165,4422;115,4365;68,4360;47,4366;30,4378;17,4393;97,4393;113,4406;117,4429;3,4429;1,4436;0,4462;4,4485;13,4504" o:connectangles="0,0,0,0,0,0,0,0,0,0,0,0,0,0,0,0,0,0,0,0"/>
                  </v:shape>
                  <v:shape id="Freeform 144" o:spid="_x0000_s1034" style="position:absolute;left:4468;top:4360;width:169;height:184;visibility:visible;mso-wrap-style:square;v-text-anchor:top" coordsize="16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/mMEA&#10;AADcAAAADwAAAGRycy9kb3ducmV2LnhtbERP32vCMBB+H/g/hBN8m2krjFGNosLQtzGn4OPZnG2w&#10;uXRJrN1/vwwGe7uP7+ctVoNtRU8+GMcK8mkGgrhy2nCt4Pj59vwKIkRkja1jUvBNAVbL0dMCS+0e&#10;/EH9IdYihXAoUUETY1dKGaqGLIap64gTd3XeYkzQ11J7fKRw28oiy16kRcOpocGOtg1Vt8PdKtiH&#10;LzPM6LTxvdwV77k5h0t7VmoyHtZzEJGG+C/+c+91ml/k8PtMu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Tv5jBAAAA3AAAAA8AAAAAAAAAAAAAAAAAmAIAAGRycy9kb3du&#10;cmV2LnhtbFBLBQYAAAAABAAEAPUAAACGAwAAAAA=&#10;" path="m3,69r114,l58,52,71,37,97,33r-80,l7,53,3,69xe" fillcolor="#231f20" stroked="f">
                    <v:path arrowok="t" o:connecttype="custom" o:connectlocs="3,4429;117,4429;58,4412;71,4397;97,4393;17,4393;17,4393;7,4413;3,4429" o:connectangles="0,0,0,0,0,0,0,0,0"/>
                  </v:shape>
                  <v:shape id="Freeform 143" o:spid="_x0000_s1035" style="position:absolute;left:4468;top:4360;width:169;height:184;visibility:visible;mso-wrap-style:square;v-text-anchor:top" coordsize="16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h78EA&#10;AADcAAAADwAAAGRycy9kb3ducmV2LnhtbERP32vCMBB+H+x/CDfY20ztQKRrKttA9E2mDny8Nbc2&#10;rLnUJNb63y+C4Nt9fD+vXIy2EwP5YBwrmE4yEMS104YbBfvd8mUOIkRkjZ1jUnChAIvq8aHEQrsz&#10;f9GwjY1IIRwKVNDG2BdShroli2HieuLE/TpvMSboG6k9nlO47WSeZTNp0XBqaLGnz5bqv+3JKliH&#10;oxlf6fvDD3KVb6bmEH66g1LPT+P7G4hIY7yLb+61TvPzHK7PpAtk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BIe/BAAAA3AAAAA8AAAAAAAAAAAAAAAAAmAIAAGRycy9kb3du&#10;cmV2LnhtbFBLBQYAAAAABAAEAPUAAACGAwAAAAA=&#10;" path="m90,183r67,-37l168,121r-51,9l102,141r-26,3l13,144r13,16l44,172r21,8l90,183xe" fillcolor="#231f20" stroked="f">
                    <v:path arrowok="t" o:connecttype="custom" o:connectlocs="90,4543;157,4506;168,4481;117,4490;102,4501;76,4504;13,4504;13,4504;26,4520;44,4532;65,4540;90,4543" o:connectangles="0,0,0,0,0,0,0,0,0,0,0,0"/>
                  </v:shape>
                </v:group>
                <v:group id="Group 138" o:spid="_x0000_s1036" style="position:absolute;left:4654;top:4358;width:159;height:185" coordorigin="4654,4358" coordsize="15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41" o:spid="_x0000_s1037" style="position:absolute;left:4654;top:4358;width:159;height:185;visibility:visible;mso-wrap-style:square;v-text-anchor:top" coordsize="1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0IsAA&#10;AADcAAAADwAAAGRycy9kb3ducmV2LnhtbERPS4vCMBC+L/gfwgje1lQRWatRRBBEPKwPPI/J2Bab&#10;SWlirf76jSDsbT6+58wWrS1FQ7UvHCsY9BMQxNqZgjMFp+P6+weED8gGS8ek4EkeFvPO1wxT4x68&#10;p+YQMhFD2KeoIA+hSqX0OieLvu8q4shdXW0xRFhn0tT4iOG2lMMkGUuLBceGHCta5aRvh7tVIHcv&#10;fzlbbalJ5P33lOltOdkp1eu2yymIQG34F3/cGxPnD0fwfiZ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s0IsAAAADcAAAADwAAAAAAAAAAAAAAAACYAgAAZHJzL2Rvd25y&#10;ZXYueG1sUEsFBgAAAAAEAAQA9QAAAIUDAAAAAA==&#10;" path="m113,57l149,39,137,21,122,9,103,2,79,,57,2,37,10,21,22,15,33r53,l81,33r21,6l113,57xe" fillcolor="#231f20" stroked="f">
                    <v:path arrowok="t" o:connecttype="custom" o:connectlocs="113,4415;149,4397;137,4379;122,4367;103,4360;79,4358;57,4360;37,4368;21,4380;15,4391;68,4391;81,4391;102,4397;113,4415" o:connectangles="0,0,0,0,0,0,0,0,0,0,0,0,0,0"/>
                  </v:shape>
                  <v:shape id="Freeform 140" o:spid="_x0000_s1038" style="position:absolute;left:4654;top:4358;width:159;height:185;visibility:visible;mso-wrap-style:square;v-text-anchor:top" coordsize="1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RucAA&#10;AADcAAAADwAAAGRycy9kb3ducmV2LnhtbERPS4vCMBC+L/gfwgje1lRBWatRRBBEPKwPPI/J2Bab&#10;SWlirf76jSDsbT6+58wWrS1FQ7UvHCsY9BMQxNqZgjMFp+P6+weED8gGS8ek4EkeFvPO1wxT4x68&#10;p+YQMhFD2KeoIA+hSqX0OieLvu8q4shdXW0xRFhn0tT4iOG2lMMkGUuLBceGHCta5aRvh7tVIHcv&#10;fzlbbalJ5P33lOltOdkp1eu2yymIQG34F3/cGxPnD0fwfiZe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eRucAAAADcAAAADwAAAAAAAAAAAAAAAACYAgAAZHJzL2Rvd25y&#10;ZXYueG1sUEsFBgAAAAAEAAQA9QAAAIUDAAAAAA==&#10;" path="m90,184r57,-25l159,118,154,98,95,67,79,65,65,62,56,57,52,49r,-13l68,33r-53,l10,42,6,68r8,17l75,115r28,4l113,121r,13l100,147r-24,2l6,149r4,7l24,170r18,8l64,183r26,1xe" fillcolor="#231f20" stroked="f">
                    <v:path arrowok="t" o:connecttype="custom" o:connectlocs="90,4542;147,4517;159,4476;154,4456;95,4425;79,4423;65,4420;56,4415;52,4407;52,4394;68,4391;15,4391;10,4400;6,4426;14,4443;75,4473;103,4477;113,4479;113,4492;100,4505;76,4507;6,4507;10,4514;24,4528;42,4536;64,4541;90,4542" o:connectangles="0,0,0,0,0,0,0,0,0,0,0,0,0,0,0,0,0,0,0,0,0,0,0,0,0,0,0"/>
                  </v:shape>
                  <v:shape id="Freeform 139" o:spid="_x0000_s1039" style="position:absolute;left:4654;top:4358;width:159;height:185;visibility:visible;mso-wrap-style:square;v-text-anchor:top" coordsize="1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PzsAA&#10;AADcAAAADwAAAGRycy9kb3ducmV2LnhtbERPTYvCMBC9L/gfwgje1lQPotVYRBBEPOyqeB6TsS02&#10;k9Kkte6v3wgLe5vH+5xV1ttKdNT40rGCyTgBQaydKTlXcDnvPucgfEA2WDkmBS/ykK0HHytMjXvy&#10;N3WnkIsYwj5FBUUIdSql1wVZ9GNXE0fu7hqLIcIml6bBZwy3lZwmyUxaLDk2FFjTtiD9OLVWgTz+&#10;+NvVaktdItuvS64P1eKo1GjYb5YgAvXhX/zn3ps4fzqD9zPxAr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UPzsAAAADcAAAADwAAAAAAAAAAAAAAAACYAgAAZHJzL2Rvd25y&#10;ZXYueG1sUEsFBgAAAAAEAAQA9QAAAIUDAAAAAA==&#10;" path="m6,149r70,l55,143,43,126,,138r6,11xe" fillcolor="#231f20" stroked="f">
                    <v:path arrowok="t" o:connecttype="custom" o:connectlocs="6,4507;76,4507;55,4501;43,4484;0,4496;6,4507" o:connectangles="0,0,0,0,0,0"/>
                  </v:shape>
                </v:group>
                <v:group id="Group 133" o:spid="_x0000_s1040" style="position:absolute;left:4822;top:4305;width:122;height:238" coordorigin="4822,4305" coordsize="12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7" o:spid="_x0000_s1041" style="position:absolute;left:4822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+McQA&#10;AADcAAAADwAAAGRycy9kb3ducmV2LnhtbESPQWsCMRCF70L/Q5iCF9FspahsjSItQkUv2v6AcTPd&#10;XdxMQpLq9t93DoK3Gd6b975ZrnvXqSvF1Ho28DIpQBFX3rZcG/j+2o4XoFJGtth5JgN/lGC9ehos&#10;sbT+xke6nnKtJIRTiQaanEOpdaoacpgmPhCL9uOjwyxrrLWNeJNw1+lpUcy0w5alocFA7w1Vl9Ov&#10;M5APF3792NhjoPPovON5DLPd3pjhc795A5Wpzw/z/frTCv5UaOUZmU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IPjHEAAAA3AAAAA8AAAAAAAAAAAAAAAAAmAIAAGRycy9k&#10;b3ducmV2LnhtbFBLBQYAAAAABAAEAPUAAACJAwAAAAA=&#10;" path="m32,56r49,l81,,36,4,32,56xe" fillcolor="#231f20" stroked="f">
                    <v:path arrowok="t" o:connecttype="custom" o:connectlocs="32,4361;81,4361;81,4305;36,4309;32,4361" o:connectangles="0,0,0,0,0"/>
                  </v:shape>
                  <v:shape id="Freeform 136" o:spid="_x0000_s1042" style="position:absolute;left:4822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bqsIA&#10;AADcAAAADwAAAGRycy9kb3ducmV2LnhtbERP22oCMRB9L/gPYQRfSs1WitbVrEhFqNQXLx8wbsbd&#10;ZTeTkETd/n1TKPRtDuc6y1VvOnEnHxrLCl7HGQji0uqGKwXn0/blHUSIyBo7y6TgmwKsisHTEnNt&#10;H3yg+zFWIoVwyFFBHaPLpQxlTQbD2DrixF2tNxgT9JXUHh8p3HRykmVTabDh1FCjo4+ayvZ4Mwri&#10;vuW3zVofHF2eLzueeTfdfSk1GvbrBYhIffwX/7k/dZo/mcPvM+k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JuqwgAAANwAAAAPAAAAAAAAAAAAAAAAAJgCAABkcnMvZG93&#10;bnJldi54bWxQSwUGAAAAAAQABAD1AAAAhwMAAAAA&#10;" path="m,97r119,l119,56,,56,,97xe" fillcolor="#231f20" stroked="f">
                    <v:path arrowok="t" o:connecttype="custom" o:connectlocs="0,4402;119,4402;119,4361;0,4361;0,4402" o:connectangles="0,0,0,0,0"/>
                  </v:shape>
                  <v:shape id="Freeform 135" o:spid="_x0000_s1043" style="position:absolute;left:4822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k6sUA&#10;AADcAAAADwAAAGRycy9kb3ducmV2LnhtbESP3WoCMRCF7wu+QxihN0WztkVlNYq0FCr1xp8HGDfj&#10;7uJmEpJUt2/fuSj0boZz5pxvluvedepGMbWeDUzGBSjiytuWawOn48doDiplZIudZzLwQwnWq8HD&#10;Ekvr77yn2yHXSkI4lWigyTmUWqeqIYdp7AOxaBcfHWZZY61txLuEu04/F8VUO2xZGhoM9NZQdT18&#10;OwN5d+XX943dBzo/nbc8i2G6/TLmcdhvFqAy9fnf/Hf9aQX/RfD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6TqxQAAANwAAAAPAAAAAAAAAAAAAAAAAJgCAABkcnMv&#10;ZG93bnJldi54bWxQSwUGAAAAAAQABAD1AAAAigMAAAAA&#10;" path="m31,196r52,l81,191r,-94l29,97r1,96l31,196xe" fillcolor="#231f20" stroked="f">
                    <v:path arrowok="t" o:connecttype="custom" o:connectlocs="31,4501;83,4501;81,4496;81,4402;29,4402;30,4498;31,4501" o:connectangles="0,0,0,0,0,0,0"/>
                  </v:shape>
                  <v:shape id="Freeform 134" o:spid="_x0000_s1044" style="position:absolute;left:4822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BccEA&#10;AADcAAAADwAAAGRycy9kb3ducmV2LnhtbERPzWoCMRC+C32HMIVeRLO2orIaRSyFir2s9QHGzbi7&#10;uJmEJOr27RtB8DYf3+8sVp1pxZV8aCwrGA0zEMSl1Q1XCg6/X4MZiBCRNbaWScEfBVgtX3oLzLW9&#10;cUHXfaxECuGQo4I6RpdLGcqaDIahdcSJO1lvMCboK6k93lK4aeV7lk2kwYZTQ42ONjWV5/3FKIg/&#10;Zx5/rnXh6Ng/bnnq3WS7U+rttVvPQUTq4lP8cH/rNP9jBP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AXHBAAAA3AAAAA8AAAAAAAAAAAAAAAAAmAIAAGRycy9kb3du&#10;cmV2LnhtbFBLBQYAAAAABAAEAPUAAACGAwAAAAA=&#10;" path="m90,238r9,l112,236r10,-2l122,195r-6,1l109,196r-78,l35,212r15,18l69,236r21,2xe" fillcolor="#231f20" stroked="f">
                    <v:path arrowok="t" o:connecttype="custom" o:connectlocs="90,4543;99,4543;112,4541;122,4539;122,4500;116,4501;109,4501;31,4501;35,4517;50,4535;69,4541;90,4543" o:connectangles="0,0,0,0,0,0,0,0,0,0,0,0"/>
                  </v:shape>
                </v:group>
                <v:group id="Group 128" o:spid="_x0000_s1045" style="position:absolute;left:4967;top:4358;width:162;height:185" coordorigin="4967,4358" coordsize="16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2" o:spid="_x0000_s1046" style="position:absolute;left:4967;top:4358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DxMEA&#10;AADcAAAADwAAAGRycy9kb3ducmV2LnhtbERPTWuDQBC9B/oflin0FtdWKMW6htAQkJJDTHrocXCn&#10;KrqzsruJ9t9nA4Xe5vE+p9gsZhRXcr63rOA5SUEQN1b33Cr4Ou/XbyB8QNY4WiYFv+RhUz6sCsy1&#10;nbmm6ym0Ioawz1FBF8KUS+mbjgz6xE7EkfuxzmCI0LVSO5xjuBnlS5q+SoM9x4YOJ/roqBlOF6Pg&#10;Ui+UDZ877Q7sMz/rLVffR6WeHpftO4hAS/gX/7krHednGdyfiR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Q8TBAAAA3AAAAA8AAAAAAAAAAAAAAAAAmAIAAGRycy9kb3du&#10;cmV2LnhtbFBLBQYAAAAABAAEAPUAAACGAwAAAAA=&#10;" path="m111,181r51,l159,172r-1,-8l158,52,104,1,84,,61,2,40,7,22,18,8,34r80,l97,37r4,6l106,49r,9l106,66,90,72,71,74,50,78,30,84,16,93r-2,3l106,96r,20l106,126,93,147r-10,5l,152r,2l108,154r,2l108,164r,8l111,181xe" fillcolor="#231f20" stroked="f">
                    <v:path arrowok="t" o:connecttype="custom" o:connectlocs="111,4539;162,4539;159,4530;158,4522;158,4410;104,4359;84,4358;61,4360;40,4365;22,4376;8,4392;8,4392;88,4392;97,4395;101,4401;106,4407;106,4416;106,4424;90,4430;71,4432;50,4436;30,4442;16,4451;14,4454;106,4454;106,4474;106,4484;93,4505;83,4510;0,4510;0,4512;108,4512;108,4514;108,4522;108,4530;111,4539" o:connectangles="0,0,0,0,0,0,0,0,0,0,0,0,0,0,0,0,0,0,0,0,0,0,0,0,0,0,0,0,0,0,0,0,0,0,0,0"/>
                  </v:shape>
                  <v:shape id="Freeform 131" o:spid="_x0000_s1047" style="position:absolute;left:4967;top:4358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bsMEA&#10;AADcAAAADwAAAGRycy9kb3ducmV2LnhtbERPS2vCQBC+F/oflhG81Y2NFImuIi1CkB4a7aHHITsm&#10;wexs2N08/PddodDbfHzP2e4n04qBnG8sK1guEhDEpdUNVwq+L8eXNQgfkDW2lknBnTzsd89PW8y0&#10;Hbmg4RwqEUPYZ6igDqHLpPRlTQb9wnbEkbtaZzBE6CqpHY4x3LTyNUnepMGGY0ONHb3XVN7OvVHQ&#10;FxOlt9OHdp/sUz/qA+c/X0rNZ9NhAyLQFP7Ff+5cx/npCh7Px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w27DBAAAA3AAAAA8AAAAAAAAAAAAAAAAAmAIAAGRycy9kb3du&#10;cmV2LnhtbFBLBQYAAAAABAAEAPUAAACGAwAAAAA=&#10;" path="m49,60l59,41,80,34,8,34,1,56r48,4xe" fillcolor="#231f20" stroked="f">
                    <v:path arrowok="t" o:connecttype="custom" o:connectlocs="49,4418;59,4399;80,4392;8,4392;1,4414;49,4418" o:connectangles="0,0,0,0,0,0"/>
                  </v:shape>
                  <v:shape id="Freeform 130" o:spid="_x0000_s1048" style="position:absolute;left:4967;top:4358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+K8EA&#10;AADcAAAADwAAAGRycy9kb3ducmV2LnhtbERPS2vCQBC+F/oflhG81Y0NFomuIi1CkB4a7aHHITsm&#10;wexs2N08/PddodDbfHzP2e4n04qBnG8sK1guEhDEpdUNVwq+L8eXNQgfkDW2lknBnTzsd89PW8y0&#10;Hbmg4RwqEUPYZ6igDqHLpPRlTQb9wnbEkbtaZzBE6CqpHY4x3LTyNUnepMGGY0ONHb3XVN7OvVHQ&#10;FxOlt9OHdp/sUz/qA+c/X0rNZ9NhAyLQFP7Ff+5cx/npCh7PxAv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8fivBAAAA3AAAAA8AAAAAAAAAAAAAAAAAmAIAAGRycy9kb3du&#10;cmV2LnhtbFBLBQYAAAAABAAEAPUAAACGAwAAAAA=&#10;" path="m,152r58,l50,143r1,-19l63,107,84,99r22,-3l14,96,6,107,,127r,25xe" fillcolor="#231f20" stroked="f">
                    <v:path arrowok="t" o:connecttype="custom" o:connectlocs="0,4510;58,4510;50,4501;51,4482;63,4465;84,4457;106,4454;14,4454;6,4465;0,4485;0,4510" o:connectangles="0,0,0,0,0,0,0,0,0,0,0"/>
                  </v:shape>
                  <v:shape id="Freeform 129" o:spid="_x0000_s1049" style="position:absolute;left:4967;top:4358;width:162;height:185;visibility:visible;mso-wrap-style:square;v-text-anchor:top" coordsize="16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7gXMEA&#10;AADcAAAADwAAAGRycy9kb3ducmV2LnhtbERPyWrDMBC9B/oPYgq9JXJjCMGNbExLIJQemrSHHgdr&#10;ahtbIyPJS/4+KhRym8db51AsphcTOd9aVvC8SUAQV1a3XCv4/jqu9yB8QNbYWyYFV/JQ5A+rA2ba&#10;znym6RJqEUPYZ6igCWHIpPRVQwb9xg7Ekfu1zmCI0NVSO5xjuOnlNkl20mDLsaHBgV4bqrrLaBSM&#10;54XS7v1Nuw/2qZ91yaefT6WeHpfyBUSgJdzF/+6TjvPTHfw9Ey+Q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4FzBAAAA3AAAAA8AAAAAAAAAAAAAAAAAmAIAAGRycy9kb3du&#10;cmV2LnhtbFBLBQYAAAAABAAEAPUAAACGAwAAAAA=&#10;" path="m57,185r21,-5l94,170r14,-16l,154r,2l12,172r20,10l57,185xe" fillcolor="#231f20" stroked="f">
                    <v:path arrowok="t" o:connecttype="custom" o:connectlocs="57,4543;78,4538;94,4528;108,4512;0,4512;0,4514;12,4530;32,4540;57,4543" o:connectangles="0,0,0,0,0,0,0,0,0"/>
                  </v:shape>
                </v:group>
                <v:group id="Group 123" o:spid="_x0000_s1050" style="position:absolute;left:5144;top:4305;width:122;height:238" coordorigin="5144,4305" coordsize="12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27" o:spid="_x0000_s1051" style="position:absolute;left:5144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o7MUA&#10;AADcAAAADwAAAGRycy9kb3ducmV2LnhtbESP3WoCMRCF7wu+QxihN0WztkVlNYq0FCr1xp8HGDfj&#10;7uJmEpJUt2/fuSj0boZz5pxvluvedepGMbWeDUzGBSjiytuWawOn48doDiplZIudZzLwQwnWq8HD&#10;Ekvr77yn2yHXSkI4lWigyTmUWqeqIYdp7AOxaBcfHWZZY61txLuEu04/F8VUO2xZGhoM9NZQdT18&#10;OwN5d+XX943dBzo/nbc8i2G6/TLmcdhvFqAy9fnf/Hf9aQX/RWjlGZl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ajsxQAAANwAAAAPAAAAAAAAAAAAAAAAAJgCAABkcnMv&#10;ZG93bnJldi54bWxQSwUGAAAAAAQABAD1AAAAigMAAAAA&#10;" path="m32,56r49,l81,,36,4,32,56xe" fillcolor="#231f20" stroked="f">
                    <v:path arrowok="t" o:connecttype="custom" o:connectlocs="32,4361;81,4361;81,4305;36,4309;32,4361" o:connectangles="0,0,0,0,0"/>
                  </v:shape>
                  <v:shape id="Freeform 126" o:spid="_x0000_s1052" style="position:absolute;left:5144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Nd8IA&#10;AADcAAAADwAAAGRycy9kb3ducmV2LnhtbERP22oCMRB9F/oPYQp9Ec1WxdqtUUQRKvbFyweMm+nu&#10;4mYSklTXv28Ewbc5nOtM561pxIV8qC0reO9nIIgLq2suFRwP694ERIjIGhvLpOBGAeazl84Uc22v&#10;vKPLPpYihXDIUUEVo8ulDEVFBkPfOuLE/VpvMCboS6k9XlO4aeQgy8bSYM2poUJHy4qK8/7PKIg/&#10;Zx6tFnrn6NQ9bfjDu/Fmq9Tba7v4AhGpjU/xw/2t0/zhJ9yfS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Q13wgAAANwAAAAPAAAAAAAAAAAAAAAAAJgCAABkcnMvZG93&#10;bnJldi54bWxQSwUGAAAAAAQABAD1AAAAhwMAAAAA&#10;" path="m,97r119,l119,56,,56,,97xe" fillcolor="#231f20" stroked="f">
                    <v:path arrowok="t" o:connecttype="custom" o:connectlocs="0,4402;119,4402;119,4361;0,4361;0,4402" o:connectangles="0,0,0,0,0"/>
                  </v:shape>
                  <v:shape id="Freeform 125" o:spid="_x0000_s1053" style="position:absolute;left:5144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Xl8QA&#10;AADcAAAADwAAAGRycy9kb3ducmV2LnhtbESPQWsCMRCF74L/IYzQi2i2RVRWo0ilUGkv2v6AcTPu&#10;Lm4mIYm6/fedQ6G3Gd6b975Zb3vXqTvF1Ho28DwtQBFX3rZcG/j+epssQaWMbLHzTAZ+KMF2Mxys&#10;sbT+wUe6n3KtJIRTiQaanEOpdaoacpimPhCLdvHRYZY11tpGfEi46/RLUcy1w5alocFArw1V19PN&#10;GcifV57td/YY6Dw+H3gRw/zwYczTqN+tQGXq87/57/rdCv5M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15fEAAAA3AAAAA8AAAAAAAAAAAAAAAAAmAIAAGRycy9k&#10;b3ducmV2LnhtbFBLBQYAAAAABAAEAPUAAACJAwAAAAA=&#10;" path="m31,196r52,l81,191r,-94l29,97r1,96l31,196xe" fillcolor="#231f20" stroked="f">
                    <v:path arrowok="t" o:connecttype="custom" o:connectlocs="31,4501;83,4501;81,4496;81,4402;29,4402;30,4498;31,4501" o:connectangles="0,0,0,0,0,0,0"/>
                  </v:shape>
                  <v:shape id="Freeform 124" o:spid="_x0000_s1054" style="position:absolute;left:5144;top:4305;width:122;height:238;visibility:visible;mso-wrap-style:square;v-text-anchor:top" coordsize="12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yDMEA&#10;AADcAAAADwAAAGRycy9kb3ducmV2LnhtbERP24rCMBB9F/yHMMK+iKYuotI1iuyyoOiLlw8Ym9m2&#10;2ExCktX690YQfJvDuc582ZpGXMmH2rKC0TADQVxYXXOp4HT8HcxAhIissbFMCu4UYLnoduaYa3vj&#10;PV0PsRQphEOOCqoYXS5lKCoyGIbWESfuz3qDMUFfSu3xlsJNIz+zbCIN1pwaKnT0XVFxOfwbBXF3&#10;4fHPSu8dnfvnDU+9m2y2Sn302tUXiEhtfItf7rVO88cjeD6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tcgzBAAAA3AAAAA8AAAAAAAAAAAAAAAAAmAIAAGRycy9kb3du&#10;cmV2LnhtbFBLBQYAAAAABAAEAPUAAACGAwAAAAA=&#10;" path="m90,238r9,l112,236r10,-2l122,195r-6,1l109,196r-78,l35,212r15,18l69,236r21,2xe" fillcolor="#231f20" stroked="f">
                    <v:path arrowok="t" o:connecttype="custom" o:connectlocs="90,4543;99,4543;112,4541;122,4539;122,4500;116,4501;109,4501;31,4501;35,4517;50,4535;69,4541;90,4543" o:connectangles="0,0,0,0,0,0,0,0,0,0,0,0"/>
                  </v:shape>
                </v:group>
                <v:group id="Group 115" o:spid="_x0000_s1055" style="position:absolute;left:5268;top:4284;width:61;height:63" coordorigin="5268,4284" coordsize="6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22" o:spid="_x0000_s1056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83Y8EA&#10;AADcAAAADwAAAGRycy9kb3ducmV2LnhtbERPTWvCQBC9F/wPywje6sZWQomuIoLQXgJNQ3odsmM2&#10;mJ0N2TXGf+8WhN7m8T5nu59sJ0YafOtYwWqZgCCunW65UVD+nF4/QPiArLFzTAru5GG/m71sMdPu&#10;xt80FqERMYR9hgpMCH0mpa8NWfRL1xNH7uwGiyHCoZF6wFsMt518S5JUWmw5Nhjs6WiovhRXqyC/&#10;m7zyK3f9ot+0K31ecTJapRbz6bABEWgK/+Kn+1PH+et3+HsmXi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N2PBAAAA3AAAAA8AAAAAAAAAAAAAAAAAmAIAAGRycy9kb3du&#10;cmV2LnhtbFBLBQYAAAAABAAEAPUAAACGAwAAAAA=&#10;" path="m38,62l54,50,60,27,49,8,29,,15,4,13,6r30,l55,18r,29l43,58r-29,l38,62xe" fillcolor="#231f20" stroked="f">
                    <v:path arrowok="t" o:connecttype="custom" o:connectlocs="38,4346;54,4334;60,4311;49,4292;29,4284;15,4288;13,4290;43,4290;55,4302;55,4331;43,4342;14,4342;38,4346" o:connectangles="0,0,0,0,0,0,0,0,0,0,0,0,0"/>
                  </v:shape>
                  <v:shape id="Freeform 121" o:spid="_x0000_s1057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vF78A&#10;AADcAAAADwAAAGRycy9kb3ducmV2LnhtbERPS4vCMBC+L/gfwgje1lQRkWpalgVBLwUf6HVoZpuy&#10;zaQ0sdZ/bwTB23x8z9nkg21ET52vHSuYTRMQxKXTNVcKzqft9wqED8gaG8ek4EEe8mz0tcFUuzsf&#10;qD+GSsQQ9ikqMCG0qZS+NGTRT11LHLk/11kMEXaV1B3eY7ht5DxJltJizbHBYEu/hsr/480qKB6m&#10;uPiZu+3pumzOvrhw0lulJuPhZw0i0BA+4rd7p+P8xQJez8QL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Jq8XvwAAANwAAAAPAAAAAAAAAAAAAAAAAJgCAABkcnMvZG93bnJl&#10;di54bWxQSwUGAAAAAAQABAD1AAAAhAMAAAAA&#10;" path="m5,15l15,6r-2,l5,15xe" fillcolor="#231f20" stroked="f">
                    <v:path arrowok="t" o:connecttype="custom" o:connectlocs="5,4299;15,4290;13,4290;5,4299" o:connectangles="0,0,0,0"/>
                  </v:shape>
                  <v:shape id="Freeform 120" o:spid="_x0000_s1058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KjMEA&#10;AADcAAAADwAAAGRycy9kb3ducmV2LnhtbERPTWvCQBC9F/wPywje6sZSQ4muIoLQXgJNQ3odsmM2&#10;mJ0N2TXGf+8WhN7m8T5nu59sJ0YafOtYwWqZgCCunW65UVD+nF4/QPiArLFzTAru5GG/m71sMdPu&#10;xt80FqERMYR9hgpMCH0mpa8NWfRL1xNH7uwGiyHCoZF6wFsMt518S5JUWmw5Nhjs6WiovhRXqyC/&#10;m7zyK3f9ot+0K31ecTJapRbz6bABEWgK/+Kn+1PH+e9r+HsmXi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CozBAAAA3AAAAA8AAAAAAAAAAAAAAAAAmAIAAGRycy9kb3du&#10;cmV2LnhtbFBLBQYAAAAABAAEAPUAAACGAwAAAAA=&#10;" path="m3,18l5,15,3,18xe" fillcolor="#231f20" stroked="f">
                    <v:path arrowok="t" o:connecttype="custom" o:connectlocs="3,4302;5,4299;3,4302;3,4302" o:connectangles="0,0,0,0"/>
                  </v:shape>
                  <v:shape id="Freeform 119" o:spid="_x0000_s1059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U+8AA&#10;AADcAAAADwAAAGRycy9kb3ducmV2LnhtbERPS2vCQBC+F/wPywjemo2lhBJdRQShvQRqJV6H7JgN&#10;ZmdDdvPw37uFQm/z8T1nu59tK0bqfeNYwTpJQRBXTjdcK7j8nF4/QPiArLF1TAoe5GG/W7xsMddu&#10;4m8az6EWMYR9jgpMCF0upa8MWfSJ64gjd3O9xRBhX0vd4xTDbSvf0jSTFhuODQY7Ohqq7ufBKige&#10;pij92g1fdM3aiy9KTker1Go5HzYgAs3hX/zn/tRx/nsGv8/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biU+8AAAADcAAAADwAAAAAAAAAAAAAAAACYAgAAZHJzL2Rvd25y&#10;ZXYueG1sUEsFBgAAAAAEAAQA9QAAAIUDAAAAAA==&#10;" path="m36,49r8,l38,34r1,l44,32r,-17l15,15r,6l35,21r2,2l37,29r-4,1l15,30r,6l31,36r5,13xe" fillcolor="#231f20" stroked="f">
                    <v:path arrowok="t" o:connecttype="custom" o:connectlocs="36,4333;44,4333;38,4318;39,4318;44,4316;44,4299;15,4299;15,4305;35,4305;37,4307;37,4313;33,4314;15,4314;15,4320;31,4320;36,4333" o:connectangles="0,0,0,0,0,0,0,0,0,0,0,0,0,0,0,0"/>
                  </v:shape>
                  <v:shape id="Freeform 118" o:spid="_x0000_s1060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xYMAA&#10;AADcAAAADwAAAGRycy9kb3ducmV2LnhtbERPS2sCMRC+F/wPYQRvNasUW1ajiCDYy0Kt2OuwGTeL&#10;yWTZxH38e1Mo9DYf33M2u8FZ0VEbas8KFvMMBHHpdc2Vgsv38fUDRIjIGq1nUjBSgN128rLBXPue&#10;v6g7x0qkEA45KjAxNrmUoTTkMMx9Q5y4m28dxgTbSuoW+xTurFxm2Uo6rDk1GGzoYKi8nx9OQTGa&#10;4hoW/vFJPyt7CcWVs84pNZsO+zWISEP8F/+5TzrNf3uH32fSB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QxYMAAAADcAAAADwAAAAAAAAAAAAAAAACYAgAAZHJzL2Rvd25y&#10;ZXYueG1sUEsFBgAAAAAEAAQA9QAAAIUDAAAAAA==&#10;" path="m14,58l3,47,3,18,,44,13,58r1,xe" fillcolor="#231f20" stroked="f">
                    <v:path arrowok="t" o:connecttype="custom" o:connectlocs="14,4342;3,4331;3,4302;0,4328;13,4342;14,4342" o:connectangles="0,0,0,0,0,0"/>
                  </v:shape>
                  <v:shape id="Freeform 117" o:spid="_x0000_s1061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ulEsIA&#10;AADcAAAADwAAAGRycy9kb3ducmV2LnhtbESPQYvCMBCF7wv+hzCCtzV1EZFqFBEE91JYFb0OzdgU&#10;m0lpYq3/fuewsLcZ3pv3vllvB9+onrpYBzYwm2agiMtga64MXM6HzyWomJAtNoHJwJsibDejjzXm&#10;Nrz4h/pTqpSEcMzRgEupzbWOpSOPcRpaYtHuofOYZO0qbTt8Sbhv9FeWLbTHmqXBYUt7R+Xj9PQG&#10;ircrrnEWnt90WzSXWFw5670xk/GwW4FKNKR/89/10Qr+XGjlGZl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6USwgAAANwAAAAPAAAAAAAAAAAAAAAAAJgCAABkcnMvZG93&#10;bnJldi54bWxQSwUGAAAAAAQABAD1AAAAhwMAAAAA&#10;" path="m15,30r8,l23,21r-8,l15,30xe" fillcolor="#231f20" stroked="f">
                    <v:path arrowok="t" o:connecttype="custom" o:connectlocs="15,4314;23,4314;23,4305;15,4305;15,4314" o:connectangles="0,0,0,0,0"/>
                  </v:shape>
                  <v:shape id="Freeform 116" o:spid="_x0000_s1062" style="position:absolute;left:5268;top:4284;width:61;height:63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AicAA&#10;AADcAAAADwAAAGRycy9kb3ducmV2LnhtbERPS2sCMRC+F/wPYQRvNasUaVejiCDYy0Kt2OuwGTeL&#10;yWTZxH38e1Mo9DYf33M2u8FZ0VEbas8KFvMMBHHpdc2Vgsv38fUdRIjIGq1nUjBSgN128rLBXPue&#10;v6g7x0qkEA45KjAxNrmUoTTkMMx9Q5y4m28dxgTbSuoW+xTurFxm2Uo6rDk1GGzoYKi8nx9OQTGa&#10;4hoW/vFJPyt7CcWVs84pNZsO+zWISEP8F/+5TzrNf/uA32fSB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cAicAAAADcAAAADwAAAAAAAAAAAAAAAACYAgAAZHJzL2Rvd25y&#10;ZXYueG1sUEsFBgAAAAAEAAQA9QAAAIUDAAAAAA==&#10;" path="m15,49r8,l23,36r-8,l15,49xe" fillcolor="#231f20" stroked="f">
                    <v:path arrowok="t" o:connecttype="custom" o:connectlocs="15,4333;23,4333;23,4320;15,4320;15,43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87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447040</wp:posOffset>
                </wp:positionV>
                <wp:extent cx="513080" cy="127000"/>
                <wp:effectExtent l="0" t="0" r="4445" b="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line="200" w:lineRule="exact"/>
                              <w:ind w:left="20"/>
                              <w:rPr>
                                <w:rFonts w:ascii="IDAutomationHC39XS" w:eastAsia="IDAutomationHC39XS" w:hAnsi="IDAutomationHC39XS" w:cs="IDAutomationHC39X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DAutomationHC39XS"/>
                                <w:color w:val="58595B"/>
                                <w:spacing w:val="-2"/>
                                <w:sz w:val="16"/>
                              </w:rPr>
                              <w:t>TB192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35pt;margin-top:35.2pt;width:40.4pt;height:10pt;z-index:-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" filled="f" stroked="f">
                <v:textbox inset="0,0,0,0">
                  <w:txbxContent>
                    <w:p w:rsidR="009C56D9" w:rsidRDefault="00E71F10">
                      <w:pPr>
                        <w:spacing w:line="200" w:lineRule="exact"/>
                        <w:ind w:left="20"/>
                        <w:rPr>
                          <w:rFonts w:ascii="IDAutomationHC39XS" w:eastAsia="IDAutomationHC39XS" w:hAnsi="IDAutomationHC39XS" w:cs="IDAutomationHC39XS"/>
                          <w:sz w:val="16"/>
                          <w:szCs w:val="16"/>
                        </w:rPr>
                      </w:pPr>
                      <w:r>
                        <w:rPr>
                          <w:rFonts w:ascii="IDAutomationHC39XS"/>
                          <w:color w:val="58595B"/>
                          <w:spacing w:val="-2"/>
                          <w:sz w:val="16"/>
                        </w:rPr>
                        <w:t>TB192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89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701040</wp:posOffset>
                </wp:positionV>
                <wp:extent cx="1294130" cy="127000"/>
                <wp:effectExtent l="0" t="0" r="4445" b="635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line="200" w:lineRule="exact"/>
                              <w:ind w:left="20"/>
                              <w:rPr>
                                <w:rFonts w:ascii="IDAutomationHC39XS" w:eastAsia="IDAutomationHC39XS" w:hAnsi="IDAutomationHC39XS" w:cs="IDAutomationHC39X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DAutomationHC39XS"/>
                                <w:color w:val="58595B"/>
                                <w:spacing w:val="-2"/>
                                <w:sz w:val="16"/>
                              </w:rPr>
                              <w:t>8967.02.03.01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35pt;margin-top:55.2pt;width:101.9pt;height:10pt;z-index:-1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" filled="f" stroked="f">
                <v:textbox inset="0,0,0,0">
                  <w:txbxContent>
                    <w:p w:rsidR="009C56D9" w:rsidRDefault="00E71F10">
                      <w:pPr>
                        <w:spacing w:line="200" w:lineRule="exact"/>
                        <w:ind w:left="20"/>
                        <w:rPr>
                          <w:rFonts w:ascii="IDAutomationHC39XS" w:eastAsia="IDAutomationHC39XS" w:hAnsi="IDAutomationHC39XS" w:cs="IDAutomationHC39XS"/>
                          <w:sz w:val="16"/>
                          <w:szCs w:val="16"/>
                        </w:rPr>
                      </w:pPr>
                      <w:r>
                        <w:rPr>
                          <w:rFonts w:ascii="IDAutomationHC39XS"/>
                          <w:color w:val="58595B"/>
                          <w:spacing w:val="-2"/>
                          <w:sz w:val="16"/>
                        </w:rPr>
                        <w:t>8967.02.03.01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920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ge">
                  <wp:posOffset>2934970</wp:posOffset>
                </wp:positionV>
                <wp:extent cx="2025650" cy="332740"/>
                <wp:effectExtent l="1270" t="1270" r="1905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line="262" w:lineRule="exact"/>
                              <w:ind w:left="20"/>
                              <w:rPr>
                                <w:rFonts w:ascii="ITC Franklin Gothic Std Book" w:eastAsia="ITC Franklin Gothic Std Book" w:hAnsi="ITC Franklin Gothic Std Book" w:cs="ITC Franklin Gothic Std Book"/>
                              </w:rPr>
                            </w:pPr>
                            <w:r>
                              <w:rPr>
                                <w:rFonts w:ascii="ITC Franklin Gothic Std Book"/>
                                <w:color w:val="231F20"/>
                              </w:rPr>
                              <w:t xml:space="preserve">1600 Research </w:t>
                            </w:r>
                            <w:r>
                              <w:rPr>
                                <w:rFonts w:ascii="ITC Franklin Gothic Std Book"/>
                                <w:color w:val="231F20"/>
                                <w:spacing w:val="-1"/>
                              </w:rPr>
                              <w:t>Boulevard</w:t>
                            </w:r>
                          </w:p>
                          <w:p w:rsidR="009C56D9" w:rsidRDefault="00E71F10">
                            <w:pPr>
                              <w:pStyle w:val="BodyText"/>
                              <w:spacing w:line="262" w:lineRule="exact"/>
                              <w:ind w:left="20"/>
                              <w:rPr>
                                <w:rFonts w:ascii="ITC Franklin Gothic Std Book" w:eastAsia="ITC Franklin Gothic Std Book" w:hAnsi="ITC Franklin Gothic Std Book" w:cs="ITC Franklin Gothic Std Book"/>
                              </w:rPr>
                            </w:pPr>
                            <w:r>
                              <w:rPr>
                                <w:rFonts w:ascii="ITC Franklin Gothic Std Book"/>
                                <w:color w:val="231F20"/>
                              </w:rPr>
                              <w:t>Rockville,</w:t>
                            </w:r>
                            <w:r>
                              <w:rPr>
                                <w:rFonts w:ascii="ITC Franklin Gothic Std Book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ITC Franklin Gothic Std Book"/>
                                <w:color w:val="231F20"/>
                                <w:spacing w:val="1"/>
                              </w:rPr>
                              <w:t>Maryland</w:t>
                            </w:r>
                            <w:r>
                              <w:rPr>
                                <w:rFonts w:ascii="ITC Franklin Gothic Std Book"/>
                                <w:color w:val="231F20"/>
                              </w:rPr>
                              <w:t xml:space="preserve"> 20850-9973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8" type="#_x0000_t202" style="position:absolute;margin-left:207.1pt;margin-top:231.1pt;width:159.5pt;height:26.2pt;z-index:-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line="262" w:lineRule="exact"/>
                        <w:ind w:left="20"/>
                        <w:rPr>
                          <w:rFonts w:ascii="ITC Franklin Gothic Std Book" w:eastAsia="ITC Franklin Gothic Std Book" w:hAnsi="ITC Franklin Gothic Std Book" w:cs="ITC Franklin Gothic Std Book"/>
                        </w:rPr>
                      </w:pPr>
                      <w:r>
                        <w:rPr>
                          <w:rFonts w:ascii="ITC Franklin Gothic Std Book"/>
                          <w:color w:val="231F20"/>
                        </w:rPr>
                        <w:t xml:space="preserve">1600 Research </w:t>
                      </w:r>
                      <w:r>
                        <w:rPr>
                          <w:rFonts w:ascii="ITC Franklin Gothic Std Book"/>
                          <w:color w:val="231F20"/>
                          <w:spacing w:val="-1"/>
                        </w:rPr>
                        <w:t>Boulevard</w:t>
                      </w:r>
                    </w:p>
                    <w:p w:rsidR="009C56D9" w:rsidRDefault="00E71F10">
                      <w:pPr>
                        <w:pStyle w:val="BodyText"/>
                        <w:spacing w:line="262" w:lineRule="exact"/>
                        <w:ind w:left="20"/>
                        <w:rPr>
                          <w:rFonts w:ascii="ITC Franklin Gothic Std Book" w:eastAsia="ITC Franklin Gothic Std Book" w:hAnsi="ITC Franklin Gothic Std Book" w:cs="ITC Franklin Gothic Std Book"/>
                        </w:rPr>
                      </w:pPr>
                      <w:r>
                        <w:rPr>
                          <w:rFonts w:ascii="ITC Franklin Gothic Std Book"/>
                          <w:color w:val="231F20"/>
                        </w:rPr>
                        <w:t>Rockville,</w:t>
                      </w:r>
                      <w:r>
                        <w:rPr>
                          <w:rFonts w:ascii="ITC Franklin Gothic Std Book"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ITC Franklin Gothic Std Book"/>
                          <w:color w:val="231F20"/>
                          <w:spacing w:val="1"/>
                        </w:rPr>
                        <w:t>Maryland</w:t>
                      </w:r>
                      <w:r>
                        <w:rPr>
                          <w:rFonts w:ascii="ITC Franklin Gothic Std Book"/>
                          <w:color w:val="231F20"/>
                        </w:rPr>
                        <w:t xml:space="preserve"> 20850-9973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944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ge">
                  <wp:posOffset>5880735</wp:posOffset>
                </wp:positionV>
                <wp:extent cx="3475355" cy="330200"/>
                <wp:effectExtent l="635" t="3810" r="635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line="519" w:lineRule="exact"/>
                              <w:ind w:left="20"/>
                              <w:rPr>
                                <w:rFonts w:ascii="FrutigerLTStd-Bold" w:eastAsia="FrutigerLTStd-Bold" w:hAnsi="FrutigerLTStd-Bold" w:cs="FrutigerLTStd-Bol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5"/>
                                <w:sz w:val="48"/>
                              </w:rPr>
                              <w:t>L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59"/>
                                <w:sz w:val="48"/>
                              </w:rPr>
                              <w:t>T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5"/>
                                <w:sz w:val="48"/>
                              </w:rPr>
                              <w:t>arjet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48"/>
                              </w:rPr>
                              <w:t>a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5"/>
                                <w:sz w:val="48"/>
                              </w:rPr>
                              <w:t>d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48"/>
                              </w:rPr>
                              <w:t>e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5"/>
                                <w:sz w:val="48"/>
                              </w:rPr>
                              <w:t>Mediciones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9" type="#_x0000_t202" style="position:absolute;margin-left:279.8pt;margin-top:463.05pt;width:273.65pt;height:26pt;z-index:-1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" filled="f" stroked="f">
                <v:textbox inset="0,0,0,0">
                  <w:txbxContent>
                    <w:p w:rsidR="009C56D9" w:rsidRDefault="00E71F10">
                      <w:pPr>
                        <w:spacing w:line="519" w:lineRule="exact"/>
                        <w:ind w:left="20"/>
                        <w:rPr>
                          <w:rFonts w:ascii="FrutigerLTStd-Bold" w:eastAsia="FrutigerLTStd-Bold" w:hAnsi="FrutigerLTStd-Bold" w:cs="FrutigerLTStd-Bold"/>
                          <w:sz w:val="48"/>
                          <w:szCs w:val="48"/>
                        </w:rPr>
                      </w:pPr>
                      <w:r>
                        <w:rPr>
                          <w:rFonts w:ascii="FrutigerLTStd-Bold"/>
                          <w:b/>
                          <w:color w:val="58595B"/>
                          <w:spacing w:val="-5"/>
                          <w:sz w:val="48"/>
                        </w:rPr>
                        <w:t>L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48"/>
                        </w:rPr>
                        <w:t>a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59"/>
                          <w:sz w:val="48"/>
                        </w:rPr>
                        <w:t>T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5"/>
                          <w:sz w:val="48"/>
                        </w:rPr>
                        <w:t>arjet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48"/>
                        </w:rPr>
                        <w:t>a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5"/>
                          <w:sz w:val="48"/>
                        </w:rPr>
                        <w:t>d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48"/>
                        </w:rPr>
                        <w:t>e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10"/>
                          <w:sz w:val="48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5"/>
                          <w:sz w:val="48"/>
                        </w:rPr>
                        <w:t>Mediciones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7040880</wp:posOffset>
                </wp:positionV>
                <wp:extent cx="7772400" cy="2362200"/>
                <wp:effectExtent l="0" t="1905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0" type="#_x0000_t202" style="position:absolute;margin-left:0;margin-top:554.4pt;width:612pt;height:186pt;z-index:-1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97gsQIAALU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1992" behindDoc="1" locked="0" layoutInCell="1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4474845</wp:posOffset>
                </wp:positionV>
                <wp:extent cx="215265" cy="1270"/>
                <wp:effectExtent l="0" t="0" r="0" b="635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1" type="#_x0000_t202" style="position:absolute;margin-left:499.15pt;margin-top:352.35pt;width:16.95pt;height:.1pt;z-index:-1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ti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016" behindDoc="1" locked="0" layoutInCell="1" allowOverlap="1">
                <wp:simplePos x="0" y="0"/>
                <wp:positionH relativeFrom="page">
                  <wp:posOffset>5792470</wp:posOffset>
                </wp:positionH>
                <wp:positionV relativeFrom="page">
                  <wp:posOffset>4474845</wp:posOffset>
                </wp:positionV>
                <wp:extent cx="52070" cy="86995"/>
                <wp:effectExtent l="1270" t="0" r="3810" b="635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2" type="#_x0000_t202" style="position:absolute;margin-left:456.1pt;margin-top:352.35pt;width:4.1pt;height:6.85pt;z-index:-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040" behindDoc="1" locked="0" layoutInCell="1" allowOverlap="1">
                <wp:simplePos x="0" y="0"/>
                <wp:positionH relativeFrom="page">
                  <wp:posOffset>5844540</wp:posOffset>
                </wp:positionH>
                <wp:positionV relativeFrom="page">
                  <wp:posOffset>4474845</wp:posOffset>
                </wp:positionV>
                <wp:extent cx="150495" cy="86995"/>
                <wp:effectExtent l="0" t="0" r="0" b="635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3" type="#_x0000_t202" style="position:absolute;margin-left:460.2pt;margin-top:352.35pt;width:11.85pt;height:6.85pt;z-index:-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064" behindDoc="1" locked="0" layoutInCell="1" allowOverlap="1">
                <wp:simplePos x="0" y="0"/>
                <wp:positionH relativeFrom="page">
                  <wp:posOffset>5994400</wp:posOffset>
                </wp:positionH>
                <wp:positionV relativeFrom="page">
                  <wp:posOffset>4474845</wp:posOffset>
                </wp:positionV>
                <wp:extent cx="121285" cy="86995"/>
                <wp:effectExtent l="3175" t="0" r="0" b="635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4" type="#_x0000_t202" style="position:absolute;margin-left:472pt;margin-top:352.35pt;width:9.55pt;height:6.85pt;z-index:-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088" behindDoc="1" locked="0" layoutInCell="1" allowOverlap="1">
                <wp:simplePos x="0" y="0"/>
                <wp:positionH relativeFrom="page">
                  <wp:posOffset>6115050</wp:posOffset>
                </wp:positionH>
                <wp:positionV relativeFrom="page">
                  <wp:posOffset>4474845</wp:posOffset>
                </wp:positionV>
                <wp:extent cx="180340" cy="86995"/>
                <wp:effectExtent l="0" t="0" r="635" b="635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5" type="#_x0000_t202" style="position:absolute;margin-left:481.5pt;margin-top:352.35pt;width:14.2pt;height:6.85pt;z-index:-1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acsAIAALI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112" behindDoc="1" locked="0" layoutInCell="1" allowOverlap="1">
                <wp:simplePos x="0" y="0"/>
                <wp:positionH relativeFrom="page">
                  <wp:posOffset>4919980</wp:posOffset>
                </wp:positionH>
                <wp:positionV relativeFrom="page">
                  <wp:posOffset>4429760</wp:posOffset>
                </wp:positionV>
                <wp:extent cx="55880" cy="132080"/>
                <wp:effectExtent l="0" t="635" r="0" b="635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6" type="#_x0000_t202" style="position:absolute;margin-left:387.4pt;margin-top:348.8pt;width:4.4pt;height:10.4pt;z-index:-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zorwIAALM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136" behindDoc="1" locked="0" layoutInCell="1" allowOverlap="1">
                <wp:simplePos x="0" y="0"/>
                <wp:positionH relativeFrom="page">
                  <wp:posOffset>4975860</wp:posOffset>
                </wp:positionH>
                <wp:positionV relativeFrom="page">
                  <wp:posOffset>4429760</wp:posOffset>
                </wp:positionV>
                <wp:extent cx="202565" cy="132080"/>
                <wp:effectExtent l="3810" t="635" r="3175" b="635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7" type="#_x0000_t202" style="position:absolute;margin-left:391.8pt;margin-top:348.8pt;width:15.95pt;height:10.4pt;z-index:-1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h7swIAALQ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160" behindDoc="1" locked="0" layoutInCell="1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4429760</wp:posOffset>
                </wp:positionV>
                <wp:extent cx="257810" cy="66675"/>
                <wp:effectExtent l="0" t="635" r="254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8" type="#_x0000_t202" style="position:absolute;margin-left:407.75pt;margin-top:348.8pt;width:20.3pt;height:5.25pt;z-index:-1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/IsA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184" behindDoc="1" locked="0" layoutInCell="1" allowOverlap="1">
                <wp:simplePos x="0" y="0"/>
                <wp:positionH relativeFrom="page">
                  <wp:posOffset>5436235</wp:posOffset>
                </wp:positionH>
                <wp:positionV relativeFrom="page">
                  <wp:posOffset>4429760</wp:posOffset>
                </wp:positionV>
                <wp:extent cx="128905" cy="66675"/>
                <wp:effectExtent l="0" t="635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9" type="#_x0000_t202" style="position:absolute;margin-left:428.05pt;margin-top:348.8pt;width:10.15pt;height:5.25pt;z-index:-14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VDsQ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208" behindDoc="1" locked="0" layoutInCell="1" allowOverlap="1">
                <wp:simplePos x="0" y="0"/>
                <wp:positionH relativeFrom="page">
                  <wp:posOffset>5564505</wp:posOffset>
                </wp:positionH>
                <wp:positionV relativeFrom="page">
                  <wp:posOffset>4429760</wp:posOffset>
                </wp:positionV>
                <wp:extent cx="107950" cy="132080"/>
                <wp:effectExtent l="1905" t="635" r="4445" b="635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0" type="#_x0000_t202" style="position:absolute;margin-left:438.15pt;margin-top:348.8pt;width:8.5pt;height:10.4pt;z-index:-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232" behindDoc="1" locked="0" layoutInCell="1" allowOverlap="1">
                <wp:simplePos x="0" y="0"/>
                <wp:positionH relativeFrom="page">
                  <wp:posOffset>5672455</wp:posOffset>
                </wp:positionH>
                <wp:positionV relativeFrom="page">
                  <wp:posOffset>4429760</wp:posOffset>
                </wp:positionV>
                <wp:extent cx="52070" cy="132080"/>
                <wp:effectExtent l="0" t="635" r="0" b="63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1" type="#_x0000_t202" style="position:absolute;margin-left:446.65pt;margin-top:348.8pt;width:4.1pt;height:10.4pt;z-index:-1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/2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256" behindDoc="1" locked="0" layoutInCell="1" allowOverlap="1">
                <wp:simplePos x="0" y="0"/>
                <wp:positionH relativeFrom="page">
                  <wp:posOffset>5178425</wp:posOffset>
                </wp:positionH>
                <wp:positionV relativeFrom="page">
                  <wp:posOffset>4496435</wp:posOffset>
                </wp:positionV>
                <wp:extent cx="257810" cy="66040"/>
                <wp:effectExtent l="0" t="635" r="2540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2" type="#_x0000_t202" style="position:absolute;margin-left:407.75pt;margin-top:354.05pt;width:20.3pt;height:5.2pt;z-index:-1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FN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280" behindDoc="1" locked="0" layoutInCell="1" allowOverlap="1">
                <wp:simplePos x="0" y="0"/>
                <wp:positionH relativeFrom="page">
                  <wp:posOffset>5436235</wp:posOffset>
                </wp:positionH>
                <wp:positionV relativeFrom="page">
                  <wp:posOffset>4496435</wp:posOffset>
                </wp:positionV>
                <wp:extent cx="128905" cy="66040"/>
                <wp:effectExtent l="0" t="635" r="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3" type="#_x0000_t202" style="position:absolute;margin-left:428.05pt;margin-top:354.05pt;width:10.15pt;height:5.2pt;z-index:-1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304" behindDoc="1" locked="0" layoutInCell="1" allowOverlap="1">
                <wp:simplePos x="0" y="0"/>
                <wp:positionH relativeFrom="page">
                  <wp:posOffset>4705350</wp:posOffset>
                </wp:positionH>
                <wp:positionV relativeFrom="page">
                  <wp:posOffset>4429760</wp:posOffset>
                </wp:positionV>
                <wp:extent cx="86360" cy="132080"/>
                <wp:effectExtent l="0" t="635" r="0" b="63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4" type="#_x0000_t202" style="position:absolute;margin-left:370.5pt;margin-top:348.8pt;width:6.8pt;height:10.4pt;z-index:-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2z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328" behindDoc="1" locked="0" layoutInCell="1" allowOverlap="1">
                <wp:simplePos x="0" y="0"/>
                <wp:positionH relativeFrom="page">
                  <wp:posOffset>4619625</wp:posOffset>
                </wp:positionH>
                <wp:positionV relativeFrom="page">
                  <wp:posOffset>4429760</wp:posOffset>
                </wp:positionV>
                <wp:extent cx="43180" cy="132080"/>
                <wp:effectExtent l="0" t="635" r="4445" b="635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margin-left:363.75pt;margin-top:348.8pt;width:3.4pt;height:10.4pt;z-index:-1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8murw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352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4429760</wp:posOffset>
                </wp:positionV>
                <wp:extent cx="300990" cy="1270"/>
                <wp:effectExtent l="3175" t="635" r="635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6" type="#_x0000_t202" style="position:absolute;margin-left:326.5pt;margin-top:348.8pt;width:23.7pt;height:.1pt;z-index:-1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6usQ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376" behindDoc="1" locked="0" layoutInCell="1" allowOverlap="1">
                <wp:simplePos x="0" y="0"/>
                <wp:positionH relativeFrom="page">
                  <wp:posOffset>4447540</wp:posOffset>
                </wp:positionH>
                <wp:positionV relativeFrom="page">
                  <wp:posOffset>4429760</wp:posOffset>
                </wp:positionV>
                <wp:extent cx="128905" cy="1270"/>
                <wp:effectExtent l="0" t="635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7" type="#_x0000_t202" style="position:absolute;margin-left:350.2pt;margin-top:348.8pt;width:10.15pt;height:.1pt;z-index:-1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C0sQ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400" behindDoc="1" locked="0" layoutInCell="1" allowOverlap="1">
                <wp:simplePos x="0" y="0"/>
                <wp:positionH relativeFrom="page">
                  <wp:posOffset>4146550</wp:posOffset>
                </wp:positionH>
                <wp:positionV relativeFrom="page">
                  <wp:posOffset>4496435</wp:posOffset>
                </wp:positionV>
                <wp:extent cx="43815" cy="1270"/>
                <wp:effectExtent l="3175" t="635" r="635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8" type="#_x0000_t202" style="position:absolute;margin-left:326.5pt;margin-top:354.05pt;width:3.45pt;height:.1pt;z-index:-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AQsQIAAK8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424" behindDoc="1" locked="0" layoutInCell="1" allowOverlap="1">
                <wp:simplePos x="0" y="0"/>
                <wp:positionH relativeFrom="page">
                  <wp:posOffset>4190365</wp:posOffset>
                </wp:positionH>
                <wp:positionV relativeFrom="page">
                  <wp:posOffset>4496435</wp:posOffset>
                </wp:positionV>
                <wp:extent cx="171450" cy="1270"/>
                <wp:effectExtent l="0" t="635" r="635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9" type="#_x0000_t202" style="position:absolute;margin-left:329.95pt;margin-top:354.05pt;width:13.5pt;height:.1pt;z-index:-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UVsg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448" behindDoc="1" locked="0" layoutInCell="1" allowOverlap="1">
                <wp:simplePos x="0" y="0"/>
                <wp:positionH relativeFrom="page">
                  <wp:posOffset>4361815</wp:posOffset>
                </wp:positionH>
                <wp:positionV relativeFrom="page">
                  <wp:posOffset>4496435</wp:posOffset>
                </wp:positionV>
                <wp:extent cx="0" cy="1270"/>
                <wp:effectExtent l="0" t="635" r="635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71F1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0" type="#_x0000_t202" style="position:absolute;margin-left:343.45pt;margin-top:354.05pt;width:0;height:.1pt;z-index:-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vJrAIAAKs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" filled="f" stroked="f">
                <v:textbox inset="0,0,0,0">
                  <w:txbxContent>
                    <w:p w:rsidR="00000000" w:rsidRDefault="00E71F1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472" behindDoc="1" locked="0" layoutInCell="1" allowOverlap="1">
                <wp:simplePos x="0" y="0"/>
                <wp:positionH relativeFrom="page">
                  <wp:posOffset>2533015</wp:posOffset>
                </wp:positionH>
                <wp:positionV relativeFrom="page">
                  <wp:posOffset>1936115</wp:posOffset>
                </wp:positionV>
                <wp:extent cx="2735580" cy="493395"/>
                <wp:effectExtent l="0" t="254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1" type="#_x0000_t202" style="position:absolute;margin-left:199.45pt;margin-top:152.45pt;width:215.4pt;height:38.85pt;z-index:-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SLsgIAALM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496" behindDoc="1" locked="0" layoutInCell="1" allowOverlap="1">
                <wp:simplePos x="0" y="0"/>
                <wp:positionH relativeFrom="page">
                  <wp:posOffset>5093970</wp:posOffset>
                </wp:positionH>
                <wp:positionV relativeFrom="page">
                  <wp:posOffset>2049780</wp:posOffset>
                </wp:positionV>
                <wp:extent cx="1270" cy="146685"/>
                <wp:effectExtent l="0" t="1905" r="635" b="381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2" type="#_x0000_t202" style="position:absolute;margin-left:401.1pt;margin-top:161.4pt;width:.1pt;height:11.55pt;z-index:-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E4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520" behindDoc="1" locked="0" layoutInCell="1" allowOverlap="1">
                <wp:simplePos x="0" y="0"/>
                <wp:positionH relativeFrom="page">
                  <wp:posOffset>4325620</wp:posOffset>
                </wp:positionH>
                <wp:positionV relativeFrom="page">
                  <wp:posOffset>2049780</wp:posOffset>
                </wp:positionV>
                <wp:extent cx="1270" cy="146685"/>
                <wp:effectExtent l="1270" t="1905" r="0" b="381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3" type="#_x0000_t202" style="position:absolute;margin-left:340.6pt;margin-top:161.4pt;width:.1pt;height:11.55pt;z-index:-1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20Z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54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725805</wp:posOffset>
                </wp:positionV>
                <wp:extent cx="891540" cy="152400"/>
                <wp:effectExtent l="635" t="1905" r="3175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4" type="#_x0000_t202" style="position:absolute;margin-left:529.55pt;margin-top:57.15pt;width:70.2pt;height:12pt;z-index:-1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YosgIAALI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56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837565</wp:posOffset>
                </wp:positionV>
                <wp:extent cx="891540" cy="152400"/>
                <wp:effectExtent l="635" t="0" r="3175" b="635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5" type="#_x0000_t202" style="position:absolute;margin-left:529.55pt;margin-top:65.95pt;width:70.2pt;height:12pt;z-index:-1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LJsg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59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948690</wp:posOffset>
                </wp:positionV>
                <wp:extent cx="891540" cy="152400"/>
                <wp:effectExtent l="635" t="0" r="3175" b="381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6" type="#_x0000_t202" style="position:absolute;margin-left:529.55pt;margin-top:74.7pt;width:70.2pt;height:12pt;z-index:-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1osg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61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1059815</wp:posOffset>
                </wp:positionV>
                <wp:extent cx="891540" cy="152400"/>
                <wp:effectExtent l="635" t="2540" r="3175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7" type="#_x0000_t202" style="position:absolute;margin-left:529.55pt;margin-top:83.45pt;width:70.2pt;height:12pt;z-index:-1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drsgIAALI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64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1171575</wp:posOffset>
                </wp:positionV>
                <wp:extent cx="891540" cy="152400"/>
                <wp:effectExtent l="635" t="0" r="3175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8" type="#_x0000_t202" style="position:absolute;margin-left:529.55pt;margin-top:92.25pt;width:70.2pt;height:12pt;z-index:-1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66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1282700</wp:posOffset>
                </wp:positionV>
                <wp:extent cx="891540" cy="152400"/>
                <wp:effectExtent l="635" t="0" r="3175" b="3175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9" type="#_x0000_t202" style="position:absolute;margin-left:529.55pt;margin-top:101pt;width:70.2pt;height:12pt;z-index:-1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68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1394460</wp:posOffset>
                </wp:positionV>
                <wp:extent cx="891540" cy="152400"/>
                <wp:effectExtent l="635" t="3810" r="3175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0" type="#_x0000_t202" style="position:absolute;margin-left:529.55pt;margin-top:109.8pt;width:70.2pt;height:12pt;z-index:-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Y3swIAALI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71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1505585</wp:posOffset>
                </wp:positionV>
                <wp:extent cx="891540" cy="152400"/>
                <wp:effectExtent l="635" t="635" r="3175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1" type="#_x0000_t202" style="position:absolute;margin-left:529.55pt;margin-top:118.55pt;width:70.2pt;height:12pt;z-index:-1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/IsgIAALI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73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1616710</wp:posOffset>
                </wp:positionV>
                <wp:extent cx="891540" cy="152400"/>
                <wp:effectExtent l="635" t="0" r="3175" b="254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2" type="#_x0000_t202" style="position:absolute;margin-left:529.55pt;margin-top:127.3pt;width:70.2pt;height:12pt;z-index:-1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76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1728470</wp:posOffset>
                </wp:positionV>
                <wp:extent cx="891540" cy="152400"/>
                <wp:effectExtent l="635" t="4445" r="3175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3" type="#_x0000_t202" style="position:absolute;margin-left:529.55pt;margin-top:136.1pt;width:70.2pt;height:12pt;z-index:-1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3KvswIAALI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78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1839595</wp:posOffset>
                </wp:positionV>
                <wp:extent cx="891540" cy="152400"/>
                <wp:effectExtent l="635" t="1270" r="3175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4" type="#_x0000_t202" style="position:absolute;margin-left:529.55pt;margin-top:144.85pt;width:70.2pt;height:12pt;z-index:-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0EsgIAALI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80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1950720</wp:posOffset>
                </wp:positionV>
                <wp:extent cx="891540" cy="152400"/>
                <wp:effectExtent l="635" t="0" r="3175" b="1905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5" type="#_x0000_t202" style="position:absolute;margin-left:529.55pt;margin-top:153.6pt;width:70.2pt;height:12pt;z-index:-1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7nlswIAALI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83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2062480</wp:posOffset>
                </wp:positionV>
                <wp:extent cx="891540" cy="152400"/>
                <wp:effectExtent l="635" t="0" r="3175" b="444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6" type="#_x0000_t202" style="position:absolute;margin-left:529.55pt;margin-top:162.4pt;width:70.2pt;height:12pt;z-index:-1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0hz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85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2173605</wp:posOffset>
                </wp:positionV>
                <wp:extent cx="891540" cy="152400"/>
                <wp:effectExtent l="635" t="1905" r="3175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7" type="#_x0000_t202" style="position:absolute;margin-left:529.55pt;margin-top:171.15pt;width:70.2pt;height:12pt;z-index:-1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JwsgIAALI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88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2285365</wp:posOffset>
                </wp:positionV>
                <wp:extent cx="891540" cy="152400"/>
                <wp:effectExtent l="635" t="0" r="3175" b="635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8" type="#_x0000_t202" style="position:absolute;margin-left:529.55pt;margin-top:179.95pt;width:70.2pt;height:12pt;z-index:-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OWsgIAALI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90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2396490</wp:posOffset>
                </wp:positionV>
                <wp:extent cx="891540" cy="152400"/>
                <wp:effectExtent l="635" t="0" r="3175" b="381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9" type="#_x0000_t202" style="position:absolute;margin-left:529.55pt;margin-top:188.7pt;width:70.2pt;height:12pt;z-index:-1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m3tAIAALI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92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2507615</wp:posOffset>
                </wp:positionV>
                <wp:extent cx="891540" cy="152400"/>
                <wp:effectExtent l="635" t="2540" r="3175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70" type="#_x0000_t202" style="position:absolute;margin-left:529.55pt;margin-top:197.45pt;width:70.2pt;height:12pt;z-index:-1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95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2619375</wp:posOffset>
                </wp:positionV>
                <wp:extent cx="891540" cy="152400"/>
                <wp:effectExtent l="635" t="0" r="3175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71" type="#_x0000_t202" style="position:absolute;margin-left:529.55pt;margin-top:206.25pt;width:70.2pt;height:12pt;z-index:-1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RlasgIAALI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297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2730500</wp:posOffset>
                </wp:positionV>
                <wp:extent cx="891540" cy="152400"/>
                <wp:effectExtent l="635" t="0" r="3175" b="3175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529.55pt;margin-top:215pt;width:70.2pt;height:12pt;z-index:-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00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2842260</wp:posOffset>
                </wp:positionV>
                <wp:extent cx="891540" cy="152400"/>
                <wp:effectExtent l="635" t="3810" r="3175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529.55pt;margin-top:223.8pt;width:70.2pt;height:12pt;z-index:-1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/Q9sgIAALI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1F10" w:rsidRDefault="00E71F10" w:rsidP="00E71F10">
      <w:pPr>
        <w:spacing w:line="200" w:lineRule="exact"/>
        <w:jc w:val="center"/>
        <w:rPr>
          <w:sz w:val="20"/>
          <w:szCs w:val="20"/>
        </w:rPr>
      </w:pPr>
    </w:p>
    <w:p w:rsidR="00E71F10" w:rsidRDefault="00E71F10" w:rsidP="00E71F10">
      <w:pPr>
        <w:spacing w:line="200" w:lineRule="exact"/>
        <w:jc w:val="center"/>
        <w:rPr>
          <w:sz w:val="20"/>
          <w:szCs w:val="20"/>
        </w:rPr>
      </w:pPr>
    </w:p>
    <w:p w:rsidR="00E71F10" w:rsidRDefault="00E71F10" w:rsidP="00E71F10">
      <w:pPr>
        <w:spacing w:line="200" w:lineRule="exact"/>
        <w:jc w:val="center"/>
        <w:rPr>
          <w:sz w:val="20"/>
          <w:szCs w:val="20"/>
        </w:rPr>
      </w:pPr>
    </w:p>
    <w:p w:rsidR="00E71F10" w:rsidRDefault="00E71F10" w:rsidP="00E71F10">
      <w:pPr>
        <w:spacing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APPENDIX V.2</w:t>
      </w:r>
    </w:p>
    <w:p w:rsidR="00E71F10" w:rsidRDefault="00E71F10" w:rsidP="00E71F10">
      <w:pPr>
        <w:spacing w:line="20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>WIC INFANT AND TODDLER FEEDING PRACTICES STUDY – II</w:t>
      </w:r>
    </w:p>
    <w:p w:rsidR="009C56D9" w:rsidRDefault="00E71F10" w:rsidP="00E71F10">
      <w:pPr>
        <w:jc w:val="center"/>
        <w:rPr>
          <w:sz w:val="2"/>
          <w:szCs w:val="2"/>
        </w:rPr>
        <w:sectPr w:rsidR="009C56D9">
          <w:type w:val="continuous"/>
          <w:pgSz w:w="12240" w:h="15840"/>
          <w:pgMar w:top="0" w:right="0" w:bottom="280" w:left="0" w:header="720" w:footer="720" w:gutter="0"/>
          <w:cols w:space="720"/>
        </w:sectPr>
      </w:pPr>
      <w:r>
        <w:rPr>
          <w:sz w:val="20"/>
          <w:szCs w:val="20"/>
        </w:rPr>
        <w:t xml:space="preserve">WEIGHT/HT MEASUREMENT CARD - </w:t>
      </w:r>
      <w:r>
        <w:rPr>
          <w:sz w:val="20"/>
          <w:szCs w:val="20"/>
        </w:rPr>
        <w:t>SPANISH</w:t>
      </w:r>
      <w:bookmarkStart w:id="0" w:name="_GoBack"/>
      <w:bookmarkEnd w:id="0"/>
    </w:p>
    <w:p w:rsidR="009C56D9" w:rsidRDefault="00E71F1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6700"/>
                <wp:effectExtent l="0" t="0" r="0" b="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6700"/>
                          <a:chOff x="0" y="0"/>
                          <a:chExt cx="12240" cy="42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42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420 h 420"/>
                              <a:gd name="T2" fmla="*/ 12240 w 12240"/>
                              <a:gd name="T3" fmla="*/ 420 h 420"/>
                              <a:gd name="T4" fmla="*/ 12240 w 12240"/>
                              <a:gd name="T5" fmla="*/ 0 h 420"/>
                              <a:gd name="T6" fmla="*/ 0 w 12240"/>
                              <a:gd name="T7" fmla="*/ 0 h 420"/>
                              <a:gd name="T8" fmla="*/ 0 w 12240"/>
                              <a:gd name="T9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420">
                                <a:moveTo>
                                  <a:pt x="0" y="420"/>
                                </a:moveTo>
                                <a:lnTo>
                                  <a:pt x="12240" y="42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0;margin-top:0;width:612pt;height:21pt;z-index:-13456;mso-position-horizontal-relative:page;mso-position-vertical-relative:page" coordsize="122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">
                <v:shape id="Freeform 65" o:spid="_x0000_s1027" style="position:absolute;width:12240;height:420;visibility:visible;mso-wrap-style:square;v-text-anchor:top" coordsize="1224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fvMQA&#10;AADbAAAADwAAAGRycy9kb3ducmV2LnhtbESPT2vCQBTE7wW/w/IEb3XTIFKjaygFJVf/gB6f2WeS&#10;Nvs2za4x6afvCgWPw8z8hlmlvalFR62rLCt4m0YgiHOrKy4UHA+b13cQziNrrC2TgoEcpOvRywoT&#10;be+8o27vCxEg7BJUUHrfJFK6vCSDbmob4uBdbWvQB9kWUrd4D3BTyziK5tJgxWGhxIY+S8q/9zej&#10;4Lw4HS9OD7/X4WR+stss/mr6rVKTcf+xBOGp98/wfzvTCuYzeHw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X7zEAAAA2wAAAA8AAAAAAAAAAAAAAAAAmAIAAGRycy9k&#10;b3ducmV2LnhtbFBLBQYAAAAABAAEAPUAAACJAwAAAAA=&#10;" path="m,420r12240,l12240,,,,,420xe" fillcolor="#8ab900" stroked="f">
                  <v:path arrowok="t" o:connecttype="custom" o:connectlocs="0,420;12240,420;12240,0;0,0;0,4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772400" cy="266700"/>
                <wp:effectExtent l="0" t="0" r="0" b="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6700"/>
                          <a:chOff x="0" y="15420"/>
                          <a:chExt cx="12240" cy="42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0" y="15420"/>
                            <a:ext cx="12240" cy="42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840 15420"/>
                              <a:gd name="T2" fmla="*/ 15840 h 420"/>
                              <a:gd name="T3" fmla="*/ 12240 w 12240"/>
                              <a:gd name="T4" fmla="+- 0 15840 15420"/>
                              <a:gd name="T5" fmla="*/ 15840 h 420"/>
                              <a:gd name="T6" fmla="*/ 12240 w 12240"/>
                              <a:gd name="T7" fmla="+- 0 15420 15420"/>
                              <a:gd name="T8" fmla="*/ 15420 h 420"/>
                              <a:gd name="T9" fmla="*/ 0 w 12240"/>
                              <a:gd name="T10" fmla="+- 0 15420 15420"/>
                              <a:gd name="T11" fmla="*/ 15420 h 420"/>
                              <a:gd name="T12" fmla="*/ 0 w 12240"/>
                              <a:gd name="T13" fmla="+- 0 15840 15420"/>
                              <a:gd name="T14" fmla="*/ 15840 h 4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420">
                                <a:moveTo>
                                  <a:pt x="0" y="420"/>
                                </a:moveTo>
                                <a:lnTo>
                                  <a:pt x="12240" y="42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0;margin-top:771pt;width:612pt;height:21pt;z-index:-13432;mso-position-horizontal-relative:page;mso-position-vertical-relative:page" coordorigin=",15420" coordsize="1224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">
                <v:shape id="Freeform 63" o:spid="_x0000_s1027" style="position:absolute;top:15420;width:12240;height:420;visibility:visible;mso-wrap-style:square;v-text-anchor:top" coordsize="1224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iU8QA&#10;AADbAAAADwAAAGRycy9kb3ducmV2LnhtbESPT2vCQBTE7wW/w/IKvTWbhiJtmlWKYPFaDcTja/bl&#10;T5t9G7OrJn56Vyh4HGbmN0y2HE0nTjS41rKClygGQVxa3XKtIN+tn99AOI+ssbNMCiZysFzMHjJM&#10;tT3zN522vhYBwi5FBY33fSqlKxsy6CLbEwevsoNBH+RQSz3gOcBNJ5M4nkuDLYeFBntaNVT+bY9G&#10;wf69yH+cni7VVJjD5via/Pbjl1JPj+PnBwhPo7+H/9sbrWCewO1L+A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YlPEAAAA2wAAAA8AAAAAAAAAAAAAAAAAmAIAAGRycy9k&#10;b3ducmV2LnhtbFBLBQYAAAAABAAEAPUAAACJAwAAAAA=&#10;" path="m,420r12240,l12240,,,,,420xe" fillcolor="#8ab900" stroked="f">
                  <v:path arrowok="t" o:connecttype="custom" o:connectlocs="0,15840;12240,15840;12240,15420;0,15420;0,158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7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3200400</wp:posOffset>
                </wp:positionV>
                <wp:extent cx="6865620" cy="2965450"/>
                <wp:effectExtent l="6350" t="9525" r="5080" b="635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2965450"/>
                          <a:chOff x="715" y="5040"/>
                          <a:chExt cx="10812" cy="4670"/>
                        </a:xfrm>
                      </wpg:grpSpPr>
                      <wpg:grpSp>
                        <wpg:cNvPr id="45" name="Group 60"/>
                        <wpg:cNvGrpSpPr>
                          <a:grpSpLocks/>
                        </wpg:cNvGrpSpPr>
                        <wpg:grpSpPr bwMode="auto">
                          <a:xfrm>
                            <a:off x="720" y="5045"/>
                            <a:ext cx="10802" cy="2"/>
                            <a:chOff x="720" y="5045"/>
                            <a:chExt cx="10802" cy="2"/>
                          </a:xfrm>
                        </wpg:grpSpPr>
                        <wps:wsp>
                          <wps:cNvPr id="46" name="Freeform 61"/>
                          <wps:cNvSpPr>
                            <a:spLocks/>
                          </wps:cNvSpPr>
                          <wps:spPr bwMode="auto">
                            <a:xfrm>
                              <a:off x="720" y="504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2"/>
                                <a:gd name="T2" fmla="+- 0 11522 720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8"/>
                        <wpg:cNvGrpSpPr>
                          <a:grpSpLocks/>
                        </wpg:cNvGrpSpPr>
                        <wpg:grpSpPr bwMode="auto">
                          <a:xfrm>
                            <a:off x="725" y="5050"/>
                            <a:ext cx="2" cy="4650"/>
                            <a:chOff x="725" y="5050"/>
                            <a:chExt cx="2" cy="4650"/>
                          </a:xfrm>
                        </wpg:grpSpPr>
                        <wps:wsp>
                          <wps:cNvPr id="48" name="Freeform 59"/>
                          <wps:cNvSpPr>
                            <a:spLocks/>
                          </wps:cNvSpPr>
                          <wps:spPr bwMode="auto">
                            <a:xfrm>
                              <a:off x="725" y="5050"/>
                              <a:ext cx="2" cy="4650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5050 h 4650"/>
                                <a:gd name="T2" fmla="+- 0 9700 5050"/>
                                <a:gd name="T3" fmla="*/ 9700 h 4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0">
                                  <a:moveTo>
                                    <a:pt x="0" y="0"/>
                                  </a:moveTo>
                                  <a:lnTo>
                                    <a:pt x="0" y="46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6"/>
                        <wpg:cNvGrpSpPr>
                          <a:grpSpLocks/>
                        </wpg:cNvGrpSpPr>
                        <wpg:grpSpPr bwMode="auto">
                          <a:xfrm>
                            <a:off x="7920" y="5050"/>
                            <a:ext cx="2" cy="950"/>
                            <a:chOff x="7920" y="5050"/>
                            <a:chExt cx="2" cy="950"/>
                          </a:xfrm>
                        </wpg:grpSpPr>
                        <wps:wsp>
                          <wps:cNvPr id="50" name="Freeform 57"/>
                          <wps:cNvSpPr>
                            <a:spLocks/>
                          </wps:cNvSpPr>
                          <wps:spPr bwMode="auto">
                            <a:xfrm>
                              <a:off x="7920" y="5050"/>
                              <a:ext cx="2" cy="950"/>
                            </a:xfrm>
                            <a:custGeom>
                              <a:avLst/>
                              <a:gdLst>
                                <a:gd name="T0" fmla="+- 0 6000 5050"/>
                                <a:gd name="T1" fmla="*/ 6000 h 950"/>
                                <a:gd name="T2" fmla="+- 0 5050 5050"/>
                                <a:gd name="T3" fmla="*/ 5050 h 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0">
                                  <a:moveTo>
                                    <a:pt x="0" y="9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4"/>
                        <wpg:cNvGrpSpPr>
                          <a:grpSpLocks/>
                        </wpg:cNvGrpSpPr>
                        <wpg:grpSpPr bwMode="auto">
                          <a:xfrm>
                            <a:off x="11517" y="5050"/>
                            <a:ext cx="2" cy="4650"/>
                            <a:chOff x="11517" y="5050"/>
                            <a:chExt cx="2" cy="4650"/>
                          </a:xfrm>
                        </wpg:grpSpPr>
                        <wps:wsp>
                          <wps:cNvPr id="52" name="Freeform 55"/>
                          <wps:cNvSpPr>
                            <a:spLocks/>
                          </wps:cNvSpPr>
                          <wps:spPr bwMode="auto">
                            <a:xfrm>
                              <a:off x="11517" y="5050"/>
                              <a:ext cx="2" cy="4650"/>
                            </a:xfrm>
                            <a:custGeom>
                              <a:avLst/>
                              <a:gdLst>
                                <a:gd name="T0" fmla="+- 0 5050 5050"/>
                                <a:gd name="T1" fmla="*/ 5050 h 4650"/>
                                <a:gd name="T2" fmla="+- 0 9700 5050"/>
                                <a:gd name="T3" fmla="*/ 9700 h 4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0">
                                  <a:moveTo>
                                    <a:pt x="0" y="0"/>
                                  </a:moveTo>
                                  <a:lnTo>
                                    <a:pt x="0" y="465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2"/>
                        <wpg:cNvGrpSpPr>
                          <a:grpSpLocks/>
                        </wpg:cNvGrpSpPr>
                        <wpg:grpSpPr bwMode="auto">
                          <a:xfrm>
                            <a:off x="720" y="6005"/>
                            <a:ext cx="10802" cy="2"/>
                            <a:chOff x="720" y="6005"/>
                            <a:chExt cx="10802" cy="2"/>
                          </a:xfrm>
                        </wpg:grpSpPr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720" y="600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2"/>
                                <a:gd name="T2" fmla="+- 0 11522 720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0"/>
                        <wpg:cNvGrpSpPr>
                          <a:grpSpLocks/>
                        </wpg:cNvGrpSpPr>
                        <wpg:grpSpPr bwMode="auto">
                          <a:xfrm>
                            <a:off x="720" y="6965"/>
                            <a:ext cx="10802" cy="2"/>
                            <a:chOff x="720" y="6965"/>
                            <a:chExt cx="10802" cy="2"/>
                          </a:xfrm>
                        </wpg:grpSpPr>
                        <wps:wsp>
                          <wps:cNvPr id="56" name="Freeform 51"/>
                          <wps:cNvSpPr>
                            <a:spLocks/>
                          </wps:cNvSpPr>
                          <wps:spPr bwMode="auto">
                            <a:xfrm>
                              <a:off x="720" y="696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2"/>
                                <a:gd name="T2" fmla="+- 0 11522 720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8"/>
                        <wpg:cNvGrpSpPr>
                          <a:grpSpLocks/>
                        </wpg:cNvGrpSpPr>
                        <wpg:grpSpPr bwMode="auto">
                          <a:xfrm>
                            <a:off x="720" y="8025"/>
                            <a:ext cx="10802" cy="2"/>
                            <a:chOff x="720" y="8025"/>
                            <a:chExt cx="10802" cy="2"/>
                          </a:xfrm>
                        </wpg:grpSpPr>
                        <wps:wsp>
                          <wps:cNvPr id="58" name="Freeform 49"/>
                          <wps:cNvSpPr>
                            <a:spLocks/>
                          </wps:cNvSpPr>
                          <wps:spPr bwMode="auto">
                            <a:xfrm>
                              <a:off x="720" y="802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2"/>
                                <a:gd name="T2" fmla="+- 0 11522 720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6"/>
                        <wpg:cNvGrpSpPr>
                          <a:grpSpLocks/>
                        </wpg:cNvGrpSpPr>
                        <wpg:grpSpPr bwMode="auto">
                          <a:xfrm>
                            <a:off x="720" y="9705"/>
                            <a:ext cx="10802" cy="2"/>
                            <a:chOff x="720" y="9705"/>
                            <a:chExt cx="10802" cy="2"/>
                          </a:xfrm>
                        </wpg:grpSpPr>
                        <wps:wsp>
                          <wps:cNvPr id="60" name="Freeform 47"/>
                          <wps:cNvSpPr>
                            <a:spLocks/>
                          </wps:cNvSpPr>
                          <wps:spPr bwMode="auto">
                            <a:xfrm>
                              <a:off x="720" y="9705"/>
                              <a:ext cx="10802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2"/>
                                <a:gd name="T2" fmla="+- 0 11522 720"/>
                                <a:gd name="T3" fmla="*/ T2 w 10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2">
                                  <a:moveTo>
                                    <a:pt x="0" y="0"/>
                                  </a:moveTo>
                                  <a:lnTo>
                                    <a:pt x="1080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5.75pt;margin-top:252pt;width:540.6pt;height:233.5pt;z-index:-13408;mso-position-horizontal-relative:page;mso-position-vertical-relative:page" coordorigin="715,5040" coordsize="10812,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">
                <v:group id="Group 60" o:spid="_x0000_s1027" style="position:absolute;left:720;top:5045;width:10802;height:2" coordorigin="720,5045" coordsize="10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61" o:spid="_x0000_s1028" style="position:absolute;left:720;top:5045;width:10802;height:2;visibility:visible;mso-wrap-style:square;v-text-anchor:top" coordsize="10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sFsQA&#10;AADbAAAADwAAAGRycy9kb3ducmV2LnhtbESPzWrDMBCE74G+g9hCboncJrjBiWyKSyDQS34K7XGx&#10;NraptTKS6jhvXwUCOQ4z8w2zKUbTiYGcby0reJknIIgrq1uuFXydtrMVCB+QNXaWScGVPBT502SD&#10;mbYXPtBwDLWIEPYZKmhC6DMpfdWQQT+3PXH0ztYZDFG6WmqHlwg3nXxNklQabDkuNNhT2VD1e/wz&#10;ClY/1J3KRfrJ2lXDvn4rd98frVLT5/F9DSLQGB7he3unFSxTuH2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rBbEAAAA2wAAAA8AAAAAAAAAAAAAAAAAmAIAAGRycy9k&#10;b3ducmV2LnhtbFBLBQYAAAAABAAEAPUAAACJAwAAAAA=&#10;" path="m,l10802,e" filled="f" strokecolor="#a523b5" strokeweight=".5pt">
                    <v:path arrowok="t" o:connecttype="custom" o:connectlocs="0,0;10802,0" o:connectangles="0,0"/>
                  </v:shape>
                </v:group>
                <v:group id="Group 58" o:spid="_x0000_s1029" style="position:absolute;left:725;top:5050;width:2;height:4650" coordorigin="725,5050" coordsize="2,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9" o:spid="_x0000_s1030" style="position:absolute;left:725;top:5050;width:2;height:4650;visibility:visible;mso-wrap-style:square;v-text-anchor:top" coordsize="2,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1gMAA&#10;AADbAAAADwAAAGRycy9kb3ducmV2LnhtbERPz2vCMBS+C/sfwhvsZtPJEFcbZQyFwQ7Fuu38bN7a&#10;YvNSkmiz/345CB4/vt/lNppBXMn53rKC5ywHQdxY3XOr4Ou4n69A+ICscbBMCv7Iw3bzMCux0Hbi&#10;A13r0IoUwr5ABV0IYyGlbzoy6DM7Eifu1zqDIUHXSu1wSuFmkIs8X0qDPaeGDkd676g51xejoHrd&#10;R7Q/n7vvKspztdJO5ouTUk+P8W0NIlAMd/HN/aEVvKSx6Uv6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Q1gMAAAADbAAAADwAAAAAAAAAAAAAAAACYAgAAZHJzL2Rvd25y&#10;ZXYueG1sUEsFBgAAAAAEAAQA9QAAAIUDAAAAAA==&#10;" path="m,l,4650e" filled="f" strokecolor="#a523b5" strokeweight=".5pt">
                    <v:path arrowok="t" o:connecttype="custom" o:connectlocs="0,5050;0,9700" o:connectangles="0,0"/>
                  </v:shape>
                </v:group>
                <v:group id="Group 56" o:spid="_x0000_s1031" style="position:absolute;left:7920;top:5050;width:2;height:950" coordorigin="7920,5050" coordsize="2,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7" o:spid="_x0000_s1032" style="position:absolute;left:7920;top:5050;width:2;height:950;visibility:visible;mso-wrap-style:square;v-text-anchor:top" coordsize="2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bgMAA&#10;AADbAAAADwAAAGRycy9kb3ducmV2LnhtbERPy4rCMBTdC/MP4Q64s6kDI9oxihQGZKQLHx9waa5t&#10;x+amJlGrX28WgsvDec+XvWnFlZxvLCsYJykI4tLqhisFh/3vaArCB2SNrWVScCcPy8XHYI6Ztjfe&#10;0nUXKhFD2GeooA6hy6T0ZU0GfWI74sgdrTMYInSV1A5vMdy08itNJ9Jgw7Ghxo7ymsrT7mIU9MV0&#10;djgV5lw0+TnHv+PDbSb/Sg0/+9UPiEB9eItf7rVW8B3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CbgMAAAADbAAAADwAAAAAAAAAAAAAAAACYAgAAZHJzL2Rvd25y&#10;ZXYueG1sUEsFBgAAAAAEAAQA9QAAAIUDAAAAAA==&#10;" path="m,950l,e" filled="f" strokecolor="#a523b5" strokeweight=".5pt">
                    <v:path arrowok="t" o:connecttype="custom" o:connectlocs="0,6000;0,5050" o:connectangles="0,0"/>
                  </v:shape>
                </v:group>
                <v:group id="Group 54" o:spid="_x0000_s1033" style="position:absolute;left:11517;top:5050;width:2;height:4650" coordorigin="11517,5050" coordsize="2,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5" o:spid="_x0000_s1034" style="position:absolute;left:11517;top:5050;width:2;height:4650;visibility:visible;mso-wrap-style:square;v-text-anchor:top" coordsize="2,4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Ut8IA&#10;AADbAAAADwAAAGRycy9kb3ducmV2LnhtbESPT2sCMRTE7wW/Q3hCbzXrQouuRhFRKPSw1H/n5+a5&#10;u7h5WZJU02/fFASPw8z8hpkvo+nEjZxvLSsYjzIQxJXVLdcKDvvt2wSED8gaO8uk4Jc8LBeDlzkW&#10;2t75m267UIsEYV+ggiaEvpDSVw0Z9CPbEyfvYp3BkKSrpXZ4T3DTyTzLPqTBltNCgz2tG6quux+j&#10;oJxuI9rT1+ZYRnktJ9rJLD8r9TqMqxmIQDE8w4/2p1bwnsP/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ZS3wgAAANsAAAAPAAAAAAAAAAAAAAAAAJgCAABkcnMvZG93&#10;bnJldi54bWxQSwUGAAAAAAQABAD1AAAAhwMAAAAA&#10;" path="m,l,4650e" filled="f" strokecolor="#a523b5" strokeweight=".5pt">
                    <v:path arrowok="t" o:connecttype="custom" o:connectlocs="0,5050;0,9700" o:connectangles="0,0"/>
                  </v:shape>
                </v:group>
                <v:group id="Group 52" o:spid="_x0000_s1035" style="position:absolute;left:720;top:6005;width:10802;height:2" coordorigin="720,6005" coordsize="10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3" o:spid="_x0000_s1036" style="position:absolute;left:720;top:6005;width:10802;height:2;visibility:visible;mso-wrap-style:square;v-text-anchor:top" coordsize="10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BJ8QA&#10;AADbAAAADwAAAGRycy9kb3ducmV2LnhtbESPT2vCQBTE7wW/w/KE3urGVq1EN0FSCoIX/0E9PrKv&#10;SWj2bdjdxvjt3ULB4zAzv2HW+WBa0ZPzjWUF00kCgri0uuFKwfn0+bIE4QOyxtYyKbiRhzwbPa0x&#10;1fbKB+qPoRIRwj5FBXUIXSqlL2sy6Ce2I47et3UGQ5SuktrhNcJNK1+TZCENNhwXauyoqKn8Of4a&#10;BcsLtafibbFj7cp+X70X26+PRqnn8bBZgQg0hEf4v73VCuYz+Ps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ASfEAAAA2wAAAA8AAAAAAAAAAAAAAAAAmAIAAGRycy9k&#10;b3ducmV2LnhtbFBLBQYAAAAABAAEAPUAAACJAwAAAAA=&#10;" path="m,l10802,e" filled="f" strokecolor="#a523b5" strokeweight=".5pt">
                    <v:path arrowok="t" o:connecttype="custom" o:connectlocs="0,0;10802,0" o:connectangles="0,0"/>
                  </v:shape>
                </v:group>
                <v:group id="Group 50" o:spid="_x0000_s1037" style="position:absolute;left:720;top:6965;width:10802;height:2" coordorigin="720,6965" coordsize="10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1" o:spid="_x0000_s1038" style="position:absolute;left:720;top:6965;width:10802;height:2;visibility:visible;mso-wrap-style:square;v-text-anchor:top" coordsize="10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6y8QA&#10;AADbAAAADwAAAGRycy9kb3ducmV2LnhtbESPzWrDMBCE74G+g9hCbonchrjBiWyKSyDQS34K7XGx&#10;NraptTKS6jhvXwUCOQ4z8w2zKUbTiYGcby0reJknIIgrq1uuFXydtrMVCB+QNXaWScGVPBT502SD&#10;mbYXPtBwDLWIEPYZKmhC6DMpfdWQQT+3PXH0ztYZDFG6WmqHlwg3nXxNklQabDkuNNhT2VD1e/wz&#10;ClY/1J3KRfrJ2lXDvn4rd98frVLT5/F9DSLQGB7he3unFSxTuH2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yOsvEAAAA2wAAAA8AAAAAAAAAAAAAAAAAmAIAAGRycy9k&#10;b3ducmV2LnhtbFBLBQYAAAAABAAEAPUAAACJAwAAAAA=&#10;" path="m,l10802,e" filled="f" strokecolor="#a523b5" strokeweight=".5pt">
                    <v:path arrowok="t" o:connecttype="custom" o:connectlocs="0,0;10802,0" o:connectangles="0,0"/>
                  </v:shape>
                </v:group>
                <v:group id="Group 48" o:spid="_x0000_s1039" style="position:absolute;left:720;top:8025;width:10802;height:2" coordorigin="720,8025" coordsize="10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9" o:spid="_x0000_s1040" style="position:absolute;left:720;top:8025;width:10802;height:2;visibility:visible;mso-wrap-style:square;v-text-anchor:top" coordsize="10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LIsAA&#10;AADbAAAADwAAAGRycy9kb3ducmV2LnhtbERPy4rCMBTdC/5DuII7TVV80DGKVATBjVMHZpaX5k5b&#10;prkpSaz1781CmOXhvLf73jSiI+drywpm0wQEcWF1zaWCr9tpsgHhA7LGxjIpeJKH/W442GKq7YM/&#10;qctDKWII+xQVVCG0qZS+qMign9qWOHK/1hkMEbpSaoePGG4aOU+SlTRYc2yosKWsouIvvxsFmx9q&#10;btlidWHtiu5arrPz97FWajzqDx8gAvXhX/x2n7WCZRwbv8Qf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ELIsAAAADbAAAADwAAAAAAAAAAAAAAAACYAgAAZHJzL2Rvd25y&#10;ZXYueG1sUEsFBgAAAAAEAAQA9QAAAIUDAAAAAA==&#10;" path="m,l10802,e" filled="f" strokecolor="#a523b5" strokeweight=".5pt">
                    <v:path arrowok="t" o:connecttype="custom" o:connectlocs="0,0;10802,0" o:connectangles="0,0"/>
                  </v:shape>
                </v:group>
                <v:group id="Group 46" o:spid="_x0000_s1041" style="position:absolute;left:720;top:9705;width:10802;height:2" coordorigin="720,9705" coordsize="10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7" o:spid="_x0000_s1042" style="position:absolute;left:720;top:9705;width:10802;height:2;visibility:visible;mso-wrap-style:square;v-text-anchor:top" coordsize="10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Nmb8A&#10;AADbAAAADwAAAGRycy9kb3ducmV2LnhtbERPTYvCMBC9L/gfwgje1lSFrlSjSEUQvOyqoMehGdti&#10;MylJrPXfbw6Cx8f7Xq5704iOnK8tK5iMExDEhdU1lwrOp933HIQPyBoby6TgRR7Wq8HXEjNtn/xH&#10;3TGUIoawz1BBFUKbSemLigz6sW2JI3ezzmCI0JVSO3zGcNPIaZKk0mDNsaHClvKKivvxYRTMr9Sc&#10;8ll6YO2K7rf8yfeXba3UaNhvFiAC9eEjfrv3WkEa18cv8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O82ZvwAAANsAAAAPAAAAAAAAAAAAAAAAAJgCAABkcnMvZG93bnJl&#10;di54bWxQSwUGAAAAAAQABAD1AAAAhAMAAAAA&#10;" path="m,l10802,e" filled="f" strokecolor="#a523b5" strokeweight=".5pt">
                    <v:path arrowok="t" o:connecttype="custom" o:connectlocs="0,0;1080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096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6597650</wp:posOffset>
                </wp:positionV>
                <wp:extent cx="6864350" cy="1797050"/>
                <wp:effectExtent l="6350" t="6350" r="6350" b="6350"/>
                <wp:wrapNone/>
                <wp:docPr id="2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797050"/>
                          <a:chOff x="715" y="10390"/>
                          <a:chExt cx="10810" cy="2830"/>
                        </a:xfrm>
                      </wpg:grpSpPr>
                      <wpg:grpSp>
                        <wpg:cNvPr id="28" name="Group 43"/>
                        <wpg:cNvGrpSpPr>
                          <a:grpSpLocks/>
                        </wpg:cNvGrpSpPr>
                        <wpg:grpSpPr bwMode="auto">
                          <a:xfrm>
                            <a:off x="720" y="10395"/>
                            <a:ext cx="10800" cy="2"/>
                            <a:chOff x="720" y="10395"/>
                            <a:chExt cx="10800" cy="2"/>
                          </a:xfrm>
                        </wpg:grpSpPr>
                        <wps:wsp>
                          <wps:cNvPr id="29" name="Freeform 44"/>
                          <wps:cNvSpPr>
                            <a:spLocks/>
                          </wps:cNvSpPr>
                          <wps:spPr bwMode="auto">
                            <a:xfrm>
                              <a:off x="720" y="10395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1"/>
                        <wpg:cNvGrpSpPr>
                          <a:grpSpLocks/>
                        </wpg:cNvGrpSpPr>
                        <wpg:grpSpPr bwMode="auto">
                          <a:xfrm>
                            <a:off x="725" y="10400"/>
                            <a:ext cx="2" cy="2810"/>
                            <a:chOff x="725" y="10400"/>
                            <a:chExt cx="2" cy="2810"/>
                          </a:xfrm>
                        </wpg:grpSpPr>
                        <wps:wsp>
                          <wps:cNvPr id="31" name="Freeform 42"/>
                          <wps:cNvSpPr>
                            <a:spLocks/>
                          </wps:cNvSpPr>
                          <wps:spPr bwMode="auto">
                            <a:xfrm>
                              <a:off x="725" y="10400"/>
                              <a:ext cx="2" cy="2810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10400 h 2810"/>
                                <a:gd name="T2" fmla="+- 0 13210 10400"/>
                                <a:gd name="T3" fmla="*/ 13210 h 2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0">
                                  <a:moveTo>
                                    <a:pt x="0" y="0"/>
                                  </a:moveTo>
                                  <a:lnTo>
                                    <a:pt x="0" y="28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9"/>
                        <wpg:cNvGrpSpPr>
                          <a:grpSpLocks/>
                        </wpg:cNvGrpSpPr>
                        <wpg:grpSpPr bwMode="auto">
                          <a:xfrm>
                            <a:off x="11515" y="10400"/>
                            <a:ext cx="2" cy="2810"/>
                            <a:chOff x="11515" y="10400"/>
                            <a:chExt cx="2" cy="2810"/>
                          </a:xfrm>
                        </wpg:grpSpPr>
                        <wps:wsp>
                          <wps:cNvPr id="33" name="Freeform 40"/>
                          <wps:cNvSpPr>
                            <a:spLocks/>
                          </wps:cNvSpPr>
                          <wps:spPr bwMode="auto">
                            <a:xfrm>
                              <a:off x="11515" y="10400"/>
                              <a:ext cx="2" cy="2810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10400 h 2810"/>
                                <a:gd name="T2" fmla="+- 0 13210 10400"/>
                                <a:gd name="T3" fmla="*/ 13210 h 2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0">
                                  <a:moveTo>
                                    <a:pt x="0" y="0"/>
                                  </a:moveTo>
                                  <a:lnTo>
                                    <a:pt x="0" y="28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7"/>
                        <wpg:cNvGrpSpPr>
                          <a:grpSpLocks/>
                        </wpg:cNvGrpSpPr>
                        <wpg:grpSpPr bwMode="auto">
                          <a:xfrm>
                            <a:off x="720" y="10995"/>
                            <a:ext cx="10800" cy="2"/>
                            <a:chOff x="720" y="10995"/>
                            <a:chExt cx="10800" cy="2"/>
                          </a:xfrm>
                        </wpg:grpSpPr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720" y="10995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5"/>
                        <wpg:cNvGrpSpPr>
                          <a:grpSpLocks/>
                        </wpg:cNvGrpSpPr>
                        <wpg:grpSpPr bwMode="auto">
                          <a:xfrm>
                            <a:off x="4140" y="11000"/>
                            <a:ext cx="2" cy="2210"/>
                            <a:chOff x="4140" y="11000"/>
                            <a:chExt cx="2" cy="2210"/>
                          </a:xfrm>
                        </wpg:grpSpPr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4140" y="11000"/>
                              <a:ext cx="2" cy="2210"/>
                            </a:xfrm>
                            <a:custGeom>
                              <a:avLst/>
                              <a:gdLst>
                                <a:gd name="T0" fmla="+- 0 11000 11000"/>
                                <a:gd name="T1" fmla="*/ 11000 h 2210"/>
                                <a:gd name="T2" fmla="+- 0 13210 11000"/>
                                <a:gd name="T3" fmla="*/ 13210 h 2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0">
                                  <a:moveTo>
                                    <a:pt x="0" y="0"/>
                                  </a:moveTo>
                                  <a:lnTo>
                                    <a:pt x="0" y="2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3"/>
                        <wpg:cNvGrpSpPr>
                          <a:grpSpLocks/>
                        </wpg:cNvGrpSpPr>
                        <wpg:grpSpPr bwMode="auto">
                          <a:xfrm>
                            <a:off x="720" y="11735"/>
                            <a:ext cx="10800" cy="2"/>
                            <a:chOff x="720" y="11735"/>
                            <a:chExt cx="10800" cy="2"/>
                          </a:xfrm>
                        </wpg:grpSpPr>
                        <wps:wsp>
                          <wps:cNvPr id="39" name="Freeform 34"/>
                          <wps:cNvSpPr>
                            <a:spLocks/>
                          </wps:cNvSpPr>
                          <wps:spPr bwMode="auto">
                            <a:xfrm>
                              <a:off x="720" y="11735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720" y="12475"/>
                            <a:ext cx="10800" cy="2"/>
                            <a:chOff x="720" y="12475"/>
                            <a:chExt cx="10800" cy="2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720" y="12475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9"/>
                        <wpg:cNvGrpSpPr>
                          <a:grpSpLocks/>
                        </wpg:cNvGrpSpPr>
                        <wpg:grpSpPr bwMode="auto">
                          <a:xfrm>
                            <a:off x="720" y="13215"/>
                            <a:ext cx="10800" cy="2"/>
                            <a:chOff x="720" y="13215"/>
                            <a:chExt cx="10800" cy="2"/>
                          </a:xfrm>
                        </wpg:grpSpPr>
                        <wps:wsp>
                          <wps:cNvPr id="43" name="Freeform 30"/>
                          <wps:cNvSpPr>
                            <a:spLocks/>
                          </wps:cNvSpPr>
                          <wps:spPr bwMode="auto">
                            <a:xfrm>
                              <a:off x="720" y="13215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20 720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523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35.75pt;margin-top:519.5pt;width:540.5pt;height:141.5pt;z-index:-13384;mso-position-horizontal-relative:page;mso-position-vertical-relative:page" coordorigin="715,10390" coordsize="10810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">
                <v:group id="Group 43" o:spid="_x0000_s1027" style="position:absolute;left:720;top:10395;width:10800;height:2" coordorigin="720,10395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4" o:spid="_x0000_s1028" style="position:absolute;left:720;top:10395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7FsAA&#10;AADbAAAADwAAAGRycy9kb3ducmV2LnhtbESPzYrCMBSF9wO+Q7iCuzG1oHSqUUQQXKrjZnbX5toW&#10;k5uSxFrf3gwMzPJwfj7OajNYI3ryoXWsYDbNQBBXTrdcK7h87z8LECEiazSOScGLAmzWo48Vlto9&#10;+UT9OdYijXAoUUETY1dKGaqGLIap64iTd3PeYkzS11J7fKZxa2SeZQtpseVEaLCjXUPV/fywCbIo&#10;+mxnLrfja+6LalbnP+ZqlZqMh+0SRKQh/of/2getIP+C3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w7FsAAAADbAAAADwAAAAAAAAAAAAAAAACYAgAAZHJzL2Rvd25y&#10;ZXYueG1sUEsFBgAAAAAEAAQA9QAAAIUDAAAAAA==&#10;" path="m,l10800,e" filled="f" strokecolor="#a523b5" strokeweight=".5pt">
                    <v:path arrowok="t" o:connecttype="custom" o:connectlocs="0,0;10800,0" o:connectangles="0,0"/>
                  </v:shape>
                </v:group>
                <v:group id="Group 41" o:spid="_x0000_s1029" style="position:absolute;left:725;top:10400;width:2;height:2810" coordorigin="725,10400" coordsize="2,2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2" o:spid="_x0000_s1030" style="position:absolute;left:725;top:10400;width:2;height:2810;visibility:visible;mso-wrap-style:square;v-text-anchor:top" coordsize="2,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WI8QA&#10;AADbAAAADwAAAGRycy9kb3ducmV2LnhtbESPQWvCQBSE74X+h+UJ3upGBYmpq0hBEFSoGmmPj+xr&#10;Esy+Dburif++Wyh4HGbmG2ax6k0j7uR8bVnBeJSAIC6srrlUkJ83bykIH5A1NpZJwYM8rJavLwvM&#10;tO34SPdTKEWEsM9QQRVCm0npi4oM+pFtiaP3Y53BEKUrpXbYRbhp5CRJZtJgzXGhwpY+Kiqup5tR&#10;8JkeU3eg8lvuiu1+fbhMu3n+pdRw0K/fQQTqwzP8395qBdMx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FiPEAAAA2wAAAA8AAAAAAAAAAAAAAAAAmAIAAGRycy9k&#10;b3ducmV2LnhtbFBLBQYAAAAABAAEAPUAAACJAwAAAAA=&#10;" path="m,l,2810e" filled="f" strokecolor="#a523b5" strokeweight=".5pt">
                    <v:path arrowok="t" o:connecttype="custom" o:connectlocs="0,10400;0,13210" o:connectangles="0,0"/>
                  </v:shape>
                </v:group>
                <v:group id="Group 39" o:spid="_x0000_s1031" style="position:absolute;left:11515;top:10400;width:2;height:2810" coordorigin="11515,10400" coordsize="2,2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0" o:spid="_x0000_s1032" style="position:absolute;left:11515;top:10400;width:2;height:2810;visibility:visible;mso-wrap-style:square;v-text-anchor:top" coordsize="2,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tz8QA&#10;AADbAAAADwAAAGRycy9kb3ducmV2LnhtbESPQWvCQBSE74L/YXlCb7rRgKTRVUQQhFZQa6nHR/Y1&#10;Cc2+DbtbE/+9Wyh4HGbmG2a57k0jbuR8bVnBdJKAIC6srrlUcPnYjTMQPiBrbCyTgjt5WK+GgyXm&#10;2nZ8ots5lCJC2OeooAqhzaX0RUUG/cS2xNH7ts5giNKVUjvsItw0cpYkc2mw5rhQYUvbioqf869R&#10;cMxOmTtQeZVvxf59c/hMu9fLl1Ivo36zABGoD8/wf3uvFaQp/H2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Lc/EAAAA2wAAAA8AAAAAAAAAAAAAAAAAmAIAAGRycy9k&#10;b3ducmV2LnhtbFBLBQYAAAAABAAEAPUAAACJAwAAAAA=&#10;" path="m,l,2810e" filled="f" strokecolor="#a523b5" strokeweight=".5pt">
                    <v:path arrowok="t" o:connecttype="custom" o:connectlocs="0,10400;0,13210" o:connectangles="0,0"/>
                  </v:shape>
                </v:group>
                <v:group id="Group 37" o:spid="_x0000_s1033" style="position:absolute;left:720;top:10995;width:10800;height:2" coordorigin="720,10995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8" o:spid="_x0000_s1034" style="position:absolute;left:720;top:10995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nzsAA&#10;AADbAAAADwAAAGRycy9kb3ducmV2LnhtbESPzYrCMBSF9wO+Q7iCuzFVUUo1igiCS3XcuLs217aY&#10;3JQk1vr2ZmBglofz83FWm94a0ZEPjWMFk3EGgrh0uuFKweVn/52DCBFZo3FMCt4UYLMefK2w0O7F&#10;J+rOsRJphEOBCuoY20LKUNZkMYxdS5y8u/MWY5K+ktrjK41bI6dZtpAWG06EGlva1VQ+zk+bIIu8&#10;y3bmcj++5z4vJ9X0am5WqdGw3y5BROrjf/ivfdAKZnP4/ZJ+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inzsAAAADbAAAADwAAAAAAAAAAAAAAAACYAgAAZHJzL2Rvd25y&#10;ZXYueG1sUEsFBgAAAAAEAAQA9QAAAIUDAAAAAA==&#10;" path="m,l10800,e" filled="f" strokecolor="#a523b5" strokeweight=".5pt">
                    <v:path arrowok="t" o:connecttype="custom" o:connectlocs="0,0;10800,0" o:connectangles="0,0"/>
                  </v:shape>
                </v:group>
                <v:group id="Group 35" o:spid="_x0000_s1035" style="position:absolute;left:4140;top:11000;width:2;height:2210" coordorigin="4140,11000" coordsize="2,2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6" o:spid="_x0000_s1036" style="position:absolute;left:4140;top:11000;width:2;height:2210;visibility:visible;mso-wrap-style:square;v-text-anchor:top" coordsize="2,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sDMEA&#10;AADbAAAADwAAAGRycy9kb3ducmV2LnhtbESP3WoCMRSE74W+QziCN1KztlRlNUqRlnpXVvsAh+Ts&#10;D25OliS669s3guDlMDPfMJvdYFtxJR8axwrmswwEsXam4UrB3+n7dQUiRGSDrWNScKMAu+3LaIO5&#10;cT0XdD3GSiQIhxwV1DF2uZRB12QxzFxHnLzSeYsxSV9J47FPcNvKtyxbSIsNp4UaO9rXpM/Hi1UQ&#10;+sIvmT9K/VN+xaCncr/ofpWajIfPNYhIQ3yGH+2DUfC+hPuX9AP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grAzBAAAA2wAAAA8AAAAAAAAAAAAAAAAAmAIAAGRycy9kb3du&#10;cmV2LnhtbFBLBQYAAAAABAAEAPUAAACGAwAAAAA=&#10;" path="m,l,2210e" filled="f" strokecolor="#a523b5" strokeweight=".5pt">
                    <v:path arrowok="t" o:connecttype="custom" o:connectlocs="0,11000;0,13210" o:connectangles="0,0"/>
                  </v:shape>
                </v:group>
                <v:group id="Group 33" o:spid="_x0000_s1037" style="position:absolute;left:720;top:11735;width:10800;height:2" coordorigin="720,11735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4" o:spid="_x0000_s1038" style="position:absolute;left:720;top:11735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ty8EA&#10;AADbAAAADwAAAGRycy9kb3ducmV2LnhtbESPzYrCMBSF9wO+Q7iCuzFVGanVKCIILh3Hjbtrc22L&#10;yU1JYq1vbwYGZnk4Px9ntemtER350DhWMBlnIIhLpxuuFJx/9p85iBCRNRrHpOBFATbrwccKC+2e&#10;/E3dKVYijXAoUEEdY1tIGcqaLIaxa4mTd3PeYkzSV1J7fKZxa+Q0y+bSYsOJUGNLu5rK++lhE2Se&#10;d9nOnG/H15fPy0k1vZirVWo07LdLEJH6+B/+ax+0gtkCfr+kH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VrcvBAAAA2wAAAA8AAAAAAAAAAAAAAAAAmAIAAGRycy9kb3du&#10;cmV2LnhtbFBLBQYAAAAABAAEAPUAAACGAwAAAAA=&#10;" path="m,l10800,e" filled="f" strokecolor="#a523b5" strokeweight=".5pt">
                    <v:path arrowok="t" o:connecttype="custom" o:connectlocs="0,0;10800,0" o:connectangles="0,0"/>
                  </v:shape>
                </v:group>
                <v:group id="Group 31" o:spid="_x0000_s1039" style="position:absolute;left:720;top:12475;width:10800;height:2" coordorigin="720,12475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2" o:spid="_x0000_s1040" style="position:absolute;left:720;top:12475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SsMAA&#10;AADbAAAADwAAAGRycy9kb3ducmV2LnhtbESPzYrCMBSF94LvEK4wO00rKqUaRYSBWarjZnZ3mmtb&#10;TG5KEmt9+4kgzPJwfj7OZjdYI3ryoXWsIJ9lIIgrp1uuFVy+P6cFiBCRNRrHpOBJAXbb8WiDpXYP&#10;PlF/jrVIIxxKVNDE2JVShqohi2HmOuLkXZ23GJP0tdQeH2ncGjnPspW02HIiNNjRoaHqdr7bBFkV&#10;fXYwl+vxufRFldfzH/NrlfqYDPs1iEhD/A+/219awSKH15f0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XSsMAAAADbAAAADwAAAAAAAAAAAAAAAACYAgAAZHJzL2Rvd25y&#10;ZXYueG1sUEsFBgAAAAAEAAQA9QAAAIUDAAAAAA==&#10;" path="m,l10800,e" filled="f" strokecolor="#a523b5" strokeweight=".5pt">
                    <v:path arrowok="t" o:connecttype="custom" o:connectlocs="0,0;10800,0" o:connectangles="0,0"/>
                  </v:shape>
                </v:group>
                <v:group id="Group 29" o:spid="_x0000_s1041" style="position:absolute;left:720;top:13215;width:10800;height:2" coordorigin="720,13215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0" o:spid="_x0000_s1042" style="position:absolute;left:720;top:13215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pXMEA&#10;AADbAAAADwAAAGRycy9kb3ducmV2LnhtbESPS4vCMBSF9wP+h3AFd2PqY6RUo4gw4FIdN+6uzbUt&#10;JjclydT6740wMMvDeXyc1aa3RnTkQ+NYwWScgSAunW64UnD++f7MQYSIrNE4JgVPCrBZDz5WWGj3&#10;4CN1p1iJNMKhQAV1jG0hZShrshjGriVO3s15izFJX0nt8ZHGrZHTLFtIiw0nQo0t7Woq76dfmyCL&#10;vMt25nw7PL98Xk6q6cVcrVKjYb9dgojUx//wX3uvFcxn8P6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6VzBAAAA2wAAAA8AAAAAAAAAAAAAAAAAmAIAAGRycy9kb3du&#10;cmV2LnhtbFBLBQYAAAAABAAEAPUAAACGAwAAAAA=&#10;" path="m,l10800,e" filled="f" strokecolor="#a523b5" strokeweight=".5pt">
                    <v:path arrowok="t" o:connecttype="custom" o:connectlocs="0,0;1080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312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673100</wp:posOffset>
            </wp:positionV>
            <wp:extent cx="1270635" cy="1148080"/>
            <wp:effectExtent l="0" t="0" r="571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44" behindDoc="1" locked="0" layoutInCell="1" allowOverlap="1">
                <wp:simplePos x="0" y="0"/>
                <wp:positionH relativeFrom="page">
                  <wp:posOffset>5825490</wp:posOffset>
                </wp:positionH>
                <wp:positionV relativeFrom="page">
                  <wp:posOffset>363855</wp:posOffset>
                </wp:positionV>
                <wp:extent cx="1506220" cy="190500"/>
                <wp:effectExtent l="0" t="1905" r="254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before="2" w:line="140" w:lineRule="exact"/>
                              <w:ind w:left="20" w:right="17"/>
                              <w:rPr>
                                <w:rFonts w:ascii="FrutigerLTStd-Light" w:eastAsia="FrutigerLTStd-Light" w:hAnsi="FrutigerLTStd-Light" w:cs="FrutigerLTStd-Ligh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Número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aprobación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OMB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0584-0580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3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Fecha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vencimiento: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XX/XX/20XX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4" type="#_x0000_t202" style="position:absolute;margin-left:458.7pt;margin-top:28.65pt;width:118.6pt;height:15pt;z-index:-1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" filled="f" stroked="f">
                <v:textbox inset="0,0,0,0">
                  <w:txbxContent>
                    <w:p w:rsidR="009C56D9" w:rsidRDefault="00E71F10">
                      <w:pPr>
                        <w:spacing w:before="2" w:line="140" w:lineRule="exact"/>
                        <w:ind w:left="20" w:right="17"/>
                        <w:rPr>
                          <w:rFonts w:ascii="FrutigerLTStd-Light" w:eastAsia="FrutigerLTStd-Light" w:hAnsi="FrutigerLTStd-Light" w:cs="FrutigerLTStd-Light"/>
                          <w:sz w:val="12"/>
                          <w:szCs w:val="12"/>
                        </w:rPr>
                      </w:pP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Número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aprobación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OMB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0584-0580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36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Fecha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vencimiento: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XX/XX/20XX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68" behindDoc="1" locked="0" layoutInCell="1" allowOverlap="1">
                <wp:simplePos x="0" y="0"/>
                <wp:positionH relativeFrom="page">
                  <wp:posOffset>2075180</wp:posOffset>
                </wp:positionH>
                <wp:positionV relativeFrom="page">
                  <wp:posOffset>651510</wp:posOffset>
                </wp:positionV>
                <wp:extent cx="5202555" cy="1607820"/>
                <wp:effectExtent l="0" t="381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line="394" w:lineRule="exact"/>
                              <w:ind w:left="20"/>
                              <w:rPr>
                                <w:rFonts w:ascii="FrutigerLTStd-Bold" w:eastAsia="FrutigerLTStd-Bold" w:hAnsi="FrutigerLTStd-Bold" w:cs="FrutigerLTStd-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6"/>
                              </w:rPr>
                              <w:t>Instruccione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6"/>
                              </w:rPr>
                              <w:t>d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6"/>
                              </w:rPr>
                              <w:t>l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4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6"/>
                              </w:rPr>
                              <w:t>arjet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6"/>
                              </w:rPr>
                              <w:t>d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6"/>
                              </w:rPr>
                              <w:t>Mediciones</w:t>
                            </w:r>
                          </w:p>
                          <w:p w:rsidR="009C56D9" w:rsidRDefault="00E71F10">
                            <w:pPr>
                              <w:pStyle w:val="BodyText"/>
                              <w:spacing w:before="181" w:line="254" w:lineRule="auto"/>
                              <w:ind w:left="20" w:right="133"/>
                            </w:pPr>
                            <w:r>
                              <w:rPr>
                                <w:color w:val="58595B"/>
                                <w:spacing w:val="-3"/>
                              </w:rPr>
                              <w:t>Este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niño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está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participando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estudio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alimentación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mi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bebé,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patrocinado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por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color w:val="58595B"/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Servicio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Alimentos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y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Nutrición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Departamento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Agricultura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Estados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Unidos</w:t>
                            </w:r>
                            <w:r>
                              <w:rPr>
                                <w:color w:val="58595B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(USDA,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sus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siglas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inglés).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propósito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estudio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entender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salud,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el</w:t>
                            </w:r>
                          </w:p>
                          <w:p w:rsidR="009C56D9" w:rsidRDefault="00E71F10">
                            <w:pPr>
                              <w:pStyle w:val="BodyText"/>
                              <w:spacing w:before="2" w:line="254" w:lineRule="auto"/>
                              <w:ind w:left="20" w:right="17"/>
                            </w:pPr>
                            <w:r>
                              <w:rPr>
                                <w:color w:val="58595B"/>
                                <w:spacing w:val="-4"/>
                              </w:rPr>
                              <w:t>crecimiento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y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prácticas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alimentación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niños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desde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recién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nacidos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hasta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36</w:t>
                            </w:r>
                            <w:r>
                              <w:rPr>
                                <w:color w:val="58595B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meses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edad.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Con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fin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estudiar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crecimiento,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estamos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obteniendo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mediciones</w:t>
                            </w:r>
                            <w:r>
                              <w:rPr>
                                <w:color w:val="58595B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estatura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y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peso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niños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durante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importante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periodo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crecimiento.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Si</w:t>
                            </w:r>
                            <w:r>
                              <w:rPr>
                                <w:color w:val="58595B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tiene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alguna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pregunta,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llame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al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[TOLL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FREE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NUMBER].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5" type="#_x0000_t202" style="position:absolute;margin-left:163.4pt;margin-top:51.3pt;width:409.65pt;height:126.6pt;z-index:-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k+tgIAALQ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" filled="f" stroked="f">
                <v:textbox inset="0,0,0,0">
                  <w:txbxContent>
                    <w:p w:rsidR="009C56D9" w:rsidRDefault="00E71F10">
                      <w:pPr>
                        <w:spacing w:line="394" w:lineRule="exact"/>
                        <w:ind w:left="20"/>
                        <w:rPr>
                          <w:rFonts w:ascii="FrutigerLTStd-Bold" w:eastAsia="FrutigerLTStd-Bold" w:hAnsi="FrutigerLTStd-Bold" w:cs="FrutigerLTStd-Bold"/>
                          <w:sz w:val="36"/>
                          <w:szCs w:val="36"/>
                        </w:rPr>
                      </w:pP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6"/>
                        </w:rPr>
                        <w:t>Instruccione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36"/>
                        </w:rPr>
                        <w:t>s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6"/>
                        </w:rPr>
                        <w:t>d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36"/>
                        </w:rPr>
                        <w:t>e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6"/>
                        </w:rPr>
                        <w:t>l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36"/>
                        </w:rPr>
                        <w:t>a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44"/>
                          <w:sz w:val="36"/>
                        </w:rPr>
                        <w:t>T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6"/>
                        </w:rPr>
                        <w:t>arjet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36"/>
                        </w:rPr>
                        <w:t>a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6"/>
                        </w:rPr>
                        <w:t>d</w:t>
                      </w:r>
                      <w:r>
                        <w:rPr>
                          <w:rFonts w:ascii="FrutigerLTStd-Bold"/>
                          <w:b/>
                          <w:color w:val="58595B"/>
                          <w:sz w:val="36"/>
                        </w:rPr>
                        <w:t>e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6"/>
                        </w:rPr>
                        <w:t>Mediciones</w:t>
                      </w:r>
                    </w:p>
                    <w:p w:rsidR="009C56D9" w:rsidRDefault="00E71F10">
                      <w:pPr>
                        <w:pStyle w:val="BodyText"/>
                        <w:spacing w:before="181" w:line="254" w:lineRule="auto"/>
                        <w:ind w:left="20" w:right="133"/>
                      </w:pPr>
                      <w:r>
                        <w:rPr>
                          <w:color w:val="58595B"/>
                          <w:spacing w:val="-3"/>
                        </w:rPr>
                        <w:t>Este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niño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está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participando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estudio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alimentación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mi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bebé,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patrocinado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 xml:space="preserve">por </w:t>
                      </w:r>
                      <w:r>
                        <w:rPr>
                          <w:color w:val="58595B"/>
                          <w:spacing w:val="-2"/>
                        </w:rPr>
                        <w:t>el</w:t>
                      </w:r>
                      <w:r>
                        <w:rPr>
                          <w:color w:val="58595B"/>
                          <w:spacing w:val="7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Servicio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Alimentos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y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Nutrición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Departamento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Agricultura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Estados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Unidos</w:t>
                      </w:r>
                      <w:r>
                        <w:rPr>
                          <w:color w:val="58595B"/>
                          <w:spacing w:val="41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(USDA,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por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sus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siglas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inglés).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propósito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estudio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entender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salud,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el</w:t>
                      </w:r>
                    </w:p>
                    <w:p w:rsidR="009C56D9" w:rsidRDefault="00E71F10">
                      <w:pPr>
                        <w:pStyle w:val="BodyText"/>
                        <w:spacing w:before="2" w:line="254" w:lineRule="auto"/>
                        <w:ind w:left="20" w:right="17"/>
                      </w:pPr>
                      <w:r>
                        <w:rPr>
                          <w:color w:val="58595B"/>
                          <w:spacing w:val="-4"/>
                        </w:rPr>
                        <w:t>crecimiento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y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prácticas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alimentación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niños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desde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recién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nacidos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hasta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36</w:t>
                      </w:r>
                      <w:r>
                        <w:rPr>
                          <w:color w:val="58595B"/>
                          <w:spacing w:val="69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meses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edad.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Con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fin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estudiar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crecimiento,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estamos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obteniendo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mediciones</w:t>
                      </w:r>
                      <w:r>
                        <w:rPr>
                          <w:color w:val="58595B"/>
                          <w:spacing w:val="59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estatura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y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peso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niños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durante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importante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periodo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crecimiento.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Si</w:t>
                      </w:r>
                      <w:r>
                        <w:rPr>
                          <w:color w:val="58595B"/>
                          <w:spacing w:val="7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tiene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alguna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pregunta,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llame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al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[TOLL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FREE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NUMBER].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92" behindDoc="1" locked="0" layoutInCell="1" allowOverlap="1">
                <wp:simplePos x="0" y="0"/>
                <wp:positionH relativeFrom="page">
                  <wp:posOffset>2075180</wp:posOffset>
                </wp:positionH>
                <wp:positionV relativeFrom="page">
                  <wp:posOffset>2398395</wp:posOffset>
                </wp:positionV>
                <wp:extent cx="5233035" cy="5207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line="248" w:lineRule="exact"/>
                              <w:ind w:left="20"/>
                            </w:pPr>
                            <w:r>
                              <w:rPr>
                                <w:color w:val="58595B"/>
                                <w:spacing w:val="-3"/>
                              </w:rPr>
                              <w:t>Sírvase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completar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y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enviar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esta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tarjeta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correo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Westat.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costos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envío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ya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han</w:t>
                            </w:r>
                          </w:p>
                          <w:p w:rsidR="009C56D9" w:rsidRDefault="00E71F10">
                            <w:pPr>
                              <w:pStyle w:val="BodyText"/>
                              <w:spacing w:before="16" w:line="254" w:lineRule="auto"/>
                              <w:ind w:left="20" w:right="17"/>
                            </w:pPr>
                            <w:r>
                              <w:rPr>
                                <w:color w:val="58595B"/>
                                <w:spacing w:val="-3"/>
                              </w:rPr>
                              <w:t>sido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pagados.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padre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madre/o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persona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cargo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cuidado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del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niño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recibirá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un</w:t>
                            </w:r>
                            <w:r>
                              <w:rPr>
                                <w:color w:val="58595B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incentivo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llevar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al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niño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tomen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mediciones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cuando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Westat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4"/>
                              </w:rPr>
                              <w:t>reciba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color w:val="58595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tarjeta.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6" type="#_x0000_t202" style="position:absolute;margin-left:163.4pt;margin-top:188.85pt;width:412.05pt;height:41pt;z-index:-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line="248" w:lineRule="exact"/>
                        <w:ind w:left="20"/>
                      </w:pPr>
                      <w:r>
                        <w:rPr>
                          <w:color w:val="58595B"/>
                          <w:spacing w:val="-3"/>
                        </w:rPr>
                        <w:t>Sírvase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completar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y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enviar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esta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tarjeta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por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correo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Westat.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costos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envío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ya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han</w:t>
                      </w:r>
                    </w:p>
                    <w:p w:rsidR="009C56D9" w:rsidRDefault="00E71F10">
                      <w:pPr>
                        <w:pStyle w:val="BodyText"/>
                        <w:spacing w:before="16" w:line="254" w:lineRule="auto"/>
                        <w:ind w:left="20" w:right="17"/>
                      </w:pPr>
                      <w:r>
                        <w:rPr>
                          <w:color w:val="58595B"/>
                          <w:spacing w:val="-3"/>
                        </w:rPr>
                        <w:t>sido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pagados.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padre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madre/o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persona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cargo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cuidado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del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niño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recibirá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un</w:t>
                      </w:r>
                      <w:r>
                        <w:rPr>
                          <w:color w:val="58595B"/>
                          <w:spacing w:val="73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incentivo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por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llevar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al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niño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que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le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tomen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mediciones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cuando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Westat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4"/>
                        </w:rPr>
                        <w:t>reciba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2"/>
                        </w:rPr>
                        <w:t>la</w:t>
                      </w:r>
                      <w:r>
                        <w:rPr>
                          <w:color w:val="58595B"/>
                          <w:spacing w:val="-5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3"/>
                        </w:rPr>
                        <w:t>tarjeta.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1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9098280</wp:posOffset>
                </wp:positionV>
                <wp:extent cx="6266180" cy="368300"/>
                <wp:effectExtent l="0" t="1905" r="4445" b="127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before="2" w:line="140" w:lineRule="exact"/>
                              <w:ind w:left="20" w:right="17"/>
                              <w:rPr>
                                <w:rFonts w:ascii="FrutigerLTStd-Light" w:eastAsia="FrutigerLTStd-Light" w:hAnsi="FrutigerLTStd-Light" w:cs="FrutigerLTStd-Light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acuerdo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con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Ley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reducción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papeleo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1995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(Paperwork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Reduction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Act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1995),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ninguna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persona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está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obligada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responder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una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recolección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menos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que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esta tenga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1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un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número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válido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OMB.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número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control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válido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OMB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esta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recolección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0584-0580.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Se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calcula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que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tiempo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requerido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contestar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esta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recolección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 xml:space="preserve"> 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13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información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10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minutos,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incluyendo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tiempo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revisar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las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instrucciones,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buscar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fuentes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existentes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datos,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reunir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mantener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los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datos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necesarios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completar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z w:val="12"/>
                              </w:rPr>
                              <w:t>y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revisar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2"/>
                                <w:sz w:val="12"/>
                              </w:rPr>
                              <w:t xml:space="preserve"> recolección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 xml:space="preserve"> de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9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rutigerLTStd-Light" w:hAnsi="FrutigerLTStd-Light"/>
                                <w:color w:val="58595B"/>
                                <w:spacing w:val="-1"/>
                                <w:sz w:val="12"/>
                              </w:rPr>
                              <w:t>información.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7" type="#_x0000_t202" style="position:absolute;margin-left:71pt;margin-top:716.4pt;width:493.4pt;height:29pt;z-index:-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fgtAIAALM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" filled="f" stroked="f">
                <v:textbox inset="0,0,0,0">
                  <w:txbxContent>
                    <w:p w:rsidR="009C56D9" w:rsidRDefault="00E71F10">
                      <w:pPr>
                        <w:spacing w:before="2" w:line="140" w:lineRule="exact"/>
                        <w:ind w:left="20" w:right="17"/>
                        <w:rPr>
                          <w:rFonts w:ascii="FrutigerLTStd-Light" w:eastAsia="FrutigerLTStd-Light" w:hAnsi="FrutigerLTStd-Light" w:cs="FrutigerLTStd-Light"/>
                          <w:sz w:val="12"/>
                          <w:szCs w:val="12"/>
                        </w:rPr>
                      </w:pP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acuerdo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con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Ley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reducción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papeleo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1995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(Paperwork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Reduction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Act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of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1995),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ninguna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persona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está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obligada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z w:val="12"/>
                        </w:rPr>
                        <w:t>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responder </w:t>
                      </w:r>
                      <w:r>
                        <w:rPr>
                          <w:rFonts w:ascii="FrutigerLTStd-Light" w:hAnsi="FrutigerLTStd-Light"/>
                          <w:color w:val="58595B"/>
                          <w:sz w:val="12"/>
                        </w:rPr>
                        <w:t>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una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recolección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información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z w:val="12"/>
                        </w:rPr>
                        <w:t>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menos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que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esta tenga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11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un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número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válido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OMB.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El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número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control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válido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OMB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para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esta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recolección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información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0584-0580.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Se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calcula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que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el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tiempo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requerido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para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contestar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esta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recolección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 xml:space="preserve"> 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138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información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10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minutos,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incluyendo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el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tiempo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para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revisar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las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instrucciones,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buscar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fuentes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existentes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datos,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reunir </w:t>
                      </w:r>
                      <w:r>
                        <w:rPr>
                          <w:rFonts w:ascii="FrutigerLTStd-Light" w:hAnsi="FrutigerLTStd-Light"/>
                          <w:color w:val="58595B"/>
                          <w:sz w:val="12"/>
                        </w:rPr>
                        <w:t>y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mantener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los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datos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necesarios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z w:val="12"/>
                        </w:rPr>
                        <w:t>y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completar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z w:val="12"/>
                        </w:rPr>
                        <w:t>y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revisar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la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2"/>
                          <w:sz w:val="12"/>
                        </w:rPr>
                        <w:t xml:space="preserve"> recolección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 xml:space="preserve"> de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98"/>
                          <w:sz w:val="12"/>
                        </w:rPr>
                        <w:t xml:space="preserve"> </w:t>
                      </w:r>
                      <w:r>
                        <w:rPr>
                          <w:rFonts w:ascii="FrutigerLTStd-Light" w:hAnsi="FrutigerLTStd-Light"/>
                          <w:color w:val="58595B"/>
                          <w:spacing w:val="-1"/>
                          <w:sz w:val="12"/>
                        </w:rPr>
                        <w:t>información.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4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9657715</wp:posOffset>
                </wp:positionV>
                <wp:extent cx="775970" cy="889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before="3"/>
                              <w:ind w:left="20"/>
                              <w:rPr>
                                <w:rFonts w:ascii="FrutigerLTStd-Light" w:eastAsia="FrutigerLTStd-Light" w:hAnsi="FrutigerLTStd-Light" w:cs="FrutigerLTStd-Light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FrutigerLTStd-Light"/>
                                <w:color w:val="58595B"/>
                                <w:spacing w:val="3"/>
                                <w:sz w:val="10"/>
                              </w:rPr>
                              <w:t>42320.1014.8967020301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8" type="#_x0000_t202" style="position:absolute;margin-left:71pt;margin-top:760.45pt;width:61.1pt;height:7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MasQ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" filled="f" stroked="f">
                <v:textbox inset="0,0,0,0">
                  <w:txbxContent>
                    <w:p w:rsidR="009C56D9" w:rsidRDefault="00E71F10">
                      <w:pPr>
                        <w:spacing w:before="3"/>
                        <w:ind w:left="20"/>
                        <w:rPr>
                          <w:rFonts w:ascii="FrutigerLTStd-Light" w:eastAsia="FrutigerLTStd-Light" w:hAnsi="FrutigerLTStd-Light" w:cs="FrutigerLTStd-Light"/>
                          <w:sz w:val="10"/>
                          <w:szCs w:val="10"/>
                        </w:rPr>
                      </w:pPr>
                      <w:r>
                        <w:rPr>
                          <w:rFonts w:ascii="FrutigerLTStd-Light"/>
                          <w:color w:val="58595B"/>
                          <w:spacing w:val="3"/>
                          <w:sz w:val="10"/>
                        </w:rPr>
                        <w:t>42320.1014.8967020301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9791700</wp:posOffset>
                </wp:positionV>
                <wp:extent cx="7772400" cy="2667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9" type="#_x0000_t202" style="position:absolute;margin-left:0;margin-top:771pt;width:612pt;height:21pt;z-index:-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2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6600825</wp:posOffset>
                </wp:positionV>
                <wp:extent cx="6851650" cy="381000"/>
                <wp:effectExtent l="3175" t="0" r="3175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spacing w:before="116"/>
                              <w:ind w:right="1"/>
                              <w:jc w:val="center"/>
                              <w:rPr>
                                <w:rFonts w:ascii="FrutigerLTStd-Bold" w:eastAsia="FrutigerLTStd-Bold" w:hAnsi="FrutigerLTStd-Bold" w:cs="FrutigerLTStd-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utigerLTStd-Bold"/>
                                <w:b/>
                                <w:color w:val="58595B"/>
                                <w:spacing w:val="-4"/>
                                <w:sz w:val="32"/>
                              </w:rPr>
                              <w:t>Mediciones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0" type="#_x0000_t202" style="position:absolute;margin-left:36.25pt;margin-top:519.75pt;width:539.5pt;height:30pt;z-index:-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" filled="f" stroked="f">
                <v:textbox inset="0,0,0,0">
                  <w:txbxContent>
                    <w:p w:rsidR="009C56D9" w:rsidRDefault="00E71F10">
                      <w:pPr>
                        <w:spacing w:before="116"/>
                        <w:ind w:right="1"/>
                        <w:jc w:val="center"/>
                        <w:rPr>
                          <w:rFonts w:ascii="FrutigerLTStd-Bold" w:eastAsia="FrutigerLTStd-Bold" w:hAnsi="FrutigerLTStd-Bold" w:cs="FrutigerLTStd-Bold"/>
                          <w:sz w:val="32"/>
                          <w:szCs w:val="32"/>
                        </w:rPr>
                      </w:pPr>
                      <w:r>
                        <w:rPr>
                          <w:rFonts w:ascii="FrutigerLTStd-Bold"/>
                          <w:b/>
                          <w:color w:val="58595B"/>
                          <w:spacing w:val="-4"/>
                          <w:sz w:val="32"/>
                        </w:rPr>
                        <w:t>Mediciones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31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6981825</wp:posOffset>
                </wp:positionV>
                <wp:extent cx="2168525" cy="469900"/>
                <wp:effectExtent l="3175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spacing w:before="3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:rsidR="009C56D9" w:rsidRDefault="00E71F10">
                            <w:pPr>
                              <w:pStyle w:val="BodyText"/>
                            </w:pPr>
                            <w:r>
                              <w:rPr>
                                <w:color w:val="58595B"/>
                              </w:rPr>
                              <w:t>Estatura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1" type="#_x0000_t202" style="position:absolute;margin-left:36.25pt;margin-top:549.75pt;width:170.75pt;height:37pt;z-index:-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aAtAIAALM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" filled="f" stroked="f">
                <v:textbox inset="0,0,0,0">
                  <w:txbxContent>
                    <w:p w:rsidR="009C56D9" w:rsidRDefault="009C56D9">
                      <w:pPr>
                        <w:spacing w:before="3"/>
                        <w:rPr>
                          <w:rFonts w:ascii="Times" w:eastAsia="Times" w:hAnsi="Times" w:cs="Times"/>
                          <w:sz w:val="24"/>
                          <w:szCs w:val="24"/>
                        </w:rPr>
                      </w:pPr>
                    </w:p>
                    <w:p w:rsidR="009C56D9" w:rsidRDefault="00E71F10">
                      <w:pPr>
                        <w:pStyle w:val="BodyText"/>
                      </w:pPr>
                      <w:r>
                        <w:rPr>
                          <w:color w:val="58595B"/>
                        </w:rPr>
                        <w:t>Estatura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336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6981825</wp:posOffset>
                </wp:positionV>
                <wp:extent cx="4683125" cy="469900"/>
                <wp:effectExtent l="0" t="0" r="3175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spacing w:before="3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:rsidR="009C56D9" w:rsidRDefault="00E71F10">
                            <w:pPr>
                              <w:pStyle w:val="BodyText"/>
                              <w:tabs>
                                <w:tab w:val="left" w:pos="1164"/>
                                <w:tab w:val="left" w:pos="2289"/>
                                <w:tab w:val="left" w:pos="2668"/>
                                <w:tab w:val="left" w:pos="3753"/>
                              </w:tabs>
                            </w:pPr>
                            <w:r>
                              <w:rPr>
                                <w:color w:val="58595B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58595B"/>
                              </w:rPr>
                              <w:t xml:space="preserve"> pulgadas</w:t>
                            </w:r>
                            <w:r>
                              <w:rPr>
                                <w:color w:val="58595B"/>
                              </w:rPr>
                              <w:tab/>
                              <w:t>O</w:t>
                            </w:r>
                            <w:r>
                              <w:rPr>
                                <w:color w:val="58595B"/>
                              </w:rPr>
                              <w:tab/>
                            </w:r>
                            <w:r>
                              <w:rPr>
                                <w:color w:val="58595B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58595B"/>
                              </w:rPr>
                              <w:t>cm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2" type="#_x0000_t202" style="position:absolute;margin-left:207pt;margin-top:549.75pt;width:368.75pt;height:37pt;z-index:-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" filled="f" stroked="f">
                <v:textbox inset="0,0,0,0">
                  <w:txbxContent>
                    <w:p w:rsidR="009C56D9" w:rsidRDefault="009C56D9">
                      <w:pPr>
                        <w:spacing w:before="3"/>
                        <w:rPr>
                          <w:rFonts w:ascii="Times" w:eastAsia="Times" w:hAnsi="Times" w:cs="Times"/>
                          <w:sz w:val="24"/>
                          <w:szCs w:val="24"/>
                        </w:rPr>
                      </w:pPr>
                    </w:p>
                    <w:p w:rsidR="009C56D9" w:rsidRDefault="00E71F10">
                      <w:pPr>
                        <w:pStyle w:val="BodyText"/>
                        <w:tabs>
                          <w:tab w:val="left" w:pos="1164"/>
                          <w:tab w:val="left" w:pos="2289"/>
                          <w:tab w:val="left" w:pos="2668"/>
                          <w:tab w:val="left" w:pos="3753"/>
                        </w:tabs>
                      </w:pPr>
                      <w:r>
                        <w:rPr>
                          <w:color w:val="58595B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58595B"/>
                          <w:u w:val="single" w:color="231F20"/>
                        </w:rPr>
                        <w:tab/>
                      </w:r>
                      <w:r>
                        <w:rPr>
                          <w:color w:val="58595B"/>
                        </w:rPr>
                        <w:t xml:space="preserve"> pulgadas</w:t>
                      </w:r>
                      <w:r>
                        <w:rPr>
                          <w:color w:val="58595B"/>
                        </w:rPr>
                        <w:tab/>
                        <w:t>O</w:t>
                      </w:r>
                      <w:r>
                        <w:rPr>
                          <w:color w:val="58595B"/>
                        </w:rPr>
                        <w:tab/>
                      </w:r>
                      <w:r>
                        <w:rPr>
                          <w:color w:val="58595B"/>
                          <w:u w:val="single" w:color="231F20"/>
                        </w:rPr>
                        <w:tab/>
                      </w:r>
                      <w:r>
                        <w:rPr>
                          <w:color w:val="58595B"/>
                        </w:rPr>
                        <w:t>cm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360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7451725</wp:posOffset>
                </wp:positionV>
                <wp:extent cx="2168525" cy="469900"/>
                <wp:effectExtent l="3175" t="3175" r="0" b="31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spacing w:before="3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:rsidR="009C56D9" w:rsidRDefault="00E71F10">
                            <w:pPr>
                              <w:pStyle w:val="BodyText"/>
                            </w:pPr>
                            <w:r>
                              <w:rPr>
                                <w:color w:val="58595B"/>
                              </w:rPr>
                              <w:t>Peso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3" type="#_x0000_t202" style="position:absolute;margin-left:36.25pt;margin-top:586.75pt;width:170.75pt;height:37pt;z-index:-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CiswIAALM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spacing w:before="3"/>
                        <w:rPr>
                          <w:rFonts w:ascii="Times" w:eastAsia="Times" w:hAnsi="Times" w:cs="Times"/>
                          <w:sz w:val="24"/>
                          <w:szCs w:val="24"/>
                        </w:rPr>
                      </w:pPr>
                    </w:p>
                    <w:p w:rsidR="009C56D9" w:rsidRDefault="00E71F10">
                      <w:pPr>
                        <w:pStyle w:val="BodyText"/>
                      </w:pPr>
                      <w:r>
                        <w:rPr>
                          <w:color w:val="58595B"/>
                        </w:rPr>
                        <w:t>Peso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384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7451725</wp:posOffset>
                </wp:positionV>
                <wp:extent cx="4683125" cy="469900"/>
                <wp:effectExtent l="0" t="3175" r="3175" b="317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spacing w:before="3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:rsidR="009C56D9" w:rsidRDefault="00E71F10">
                            <w:pPr>
                              <w:pStyle w:val="BodyText"/>
                              <w:tabs>
                                <w:tab w:val="left" w:pos="1164"/>
                                <w:tab w:val="left" w:pos="2542"/>
                                <w:tab w:val="left" w:pos="3044"/>
                                <w:tab w:val="left" w:pos="3422"/>
                                <w:tab w:val="left" w:pos="4507"/>
                              </w:tabs>
                            </w:pPr>
                            <w:r>
                              <w:rPr>
                                <w:color w:val="58595B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58595B"/>
                              </w:rPr>
                              <w:t xml:space="preserve"> lb</w:t>
                            </w:r>
                            <w:r>
                              <w:rPr>
                                <w:color w:val="58595B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58595B"/>
                              </w:rPr>
                              <w:t>oz</w:t>
                            </w:r>
                            <w:r>
                              <w:rPr>
                                <w:color w:val="58595B"/>
                              </w:rPr>
                              <w:tab/>
                              <w:t>O</w:t>
                            </w:r>
                            <w:r>
                              <w:rPr>
                                <w:color w:val="58595B"/>
                              </w:rPr>
                              <w:tab/>
                            </w:r>
                            <w:r>
                              <w:rPr>
                                <w:color w:val="58595B"/>
                                <w:u w:val="single" w:color="231F20"/>
                              </w:rPr>
                              <w:tab/>
                            </w:r>
                            <w:r>
                              <w:rPr>
                                <w:color w:val="58595B"/>
                              </w:rPr>
                              <w:t>kg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4" type="#_x0000_t202" style="position:absolute;margin-left:207pt;margin-top:586.75pt;width:368.75pt;height:37pt;z-index:-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" filled="f" stroked="f">
                <v:textbox inset="0,0,0,0">
                  <w:txbxContent>
                    <w:p w:rsidR="009C56D9" w:rsidRDefault="009C56D9">
                      <w:pPr>
                        <w:spacing w:before="3"/>
                        <w:rPr>
                          <w:rFonts w:ascii="Times" w:eastAsia="Times" w:hAnsi="Times" w:cs="Times"/>
                          <w:sz w:val="24"/>
                          <w:szCs w:val="24"/>
                        </w:rPr>
                      </w:pPr>
                    </w:p>
                    <w:p w:rsidR="009C56D9" w:rsidRDefault="00E71F10">
                      <w:pPr>
                        <w:pStyle w:val="BodyText"/>
                        <w:tabs>
                          <w:tab w:val="left" w:pos="1164"/>
                          <w:tab w:val="left" w:pos="2542"/>
                          <w:tab w:val="left" w:pos="3044"/>
                          <w:tab w:val="left" w:pos="3422"/>
                          <w:tab w:val="left" w:pos="4507"/>
                        </w:tabs>
                      </w:pPr>
                      <w:r>
                        <w:rPr>
                          <w:color w:val="58595B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58595B"/>
                          <w:u w:val="single" w:color="231F20"/>
                        </w:rPr>
                        <w:tab/>
                      </w:r>
                      <w:r>
                        <w:rPr>
                          <w:color w:val="58595B"/>
                        </w:rPr>
                        <w:t xml:space="preserve"> lb</w:t>
                      </w:r>
                      <w:r>
                        <w:rPr>
                          <w:color w:val="58595B"/>
                          <w:u w:val="single" w:color="231F20"/>
                        </w:rPr>
                        <w:tab/>
                      </w:r>
                      <w:r>
                        <w:rPr>
                          <w:color w:val="58595B"/>
                        </w:rPr>
                        <w:t>oz</w:t>
                      </w:r>
                      <w:r>
                        <w:rPr>
                          <w:color w:val="58595B"/>
                        </w:rPr>
                        <w:tab/>
                        <w:t>O</w:t>
                      </w:r>
                      <w:r>
                        <w:rPr>
                          <w:color w:val="58595B"/>
                        </w:rPr>
                        <w:tab/>
                      </w:r>
                      <w:r>
                        <w:rPr>
                          <w:color w:val="58595B"/>
                          <w:u w:val="single" w:color="231F20"/>
                        </w:rPr>
                        <w:tab/>
                      </w:r>
                      <w:r>
                        <w:rPr>
                          <w:color w:val="58595B"/>
                        </w:rPr>
                        <w:t>kg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40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7921625</wp:posOffset>
                </wp:positionV>
                <wp:extent cx="2168525" cy="469900"/>
                <wp:effectExtent l="3175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spacing w:before="3"/>
                              <w:rPr>
                                <w:rFonts w:ascii="Times" w:eastAsia="Times" w:hAnsi="Times" w:cs="Times"/>
                                <w:sz w:val="24"/>
                                <w:szCs w:val="24"/>
                              </w:rPr>
                            </w:pPr>
                          </w:p>
                          <w:p w:rsidR="009C56D9" w:rsidRDefault="00E71F10">
                            <w:pPr>
                              <w:pStyle w:val="BodyText"/>
                            </w:pPr>
                            <w:r>
                              <w:rPr>
                                <w:color w:val="58595B"/>
                              </w:rPr>
                              <w:t>Fecha de las mediciones: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5" type="#_x0000_t202" style="position:absolute;margin-left:36.25pt;margin-top:623.75pt;width:170.75pt;height:37pt;z-index:-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lBxtAIAALM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" filled="f" stroked="f">
                <v:textbox inset="0,0,0,0">
                  <w:txbxContent>
                    <w:p w:rsidR="009C56D9" w:rsidRDefault="009C56D9">
                      <w:pPr>
                        <w:spacing w:before="3"/>
                        <w:rPr>
                          <w:rFonts w:ascii="Times" w:eastAsia="Times" w:hAnsi="Times" w:cs="Times"/>
                          <w:sz w:val="24"/>
                          <w:szCs w:val="24"/>
                        </w:rPr>
                      </w:pPr>
                    </w:p>
                    <w:p w:rsidR="009C56D9" w:rsidRDefault="00E71F10">
                      <w:pPr>
                        <w:pStyle w:val="BodyText"/>
                      </w:pPr>
                      <w:r>
                        <w:rPr>
                          <w:color w:val="58595B"/>
                        </w:rPr>
                        <w:t>Fecha de las mediciones: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432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ge">
                  <wp:posOffset>7921625</wp:posOffset>
                </wp:positionV>
                <wp:extent cx="4683125" cy="469900"/>
                <wp:effectExtent l="0" t="0" r="317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6" type="#_x0000_t202" style="position:absolute;margin-left:207pt;margin-top:623.75pt;width:368.75pt;height:37pt;z-index:-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45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3203575</wp:posOffset>
                </wp:positionV>
                <wp:extent cx="4568825" cy="609600"/>
                <wp:effectExtent l="3175" t="317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8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before="36"/>
                            </w:pPr>
                            <w:r>
                              <w:rPr>
                                <w:color w:val="58595B"/>
                                <w:spacing w:val="-1"/>
                              </w:rPr>
                              <w:t>Nombre</w:t>
                            </w:r>
                            <w:r>
                              <w:rPr>
                                <w:color w:val="58595B"/>
                              </w:rPr>
                              <w:t xml:space="preserve"> y apellido del niño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7" type="#_x0000_t202" style="position:absolute;margin-left:36.25pt;margin-top:252.25pt;width:359.75pt;height:48pt;z-index:-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ASswIAALM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before="36"/>
                      </w:pPr>
                      <w:r>
                        <w:rPr>
                          <w:color w:val="58595B"/>
                          <w:spacing w:val="-1"/>
                        </w:rPr>
                        <w:t>Nombre</w:t>
                      </w:r>
                      <w:r>
                        <w:rPr>
                          <w:color w:val="58595B"/>
                        </w:rPr>
                        <w:t xml:space="preserve"> y apellido del niño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480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3203575</wp:posOffset>
                </wp:positionV>
                <wp:extent cx="2284095" cy="609600"/>
                <wp:effectExtent l="0" t="3175" r="190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before="36"/>
                            </w:pPr>
                            <w:r>
                              <w:rPr>
                                <w:color w:val="58595B"/>
                              </w:rPr>
                              <w:t>Fecha de nacimiento del niño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8" type="#_x0000_t202" style="position:absolute;margin-left:396pt;margin-top:252.25pt;width:179.85pt;height:48pt;z-index:-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TFswIAALM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before="36"/>
                      </w:pPr>
                      <w:r>
                        <w:rPr>
                          <w:color w:val="58595B"/>
                        </w:rPr>
                        <w:t>Fecha de nacimiento del niño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50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3813175</wp:posOffset>
                </wp:positionV>
                <wp:extent cx="6852920" cy="609600"/>
                <wp:effectExtent l="3175" t="3175" r="1905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before="36"/>
                            </w:pPr>
                            <w:r>
                              <w:rPr>
                                <w:color w:val="58595B"/>
                                <w:spacing w:val="-1"/>
                              </w:rPr>
                              <w:t>Nombre</w:t>
                            </w:r>
                            <w:r>
                              <w:rPr>
                                <w:color w:val="58595B"/>
                              </w:rPr>
                              <w:t xml:space="preserve"> y apellido del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padre/madre</w:t>
                            </w:r>
                            <w:r>
                              <w:rPr>
                                <w:color w:val="58595B"/>
                              </w:rPr>
                              <w:t xml:space="preserve"> o cuidador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9" type="#_x0000_t202" style="position:absolute;margin-left:36.25pt;margin-top:300.25pt;width:539.6pt;height:48pt;z-index:-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C6sgIAALM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before="36"/>
                      </w:pPr>
                      <w:r>
                        <w:rPr>
                          <w:color w:val="58595B"/>
                          <w:spacing w:val="-1"/>
                        </w:rPr>
                        <w:t>Nombre</w:t>
                      </w:r>
                      <w:r>
                        <w:rPr>
                          <w:color w:val="58595B"/>
                        </w:rPr>
                        <w:t xml:space="preserve"> y apellido del </w:t>
                      </w:r>
                      <w:r>
                        <w:rPr>
                          <w:color w:val="58595B"/>
                          <w:spacing w:val="-1"/>
                        </w:rPr>
                        <w:t>padre/madre</w:t>
                      </w:r>
                      <w:r>
                        <w:rPr>
                          <w:color w:val="58595B"/>
                        </w:rPr>
                        <w:t xml:space="preserve"> o cuidador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52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4422775</wp:posOffset>
                </wp:positionV>
                <wp:extent cx="6852920" cy="673100"/>
                <wp:effectExtent l="3175" t="3175" r="190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before="36"/>
                            </w:pPr>
                            <w:r>
                              <w:rPr>
                                <w:color w:val="58595B"/>
                                <w:spacing w:val="1"/>
                              </w:rPr>
                              <w:t>Tipo</w:t>
                            </w:r>
                            <w:r>
                              <w:rPr>
                                <w:color w:val="58595B"/>
                              </w:rPr>
                              <w:t xml:space="preserve"> de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proveedor</w:t>
                            </w:r>
                            <w:r>
                              <w:rPr>
                                <w:color w:val="58595B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(encierre</w:t>
                            </w:r>
                            <w:r>
                              <w:rPr>
                                <w:color w:val="58595B"/>
                              </w:rPr>
                              <w:t xml:space="preserve"> uno en un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círculo)</w:t>
                            </w:r>
                          </w:p>
                          <w:p w:rsidR="009C56D9" w:rsidRDefault="009C56D9">
                            <w:pPr>
                              <w:spacing w:before="7"/>
                              <w:rPr>
                                <w:rFonts w:ascii="Times" w:eastAsia="Times" w:hAnsi="Times" w:cs="Times"/>
                                <w:sz w:val="27"/>
                                <w:szCs w:val="27"/>
                              </w:rPr>
                            </w:pPr>
                          </w:p>
                          <w:p w:rsidR="009C56D9" w:rsidRDefault="00E71F10">
                            <w:pPr>
                              <w:pStyle w:val="BodyText"/>
                              <w:tabs>
                                <w:tab w:val="left" w:pos="2858"/>
                                <w:tab w:val="left" w:pos="7274"/>
                                <w:tab w:val="left" w:pos="10574"/>
                              </w:tabs>
                              <w:ind w:left="542"/>
                            </w:pPr>
                            <w:r>
                              <w:rPr>
                                <w:rFonts w:ascii="Webdings" w:eastAsia="Webdings" w:hAnsi="Webdings" w:cs="Webdings"/>
                                <w:color w:val="58595B"/>
                                <w:spacing w:val="-2"/>
                                <w:w w:val="95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color w:val="58595B"/>
                                <w:spacing w:val="-2"/>
                                <w:w w:val="95"/>
                              </w:rPr>
                              <w:t> </w:t>
                            </w:r>
                            <w:r>
                              <w:rPr>
                                <w:color w:val="58595B"/>
                                <w:spacing w:val="-1"/>
                                <w:w w:val="95"/>
                              </w:rPr>
                              <w:t>Programa</w:t>
                            </w:r>
                            <w:r>
                              <w:rPr>
                                <w:color w:val="58595B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w w:val="95"/>
                              </w:rPr>
                              <w:t>WIC</w:t>
                            </w:r>
                            <w:r>
                              <w:rPr>
                                <w:color w:val="58595B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Webdings" w:eastAsia="Webdings" w:hAnsi="Webdings" w:cs="Webdings"/>
                                <w:color w:val="58595B"/>
                                <w:spacing w:val="-2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color w:val="58595B"/>
                                <w:spacing w:val="-2"/>
                              </w:rPr>
                              <w:t> 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Proveedor</w:t>
                            </w:r>
                            <w:r>
                              <w:rPr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cuidado</w:t>
                            </w:r>
                            <w:r>
                              <w:rPr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de</w:t>
                            </w:r>
                            <w:r>
                              <w:rPr>
                                <w:color w:val="58595B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</w:rPr>
                              <w:t>salud/Clínica</w:t>
                            </w:r>
                            <w:r>
                              <w:rPr>
                                <w:color w:val="58595B"/>
                              </w:rPr>
                              <w:tab/>
                            </w:r>
                            <w:r>
                              <w:rPr>
                                <w:rFonts w:ascii="Webdings" w:eastAsia="Webdings" w:hAnsi="Webdings" w:cs="Webdings"/>
                                <w:color w:val="58595B"/>
                                <w:spacing w:val="2"/>
                              </w:rPr>
                              <w:t></w:t>
                            </w:r>
                            <w:r>
                              <w:rPr>
                                <w:rFonts w:ascii="Webdings" w:eastAsia="Webdings" w:hAnsi="Webdings" w:cs="Webdings"/>
                                <w:color w:val="58595B"/>
                                <w:spacing w:val="2"/>
                              </w:rPr>
                              <w:t> </w:t>
                            </w:r>
                            <w:r>
                              <w:rPr>
                                <w:color w:val="58595B"/>
                                <w:spacing w:val="2"/>
                              </w:rPr>
                              <w:t>Otro</w:t>
                            </w:r>
                            <w:r>
                              <w:rPr>
                                <w:color w:val="58595B"/>
                                <w:u w:val="single" w:color="57585A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u w:val="single" w:color="57585A"/>
                              </w:rPr>
                              <w:tab/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0" type="#_x0000_t202" style="position:absolute;margin-left:36.25pt;margin-top:348.25pt;width:539.6pt;height:53pt;z-index:-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3tU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before="36"/>
                      </w:pPr>
                      <w:r>
                        <w:rPr>
                          <w:color w:val="58595B"/>
                          <w:spacing w:val="1"/>
                        </w:rPr>
                        <w:t>Tipo</w:t>
                      </w:r>
                      <w:r>
                        <w:rPr>
                          <w:color w:val="58595B"/>
                        </w:rPr>
                        <w:t xml:space="preserve"> de </w:t>
                      </w:r>
                      <w:r>
                        <w:rPr>
                          <w:color w:val="58595B"/>
                          <w:spacing w:val="-1"/>
                        </w:rPr>
                        <w:t>proveedor</w:t>
                      </w:r>
                      <w:r>
                        <w:rPr>
                          <w:color w:val="58595B"/>
                        </w:rPr>
                        <w:t xml:space="preserve"> </w:t>
                      </w:r>
                      <w:r>
                        <w:rPr>
                          <w:color w:val="58595B"/>
                          <w:spacing w:val="-1"/>
                        </w:rPr>
                        <w:t>(encierre</w:t>
                      </w:r>
                      <w:r>
                        <w:rPr>
                          <w:color w:val="58595B"/>
                        </w:rPr>
                        <w:t xml:space="preserve"> uno en un </w:t>
                      </w:r>
                      <w:r>
                        <w:rPr>
                          <w:color w:val="58595B"/>
                          <w:spacing w:val="-1"/>
                        </w:rPr>
                        <w:t>círculo)</w:t>
                      </w:r>
                    </w:p>
                    <w:p w:rsidR="009C56D9" w:rsidRDefault="009C56D9">
                      <w:pPr>
                        <w:spacing w:before="7"/>
                        <w:rPr>
                          <w:rFonts w:ascii="Times" w:eastAsia="Times" w:hAnsi="Times" w:cs="Times"/>
                          <w:sz w:val="27"/>
                          <w:szCs w:val="27"/>
                        </w:rPr>
                      </w:pPr>
                    </w:p>
                    <w:p w:rsidR="009C56D9" w:rsidRDefault="00E71F10">
                      <w:pPr>
                        <w:pStyle w:val="BodyText"/>
                        <w:tabs>
                          <w:tab w:val="left" w:pos="2858"/>
                          <w:tab w:val="left" w:pos="7274"/>
                          <w:tab w:val="left" w:pos="10574"/>
                        </w:tabs>
                        <w:ind w:left="542"/>
                      </w:pPr>
                      <w:r>
                        <w:rPr>
                          <w:rFonts w:ascii="Webdings" w:eastAsia="Webdings" w:hAnsi="Webdings" w:cs="Webdings"/>
                          <w:color w:val="58595B"/>
                          <w:spacing w:val="-2"/>
                          <w:w w:val="95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color w:val="58595B"/>
                          <w:spacing w:val="-2"/>
                          <w:w w:val="95"/>
                        </w:rPr>
                        <w:t> </w:t>
                      </w:r>
                      <w:r>
                        <w:rPr>
                          <w:color w:val="58595B"/>
                          <w:spacing w:val="-1"/>
                          <w:w w:val="95"/>
                        </w:rPr>
                        <w:t>Programa</w:t>
                      </w:r>
                      <w:r>
                        <w:rPr>
                          <w:color w:val="58595B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58595B"/>
                          <w:w w:val="95"/>
                        </w:rPr>
                        <w:t>WIC</w:t>
                      </w:r>
                      <w:r>
                        <w:rPr>
                          <w:color w:val="58595B"/>
                          <w:w w:val="95"/>
                        </w:rPr>
                        <w:tab/>
                      </w:r>
                      <w:r>
                        <w:rPr>
                          <w:rFonts w:ascii="Webdings" w:eastAsia="Webdings" w:hAnsi="Webdings" w:cs="Webdings"/>
                          <w:color w:val="58595B"/>
                          <w:spacing w:val="-2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color w:val="58595B"/>
                          <w:spacing w:val="-2"/>
                        </w:rPr>
                        <w:t> </w:t>
                      </w:r>
                      <w:r>
                        <w:rPr>
                          <w:color w:val="58595B"/>
                          <w:spacing w:val="-1"/>
                        </w:rPr>
                        <w:t>Proveedor</w:t>
                      </w:r>
                      <w:r>
                        <w:rPr>
                          <w:color w:val="58595B"/>
                          <w:spacing w:val="-2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de</w:t>
                      </w:r>
                      <w:r>
                        <w:rPr>
                          <w:color w:val="58595B"/>
                          <w:spacing w:val="-2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cuidado</w:t>
                      </w:r>
                      <w:r>
                        <w:rPr>
                          <w:color w:val="58595B"/>
                          <w:spacing w:val="-2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de</w:t>
                      </w:r>
                      <w:r>
                        <w:rPr>
                          <w:color w:val="58595B"/>
                          <w:spacing w:val="-27"/>
                        </w:rPr>
                        <w:t xml:space="preserve"> </w:t>
                      </w:r>
                      <w:r>
                        <w:rPr>
                          <w:color w:val="58595B"/>
                        </w:rPr>
                        <w:t>salud/Clínica</w:t>
                      </w:r>
                      <w:r>
                        <w:rPr>
                          <w:color w:val="58595B"/>
                        </w:rPr>
                        <w:tab/>
                      </w:r>
                      <w:r>
                        <w:rPr>
                          <w:rFonts w:ascii="Webdings" w:eastAsia="Webdings" w:hAnsi="Webdings" w:cs="Webdings"/>
                          <w:color w:val="58595B"/>
                          <w:spacing w:val="2"/>
                        </w:rPr>
                        <w:t></w:t>
                      </w:r>
                      <w:r>
                        <w:rPr>
                          <w:rFonts w:ascii="Webdings" w:eastAsia="Webdings" w:hAnsi="Webdings" w:cs="Webdings"/>
                          <w:color w:val="58595B"/>
                          <w:spacing w:val="2"/>
                        </w:rPr>
                        <w:t> </w:t>
                      </w:r>
                      <w:r>
                        <w:rPr>
                          <w:color w:val="58595B"/>
                          <w:spacing w:val="2"/>
                        </w:rPr>
                        <w:t>Otro</w:t>
                      </w:r>
                      <w:r>
                        <w:rPr>
                          <w:color w:val="58595B"/>
                          <w:u w:val="single" w:color="57585A"/>
                        </w:rPr>
                        <w:t xml:space="preserve"> </w:t>
                      </w:r>
                      <w:r>
                        <w:rPr>
                          <w:color w:val="58595B"/>
                          <w:u w:val="single" w:color="57585A"/>
                        </w:rPr>
                        <w:tab/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552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ge">
                  <wp:posOffset>5095875</wp:posOffset>
                </wp:positionV>
                <wp:extent cx="6852920" cy="1066800"/>
                <wp:effectExtent l="3175" t="0" r="190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E71F10">
                            <w:pPr>
                              <w:pStyle w:val="BodyText"/>
                              <w:spacing w:before="36"/>
                            </w:pPr>
                            <w:r>
                              <w:rPr>
                                <w:color w:val="58595B"/>
                                <w:spacing w:val="-1"/>
                              </w:rPr>
                              <w:t>Nombre</w:t>
                            </w:r>
                            <w:r>
                              <w:rPr>
                                <w:color w:val="58595B"/>
                              </w:rPr>
                              <w:t xml:space="preserve"> del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proveedor</w:t>
                            </w:r>
                            <w:r>
                              <w:rPr>
                                <w:color w:val="58595B"/>
                              </w:rPr>
                              <w:t xml:space="preserve"> de cuidado de salud,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dirección</w:t>
                            </w:r>
                            <w:r>
                              <w:rPr>
                                <w:color w:val="58595B"/>
                              </w:rPr>
                              <w:t xml:space="preserve"> y </w:t>
                            </w:r>
                            <w:r>
                              <w:rPr>
                                <w:color w:val="58595B"/>
                                <w:spacing w:val="-1"/>
                              </w:rPr>
                              <w:t>número</w:t>
                            </w:r>
                            <w:r>
                              <w:rPr>
                                <w:color w:val="58595B"/>
                              </w:rPr>
                              <w:t xml:space="preserve"> de teléfono</w:t>
                            </w:r>
                          </w:p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1" type="#_x0000_t202" style="position:absolute;margin-left:36.25pt;margin-top:401.25pt;width:539.6pt;height:84pt;z-index:-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f5swIAALI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" filled="f" stroked="f">
                <v:textbox inset="0,0,0,0">
                  <w:txbxContent>
                    <w:p w:rsidR="009C56D9" w:rsidRDefault="00E71F10">
                      <w:pPr>
                        <w:pStyle w:val="BodyText"/>
                        <w:spacing w:before="36"/>
                      </w:pPr>
                      <w:r>
                        <w:rPr>
                          <w:color w:val="58595B"/>
                          <w:spacing w:val="-1"/>
                        </w:rPr>
                        <w:t>Nombre</w:t>
                      </w:r>
                      <w:r>
                        <w:rPr>
                          <w:color w:val="58595B"/>
                        </w:rPr>
                        <w:t xml:space="preserve"> del </w:t>
                      </w:r>
                      <w:r>
                        <w:rPr>
                          <w:color w:val="58595B"/>
                          <w:spacing w:val="-1"/>
                        </w:rPr>
                        <w:t>proveedor</w:t>
                      </w:r>
                      <w:r>
                        <w:rPr>
                          <w:color w:val="58595B"/>
                        </w:rPr>
                        <w:t xml:space="preserve"> de cuidado de salud, </w:t>
                      </w:r>
                      <w:r>
                        <w:rPr>
                          <w:color w:val="58595B"/>
                          <w:spacing w:val="-1"/>
                        </w:rPr>
                        <w:t>dirección</w:t>
                      </w:r>
                      <w:r>
                        <w:rPr>
                          <w:color w:val="58595B"/>
                        </w:rPr>
                        <w:t xml:space="preserve"> y </w:t>
                      </w:r>
                      <w:r>
                        <w:rPr>
                          <w:color w:val="58595B"/>
                          <w:spacing w:val="-1"/>
                        </w:rPr>
                        <w:t>número</w:t>
                      </w:r>
                      <w:r>
                        <w:rPr>
                          <w:color w:val="58595B"/>
                        </w:rPr>
                        <w:t xml:space="preserve"> de teléfono</w:t>
                      </w:r>
                    </w:p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67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2" type="#_x0000_t202" style="position:absolute;margin-left:0;margin-top:0;width:612pt;height:21pt;z-index:-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00" behindDoc="1" locked="0" layoutInCell="1" allowOverlap="1">
                <wp:simplePos x="0" y="0"/>
                <wp:positionH relativeFrom="page">
                  <wp:posOffset>5568950</wp:posOffset>
                </wp:positionH>
                <wp:positionV relativeFrom="page">
                  <wp:posOffset>4782185</wp:posOffset>
                </wp:positionV>
                <wp:extent cx="1606550" cy="152400"/>
                <wp:effectExtent l="0" t="635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3" type="#_x0000_t202" style="position:absolute;margin-left:438.5pt;margin-top:376.55pt;width:126.5pt;height:12pt;z-index:-1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kasAIAALE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24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7129780</wp:posOffset>
                </wp:positionV>
                <wp:extent cx="688975" cy="152400"/>
                <wp:effectExtent l="3175" t="0" r="3175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4" type="#_x0000_t202" style="position:absolute;margin-left:211pt;margin-top:561.4pt;width:54.25pt;height:12pt;z-index:-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48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ge">
                  <wp:posOffset>7129780</wp:posOffset>
                </wp:positionV>
                <wp:extent cx="688975" cy="152400"/>
                <wp:effectExtent l="0" t="0" r="0" b="444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5" type="#_x0000_t202" style="position:absolute;margin-left:340.4pt;margin-top:561.4pt;width:54.25pt;height:12pt;z-index:-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UpsgIAALA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72" behindDoc="1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7599680</wp:posOffset>
                </wp:positionV>
                <wp:extent cx="688975" cy="152400"/>
                <wp:effectExtent l="3175" t="0" r="3175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6" type="#_x0000_t202" style="position:absolute;margin-left:211pt;margin-top:598.4pt;width:54.25pt;height:12pt;z-index:-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E6sgIAALA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696" behindDoc="1" locked="0" layoutInCell="1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7599680</wp:posOffset>
                </wp:positionV>
                <wp:extent cx="688975" cy="152400"/>
                <wp:effectExtent l="1905" t="0" r="4445" b="127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7" type="#_x0000_t202" style="position:absolute;margin-left:279.9pt;margin-top:598.4pt;width:54.25pt;height:12pt;z-index:-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9asg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720" behindDoc="1" locked="0" layoutInCell="1" allowOverlap="1">
                <wp:simplePos x="0" y="0"/>
                <wp:positionH relativeFrom="page">
                  <wp:posOffset>4802505</wp:posOffset>
                </wp:positionH>
                <wp:positionV relativeFrom="page">
                  <wp:posOffset>7599680</wp:posOffset>
                </wp:positionV>
                <wp:extent cx="688975" cy="152400"/>
                <wp:effectExtent l="1905" t="0" r="4445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56D9" w:rsidRDefault="009C56D9">
                            <w:pPr>
                              <w:ind w:left="40"/>
                              <w:rPr>
                                <w:rFonts w:ascii="Times" w:eastAsia="Times" w:hAnsi="Times" w:cs="Time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8" type="#_x0000_t202" style="position:absolute;margin-left:378.15pt;margin-top:598.4pt;width:54.25pt;height:12pt;z-index:-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gGsQ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" filled="f" stroked="f">
                <v:textbox inset="0,0,0,0">
                  <w:txbxContent>
                    <w:p w:rsidR="009C56D9" w:rsidRDefault="009C56D9">
                      <w:pPr>
                        <w:ind w:left="40"/>
                        <w:rPr>
                          <w:rFonts w:ascii="Times" w:eastAsia="Times" w:hAnsi="Times" w:cs="Time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56D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LTStd-Light">
    <w:altName w:val="Times New Roman"/>
    <w:charset w:val="00"/>
    <w:family w:val="roman"/>
    <w:pitch w:val="variable"/>
  </w:font>
  <w:font w:name="IDAutomationHC39XS">
    <w:altName w:val="MS Mincho"/>
    <w:charset w:val="00"/>
    <w:family w:val="roman"/>
    <w:pitch w:val="fixed"/>
  </w:font>
  <w:font w:name="ITC Franklin Gothic Std Book">
    <w:altName w:val="Times New Roman"/>
    <w:charset w:val="00"/>
    <w:family w:val="roman"/>
    <w:pitch w:val="variable"/>
  </w:font>
  <w:font w:name="FrutigerLTStd-Bold">
    <w:altName w:val="Times New Roman"/>
    <w:charset w:val="00"/>
    <w:family w:val="roman"/>
    <w:pitch w:val="variable"/>
  </w:font>
  <w:font w:name="Times">
    <w:altName w:val="Times"/>
    <w:panose1 w:val="02020603050405020304"/>
    <w:charset w:val="00"/>
    <w:family w:val="roman"/>
    <w:pitch w:val="variable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D9"/>
    <w:rsid w:val="009C56D9"/>
    <w:rsid w:val="00E7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0"/>
    </w:pPr>
    <w:rPr>
      <w:rFonts w:ascii="FrutigerLTStd-Light" w:eastAsia="FrutigerLTStd-Light" w:hAnsi="FrutigerLTStd-Light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0"/>
    </w:pPr>
    <w:rPr>
      <w:rFonts w:ascii="FrutigerLTStd-Light" w:eastAsia="FrutigerLTStd-Light" w:hAnsi="FrutigerLTStd-Light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C522FF7C.dotm</Template>
  <TotalTime>1</TotalTime>
  <Pages>2</Pages>
  <Words>32</Words>
  <Characters>186</Characters>
  <Application>Microsoft Office Word</Application>
  <DocSecurity>4</DocSecurity>
  <Lines>1</Lines>
  <Paragraphs>1</Paragraphs>
  <ScaleCrop>false</ScaleCrop>
  <Company>Westat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McNutt</dc:creator>
  <cp:lastModifiedBy>Susie McNutt</cp:lastModifiedBy>
  <cp:revision>2</cp:revision>
  <dcterms:created xsi:type="dcterms:W3CDTF">2014-10-21T12:03:00Z</dcterms:created>
  <dcterms:modified xsi:type="dcterms:W3CDTF">2014-10-21T12:03:00Z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2014-10-20T00:00:00Z</vt:filetime>
  </property>
  <property fmtid="{D5CDD505-2E9C-101B-9397-08002B2CF9AE}" pid="3" name="LastSaved">
    <vt:filetime>2014-10-20T00:00:00Z</vt:filetime>
  </property>
</Properties>
</file>