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075FA" w:rsidRDefault="00015AD8">
      <w:pPr>
        <w:spacing w:before="99" w:after="0" w:line="240" w:lineRule="auto"/>
        <w:ind w:left="886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7034530</wp:posOffset>
                </wp:positionV>
                <wp:extent cx="7772400" cy="2374900"/>
                <wp:effectExtent l="0" t="0" r="0" b="0"/>
                <wp:wrapNone/>
                <wp:docPr id="537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374900"/>
                          <a:chOff x="0" y="11078"/>
                          <a:chExt cx="12240" cy="3740"/>
                        </a:xfrm>
                      </wpg:grpSpPr>
                      <wpg:grpSp>
                        <wpg:cNvPr id="538" name="Group 538"/>
                        <wpg:cNvGrpSpPr>
                          <a:grpSpLocks/>
                        </wpg:cNvGrpSpPr>
                        <wpg:grpSpPr bwMode="auto">
                          <a:xfrm>
                            <a:off x="0" y="11088"/>
                            <a:ext cx="12240" cy="3720"/>
                            <a:chOff x="0" y="11088"/>
                            <a:chExt cx="12240" cy="3720"/>
                          </a:xfrm>
                        </wpg:grpSpPr>
                        <wps:wsp>
                          <wps:cNvPr id="539" name="Freeform 543"/>
                          <wps:cNvSpPr>
                            <a:spLocks/>
                          </wps:cNvSpPr>
                          <wps:spPr bwMode="auto">
                            <a:xfrm>
                              <a:off x="0" y="11088"/>
                              <a:ext cx="12240" cy="3720"/>
                            </a:xfrm>
                            <a:custGeom>
                              <a:avLst/>
                              <a:gdLst>
                                <a:gd name="T0" fmla="*/ 12240 w 12240"/>
                                <a:gd name="T1" fmla="+- 0 11088 11088"/>
                                <a:gd name="T2" fmla="*/ 11088 h 3720"/>
                                <a:gd name="T3" fmla="*/ 0 w 12240"/>
                                <a:gd name="T4" fmla="+- 0 11088 11088"/>
                                <a:gd name="T5" fmla="*/ 11088 h 3720"/>
                                <a:gd name="T6" fmla="*/ 0 w 12240"/>
                                <a:gd name="T7" fmla="+- 0 14808 11088"/>
                                <a:gd name="T8" fmla="*/ 14808 h 3720"/>
                                <a:gd name="T9" fmla="*/ 12240 w 12240"/>
                                <a:gd name="T10" fmla="+- 0 14808 11088"/>
                                <a:gd name="T11" fmla="*/ 14808 h 3720"/>
                                <a:gd name="T12" fmla="*/ 12240 w 12240"/>
                                <a:gd name="T13" fmla="+- 0 11088 11088"/>
                                <a:gd name="T14" fmla="*/ 11088 h 372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3720">
                                  <a:moveTo>
                                    <a:pt x="12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20"/>
                                  </a:lnTo>
                                  <a:lnTo>
                                    <a:pt x="12240" y="3720"/>
                                  </a:lnTo>
                                  <a:lnTo>
                                    <a:pt x="12240" y="0"/>
                                  </a:lnTo>
                                </a:path>
                              </a:pathLst>
                            </a:custGeom>
                            <a:solidFill>
                              <a:srgbClr val="A523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0" name="Picture 5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08" y="11388"/>
                              <a:ext cx="2880" cy="3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1" name="Picture 5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1388"/>
                              <a:ext cx="2208" cy="3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2" name="Picture 5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88" y="11388"/>
                              <a:ext cx="3588" cy="3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3" name="Picture 5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76" y="11388"/>
                              <a:ext cx="2664" cy="3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7" o:spid="_x0000_s1026" style="position:absolute;margin-left:0;margin-top:553.9pt;width:612pt;height:187pt;z-index:-251674624;mso-position-horizontal-relative:page;mso-position-vertical-relative:page" coordorigin=",11078" coordsize="12240,3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">
                <v:group id="Group 538" o:spid="_x0000_s1027" style="position:absolute;top:11088;width:12240;height:3720" coordorigin=",11088" coordsize="12240,3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43" o:spid="_x0000_s1028" style="position:absolute;top:11088;width:12240;height:3720;visibility:visible;mso-wrap-style:square;v-text-anchor:top" coordsize="12240,3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8kkMMA&#10;AADcAAAADwAAAGRycy9kb3ducmV2LnhtbESPT2vCQBTE7wW/w/IEL0U3KpWauoqWCl4TQ8/P7Msf&#10;mn0bstsk/fauIPQ4zMxvmN1hNI3oqXO1ZQXLRQSCOLe65lJBdj3P30E4j6yxsUwK/sjBYT952WGs&#10;7cAJ9akvRYCwi1FB5X0bS+nyigy6hW2Jg1fYzqAPsiul7nAIcNPIVRRtpMGaw0KFLX1WlP+kv0ZB&#10;f6OcvpKtHpJTlh1fv+XQFoVSs+l4/ADhafT/4Wf7ohW8rbfwOBOOgN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8kkMMAAADcAAAADwAAAAAAAAAAAAAAAACYAgAAZHJzL2Rv&#10;d25yZXYueG1sUEsFBgAAAAAEAAQA9QAAAIgDAAAAAA==&#10;" path="m12240,l,,,3720r12240,l12240,e" fillcolor="#a523b2" stroked="f">
                    <v:path arrowok="t" o:connecttype="custom" o:connectlocs="12240,11088;0,11088;0,14808;12240,14808;12240,11088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42" o:spid="_x0000_s1029" type="#_x0000_t75" style="position:absolute;left:2508;top:11388;width:2880;height:3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wpfm7AAAA3AAAAA8AAABkcnMvZG93bnJldi54bWxET80KgkAQvge9wzJBt1yLirBWiSDqqvUA&#10;gzup5M6Ku6W9fXsIOn58/4dsNK14U+8aywqWUQyCuLS64UrB/XZe7EA4j6yxtUwKPuQgS6eTAyba&#10;DpzTu/CVCCHsElRQe98lUrqyJoMush1x4B62N+gD7CupexxCuGnlKo630mDDoaHGjk41lc/iZRSs&#10;8u2lKq6vHM9m0I/NvfSX2Ck1n43HPQhPo/+Lf+6rVrBZh/nhTDgCMv0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Pgwpfm7AAAA3AAAAA8AAAAAAAAAAAAAAAAAnwIAAGRycy9k&#10;b3ducmV2LnhtbFBLBQYAAAAABAAEAPcAAACHAwAAAAA=&#10;">
                    <v:imagedata r:id="rId9" o:title=""/>
                  </v:shape>
                  <v:shape id="Picture 541" o:spid="_x0000_s1030" type="#_x0000_t75" style="position:absolute;top:11388;width:2208;height:3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BnXnEAAAA3AAAAA8AAABkcnMvZG93bnJldi54bWxEj92KwjAUhO8XfIdwBG8WTSu7otUoIgou&#10;Xog/D3BIjm2xOSlNrPXtzcLCXg4z8w2zWHW2Ei01vnSsIB0lIIi1MyXnCq6X3XAKwgdkg5VjUvAi&#10;D6tl72OBmXFPPlF7DrmIEPYZKihCqDMpvS7Ioh+5mjh6N9dYDFE2uTQNPiPcVnKcJBNpseS4UGBN&#10;m4L0/fywCvTuMNHbaUI/s8PnntL2vjnerkoN+t16DiJQF/7Df+29UfD9lcLvmXgE5PI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5BnXnEAAAA3AAAAA8AAAAAAAAAAAAAAAAA&#10;nwIAAGRycy9kb3ducmV2LnhtbFBLBQYAAAAABAAEAPcAAACQAwAAAAA=&#10;">
                    <v:imagedata r:id="rId10" o:title=""/>
                  </v:shape>
                  <v:shape id="Picture 540" o:spid="_x0000_s1031" type="#_x0000_t75" style="position:absolute;left:5688;top:11388;width:3588;height:3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1PHbEAAAA3AAAAA8AAABkcnMvZG93bnJldi54bWxEj0FrwkAUhO9C/8PyCl5EN2otJXWVoC14&#10;K2ov3h7Z1yQ0+zbuPjX9991CweMwM98wy3XvWnWlEBvPBqaTDBRx6W3DlYHP4/v4BVQUZIutZzLw&#10;QxHWq4fBEnPrb7yn60EqlSAcczRQi3S51rGsyWGc+I44eV8+OJQkQ6VtwFuCu1bPsuxZO2w4LdTY&#10;0aam8vtwcQa20b99TE+7eREKyc77ueB2ZI0ZPvbFKyihXu7h//bOGlg8zeDvTDoCe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1PHbEAAAA3AAAAA8AAAAAAAAAAAAAAAAA&#10;nwIAAGRycy9kb3ducmV2LnhtbFBLBQYAAAAABAAEAPcAAACQAwAAAAA=&#10;">
                    <v:imagedata r:id="rId11" o:title=""/>
                  </v:shape>
                  <v:shape id="Picture 539" o:spid="_x0000_s1032" type="#_x0000_t75" style="position:absolute;left:9576;top:11388;width:2664;height:3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oqkzGAAAA3AAAAA8AAABkcnMvZG93bnJldi54bWxEj9FqwkAURN8L/sNyBV+KbrStSuoqIlUE&#10;qRD1Ay7Za5KavRt2tyb9e7dQ6OMwM2eYxaoztbiT85VlBeNRAoI4t7riQsHlvB3OQfiArLG2TAp+&#10;yMNq2XtaYKptyxndT6EQEcI+RQVlCE0qpc9LMuhHtiGO3tU6gyFKV0jtsI1wU8tJkkylwYrjQokN&#10;bUrKb6dvoyArso/Dth1/6fl6dnWfu+ddzkelBv1u/Q4iUBf+w3/tvVbw9voCv2fiEZD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GiqTMYAAADcAAAADwAAAAAAAAAAAAAA&#10;AACfAgAAZHJzL2Rvd25yZXYueG1sUEsFBgAAAAAEAAQA9wAAAJIDAAAAAA==&#10;">
                    <v:imagedata r:id="rId12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5433695</wp:posOffset>
                </wp:positionH>
                <wp:positionV relativeFrom="page">
                  <wp:posOffset>0</wp:posOffset>
                </wp:positionV>
                <wp:extent cx="1270" cy="514350"/>
                <wp:effectExtent l="13970" t="19050" r="13335" b="19050"/>
                <wp:wrapNone/>
                <wp:docPr id="535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14350"/>
                          <a:chOff x="8557" y="0"/>
                          <a:chExt cx="2" cy="810"/>
                        </a:xfrm>
                      </wpg:grpSpPr>
                      <wps:wsp>
                        <wps:cNvPr id="536" name="Freeform 536"/>
                        <wps:cNvSpPr>
                          <a:spLocks/>
                        </wps:cNvSpPr>
                        <wps:spPr bwMode="auto">
                          <a:xfrm>
                            <a:off x="8557" y="0"/>
                            <a:ext cx="2" cy="810"/>
                          </a:xfrm>
                          <a:custGeom>
                            <a:avLst/>
                            <a:gdLst>
                              <a:gd name="T0" fmla="*/ 810 h 810"/>
                              <a:gd name="T1" fmla="*/ 0 h 8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10">
                                <a:moveTo>
                                  <a:pt x="0" y="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3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5" o:spid="_x0000_s1026" style="position:absolute;margin-left:427.85pt;margin-top:0;width:.1pt;height:40.5pt;z-index:-251673600;mso-position-horizontal-relative:page;mso-position-vertical-relative:page" coordorigin="8557" coordsize="2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">
                <v:shape id="Freeform 536" o:spid="_x0000_s1027" style="position:absolute;left:8557;width:2;height:810;visibility:visible;mso-wrap-style:square;v-text-anchor:top" coordsize="2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y78UA&#10;AADcAAAADwAAAGRycy9kb3ducmV2LnhtbESPQWsCMRSE7wX/Q3hCbzWrVimrUUTYIp5a20K9PTbP&#10;zermZUmiu/33TUHocZiZb5jlureNuJEPtWMF41EGgrh0uuZKwedH8fQCIkRkjY1jUvBDAdarwcMS&#10;c+06fqfbIVYiQTjkqMDE2OZShtKQxTByLXHyTs5bjEn6SmqPXYLbRk6ybC4t1pwWDLa0NVReDler&#10;wBn6nvJx718v4+1XcS66533zptTjsN8sQETq43/43t5pBbPpH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vLvxQAAANwAAAAPAAAAAAAAAAAAAAAAAJgCAABkcnMv&#10;ZG93bnJldi54bWxQSwUGAAAAAAQABAD1AAAAigMAAAAA&#10;" path="m,810l,e" filled="f" strokecolor="#231f20" strokeweight=".56408mm">
                  <v:path arrowok="t" o:connecttype="custom" o:connectlocs="0,81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5490845</wp:posOffset>
                </wp:positionH>
                <wp:positionV relativeFrom="page">
                  <wp:posOffset>0</wp:posOffset>
                </wp:positionV>
                <wp:extent cx="1270" cy="514350"/>
                <wp:effectExtent l="13970" t="19050" r="13335" b="19050"/>
                <wp:wrapNone/>
                <wp:docPr id="533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14350"/>
                          <a:chOff x="8647" y="0"/>
                          <a:chExt cx="2" cy="810"/>
                        </a:xfrm>
                      </wpg:grpSpPr>
                      <wps:wsp>
                        <wps:cNvPr id="534" name="Freeform 534"/>
                        <wps:cNvSpPr>
                          <a:spLocks/>
                        </wps:cNvSpPr>
                        <wps:spPr bwMode="auto">
                          <a:xfrm>
                            <a:off x="8647" y="0"/>
                            <a:ext cx="2" cy="810"/>
                          </a:xfrm>
                          <a:custGeom>
                            <a:avLst/>
                            <a:gdLst>
                              <a:gd name="T0" fmla="*/ 810 h 810"/>
                              <a:gd name="T1" fmla="*/ 0 h 8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10">
                                <a:moveTo>
                                  <a:pt x="0" y="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3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3" o:spid="_x0000_s1026" style="position:absolute;margin-left:432.35pt;margin-top:0;width:.1pt;height:40.5pt;z-index:-251672576;mso-position-horizontal-relative:page;mso-position-vertical-relative:page" coordorigin="8647" coordsize="2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">
                <v:shape id="Freeform 534" o:spid="_x0000_s1027" style="position:absolute;left:8647;width:2;height:810;visibility:visible;mso-wrap-style:square;v-text-anchor:top" coordsize="2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JA8UA&#10;AADcAAAADwAAAGRycy9kb3ducmV2LnhtbESPT2sCMRTE74V+h/AEbzXrn5ayNUoRVsST1Rba22Pz&#10;ulndvCxJdNdvbwoFj8PM/IaZL3vbiAv5UDtWMB5lIIhLp2uuFHweiqdXECEia2wck4IrBVguHh/m&#10;mGvX8Qdd9rESCcIhRwUmxjaXMpSGLIaRa4mT9+u8xZikr6T22CW4beQky16kxZrTgsGWVobK0/5s&#10;FThD31P+2fr1abz6Ko5FN9s2O6WGg/79DUSkPt7D/+2NVvA8ncHf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6MkDxQAAANwAAAAPAAAAAAAAAAAAAAAAAJgCAABkcnMv&#10;ZG93bnJldi54bWxQSwUGAAAAAAQABAD1AAAAigMAAAAA&#10;" path="m,810l,e" filled="f" strokecolor="#231f20" strokeweight=".56408mm">
                  <v:path arrowok="t" o:connecttype="custom" o:connectlocs="0,81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5605145</wp:posOffset>
                </wp:positionH>
                <wp:positionV relativeFrom="page">
                  <wp:posOffset>0</wp:posOffset>
                </wp:positionV>
                <wp:extent cx="1270" cy="514350"/>
                <wp:effectExtent l="13970" t="19050" r="13335" b="19050"/>
                <wp:wrapNone/>
                <wp:docPr id="531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14350"/>
                          <a:chOff x="8827" y="0"/>
                          <a:chExt cx="2" cy="810"/>
                        </a:xfrm>
                      </wpg:grpSpPr>
                      <wps:wsp>
                        <wps:cNvPr id="532" name="Freeform 532"/>
                        <wps:cNvSpPr>
                          <a:spLocks/>
                        </wps:cNvSpPr>
                        <wps:spPr bwMode="auto">
                          <a:xfrm>
                            <a:off x="8827" y="0"/>
                            <a:ext cx="2" cy="810"/>
                          </a:xfrm>
                          <a:custGeom>
                            <a:avLst/>
                            <a:gdLst>
                              <a:gd name="T0" fmla="*/ 810 h 810"/>
                              <a:gd name="T1" fmla="*/ 0 h 8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10">
                                <a:moveTo>
                                  <a:pt x="0" y="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3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1" o:spid="_x0000_s1026" style="position:absolute;margin-left:441.35pt;margin-top:0;width:.1pt;height:40.5pt;z-index:-251671552;mso-position-horizontal-relative:page;mso-position-vertical-relative:page" coordorigin="8827" coordsize="2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">
                <v:shape id="Freeform 532" o:spid="_x0000_s1027" style="position:absolute;left:8827;width:2;height:810;visibility:visible;mso-wrap-style:square;v-text-anchor:top" coordsize="2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307MUA&#10;AADcAAAADwAAAGRycy9kb3ducmV2LnhtbESPQWsCMRSE74L/ITyhN82qbZGtUUTYUjy1WkFvj83r&#10;ZnXzsiSpu/33TaHgcZiZb5jlureNuJEPtWMF00kGgrh0uuZKweehGC9AhIissXFMCn4owHo1HCwx&#10;167jD7rtYyUShEOOCkyMbS5lKA1ZDBPXEifvy3mLMUlfSe2xS3DbyFmWPUuLNacFgy1tDZXX/bdV&#10;4Ayd5nze+dfrdHssLkX3uGvelXoY9ZsXEJH6eA//t9+0gqf5D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fTsxQAAANwAAAAPAAAAAAAAAAAAAAAAAJgCAABkcnMv&#10;ZG93bnJldi54bWxQSwUGAAAAAAQABAD1AAAAigMAAAAA&#10;" path="m,810l,e" filled="f" strokecolor="#231f20" strokeweight=".56408mm">
                  <v:path arrowok="t" o:connecttype="custom" o:connectlocs="0,81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5719445</wp:posOffset>
                </wp:positionH>
                <wp:positionV relativeFrom="page">
                  <wp:posOffset>0</wp:posOffset>
                </wp:positionV>
                <wp:extent cx="1270" cy="514350"/>
                <wp:effectExtent l="13970" t="19050" r="13335" b="19050"/>
                <wp:wrapNone/>
                <wp:docPr id="529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14350"/>
                          <a:chOff x="9007" y="0"/>
                          <a:chExt cx="2" cy="810"/>
                        </a:xfrm>
                      </wpg:grpSpPr>
                      <wps:wsp>
                        <wps:cNvPr id="530" name="Freeform 530"/>
                        <wps:cNvSpPr>
                          <a:spLocks/>
                        </wps:cNvSpPr>
                        <wps:spPr bwMode="auto">
                          <a:xfrm>
                            <a:off x="9007" y="0"/>
                            <a:ext cx="2" cy="810"/>
                          </a:xfrm>
                          <a:custGeom>
                            <a:avLst/>
                            <a:gdLst>
                              <a:gd name="T0" fmla="*/ 810 h 810"/>
                              <a:gd name="T1" fmla="*/ 0 h 8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10">
                                <a:moveTo>
                                  <a:pt x="0" y="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3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9" o:spid="_x0000_s1026" style="position:absolute;margin-left:450.35pt;margin-top:0;width:.1pt;height:40.5pt;z-index:-251670528;mso-position-horizontal-relative:page;mso-position-vertical-relative:page" coordorigin="9007" coordsize="2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">
                <v:shape id="Freeform 530" o:spid="_x0000_s1027" style="position:absolute;left:9007;width:2;height:810;visibility:visible;mso-wrap-style:square;v-text-anchor:top" coordsize="2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PAMIA&#10;AADcAAAADwAAAGRycy9kb3ducmV2LnhtbERPz2vCMBS+C/4P4Q28aercxuiMIkLH8OR0A709mrem&#10;s3kpSbT1vzcHwePH93u+7G0jLuRD7VjBdJKBIC6drrlS8LMvxu8gQkTW2DgmBVcKsFwMB3PMtev4&#10;my67WIkUwiFHBSbGNpcylIYsholriRP357zFmKCvpPbYpXDbyOcse5MWa04NBltaGypPu7NV4Awd&#10;Znzc+M/TdP1b/Bfdy6bZKjV66lcfICL18SG+u7+0gtdZmp/OpCM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088AwgAAANwAAAAPAAAAAAAAAAAAAAAAAJgCAABkcnMvZG93&#10;bnJldi54bWxQSwUGAAAAAAQABAD1AAAAhwMAAAAA&#10;" path="m,810l,e" filled="f" strokecolor="#231f20" strokeweight=".56408mm">
                  <v:path arrowok="t" o:connecttype="custom" o:connectlocs="0,81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5833745</wp:posOffset>
                </wp:positionH>
                <wp:positionV relativeFrom="page">
                  <wp:posOffset>0</wp:posOffset>
                </wp:positionV>
                <wp:extent cx="1270" cy="514350"/>
                <wp:effectExtent l="13970" t="19050" r="13335" b="19050"/>
                <wp:wrapNone/>
                <wp:docPr id="527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14350"/>
                          <a:chOff x="9187" y="0"/>
                          <a:chExt cx="2" cy="810"/>
                        </a:xfrm>
                      </wpg:grpSpPr>
                      <wps:wsp>
                        <wps:cNvPr id="528" name="Freeform 528"/>
                        <wps:cNvSpPr>
                          <a:spLocks/>
                        </wps:cNvSpPr>
                        <wps:spPr bwMode="auto">
                          <a:xfrm>
                            <a:off x="9187" y="0"/>
                            <a:ext cx="2" cy="810"/>
                          </a:xfrm>
                          <a:custGeom>
                            <a:avLst/>
                            <a:gdLst>
                              <a:gd name="T0" fmla="*/ 810 h 810"/>
                              <a:gd name="T1" fmla="*/ 0 h 8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10">
                                <a:moveTo>
                                  <a:pt x="0" y="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3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7" o:spid="_x0000_s1026" style="position:absolute;margin-left:459.35pt;margin-top:0;width:.1pt;height:40.5pt;z-index:-251669504;mso-position-horizontal-relative:page;mso-position-vertical-relative:page" coordorigin="9187" coordsize="2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">
                <v:shape id="Freeform 528" o:spid="_x0000_s1027" style="position:absolute;left:9187;width:2;height:810;visibility:visible;mso-wrap-style:square;v-text-anchor:top" coordsize="2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V28IA&#10;AADcAAAADwAAAGRycy9kb3ducmV2LnhtbERPy2oCMRTdC/5DuAV3mtE+KFOjiDCluLLagu4uk9vJ&#10;1MnNkERn/HuzEFweznu+7G0jLuRD7VjBdJKBIC6drrlS8LMvxu8gQkTW2DgmBVcKsFwMB3PMtev4&#10;my67WIkUwiFHBSbGNpcylIYsholriRP357zFmKCvpPbYpXDbyFmWvUmLNacGgy2tDZWn3dkqcIYO&#10;z3zc+M/TdP1b/Bfdy6bZKjV66lcfICL18SG+u7+0gtdZWpvOpCM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fFXbwgAAANwAAAAPAAAAAAAAAAAAAAAAAJgCAABkcnMvZG93&#10;bnJldi54bWxQSwUGAAAAAAQABAD1AAAAhwMAAAAA&#10;" path="m,810l,e" filled="f" strokecolor="#231f20" strokeweight=".56408mm">
                  <v:path arrowok="t" o:connecttype="custom" o:connectlocs="0,81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5890895</wp:posOffset>
                </wp:positionH>
                <wp:positionV relativeFrom="page">
                  <wp:posOffset>0</wp:posOffset>
                </wp:positionV>
                <wp:extent cx="1270" cy="514350"/>
                <wp:effectExtent l="13970" t="19050" r="13335" b="19050"/>
                <wp:wrapNone/>
                <wp:docPr id="525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14350"/>
                          <a:chOff x="9277" y="0"/>
                          <a:chExt cx="2" cy="810"/>
                        </a:xfrm>
                      </wpg:grpSpPr>
                      <wps:wsp>
                        <wps:cNvPr id="526" name="Freeform 526"/>
                        <wps:cNvSpPr>
                          <a:spLocks/>
                        </wps:cNvSpPr>
                        <wps:spPr bwMode="auto">
                          <a:xfrm>
                            <a:off x="9277" y="0"/>
                            <a:ext cx="2" cy="810"/>
                          </a:xfrm>
                          <a:custGeom>
                            <a:avLst/>
                            <a:gdLst>
                              <a:gd name="T0" fmla="*/ 810 h 810"/>
                              <a:gd name="T1" fmla="*/ 0 h 8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10">
                                <a:moveTo>
                                  <a:pt x="0" y="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3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5" o:spid="_x0000_s1026" style="position:absolute;margin-left:463.85pt;margin-top:0;width:.1pt;height:40.5pt;z-index:-251668480;mso-position-horizontal-relative:page;mso-position-vertical-relative:page" coordorigin="9277" coordsize="2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">
                <v:shape id="Freeform 526" o:spid="_x0000_s1027" style="position:absolute;left:9277;width:2;height:810;visibility:visible;mso-wrap-style:square;v-text-anchor:top" coordsize="2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9kMsUA&#10;AADcAAAADwAAAGRycy9kb3ducmV2LnhtbESPQWsCMRSE7wX/Q3iCt5pVq5TVKCKsFE+tbaHeHpvn&#10;ZnXzsiSpu/33TUHocZiZb5jVpreNuJEPtWMFk3EGgrh0uuZKwcd78fgMIkRkjY1jUvBDATbrwcMK&#10;c+06fqPbMVYiQTjkqMDE2OZShtKQxTB2LXHyzs5bjEn6SmqPXYLbRk6zbCEt1pwWDLa0M1Rej99W&#10;gTP0NePTwe+vk91ncSm6p0PzqtRo2G+XICL18T98b79oBfPpAv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2QyxQAAANwAAAAPAAAAAAAAAAAAAAAAAJgCAABkcnMv&#10;ZG93bnJldi54bWxQSwUGAAAAAAQABAD1AAAAigMAAAAA&#10;" path="m,810l,e" filled="f" strokecolor="#231f20" strokeweight=".56408mm">
                  <v:path arrowok="t" o:connecttype="custom" o:connectlocs="0,81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865505</wp:posOffset>
                </wp:positionV>
                <wp:extent cx="890905" cy="1270"/>
                <wp:effectExtent l="29210" t="36830" r="32385" b="28575"/>
                <wp:wrapNone/>
                <wp:docPr id="523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905" cy="1270"/>
                          <a:chOff x="10591" y="1363"/>
                          <a:chExt cx="1403" cy="2"/>
                        </a:xfrm>
                      </wpg:grpSpPr>
                      <wps:wsp>
                        <wps:cNvPr id="524" name="Freeform 524"/>
                        <wps:cNvSpPr>
                          <a:spLocks/>
                        </wps:cNvSpPr>
                        <wps:spPr bwMode="auto">
                          <a:xfrm>
                            <a:off x="10591" y="1363"/>
                            <a:ext cx="1403" cy="2"/>
                          </a:xfrm>
                          <a:custGeom>
                            <a:avLst/>
                            <a:gdLst>
                              <a:gd name="T0" fmla="+- 0 11994 10591"/>
                              <a:gd name="T1" fmla="*/ T0 w 1403"/>
                              <a:gd name="T2" fmla="+- 0 10591 10591"/>
                              <a:gd name="T3" fmla="*/ T2 w 14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3">
                                <a:moveTo>
                                  <a:pt x="14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3" o:spid="_x0000_s1026" style="position:absolute;margin-left:529.55pt;margin-top:68.15pt;width:70.15pt;height:.1pt;z-index:-251667456;mso-position-horizontal-relative:page;mso-position-vertical-relative:page" coordorigin="10591,1363" coordsize="14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">
                <v:shape id="Freeform 524" o:spid="_x0000_s1027" style="position:absolute;left:10591;top:1363;width:1403;height:2;visibility:visible;mso-wrap-style:square;v-text-anchor:top" coordsize="14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GOsUA&#10;AADcAAAADwAAAGRycy9kb3ducmV2LnhtbESPT2sCMRTE70K/Q3gFb5qtWimrUWpFKnjxb8/P5HV3&#10;6eZlm6S6/fZNQfA4zMxvmOm8tbW4kA+VYwVP/QwEsXam4kLB8bDqvYAIEdlg7ZgU/FKA+eyhM8Xc&#10;uCvv6LKPhUgQDjkqKGNscimDLsli6LuGOHmfzluMSfpCGo/XBLe1HGTZWFqsOC2U2NBbSfpr/2MV&#10;DD9Oi4UeLY+nd73F7+bs15uNV6r72L5OQERq4z18a6+NgufBCP7Pp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UY6xQAAANwAAAAPAAAAAAAAAAAAAAAAAJgCAABkcnMv&#10;ZG93bnJldi54bWxQSwUGAAAAAAQABAD1AAAAigMAAAAA&#10;" path="m1403,l,e" filled="f" strokecolor="#231f20" strokeweight="1.58222mm">
                  <v:path arrowok="t" o:connecttype="custom" o:connectlocs="1403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977265</wp:posOffset>
                </wp:positionV>
                <wp:extent cx="890905" cy="1270"/>
                <wp:effectExtent l="29210" t="34290" r="32385" b="31115"/>
                <wp:wrapNone/>
                <wp:docPr id="521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905" cy="1270"/>
                          <a:chOff x="10591" y="1539"/>
                          <a:chExt cx="1403" cy="2"/>
                        </a:xfrm>
                      </wpg:grpSpPr>
                      <wps:wsp>
                        <wps:cNvPr id="522" name="Freeform 522"/>
                        <wps:cNvSpPr>
                          <a:spLocks/>
                        </wps:cNvSpPr>
                        <wps:spPr bwMode="auto">
                          <a:xfrm>
                            <a:off x="10591" y="1539"/>
                            <a:ext cx="1403" cy="2"/>
                          </a:xfrm>
                          <a:custGeom>
                            <a:avLst/>
                            <a:gdLst>
                              <a:gd name="T0" fmla="+- 0 11994 10591"/>
                              <a:gd name="T1" fmla="*/ T0 w 1403"/>
                              <a:gd name="T2" fmla="+- 0 10591 10591"/>
                              <a:gd name="T3" fmla="*/ T2 w 14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3">
                                <a:moveTo>
                                  <a:pt x="14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1" o:spid="_x0000_s1026" style="position:absolute;margin-left:529.55pt;margin-top:76.95pt;width:70.15pt;height:.1pt;z-index:-251666432;mso-position-horizontal-relative:page;mso-position-vertical-relative:page" coordorigin="10591,1539" coordsize="14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">
                <v:shape id="Freeform 522" o:spid="_x0000_s1027" style="position:absolute;left:10591;top:1539;width:1403;height:2;visibility:visible;mso-wrap-style:square;v-text-anchor:top" coordsize="14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71cUA&#10;AADcAAAADwAAAGRycy9kb3ducmV2LnhtbESPQWsCMRSE74L/ITzBW826tqVsjaKWUsGLtdrza/K6&#10;u7h52Saprv/eFAoeh5n5hpnOO9uIE/lQO1YwHmUgiLUzNZcK9h+vd08gQkQ22DgmBRcKMJ/1e1Ms&#10;jDvzO512sRQJwqFABVWMbSFl0BVZDCPXEifv23mLMUlfSuPxnOC2kXmWPUqLNaeFCltaVaSPu1+r&#10;YPJ5WC71/cv+8Ka3+NN++fVm45UaDrrFM4hIXbyF/9tro+Ahz+HvTD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HvVxQAAANwAAAAPAAAAAAAAAAAAAAAAAJgCAABkcnMv&#10;ZG93bnJldi54bWxQSwUGAAAAAAQABAD1AAAAigMAAAAA&#10;" path="m1403,l,e" filled="f" strokecolor="#231f20" strokeweight="1.58222mm">
                  <v:path arrowok="t" o:connecttype="custom" o:connectlocs="1403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1088390</wp:posOffset>
                </wp:positionV>
                <wp:extent cx="890905" cy="1270"/>
                <wp:effectExtent l="29210" t="31115" r="32385" b="34290"/>
                <wp:wrapNone/>
                <wp:docPr id="519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905" cy="1270"/>
                          <a:chOff x="10591" y="1714"/>
                          <a:chExt cx="1403" cy="2"/>
                        </a:xfrm>
                      </wpg:grpSpPr>
                      <wps:wsp>
                        <wps:cNvPr id="520" name="Freeform 520"/>
                        <wps:cNvSpPr>
                          <a:spLocks/>
                        </wps:cNvSpPr>
                        <wps:spPr bwMode="auto">
                          <a:xfrm>
                            <a:off x="10591" y="1714"/>
                            <a:ext cx="1403" cy="2"/>
                          </a:xfrm>
                          <a:custGeom>
                            <a:avLst/>
                            <a:gdLst>
                              <a:gd name="T0" fmla="+- 0 11994 10591"/>
                              <a:gd name="T1" fmla="*/ T0 w 1403"/>
                              <a:gd name="T2" fmla="+- 0 10591 10591"/>
                              <a:gd name="T3" fmla="*/ T2 w 14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3">
                                <a:moveTo>
                                  <a:pt x="14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9" o:spid="_x0000_s1026" style="position:absolute;margin-left:529.55pt;margin-top:85.7pt;width:70.15pt;height:.1pt;z-index:-251665408;mso-position-horizontal-relative:page;mso-position-vertical-relative:page" coordorigin="10591,1714" coordsize="14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">
                <v:shape id="Freeform 520" o:spid="_x0000_s1027" style="position:absolute;left:10591;top:1714;width:1403;height:2;visibility:visible;mso-wrap-style:square;v-text-anchor:top" coordsize="14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AOcIA&#10;AADcAAAADwAAAGRycy9kb3ducmV2LnhtbERPTU8CMRC9k/gfmjHhJl1QiFkpRDQEEi6wgOexHXY3&#10;bqdrW2D99/RgwvHlfU/nnW3EhXyoHSsYDjIQxNqZmksFh/3y6RVEiMgGG8ek4I8CzGcPvSnmxl15&#10;R5ciliKFcMhRQRVjm0sZdEUWw8C1xIk7OW8xJuhLaTxeU7ht5CjLJtJizamhwpY+KtI/xdkqeP46&#10;Lhb65fNwXOkt/rbffr3ZeKX6j937G4hIXbyL/91ro2A8SvPTmXQE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ukA5wgAAANwAAAAPAAAAAAAAAAAAAAAAAJgCAABkcnMvZG93&#10;bnJldi54bWxQSwUGAAAAAAQABAD1AAAAhwMAAAAA&#10;" path="m1403,l,e" filled="f" strokecolor="#231f20" strokeweight="1.58222mm">
                  <v:path arrowok="t" o:connecttype="custom" o:connectlocs="1403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1199515</wp:posOffset>
                </wp:positionV>
                <wp:extent cx="890905" cy="1270"/>
                <wp:effectExtent l="29210" t="37465" r="32385" b="27940"/>
                <wp:wrapNone/>
                <wp:docPr id="517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905" cy="1270"/>
                          <a:chOff x="10591" y="1889"/>
                          <a:chExt cx="1403" cy="2"/>
                        </a:xfrm>
                      </wpg:grpSpPr>
                      <wps:wsp>
                        <wps:cNvPr id="518" name="Freeform 518"/>
                        <wps:cNvSpPr>
                          <a:spLocks/>
                        </wps:cNvSpPr>
                        <wps:spPr bwMode="auto">
                          <a:xfrm>
                            <a:off x="10591" y="1889"/>
                            <a:ext cx="1403" cy="2"/>
                          </a:xfrm>
                          <a:custGeom>
                            <a:avLst/>
                            <a:gdLst>
                              <a:gd name="T0" fmla="+- 0 11994 10591"/>
                              <a:gd name="T1" fmla="*/ T0 w 1403"/>
                              <a:gd name="T2" fmla="+- 0 10591 10591"/>
                              <a:gd name="T3" fmla="*/ T2 w 14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3">
                                <a:moveTo>
                                  <a:pt x="14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7" o:spid="_x0000_s1026" style="position:absolute;margin-left:529.55pt;margin-top:94.45pt;width:70.15pt;height:.1pt;z-index:-251664384;mso-position-horizontal-relative:page;mso-position-vertical-relative:page" coordorigin="10591,1889" coordsize="14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">
                <v:shape id="Freeform 518" o:spid="_x0000_s1027" style="position:absolute;left:10591;top:1889;width:1403;height:2;visibility:visible;mso-wrap-style:square;v-text-anchor:top" coordsize="14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GgsIA&#10;AADcAAAADwAAAGRycy9kb3ducmV2LnhtbERPy2oCMRTdF/yHcAvdaUatRUaj+KBUcNNadX1NbmcG&#10;Jzdjkur0781C6PJw3tN5a2txJR8qxwr6vQwEsXam4kLB/vu9OwYRIrLB2jEp+KMA81nnaYq5cTf+&#10;ousuFiKFcMhRQRljk0sZdEkWQ881xIn7cd5iTNAX0ni8pXBby0GWvUmLFaeGEhtalaTPu1+rYHg8&#10;LJf6db0/fOhPvDQnv9luvVIvz+1iAiJSG//FD/fGKBj109p0Jh0B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oIaCwgAAANwAAAAPAAAAAAAAAAAAAAAAAJgCAABkcnMvZG93&#10;bnJldi54bWxQSwUGAAAAAAQABAD1AAAAhwMAAAAA&#10;" path="m1403,l,e" filled="f" strokecolor="#231f20" strokeweight="1.58222mm">
                  <v:path arrowok="t" o:connecttype="custom" o:connectlocs="1403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1311275</wp:posOffset>
                </wp:positionV>
                <wp:extent cx="890905" cy="1270"/>
                <wp:effectExtent l="29210" t="34925" r="32385" b="30480"/>
                <wp:wrapNone/>
                <wp:docPr id="515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905" cy="1270"/>
                          <a:chOff x="10591" y="2065"/>
                          <a:chExt cx="1403" cy="2"/>
                        </a:xfrm>
                      </wpg:grpSpPr>
                      <wps:wsp>
                        <wps:cNvPr id="516" name="Freeform 516"/>
                        <wps:cNvSpPr>
                          <a:spLocks/>
                        </wps:cNvSpPr>
                        <wps:spPr bwMode="auto">
                          <a:xfrm>
                            <a:off x="10591" y="2065"/>
                            <a:ext cx="1403" cy="2"/>
                          </a:xfrm>
                          <a:custGeom>
                            <a:avLst/>
                            <a:gdLst>
                              <a:gd name="T0" fmla="+- 0 11994 10591"/>
                              <a:gd name="T1" fmla="*/ T0 w 1403"/>
                              <a:gd name="T2" fmla="+- 0 10591 10591"/>
                              <a:gd name="T3" fmla="*/ T2 w 14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3">
                                <a:moveTo>
                                  <a:pt x="14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5" o:spid="_x0000_s1026" style="position:absolute;margin-left:529.55pt;margin-top:103.25pt;width:70.15pt;height:.1pt;z-index:-251663360;mso-position-horizontal-relative:page;mso-position-vertical-relative:page" coordorigin="10591,2065" coordsize="14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">
                <v:shape id="Freeform 516" o:spid="_x0000_s1027" style="position:absolute;left:10591;top:2065;width:1403;height:2;visibility:visible;mso-wrap-style:square;v-text-anchor:top" coordsize="14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3a8UA&#10;AADcAAAADwAAAGRycy9kb3ducmV2LnhtbESPW2sCMRSE3wv9D+EIfatZLxVZjaKVUsGXen0+Jsfd&#10;pZuTbZLq+u+bQqGPw8x8w0znra3FlXyoHCvodTMQxNqZigsFh/3b8xhEiMgGa8ek4E4B5rPHhynm&#10;xt14S9ddLESCcMhRQRljk0sZdEkWQ9c1xMm7OG8xJukLaTzeEtzWsp9lI2mx4rRQYkOvJenP3bdV&#10;MDgdl0s9XB2O7/oDv5qzX282XqmnTruYgIjUxv/wX3ttFLz0RvB7Jh0B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7drxQAAANwAAAAPAAAAAAAAAAAAAAAAAJgCAABkcnMv&#10;ZG93bnJldi54bWxQSwUGAAAAAAQABAD1AAAAigMAAAAA&#10;" path="m1403,l,e" filled="f" strokecolor="#231f20" strokeweight="1.58222mm">
                  <v:path arrowok="t" o:connecttype="custom" o:connectlocs="1403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1422400</wp:posOffset>
                </wp:positionV>
                <wp:extent cx="890905" cy="1270"/>
                <wp:effectExtent l="29210" t="31750" r="32385" b="33655"/>
                <wp:wrapNone/>
                <wp:docPr id="513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905" cy="1270"/>
                          <a:chOff x="10591" y="2240"/>
                          <a:chExt cx="1403" cy="2"/>
                        </a:xfrm>
                      </wpg:grpSpPr>
                      <wps:wsp>
                        <wps:cNvPr id="514" name="Freeform 514"/>
                        <wps:cNvSpPr>
                          <a:spLocks/>
                        </wps:cNvSpPr>
                        <wps:spPr bwMode="auto">
                          <a:xfrm>
                            <a:off x="10591" y="2240"/>
                            <a:ext cx="1403" cy="2"/>
                          </a:xfrm>
                          <a:custGeom>
                            <a:avLst/>
                            <a:gdLst>
                              <a:gd name="T0" fmla="+- 0 11994 10591"/>
                              <a:gd name="T1" fmla="*/ T0 w 1403"/>
                              <a:gd name="T2" fmla="+- 0 10591 10591"/>
                              <a:gd name="T3" fmla="*/ T2 w 14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3">
                                <a:moveTo>
                                  <a:pt x="14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3" o:spid="_x0000_s1026" style="position:absolute;margin-left:529.55pt;margin-top:112pt;width:70.15pt;height:.1pt;z-index:-251662336;mso-position-horizontal-relative:page;mso-position-vertical-relative:page" coordorigin="10591,2240" coordsize="14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">
                <v:shape id="Freeform 514" o:spid="_x0000_s1027" style="position:absolute;left:10591;top:2240;width:1403;height:2;visibility:visible;mso-wrap-style:square;v-text-anchor:top" coordsize="14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2Mh8UA&#10;AADcAAAADwAAAGRycy9kb3ducmV2LnhtbESPW2sCMRSE3wv9D+EIfatZLxVZjaKVouBL6+35mBx3&#10;l25OtknU7b9vCoU+DjPzDTOdt7YWN/Khcqyg181AEGtnKi4UHPZvz2MQISIbrB2Tgm8KMJ89Pkwx&#10;N+7OH3TbxUIkCIccFZQxNrmUQZdkMXRdQ5y8i/MWY5K+kMbjPcFtLftZNpIWK04LJTb0WpL+3F2t&#10;gsHpuFzq4epwXOt3/GrOfrPdeqWeOu1iAiJSG//Df+2NUfDSG8LvmX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YyHxQAAANwAAAAPAAAAAAAAAAAAAAAAAJgCAABkcnMv&#10;ZG93bnJldi54bWxQSwUGAAAAAAQABAD1AAAAigMAAAAA&#10;" path="m1403,l,e" filled="f" strokecolor="#231f20" strokeweight="1.58222mm">
                  <v:path arrowok="t" o:connecttype="custom" o:connectlocs="1403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1534160</wp:posOffset>
                </wp:positionV>
                <wp:extent cx="890905" cy="1270"/>
                <wp:effectExtent l="29210" t="29210" r="32385" b="36195"/>
                <wp:wrapNone/>
                <wp:docPr id="511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905" cy="1270"/>
                          <a:chOff x="10591" y="2416"/>
                          <a:chExt cx="1403" cy="2"/>
                        </a:xfrm>
                      </wpg:grpSpPr>
                      <wps:wsp>
                        <wps:cNvPr id="512" name="Freeform 512"/>
                        <wps:cNvSpPr>
                          <a:spLocks/>
                        </wps:cNvSpPr>
                        <wps:spPr bwMode="auto">
                          <a:xfrm>
                            <a:off x="10591" y="2416"/>
                            <a:ext cx="1403" cy="2"/>
                          </a:xfrm>
                          <a:custGeom>
                            <a:avLst/>
                            <a:gdLst>
                              <a:gd name="T0" fmla="+- 0 11994 10591"/>
                              <a:gd name="T1" fmla="*/ T0 w 1403"/>
                              <a:gd name="T2" fmla="+- 0 10591 10591"/>
                              <a:gd name="T3" fmla="*/ T2 w 14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3">
                                <a:moveTo>
                                  <a:pt x="14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1" o:spid="_x0000_s1026" style="position:absolute;margin-left:529.55pt;margin-top:120.8pt;width:70.15pt;height:.1pt;z-index:-251661312;mso-position-horizontal-relative:page;mso-position-vertical-relative:page" coordorigin="10591,2416" coordsize="14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">
                <v:shape id="Freeform 512" o:spid="_x0000_s1027" style="position:absolute;left:10591;top:2416;width:1403;height:2;visibility:visible;mso-wrap-style:square;v-text-anchor:top" coordsize="14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ixaMUA&#10;AADcAAAADwAAAGRycy9kb3ducmV2LnhtbESPT2sCMRTE74LfIbyCt5pVWymrUdRSKnhp/dPzM3nd&#10;Xdy8bJNU129vCgWPw8z8hpnOW1uLM/lQOVYw6GcgiLUzFRcK9ru3xxcQISIbrB2TgisFmM+6nSnm&#10;xl34k87bWIgE4ZCjgjLGJpcy6JIshr5riJP37bzFmKQvpPF4SXBby2GWjaXFitNCiQ2tStKn7a9V&#10;MPo6LJf66XV/eNcf+NMc/Xqz8Ur1HtrFBESkNt7D/+21UfA8GMLfmX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LFoxQAAANwAAAAPAAAAAAAAAAAAAAAAAJgCAABkcnMv&#10;ZG93bnJldi54bWxQSwUGAAAAAAQABAD1AAAAigMAAAAA&#10;" path="m1403,l,e" filled="f" strokecolor="#231f20" strokeweight="1.58222mm">
                  <v:path arrowok="t" o:connecttype="custom" o:connectlocs="1403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902335" cy="7359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5FA" w:rsidRDefault="00015AD8" w:rsidP="00015AD8">
      <w:pPr>
        <w:spacing w:after="0" w:line="200" w:lineRule="exact"/>
        <w:jc w:val="center"/>
        <w:rPr>
          <w:sz w:val="20"/>
          <w:szCs w:val="20"/>
        </w:rPr>
      </w:pPr>
      <w:r>
        <w:rPr>
          <w:sz w:val="20"/>
          <w:szCs w:val="20"/>
        </w:rPr>
        <w:t>APPENDIX V.1</w:t>
      </w:r>
    </w:p>
    <w:p w:rsidR="00015AD8" w:rsidRDefault="00015AD8" w:rsidP="00015AD8">
      <w:pPr>
        <w:spacing w:after="0" w:line="200" w:lineRule="exact"/>
        <w:jc w:val="center"/>
        <w:rPr>
          <w:sz w:val="20"/>
          <w:szCs w:val="20"/>
        </w:rPr>
      </w:pPr>
      <w:r>
        <w:rPr>
          <w:sz w:val="20"/>
          <w:szCs w:val="20"/>
        </w:rPr>
        <w:t>WIC INFANT AND TODDLER FEEDING PRACTICES STUDY – II</w:t>
      </w:r>
    </w:p>
    <w:p w:rsidR="00015AD8" w:rsidRDefault="00015AD8" w:rsidP="00015AD8">
      <w:pPr>
        <w:spacing w:after="0" w:line="200" w:lineRule="exact"/>
        <w:jc w:val="center"/>
        <w:rPr>
          <w:sz w:val="20"/>
          <w:szCs w:val="20"/>
        </w:rPr>
      </w:pPr>
      <w:r>
        <w:rPr>
          <w:sz w:val="20"/>
          <w:szCs w:val="20"/>
        </w:rPr>
        <w:t>WEIGHT/HT MEASUREMENT CARD - ENGLISH</w:t>
      </w:r>
    </w:p>
    <w:p w:rsidR="001075FA" w:rsidRDefault="001075FA" w:rsidP="00015AD8">
      <w:pPr>
        <w:spacing w:after="0" w:line="200" w:lineRule="exact"/>
        <w:jc w:val="center"/>
        <w:rPr>
          <w:sz w:val="20"/>
          <w:szCs w:val="20"/>
        </w:rPr>
      </w:pPr>
    </w:p>
    <w:p w:rsidR="001075FA" w:rsidRDefault="001075FA" w:rsidP="00015AD8">
      <w:pPr>
        <w:spacing w:after="0" w:line="200" w:lineRule="exact"/>
        <w:jc w:val="center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before="2" w:after="0" w:line="260" w:lineRule="exact"/>
        <w:rPr>
          <w:sz w:val="26"/>
          <w:szCs w:val="26"/>
        </w:rPr>
      </w:pPr>
    </w:p>
    <w:p w:rsidR="001075FA" w:rsidRDefault="00015AD8">
      <w:pPr>
        <w:spacing w:after="0" w:line="240" w:lineRule="auto"/>
        <w:ind w:left="340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</w:rPr>
        <w:drawing>
          <wp:inline distT="0" distB="0" distL="0" distR="0">
            <wp:extent cx="1294130" cy="71120"/>
            <wp:effectExtent l="0" t="0" r="127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7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5FA" w:rsidRDefault="001075FA">
      <w:pPr>
        <w:spacing w:before="9" w:after="0" w:line="150" w:lineRule="exact"/>
        <w:rPr>
          <w:sz w:val="15"/>
          <w:szCs w:val="15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015AD8">
      <w:pPr>
        <w:spacing w:before="26" w:after="0" w:line="240" w:lineRule="auto"/>
        <w:ind w:left="2442" w:right="-2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ragraph">
                  <wp:posOffset>-1264285</wp:posOffset>
                </wp:positionV>
                <wp:extent cx="890905" cy="1270"/>
                <wp:effectExtent l="29210" t="31115" r="32385" b="34290"/>
                <wp:wrapNone/>
                <wp:docPr id="509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905" cy="1270"/>
                          <a:chOff x="10591" y="-1991"/>
                          <a:chExt cx="1403" cy="2"/>
                        </a:xfrm>
                      </wpg:grpSpPr>
                      <wps:wsp>
                        <wps:cNvPr id="510" name="Freeform 508"/>
                        <wps:cNvSpPr>
                          <a:spLocks/>
                        </wps:cNvSpPr>
                        <wps:spPr bwMode="auto">
                          <a:xfrm>
                            <a:off x="10591" y="-1991"/>
                            <a:ext cx="1403" cy="2"/>
                          </a:xfrm>
                          <a:custGeom>
                            <a:avLst/>
                            <a:gdLst>
                              <a:gd name="T0" fmla="+- 0 11994 10591"/>
                              <a:gd name="T1" fmla="*/ T0 w 1403"/>
                              <a:gd name="T2" fmla="+- 0 10591 10591"/>
                              <a:gd name="T3" fmla="*/ T2 w 14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3">
                                <a:moveTo>
                                  <a:pt x="14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7" o:spid="_x0000_s1026" style="position:absolute;margin-left:529.55pt;margin-top:-99.55pt;width:70.15pt;height:.1pt;z-index:-251660288;mso-position-horizontal-relative:page" coordorigin="10591,-1991" coordsize="14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">
                <v:shape id="Freeform 508" o:spid="_x0000_s1027" style="position:absolute;left:10591;top:-1991;width:1403;height:2;visibility:visible;mso-wrap-style:square;v-text-anchor:top" coordsize="14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aKhMIA&#10;AADcAAAADwAAAGRycy9kb3ducmV2LnhtbERPy2oCMRTdF/yHcAvdaUatRUaj+KBUcNNadX1NbmcG&#10;Jzdjkur0781C6PJw3tN5a2txJR8qxwr6vQwEsXam4kLB/vu9OwYRIrLB2jEp+KMA81nnaYq5cTf+&#10;ousuFiKFcMhRQRljk0sZdEkWQ881xIn7cd5iTNAX0ni8pXBby0GWvUmLFaeGEhtalaTPu1+rYHg8&#10;LJf6db0/fOhPvDQnv9luvVIvz+1iAiJSG//FD/fGKBj10/x0Jh0B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1oqEwgAAANwAAAAPAAAAAAAAAAAAAAAAAJgCAABkcnMvZG93&#10;bnJldi54bWxQSwUGAAAAAAQABAD1AAAAhwMAAAAA&#10;" path="m1403,l,e" filled="f" strokecolor="#231f20" strokeweight="1.58222mm">
                  <v:path arrowok="t" o:connecttype="custom" o:connectlocs="1403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ragraph">
                  <wp:posOffset>-1153160</wp:posOffset>
                </wp:positionV>
                <wp:extent cx="890905" cy="1270"/>
                <wp:effectExtent l="29210" t="37465" r="32385" b="27940"/>
                <wp:wrapNone/>
                <wp:docPr id="507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905" cy="1270"/>
                          <a:chOff x="10591" y="-1816"/>
                          <a:chExt cx="1403" cy="2"/>
                        </a:xfrm>
                      </wpg:grpSpPr>
                      <wps:wsp>
                        <wps:cNvPr id="508" name="Freeform 506"/>
                        <wps:cNvSpPr>
                          <a:spLocks/>
                        </wps:cNvSpPr>
                        <wps:spPr bwMode="auto">
                          <a:xfrm>
                            <a:off x="10591" y="-1816"/>
                            <a:ext cx="1403" cy="2"/>
                          </a:xfrm>
                          <a:custGeom>
                            <a:avLst/>
                            <a:gdLst>
                              <a:gd name="T0" fmla="+- 0 11994 10591"/>
                              <a:gd name="T1" fmla="*/ T0 w 1403"/>
                              <a:gd name="T2" fmla="+- 0 10591 10591"/>
                              <a:gd name="T3" fmla="*/ T2 w 14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3">
                                <a:moveTo>
                                  <a:pt x="14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5" o:spid="_x0000_s1026" style="position:absolute;margin-left:529.55pt;margin-top:-90.8pt;width:70.15pt;height:.1pt;z-index:-251659264;mso-position-horizontal-relative:page" coordorigin="10591,-1816" coordsize="14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">
                <v:shape id="Freeform 506" o:spid="_x0000_s1027" style="position:absolute;left:10591;top:-1816;width:1403;height:2;visibility:visible;mso-wrap-style:square;v-text-anchor:top" coordsize="14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kQX8IA&#10;AADcAAAADwAAAGRycy9kb3ducmV2LnhtbERPy04CMRTdk/gPzTVxBx15GDNSCEgMJGxwBNfX9joz&#10;cXo7tgWGv6cLEpYn5z2dd7YRJ/KhdqzgeZCBINbO1Fwq2H999F9BhIhssHFMCi4UYD576E0xN+7M&#10;n3QqYilSCIccFVQxtrmUQVdkMQxcS5y4X+ctxgR9KY3Hcwq3jRxm2Yu0WHNqqLCl94r0X3G0Ckbf&#10;h+VSj1f7w1rv8L/98Zvt1iv19Ngt3kBE6uJdfHNvjIJJltamM+kIy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eRBfwgAAANwAAAAPAAAAAAAAAAAAAAAAAJgCAABkcnMvZG93&#10;bnJldi54bWxQSwUGAAAAAAQABAD1AAAAhwMAAAAA&#10;" path="m1403,l,e" filled="f" strokecolor="#231f20" strokeweight="1.58222mm">
                  <v:path arrowok="t" o:connecttype="custom" o:connectlocs="1403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ragraph">
                  <wp:posOffset>-1041400</wp:posOffset>
                </wp:positionV>
                <wp:extent cx="890905" cy="1270"/>
                <wp:effectExtent l="29210" t="34925" r="32385" b="30480"/>
                <wp:wrapNone/>
                <wp:docPr id="505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905" cy="1270"/>
                          <a:chOff x="10591" y="-1640"/>
                          <a:chExt cx="1403" cy="2"/>
                        </a:xfrm>
                      </wpg:grpSpPr>
                      <wps:wsp>
                        <wps:cNvPr id="506" name="Freeform 504"/>
                        <wps:cNvSpPr>
                          <a:spLocks/>
                        </wps:cNvSpPr>
                        <wps:spPr bwMode="auto">
                          <a:xfrm>
                            <a:off x="10591" y="-1640"/>
                            <a:ext cx="1403" cy="2"/>
                          </a:xfrm>
                          <a:custGeom>
                            <a:avLst/>
                            <a:gdLst>
                              <a:gd name="T0" fmla="+- 0 11994 10591"/>
                              <a:gd name="T1" fmla="*/ T0 w 1403"/>
                              <a:gd name="T2" fmla="+- 0 10591 10591"/>
                              <a:gd name="T3" fmla="*/ T2 w 14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3">
                                <a:moveTo>
                                  <a:pt x="14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3" o:spid="_x0000_s1026" style="position:absolute;margin-left:529.55pt;margin-top:-82pt;width:70.15pt;height:.1pt;z-index:-251658240;mso-position-horizontal-relative:page" coordorigin="10591,-1640" coordsize="14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">
                <v:shape id="Freeform 504" o:spid="_x0000_s1027" style="position:absolute;left:10591;top:-1640;width:1403;height:2;visibility:visible;mso-wrap-style:square;v-text-anchor:top" coordsize="14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ohtsUA&#10;AADcAAAADwAAAGRycy9kb3ducmV2LnhtbESPT2sCMRTE70K/Q3iF3jRb/1FWo2ilKHixVj2/Jq+7&#10;Szcv2yTq+u2bgtDjMDO/Yabz1tbiQj5UjhU89zIQxNqZigsFh4+37guIEJEN1o5JwY0CzGcPnSnm&#10;xl35nS77WIgE4ZCjgjLGJpcy6JIshp5riJP35bzFmKQvpPF4TXBby36WjaXFitNCiQ29lqS/92er&#10;YHA6Lpd6uDoc13qHP82n32y3Xqmnx3YxARGpjf/he3tjFIyyMfydS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iG2xQAAANwAAAAPAAAAAAAAAAAAAAAAAJgCAABkcnMv&#10;ZG93bnJldi54bWxQSwUGAAAAAAQABAD1AAAAigMAAAAA&#10;" path="m1403,l,e" filled="f" strokecolor="#231f20" strokeweight="1.58222mm">
                  <v:path arrowok="t" o:connecttype="custom" o:connectlocs="1403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ragraph">
                  <wp:posOffset>-930275</wp:posOffset>
                </wp:positionV>
                <wp:extent cx="890905" cy="1270"/>
                <wp:effectExtent l="29210" t="31750" r="32385" b="33655"/>
                <wp:wrapNone/>
                <wp:docPr id="503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905" cy="1270"/>
                          <a:chOff x="10591" y="-1465"/>
                          <a:chExt cx="1403" cy="2"/>
                        </a:xfrm>
                      </wpg:grpSpPr>
                      <wps:wsp>
                        <wps:cNvPr id="504" name="Freeform 502"/>
                        <wps:cNvSpPr>
                          <a:spLocks/>
                        </wps:cNvSpPr>
                        <wps:spPr bwMode="auto">
                          <a:xfrm>
                            <a:off x="10591" y="-1465"/>
                            <a:ext cx="1403" cy="2"/>
                          </a:xfrm>
                          <a:custGeom>
                            <a:avLst/>
                            <a:gdLst>
                              <a:gd name="T0" fmla="+- 0 11994 10591"/>
                              <a:gd name="T1" fmla="*/ T0 w 1403"/>
                              <a:gd name="T2" fmla="+- 0 10591 10591"/>
                              <a:gd name="T3" fmla="*/ T2 w 14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3">
                                <a:moveTo>
                                  <a:pt x="14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1" o:spid="_x0000_s1026" style="position:absolute;margin-left:529.55pt;margin-top:-73.25pt;width:70.15pt;height:.1pt;z-index:-251657216;mso-position-horizontal-relative:page" coordorigin="10591,-1465" coordsize="14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">
                <v:shape id="Freeform 502" o:spid="_x0000_s1027" style="position:absolute;left:10591;top:-1465;width:1403;height:2;visibility:visible;mso-wrap-style:square;v-text-anchor:top" coordsize="14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aWsQA&#10;AADcAAAADwAAAGRycy9kb3ducmV2LnhtbESPT2sCMRTE70K/Q3iF3mq21YqsRqmVUsGL/8/P5Lm7&#10;dPOyTVJdv70pFDwOM/MbZjxtbS3O5EPlWMFLNwNBrJ2puFCw234+D0GEiGywdkwKrhRgOnnojDE3&#10;7sJrOm9iIRKEQ44KyhibXMqgS7IYuq4hTt7JeYsxSV9I4/GS4LaWr1k2kBYrTgslNvRRkv7e/FoF&#10;vcN+NtP9+W7/pVf40xz9Yrn0Sj09tu8jEJHaeA//txdGwVvWh78z6Qj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0GlrEAAAA3AAAAA8AAAAAAAAAAAAAAAAAmAIAAGRycy9k&#10;b3ducmV2LnhtbFBLBQYAAAAABAAEAPUAAACJAwAAAAA=&#10;" path="m1403,l,e" filled="f" strokecolor="#231f20" strokeweight="1.58222mm">
                  <v:path arrowok="t" o:connecttype="custom" o:connectlocs="1403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ragraph">
                  <wp:posOffset>-818515</wp:posOffset>
                </wp:positionV>
                <wp:extent cx="890905" cy="1270"/>
                <wp:effectExtent l="29210" t="29210" r="32385" b="36195"/>
                <wp:wrapNone/>
                <wp:docPr id="501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905" cy="1270"/>
                          <a:chOff x="10591" y="-1289"/>
                          <a:chExt cx="1403" cy="2"/>
                        </a:xfrm>
                      </wpg:grpSpPr>
                      <wps:wsp>
                        <wps:cNvPr id="502" name="Freeform 500"/>
                        <wps:cNvSpPr>
                          <a:spLocks/>
                        </wps:cNvSpPr>
                        <wps:spPr bwMode="auto">
                          <a:xfrm>
                            <a:off x="10591" y="-1289"/>
                            <a:ext cx="1403" cy="2"/>
                          </a:xfrm>
                          <a:custGeom>
                            <a:avLst/>
                            <a:gdLst>
                              <a:gd name="T0" fmla="+- 0 11994 10591"/>
                              <a:gd name="T1" fmla="*/ T0 w 1403"/>
                              <a:gd name="T2" fmla="+- 0 10591 10591"/>
                              <a:gd name="T3" fmla="*/ T2 w 14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3">
                                <a:moveTo>
                                  <a:pt x="14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9" o:spid="_x0000_s1026" style="position:absolute;margin-left:529.55pt;margin-top:-64.45pt;width:70.15pt;height:.1pt;z-index:-251656192;mso-position-horizontal-relative:page" coordorigin="10591,-1289" coordsize="14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">
                <v:shape id="Freeform 500" o:spid="_x0000_s1027" style="position:absolute;left:10591;top:-1289;width:1403;height:2;visibility:visible;mso-wrap-style:square;v-text-anchor:top" coordsize="14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ntcUA&#10;AADcAAAADwAAAGRycy9kb3ducmV2LnhtbESPT2sCMRTE70K/Q3gFbzVbbYusRqktUsGL9d/5mTx3&#10;l25etknU9dubQsHjMDO/YcbT1tbiTD5UjhU89zIQxNqZigsF2838aQgiRGSDtWNScKUA08lDZ4y5&#10;cRf+pvM6FiJBOOSooIyxyaUMuiSLoeca4uQdnbcYk/SFNB4vCW5r2c+yN2mx4rRQYkMfJemf9ckq&#10;GOx3s5l++dzuvvQKf5uDXyyXXqnuY/s+AhGpjffwf3thFLxmffg7k46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Se1xQAAANwAAAAPAAAAAAAAAAAAAAAAAJgCAABkcnMv&#10;ZG93bnJldi54bWxQSwUGAAAAAAQABAD1AAAAigMAAAAA&#10;" path="m1403,l,e" filled="f" strokecolor="#231f20" strokeweight="1.58222mm">
                  <v:path arrowok="t" o:connecttype="custom" o:connectlocs="1403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ragraph">
                  <wp:posOffset>-707390</wp:posOffset>
                </wp:positionV>
                <wp:extent cx="890905" cy="1270"/>
                <wp:effectExtent l="29210" t="35560" r="32385" b="29845"/>
                <wp:wrapNone/>
                <wp:docPr id="499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905" cy="1270"/>
                          <a:chOff x="10591" y="-1114"/>
                          <a:chExt cx="1403" cy="2"/>
                        </a:xfrm>
                      </wpg:grpSpPr>
                      <wps:wsp>
                        <wps:cNvPr id="500" name="Freeform 498"/>
                        <wps:cNvSpPr>
                          <a:spLocks/>
                        </wps:cNvSpPr>
                        <wps:spPr bwMode="auto">
                          <a:xfrm>
                            <a:off x="10591" y="-1114"/>
                            <a:ext cx="1403" cy="2"/>
                          </a:xfrm>
                          <a:custGeom>
                            <a:avLst/>
                            <a:gdLst>
                              <a:gd name="T0" fmla="+- 0 11994 10591"/>
                              <a:gd name="T1" fmla="*/ T0 w 1403"/>
                              <a:gd name="T2" fmla="+- 0 10591 10591"/>
                              <a:gd name="T3" fmla="*/ T2 w 14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3">
                                <a:moveTo>
                                  <a:pt x="14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7" o:spid="_x0000_s1026" style="position:absolute;margin-left:529.55pt;margin-top:-55.7pt;width:70.15pt;height:.1pt;z-index:-251655168;mso-position-horizontal-relative:page" coordorigin="10591,-1114" coordsize="14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">
                <v:shape id="Freeform 498" o:spid="_x0000_s1027" style="position:absolute;left:10591;top:-1114;width:1403;height:2;visibility:visible;mso-wrap-style:square;v-text-anchor:top" coordsize="14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8cWcIA&#10;AADcAAAADwAAAGRycy9kb3ducmV2LnhtbERPy04CMRTdk/gPzTVxBx15GDNSCEgMJGxwBNfX9joz&#10;cXo7tgWGv6cLEpYn5z2dd7YRJ/KhdqzgeZCBINbO1Fwq2H999F9BhIhssHFMCi4UYD576E0xN+7M&#10;n3QqYilSCIccFVQxtrmUQVdkMQxcS5y4X+ctxgR9KY3Hcwq3jRxm2Yu0WHNqqLCl94r0X3G0Ckbf&#10;h+VSj1f7w1rv8L/98Zvt1iv19Ngt3kBE6uJdfHNvjIJJluanM+kIy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xxZwgAAANwAAAAPAAAAAAAAAAAAAAAAAJgCAABkcnMvZG93&#10;bnJldi54bWxQSwUGAAAAAAQABAD1AAAAhwMAAAAA&#10;" path="m1403,l,e" filled="f" strokecolor="#231f20" strokeweight="1.58222mm">
                  <v:path arrowok="t" o:connecttype="custom" o:connectlocs="1403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ragraph">
                  <wp:posOffset>-596265</wp:posOffset>
                </wp:positionV>
                <wp:extent cx="890905" cy="1270"/>
                <wp:effectExtent l="29210" t="32385" r="32385" b="33020"/>
                <wp:wrapNone/>
                <wp:docPr id="497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905" cy="1270"/>
                          <a:chOff x="10591" y="-939"/>
                          <a:chExt cx="1403" cy="2"/>
                        </a:xfrm>
                      </wpg:grpSpPr>
                      <wps:wsp>
                        <wps:cNvPr id="498" name="Freeform 496"/>
                        <wps:cNvSpPr>
                          <a:spLocks/>
                        </wps:cNvSpPr>
                        <wps:spPr bwMode="auto">
                          <a:xfrm>
                            <a:off x="10591" y="-939"/>
                            <a:ext cx="1403" cy="2"/>
                          </a:xfrm>
                          <a:custGeom>
                            <a:avLst/>
                            <a:gdLst>
                              <a:gd name="T0" fmla="+- 0 11994 10591"/>
                              <a:gd name="T1" fmla="*/ T0 w 1403"/>
                              <a:gd name="T2" fmla="+- 0 10591 10591"/>
                              <a:gd name="T3" fmla="*/ T2 w 14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3">
                                <a:moveTo>
                                  <a:pt x="14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5" o:spid="_x0000_s1026" style="position:absolute;margin-left:529.55pt;margin-top:-46.95pt;width:70.15pt;height:.1pt;z-index:-251654144;mso-position-horizontal-relative:page" coordorigin="10591,-939" coordsize="14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">
                <v:shape id="Freeform 496" o:spid="_x0000_s1027" style="position:absolute;left:10591;top:-939;width:1403;height:2;visibility:visible;mso-wrap-style:square;v-text-anchor:top" coordsize="14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KKRcMA&#10;AADcAAAADwAAAGRycy9kb3ducmV2LnhtbERPy04CMRTdm/gPzTVhJx0eIThSiGCIJGxgANfX9jIz&#10;cXo7tgXGv6cLE5cn5z1bdLYRV/Khdqxg0M9AEGtnai4VHA/r5ymIEJENNo5JwS8FWMwfH2aYG3fj&#10;PV2LWIoUwiFHBVWMbS5l0BVZDH3XEifu7LzFmKAvpfF4S+G2kcMsm0iLNaeGCltaVaS/i4tVMPo8&#10;LZd6/H48fegd/rRffrPdeqV6T93bK4hIXfwX/7k3RsH4Ja1NZ9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KKRcMAAADcAAAADwAAAAAAAAAAAAAAAACYAgAAZHJzL2Rv&#10;d25yZXYueG1sUEsFBgAAAAAEAAQA9QAAAIgDAAAAAA==&#10;" path="m1403,l,e" filled="f" strokecolor="#231f20" strokeweight="1.58222mm">
                  <v:path arrowok="t" o:connecttype="custom" o:connectlocs="1403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ragraph">
                  <wp:posOffset>-484505</wp:posOffset>
                </wp:positionV>
                <wp:extent cx="890905" cy="1270"/>
                <wp:effectExtent l="29210" t="29845" r="32385" b="35560"/>
                <wp:wrapNone/>
                <wp:docPr id="495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905" cy="1270"/>
                          <a:chOff x="10591" y="-763"/>
                          <a:chExt cx="1403" cy="2"/>
                        </a:xfrm>
                      </wpg:grpSpPr>
                      <wps:wsp>
                        <wps:cNvPr id="496" name="Freeform 494"/>
                        <wps:cNvSpPr>
                          <a:spLocks/>
                        </wps:cNvSpPr>
                        <wps:spPr bwMode="auto">
                          <a:xfrm>
                            <a:off x="10591" y="-763"/>
                            <a:ext cx="1403" cy="2"/>
                          </a:xfrm>
                          <a:custGeom>
                            <a:avLst/>
                            <a:gdLst>
                              <a:gd name="T0" fmla="+- 0 11994 10591"/>
                              <a:gd name="T1" fmla="*/ T0 w 1403"/>
                              <a:gd name="T2" fmla="+- 0 10591 10591"/>
                              <a:gd name="T3" fmla="*/ T2 w 14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3">
                                <a:moveTo>
                                  <a:pt x="14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3" o:spid="_x0000_s1026" style="position:absolute;margin-left:529.55pt;margin-top:-38.15pt;width:70.15pt;height:.1pt;z-index:-251653120;mso-position-horizontal-relative:page" coordorigin="10591,-763" coordsize="14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">
                <v:shape id="Freeform 494" o:spid="_x0000_s1027" style="position:absolute;left:10591;top:-763;width:1403;height:2;visibility:visible;mso-wrap-style:square;v-text-anchor:top" coordsize="14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G7rMUA&#10;AADcAAAADwAAAGRycy9kb3ducmV2LnhtbESPT2sCMRTE7wW/Q3iCN822itjVKLVFKnhp/dPzM3nd&#10;Xbp52SZRt9/eCEKPw8z8hpktWluLM/lQOVbwOMhAEGtnKi4U7Her/gREiMgGa8ek4I8CLOadhxnm&#10;xl34k87bWIgE4ZCjgjLGJpcy6JIshoFriJP37bzFmKQvpPF4SXBby6csG0uLFaeFEht6LUn/bE9W&#10;wfDrsFzq0dv+8K4/8Lc5+vVm45XqdduXKYhIbfwP39tro2D0PIb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busxQAAANwAAAAPAAAAAAAAAAAAAAAAAJgCAABkcnMv&#10;ZG93bnJldi54bWxQSwUGAAAAAAQABAD1AAAAigMAAAAA&#10;" path="m1403,l,e" filled="f" strokecolor="#231f20" strokeweight="1.58222mm">
                  <v:path arrowok="t" o:connecttype="custom" o:connectlocs="1403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ragraph">
                  <wp:posOffset>-373380</wp:posOffset>
                </wp:positionV>
                <wp:extent cx="890905" cy="1270"/>
                <wp:effectExtent l="29210" t="36195" r="32385" b="29210"/>
                <wp:wrapNone/>
                <wp:docPr id="493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905" cy="1270"/>
                          <a:chOff x="10591" y="-588"/>
                          <a:chExt cx="1403" cy="2"/>
                        </a:xfrm>
                      </wpg:grpSpPr>
                      <wps:wsp>
                        <wps:cNvPr id="494" name="Freeform 492"/>
                        <wps:cNvSpPr>
                          <a:spLocks/>
                        </wps:cNvSpPr>
                        <wps:spPr bwMode="auto">
                          <a:xfrm>
                            <a:off x="10591" y="-588"/>
                            <a:ext cx="1403" cy="2"/>
                          </a:xfrm>
                          <a:custGeom>
                            <a:avLst/>
                            <a:gdLst>
                              <a:gd name="T0" fmla="+- 0 11994 10591"/>
                              <a:gd name="T1" fmla="*/ T0 w 1403"/>
                              <a:gd name="T2" fmla="+- 0 10591 10591"/>
                              <a:gd name="T3" fmla="*/ T2 w 14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3">
                                <a:moveTo>
                                  <a:pt x="14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1" o:spid="_x0000_s1026" style="position:absolute;margin-left:529.55pt;margin-top:-29.4pt;width:70.15pt;height:.1pt;z-index:-251652096;mso-position-horizontal-relative:page" coordorigin="10591,-588" coordsize="14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">
                <v:shape id="Freeform 492" o:spid="_x0000_s1027" style="position:absolute;left:10591;top:-588;width:1403;height:2;visibility:visible;mso-wrap-style:square;v-text-anchor:top" coordsize="14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+AQMUA&#10;AADcAAAADwAAAGRycy9kb3ducmV2LnhtbESPQWsCMRSE7wX/Q3iCt5rVLqXdGkVbRMGLtdrza/K6&#10;u7h52SZR139vCoUeh5n5hpnMOtuIM/lQO1YwGmYgiLUzNZcK9h/L+ycQISIbbByTgisFmE17dxMs&#10;jLvwO513sRQJwqFABVWMbSFl0BVZDEPXEifv23mLMUlfSuPxkuC2keMse5QWa04LFbb0WpE+7k5W&#10;wcPnYbHQ+dv+sNJb/Gm//Hqz8UoN+t38BUSkLv6H/9proyB/zuH3TDo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34BAxQAAANwAAAAPAAAAAAAAAAAAAAAAAJgCAABkcnMv&#10;ZG93bnJldi54bWxQSwUGAAAAAAQABAD1AAAAigMAAAAA&#10;" path="m1403,l,e" filled="f" strokecolor="#231f20" strokeweight="1.58222mm">
                  <v:path arrowok="t" o:connecttype="custom" o:connectlocs="1403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ragraph">
                  <wp:posOffset>-262255</wp:posOffset>
                </wp:positionV>
                <wp:extent cx="890905" cy="1270"/>
                <wp:effectExtent l="29210" t="33020" r="32385" b="32385"/>
                <wp:wrapNone/>
                <wp:docPr id="491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905" cy="1270"/>
                          <a:chOff x="10591" y="-413"/>
                          <a:chExt cx="1403" cy="2"/>
                        </a:xfrm>
                      </wpg:grpSpPr>
                      <wps:wsp>
                        <wps:cNvPr id="492" name="Freeform 490"/>
                        <wps:cNvSpPr>
                          <a:spLocks/>
                        </wps:cNvSpPr>
                        <wps:spPr bwMode="auto">
                          <a:xfrm>
                            <a:off x="10591" y="-413"/>
                            <a:ext cx="1403" cy="2"/>
                          </a:xfrm>
                          <a:custGeom>
                            <a:avLst/>
                            <a:gdLst>
                              <a:gd name="T0" fmla="+- 0 11994 10591"/>
                              <a:gd name="T1" fmla="*/ T0 w 1403"/>
                              <a:gd name="T2" fmla="+- 0 10591 10591"/>
                              <a:gd name="T3" fmla="*/ T2 w 14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3">
                                <a:moveTo>
                                  <a:pt x="14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9" o:spid="_x0000_s1026" style="position:absolute;margin-left:529.55pt;margin-top:-20.65pt;width:70.15pt;height:.1pt;z-index:-251651072;mso-position-horizontal-relative:page" coordorigin="10591,-413" coordsize="14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">
                <v:shape id="Freeform 490" o:spid="_x0000_s1027" style="position:absolute;left:10591;top:-413;width:1403;height:2;visibility:visible;mso-wrap-style:square;v-text-anchor:top" coordsize="14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9r8UA&#10;AADcAAAADwAAAGRycy9kb3ducmV2LnhtbESPT2sCMRTE70K/Q3gFb5qtSrGrUWpFKnjxb8/P5HV3&#10;6eZlm6S6/fZNQfA4zMxvmOm8tbW4kA+VYwVP/QwEsXam4kLB8bDqjUGEiGywdkwKfinAfPbQmWJu&#10;3JV3dNnHQiQIhxwVlDE2uZRBl2Qx9F1DnLxP5y3GJH0hjcdrgttaDrLsWVqsOC2U2NBbSfpr/2MV&#10;DD9Oi4UeLY+nd73F7+bs15uNV6r72L5OQERq4z18a6+NgtHLAP7Pp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r2vxQAAANwAAAAPAAAAAAAAAAAAAAAAAJgCAABkcnMv&#10;ZG93bnJldi54bWxQSwUGAAAAAAQABAD1AAAAigMAAAAA&#10;" path="m1403,l,e" filled="f" strokecolor="#231f20" strokeweight="1.58222mm">
                  <v:path arrowok="t" o:connecttype="custom" o:connectlocs="1403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ragraph">
                  <wp:posOffset>-150495</wp:posOffset>
                </wp:positionV>
                <wp:extent cx="890905" cy="1270"/>
                <wp:effectExtent l="29210" t="30480" r="32385" b="34925"/>
                <wp:wrapNone/>
                <wp:docPr id="489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905" cy="1270"/>
                          <a:chOff x="10591" y="-237"/>
                          <a:chExt cx="1403" cy="2"/>
                        </a:xfrm>
                      </wpg:grpSpPr>
                      <wps:wsp>
                        <wps:cNvPr id="490" name="Freeform 488"/>
                        <wps:cNvSpPr>
                          <a:spLocks/>
                        </wps:cNvSpPr>
                        <wps:spPr bwMode="auto">
                          <a:xfrm>
                            <a:off x="10591" y="-237"/>
                            <a:ext cx="1403" cy="2"/>
                          </a:xfrm>
                          <a:custGeom>
                            <a:avLst/>
                            <a:gdLst>
                              <a:gd name="T0" fmla="+- 0 11994 10591"/>
                              <a:gd name="T1" fmla="*/ T0 w 1403"/>
                              <a:gd name="T2" fmla="+- 0 10591 10591"/>
                              <a:gd name="T3" fmla="*/ T2 w 14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3">
                                <a:moveTo>
                                  <a:pt x="14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7" o:spid="_x0000_s1026" style="position:absolute;margin-left:529.55pt;margin-top:-11.85pt;width:70.15pt;height:.1pt;z-index:-251650048;mso-position-horizontal-relative:page" coordorigin="10591,-237" coordsize="14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">
                <v:shape id="Freeform 488" o:spid="_x0000_s1027" style="position:absolute;left:10591;top:-237;width:1403;height:2;visibility:visible;mso-wrap-style:square;v-text-anchor:top" coordsize="14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SGQ8MA&#10;AADcAAAADwAAAGRycy9kb3ducmV2LnhtbERPy04CMRTdm/gPzTVhJx0eIThSiGCIJGxgANfX9jIz&#10;cXo7tgXGv6cLE5cn5z1bdLYRV/Khdqxg0M9AEGtnai4VHA/r5ymIEJENNo5JwS8FWMwfH2aYG3fj&#10;PV2LWIoUwiFHBVWMbS5l0BVZDH3XEifu7LzFmKAvpfF4S+G2kcMsm0iLNaeGCltaVaS/i4tVMPo8&#10;LZd6/H48fegd/rRffrPdeqV6T93bK4hIXfwX/7k3RsH4Jc1PZ9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SGQ8MAAADcAAAADwAAAAAAAAAAAAAAAACYAgAAZHJzL2Rv&#10;d25yZXYueG1sUEsFBgAAAAAEAAQA9QAAAIgDAAAAAA==&#10;" path="m1403,l,e" filled="f" strokecolor="#231f20" strokeweight="1.58222mm">
                  <v:path arrowok="t" o:connecttype="custom" o:connectlocs="1403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ragraph">
                  <wp:posOffset>-39370</wp:posOffset>
                </wp:positionV>
                <wp:extent cx="890905" cy="1270"/>
                <wp:effectExtent l="29210" t="36830" r="32385" b="28575"/>
                <wp:wrapNone/>
                <wp:docPr id="487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905" cy="1270"/>
                          <a:chOff x="10591" y="-62"/>
                          <a:chExt cx="1403" cy="2"/>
                        </a:xfrm>
                      </wpg:grpSpPr>
                      <wps:wsp>
                        <wps:cNvPr id="488" name="Freeform 486"/>
                        <wps:cNvSpPr>
                          <a:spLocks/>
                        </wps:cNvSpPr>
                        <wps:spPr bwMode="auto">
                          <a:xfrm>
                            <a:off x="10591" y="-62"/>
                            <a:ext cx="1403" cy="2"/>
                          </a:xfrm>
                          <a:custGeom>
                            <a:avLst/>
                            <a:gdLst>
                              <a:gd name="T0" fmla="+- 0 11994 10591"/>
                              <a:gd name="T1" fmla="*/ T0 w 1403"/>
                              <a:gd name="T2" fmla="+- 0 10591 10591"/>
                              <a:gd name="T3" fmla="*/ T2 w 14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3">
                                <a:moveTo>
                                  <a:pt x="14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5" o:spid="_x0000_s1026" style="position:absolute;margin-left:529.55pt;margin-top:-3.1pt;width:70.15pt;height:.1pt;z-index:-251649024;mso-position-horizontal-relative:page" coordorigin="10591,-62" coordsize="14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">
                <v:shape id="Freeform 486" o:spid="_x0000_s1027" style="position:absolute;left:10591;top:-62;width:1403;height:2;visibility:visible;mso-wrap-style:square;v-text-anchor:top" coordsize="14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scmMIA&#10;AADcAAAADwAAAGRycy9kb3ducmV2LnhtbERPy2oCMRTdF/oP4Rbc1UxbERknI7VSKripz/U1uZ0Z&#10;OrkZk6jTv28WgsvDeRez3rbiQj40jhW8DDMQxNqZhisFu+3n8wREiMgGW8ek4I8CzMrHhwJz4668&#10;pssmViKFcMhRQR1jl0sZdE0Ww9B1xIn7cd5iTNBX0ni8pnDbytcsG0uLDaeGGjv6qEn/bs5Wwdth&#10;P5/r0WK3/9LfeOqOfrlaeaUGT/37FESkPt7FN/fSKBhN0tp0Jh0BW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xyYwgAAANwAAAAPAAAAAAAAAAAAAAAAAJgCAABkcnMvZG93&#10;bnJldi54bWxQSwUGAAAAAAQABAD1AAAAhwMAAAAA&#10;" path="m1403,l,e" filled="f" strokecolor="#231f20" strokeweight="1.58222mm">
                  <v:path arrowok="t" o:connecttype="custom" o:connectlocs="1403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ragraph">
                  <wp:posOffset>72390</wp:posOffset>
                </wp:positionV>
                <wp:extent cx="890905" cy="1270"/>
                <wp:effectExtent l="29210" t="34290" r="32385" b="31115"/>
                <wp:wrapNone/>
                <wp:docPr id="485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905" cy="1270"/>
                          <a:chOff x="10591" y="114"/>
                          <a:chExt cx="1403" cy="2"/>
                        </a:xfrm>
                      </wpg:grpSpPr>
                      <wps:wsp>
                        <wps:cNvPr id="486" name="Freeform 484"/>
                        <wps:cNvSpPr>
                          <a:spLocks/>
                        </wps:cNvSpPr>
                        <wps:spPr bwMode="auto">
                          <a:xfrm>
                            <a:off x="10591" y="114"/>
                            <a:ext cx="1403" cy="2"/>
                          </a:xfrm>
                          <a:custGeom>
                            <a:avLst/>
                            <a:gdLst>
                              <a:gd name="T0" fmla="+- 0 11994 10591"/>
                              <a:gd name="T1" fmla="*/ T0 w 1403"/>
                              <a:gd name="T2" fmla="+- 0 10591 10591"/>
                              <a:gd name="T3" fmla="*/ T2 w 14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3">
                                <a:moveTo>
                                  <a:pt x="14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3" o:spid="_x0000_s1026" style="position:absolute;margin-left:529.55pt;margin-top:5.7pt;width:70.15pt;height:.1pt;z-index:-251648000;mso-position-horizontal-relative:page" coordorigin="10591,114" coordsize="14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">
                <v:shape id="Freeform 484" o:spid="_x0000_s1027" style="position:absolute;left:10591;top:114;width:1403;height:2;visibility:visible;mso-wrap-style:square;v-text-anchor:top" coordsize="14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gtccUA&#10;AADcAAAADwAAAGRycy9kb3ducmV2LnhtbESPW2sCMRSE3wv+h3CEvtWsF0RWo3hBKvhirfb5mJzu&#10;Lt2crEmq23/fFIQ+DjPzDTNbtLYWN/Khcqyg38tAEGtnKi4UnN63LxMQISIbrB2Tgh8KsJh3nmaY&#10;G3fnN7odYyEShEOOCsoYm1zKoEuyGHquIU7ep/MWY5K+kMbjPcFtLQdZNpYWK04LJTa0Lkl/Hb+t&#10;guHHebXSo83p/KoPeG0ufrffe6Weu+1yCiJSG//Dj/bOKBhNxvB3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C1xxQAAANwAAAAPAAAAAAAAAAAAAAAAAJgCAABkcnMv&#10;ZG93bnJldi54bWxQSwUGAAAAAAQABAD1AAAAigMAAAAA&#10;" path="m1403,l,e" filled="f" strokecolor="#231f20" strokeweight="1.58222mm">
                  <v:path arrowok="t" o:connecttype="custom" o:connectlocs="1403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2527300</wp:posOffset>
                </wp:positionH>
                <wp:positionV relativeFrom="paragraph">
                  <wp:posOffset>-979805</wp:posOffset>
                </wp:positionV>
                <wp:extent cx="2748280" cy="505460"/>
                <wp:effectExtent l="3175" t="1270" r="1270" b="7620"/>
                <wp:wrapNone/>
                <wp:docPr id="306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8280" cy="505460"/>
                          <a:chOff x="3980" y="-1543"/>
                          <a:chExt cx="4328" cy="796"/>
                        </a:xfrm>
                      </wpg:grpSpPr>
                      <wpg:grpSp>
                        <wpg:cNvPr id="307" name="Group 481"/>
                        <wpg:cNvGrpSpPr>
                          <a:grpSpLocks/>
                        </wpg:cNvGrpSpPr>
                        <wpg:grpSpPr bwMode="auto">
                          <a:xfrm>
                            <a:off x="4137" y="-986"/>
                            <a:ext cx="62" cy="102"/>
                            <a:chOff x="4137" y="-986"/>
                            <a:chExt cx="62" cy="102"/>
                          </a:xfrm>
                        </wpg:grpSpPr>
                        <wps:wsp>
                          <wps:cNvPr id="308" name="Freeform 482"/>
                          <wps:cNvSpPr>
                            <a:spLocks/>
                          </wps:cNvSpPr>
                          <wps:spPr bwMode="auto">
                            <a:xfrm>
                              <a:off x="4137" y="-986"/>
                              <a:ext cx="62" cy="102"/>
                            </a:xfrm>
                            <a:custGeom>
                              <a:avLst/>
                              <a:gdLst>
                                <a:gd name="T0" fmla="+- 0 4137 4137"/>
                                <a:gd name="T1" fmla="*/ T0 w 62"/>
                                <a:gd name="T2" fmla="+- 0 -884 -986"/>
                                <a:gd name="T3" fmla="*/ -884 h 102"/>
                                <a:gd name="T4" fmla="+- 0 4149 4137"/>
                                <a:gd name="T5" fmla="*/ T4 w 62"/>
                                <a:gd name="T6" fmla="+- 0 -884 -986"/>
                                <a:gd name="T7" fmla="*/ -884 h 102"/>
                                <a:gd name="T8" fmla="+- 0 4149 4137"/>
                                <a:gd name="T9" fmla="*/ T8 w 62"/>
                                <a:gd name="T10" fmla="+- 0 -933 -986"/>
                                <a:gd name="T11" fmla="*/ -933 h 102"/>
                                <a:gd name="T12" fmla="+- 0 4191 4137"/>
                                <a:gd name="T13" fmla="*/ T12 w 62"/>
                                <a:gd name="T14" fmla="+- 0 -933 -986"/>
                                <a:gd name="T15" fmla="*/ -933 h 102"/>
                                <a:gd name="T16" fmla="+- 0 4191 4137"/>
                                <a:gd name="T17" fmla="*/ T16 w 62"/>
                                <a:gd name="T18" fmla="+- 0 -943 -986"/>
                                <a:gd name="T19" fmla="*/ -943 h 102"/>
                                <a:gd name="T20" fmla="+- 0 4149 4137"/>
                                <a:gd name="T21" fmla="*/ T20 w 62"/>
                                <a:gd name="T22" fmla="+- 0 -943 -986"/>
                                <a:gd name="T23" fmla="*/ -943 h 102"/>
                                <a:gd name="T24" fmla="+- 0 4149 4137"/>
                                <a:gd name="T25" fmla="*/ T24 w 62"/>
                                <a:gd name="T26" fmla="+- 0 -975 -986"/>
                                <a:gd name="T27" fmla="*/ -975 h 102"/>
                                <a:gd name="T28" fmla="+- 0 4199 4137"/>
                                <a:gd name="T29" fmla="*/ T28 w 62"/>
                                <a:gd name="T30" fmla="+- 0 -975 -986"/>
                                <a:gd name="T31" fmla="*/ -975 h 102"/>
                                <a:gd name="T32" fmla="+- 0 4199 4137"/>
                                <a:gd name="T33" fmla="*/ T32 w 62"/>
                                <a:gd name="T34" fmla="+- 0 -986 -986"/>
                                <a:gd name="T35" fmla="*/ -986 h 102"/>
                                <a:gd name="T36" fmla="+- 0 4137 4137"/>
                                <a:gd name="T37" fmla="*/ T36 w 62"/>
                                <a:gd name="T38" fmla="+- 0 -986 -986"/>
                                <a:gd name="T39" fmla="*/ -986 h 102"/>
                                <a:gd name="T40" fmla="+- 0 4137 4137"/>
                                <a:gd name="T41" fmla="*/ T40 w 62"/>
                                <a:gd name="T42" fmla="+- 0 -884 -986"/>
                                <a:gd name="T43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2" h="102">
                                  <a:moveTo>
                                    <a:pt x="0" y="102"/>
                                  </a:moveTo>
                                  <a:lnTo>
                                    <a:pt x="12" y="102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479"/>
                        <wpg:cNvGrpSpPr>
                          <a:grpSpLocks/>
                        </wpg:cNvGrpSpPr>
                        <wpg:grpSpPr bwMode="auto">
                          <a:xfrm>
                            <a:off x="4218" y="-986"/>
                            <a:ext cx="2" cy="102"/>
                            <a:chOff x="4218" y="-986"/>
                            <a:chExt cx="2" cy="102"/>
                          </a:xfrm>
                        </wpg:grpSpPr>
                        <wps:wsp>
                          <wps:cNvPr id="310" name="Freeform 480"/>
                          <wps:cNvSpPr>
                            <a:spLocks/>
                          </wps:cNvSpPr>
                          <wps:spPr bwMode="auto">
                            <a:xfrm>
                              <a:off x="4218" y="-986"/>
                              <a:ext cx="2" cy="102"/>
                            </a:xfrm>
                            <a:custGeom>
                              <a:avLst/>
                              <a:gdLst>
                                <a:gd name="T0" fmla="+- 0 -884 -986"/>
                                <a:gd name="T1" fmla="*/ -884 h 102"/>
                                <a:gd name="T2" fmla="+- 0 -986 -986"/>
                                <a:gd name="T3" fmla="*/ -986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1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8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475"/>
                        <wpg:cNvGrpSpPr>
                          <a:grpSpLocks/>
                        </wpg:cNvGrpSpPr>
                        <wpg:grpSpPr bwMode="auto">
                          <a:xfrm>
                            <a:off x="4252" y="-986"/>
                            <a:ext cx="73" cy="102"/>
                            <a:chOff x="4252" y="-986"/>
                            <a:chExt cx="73" cy="102"/>
                          </a:xfrm>
                        </wpg:grpSpPr>
                        <wps:wsp>
                          <wps:cNvPr id="312" name="Freeform 478"/>
                          <wps:cNvSpPr>
                            <a:spLocks/>
                          </wps:cNvSpPr>
                          <wps:spPr bwMode="auto">
                            <a:xfrm>
                              <a:off x="4252" y="-986"/>
                              <a:ext cx="73" cy="102"/>
                            </a:xfrm>
                            <a:custGeom>
                              <a:avLst/>
                              <a:gdLst>
                                <a:gd name="T0" fmla="+- 0 4312 4252"/>
                                <a:gd name="T1" fmla="*/ T0 w 73"/>
                                <a:gd name="T2" fmla="+- 0 -884 -986"/>
                                <a:gd name="T3" fmla="*/ -884 h 102"/>
                                <a:gd name="T4" fmla="+- 0 4325 4252"/>
                                <a:gd name="T5" fmla="*/ T4 w 73"/>
                                <a:gd name="T6" fmla="+- 0 -884 -986"/>
                                <a:gd name="T7" fmla="*/ -884 h 102"/>
                                <a:gd name="T8" fmla="+- 0 4305 4252"/>
                                <a:gd name="T9" fmla="*/ T8 w 73"/>
                                <a:gd name="T10" fmla="+- 0 -932 -986"/>
                                <a:gd name="T11" fmla="*/ -932 h 102"/>
                                <a:gd name="T12" fmla="+- 0 4317 4252"/>
                                <a:gd name="T13" fmla="*/ T12 w 73"/>
                                <a:gd name="T14" fmla="+- 0 -935 -986"/>
                                <a:gd name="T15" fmla="*/ -935 h 102"/>
                                <a:gd name="T16" fmla="+- 0 4324 4252"/>
                                <a:gd name="T17" fmla="*/ T16 w 73"/>
                                <a:gd name="T18" fmla="+- 0 -946 -986"/>
                                <a:gd name="T19" fmla="*/ -946 h 102"/>
                                <a:gd name="T20" fmla="+- 0 4324 4252"/>
                                <a:gd name="T21" fmla="*/ T20 w 73"/>
                                <a:gd name="T22" fmla="+- 0 -966 -986"/>
                                <a:gd name="T23" fmla="*/ -966 h 102"/>
                                <a:gd name="T24" fmla="+- 0 4320 4252"/>
                                <a:gd name="T25" fmla="*/ T24 w 73"/>
                                <a:gd name="T26" fmla="+- 0 -975 -986"/>
                                <a:gd name="T27" fmla="*/ -975 h 102"/>
                                <a:gd name="T28" fmla="+- 0 4306 4252"/>
                                <a:gd name="T29" fmla="*/ T28 w 73"/>
                                <a:gd name="T30" fmla="+- 0 -985 -986"/>
                                <a:gd name="T31" fmla="*/ -985 h 102"/>
                                <a:gd name="T32" fmla="+- 0 4298 4252"/>
                                <a:gd name="T33" fmla="*/ T32 w 73"/>
                                <a:gd name="T34" fmla="+- 0 -986 -986"/>
                                <a:gd name="T35" fmla="*/ -986 h 102"/>
                                <a:gd name="T36" fmla="+- 0 4252 4252"/>
                                <a:gd name="T37" fmla="*/ T36 w 73"/>
                                <a:gd name="T38" fmla="+- 0 -986 -986"/>
                                <a:gd name="T39" fmla="*/ -986 h 102"/>
                                <a:gd name="T40" fmla="+- 0 4252 4252"/>
                                <a:gd name="T41" fmla="*/ T40 w 73"/>
                                <a:gd name="T42" fmla="+- 0 -975 -986"/>
                                <a:gd name="T43" fmla="*/ -975 h 102"/>
                                <a:gd name="T44" fmla="+- 0 4265 4252"/>
                                <a:gd name="T45" fmla="*/ T44 w 73"/>
                                <a:gd name="T46" fmla="+- 0 -975 -986"/>
                                <a:gd name="T47" fmla="*/ -975 h 102"/>
                                <a:gd name="T48" fmla="+- 0 4300 4252"/>
                                <a:gd name="T49" fmla="*/ T48 w 73"/>
                                <a:gd name="T50" fmla="+- 0 -975 -986"/>
                                <a:gd name="T51" fmla="*/ -975 h 102"/>
                                <a:gd name="T52" fmla="+- 0 4304 4252"/>
                                <a:gd name="T53" fmla="*/ T52 w 73"/>
                                <a:gd name="T54" fmla="+- 0 -972 -986"/>
                                <a:gd name="T55" fmla="*/ -972 h 102"/>
                                <a:gd name="T56" fmla="+- 0 4309 4252"/>
                                <a:gd name="T57" fmla="*/ T56 w 73"/>
                                <a:gd name="T58" fmla="+- 0 -969 -986"/>
                                <a:gd name="T59" fmla="*/ -969 h 102"/>
                                <a:gd name="T60" fmla="+- 0 4311 4252"/>
                                <a:gd name="T61" fmla="*/ T60 w 73"/>
                                <a:gd name="T62" fmla="+- 0 -964 -986"/>
                                <a:gd name="T63" fmla="*/ -964 h 102"/>
                                <a:gd name="T64" fmla="+- 0 4311 4252"/>
                                <a:gd name="T65" fmla="*/ T64 w 73"/>
                                <a:gd name="T66" fmla="+- 0 -953 -986"/>
                                <a:gd name="T67" fmla="*/ -953 h 102"/>
                                <a:gd name="T68" fmla="+- 0 4310 4252"/>
                                <a:gd name="T69" fmla="*/ T68 w 73"/>
                                <a:gd name="T70" fmla="+- 0 -948 -986"/>
                                <a:gd name="T71" fmla="*/ -948 h 102"/>
                                <a:gd name="T72" fmla="+- 0 4306 4252"/>
                                <a:gd name="T73" fmla="*/ T72 w 73"/>
                                <a:gd name="T74" fmla="+- 0 -944 -986"/>
                                <a:gd name="T75" fmla="*/ -944 h 102"/>
                                <a:gd name="T76" fmla="+- 0 4301 4252"/>
                                <a:gd name="T77" fmla="*/ T76 w 73"/>
                                <a:gd name="T78" fmla="+- 0 -939 -986"/>
                                <a:gd name="T79" fmla="*/ -939 h 102"/>
                                <a:gd name="T80" fmla="+- 0 4295 4252"/>
                                <a:gd name="T81" fmla="*/ T80 w 73"/>
                                <a:gd name="T82" fmla="+- 0 -939 -986"/>
                                <a:gd name="T83" fmla="*/ -939 h 102"/>
                                <a:gd name="T84" fmla="+- 0 4252 4252"/>
                                <a:gd name="T85" fmla="*/ T84 w 73"/>
                                <a:gd name="T86" fmla="+- 0 -939 -986"/>
                                <a:gd name="T87" fmla="*/ -939 h 102"/>
                                <a:gd name="T88" fmla="+- 0 4252 4252"/>
                                <a:gd name="T89" fmla="*/ T88 w 73"/>
                                <a:gd name="T90" fmla="+- 0 -928 -986"/>
                                <a:gd name="T91" fmla="*/ -928 h 102"/>
                                <a:gd name="T92" fmla="+- 0 4293 4252"/>
                                <a:gd name="T93" fmla="*/ T92 w 73"/>
                                <a:gd name="T94" fmla="+- 0 -928 -986"/>
                                <a:gd name="T95" fmla="*/ -928 h 102"/>
                                <a:gd name="T96" fmla="+- 0 4312 4252"/>
                                <a:gd name="T97" fmla="*/ T96 w 73"/>
                                <a:gd name="T98" fmla="+- 0 -884 -986"/>
                                <a:gd name="T99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3" h="102">
                                  <a:moveTo>
                                    <a:pt x="60" y="102"/>
                                  </a:moveTo>
                                  <a:lnTo>
                                    <a:pt x="73" y="102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1" y="58"/>
                                  </a:lnTo>
                                  <a:lnTo>
                                    <a:pt x="60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477"/>
                          <wps:cNvSpPr>
                            <a:spLocks/>
                          </wps:cNvSpPr>
                          <wps:spPr bwMode="auto">
                            <a:xfrm>
                              <a:off x="4252" y="-986"/>
                              <a:ext cx="73" cy="102"/>
                            </a:xfrm>
                            <a:custGeom>
                              <a:avLst/>
                              <a:gdLst>
                                <a:gd name="T0" fmla="+- 0 4252 4252"/>
                                <a:gd name="T1" fmla="*/ T0 w 73"/>
                                <a:gd name="T2" fmla="+- 0 -939 -986"/>
                                <a:gd name="T3" fmla="*/ -939 h 102"/>
                                <a:gd name="T4" fmla="+- 0 4265 4252"/>
                                <a:gd name="T5" fmla="*/ T4 w 73"/>
                                <a:gd name="T6" fmla="+- 0 -939 -986"/>
                                <a:gd name="T7" fmla="*/ -939 h 102"/>
                                <a:gd name="T8" fmla="+- 0 4265 4252"/>
                                <a:gd name="T9" fmla="*/ T8 w 73"/>
                                <a:gd name="T10" fmla="+- 0 -975 -986"/>
                                <a:gd name="T11" fmla="*/ -975 h 102"/>
                                <a:gd name="T12" fmla="+- 0 4252 4252"/>
                                <a:gd name="T13" fmla="*/ T12 w 73"/>
                                <a:gd name="T14" fmla="+- 0 -975 -986"/>
                                <a:gd name="T15" fmla="*/ -975 h 102"/>
                                <a:gd name="T16" fmla="+- 0 4252 4252"/>
                                <a:gd name="T17" fmla="*/ T16 w 73"/>
                                <a:gd name="T18" fmla="+- 0 -939 -986"/>
                                <a:gd name="T19" fmla="*/ -93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102">
                                  <a:moveTo>
                                    <a:pt x="0" y="47"/>
                                  </a:moveTo>
                                  <a:lnTo>
                                    <a:pt x="13" y="47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476"/>
                          <wps:cNvSpPr>
                            <a:spLocks/>
                          </wps:cNvSpPr>
                          <wps:spPr bwMode="auto">
                            <a:xfrm>
                              <a:off x="4252" y="-986"/>
                              <a:ext cx="73" cy="102"/>
                            </a:xfrm>
                            <a:custGeom>
                              <a:avLst/>
                              <a:gdLst>
                                <a:gd name="T0" fmla="+- 0 4252 4252"/>
                                <a:gd name="T1" fmla="*/ T0 w 73"/>
                                <a:gd name="T2" fmla="+- 0 -884 -986"/>
                                <a:gd name="T3" fmla="*/ -884 h 102"/>
                                <a:gd name="T4" fmla="+- 0 4265 4252"/>
                                <a:gd name="T5" fmla="*/ T4 w 73"/>
                                <a:gd name="T6" fmla="+- 0 -884 -986"/>
                                <a:gd name="T7" fmla="*/ -884 h 102"/>
                                <a:gd name="T8" fmla="+- 0 4265 4252"/>
                                <a:gd name="T9" fmla="*/ T8 w 73"/>
                                <a:gd name="T10" fmla="+- 0 -928 -986"/>
                                <a:gd name="T11" fmla="*/ -928 h 102"/>
                                <a:gd name="T12" fmla="+- 0 4252 4252"/>
                                <a:gd name="T13" fmla="*/ T12 w 73"/>
                                <a:gd name="T14" fmla="+- 0 -928 -986"/>
                                <a:gd name="T15" fmla="*/ -928 h 102"/>
                                <a:gd name="T16" fmla="+- 0 4252 4252"/>
                                <a:gd name="T17" fmla="*/ T16 w 73"/>
                                <a:gd name="T18" fmla="+- 0 -884 -986"/>
                                <a:gd name="T19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102">
                                  <a:moveTo>
                                    <a:pt x="0" y="102"/>
                                  </a:moveTo>
                                  <a:lnTo>
                                    <a:pt x="13" y="102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471"/>
                        <wpg:cNvGrpSpPr>
                          <a:grpSpLocks/>
                        </wpg:cNvGrpSpPr>
                        <wpg:grpSpPr bwMode="auto">
                          <a:xfrm>
                            <a:off x="4346" y="-987"/>
                            <a:ext cx="67" cy="105"/>
                            <a:chOff x="4346" y="-987"/>
                            <a:chExt cx="67" cy="105"/>
                          </a:xfrm>
                        </wpg:grpSpPr>
                        <wps:wsp>
                          <wps:cNvPr id="316" name="Freeform 474"/>
                          <wps:cNvSpPr>
                            <a:spLocks/>
                          </wps:cNvSpPr>
                          <wps:spPr bwMode="auto">
                            <a:xfrm>
                              <a:off x="4346" y="-987"/>
                              <a:ext cx="67" cy="105"/>
                            </a:xfrm>
                            <a:custGeom>
                              <a:avLst/>
                              <a:gdLst>
                                <a:gd name="T0" fmla="+- 0 4405 4346"/>
                                <a:gd name="T1" fmla="*/ T0 w 67"/>
                                <a:gd name="T2" fmla="+- 0 -960 -987"/>
                                <a:gd name="T3" fmla="*/ -960 h 105"/>
                                <a:gd name="T4" fmla="+- 0 4413 4346"/>
                                <a:gd name="T5" fmla="*/ T4 w 67"/>
                                <a:gd name="T6" fmla="+- 0 -971 -987"/>
                                <a:gd name="T7" fmla="*/ -971 h 105"/>
                                <a:gd name="T8" fmla="+- 0 4399 4346"/>
                                <a:gd name="T9" fmla="*/ T8 w 67"/>
                                <a:gd name="T10" fmla="+- 0 -983 -987"/>
                                <a:gd name="T11" fmla="*/ -983 h 105"/>
                                <a:gd name="T12" fmla="+- 0 4375 4346"/>
                                <a:gd name="T13" fmla="*/ T12 w 67"/>
                                <a:gd name="T14" fmla="+- 0 -987 -987"/>
                                <a:gd name="T15" fmla="*/ -987 h 105"/>
                                <a:gd name="T16" fmla="+- 0 4355 4346"/>
                                <a:gd name="T17" fmla="*/ T16 w 67"/>
                                <a:gd name="T18" fmla="+- 0 -980 -987"/>
                                <a:gd name="T19" fmla="*/ -980 h 105"/>
                                <a:gd name="T20" fmla="+- 0 4354 4346"/>
                                <a:gd name="T21" fmla="*/ T20 w 67"/>
                                <a:gd name="T22" fmla="+- 0 -978 -987"/>
                                <a:gd name="T23" fmla="*/ -978 h 105"/>
                                <a:gd name="T24" fmla="+- 0 4391 4346"/>
                                <a:gd name="T25" fmla="*/ T24 w 67"/>
                                <a:gd name="T26" fmla="+- 0 -978 -987"/>
                                <a:gd name="T27" fmla="*/ -978 h 105"/>
                                <a:gd name="T28" fmla="+- 0 4403 4346"/>
                                <a:gd name="T29" fmla="*/ T28 w 67"/>
                                <a:gd name="T30" fmla="+- 0 -971 -987"/>
                                <a:gd name="T31" fmla="*/ -971 h 105"/>
                                <a:gd name="T32" fmla="+- 0 4405 4346"/>
                                <a:gd name="T33" fmla="*/ T32 w 67"/>
                                <a:gd name="T34" fmla="+- 0 -960 -987"/>
                                <a:gd name="T35" fmla="*/ -960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105">
                                  <a:moveTo>
                                    <a:pt x="59" y="27"/>
                                  </a:moveTo>
                                  <a:lnTo>
                                    <a:pt x="67" y="16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9" y="7"/>
                                  </a:lnTo>
                                  <a:lnTo>
                                    <a:pt x="8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2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473"/>
                          <wps:cNvSpPr>
                            <a:spLocks/>
                          </wps:cNvSpPr>
                          <wps:spPr bwMode="auto">
                            <a:xfrm>
                              <a:off x="4346" y="-987"/>
                              <a:ext cx="67" cy="105"/>
                            </a:xfrm>
                            <a:custGeom>
                              <a:avLst/>
                              <a:gdLst>
                                <a:gd name="T0" fmla="+- 0 4382 4346"/>
                                <a:gd name="T1" fmla="*/ T0 w 67"/>
                                <a:gd name="T2" fmla="+- 0 -883 -987"/>
                                <a:gd name="T3" fmla="*/ -883 h 105"/>
                                <a:gd name="T4" fmla="+- 0 4392 4346"/>
                                <a:gd name="T5" fmla="*/ T4 w 67"/>
                                <a:gd name="T6" fmla="+- 0 -883 -987"/>
                                <a:gd name="T7" fmla="*/ -883 h 105"/>
                                <a:gd name="T8" fmla="+- 0 4401 4346"/>
                                <a:gd name="T9" fmla="*/ T8 w 67"/>
                                <a:gd name="T10" fmla="+- 0 -885 -987"/>
                                <a:gd name="T11" fmla="*/ -885 h 105"/>
                                <a:gd name="T12" fmla="+- 0 4416 4346"/>
                                <a:gd name="T13" fmla="*/ T12 w 67"/>
                                <a:gd name="T14" fmla="+- 0 -896 -987"/>
                                <a:gd name="T15" fmla="*/ -896 h 105"/>
                                <a:gd name="T16" fmla="+- 0 4420 4346"/>
                                <a:gd name="T17" fmla="*/ T16 w 67"/>
                                <a:gd name="T18" fmla="+- 0 -904 -987"/>
                                <a:gd name="T19" fmla="*/ -904 h 105"/>
                                <a:gd name="T20" fmla="+- 0 4420 4346"/>
                                <a:gd name="T21" fmla="*/ T20 w 67"/>
                                <a:gd name="T22" fmla="+- 0 -921 -987"/>
                                <a:gd name="T23" fmla="*/ -921 h 105"/>
                                <a:gd name="T24" fmla="+- 0 4417 4346"/>
                                <a:gd name="T25" fmla="*/ T24 w 67"/>
                                <a:gd name="T26" fmla="+- 0 -928 -987"/>
                                <a:gd name="T27" fmla="*/ -928 h 105"/>
                                <a:gd name="T28" fmla="+- 0 4411 4346"/>
                                <a:gd name="T29" fmla="*/ T28 w 67"/>
                                <a:gd name="T30" fmla="+- 0 -934 -987"/>
                                <a:gd name="T31" fmla="*/ -934 h 105"/>
                                <a:gd name="T32" fmla="+- 0 4406 4346"/>
                                <a:gd name="T33" fmla="*/ T32 w 67"/>
                                <a:gd name="T34" fmla="+- 0 -938 -987"/>
                                <a:gd name="T35" fmla="*/ -938 h 105"/>
                                <a:gd name="T36" fmla="+- 0 4399 4346"/>
                                <a:gd name="T37" fmla="*/ T36 w 67"/>
                                <a:gd name="T38" fmla="+- 0 -940 -987"/>
                                <a:gd name="T39" fmla="*/ -940 h 105"/>
                                <a:gd name="T40" fmla="+- 0 4392 4346"/>
                                <a:gd name="T41" fmla="*/ T40 w 67"/>
                                <a:gd name="T42" fmla="+- 0 -942 -987"/>
                                <a:gd name="T43" fmla="*/ -942 h 105"/>
                                <a:gd name="T44" fmla="+- 0 4367 4346"/>
                                <a:gd name="T45" fmla="*/ T44 w 67"/>
                                <a:gd name="T46" fmla="+- 0 -947 -987"/>
                                <a:gd name="T47" fmla="*/ -947 h 105"/>
                                <a:gd name="T48" fmla="+- 0 4359 4346"/>
                                <a:gd name="T49" fmla="*/ T48 w 67"/>
                                <a:gd name="T50" fmla="+- 0 -950 -987"/>
                                <a:gd name="T51" fmla="*/ -950 h 105"/>
                                <a:gd name="T52" fmla="+- 0 4359 4346"/>
                                <a:gd name="T53" fmla="*/ T52 w 67"/>
                                <a:gd name="T54" fmla="+- 0 -973 -987"/>
                                <a:gd name="T55" fmla="*/ -973 h 105"/>
                                <a:gd name="T56" fmla="+- 0 4371 4346"/>
                                <a:gd name="T57" fmla="*/ T56 w 67"/>
                                <a:gd name="T58" fmla="+- 0 -978 -987"/>
                                <a:gd name="T59" fmla="*/ -978 h 105"/>
                                <a:gd name="T60" fmla="+- 0 4354 4346"/>
                                <a:gd name="T61" fmla="*/ T60 w 67"/>
                                <a:gd name="T62" fmla="+- 0 -978 -987"/>
                                <a:gd name="T63" fmla="*/ -978 h 105"/>
                                <a:gd name="T64" fmla="+- 0 4346 4346"/>
                                <a:gd name="T65" fmla="*/ T64 w 67"/>
                                <a:gd name="T66" fmla="+- 0 -960 -987"/>
                                <a:gd name="T67" fmla="*/ -960 h 105"/>
                                <a:gd name="T68" fmla="+- 0 4346 4346"/>
                                <a:gd name="T69" fmla="*/ T68 w 67"/>
                                <a:gd name="T70" fmla="+- 0 -953 -987"/>
                                <a:gd name="T71" fmla="*/ -953 h 105"/>
                                <a:gd name="T72" fmla="+- 0 4349 4346"/>
                                <a:gd name="T73" fmla="*/ T72 w 67"/>
                                <a:gd name="T74" fmla="+- 0 -946 -987"/>
                                <a:gd name="T75" fmla="*/ -946 h 105"/>
                                <a:gd name="T76" fmla="+- 0 4354 4346"/>
                                <a:gd name="T77" fmla="*/ T76 w 67"/>
                                <a:gd name="T78" fmla="+- 0 -941 -987"/>
                                <a:gd name="T79" fmla="*/ -941 h 105"/>
                                <a:gd name="T80" fmla="+- 0 4360 4346"/>
                                <a:gd name="T81" fmla="*/ T80 w 67"/>
                                <a:gd name="T82" fmla="+- 0 -936 -987"/>
                                <a:gd name="T83" fmla="*/ -936 h 105"/>
                                <a:gd name="T84" fmla="+- 0 4366 4346"/>
                                <a:gd name="T85" fmla="*/ T84 w 67"/>
                                <a:gd name="T86" fmla="+- 0 -934 -987"/>
                                <a:gd name="T87" fmla="*/ -934 h 105"/>
                                <a:gd name="T88" fmla="+- 0 4399 4346"/>
                                <a:gd name="T89" fmla="*/ T88 w 67"/>
                                <a:gd name="T90" fmla="+- 0 -926 -987"/>
                                <a:gd name="T91" fmla="*/ -926 h 105"/>
                                <a:gd name="T92" fmla="+- 0 4407 4346"/>
                                <a:gd name="T93" fmla="*/ T92 w 67"/>
                                <a:gd name="T94" fmla="+- 0 -922 -987"/>
                                <a:gd name="T95" fmla="*/ -922 h 105"/>
                                <a:gd name="T96" fmla="+- 0 4407 4346"/>
                                <a:gd name="T97" fmla="*/ T96 w 67"/>
                                <a:gd name="T98" fmla="+- 0 -907 -987"/>
                                <a:gd name="T99" fmla="*/ -907 h 105"/>
                                <a:gd name="T100" fmla="+- 0 4405 4346"/>
                                <a:gd name="T101" fmla="*/ T100 w 67"/>
                                <a:gd name="T102" fmla="+- 0 -902 -987"/>
                                <a:gd name="T103" fmla="*/ -902 h 105"/>
                                <a:gd name="T104" fmla="+- 0 4396 4346"/>
                                <a:gd name="T105" fmla="*/ T104 w 67"/>
                                <a:gd name="T106" fmla="+- 0 -895 -987"/>
                                <a:gd name="T107" fmla="*/ -895 h 105"/>
                                <a:gd name="T108" fmla="+- 0 4389 4346"/>
                                <a:gd name="T109" fmla="*/ T108 w 67"/>
                                <a:gd name="T110" fmla="+- 0 -894 -987"/>
                                <a:gd name="T111" fmla="*/ -894 h 105"/>
                                <a:gd name="T112" fmla="+- 0 4354 4346"/>
                                <a:gd name="T113" fmla="*/ T112 w 67"/>
                                <a:gd name="T114" fmla="+- 0 -894 -987"/>
                                <a:gd name="T115" fmla="*/ -894 h 105"/>
                                <a:gd name="T116" fmla="+- 0 4361 4346"/>
                                <a:gd name="T117" fmla="*/ T116 w 67"/>
                                <a:gd name="T118" fmla="+- 0 -887 -987"/>
                                <a:gd name="T119" fmla="*/ -887 h 105"/>
                                <a:gd name="T120" fmla="+- 0 4382 4346"/>
                                <a:gd name="T121" fmla="*/ T120 w 67"/>
                                <a:gd name="T122" fmla="+- 0 -883 -987"/>
                                <a:gd name="T123" fmla="*/ -883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67" h="105">
                                  <a:moveTo>
                                    <a:pt x="36" y="104"/>
                                  </a:moveTo>
                                  <a:lnTo>
                                    <a:pt x="46" y="104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4" y="66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46" y="45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61" y="80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50" y="92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8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36" y="10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472"/>
                          <wps:cNvSpPr>
                            <a:spLocks/>
                          </wps:cNvSpPr>
                          <wps:spPr bwMode="auto">
                            <a:xfrm>
                              <a:off x="4346" y="-987"/>
                              <a:ext cx="67" cy="105"/>
                            </a:xfrm>
                            <a:custGeom>
                              <a:avLst/>
                              <a:gdLst>
                                <a:gd name="T0" fmla="+- 0 4354 4346"/>
                                <a:gd name="T1" fmla="*/ T0 w 67"/>
                                <a:gd name="T2" fmla="+- 0 -894 -987"/>
                                <a:gd name="T3" fmla="*/ -894 h 105"/>
                                <a:gd name="T4" fmla="+- 0 4368 4346"/>
                                <a:gd name="T5" fmla="*/ T4 w 67"/>
                                <a:gd name="T6" fmla="+- 0 -894 -987"/>
                                <a:gd name="T7" fmla="*/ -894 h 105"/>
                                <a:gd name="T8" fmla="+- 0 4357 4346"/>
                                <a:gd name="T9" fmla="*/ T8 w 67"/>
                                <a:gd name="T10" fmla="+- 0 -900 -987"/>
                                <a:gd name="T11" fmla="*/ -900 h 105"/>
                                <a:gd name="T12" fmla="+- 0 4352 4346"/>
                                <a:gd name="T13" fmla="*/ T12 w 67"/>
                                <a:gd name="T14" fmla="+- 0 -914 -987"/>
                                <a:gd name="T15" fmla="*/ -914 h 105"/>
                                <a:gd name="T16" fmla="+- 0 4346 4346"/>
                                <a:gd name="T17" fmla="*/ T16 w 67"/>
                                <a:gd name="T18" fmla="+- 0 -901 -987"/>
                                <a:gd name="T19" fmla="*/ -901 h 105"/>
                                <a:gd name="T20" fmla="+- 0 4354 4346"/>
                                <a:gd name="T21" fmla="*/ T20 w 67"/>
                                <a:gd name="T22" fmla="+- 0 -894 -987"/>
                                <a:gd name="T23" fmla="*/ -894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7" h="105">
                                  <a:moveTo>
                                    <a:pt x="8" y="93"/>
                                  </a:moveTo>
                                  <a:lnTo>
                                    <a:pt x="22" y="93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8" y="9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468"/>
                        <wpg:cNvGrpSpPr>
                          <a:grpSpLocks/>
                        </wpg:cNvGrpSpPr>
                        <wpg:grpSpPr bwMode="auto">
                          <a:xfrm>
                            <a:off x="4431" y="-986"/>
                            <a:ext cx="71" cy="102"/>
                            <a:chOff x="4431" y="-986"/>
                            <a:chExt cx="71" cy="102"/>
                          </a:xfrm>
                        </wpg:grpSpPr>
                        <wps:wsp>
                          <wps:cNvPr id="320" name="Freeform 470"/>
                          <wps:cNvSpPr>
                            <a:spLocks/>
                          </wps:cNvSpPr>
                          <wps:spPr bwMode="auto">
                            <a:xfrm>
                              <a:off x="4431" y="-986"/>
                              <a:ext cx="71" cy="102"/>
                            </a:xfrm>
                            <a:custGeom>
                              <a:avLst/>
                              <a:gdLst>
                                <a:gd name="T0" fmla="+- 0 4431 4431"/>
                                <a:gd name="T1" fmla="*/ T0 w 71"/>
                                <a:gd name="T2" fmla="+- 0 -975 -986"/>
                                <a:gd name="T3" fmla="*/ -975 h 102"/>
                                <a:gd name="T4" fmla="+- 0 4502 4431"/>
                                <a:gd name="T5" fmla="*/ T4 w 71"/>
                                <a:gd name="T6" fmla="+- 0 -975 -986"/>
                                <a:gd name="T7" fmla="*/ -975 h 102"/>
                                <a:gd name="T8" fmla="+- 0 4502 4431"/>
                                <a:gd name="T9" fmla="*/ T8 w 71"/>
                                <a:gd name="T10" fmla="+- 0 -986 -986"/>
                                <a:gd name="T11" fmla="*/ -986 h 102"/>
                                <a:gd name="T12" fmla="+- 0 4431 4431"/>
                                <a:gd name="T13" fmla="*/ T12 w 71"/>
                                <a:gd name="T14" fmla="+- 0 -986 -986"/>
                                <a:gd name="T15" fmla="*/ -986 h 102"/>
                                <a:gd name="T16" fmla="+- 0 4431 4431"/>
                                <a:gd name="T17" fmla="*/ T16 w 71"/>
                                <a:gd name="T18" fmla="+- 0 -975 -986"/>
                                <a:gd name="T19" fmla="*/ -97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02">
                                  <a:moveTo>
                                    <a:pt x="0" y="11"/>
                                  </a:moveTo>
                                  <a:lnTo>
                                    <a:pt x="71" y="11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469"/>
                          <wps:cNvSpPr>
                            <a:spLocks/>
                          </wps:cNvSpPr>
                          <wps:spPr bwMode="auto">
                            <a:xfrm>
                              <a:off x="4431" y="-986"/>
                              <a:ext cx="71" cy="102"/>
                            </a:xfrm>
                            <a:custGeom>
                              <a:avLst/>
                              <a:gdLst>
                                <a:gd name="T0" fmla="+- 0 4460 4431"/>
                                <a:gd name="T1" fmla="*/ T0 w 71"/>
                                <a:gd name="T2" fmla="+- 0 -884 -986"/>
                                <a:gd name="T3" fmla="*/ -884 h 102"/>
                                <a:gd name="T4" fmla="+- 0 4473 4431"/>
                                <a:gd name="T5" fmla="*/ T4 w 71"/>
                                <a:gd name="T6" fmla="+- 0 -884 -986"/>
                                <a:gd name="T7" fmla="*/ -884 h 102"/>
                                <a:gd name="T8" fmla="+- 0 4473 4431"/>
                                <a:gd name="T9" fmla="*/ T8 w 71"/>
                                <a:gd name="T10" fmla="+- 0 -975 -986"/>
                                <a:gd name="T11" fmla="*/ -975 h 102"/>
                                <a:gd name="T12" fmla="+- 0 4460 4431"/>
                                <a:gd name="T13" fmla="*/ T12 w 71"/>
                                <a:gd name="T14" fmla="+- 0 -975 -986"/>
                                <a:gd name="T15" fmla="*/ -975 h 102"/>
                                <a:gd name="T16" fmla="+- 0 4460 4431"/>
                                <a:gd name="T17" fmla="*/ T16 w 71"/>
                                <a:gd name="T18" fmla="+- 0 -884 -986"/>
                                <a:gd name="T19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02">
                                  <a:moveTo>
                                    <a:pt x="29" y="102"/>
                                  </a:moveTo>
                                  <a:lnTo>
                                    <a:pt x="42" y="102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466"/>
                        <wpg:cNvGrpSpPr>
                          <a:grpSpLocks/>
                        </wpg:cNvGrpSpPr>
                        <wpg:grpSpPr bwMode="auto">
                          <a:xfrm>
                            <a:off x="4501" y="-927"/>
                            <a:ext cx="32" cy="9"/>
                            <a:chOff x="4501" y="-927"/>
                            <a:chExt cx="32" cy="9"/>
                          </a:xfrm>
                        </wpg:grpSpPr>
                        <wps:wsp>
                          <wps:cNvPr id="323" name="Freeform 467"/>
                          <wps:cNvSpPr>
                            <a:spLocks/>
                          </wps:cNvSpPr>
                          <wps:spPr bwMode="auto">
                            <a:xfrm>
                              <a:off x="4501" y="-927"/>
                              <a:ext cx="32" cy="9"/>
                            </a:xfrm>
                            <a:custGeom>
                              <a:avLst/>
                              <a:gdLst>
                                <a:gd name="T0" fmla="+- 0 4532 4501"/>
                                <a:gd name="T1" fmla="*/ T0 w 32"/>
                                <a:gd name="T2" fmla="+- 0 -923 -927"/>
                                <a:gd name="T3" fmla="*/ -923 h 9"/>
                                <a:gd name="T4" fmla="+- 0 4501 4501"/>
                                <a:gd name="T5" fmla="*/ T4 w 32"/>
                                <a:gd name="T6" fmla="+- 0 -923 -927"/>
                                <a:gd name="T7" fmla="*/ -923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9">
                                  <a:moveTo>
                                    <a:pt x="31" y="4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71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462"/>
                        <wpg:cNvGrpSpPr>
                          <a:grpSpLocks/>
                        </wpg:cNvGrpSpPr>
                        <wpg:grpSpPr bwMode="auto">
                          <a:xfrm>
                            <a:off x="4544" y="-988"/>
                            <a:ext cx="77" cy="103"/>
                            <a:chOff x="4544" y="-988"/>
                            <a:chExt cx="77" cy="103"/>
                          </a:xfrm>
                        </wpg:grpSpPr>
                        <wps:wsp>
                          <wps:cNvPr id="325" name="Freeform 465"/>
                          <wps:cNvSpPr>
                            <a:spLocks/>
                          </wps:cNvSpPr>
                          <wps:spPr bwMode="auto">
                            <a:xfrm>
                              <a:off x="4544" y="-988"/>
                              <a:ext cx="77" cy="103"/>
                            </a:xfrm>
                            <a:custGeom>
                              <a:avLst/>
                              <a:gdLst>
                                <a:gd name="T0" fmla="+- 0 4609 4544"/>
                                <a:gd name="T1" fmla="*/ T0 w 77"/>
                                <a:gd name="T2" fmla="+- 0 -953 -988"/>
                                <a:gd name="T3" fmla="*/ -953 h 103"/>
                                <a:gd name="T4" fmla="+- 0 4618 4544"/>
                                <a:gd name="T5" fmla="*/ T4 w 77"/>
                                <a:gd name="T6" fmla="+- 0 -966 -988"/>
                                <a:gd name="T7" fmla="*/ -966 h 103"/>
                                <a:gd name="T8" fmla="+- 0 4605 4544"/>
                                <a:gd name="T9" fmla="*/ T8 w 77"/>
                                <a:gd name="T10" fmla="+- 0 -982 -988"/>
                                <a:gd name="T11" fmla="*/ -982 h 103"/>
                                <a:gd name="T12" fmla="+- 0 4583 4544"/>
                                <a:gd name="T13" fmla="*/ T12 w 77"/>
                                <a:gd name="T14" fmla="+- 0 -988 -988"/>
                                <a:gd name="T15" fmla="*/ -988 h 103"/>
                                <a:gd name="T16" fmla="+- 0 4565 4544"/>
                                <a:gd name="T17" fmla="*/ T16 w 77"/>
                                <a:gd name="T18" fmla="+- 0 -983 -988"/>
                                <a:gd name="T19" fmla="*/ -983 h 103"/>
                                <a:gd name="T20" fmla="+- 0 4559 4544"/>
                                <a:gd name="T21" fmla="*/ T20 w 77"/>
                                <a:gd name="T22" fmla="+- 0 -977 -988"/>
                                <a:gd name="T23" fmla="*/ -977 h 103"/>
                                <a:gd name="T24" fmla="+- 0 4599 4544"/>
                                <a:gd name="T25" fmla="*/ T24 w 77"/>
                                <a:gd name="T26" fmla="+- 0 -977 -988"/>
                                <a:gd name="T27" fmla="*/ -977 h 103"/>
                                <a:gd name="T28" fmla="+- 0 4606 4544"/>
                                <a:gd name="T29" fmla="*/ T28 w 77"/>
                                <a:gd name="T30" fmla="+- 0 -966 -988"/>
                                <a:gd name="T31" fmla="*/ -966 h 103"/>
                                <a:gd name="T32" fmla="+- 0 4609 4544"/>
                                <a:gd name="T33" fmla="*/ T32 w 77"/>
                                <a:gd name="T34" fmla="+- 0 -953 -988"/>
                                <a:gd name="T35" fmla="*/ -953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103">
                                  <a:moveTo>
                                    <a:pt x="65" y="35"/>
                                  </a:moveTo>
                                  <a:lnTo>
                                    <a:pt x="74" y="22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5" y="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464"/>
                          <wps:cNvSpPr>
                            <a:spLocks/>
                          </wps:cNvSpPr>
                          <wps:spPr bwMode="auto">
                            <a:xfrm>
                              <a:off x="4544" y="-988"/>
                              <a:ext cx="77" cy="103"/>
                            </a:xfrm>
                            <a:custGeom>
                              <a:avLst/>
                              <a:gdLst>
                                <a:gd name="T0" fmla="+- 0 4563 4544"/>
                                <a:gd name="T1" fmla="*/ T0 w 77"/>
                                <a:gd name="T2" fmla="+- 0 -894 -988"/>
                                <a:gd name="T3" fmla="*/ -894 h 103"/>
                                <a:gd name="T4" fmla="+- 0 4573 4544"/>
                                <a:gd name="T5" fmla="*/ T4 w 77"/>
                                <a:gd name="T6" fmla="+- 0 -894 -988"/>
                                <a:gd name="T7" fmla="*/ -894 h 103"/>
                                <a:gd name="T8" fmla="+- 0 4565 4544"/>
                                <a:gd name="T9" fmla="*/ T8 w 77"/>
                                <a:gd name="T10" fmla="+- 0 -901 -988"/>
                                <a:gd name="T11" fmla="*/ -901 h 103"/>
                                <a:gd name="T12" fmla="+- 0 4557 4544"/>
                                <a:gd name="T13" fmla="*/ T12 w 77"/>
                                <a:gd name="T14" fmla="+- 0 -917 -988"/>
                                <a:gd name="T15" fmla="*/ -917 h 103"/>
                                <a:gd name="T16" fmla="+- 0 4556 4544"/>
                                <a:gd name="T17" fmla="*/ T16 w 77"/>
                                <a:gd name="T18" fmla="+- 0 -927 -988"/>
                                <a:gd name="T19" fmla="*/ -927 h 103"/>
                                <a:gd name="T20" fmla="+- 0 4557 4544"/>
                                <a:gd name="T21" fmla="*/ T20 w 77"/>
                                <a:gd name="T22" fmla="+- 0 -947 -988"/>
                                <a:gd name="T23" fmla="*/ -947 h 103"/>
                                <a:gd name="T24" fmla="+- 0 4565 4544"/>
                                <a:gd name="T25" fmla="*/ T24 w 77"/>
                                <a:gd name="T26" fmla="+- 0 -968 -988"/>
                                <a:gd name="T27" fmla="*/ -968 h 103"/>
                                <a:gd name="T28" fmla="+- 0 4584 4544"/>
                                <a:gd name="T29" fmla="*/ T28 w 77"/>
                                <a:gd name="T30" fmla="+- 0 -977 -988"/>
                                <a:gd name="T31" fmla="*/ -977 h 103"/>
                                <a:gd name="T32" fmla="+- 0 4559 4544"/>
                                <a:gd name="T33" fmla="*/ T32 w 77"/>
                                <a:gd name="T34" fmla="+- 0 -977 -988"/>
                                <a:gd name="T35" fmla="*/ -977 h 103"/>
                                <a:gd name="T36" fmla="+- 0 4552 4544"/>
                                <a:gd name="T37" fmla="*/ T36 w 77"/>
                                <a:gd name="T38" fmla="+- 0 -969 -988"/>
                                <a:gd name="T39" fmla="*/ -969 h 103"/>
                                <a:gd name="T40" fmla="+- 0 4545 4544"/>
                                <a:gd name="T41" fmla="*/ T40 w 77"/>
                                <a:gd name="T42" fmla="+- 0 -948 -988"/>
                                <a:gd name="T43" fmla="*/ -948 h 103"/>
                                <a:gd name="T44" fmla="+- 0 4544 4544"/>
                                <a:gd name="T45" fmla="*/ T44 w 77"/>
                                <a:gd name="T46" fmla="+- 0 -920 -988"/>
                                <a:gd name="T47" fmla="*/ -920 h 103"/>
                                <a:gd name="T48" fmla="+- 0 4552 4544"/>
                                <a:gd name="T49" fmla="*/ T48 w 77"/>
                                <a:gd name="T50" fmla="+- 0 -902 -988"/>
                                <a:gd name="T51" fmla="*/ -902 h 103"/>
                                <a:gd name="T52" fmla="+- 0 4563 4544"/>
                                <a:gd name="T53" fmla="*/ T52 w 77"/>
                                <a:gd name="T54" fmla="+- 0 -894 -988"/>
                                <a:gd name="T55" fmla="*/ -894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7" h="103">
                                  <a:moveTo>
                                    <a:pt x="19" y="94"/>
                                  </a:moveTo>
                                  <a:lnTo>
                                    <a:pt x="29" y="94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19" y="9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463"/>
                          <wps:cNvSpPr>
                            <a:spLocks/>
                          </wps:cNvSpPr>
                          <wps:spPr bwMode="auto">
                            <a:xfrm>
                              <a:off x="4544" y="-988"/>
                              <a:ext cx="77" cy="103"/>
                            </a:xfrm>
                            <a:custGeom>
                              <a:avLst/>
                              <a:gdLst>
                                <a:gd name="T0" fmla="+- 0 4596 4544"/>
                                <a:gd name="T1" fmla="*/ T0 w 77"/>
                                <a:gd name="T2" fmla="+- 0 -885 -988"/>
                                <a:gd name="T3" fmla="*/ -885 h 103"/>
                                <a:gd name="T4" fmla="+- 0 4612 4544"/>
                                <a:gd name="T5" fmla="*/ T4 w 77"/>
                                <a:gd name="T6" fmla="+- 0 -896 -988"/>
                                <a:gd name="T7" fmla="*/ -896 h 103"/>
                                <a:gd name="T8" fmla="+- 0 4621 4544"/>
                                <a:gd name="T9" fmla="*/ T8 w 77"/>
                                <a:gd name="T10" fmla="+- 0 -916 -988"/>
                                <a:gd name="T11" fmla="*/ -916 h 103"/>
                                <a:gd name="T12" fmla="+- 0 4610 4544"/>
                                <a:gd name="T13" fmla="*/ T12 w 77"/>
                                <a:gd name="T14" fmla="+- 0 -919 -988"/>
                                <a:gd name="T15" fmla="*/ -919 h 103"/>
                                <a:gd name="T16" fmla="+- 0 4607 4544"/>
                                <a:gd name="T17" fmla="*/ T16 w 77"/>
                                <a:gd name="T18" fmla="+- 0 -905 -988"/>
                                <a:gd name="T19" fmla="*/ -905 h 103"/>
                                <a:gd name="T20" fmla="+- 0 4599 4544"/>
                                <a:gd name="T21" fmla="*/ T20 w 77"/>
                                <a:gd name="T22" fmla="+- 0 -894 -988"/>
                                <a:gd name="T23" fmla="*/ -894 h 103"/>
                                <a:gd name="T24" fmla="+- 0 4563 4544"/>
                                <a:gd name="T25" fmla="*/ T24 w 77"/>
                                <a:gd name="T26" fmla="+- 0 -894 -988"/>
                                <a:gd name="T27" fmla="*/ -894 h 103"/>
                                <a:gd name="T28" fmla="+- 0 4569 4544"/>
                                <a:gd name="T29" fmla="*/ T28 w 77"/>
                                <a:gd name="T30" fmla="+- 0 -889 -988"/>
                                <a:gd name="T31" fmla="*/ -889 h 103"/>
                                <a:gd name="T32" fmla="+- 0 4596 4544"/>
                                <a:gd name="T33" fmla="*/ T32 w 77"/>
                                <a:gd name="T34" fmla="+- 0 -885 -988"/>
                                <a:gd name="T35" fmla="*/ -88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103">
                                  <a:moveTo>
                                    <a:pt x="52" y="103"/>
                                  </a:moveTo>
                                  <a:lnTo>
                                    <a:pt x="68" y="92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66" y="69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55" y="94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52" y="10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460"/>
                        <wpg:cNvGrpSpPr>
                          <a:grpSpLocks/>
                        </wpg:cNvGrpSpPr>
                        <wpg:grpSpPr bwMode="auto">
                          <a:xfrm>
                            <a:off x="4643" y="-986"/>
                            <a:ext cx="60" cy="102"/>
                            <a:chOff x="4643" y="-986"/>
                            <a:chExt cx="60" cy="102"/>
                          </a:xfrm>
                        </wpg:grpSpPr>
                        <wps:wsp>
                          <wps:cNvPr id="329" name="Freeform 461"/>
                          <wps:cNvSpPr>
                            <a:spLocks/>
                          </wps:cNvSpPr>
                          <wps:spPr bwMode="auto">
                            <a:xfrm>
                              <a:off x="4643" y="-986"/>
                              <a:ext cx="60" cy="102"/>
                            </a:xfrm>
                            <a:custGeom>
                              <a:avLst/>
                              <a:gdLst>
                                <a:gd name="T0" fmla="+- 0 4643 4643"/>
                                <a:gd name="T1" fmla="*/ T0 w 60"/>
                                <a:gd name="T2" fmla="+- 0 -884 -986"/>
                                <a:gd name="T3" fmla="*/ -884 h 102"/>
                                <a:gd name="T4" fmla="+- 0 4703 4643"/>
                                <a:gd name="T5" fmla="*/ T4 w 60"/>
                                <a:gd name="T6" fmla="+- 0 -884 -986"/>
                                <a:gd name="T7" fmla="*/ -884 h 102"/>
                                <a:gd name="T8" fmla="+- 0 4703 4643"/>
                                <a:gd name="T9" fmla="*/ T8 w 60"/>
                                <a:gd name="T10" fmla="+- 0 -896 -986"/>
                                <a:gd name="T11" fmla="*/ -896 h 102"/>
                                <a:gd name="T12" fmla="+- 0 4656 4643"/>
                                <a:gd name="T13" fmla="*/ T12 w 60"/>
                                <a:gd name="T14" fmla="+- 0 -896 -986"/>
                                <a:gd name="T15" fmla="*/ -896 h 102"/>
                                <a:gd name="T16" fmla="+- 0 4656 4643"/>
                                <a:gd name="T17" fmla="*/ T16 w 60"/>
                                <a:gd name="T18" fmla="+- 0 -986 -986"/>
                                <a:gd name="T19" fmla="*/ -986 h 102"/>
                                <a:gd name="T20" fmla="+- 0 4643 4643"/>
                                <a:gd name="T21" fmla="*/ T20 w 60"/>
                                <a:gd name="T22" fmla="+- 0 -986 -986"/>
                                <a:gd name="T23" fmla="*/ -986 h 102"/>
                                <a:gd name="T24" fmla="+- 0 4643 4643"/>
                                <a:gd name="T25" fmla="*/ T24 w 60"/>
                                <a:gd name="T26" fmla="+- 0 -884 -986"/>
                                <a:gd name="T27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102">
                                  <a:moveTo>
                                    <a:pt x="0" y="102"/>
                                  </a:moveTo>
                                  <a:lnTo>
                                    <a:pt x="60" y="102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456"/>
                        <wpg:cNvGrpSpPr>
                          <a:grpSpLocks/>
                        </wpg:cNvGrpSpPr>
                        <wpg:grpSpPr bwMode="auto">
                          <a:xfrm>
                            <a:off x="4709" y="-986"/>
                            <a:ext cx="81" cy="102"/>
                            <a:chOff x="4709" y="-986"/>
                            <a:chExt cx="81" cy="102"/>
                          </a:xfrm>
                        </wpg:grpSpPr>
                        <wps:wsp>
                          <wps:cNvPr id="331" name="Freeform 459"/>
                          <wps:cNvSpPr>
                            <a:spLocks/>
                          </wps:cNvSpPr>
                          <wps:spPr bwMode="auto">
                            <a:xfrm>
                              <a:off x="4709" y="-986"/>
                              <a:ext cx="81" cy="102"/>
                            </a:xfrm>
                            <a:custGeom>
                              <a:avLst/>
                              <a:gdLst>
                                <a:gd name="T0" fmla="+- 0 4777 4709"/>
                                <a:gd name="T1" fmla="*/ T0 w 81"/>
                                <a:gd name="T2" fmla="+- 0 -884 -986"/>
                                <a:gd name="T3" fmla="*/ -884 h 102"/>
                                <a:gd name="T4" fmla="+- 0 4790 4709"/>
                                <a:gd name="T5" fmla="*/ T4 w 81"/>
                                <a:gd name="T6" fmla="+- 0 -884 -986"/>
                                <a:gd name="T7" fmla="*/ -884 h 102"/>
                                <a:gd name="T8" fmla="+- 0 4757 4709"/>
                                <a:gd name="T9" fmla="*/ T8 w 81"/>
                                <a:gd name="T10" fmla="+- 0 -986 -986"/>
                                <a:gd name="T11" fmla="*/ -986 h 102"/>
                                <a:gd name="T12" fmla="+- 0 4742 4709"/>
                                <a:gd name="T13" fmla="*/ T12 w 81"/>
                                <a:gd name="T14" fmla="+- 0 -986 -986"/>
                                <a:gd name="T15" fmla="*/ -986 h 102"/>
                                <a:gd name="T16" fmla="+- 0 4737 4709"/>
                                <a:gd name="T17" fmla="*/ T16 w 81"/>
                                <a:gd name="T18" fmla="+- 0 -973 -986"/>
                                <a:gd name="T19" fmla="*/ -973 h 102"/>
                                <a:gd name="T20" fmla="+- 0 4748 4709"/>
                                <a:gd name="T21" fmla="*/ T20 w 81"/>
                                <a:gd name="T22" fmla="+- 0 -973 -986"/>
                                <a:gd name="T23" fmla="*/ -973 h 102"/>
                                <a:gd name="T24" fmla="+- 0 4764 4709"/>
                                <a:gd name="T25" fmla="*/ T24 w 81"/>
                                <a:gd name="T26" fmla="+- 0 -924 -986"/>
                                <a:gd name="T27" fmla="*/ -924 h 102"/>
                                <a:gd name="T28" fmla="+- 0 4722 4709"/>
                                <a:gd name="T29" fmla="*/ T28 w 81"/>
                                <a:gd name="T30" fmla="+- 0 -924 -986"/>
                                <a:gd name="T31" fmla="*/ -924 h 102"/>
                                <a:gd name="T32" fmla="+- 0 4719 4709"/>
                                <a:gd name="T33" fmla="*/ T32 w 81"/>
                                <a:gd name="T34" fmla="+- 0 -914 -986"/>
                                <a:gd name="T35" fmla="*/ -914 h 102"/>
                                <a:gd name="T36" fmla="+- 0 4766 4709"/>
                                <a:gd name="T37" fmla="*/ T36 w 81"/>
                                <a:gd name="T38" fmla="+- 0 -914 -986"/>
                                <a:gd name="T39" fmla="*/ -914 h 102"/>
                                <a:gd name="T40" fmla="+- 0 4777 4709"/>
                                <a:gd name="T41" fmla="*/ T40 w 81"/>
                                <a:gd name="T42" fmla="+- 0 -884 -986"/>
                                <a:gd name="T43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1" h="102">
                                  <a:moveTo>
                                    <a:pt x="68" y="102"/>
                                  </a:moveTo>
                                  <a:lnTo>
                                    <a:pt x="81" y="10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68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458"/>
                          <wps:cNvSpPr>
                            <a:spLocks/>
                          </wps:cNvSpPr>
                          <wps:spPr bwMode="auto">
                            <a:xfrm>
                              <a:off x="4709" y="-986"/>
                              <a:ext cx="81" cy="102"/>
                            </a:xfrm>
                            <a:custGeom>
                              <a:avLst/>
                              <a:gdLst>
                                <a:gd name="T0" fmla="+- 0 4722 4709"/>
                                <a:gd name="T1" fmla="*/ T0 w 81"/>
                                <a:gd name="T2" fmla="+- 0 -924 -986"/>
                                <a:gd name="T3" fmla="*/ -924 h 102"/>
                                <a:gd name="T4" fmla="+- 0 4732 4709"/>
                                <a:gd name="T5" fmla="*/ T4 w 81"/>
                                <a:gd name="T6" fmla="+- 0 -924 -986"/>
                                <a:gd name="T7" fmla="*/ -924 h 102"/>
                                <a:gd name="T8" fmla="+- 0 4748 4709"/>
                                <a:gd name="T9" fmla="*/ T8 w 81"/>
                                <a:gd name="T10" fmla="+- 0 -973 -986"/>
                                <a:gd name="T11" fmla="*/ -973 h 102"/>
                                <a:gd name="T12" fmla="+- 0 4737 4709"/>
                                <a:gd name="T13" fmla="*/ T12 w 81"/>
                                <a:gd name="T14" fmla="+- 0 -973 -986"/>
                                <a:gd name="T15" fmla="*/ -973 h 102"/>
                                <a:gd name="T16" fmla="+- 0 4722 4709"/>
                                <a:gd name="T17" fmla="*/ T16 w 81"/>
                                <a:gd name="T18" fmla="+- 0 -924 -986"/>
                                <a:gd name="T19" fmla="*/ -92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02">
                                  <a:moveTo>
                                    <a:pt x="13" y="62"/>
                                  </a:moveTo>
                                  <a:lnTo>
                                    <a:pt x="23" y="62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13" y="6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457"/>
                          <wps:cNvSpPr>
                            <a:spLocks/>
                          </wps:cNvSpPr>
                          <wps:spPr bwMode="auto">
                            <a:xfrm>
                              <a:off x="4709" y="-986"/>
                              <a:ext cx="81" cy="102"/>
                            </a:xfrm>
                            <a:custGeom>
                              <a:avLst/>
                              <a:gdLst>
                                <a:gd name="T0" fmla="+- 0 4709 4709"/>
                                <a:gd name="T1" fmla="*/ T0 w 81"/>
                                <a:gd name="T2" fmla="+- 0 -884 -986"/>
                                <a:gd name="T3" fmla="*/ -884 h 102"/>
                                <a:gd name="T4" fmla="+- 0 4720 4709"/>
                                <a:gd name="T5" fmla="*/ T4 w 81"/>
                                <a:gd name="T6" fmla="+- 0 -884 -986"/>
                                <a:gd name="T7" fmla="*/ -884 h 102"/>
                                <a:gd name="T8" fmla="+- 0 4729 4709"/>
                                <a:gd name="T9" fmla="*/ T8 w 81"/>
                                <a:gd name="T10" fmla="+- 0 -914 -986"/>
                                <a:gd name="T11" fmla="*/ -914 h 102"/>
                                <a:gd name="T12" fmla="+- 0 4719 4709"/>
                                <a:gd name="T13" fmla="*/ T12 w 81"/>
                                <a:gd name="T14" fmla="+- 0 -914 -986"/>
                                <a:gd name="T15" fmla="*/ -914 h 102"/>
                                <a:gd name="T16" fmla="+- 0 4709 4709"/>
                                <a:gd name="T17" fmla="*/ T16 w 81"/>
                                <a:gd name="T18" fmla="+- 0 -884 -986"/>
                                <a:gd name="T19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02">
                                  <a:moveTo>
                                    <a:pt x="0" y="102"/>
                                  </a:moveTo>
                                  <a:lnTo>
                                    <a:pt x="11" y="10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452"/>
                        <wpg:cNvGrpSpPr>
                          <a:grpSpLocks/>
                        </wpg:cNvGrpSpPr>
                        <wpg:grpSpPr bwMode="auto">
                          <a:xfrm>
                            <a:off x="4805" y="-987"/>
                            <a:ext cx="67" cy="105"/>
                            <a:chOff x="4805" y="-987"/>
                            <a:chExt cx="67" cy="105"/>
                          </a:xfrm>
                        </wpg:grpSpPr>
                        <wps:wsp>
                          <wps:cNvPr id="335" name="Freeform 455"/>
                          <wps:cNvSpPr>
                            <a:spLocks/>
                          </wps:cNvSpPr>
                          <wps:spPr bwMode="auto">
                            <a:xfrm>
                              <a:off x="4805" y="-987"/>
                              <a:ext cx="67" cy="105"/>
                            </a:xfrm>
                            <a:custGeom>
                              <a:avLst/>
                              <a:gdLst>
                                <a:gd name="T0" fmla="+- 0 4864 4805"/>
                                <a:gd name="T1" fmla="*/ T0 w 67"/>
                                <a:gd name="T2" fmla="+- 0 -960 -987"/>
                                <a:gd name="T3" fmla="*/ -960 h 105"/>
                                <a:gd name="T4" fmla="+- 0 4872 4805"/>
                                <a:gd name="T5" fmla="*/ T4 w 67"/>
                                <a:gd name="T6" fmla="+- 0 -971 -987"/>
                                <a:gd name="T7" fmla="*/ -971 h 105"/>
                                <a:gd name="T8" fmla="+- 0 4858 4805"/>
                                <a:gd name="T9" fmla="*/ T8 w 67"/>
                                <a:gd name="T10" fmla="+- 0 -983 -987"/>
                                <a:gd name="T11" fmla="*/ -983 h 105"/>
                                <a:gd name="T12" fmla="+- 0 4834 4805"/>
                                <a:gd name="T13" fmla="*/ T12 w 67"/>
                                <a:gd name="T14" fmla="+- 0 -987 -987"/>
                                <a:gd name="T15" fmla="*/ -987 h 105"/>
                                <a:gd name="T16" fmla="+- 0 4814 4805"/>
                                <a:gd name="T17" fmla="*/ T16 w 67"/>
                                <a:gd name="T18" fmla="+- 0 -980 -987"/>
                                <a:gd name="T19" fmla="*/ -980 h 105"/>
                                <a:gd name="T20" fmla="+- 0 4813 4805"/>
                                <a:gd name="T21" fmla="*/ T20 w 67"/>
                                <a:gd name="T22" fmla="+- 0 -978 -987"/>
                                <a:gd name="T23" fmla="*/ -978 h 105"/>
                                <a:gd name="T24" fmla="+- 0 4850 4805"/>
                                <a:gd name="T25" fmla="*/ T24 w 67"/>
                                <a:gd name="T26" fmla="+- 0 -978 -987"/>
                                <a:gd name="T27" fmla="*/ -978 h 105"/>
                                <a:gd name="T28" fmla="+- 0 4862 4805"/>
                                <a:gd name="T29" fmla="*/ T28 w 67"/>
                                <a:gd name="T30" fmla="+- 0 -971 -987"/>
                                <a:gd name="T31" fmla="*/ -971 h 105"/>
                                <a:gd name="T32" fmla="+- 0 4864 4805"/>
                                <a:gd name="T33" fmla="*/ T32 w 67"/>
                                <a:gd name="T34" fmla="+- 0 -960 -987"/>
                                <a:gd name="T35" fmla="*/ -960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105">
                                  <a:moveTo>
                                    <a:pt x="59" y="27"/>
                                  </a:moveTo>
                                  <a:lnTo>
                                    <a:pt x="67" y="16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9" y="7"/>
                                  </a:lnTo>
                                  <a:lnTo>
                                    <a:pt x="8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2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454"/>
                          <wps:cNvSpPr>
                            <a:spLocks/>
                          </wps:cNvSpPr>
                          <wps:spPr bwMode="auto">
                            <a:xfrm>
                              <a:off x="4805" y="-987"/>
                              <a:ext cx="67" cy="105"/>
                            </a:xfrm>
                            <a:custGeom>
                              <a:avLst/>
                              <a:gdLst>
                                <a:gd name="T0" fmla="+- 0 4841 4805"/>
                                <a:gd name="T1" fmla="*/ T0 w 67"/>
                                <a:gd name="T2" fmla="+- 0 -883 -987"/>
                                <a:gd name="T3" fmla="*/ -883 h 105"/>
                                <a:gd name="T4" fmla="+- 0 4851 4805"/>
                                <a:gd name="T5" fmla="*/ T4 w 67"/>
                                <a:gd name="T6" fmla="+- 0 -883 -987"/>
                                <a:gd name="T7" fmla="*/ -883 h 105"/>
                                <a:gd name="T8" fmla="+- 0 4861 4805"/>
                                <a:gd name="T9" fmla="*/ T8 w 67"/>
                                <a:gd name="T10" fmla="+- 0 -885 -987"/>
                                <a:gd name="T11" fmla="*/ -885 h 105"/>
                                <a:gd name="T12" fmla="+- 0 4875 4805"/>
                                <a:gd name="T13" fmla="*/ T12 w 67"/>
                                <a:gd name="T14" fmla="+- 0 -896 -987"/>
                                <a:gd name="T15" fmla="*/ -896 h 105"/>
                                <a:gd name="T16" fmla="+- 0 4879 4805"/>
                                <a:gd name="T17" fmla="*/ T16 w 67"/>
                                <a:gd name="T18" fmla="+- 0 -904 -987"/>
                                <a:gd name="T19" fmla="*/ -904 h 105"/>
                                <a:gd name="T20" fmla="+- 0 4879 4805"/>
                                <a:gd name="T21" fmla="*/ T20 w 67"/>
                                <a:gd name="T22" fmla="+- 0 -921 -987"/>
                                <a:gd name="T23" fmla="*/ -921 h 105"/>
                                <a:gd name="T24" fmla="+- 0 4876 4805"/>
                                <a:gd name="T25" fmla="*/ T24 w 67"/>
                                <a:gd name="T26" fmla="+- 0 -928 -987"/>
                                <a:gd name="T27" fmla="*/ -928 h 105"/>
                                <a:gd name="T28" fmla="+- 0 4870 4805"/>
                                <a:gd name="T29" fmla="*/ T28 w 67"/>
                                <a:gd name="T30" fmla="+- 0 -934 -987"/>
                                <a:gd name="T31" fmla="*/ -934 h 105"/>
                                <a:gd name="T32" fmla="+- 0 4865 4805"/>
                                <a:gd name="T33" fmla="*/ T32 w 67"/>
                                <a:gd name="T34" fmla="+- 0 -938 -987"/>
                                <a:gd name="T35" fmla="*/ -938 h 105"/>
                                <a:gd name="T36" fmla="+- 0 4858 4805"/>
                                <a:gd name="T37" fmla="*/ T36 w 67"/>
                                <a:gd name="T38" fmla="+- 0 -940 -987"/>
                                <a:gd name="T39" fmla="*/ -940 h 105"/>
                                <a:gd name="T40" fmla="+- 0 4851 4805"/>
                                <a:gd name="T41" fmla="*/ T40 w 67"/>
                                <a:gd name="T42" fmla="+- 0 -942 -987"/>
                                <a:gd name="T43" fmla="*/ -942 h 105"/>
                                <a:gd name="T44" fmla="+- 0 4827 4805"/>
                                <a:gd name="T45" fmla="*/ T44 w 67"/>
                                <a:gd name="T46" fmla="+- 0 -947 -987"/>
                                <a:gd name="T47" fmla="*/ -947 h 105"/>
                                <a:gd name="T48" fmla="+- 0 4818 4805"/>
                                <a:gd name="T49" fmla="*/ T48 w 67"/>
                                <a:gd name="T50" fmla="+- 0 -950 -987"/>
                                <a:gd name="T51" fmla="*/ -950 h 105"/>
                                <a:gd name="T52" fmla="+- 0 4818 4805"/>
                                <a:gd name="T53" fmla="*/ T52 w 67"/>
                                <a:gd name="T54" fmla="+- 0 -973 -987"/>
                                <a:gd name="T55" fmla="*/ -973 h 105"/>
                                <a:gd name="T56" fmla="+- 0 4830 4805"/>
                                <a:gd name="T57" fmla="*/ T56 w 67"/>
                                <a:gd name="T58" fmla="+- 0 -978 -987"/>
                                <a:gd name="T59" fmla="*/ -978 h 105"/>
                                <a:gd name="T60" fmla="+- 0 4813 4805"/>
                                <a:gd name="T61" fmla="*/ T60 w 67"/>
                                <a:gd name="T62" fmla="+- 0 -978 -987"/>
                                <a:gd name="T63" fmla="*/ -978 h 105"/>
                                <a:gd name="T64" fmla="+- 0 4805 4805"/>
                                <a:gd name="T65" fmla="*/ T64 w 67"/>
                                <a:gd name="T66" fmla="+- 0 -960 -987"/>
                                <a:gd name="T67" fmla="*/ -960 h 105"/>
                                <a:gd name="T68" fmla="+- 0 4805 4805"/>
                                <a:gd name="T69" fmla="*/ T68 w 67"/>
                                <a:gd name="T70" fmla="+- 0 -953 -987"/>
                                <a:gd name="T71" fmla="*/ -953 h 105"/>
                                <a:gd name="T72" fmla="+- 0 4808 4805"/>
                                <a:gd name="T73" fmla="*/ T72 w 67"/>
                                <a:gd name="T74" fmla="+- 0 -946 -987"/>
                                <a:gd name="T75" fmla="*/ -946 h 105"/>
                                <a:gd name="T76" fmla="+- 0 4813 4805"/>
                                <a:gd name="T77" fmla="*/ T76 w 67"/>
                                <a:gd name="T78" fmla="+- 0 -941 -987"/>
                                <a:gd name="T79" fmla="*/ -941 h 105"/>
                                <a:gd name="T80" fmla="+- 0 4819 4805"/>
                                <a:gd name="T81" fmla="*/ T80 w 67"/>
                                <a:gd name="T82" fmla="+- 0 -936 -987"/>
                                <a:gd name="T83" fmla="*/ -936 h 105"/>
                                <a:gd name="T84" fmla="+- 0 4825 4805"/>
                                <a:gd name="T85" fmla="*/ T84 w 67"/>
                                <a:gd name="T86" fmla="+- 0 -934 -987"/>
                                <a:gd name="T87" fmla="*/ -934 h 105"/>
                                <a:gd name="T88" fmla="+- 0 4858 4805"/>
                                <a:gd name="T89" fmla="*/ T88 w 67"/>
                                <a:gd name="T90" fmla="+- 0 -926 -987"/>
                                <a:gd name="T91" fmla="*/ -926 h 105"/>
                                <a:gd name="T92" fmla="+- 0 4866 4805"/>
                                <a:gd name="T93" fmla="*/ T92 w 67"/>
                                <a:gd name="T94" fmla="+- 0 -922 -987"/>
                                <a:gd name="T95" fmla="*/ -922 h 105"/>
                                <a:gd name="T96" fmla="+- 0 4866 4805"/>
                                <a:gd name="T97" fmla="*/ T96 w 67"/>
                                <a:gd name="T98" fmla="+- 0 -907 -987"/>
                                <a:gd name="T99" fmla="*/ -907 h 105"/>
                                <a:gd name="T100" fmla="+- 0 4864 4805"/>
                                <a:gd name="T101" fmla="*/ T100 w 67"/>
                                <a:gd name="T102" fmla="+- 0 -902 -987"/>
                                <a:gd name="T103" fmla="*/ -902 h 105"/>
                                <a:gd name="T104" fmla="+- 0 4855 4805"/>
                                <a:gd name="T105" fmla="*/ T104 w 67"/>
                                <a:gd name="T106" fmla="+- 0 -895 -987"/>
                                <a:gd name="T107" fmla="*/ -895 h 105"/>
                                <a:gd name="T108" fmla="+- 0 4848 4805"/>
                                <a:gd name="T109" fmla="*/ T108 w 67"/>
                                <a:gd name="T110" fmla="+- 0 -894 -987"/>
                                <a:gd name="T111" fmla="*/ -894 h 105"/>
                                <a:gd name="T112" fmla="+- 0 4813 4805"/>
                                <a:gd name="T113" fmla="*/ T112 w 67"/>
                                <a:gd name="T114" fmla="+- 0 -894 -987"/>
                                <a:gd name="T115" fmla="*/ -894 h 105"/>
                                <a:gd name="T116" fmla="+- 0 4820 4805"/>
                                <a:gd name="T117" fmla="*/ T116 w 67"/>
                                <a:gd name="T118" fmla="+- 0 -887 -987"/>
                                <a:gd name="T119" fmla="*/ -887 h 105"/>
                                <a:gd name="T120" fmla="+- 0 4841 4805"/>
                                <a:gd name="T121" fmla="*/ T120 w 67"/>
                                <a:gd name="T122" fmla="+- 0 -883 -987"/>
                                <a:gd name="T123" fmla="*/ -883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67" h="105">
                                  <a:moveTo>
                                    <a:pt x="36" y="104"/>
                                  </a:moveTo>
                                  <a:lnTo>
                                    <a:pt x="46" y="104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4" y="66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46" y="45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61" y="80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50" y="92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8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36" y="10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453"/>
                          <wps:cNvSpPr>
                            <a:spLocks/>
                          </wps:cNvSpPr>
                          <wps:spPr bwMode="auto">
                            <a:xfrm>
                              <a:off x="4805" y="-987"/>
                              <a:ext cx="67" cy="105"/>
                            </a:xfrm>
                            <a:custGeom>
                              <a:avLst/>
                              <a:gdLst>
                                <a:gd name="T0" fmla="+- 0 4813 4805"/>
                                <a:gd name="T1" fmla="*/ T0 w 67"/>
                                <a:gd name="T2" fmla="+- 0 -894 -987"/>
                                <a:gd name="T3" fmla="*/ -894 h 105"/>
                                <a:gd name="T4" fmla="+- 0 4827 4805"/>
                                <a:gd name="T5" fmla="*/ T4 w 67"/>
                                <a:gd name="T6" fmla="+- 0 -894 -987"/>
                                <a:gd name="T7" fmla="*/ -894 h 105"/>
                                <a:gd name="T8" fmla="+- 0 4816 4805"/>
                                <a:gd name="T9" fmla="*/ T8 w 67"/>
                                <a:gd name="T10" fmla="+- 0 -900 -987"/>
                                <a:gd name="T11" fmla="*/ -900 h 105"/>
                                <a:gd name="T12" fmla="+- 0 4811 4805"/>
                                <a:gd name="T13" fmla="*/ T12 w 67"/>
                                <a:gd name="T14" fmla="+- 0 -914 -987"/>
                                <a:gd name="T15" fmla="*/ -914 h 105"/>
                                <a:gd name="T16" fmla="+- 0 4805 4805"/>
                                <a:gd name="T17" fmla="*/ T16 w 67"/>
                                <a:gd name="T18" fmla="+- 0 -901 -987"/>
                                <a:gd name="T19" fmla="*/ -901 h 105"/>
                                <a:gd name="T20" fmla="+- 0 4813 4805"/>
                                <a:gd name="T21" fmla="*/ T20 w 67"/>
                                <a:gd name="T22" fmla="+- 0 -894 -987"/>
                                <a:gd name="T23" fmla="*/ -894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7" h="105">
                                  <a:moveTo>
                                    <a:pt x="8" y="93"/>
                                  </a:moveTo>
                                  <a:lnTo>
                                    <a:pt x="22" y="93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8" y="9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448"/>
                        <wpg:cNvGrpSpPr>
                          <a:grpSpLocks/>
                        </wpg:cNvGrpSpPr>
                        <wpg:grpSpPr bwMode="auto">
                          <a:xfrm>
                            <a:off x="4900" y="-987"/>
                            <a:ext cx="67" cy="105"/>
                            <a:chOff x="4900" y="-987"/>
                            <a:chExt cx="67" cy="105"/>
                          </a:xfrm>
                        </wpg:grpSpPr>
                        <wps:wsp>
                          <wps:cNvPr id="339" name="Freeform 451"/>
                          <wps:cNvSpPr>
                            <a:spLocks/>
                          </wps:cNvSpPr>
                          <wps:spPr bwMode="auto">
                            <a:xfrm>
                              <a:off x="4900" y="-987"/>
                              <a:ext cx="67" cy="105"/>
                            </a:xfrm>
                            <a:custGeom>
                              <a:avLst/>
                              <a:gdLst>
                                <a:gd name="T0" fmla="+- 0 4959 4900"/>
                                <a:gd name="T1" fmla="*/ T0 w 67"/>
                                <a:gd name="T2" fmla="+- 0 -960 -987"/>
                                <a:gd name="T3" fmla="*/ -960 h 105"/>
                                <a:gd name="T4" fmla="+- 0 4967 4900"/>
                                <a:gd name="T5" fmla="*/ T4 w 67"/>
                                <a:gd name="T6" fmla="+- 0 -971 -987"/>
                                <a:gd name="T7" fmla="*/ -971 h 105"/>
                                <a:gd name="T8" fmla="+- 0 4952 4900"/>
                                <a:gd name="T9" fmla="*/ T8 w 67"/>
                                <a:gd name="T10" fmla="+- 0 -983 -987"/>
                                <a:gd name="T11" fmla="*/ -983 h 105"/>
                                <a:gd name="T12" fmla="+- 0 4929 4900"/>
                                <a:gd name="T13" fmla="*/ T12 w 67"/>
                                <a:gd name="T14" fmla="+- 0 -987 -987"/>
                                <a:gd name="T15" fmla="*/ -987 h 105"/>
                                <a:gd name="T16" fmla="+- 0 4909 4900"/>
                                <a:gd name="T17" fmla="*/ T16 w 67"/>
                                <a:gd name="T18" fmla="+- 0 -980 -987"/>
                                <a:gd name="T19" fmla="*/ -980 h 105"/>
                                <a:gd name="T20" fmla="+- 0 4908 4900"/>
                                <a:gd name="T21" fmla="*/ T20 w 67"/>
                                <a:gd name="T22" fmla="+- 0 -978 -987"/>
                                <a:gd name="T23" fmla="*/ -978 h 105"/>
                                <a:gd name="T24" fmla="+- 0 4945 4900"/>
                                <a:gd name="T25" fmla="*/ T24 w 67"/>
                                <a:gd name="T26" fmla="+- 0 -978 -987"/>
                                <a:gd name="T27" fmla="*/ -978 h 105"/>
                                <a:gd name="T28" fmla="+- 0 4957 4900"/>
                                <a:gd name="T29" fmla="*/ T28 w 67"/>
                                <a:gd name="T30" fmla="+- 0 -971 -987"/>
                                <a:gd name="T31" fmla="*/ -971 h 105"/>
                                <a:gd name="T32" fmla="+- 0 4959 4900"/>
                                <a:gd name="T33" fmla="*/ T32 w 67"/>
                                <a:gd name="T34" fmla="+- 0 -960 -987"/>
                                <a:gd name="T35" fmla="*/ -960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105">
                                  <a:moveTo>
                                    <a:pt x="59" y="27"/>
                                  </a:moveTo>
                                  <a:lnTo>
                                    <a:pt x="67" y="1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9" y="7"/>
                                  </a:lnTo>
                                  <a:lnTo>
                                    <a:pt x="8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2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450"/>
                          <wps:cNvSpPr>
                            <a:spLocks/>
                          </wps:cNvSpPr>
                          <wps:spPr bwMode="auto">
                            <a:xfrm>
                              <a:off x="4900" y="-987"/>
                              <a:ext cx="67" cy="105"/>
                            </a:xfrm>
                            <a:custGeom>
                              <a:avLst/>
                              <a:gdLst>
                                <a:gd name="T0" fmla="+- 0 4936 4900"/>
                                <a:gd name="T1" fmla="*/ T0 w 67"/>
                                <a:gd name="T2" fmla="+- 0 -883 -987"/>
                                <a:gd name="T3" fmla="*/ -883 h 105"/>
                                <a:gd name="T4" fmla="+- 0 4945 4900"/>
                                <a:gd name="T5" fmla="*/ T4 w 67"/>
                                <a:gd name="T6" fmla="+- 0 -883 -987"/>
                                <a:gd name="T7" fmla="*/ -883 h 105"/>
                                <a:gd name="T8" fmla="+- 0 4955 4900"/>
                                <a:gd name="T9" fmla="*/ T8 w 67"/>
                                <a:gd name="T10" fmla="+- 0 -885 -987"/>
                                <a:gd name="T11" fmla="*/ -885 h 105"/>
                                <a:gd name="T12" fmla="+- 0 4970 4900"/>
                                <a:gd name="T13" fmla="*/ T12 w 67"/>
                                <a:gd name="T14" fmla="+- 0 -896 -987"/>
                                <a:gd name="T15" fmla="*/ -896 h 105"/>
                                <a:gd name="T16" fmla="+- 0 4974 4900"/>
                                <a:gd name="T17" fmla="*/ T16 w 67"/>
                                <a:gd name="T18" fmla="+- 0 -904 -987"/>
                                <a:gd name="T19" fmla="*/ -904 h 105"/>
                                <a:gd name="T20" fmla="+- 0 4974 4900"/>
                                <a:gd name="T21" fmla="*/ T20 w 67"/>
                                <a:gd name="T22" fmla="+- 0 -921 -987"/>
                                <a:gd name="T23" fmla="*/ -921 h 105"/>
                                <a:gd name="T24" fmla="+- 0 4971 4900"/>
                                <a:gd name="T25" fmla="*/ T24 w 67"/>
                                <a:gd name="T26" fmla="+- 0 -928 -987"/>
                                <a:gd name="T27" fmla="*/ -928 h 105"/>
                                <a:gd name="T28" fmla="+- 0 4965 4900"/>
                                <a:gd name="T29" fmla="*/ T28 w 67"/>
                                <a:gd name="T30" fmla="+- 0 -934 -987"/>
                                <a:gd name="T31" fmla="*/ -934 h 105"/>
                                <a:gd name="T32" fmla="+- 0 4960 4900"/>
                                <a:gd name="T33" fmla="*/ T32 w 67"/>
                                <a:gd name="T34" fmla="+- 0 -938 -987"/>
                                <a:gd name="T35" fmla="*/ -938 h 105"/>
                                <a:gd name="T36" fmla="+- 0 4953 4900"/>
                                <a:gd name="T37" fmla="*/ T36 w 67"/>
                                <a:gd name="T38" fmla="+- 0 -940 -987"/>
                                <a:gd name="T39" fmla="*/ -940 h 105"/>
                                <a:gd name="T40" fmla="+- 0 4946 4900"/>
                                <a:gd name="T41" fmla="*/ T40 w 67"/>
                                <a:gd name="T42" fmla="+- 0 -942 -987"/>
                                <a:gd name="T43" fmla="*/ -942 h 105"/>
                                <a:gd name="T44" fmla="+- 0 4921 4900"/>
                                <a:gd name="T45" fmla="*/ T44 w 67"/>
                                <a:gd name="T46" fmla="+- 0 -947 -987"/>
                                <a:gd name="T47" fmla="*/ -947 h 105"/>
                                <a:gd name="T48" fmla="+- 0 4912 4900"/>
                                <a:gd name="T49" fmla="*/ T48 w 67"/>
                                <a:gd name="T50" fmla="+- 0 -950 -987"/>
                                <a:gd name="T51" fmla="*/ -950 h 105"/>
                                <a:gd name="T52" fmla="+- 0 4912 4900"/>
                                <a:gd name="T53" fmla="*/ T52 w 67"/>
                                <a:gd name="T54" fmla="+- 0 -973 -987"/>
                                <a:gd name="T55" fmla="*/ -973 h 105"/>
                                <a:gd name="T56" fmla="+- 0 4925 4900"/>
                                <a:gd name="T57" fmla="*/ T56 w 67"/>
                                <a:gd name="T58" fmla="+- 0 -978 -987"/>
                                <a:gd name="T59" fmla="*/ -978 h 105"/>
                                <a:gd name="T60" fmla="+- 0 4908 4900"/>
                                <a:gd name="T61" fmla="*/ T60 w 67"/>
                                <a:gd name="T62" fmla="+- 0 -978 -987"/>
                                <a:gd name="T63" fmla="*/ -978 h 105"/>
                                <a:gd name="T64" fmla="+- 0 4900 4900"/>
                                <a:gd name="T65" fmla="*/ T64 w 67"/>
                                <a:gd name="T66" fmla="+- 0 -960 -987"/>
                                <a:gd name="T67" fmla="*/ -960 h 105"/>
                                <a:gd name="T68" fmla="+- 0 4900 4900"/>
                                <a:gd name="T69" fmla="*/ T68 w 67"/>
                                <a:gd name="T70" fmla="+- 0 -953 -987"/>
                                <a:gd name="T71" fmla="*/ -953 h 105"/>
                                <a:gd name="T72" fmla="+- 0 4903 4900"/>
                                <a:gd name="T73" fmla="*/ T72 w 67"/>
                                <a:gd name="T74" fmla="+- 0 -946 -987"/>
                                <a:gd name="T75" fmla="*/ -946 h 105"/>
                                <a:gd name="T76" fmla="+- 0 4908 4900"/>
                                <a:gd name="T77" fmla="*/ T76 w 67"/>
                                <a:gd name="T78" fmla="+- 0 -941 -987"/>
                                <a:gd name="T79" fmla="*/ -941 h 105"/>
                                <a:gd name="T80" fmla="+- 0 4914 4900"/>
                                <a:gd name="T81" fmla="*/ T80 w 67"/>
                                <a:gd name="T82" fmla="+- 0 -936 -987"/>
                                <a:gd name="T83" fmla="*/ -936 h 105"/>
                                <a:gd name="T84" fmla="+- 0 4920 4900"/>
                                <a:gd name="T85" fmla="*/ T84 w 67"/>
                                <a:gd name="T86" fmla="+- 0 -934 -987"/>
                                <a:gd name="T87" fmla="*/ -934 h 105"/>
                                <a:gd name="T88" fmla="+- 0 4953 4900"/>
                                <a:gd name="T89" fmla="*/ T88 w 67"/>
                                <a:gd name="T90" fmla="+- 0 -926 -987"/>
                                <a:gd name="T91" fmla="*/ -926 h 105"/>
                                <a:gd name="T92" fmla="+- 0 4961 4900"/>
                                <a:gd name="T93" fmla="*/ T92 w 67"/>
                                <a:gd name="T94" fmla="+- 0 -922 -987"/>
                                <a:gd name="T95" fmla="*/ -922 h 105"/>
                                <a:gd name="T96" fmla="+- 0 4961 4900"/>
                                <a:gd name="T97" fmla="*/ T96 w 67"/>
                                <a:gd name="T98" fmla="+- 0 -907 -987"/>
                                <a:gd name="T99" fmla="*/ -907 h 105"/>
                                <a:gd name="T100" fmla="+- 0 4959 4900"/>
                                <a:gd name="T101" fmla="*/ T100 w 67"/>
                                <a:gd name="T102" fmla="+- 0 -902 -987"/>
                                <a:gd name="T103" fmla="*/ -902 h 105"/>
                                <a:gd name="T104" fmla="+- 0 4950 4900"/>
                                <a:gd name="T105" fmla="*/ T104 w 67"/>
                                <a:gd name="T106" fmla="+- 0 -895 -987"/>
                                <a:gd name="T107" fmla="*/ -895 h 105"/>
                                <a:gd name="T108" fmla="+- 0 4943 4900"/>
                                <a:gd name="T109" fmla="*/ T108 w 67"/>
                                <a:gd name="T110" fmla="+- 0 -894 -987"/>
                                <a:gd name="T111" fmla="*/ -894 h 105"/>
                                <a:gd name="T112" fmla="+- 0 4908 4900"/>
                                <a:gd name="T113" fmla="*/ T112 w 67"/>
                                <a:gd name="T114" fmla="+- 0 -894 -987"/>
                                <a:gd name="T115" fmla="*/ -894 h 105"/>
                                <a:gd name="T116" fmla="+- 0 4915 4900"/>
                                <a:gd name="T117" fmla="*/ T116 w 67"/>
                                <a:gd name="T118" fmla="+- 0 -887 -987"/>
                                <a:gd name="T119" fmla="*/ -887 h 105"/>
                                <a:gd name="T120" fmla="+- 0 4936 4900"/>
                                <a:gd name="T121" fmla="*/ T120 w 67"/>
                                <a:gd name="T122" fmla="+- 0 -883 -987"/>
                                <a:gd name="T123" fmla="*/ -883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67" h="105">
                                  <a:moveTo>
                                    <a:pt x="36" y="104"/>
                                  </a:moveTo>
                                  <a:lnTo>
                                    <a:pt x="45" y="104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4" y="66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46" y="45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61" y="80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50" y="92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8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36" y="10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449"/>
                          <wps:cNvSpPr>
                            <a:spLocks/>
                          </wps:cNvSpPr>
                          <wps:spPr bwMode="auto">
                            <a:xfrm>
                              <a:off x="4900" y="-987"/>
                              <a:ext cx="67" cy="105"/>
                            </a:xfrm>
                            <a:custGeom>
                              <a:avLst/>
                              <a:gdLst>
                                <a:gd name="T0" fmla="+- 0 4908 4900"/>
                                <a:gd name="T1" fmla="*/ T0 w 67"/>
                                <a:gd name="T2" fmla="+- 0 -894 -987"/>
                                <a:gd name="T3" fmla="*/ -894 h 105"/>
                                <a:gd name="T4" fmla="+- 0 4922 4900"/>
                                <a:gd name="T5" fmla="*/ T4 w 67"/>
                                <a:gd name="T6" fmla="+- 0 -894 -987"/>
                                <a:gd name="T7" fmla="*/ -894 h 105"/>
                                <a:gd name="T8" fmla="+- 0 4911 4900"/>
                                <a:gd name="T9" fmla="*/ T8 w 67"/>
                                <a:gd name="T10" fmla="+- 0 -900 -987"/>
                                <a:gd name="T11" fmla="*/ -900 h 105"/>
                                <a:gd name="T12" fmla="+- 0 4906 4900"/>
                                <a:gd name="T13" fmla="*/ T12 w 67"/>
                                <a:gd name="T14" fmla="+- 0 -914 -987"/>
                                <a:gd name="T15" fmla="*/ -914 h 105"/>
                                <a:gd name="T16" fmla="+- 0 4900 4900"/>
                                <a:gd name="T17" fmla="*/ T16 w 67"/>
                                <a:gd name="T18" fmla="+- 0 -901 -987"/>
                                <a:gd name="T19" fmla="*/ -901 h 105"/>
                                <a:gd name="T20" fmla="+- 0 4908 4900"/>
                                <a:gd name="T21" fmla="*/ T20 w 67"/>
                                <a:gd name="T22" fmla="+- 0 -894 -987"/>
                                <a:gd name="T23" fmla="*/ -894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7" h="105">
                                  <a:moveTo>
                                    <a:pt x="8" y="93"/>
                                  </a:moveTo>
                                  <a:lnTo>
                                    <a:pt x="22" y="93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8" y="9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443"/>
                        <wpg:cNvGrpSpPr>
                          <a:grpSpLocks/>
                        </wpg:cNvGrpSpPr>
                        <wpg:grpSpPr bwMode="auto">
                          <a:xfrm>
                            <a:off x="5042" y="-986"/>
                            <a:ext cx="99" cy="102"/>
                            <a:chOff x="5042" y="-986"/>
                            <a:chExt cx="99" cy="102"/>
                          </a:xfrm>
                        </wpg:grpSpPr>
                        <wps:wsp>
                          <wps:cNvPr id="343" name="Freeform 447"/>
                          <wps:cNvSpPr>
                            <a:spLocks/>
                          </wps:cNvSpPr>
                          <wps:spPr bwMode="auto">
                            <a:xfrm>
                              <a:off x="5042" y="-986"/>
                              <a:ext cx="99" cy="102"/>
                            </a:xfrm>
                            <a:custGeom>
                              <a:avLst/>
                              <a:gdLst>
                                <a:gd name="T0" fmla="+- 0 5128 5042"/>
                                <a:gd name="T1" fmla="*/ T0 w 99"/>
                                <a:gd name="T2" fmla="+- 0 -884 -986"/>
                                <a:gd name="T3" fmla="*/ -884 h 102"/>
                                <a:gd name="T4" fmla="+- 0 5141 5042"/>
                                <a:gd name="T5" fmla="*/ T4 w 99"/>
                                <a:gd name="T6" fmla="+- 0 -884 -986"/>
                                <a:gd name="T7" fmla="*/ -884 h 102"/>
                                <a:gd name="T8" fmla="+- 0 5141 5042"/>
                                <a:gd name="T9" fmla="*/ T8 w 99"/>
                                <a:gd name="T10" fmla="+- 0 -986 -986"/>
                                <a:gd name="T11" fmla="*/ -986 h 102"/>
                                <a:gd name="T12" fmla="+- 0 5122 5042"/>
                                <a:gd name="T13" fmla="*/ T12 w 99"/>
                                <a:gd name="T14" fmla="+- 0 -986 -986"/>
                                <a:gd name="T15" fmla="*/ -986 h 102"/>
                                <a:gd name="T16" fmla="+- 0 5117 5042"/>
                                <a:gd name="T17" fmla="*/ T16 w 99"/>
                                <a:gd name="T18" fmla="+- 0 -973 -986"/>
                                <a:gd name="T19" fmla="*/ -973 h 102"/>
                                <a:gd name="T20" fmla="+- 0 5128 5042"/>
                                <a:gd name="T21" fmla="*/ T20 w 99"/>
                                <a:gd name="T22" fmla="+- 0 -973 -986"/>
                                <a:gd name="T23" fmla="*/ -973 h 102"/>
                                <a:gd name="T24" fmla="+- 0 5128 5042"/>
                                <a:gd name="T25" fmla="*/ T24 w 99"/>
                                <a:gd name="T26" fmla="+- 0 -884 -986"/>
                                <a:gd name="T27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" h="102">
                                  <a:moveTo>
                                    <a:pt x="86" y="102"/>
                                  </a:moveTo>
                                  <a:lnTo>
                                    <a:pt x="99" y="102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86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446"/>
                          <wps:cNvSpPr>
                            <a:spLocks/>
                          </wps:cNvSpPr>
                          <wps:spPr bwMode="auto">
                            <a:xfrm>
                              <a:off x="5042" y="-986"/>
                              <a:ext cx="99" cy="102"/>
                            </a:xfrm>
                            <a:custGeom>
                              <a:avLst/>
                              <a:gdLst>
                                <a:gd name="T0" fmla="+- 0 5079 5042"/>
                                <a:gd name="T1" fmla="*/ T0 w 99"/>
                                <a:gd name="T2" fmla="+- 0 -905 -986"/>
                                <a:gd name="T3" fmla="*/ -905 h 102"/>
                                <a:gd name="T4" fmla="+- 0 5092 5042"/>
                                <a:gd name="T5" fmla="*/ T4 w 99"/>
                                <a:gd name="T6" fmla="+- 0 -905 -986"/>
                                <a:gd name="T7" fmla="*/ -905 h 102"/>
                                <a:gd name="T8" fmla="+- 0 5061 5042"/>
                                <a:gd name="T9" fmla="*/ T8 w 99"/>
                                <a:gd name="T10" fmla="+- 0 -986 -986"/>
                                <a:gd name="T11" fmla="*/ -986 h 102"/>
                                <a:gd name="T12" fmla="+- 0 5042 5042"/>
                                <a:gd name="T13" fmla="*/ T12 w 99"/>
                                <a:gd name="T14" fmla="+- 0 -986 -986"/>
                                <a:gd name="T15" fmla="*/ -986 h 102"/>
                                <a:gd name="T16" fmla="+- 0 5042 5042"/>
                                <a:gd name="T17" fmla="*/ T16 w 99"/>
                                <a:gd name="T18" fmla="+- 0 -973 -986"/>
                                <a:gd name="T19" fmla="*/ -973 h 102"/>
                                <a:gd name="T20" fmla="+- 0 5054 5042"/>
                                <a:gd name="T21" fmla="*/ T20 w 99"/>
                                <a:gd name="T22" fmla="+- 0 -973 -986"/>
                                <a:gd name="T23" fmla="*/ -973 h 102"/>
                                <a:gd name="T24" fmla="+- 0 5079 5042"/>
                                <a:gd name="T25" fmla="*/ T24 w 99"/>
                                <a:gd name="T26" fmla="+- 0 -905 -986"/>
                                <a:gd name="T27" fmla="*/ -90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" h="102">
                                  <a:moveTo>
                                    <a:pt x="37" y="81"/>
                                  </a:moveTo>
                                  <a:lnTo>
                                    <a:pt x="50" y="8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37" y="8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445"/>
                          <wps:cNvSpPr>
                            <a:spLocks/>
                          </wps:cNvSpPr>
                          <wps:spPr bwMode="auto">
                            <a:xfrm>
                              <a:off x="5042" y="-986"/>
                              <a:ext cx="99" cy="102"/>
                            </a:xfrm>
                            <a:custGeom>
                              <a:avLst/>
                              <a:gdLst>
                                <a:gd name="T0" fmla="+- 0 5087 5042"/>
                                <a:gd name="T1" fmla="*/ T0 w 99"/>
                                <a:gd name="T2" fmla="+- 0 -884 -986"/>
                                <a:gd name="T3" fmla="*/ -884 h 102"/>
                                <a:gd name="T4" fmla="+- 0 5095 5042"/>
                                <a:gd name="T5" fmla="*/ T4 w 99"/>
                                <a:gd name="T6" fmla="+- 0 -884 -986"/>
                                <a:gd name="T7" fmla="*/ -884 h 102"/>
                                <a:gd name="T8" fmla="+- 0 5128 5042"/>
                                <a:gd name="T9" fmla="*/ T8 w 99"/>
                                <a:gd name="T10" fmla="+- 0 -973 -986"/>
                                <a:gd name="T11" fmla="*/ -973 h 102"/>
                                <a:gd name="T12" fmla="+- 0 5117 5042"/>
                                <a:gd name="T13" fmla="*/ T12 w 99"/>
                                <a:gd name="T14" fmla="+- 0 -973 -986"/>
                                <a:gd name="T15" fmla="*/ -973 h 102"/>
                                <a:gd name="T16" fmla="+- 0 5092 5042"/>
                                <a:gd name="T17" fmla="*/ T16 w 99"/>
                                <a:gd name="T18" fmla="+- 0 -905 -986"/>
                                <a:gd name="T19" fmla="*/ -905 h 102"/>
                                <a:gd name="T20" fmla="+- 0 5079 5042"/>
                                <a:gd name="T21" fmla="*/ T20 w 99"/>
                                <a:gd name="T22" fmla="+- 0 -905 -986"/>
                                <a:gd name="T23" fmla="*/ -905 h 102"/>
                                <a:gd name="T24" fmla="+- 0 5087 5042"/>
                                <a:gd name="T25" fmla="*/ T24 w 99"/>
                                <a:gd name="T26" fmla="+- 0 -884 -986"/>
                                <a:gd name="T27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" h="102">
                                  <a:moveTo>
                                    <a:pt x="45" y="102"/>
                                  </a:moveTo>
                                  <a:lnTo>
                                    <a:pt x="53" y="102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45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444"/>
                          <wps:cNvSpPr>
                            <a:spLocks/>
                          </wps:cNvSpPr>
                          <wps:spPr bwMode="auto">
                            <a:xfrm>
                              <a:off x="5042" y="-986"/>
                              <a:ext cx="99" cy="102"/>
                            </a:xfrm>
                            <a:custGeom>
                              <a:avLst/>
                              <a:gdLst>
                                <a:gd name="T0" fmla="+- 0 5042 5042"/>
                                <a:gd name="T1" fmla="*/ T0 w 99"/>
                                <a:gd name="T2" fmla="+- 0 -884 -986"/>
                                <a:gd name="T3" fmla="*/ -884 h 102"/>
                                <a:gd name="T4" fmla="+- 0 5053 5042"/>
                                <a:gd name="T5" fmla="*/ T4 w 99"/>
                                <a:gd name="T6" fmla="+- 0 -884 -986"/>
                                <a:gd name="T7" fmla="*/ -884 h 102"/>
                                <a:gd name="T8" fmla="+- 0 5053 5042"/>
                                <a:gd name="T9" fmla="*/ T8 w 99"/>
                                <a:gd name="T10" fmla="+- 0 -973 -986"/>
                                <a:gd name="T11" fmla="*/ -973 h 102"/>
                                <a:gd name="T12" fmla="+- 0 5042 5042"/>
                                <a:gd name="T13" fmla="*/ T12 w 99"/>
                                <a:gd name="T14" fmla="+- 0 -973 -986"/>
                                <a:gd name="T15" fmla="*/ -973 h 102"/>
                                <a:gd name="T16" fmla="+- 0 5042 5042"/>
                                <a:gd name="T17" fmla="*/ T16 w 99"/>
                                <a:gd name="T18" fmla="+- 0 -884 -986"/>
                                <a:gd name="T19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02">
                                  <a:moveTo>
                                    <a:pt x="0" y="102"/>
                                  </a:moveTo>
                                  <a:lnTo>
                                    <a:pt x="11" y="102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439"/>
                        <wpg:cNvGrpSpPr>
                          <a:grpSpLocks/>
                        </wpg:cNvGrpSpPr>
                        <wpg:grpSpPr bwMode="auto">
                          <a:xfrm>
                            <a:off x="5156" y="-986"/>
                            <a:ext cx="81" cy="102"/>
                            <a:chOff x="5156" y="-986"/>
                            <a:chExt cx="81" cy="102"/>
                          </a:xfrm>
                        </wpg:grpSpPr>
                        <wps:wsp>
                          <wps:cNvPr id="348" name="Freeform 442"/>
                          <wps:cNvSpPr>
                            <a:spLocks/>
                          </wps:cNvSpPr>
                          <wps:spPr bwMode="auto">
                            <a:xfrm>
                              <a:off x="5156" y="-986"/>
                              <a:ext cx="81" cy="102"/>
                            </a:xfrm>
                            <a:custGeom>
                              <a:avLst/>
                              <a:gdLst>
                                <a:gd name="T0" fmla="+- 0 5224 5156"/>
                                <a:gd name="T1" fmla="*/ T0 w 81"/>
                                <a:gd name="T2" fmla="+- 0 -884 -986"/>
                                <a:gd name="T3" fmla="*/ -884 h 102"/>
                                <a:gd name="T4" fmla="+- 0 5237 5156"/>
                                <a:gd name="T5" fmla="*/ T4 w 81"/>
                                <a:gd name="T6" fmla="+- 0 -884 -986"/>
                                <a:gd name="T7" fmla="*/ -884 h 102"/>
                                <a:gd name="T8" fmla="+- 0 5204 5156"/>
                                <a:gd name="T9" fmla="*/ T8 w 81"/>
                                <a:gd name="T10" fmla="+- 0 -986 -986"/>
                                <a:gd name="T11" fmla="*/ -986 h 102"/>
                                <a:gd name="T12" fmla="+- 0 5189 5156"/>
                                <a:gd name="T13" fmla="*/ T12 w 81"/>
                                <a:gd name="T14" fmla="+- 0 -986 -986"/>
                                <a:gd name="T15" fmla="*/ -986 h 102"/>
                                <a:gd name="T16" fmla="+- 0 5185 5156"/>
                                <a:gd name="T17" fmla="*/ T16 w 81"/>
                                <a:gd name="T18" fmla="+- 0 -973 -986"/>
                                <a:gd name="T19" fmla="*/ -973 h 102"/>
                                <a:gd name="T20" fmla="+- 0 5195 5156"/>
                                <a:gd name="T21" fmla="*/ T20 w 81"/>
                                <a:gd name="T22" fmla="+- 0 -973 -986"/>
                                <a:gd name="T23" fmla="*/ -973 h 102"/>
                                <a:gd name="T24" fmla="+- 0 5211 5156"/>
                                <a:gd name="T25" fmla="*/ T24 w 81"/>
                                <a:gd name="T26" fmla="+- 0 -924 -986"/>
                                <a:gd name="T27" fmla="*/ -924 h 102"/>
                                <a:gd name="T28" fmla="+- 0 5169 5156"/>
                                <a:gd name="T29" fmla="*/ T28 w 81"/>
                                <a:gd name="T30" fmla="+- 0 -924 -986"/>
                                <a:gd name="T31" fmla="*/ -924 h 102"/>
                                <a:gd name="T32" fmla="+- 0 5166 5156"/>
                                <a:gd name="T33" fmla="*/ T32 w 81"/>
                                <a:gd name="T34" fmla="+- 0 -914 -986"/>
                                <a:gd name="T35" fmla="*/ -914 h 102"/>
                                <a:gd name="T36" fmla="+- 0 5214 5156"/>
                                <a:gd name="T37" fmla="*/ T36 w 81"/>
                                <a:gd name="T38" fmla="+- 0 -914 -986"/>
                                <a:gd name="T39" fmla="*/ -914 h 102"/>
                                <a:gd name="T40" fmla="+- 0 5224 5156"/>
                                <a:gd name="T41" fmla="*/ T40 w 81"/>
                                <a:gd name="T42" fmla="+- 0 -884 -986"/>
                                <a:gd name="T43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1" h="102">
                                  <a:moveTo>
                                    <a:pt x="68" y="102"/>
                                  </a:moveTo>
                                  <a:lnTo>
                                    <a:pt x="81" y="10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68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441"/>
                          <wps:cNvSpPr>
                            <a:spLocks/>
                          </wps:cNvSpPr>
                          <wps:spPr bwMode="auto">
                            <a:xfrm>
                              <a:off x="5156" y="-986"/>
                              <a:ext cx="81" cy="102"/>
                            </a:xfrm>
                            <a:custGeom>
                              <a:avLst/>
                              <a:gdLst>
                                <a:gd name="T0" fmla="+- 0 5169 5156"/>
                                <a:gd name="T1" fmla="*/ T0 w 81"/>
                                <a:gd name="T2" fmla="+- 0 -924 -986"/>
                                <a:gd name="T3" fmla="*/ -924 h 102"/>
                                <a:gd name="T4" fmla="+- 0 5180 5156"/>
                                <a:gd name="T5" fmla="*/ T4 w 81"/>
                                <a:gd name="T6" fmla="+- 0 -924 -986"/>
                                <a:gd name="T7" fmla="*/ -924 h 102"/>
                                <a:gd name="T8" fmla="+- 0 5195 5156"/>
                                <a:gd name="T9" fmla="*/ T8 w 81"/>
                                <a:gd name="T10" fmla="+- 0 -973 -986"/>
                                <a:gd name="T11" fmla="*/ -973 h 102"/>
                                <a:gd name="T12" fmla="+- 0 5185 5156"/>
                                <a:gd name="T13" fmla="*/ T12 w 81"/>
                                <a:gd name="T14" fmla="+- 0 -973 -986"/>
                                <a:gd name="T15" fmla="*/ -973 h 102"/>
                                <a:gd name="T16" fmla="+- 0 5169 5156"/>
                                <a:gd name="T17" fmla="*/ T16 w 81"/>
                                <a:gd name="T18" fmla="+- 0 -924 -986"/>
                                <a:gd name="T19" fmla="*/ -92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02">
                                  <a:moveTo>
                                    <a:pt x="13" y="62"/>
                                  </a:moveTo>
                                  <a:lnTo>
                                    <a:pt x="24" y="62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13" y="6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440"/>
                          <wps:cNvSpPr>
                            <a:spLocks/>
                          </wps:cNvSpPr>
                          <wps:spPr bwMode="auto">
                            <a:xfrm>
                              <a:off x="5156" y="-986"/>
                              <a:ext cx="81" cy="102"/>
                            </a:xfrm>
                            <a:custGeom>
                              <a:avLst/>
                              <a:gdLst>
                                <a:gd name="T0" fmla="+- 0 5156 5156"/>
                                <a:gd name="T1" fmla="*/ T0 w 81"/>
                                <a:gd name="T2" fmla="+- 0 -884 -986"/>
                                <a:gd name="T3" fmla="*/ -884 h 102"/>
                                <a:gd name="T4" fmla="+- 0 5167 5156"/>
                                <a:gd name="T5" fmla="*/ T4 w 81"/>
                                <a:gd name="T6" fmla="+- 0 -884 -986"/>
                                <a:gd name="T7" fmla="*/ -884 h 102"/>
                                <a:gd name="T8" fmla="+- 0 5176 5156"/>
                                <a:gd name="T9" fmla="*/ T8 w 81"/>
                                <a:gd name="T10" fmla="+- 0 -914 -986"/>
                                <a:gd name="T11" fmla="*/ -914 h 102"/>
                                <a:gd name="T12" fmla="+- 0 5166 5156"/>
                                <a:gd name="T13" fmla="*/ T12 w 81"/>
                                <a:gd name="T14" fmla="+- 0 -914 -986"/>
                                <a:gd name="T15" fmla="*/ -914 h 102"/>
                                <a:gd name="T16" fmla="+- 0 5156 5156"/>
                                <a:gd name="T17" fmla="*/ T16 w 81"/>
                                <a:gd name="T18" fmla="+- 0 -884 -986"/>
                                <a:gd name="T19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02">
                                  <a:moveTo>
                                    <a:pt x="0" y="102"/>
                                  </a:moveTo>
                                  <a:lnTo>
                                    <a:pt x="11" y="10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437"/>
                        <wpg:cNvGrpSpPr>
                          <a:grpSpLocks/>
                        </wpg:cNvGrpSpPr>
                        <wpg:grpSpPr bwMode="auto">
                          <a:xfrm>
                            <a:off x="5260" y="-986"/>
                            <a:ext cx="2" cy="102"/>
                            <a:chOff x="5260" y="-986"/>
                            <a:chExt cx="2" cy="102"/>
                          </a:xfrm>
                        </wpg:grpSpPr>
                        <wps:wsp>
                          <wps:cNvPr id="352" name="Freeform 438"/>
                          <wps:cNvSpPr>
                            <a:spLocks/>
                          </wps:cNvSpPr>
                          <wps:spPr bwMode="auto">
                            <a:xfrm>
                              <a:off x="5260" y="-986"/>
                              <a:ext cx="2" cy="102"/>
                            </a:xfrm>
                            <a:custGeom>
                              <a:avLst/>
                              <a:gdLst>
                                <a:gd name="T0" fmla="+- 0 -884 -986"/>
                                <a:gd name="T1" fmla="*/ -884 h 102"/>
                                <a:gd name="T2" fmla="+- 0 -986 -986"/>
                                <a:gd name="T3" fmla="*/ -986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1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8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435"/>
                        <wpg:cNvGrpSpPr>
                          <a:grpSpLocks/>
                        </wpg:cNvGrpSpPr>
                        <wpg:grpSpPr bwMode="auto">
                          <a:xfrm>
                            <a:off x="5295" y="-986"/>
                            <a:ext cx="60" cy="102"/>
                            <a:chOff x="5295" y="-986"/>
                            <a:chExt cx="60" cy="102"/>
                          </a:xfrm>
                        </wpg:grpSpPr>
                        <wps:wsp>
                          <wps:cNvPr id="354" name="Freeform 436"/>
                          <wps:cNvSpPr>
                            <a:spLocks/>
                          </wps:cNvSpPr>
                          <wps:spPr bwMode="auto">
                            <a:xfrm>
                              <a:off x="5295" y="-986"/>
                              <a:ext cx="60" cy="102"/>
                            </a:xfrm>
                            <a:custGeom>
                              <a:avLst/>
                              <a:gdLst>
                                <a:gd name="T0" fmla="+- 0 5295 5295"/>
                                <a:gd name="T1" fmla="*/ T0 w 60"/>
                                <a:gd name="T2" fmla="+- 0 -884 -986"/>
                                <a:gd name="T3" fmla="*/ -884 h 102"/>
                                <a:gd name="T4" fmla="+- 0 5355 5295"/>
                                <a:gd name="T5" fmla="*/ T4 w 60"/>
                                <a:gd name="T6" fmla="+- 0 -884 -986"/>
                                <a:gd name="T7" fmla="*/ -884 h 102"/>
                                <a:gd name="T8" fmla="+- 0 5355 5295"/>
                                <a:gd name="T9" fmla="*/ T8 w 60"/>
                                <a:gd name="T10" fmla="+- 0 -896 -986"/>
                                <a:gd name="T11" fmla="*/ -896 h 102"/>
                                <a:gd name="T12" fmla="+- 0 5308 5295"/>
                                <a:gd name="T13" fmla="*/ T12 w 60"/>
                                <a:gd name="T14" fmla="+- 0 -896 -986"/>
                                <a:gd name="T15" fmla="*/ -896 h 102"/>
                                <a:gd name="T16" fmla="+- 0 5308 5295"/>
                                <a:gd name="T17" fmla="*/ T16 w 60"/>
                                <a:gd name="T18" fmla="+- 0 -986 -986"/>
                                <a:gd name="T19" fmla="*/ -986 h 102"/>
                                <a:gd name="T20" fmla="+- 0 5295 5295"/>
                                <a:gd name="T21" fmla="*/ T20 w 60"/>
                                <a:gd name="T22" fmla="+- 0 -986 -986"/>
                                <a:gd name="T23" fmla="*/ -986 h 102"/>
                                <a:gd name="T24" fmla="+- 0 5295 5295"/>
                                <a:gd name="T25" fmla="*/ T24 w 60"/>
                                <a:gd name="T26" fmla="+- 0 -884 -986"/>
                                <a:gd name="T27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102">
                                  <a:moveTo>
                                    <a:pt x="0" y="102"/>
                                  </a:moveTo>
                                  <a:lnTo>
                                    <a:pt x="60" y="102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432"/>
                        <wpg:cNvGrpSpPr>
                          <a:grpSpLocks/>
                        </wpg:cNvGrpSpPr>
                        <wpg:grpSpPr bwMode="auto">
                          <a:xfrm>
                            <a:off x="5700" y="-986"/>
                            <a:ext cx="69" cy="102"/>
                            <a:chOff x="5700" y="-986"/>
                            <a:chExt cx="69" cy="102"/>
                          </a:xfrm>
                        </wpg:grpSpPr>
                        <wps:wsp>
                          <wps:cNvPr id="356" name="Freeform 434"/>
                          <wps:cNvSpPr>
                            <a:spLocks/>
                          </wps:cNvSpPr>
                          <wps:spPr bwMode="auto">
                            <a:xfrm>
                              <a:off x="5700" y="-986"/>
                              <a:ext cx="69" cy="102"/>
                            </a:xfrm>
                            <a:custGeom>
                              <a:avLst/>
                              <a:gdLst>
                                <a:gd name="T0" fmla="+- 0 5700 5700"/>
                                <a:gd name="T1" fmla="*/ T0 w 69"/>
                                <a:gd name="T2" fmla="+- 0 -884 -986"/>
                                <a:gd name="T3" fmla="*/ -884 h 102"/>
                                <a:gd name="T4" fmla="+- 0 5713 5700"/>
                                <a:gd name="T5" fmla="*/ T4 w 69"/>
                                <a:gd name="T6" fmla="+- 0 -884 -986"/>
                                <a:gd name="T7" fmla="*/ -884 h 102"/>
                                <a:gd name="T8" fmla="+- 0 5713 5700"/>
                                <a:gd name="T9" fmla="*/ T8 w 69"/>
                                <a:gd name="T10" fmla="+- 0 -926 -986"/>
                                <a:gd name="T11" fmla="*/ -926 h 102"/>
                                <a:gd name="T12" fmla="+- 0 5745 5700"/>
                                <a:gd name="T13" fmla="*/ T12 w 69"/>
                                <a:gd name="T14" fmla="+- 0 -926 -986"/>
                                <a:gd name="T15" fmla="*/ -926 h 102"/>
                                <a:gd name="T16" fmla="+- 0 5753 5700"/>
                                <a:gd name="T17" fmla="*/ T16 w 69"/>
                                <a:gd name="T18" fmla="+- 0 -927 -986"/>
                                <a:gd name="T19" fmla="*/ -927 h 102"/>
                                <a:gd name="T20" fmla="+- 0 5760 5700"/>
                                <a:gd name="T21" fmla="*/ T20 w 69"/>
                                <a:gd name="T22" fmla="+- 0 -934 -986"/>
                                <a:gd name="T23" fmla="*/ -934 h 102"/>
                                <a:gd name="T24" fmla="+- 0 5766 5700"/>
                                <a:gd name="T25" fmla="*/ T24 w 69"/>
                                <a:gd name="T26" fmla="+- 0 -940 -986"/>
                                <a:gd name="T27" fmla="*/ -940 h 102"/>
                                <a:gd name="T28" fmla="+- 0 5769 5700"/>
                                <a:gd name="T29" fmla="*/ T28 w 69"/>
                                <a:gd name="T30" fmla="+- 0 -948 -986"/>
                                <a:gd name="T31" fmla="*/ -948 h 102"/>
                                <a:gd name="T32" fmla="+- 0 5769 5700"/>
                                <a:gd name="T33" fmla="*/ T32 w 69"/>
                                <a:gd name="T34" fmla="+- 0 -964 -986"/>
                                <a:gd name="T35" fmla="*/ -964 h 102"/>
                                <a:gd name="T36" fmla="+- 0 5765 5700"/>
                                <a:gd name="T37" fmla="*/ T36 w 69"/>
                                <a:gd name="T38" fmla="+- 0 -974 -986"/>
                                <a:gd name="T39" fmla="*/ -974 h 102"/>
                                <a:gd name="T40" fmla="+- 0 5759 5700"/>
                                <a:gd name="T41" fmla="*/ T40 w 69"/>
                                <a:gd name="T42" fmla="+- 0 -979 -986"/>
                                <a:gd name="T43" fmla="*/ -979 h 102"/>
                                <a:gd name="T44" fmla="+- 0 5752 5700"/>
                                <a:gd name="T45" fmla="*/ T44 w 69"/>
                                <a:gd name="T46" fmla="+- 0 -985 -986"/>
                                <a:gd name="T47" fmla="*/ -985 h 102"/>
                                <a:gd name="T48" fmla="+- 0 5743 5700"/>
                                <a:gd name="T49" fmla="*/ T48 w 69"/>
                                <a:gd name="T50" fmla="+- 0 -986 -986"/>
                                <a:gd name="T51" fmla="*/ -986 h 102"/>
                                <a:gd name="T52" fmla="+- 0 5700 5700"/>
                                <a:gd name="T53" fmla="*/ T52 w 69"/>
                                <a:gd name="T54" fmla="+- 0 -986 -986"/>
                                <a:gd name="T55" fmla="*/ -986 h 102"/>
                                <a:gd name="T56" fmla="+- 0 5700 5700"/>
                                <a:gd name="T57" fmla="*/ T56 w 69"/>
                                <a:gd name="T58" fmla="+- 0 -976 -986"/>
                                <a:gd name="T59" fmla="*/ -976 h 102"/>
                                <a:gd name="T60" fmla="+- 0 5740 5700"/>
                                <a:gd name="T61" fmla="*/ T60 w 69"/>
                                <a:gd name="T62" fmla="+- 0 -976 -986"/>
                                <a:gd name="T63" fmla="*/ -976 h 102"/>
                                <a:gd name="T64" fmla="+- 0 5745 5700"/>
                                <a:gd name="T65" fmla="*/ T64 w 69"/>
                                <a:gd name="T66" fmla="+- 0 -975 -986"/>
                                <a:gd name="T67" fmla="*/ -975 h 102"/>
                                <a:gd name="T68" fmla="+- 0 5754 5700"/>
                                <a:gd name="T69" fmla="*/ T68 w 69"/>
                                <a:gd name="T70" fmla="+- 0 -968 -986"/>
                                <a:gd name="T71" fmla="*/ -968 h 102"/>
                                <a:gd name="T72" fmla="+- 0 5756 5700"/>
                                <a:gd name="T73" fmla="*/ T72 w 69"/>
                                <a:gd name="T74" fmla="+- 0 -962 -986"/>
                                <a:gd name="T75" fmla="*/ -962 h 102"/>
                                <a:gd name="T76" fmla="+- 0 5756 5700"/>
                                <a:gd name="T77" fmla="*/ T76 w 69"/>
                                <a:gd name="T78" fmla="+- 0 -950 -986"/>
                                <a:gd name="T79" fmla="*/ -950 h 102"/>
                                <a:gd name="T80" fmla="+- 0 5700 5700"/>
                                <a:gd name="T81" fmla="*/ T80 w 69"/>
                                <a:gd name="T82" fmla="+- 0 -936 -986"/>
                                <a:gd name="T83" fmla="*/ -936 h 102"/>
                                <a:gd name="T84" fmla="+- 0 5700 5700"/>
                                <a:gd name="T85" fmla="*/ T84 w 69"/>
                                <a:gd name="T86" fmla="+- 0 -884 -986"/>
                                <a:gd name="T87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69" h="102">
                                  <a:moveTo>
                                    <a:pt x="0" y="102"/>
                                  </a:moveTo>
                                  <a:lnTo>
                                    <a:pt x="13" y="102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45" y="60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66" y="46"/>
                                  </a:lnTo>
                                  <a:lnTo>
                                    <a:pt x="69" y="38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433"/>
                          <wps:cNvSpPr>
                            <a:spLocks/>
                          </wps:cNvSpPr>
                          <wps:spPr bwMode="auto">
                            <a:xfrm>
                              <a:off x="5700" y="-986"/>
                              <a:ext cx="69" cy="102"/>
                            </a:xfrm>
                            <a:custGeom>
                              <a:avLst/>
                              <a:gdLst>
                                <a:gd name="T0" fmla="+- 0 5700 5700"/>
                                <a:gd name="T1" fmla="*/ T0 w 69"/>
                                <a:gd name="T2" fmla="+- 0 -936 -986"/>
                                <a:gd name="T3" fmla="*/ -936 h 102"/>
                                <a:gd name="T4" fmla="+- 0 5713 5700"/>
                                <a:gd name="T5" fmla="*/ T4 w 69"/>
                                <a:gd name="T6" fmla="+- 0 -936 -986"/>
                                <a:gd name="T7" fmla="*/ -936 h 102"/>
                                <a:gd name="T8" fmla="+- 0 5713 5700"/>
                                <a:gd name="T9" fmla="*/ T8 w 69"/>
                                <a:gd name="T10" fmla="+- 0 -976 -986"/>
                                <a:gd name="T11" fmla="*/ -976 h 102"/>
                                <a:gd name="T12" fmla="+- 0 5700 5700"/>
                                <a:gd name="T13" fmla="*/ T12 w 69"/>
                                <a:gd name="T14" fmla="+- 0 -976 -986"/>
                                <a:gd name="T15" fmla="*/ -976 h 102"/>
                                <a:gd name="T16" fmla="+- 0 5700 5700"/>
                                <a:gd name="T17" fmla="*/ T16 w 69"/>
                                <a:gd name="T18" fmla="+- 0 -936 -986"/>
                                <a:gd name="T19" fmla="*/ -936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" h="102">
                                  <a:moveTo>
                                    <a:pt x="0" y="50"/>
                                  </a:moveTo>
                                  <a:lnTo>
                                    <a:pt x="13" y="5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430"/>
                        <wpg:cNvGrpSpPr>
                          <a:grpSpLocks/>
                        </wpg:cNvGrpSpPr>
                        <wpg:grpSpPr bwMode="auto">
                          <a:xfrm>
                            <a:off x="5789" y="-986"/>
                            <a:ext cx="66" cy="102"/>
                            <a:chOff x="5789" y="-986"/>
                            <a:chExt cx="66" cy="102"/>
                          </a:xfrm>
                        </wpg:grpSpPr>
                        <wps:wsp>
                          <wps:cNvPr id="359" name="Freeform 431"/>
                          <wps:cNvSpPr>
                            <a:spLocks/>
                          </wps:cNvSpPr>
                          <wps:spPr bwMode="auto">
                            <a:xfrm>
                              <a:off x="5789" y="-986"/>
                              <a:ext cx="66" cy="102"/>
                            </a:xfrm>
                            <a:custGeom>
                              <a:avLst/>
                              <a:gdLst>
                                <a:gd name="T0" fmla="+- 0 5789 5789"/>
                                <a:gd name="T1" fmla="*/ T0 w 66"/>
                                <a:gd name="T2" fmla="+- 0 -884 -986"/>
                                <a:gd name="T3" fmla="*/ -884 h 102"/>
                                <a:gd name="T4" fmla="+- 0 5855 5789"/>
                                <a:gd name="T5" fmla="*/ T4 w 66"/>
                                <a:gd name="T6" fmla="+- 0 -884 -986"/>
                                <a:gd name="T7" fmla="*/ -884 h 102"/>
                                <a:gd name="T8" fmla="+- 0 5855 5789"/>
                                <a:gd name="T9" fmla="*/ T8 w 66"/>
                                <a:gd name="T10" fmla="+- 0 -895 -986"/>
                                <a:gd name="T11" fmla="*/ -895 h 102"/>
                                <a:gd name="T12" fmla="+- 0 5802 5789"/>
                                <a:gd name="T13" fmla="*/ T12 w 66"/>
                                <a:gd name="T14" fmla="+- 0 -895 -986"/>
                                <a:gd name="T15" fmla="*/ -895 h 102"/>
                                <a:gd name="T16" fmla="+- 0 5802 5789"/>
                                <a:gd name="T17" fmla="*/ T16 w 66"/>
                                <a:gd name="T18" fmla="+- 0 -933 -986"/>
                                <a:gd name="T19" fmla="*/ -933 h 102"/>
                                <a:gd name="T20" fmla="+- 0 5843 5789"/>
                                <a:gd name="T21" fmla="*/ T20 w 66"/>
                                <a:gd name="T22" fmla="+- 0 -933 -986"/>
                                <a:gd name="T23" fmla="*/ -933 h 102"/>
                                <a:gd name="T24" fmla="+- 0 5843 5789"/>
                                <a:gd name="T25" fmla="*/ T24 w 66"/>
                                <a:gd name="T26" fmla="+- 0 -943 -986"/>
                                <a:gd name="T27" fmla="*/ -943 h 102"/>
                                <a:gd name="T28" fmla="+- 0 5802 5789"/>
                                <a:gd name="T29" fmla="*/ T28 w 66"/>
                                <a:gd name="T30" fmla="+- 0 -943 -986"/>
                                <a:gd name="T31" fmla="*/ -943 h 102"/>
                                <a:gd name="T32" fmla="+- 0 5802 5789"/>
                                <a:gd name="T33" fmla="*/ T32 w 66"/>
                                <a:gd name="T34" fmla="+- 0 -975 -986"/>
                                <a:gd name="T35" fmla="*/ -975 h 102"/>
                                <a:gd name="T36" fmla="+- 0 5853 5789"/>
                                <a:gd name="T37" fmla="*/ T36 w 66"/>
                                <a:gd name="T38" fmla="+- 0 -975 -986"/>
                                <a:gd name="T39" fmla="*/ -975 h 102"/>
                                <a:gd name="T40" fmla="+- 0 5853 5789"/>
                                <a:gd name="T41" fmla="*/ T40 w 66"/>
                                <a:gd name="T42" fmla="+- 0 -986 -986"/>
                                <a:gd name="T43" fmla="*/ -986 h 102"/>
                                <a:gd name="T44" fmla="+- 0 5789 5789"/>
                                <a:gd name="T45" fmla="*/ T44 w 66"/>
                                <a:gd name="T46" fmla="+- 0 -986 -986"/>
                                <a:gd name="T47" fmla="*/ -986 h 102"/>
                                <a:gd name="T48" fmla="+- 0 5789 5789"/>
                                <a:gd name="T49" fmla="*/ T48 w 66"/>
                                <a:gd name="T50" fmla="+- 0 -884 -986"/>
                                <a:gd name="T51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6" h="102">
                                  <a:moveTo>
                                    <a:pt x="0" y="102"/>
                                  </a:moveTo>
                                  <a:lnTo>
                                    <a:pt x="66" y="102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426"/>
                        <wpg:cNvGrpSpPr>
                          <a:grpSpLocks/>
                        </wpg:cNvGrpSpPr>
                        <wpg:grpSpPr bwMode="auto">
                          <a:xfrm>
                            <a:off x="5874" y="-986"/>
                            <a:ext cx="73" cy="102"/>
                            <a:chOff x="5874" y="-986"/>
                            <a:chExt cx="73" cy="102"/>
                          </a:xfrm>
                        </wpg:grpSpPr>
                        <wps:wsp>
                          <wps:cNvPr id="361" name="Freeform 429"/>
                          <wps:cNvSpPr>
                            <a:spLocks/>
                          </wps:cNvSpPr>
                          <wps:spPr bwMode="auto">
                            <a:xfrm>
                              <a:off x="5874" y="-986"/>
                              <a:ext cx="73" cy="102"/>
                            </a:xfrm>
                            <a:custGeom>
                              <a:avLst/>
                              <a:gdLst>
                                <a:gd name="T0" fmla="+- 0 5934 5874"/>
                                <a:gd name="T1" fmla="*/ T0 w 73"/>
                                <a:gd name="T2" fmla="+- 0 -884 -986"/>
                                <a:gd name="T3" fmla="*/ -884 h 102"/>
                                <a:gd name="T4" fmla="+- 0 5948 5874"/>
                                <a:gd name="T5" fmla="*/ T4 w 73"/>
                                <a:gd name="T6" fmla="+- 0 -884 -986"/>
                                <a:gd name="T7" fmla="*/ -884 h 102"/>
                                <a:gd name="T8" fmla="+- 0 5927 5874"/>
                                <a:gd name="T9" fmla="*/ T8 w 73"/>
                                <a:gd name="T10" fmla="+- 0 -932 -986"/>
                                <a:gd name="T11" fmla="*/ -932 h 102"/>
                                <a:gd name="T12" fmla="+- 0 5939 5874"/>
                                <a:gd name="T13" fmla="*/ T12 w 73"/>
                                <a:gd name="T14" fmla="+- 0 -935 -986"/>
                                <a:gd name="T15" fmla="*/ -935 h 102"/>
                                <a:gd name="T16" fmla="+- 0 5946 5874"/>
                                <a:gd name="T17" fmla="*/ T16 w 73"/>
                                <a:gd name="T18" fmla="+- 0 -946 -986"/>
                                <a:gd name="T19" fmla="*/ -946 h 102"/>
                                <a:gd name="T20" fmla="+- 0 5946 5874"/>
                                <a:gd name="T21" fmla="*/ T20 w 73"/>
                                <a:gd name="T22" fmla="+- 0 -966 -986"/>
                                <a:gd name="T23" fmla="*/ -966 h 102"/>
                                <a:gd name="T24" fmla="+- 0 5942 5874"/>
                                <a:gd name="T25" fmla="*/ T24 w 73"/>
                                <a:gd name="T26" fmla="+- 0 -975 -986"/>
                                <a:gd name="T27" fmla="*/ -975 h 102"/>
                                <a:gd name="T28" fmla="+- 0 5929 5874"/>
                                <a:gd name="T29" fmla="*/ T28 w 73"/>
                                <a:gd name="T30" fmla="+- 0 -985 -986"/>
                                <a:gd name="T31" fmla="*/ -985 h 102"/>
                                <a:gd name="T32" fmla="+- 0 5921 5874"/>
                                <a:gd name="T33" fmla="*/ T32 w 73"/>
                                <a:gd name="T34" fmla="+- 0 -986 -986"/>
                                <a:gd name="T35" fmla="*/ -986 h 102"/>
                                <a:gd name="T36" fmla="+- 0 5874 5874"/>
                                <a:gd name="T37" fmla="*/ T36 w 73"/>
                                <a:gd name="T38" fmla="+- 0 -986 -986"/>
                                <a:gd name="T39" fmla="*/ -986 h 102"/>
                                <a:gd name="T40" fmla="+- 0 5874 5874"/>
                                <a:gd name="T41" fmla="*/ T40 w 73"/>
                                <a:gd name="T42" fmla="+- 0 -975 -986"/>
                                <a:gd name="T43" fmla="*/ -975 h 102"/>
                                <a:gd name="T44" fmla="+- 0 5887 5874"/>
                                <a:gd name="T45" fmla="*/ T44 w 73"/>
                                <a:gd name="T46" fmla="+- 0 -975 -986"/>
                                <a:gd name="T47" fmla="*/ -975 h 102"/>
                                <a:gd name="T48" fmla="+- 0 5922 5874"/>
                                <a:gd name="T49" fmla="*/ T48 w 73"/>
                                <a:gd name="T50" fmla="+- 0 -975 -986"/>
                                <a:gd name="T51" fmla="*/ -975 h 102"/>
                                <a:gd name="T52" fmla="+- 0 5927 5874"/>
                                <a:gd name="T53" fmla="*/ T52 w 73"/>
                                <a:gd name="T54" fmla="+- 0 -972 -986"/>
                                <a:gd name="T55" fmla="*/ -972 h 102"/>
                                <a:gd name="T56" fmla="+- 0 5931 5874"/>
                                <a:gd name="T57" fmla="*/ T56 w 73"/>
                                <a:gd name="T58" fmla="+- 0 -969 -986"/>
                                <a:gd name="T59" fmla="*/ -969 h 102"/>
                                <a:gd name="T60" fmla="+- 0 5934 5874"/>
                                <a:gd name="T61" fmla="*/ T60 w 73"/>
                                <a:gd name="T62" fmla="+- 0 -964 -986"/>
                                <a:gd name="T63" fmla="*/ -964 h 102"/>
                                <a:gd name="T64" fmla="+- 0 5934 5874"/>
                                <a:gd name="T65" fmla="*/ T64 w 73"/>
                                <a:gd name="T66" fmla="+- 0 -953 -986"/>
                                <a:gd name="T67" fmla="*/ -953 h 102"/>
                                <a:gd name="T68" fmla="+- 0 5932 5874"/>
                                <a:gd name="T69" fmla="*/ T68 w 73"/>
                                <a:gd name="T70" fmla="+- 0 -948 -986"/>
                                <a:gd name="T71" fmla="*/ -948 h 102"/>
                                <a:gd name="T72" fmla="+- 0 5928 5874"/>
                                <a:gd name="T73" fmla="*/ T72 w 73"/>
                                <a:gd name="T74" fmla="+- 0 -944 -986"/>
                                <a:gd name="T75" fmla="*/ -944 h 102"/>
                                <a:gd name="T76" fmla="+- 0 5923 5874"/>
                                <a:gd name="T77" fmla="*/ T76 w 73"/>
                                <a:gd name="T78" fmla="+- 0 -939 -986"/>
                                <a:gd name="T79" fmla="*/ -939 h 102"/>
                                <a:gd name="T80" fmla="+- 0 5918 5874"/>
                                <a:gd name="T81" fmla="*/ T80 w 73"/>
                                <a:gd name="T82" fmla="+- 0 -939 -986"/>
                                <a:gd name="T83" fmla="*/ -939 h 102"/>
                                <a:gd name="T84" fmla="+- 0 5874 5874"/>
                                <a:gd name="T85" fmla="*/ T84 w 73"/>
                                <a:gd name="T86" fmla="+- 0 -939 -986"/>
                                <a:gd name="T87" fmla="*/ -939 h 102"/>
                                <a:gd name="T88" fmla="+- 0 5874 5874"/>
                                <a:gd name="T89" fmla="*/ T88 w 73"/>
                                <a:gd name="T90" fmla="+- 0 -928 -986"/>
                                <a:gd name="T91" fmla="*/ -928 h 102"/>
                                <a:gd name="T92" fmla="+- 0 5915 5874"/>
                                <a:gd name="T93" fmla="*/ T92 w 73"/>
                                <a:gd name="T94" fmla="+- 0 -928 -986"/>
                                <a:gd name="T95" fmla="*/ -928 h 102"/>
                                <a:gd name="T96" fmla="+- 0 5934 5874"/>
                                <a:gd name="T97" fmla="*/ T96 w 73"/>
                                <a:gd name="T98" fmla="+- 0 -884 -986"/>
                                <a:gd name="T99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3" h="102">
                                  <a:moveTo>
                                    <a:pt x="60" y="102"/>
                                  </a:moveTo>
                                  <a:lnTo>
                                    <a:pt x="74" y="102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1" y="58"/>
                                  </a:lnTo>
                                  <a:lnTo>
                                    <a:pt x="60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428"/>
                          <wps:cNvSpPr>
                            <a:spLocks/>
                          </wps:cNvSpPr>
                          <wps:spPr bwMode="auto">
                            <a:xfrm>
                              <a:off x="5874" y="-986"/>
                              <a:ext cx="73" cy="102"/>
                            </a:xfrm>
                            <a:custGeom>
                              <a:avLst/>
                              <a:gdLst>
                                <a:gd name="T0" fmla="+- 0 5874 5874"/>
                                <a:gd name="T1" fmla="*/ T0 w 73"/>
                                <a:gd name="T2" fmla="+- 0 -939 -986"/>
                                <a:gd name="T3" fmla="*/ -939 h 102"/>
                                <a:gd name="T4" fmla="+- 0 5887 5874"/>
                                <a:gd name="T5" fmla="*/ T4 w 73"/>
                                <a:gd name="T6" fmla="+- 0 -939 -986"/>
                                <a:gd name="T7" fmla="*/ -939 h 102"/>
                                <a:gd name="T8" fmla="+- 0 5887 5874"/>
                                <a:gd name="T9" fmla="*/ T8 w 73"/>
                                <a:gd name="T10" fmla="+- 0 -975 -986"/>
                                <a:gd name="T11" fmla="*/ -975 h 102"/>
                                <a:gd name="T12" fmla="+- 0 5874 5874"/>
                                <a:gd name="T13" fmla="*/ T12 w 73"/>
                                <a:gd name="T14" fmla="+- 0 -975 -986"/>
                                <a:gd name="T15" fmla="*/ -975 h 102"/>
                                <a:gd name="T16" fmla="+- 0 5874 5874"/>
                                <a:gd name="T17" fmla="*/ T16 w 73"/>
                                <a:gd name="T18" fmla="+- 0 -939 -986"/>
                                <a:gd name="T19" fmla="*/ -93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102">
                                  <a:moveTo>
                                    <a:pt x="0" y="47"/>
                                  </a:moveTo>
                                  <a:lnTo>
                                    <a:pt x="13" y="47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427"/>
                          <wps:cNvSpPr>
                            <a:spLocks/>
                          </wps:cNvSpPr>
                          <wps:spPr bwMode="auto">
                            <a:xfrm>
                              <a:off x="5874" y="-986"/>
                              <a:ext cx="73" cy="102"/>
                            </a:xfrm>
                            <a:custGeom>
                              <a:avLst/>
                              <a:gdLst>
                                <a:gd name="T0" fmla="+- 0 5874 5874"/>
                                <a:gd name="T1" fmla="*/ T0 w 73"/>
                                <a:gd name="T2" fmla="+- 0 -884 -986"/>
                                <a:gd name="T3" fmla="*/ -884 h 102"/>
                                <a:gd name="T4" fmla="+- 0 5887 5874"/>
                                <a:gd name="T5" fmla="*/ T4 w 73"/>
                                <a:gd name="T6" fmla="+- 0 -884 -986"/>
                                <a:gd name="T7" fmla="*/ -884 h 102"/>
                                <a:gd name="T8" fmla="+- 0 5887 5874"/>
                                <a:gd name="T9" fmla="*/ T8 w 73"/>
                                <a:gd name="T10" fmla="+- 0 -928 -986"/>
                                <a:gd name="T11" fmla="*/ -928 h 102"/>
                                <a:gd name="T12" fmla="+- 0 5874 5874"/>
                                <a:gd name="T13" fmla="*/ T12 w 73"/>
                                <a:gd name="T14" fmla="+- 0 -928 -986"/>
                                <a:gd name="T15" fmla="*/ -928 h 102"/>
                                <a:gd name="T16" fmla="+- 0 5874 5874"/>
                                <a:gd name="T17" fmla="*/ T16 w 73"/>
                                <a:gd name="T18" fmla="+- 0 -884 -986"/>
                                <a:gd name="T19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102">
                                  <a:moveTo>
                                    <a:pt x="0" y="102"/>
                                  </a:moveTo>
                                  <a:lnTo>
                                    <a:pt x="13" y="102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421"/>
                        <wpg:cNvGrpSpPr>
                          <a:grpSpLocks/>
                        </wpg:cNvGrpSpPr>
                        <wpg:grpSpPr bwMode="auto">
                          <a:xfrm>
                            <a:off x="5969" y="-986"/>
                            <a:ext cx="99" cy="102"/>
                            <a:chOff x="5969" y="-986"/>
                            <a:chExt cx="99" cy="102"/>
                          </a:xfrm>
                        </wpg:grpSpPr>
                        <wps:wsp>
                          <wps:cNvPr id="365" name="Freeform 425"/>
                          <wps:cNvSpPr>
                            <a:spLocks/>
                          </wps:cNvSpPr>
                          <wps:spPr bwMode="auto">
                            <a:xfrm>
                              <a:off x="5969" y="-986"/>
                              <a:ext cx="99" cy="102"/>
                            </a:xfrm>
                            <a:custGeom>
                              <a:avLst/>
                              <a:gdLst>
                                <a:gd name="T0" fmla="+- 0 6055 5969"/>
                                <a:gd name="T1" fmla="*/ T0 w 99"/>
                                <a:gd name="T2" fmla="+- 0 -884 -986"/>
                                <a:gd name="T3" fmla="*/ -884 h 102"/>
                                <a:gd name="T4" fmla="+- 0 6067 5969"/>
                                <a:gd name="T5" fmla="*/ T4 w 99"/>
                                <a:gd name="T6" fmla="+- 0 -884 -986"/>
                                <a:gd name="T7" fmla="*/ -884 h 102"/>
                                <a:gd name="T8" fmla="+- 0 6067 5969"/>
                                <a:gd name="T9" fmla="*/ T8 w 99"/>
                                <a:gd name="T10" fmla="+- 0 -986 -986"/>
                                <a:gd name="T11" fmla="*/ -986 h 102"/>
                                <a:gd name="T12" fmla="+- 0 6049 5969"/>
                                <a:gd name="T13" fmla="*/ T12 w 99"/>
                                <a:gd name="T14" fmla="+- 0 -986 -986"/>
                                <a:gd name="T15" fmla="*/ -986 h 102"/>
                                <a:gd name="T16" fmla="+- 0 6044 5969"/>
                                <a:gd name="T17" fmla="*/ T16 w 99"/>
                                <a:gd name="T18" fmla="+- 0 -973 -986"/>
                                <a:gd name="T19" fmla="*/ -973 h 102"/>
                                <a:gd name="T20" fmla="+- 0 6055 5969"/>
                                <a:gd name="T21" fmla="*/ T20 w 99"/>
                                <a:gd name="T22" fmla="+- 0 -973 -986"/>
                                <a:gd name="T23" fmla="*/ -973 h 102"/>
                                <a:gd name="T24" fmla="+- 0 6055 5969"/>
                                <a:gd name="T25" fmla="*/ T24 w 99"/>
                                <a:gd name="T26" fmla="+- 0 -884 -986"/>
                                <a:gd name="T27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" h="102">
                                  <a:moveTo>
                                    <a:pt x="86" y="102"/>
                                  </a:moveTo>
                                  <a:lnTo>
                                    <a:pt x="98" y="10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86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424"/>
                          <wps:cNvSpPr>
                            <a:spLocks/>
                          </wps:cNvSpPr>
                          <wps:spPr bwMode="auto">
                            <a:xfrm>
                              <a:off x="5969" y="-986"/>
                              <a:ext cx="99" cy="102"/>
                            </a:xfrm>
                            <a:custGeom>
                              <a:avLst/>
                              <a:gdLst>
                                <a:gd name="T0" fmla="+- 0 6006 5969"/>
                                <a:gd name="T1" fmla="*/ T0 w 99"/>
                                <a:gd name="T2" fmla="+- 0 -905 -986"/>
                                <a:gd name="T3" fmla="*/ -905 h 102"/>
                                <a:gd name="T4" fmla="+- 0 6019 5969"/>
                                <a:gd name="T5" fmla="*/ T4 w 99"/>
                                <a:gd name="T6" fmla="+- 0 -905 -986"/>
                                <a:gd name="T7" fmla="*/ -905 h 102"/>
                                <a:gd name="T8" fmla="+- 0 5988 5969"/>
                                <a:gd name="T9" fmla="*/ T8 w 99"/>
                                <a:gd name="T10" fmla="+- 0 -986 -986"/>
                                <a:gd name="T11" fmla="*/ -986 h 102"/>
                                <a:gd name="T12" fmla="+- 0 5969 5969"/>
                                <a:gd name="T13" fmla="*/ T12 w 99"/>
                                <a:gd name="T14" fmla="+- 0 -986 -986"/>
                                <a:gd name="T15" fmla="*/ -986 h 102"/>
                                <a:gd name="T16" fmla="+- 0 5969 5969"/>
                                <a:gd name="T17" fmla="*/ T16 w 99"/>
                                <a:gd name="T18" fmla="+- 0 -973 -986"/>
                                <a:gd name="T19" fmla="*/ -973 h 102"/>
                                <a:gd name="T20" fmla="+- 0 5980 5969"/>
                                <a:gd name="T21" fmla="*/ T20 w 99"/>
                                <a:gd name="T22" fmla="+- 0 -973 -986"/>
                                <a:gd name="T23" fmla="*/ -973 h 102"/>
                                <a:gd name="T24" fmla="+- 0 6006 5969"/>
                                <a:gd name="T25" fmla="*/ T24 w 99"/>
                                <a:gd name="T26" fmla="+- 0 -905 -986"/>
                                <a:gd name="T27" fmla="*/ -90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" h="102">
                                  <a:moveTo>
                                    <a:pt x="37" y="81"/>
                                  </a:moveTo>
                                  <a:lnTo>
                                    <a:pt x="50" y="8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37" y="8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423"/>
                          <wps:cNvSpPr>
                            <a:spLocks/>
                          </wps:cNvSpPr>
                          <wps:spPr bwMode="auto">
                            <a:xfrm>
                              <a:off x="5969" y="-986"/>
                              <a:ext cx="99" cy="102"/>
                            </a:xfrm>
                            <a:custGeom>
                              <a:avLst/>
                              <a:gdLst>
                                <a:gd name="T0" fmla="+- 0 6013 5969"/>
                                <a:gd name="T1" fmla="*/ T0 w 99"/>
                                <a:gd name="T2" fmla="+- 0 -884 -986"/>
                                <a:gd name="T3" fmla="*/ -884 h 102"/>
                                <a:gd name="T4" fmla="+- 0 6022 5969"/>
                                <a:gd name="T5" fmla="*/ T4 w 99"/>
                                <a:gd name="T6" fmla="+- 0 -884 -986"/>
                                <a:gd name="T7" fmla="*/ -884 h 102"/>
                                <a:gd name="T8" fmla="+- 0 6054 5969"/>
                                <a:gd name="T9" fmla="*/ T8 w 99"/>
                                <a:gd name="T10" fmla="+- 0 -973 -986"/>
                                <a:gd name="T11" fmla="*/ -973 h 102"/>
                                <a:gd name="T12" fmla="+- 0 6044 5969"/>
                                <a:gd name="T13" fmla="*/ T12 w 99"/>
                                <a:gd name="T14" fmla="+- 0 -973 -986"/>
                                <a:gd name="T15" fmla="*/ -973 h 102"/>
                                <a:gd name="T16" fmla="+- 0 6019 5969"/>
                                <a:gd name="T17" fmla="*/ T16 w 99"/>
                                <a:gd name="T18" fmla="+- 0 -905 -986"/>
                                <a:gd name="T19" fmla="*/ -905 h 102"/>
                                <a:gd name="T20" fmla="+- 0 6006 5969"/>
                                <a:gd name="T21" fmla="*/ T20 w 99"/>
                                <a:gd name="T22" fmla="+- 0 -905 -986"/>
                                <a:gd name="T23" fmla="*/ -905 h 102"/>
                                <a:gd name="T24" fmla="+- 0 6013 5969"/>
                                <a:gd name="T25" fmla="*/ T24 w 99"/>
                                <a:gd name="T26" fmla="+- 0 -884 -986"/>
                                <a:gd name="T27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" h="102">
                                  <a:moveTo>
                                    <a:pt x="44" y="102"/>
                                  </a:moveTo>
                                  <a:lnTo>
                                    <a:pt x="53" y="102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44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422"/>
                          <wps:cNvSpPr>
                            <a:spLocks/>
                          </wps:cNvSpPr>
                          <wps:spPr bwMode="auto">
                            <a:xfrm>
                              <a:off x="5969" y="-986"/>
                              <a:ext cx="99" cy="102"/>
                            </a:xfrm>
                            <a:custGeom>
                              <a:avLst/>
                              <a:gdLst>
                                <a:gd name="T0" fmla="+- 0 5969 5969"/>
                                <a:gd name="T1" fmla="*/ T0 w 99"/>
                                <a:gd name="T2" fmla="+- 0 -884 -986"/>
                                <a:gd name="T3" fmla="*/ -884 h 102"/>
                                <a:gd name="T4" fmla="+- 0 5979 5969"/>
                                <a:gd name="T5" fmla="*/ T4 w 99"/>
                                <a:gd name="T6" fmla="+- 0 -884 -986"/>
                                <a:gd name="T7" fmla="*/ -884 h 102"/>
                                <a:gd name="T8" fmla="+- 0 5979 5969"/>
                                <a:gd name="T9" fmla="*/ T8 w 99"/>
                                <a:gd name="T10" fmla="+- 0 -973 -986"/>
                                <a:gd name="T11" fmla="*/ -973 h 102"/>
                                <a:gd name="T12" fmla="+- 0 5969 5969"/>
                                <a:gd name="T13" fmla="*/ T12 w 99"/>
                                <a:gd name="T14" fmla="+- 0 -973 -986"/>
                                <a:gd name="T15" fmla="*/ -973 h 102"/>
                                <a:gd name="T16" fmla="+- 0 5969 5969"/>
                                <a:gd name="T17" fmla="*/ T16 w 99"/>
                                <a:gd name="T18" fmla="+- 0 -884 -986"/>
                                <a:gd name="T19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02">
                                  <a:moveTo>
                                    <a:pt x="0" y="102"/>
                                  </a:moveTo>
                                  <a:lnTo>
                                    <a:pt x="10" y="102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419"/>
                        <wpg:cNvGrpSpPr>
                          <a:grpSpLocks/>
                        </wpg:cNvGrpSpPr>
                        <wpg:grpSpPr bwMode="auto">
                          <a:xfrm>
                            <a:off x="6101" y="-986"/>
                            <a:ext cx="2" cy="102"/>
                            <a:chOff x="6101" y="-986"/>
                            <a:chExt cx="2" cy="102"/>
                          </a:xfrm>
                        </wpg:grpSpPr>
                        <wps:wsp>
                          <wps:cNvPr id="370" name="Freeform 420"/>
                          <wps:cNvSpPr>
                            <a:spLocks/>
                          </wps:cNvSpPr>
                          <wps:spPr bwMode="auto">
                            <a:xfrm>
                              <a:off x="6101" y="-986"/>
                              <a:ext cx="2" cy="102"/>
                            </a:xfrm>
                            <a:custGeom>
                              <a:avLst/>
                              <a:gdLst>
                                <a:gd name="T0" fmla="+- 0 -884 -986"/>
                                <a:gd name="T1" fmla="*/ -884 h 102"/>
                                <a:gd name="T2" fmla="+- 0 -986 -986"/>
                                <a:gd name="T3" fmla="*/ -986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1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8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416"/>
                        <wpg:cNvGrpSpPr>
                          <a:grpSpLocks/>
                        </wpg:cNvGrpSpPr>
                        <wpg:grpSpPr bwMode="auto">
                          <a:xfrm>
                            <a:off x="6125" y="-986"/>
                            <a:ext cx="71" cy="102"/>
                            <a:chOff x="6125" y="-986"/>
                            <a:chExt cx="71" cy="102"/>
                          </a:xfrm>
                        </wpg:grpSpPr>
                        <wps:wsp>
                          <wps:cNvPr id="372" name="Freeform 418"/>
                          <wps:cNvSpPr>
                            <a:spLocks/>
                          </wps:cNvSpPr>
                          <wps:spPr bwMode="auto">
                            <a:xfrm>
                              <a:off x="6125" y="-986"/>
                              <a:ext cx="71" cy="102"/>
                            </a:xfrm>
                            <a:custGeom>
                              <a:avLst/>
                              <a:gdLst>
                                <a:gd name="T0" fmla="+- 0 6125 6125"/>
                                <a:gd name="T1" fmla="*/ T0 w 71"/>
                                <a:gd name="T2" fmla="+- 0 -975 -986"/>
                                <a:gd name="T3" fmla="*/ -975 h 102"/>
                                <a:gd name="T4" fmla="+- 0 6195 6125"/>
                                <a:gd name="T5" fmla="*/ T4 w 71"/>
                                <a:gd name="T6" fmla="+- 0 -975 -986"/>
                                <a:gd name="T7" fmla="*/ -975 h 102"/>
                                <a:gd name="T8" fmla="+- 0 6195 6125"/>
                                <a:gd name="T9" fmla="*/ T8 w 71"/>
                                <a:gd name="T10" fmla="+- 0 -986 -986"/>
                                <a:gd name="T11" fmla="*/ -986 h 102"/>
                                <a:gd name="T12" fmla="+- 0 6125 6125"/>
                                <a:gd name="T13" fmla="*/ T12 w 71"/>
                                <a:gd name="T14" fmla="+- 0 -986 -986"/>
                                <a:gd name="T15" fmla="*/ -986 h 102"/>
                                <a:gd name="T16" fmla="+- 0 6125 6125"/>
                                <a:gd name="T17" fmla="*/ T16 w 71"/>
                                <a:gd name="T18" fmla="+- 0 -975 -986"/>
                                <a:gd name="T19" fmla="*/ -97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02">
                                  <a:moveTo>
                                    <a:pt x="0" y="11"/>
                                  </a:moveTo>
                                  <a:lnTo>
                                    <a:pt x="70" y="11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417"/>
                          <wps:cNvSpPr>
                            <a:spLocks/>
                          </wps:cNvSpPr>
                          <wps:spPr bwMode="auto">
                            <a:xfrm>
                              <a:off x="6125" y="-986"/>
                              <a:ext cx="71" cy="102"/>
                            </a:xfrm>
                            <a:custGeom>
                              <a:avLst/>
                              <a:gdLst>
                                <a:gd name="T0" fmla="+- 0 6154 6125"/>
                                <a:gd name="T1" fmla="*/ T0 w 71"/>
                                <a:gd name="T2" fmla="+- 0 -884 -986"/>
                                <a:gd name="T3" fmla="*/ -884 h 102"/>
                                <a:gd name="T4" fmla="+- 0 6166 6125"/>
                                <a:gd name="T5" fmla="*/ T4 w 71"/>
                                <a:gd name="T6" fmla="+- 0 -884 -986"/>
                                <a:gd name="T7" fmla="*/ -884 h 102"/>
                                <a:gd name="T8" fmla="+- 0 6166 6125"/>
                                <a:gd name="T9" fmla="*/ T8 w 71"/>
                                <a:gd name="T10" fmla="+- 0 -975 -986"/>
                                <a:gd name="T11" fmla="*/ -975 h 102"/>
                                <a:gd name="T12" fmla="+- 0 6154 6125"/>
                                <a:gd name="T13" fmla="*/ T12 w 71"/>
                                <a:gd name="T14" fmla="+- 0 -975 -986"/>
                                <a:gd name="T15" fmla="*/ -975 h 102"/>
                                <a:gd name="T16" fmla="+- 0 6154 6125"/>
                                <a:gd name="T17" fmla="*/ T16 w 71"/>
                                <a:gd name="T18" fmla="+- 0 -884 -986"/>
                                <a:gd name="T19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02">
                                  <a:moveTo>
                                    <a:pt x="29" y="102"/>
                                  </a:moveTo>
                                  <a:lnTo>
                                    <a:pt x="41" y="102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412"/>
                        <wpg:cNvGrpSpPr>
                          <a:grpSpLocks/>
                        </wpg:cNvGrpSpPr>
                        <wpg:grpSpPr bwMode="auto">
                          <a:xfrm>
                            <a:off x="6259" y="-986"/>
                            <a:ext cx="75" cy="102"/>
                            <a:chOff x="6259" y="-986"/>
                            <a:chExt cx="75" cy="102"/>
                          </a:xfrm>
                        </wpg:grpSpPr>
                        <wps:wsp>
                          <wps:cNvPr id="375" name="Freeform 415"/>
                          <wps:cNvSpPr>
                            <a:spLocks/>
                          </wps:cNvSpPr>
                          <wps:spPr bwMode="auto">
                            <a:xfrm>
                              <a:off x="6259" y="-986"/>
                              <a:ext cx="75" cy="102"/>
                            </a:xfrm>
                            <a:custGeom>
                              <a:avLst/>
                              <a:gdLst>
                                <a:gd name="T0" fmla="+- 0 6321 6259"/>
                                <a:gd name="T1" fmla="*/ T0 w 75"/>
                                <a:gd name="T2" fmla="+- 0 -884 -986"/>
                                <a:gd name="T3" fmla="*/ -884 h 102"/>
                                <a:gd name="T4" fmla="+- 0 6334 6259"/>
                                <a:gd name="T5" fmla="*/ T4 w 75"/>
                                <a:gd name="T6" fmla="+- 0 -884 -986"/>
                                <a:gd name="T7" fmla="*/ -884 h 102"/>
                                <a:gd name="T8" fmla="+- 0 6334 6259"/>
                                <a:gd name="T9" fmla="*/ T8 w 75"/>
                                <a:gd name="T10" fmla="+- 0 -986 -986"/>
                                <a:gd name="T11" fmla="*/ -986 h 102"/>
                                <a:gd name="T12" fmla="+- 0 6323 6259"/>
                                <a:gd name="T13" fmla="*/ T12 w 75"/>
                                <a:gd name="T14" fmla="+- 0 -986 -986"/>
                                <a:gd name="T15" fmla="*/ -986 h 102"/>
                                <a:gd name="T16" fmla="+- 0 6323 6259"/>
                                <a:gd name="T17" fmla="*/ T16 w 75"/>
                                <a:gd name="T18" fmla="+- 0 -903 -986"/>
                                <a:gd name="T19" fmla="*/ -903 h 102"/>
                                <a:gd name="T20" fmla="+- 0 6310 6259"/>
                                <a:gd name="T21" fmla="*/ T20 w 75"/>
                                <a:gd name="T22" fmla="+- 0 -903 -986"/>
                                <a:gd name="T23" fmla="*/ -903 h 102"/>
                                <a:gd name="T24" fmla="+- 0 6321 6259"/>
                                <a:gd name="T25" fmla="*/ T24 w 75"/>
                                <a:gd name="T26" fmla="+- 0 -884 -986"/>
                                <a:gd name="T27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" h="102">
                                  <a:moveTo>
                                    <a:pt x="62" y="102"/>
                                  </a:moveTo>
                                  <a:lnTo>
                                    <a:pt x="75" y="102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62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414"/>
                          <wps:cNvSpPr>
                            <a:spLocks/>
                          </wps:cNvSpPr>
                          <wps:spPr bwMode="auto">
                            <a:xfrm>
                              <a:off x="6259" y="-986"/>
                              <a:ext cx="75" cy="102"/>
                            </a:xfrm>
                            <a:custGeom>
                              <a:avLst/>
                              <a:gdLst>
                                <a:gd name="T0" fmla="+- 0 6310 6259"/>
                                <a:gd name="T1" fmla="*/ T0 w 75"/>
                                <a:gd name="T2" fmla="+- 0 -903 -986"/>
                                <a:gd name="T3" fmla="*/ -903 h 102"/>
                                <a:gd name="T4" fmla="+- 0 6323 6259"/>
                                <a:gd name="T5" fmla="*/ T4 w 75"/>
                                <a:gd name="T6" fmla="+- 0 -903 -986"/>
                                <a:gd name="T7" fmla="*/ -903 h 102"/>
                                <a:gd name="T8" fmla="+- 0 6275 6259"/>
                                <a:gd name="T9" fmla="*/ T8 w 75"/>
                                <a:gd name="T10" fmla="+- 0 -986 -986"/>
                                <a:gd name="T11" fmla="*/ -986 h 102"/>
                                <a:gd name="T12" fmla="+- 0 6259 6259"/>
                                <a:gd name="T13" fmla="*/ T12 w 75"/>
                                <a:gd name="T14" fmla="+- 0 -986 -986"/>
                                <a:gd name="T15" fmla="*/ -986 h 102"/>
                                <a:gd name="T16" fmla="+- 0 6259 6259"/>
                                <a:gd name="T17" fmla="*/ T16 w 75"/>
                                <a:gd name="T18" fmla="+- 0 -973 -986"/>
                                <a:gd name="T19" fmla="*/ -973 h 102"/>
                                <a:gd name="T20" fmla="+- 0 6270 6259"/>
                                <a:gd name="T21" fmla="*/ T20 w 75"/>
                                <a:gd name="T22" fmla="+- 0 -973 -986"/>
                                <a:gd name="T23" fmla="*/ -973 h 102"/>
                                <a:gd name="T24" fmla="+- 0 6310 6259"/>
                                <a:gd name="T25" fmla="*/ T24 w 75"/>
                                <a:gd name="T26" fmla="+- 0 -903 -986"/>
                                <a:gd name="T27" fmla="*/ -90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" h="102">
                                  <a:moveTo>
                                    <a:pt x="51" y="83"/>
                                  </a:moveTo>
                                  <a:lnTo>
                                    <a:pt x="64" y="8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51" y="8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413"/>
                          <wps:cNvSpPr>
                            <a:spLocks/>
                          </wps:cNvSpPr>
                          <wps:spPr bwMode="auto">
                            <a:xfrm>
                              <a:off x="6259" y="-986"/>
                              <a:ext cx="75" cy="102"/>
                            </a:xfrm>
                            <a:custGeom>
                              <a:avLst/>
                              <a:gdLst>
                                <a:gd name="T0" fmla="+- 0 6259 6259"/>
                                <a:gd name="T1" fmla="*/ T0 w 75"/>
                                <a:gd name="T2" fmla="+- 0 -884 -986"/>
                                <a:gd name="T3" fmla="*/ -884 h 102"/>
                                <a:gd name="T4" fmla="+- 0 6270 6259"/>
                                <a:gd name="T5" fmla="*/ T4 w 75"/>
                                <a:gd name="T6" fmla="+- 0 -884 -986"/>
                                <a:gd name="T7" fmla="*/ -884 h 102"/>
                                <a:gd name="T8" fmla="+- 0 6270 6259"/>
                                <a:gd name="T9" fmla="*/ T8 w 75"/>
                                <a:gd name="T10" fmla="+- 0 -973 -986"/>
                                <a:gd name="T11" fmla="*/ -973 h 102"/>
                                <a:gd name="T12" fmla="+- 0 6259 6259"/>
                                <a:gd name="T13" fmla="*/ T12 w 75"/>
                                <a:gd name="T14" fmla="+- 0 -973 -986"/>
                                <a:gd name="T15" fmla="*/ -973 h 102"/>
                                <a:gd name="T16" fmla="+- 0 6259 6259"/>
                                <a:gd name="T17" fmla="*/ T16 w 75"/>
                                <a:gd name="T18" fmla="+- 0 -884 -986"/>
                                <a:gd name="T19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02">
                                  <a:moveTo>
                                    <a:pt x="0" y="102"/>
                                  </a:moveTo>
                                  <a:lnTo>
                                    <a:pt x="11" y="102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409"/>
                        <wpg:cNvGrpSpPr>
                          <a:grpSpLocks/>
                        </wpg:cNvGrpSpPr>
                        <wpg:grpSpPr bwMode="auto">
                          <a:xfrm>
                            <a:off x="6355" y="-987"/>
                            <a:ext cx="82" cy="99"/>
                            <a:chOff x="6355" y="-987"/>
                            <a:chExt cx="82" cy="99"/>
                          </a:xfrm>
                        </wpg:grpSpPr>
                        <wps:wsp>
                          <wps:cNvPr id="379" name="Freeform 411"/>
                          <wps:cNvSpPr>
                            <a:spLocks/>
                          </wps:cNvSpPr>
                          <wps:spPr bwMode="auto">
                            <a:xfrm>
                              <a:off x="6355" y="-987"/>
                              <a:ext cx="82" cy="99"/>
                            </a:xfrm>
                            <a:custGeom>
                              <a:avLst/>
                              <a:gdLst>
                                <a:gd name="T0" fmla="+- 0 6416 6355"/>
                                <a:gd name="T1" fmla="*/ T0 w 82"/>
                                <a:gd name="T2" fmla="+- 0 -888 -987"/>
                                <a:gd name="T3" fmla="*/ -888 h 99"/>
                                <a:gd name="T4" fmla="+- 0 6429 6355"/>
                                <a:gd name="T5" fmla="*/ T4 w 82"/>
                                <a:gd name="T6" fmla="+- 0 -902 -987"/>
                                <a:gd name="T7" fmla="*/ -902 h 99"/>
                                <a:gd name="T8" fmla="+- 0 6436 6355"/>
                                <a:gd name="T9" fmla="*/ T8 w 82"/>
                                <a:gd name="T10" fmla="+- 0 -923 -987"/>
                                <a:gd name="T11" fmla="*/ -923 h 99"/>
                                <a:gd name="T12" fmla="+- 0 6438 6355"/>
                                <a:gd name="T13" fmla="*/ T12 w 82"/>
                                <a:gd name="T14" fmla="+- 0 -950 -987"/>
                                <a:gd name="T15" fmla="*/ -950 h 99"/>
                                <a:gd name="T16" fmla="+- 0 6430 6355"/>
                                <a:gd name="T17" fmla="*/ T16 w 82"/>
                                <a:gd name="T18" fmla="+- 0 -969 -987"/>
                                <a:gd name="T19" fmla="*/ -969 h 99"/>
                                <a:gd name="T20" fmla="+- 0 6413 6355"/>
                                <a:gd name="T21" fmla="*/ T20 w 82"/>
                                <a:gd name="T22" fmla="+- 0 -982 -987"/>
                                <a:gd name="T23" fmla="*/ -982 h 99"/>
                                <a:gd name="T24" fmla="+- 0 6388 6355"/>
                                <a:gd name="T25" fmla="*/ T24 w 82"/>
                                <a:gd name="T26" fmla="+- 0 -987 -987"/>
                                <a:gd name="T27" fmla="*/ -987 h 99"/>
                                <a:gd name="T28" fmla="+- 0 6371 6355"/>
                                <a:gd name="T29" fmla="*/ T28 w 82"/>
                                <a:gd name="T30" fmla="+- 0 -977 -987"/>
                                <a:gd name="T31" fmla="*/ -977 h 99"/>
                                <a:gd name="T32" fmla="+- 0 6407 6355"/>
                                <a:gd name="T33" fmla="*/ T32 w 82"/>
                                <a:gd name="T34" fmla="+- 0 -977 -987"/>
                                <a:gd name="T35" fmla="*/ -977 h 99"/>
                                <a:gd name="T36" fmla="+- 0 6415 6355"/>
                                <a:gd name="T37" fmla="*/ T36 w 82"/>
                                <a:gd name="T38" fmla="+- 0 -972 -987"/>
                                <a:gd name="T39" fmla="*/ -972 h 99"/>
                                <a:gd name="T40" fmla="+- 0 6419 6355"/>
                                <a:gd name="T41" fmla="*/ T40 w 82"/>
                                <a:gd name="T42" fmla="+- 0 -964 -987"/>
                                <a:gd name="T43" fmla="*/ -964 h 99"/>
                                <a:gd name="T44" fmla="+- 0 6424 6355"/>
                                <a:gd name="T45" fmla="*/ T44 w 82"/>
                                <a:gd name="T46" fmla="+- 0 -955 -987"/>
                                <a:gd name="T47" fmla="*/ -955 h 99"/>
                                <a:gd name="T48" fmla="+- 0 6426 6355"/>
                                <a:gd name="T49" fmla="*/ T48 w 82"/>
                                <a:gd name="T50" fmla="+- 0 -945 -987"/>
                                <a:gd name="T51" fmla="*/ -945 h 99"/>
                                <a:gd name="T52" fmla="+- 0 6425 6355"/>
                                <a:gd name="T53" fmla="*/ T52 w 82"/>
                                <a:gd name="T54" fmla="+- 0 -935 -987"/>
                                <a:gd name="T55" fmla="*/ -935 h 99"/>
                                <a:gd name="T56" fmla="+- 0 6424 6355"/>
                                <a:gd name="T57" fmla="*/ T56 w 82"/>
                                <a:gd name="T58" fmla="+- 0 -923 -987"/>
                                <a:gd name="T59" fmla="*/ -923 h 99"/>
                                <a:gd name="T60" fmla="+- 0 6416 6355"/>
                                <a:gd name="T61" fmla="*/ T60 w 82"/>
                                <a:gd name="T62" fmla="+- 0 -902 -987"/>
                                <a:gd name="T63" fmla="*/ -902 h 99"/>
                                <a:gd name="T64" fmla="+- 0 6395 6355"/>
                                <a:gd name="T65" fmla="*/ T64 w 82"/>
                                <a:gd name="T66" fmla="+- 0 -893 -987"/>
                                <a:gd name="T67" fmla="*/ -893 h 99"/>
                                <a:gd name="T68" fmla="+- 0 6379 6355"/>
                                <a:gd name="T69" fmla="*/ T68 w 82"/>
                                <a:gd name="T70" fmla="+- 0 -893 -987"/>
                                <a:gd name="T71" fmla="*/ -893 h 99"/>
                                <a:gd name="T72" fmla="+- 0 6387 6355"/>
                                <a:gd name="T73" fmla="*/ T72 w 82"/>
                                <a:gd name="T74" fmla="+- 0 -889 -987"/>
                                <a:gd name="T75" fmla="*/ -889 h 99"/>
                                <a:gd name="T76" fmla="+- 0 6416 6355"/>
                                <a:gd name="T77" fmla="*/ T76 w 82"/>
                                <a:gd name="T78" fmla="+- 0 -888 -987"/>
                                <a:gd name="T79" fmla="*/ -88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2" h="99">
                                  <a:moveTo>
                                    <a:pt x="61" y="99"/>
                                  </a:moveTo>
                                  <a:lnTo>
                                    <a:pt x="74" y="85"/>
                                  </a:lnTo>
                                  <a:lnTo>
                                    <a:pt x="81" y="64"/>
                                  </a:lnTo>
                                  <a:lnTo>
                                    <a:pt x="83" y="37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4" y="23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70" y="52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61" y="9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410"/>
                          <wps:cNvSpPr>
                            <a:spLocks/>
                          </wps:cNvSpPr>
                          <wps:spPr bwMode="auto">
                            <a:xfrm>
                              <a:off x="6355" y="-987"/>
                              <a:ext cx="82" cy="99"/>
                            </a:xfrm>
                            <a:custGeom>
                              <a:avLst/>
                              <a:gdLst>
                                <a:gd name="T0" fmla="+- 0 6379 6355"/>
                                <a:gd name="T1" fmla="*/ T0 w 82"/>
                                <a:gd name="T2" fmla="+- 0 -893 -987"/>
                                <a:gd name="T3" fmla="*/ -893 h 99"/>
                                <a:gd name="T4" fmla="+- 0 6395 6355"/>
                                <a:gd name="T5" fmla="*/ T4 w 82"/>
                                <a:gd name="T6" fmla="+- 0 -893 -987"/>
                                <a:gd name="T7" fmla="*/ -893 h 99"/>
                                <a:gd name="T8" fmla="+- 0 6379 6355"/>
                                <a:gd name="T9" fmla="*/ T8 w 82"/>
                                <a:gd name="T10" fmla="+- 0 -901 -987"/>
                                <a:gd name="T11" fmla="*/ -901 h 99"/>
                                <a:gd name="T12" fmla="+- 0 6371 6355"/>
                                <a:gd name="T13" fmla="*/ T12 w 82"/>
                                <a:gd name="T14" fmla="+- 0 -920 -987"/>
                                <a:gd name="T15" fmla="*/ -920 h 99"/>
                                <a:gd name="T16" fmla="+- 0 6370 6355"/>
                                <a:gd name="T17" fmla="*/ T16 w 82"/>
                                <a:gd name="T18" fmla="+- 0 -947 -987"/>
                                <a:gd name="T19" fmla="*/ -947 h 99"/>
                                <a:gd name="T20" fmla="+- 0 6378 6355"/>
                                <a:gd name="T21" fmla="*/ T20 w 82"/>
                                <a:gd name="T22" fmla="+- 0 -968 -987"/>
                                <a:gd name="T23" fmla="*/ -968 h 99"/>
                                <a:gd name="T24" fmla="+- 0 6397 6355"/>
                                <a:gd name="T25" fmla="*/ T24 w 82"/>
                                <a:gd name="T26" fmla="+- 0 -977 -987"/>
                                <a:gd name="T27" fmla="*/ -977 h 99"/>
                                <a:gd name="T28" fmla="+- 0 6371 6355"/>
                                <a:gd name="T29" fmla="*/ T28 w 82"/>
                                <a:gd name="T30" fmla="+- 0 -977 -987"/>
                                <a:gd name="T31" fmla="*/ -977 h 99"/>
                                <a:gd name="T32" fmla="+- 0 6369 6355"/>
                                <a:gd name="T33" fmla="*/ T32 w 82"/>
                                <a:gd name="T34" fmla="+- 0 -976 -987"/>
                                <a:gd name="T35" fmla="*/ -976 h 99"/>
                                <a:gd name="T36" fmla="+- 0 6358 6355"/>
                                <a:gd name="T37" fmla="*/ T36 w 82"/>
                                <a:gd name="T38" fmla="+- 0 -957 -987"/>
                                <a:gd name="T39" fmla="*/ -957 h 99"/>
                                <a:gd name="T40" fmla="+- 0 6355 6355"/>
                                <a:gd name="T41" fmla="*/ T40 w 82"/>
                                <a:gd name="T42" fmla="+- 0 -936 -987"/>
                                <a:gd name="T43" fmla="*/ -936 h 99"/>
                                <a:gd name="T44" fmla="+- 0 6355 6355"/>
                                <a:gd name="T45" fmla="*/ T44 w 82"/>
                                <a:gd name="T46" fmla="+- 0 -932 -987"/>
                                <a:gd name="T47" fmla="*/ -932 h 99"/>
                                <a:gd name="T48" fmla="+- 0 6359 6355"/>
                                <a:gd name="T49" fmla="*/ T48 w 82"/>
                                <a:gd name="T50" fmla="+- 0 -914 -987"/>
                                <a:gd name="T51" fmla="*/ -914 h 99"/>
                                <a:gd name="T52" fmla="+- 0 6369 6355"/>
                                <a:gd name="T53" fmla="*/ T52 w 82"/>
                                <a:gd name="T54" fmla="+- 0 -899 -987"/>
                                <a:gd name="T55" fmla="*/ -899 h 99"/>
                                <a:gd name="T56" fmla="+- 0 6379 6355"/>
                                <a:gd name="T57" fmla="*/ T56 w 82"/>
                                <a:gd name="T58" fmla="+- 0 -893 -987"/>
                                <a:gd name="T59" fmla="*/ -89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2" h="99">
                                  <a:moveTo>
                                    <a:pt x="24" y="94"/>
                                  </a:moveTo>
                                  <a:lnTo>
                                    <a:pt x="40" y="94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24" y="9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407"/>
                        <wpg:cNvGrpSpPr>
                          <a:grpSpLocks/>
                        </wpg:cNvGrpSpPr>
                        <wpg:grpSpPr bwMode="auto">
                          <a:xfrm>
                            <a:off x="6452" y="-901"/>
                            <a:ext cx="17" cy="17"/>
                            <a:chOff x="6452" y="-901"/>
                            <a:chExt cx="17" cy="17"/>
                          </a:xfrm>
                        </wpg:grpSpPr>
                        <wps:wsp>
                          <wps:cNvPr id="382" name="Freeform 408"/>
                          <wps:cNvSpPr>
                            <a:spLocks/>
                          </wps:cNvSpPr>
                          <wps:spPr bwMode="auto">
                            <a:xfrm>
                              <a:off x="6452" y="-901"/>
                              <a:ext cx="17" cy="17"/>
                            </a:xfrm>
                            <a:custGeom>
                              <a:avLst/>
                              <a:gdLst>
                                <a:gd name="T0" fmla="+- 0 6469 6452"/>
                                <a:gd name="T1" fmla="*/ T0 w 17"/>
                                <a:gd name="T2" fmla="+- 0 -893 -901"/>
                                <a:gd name="T3" fmla="*/ -893 h 17"/>
                                <a:gd name="T4" fmla="+- 0 6452 6452"/>
                                <a:gd name="T5" fmla="*/ T4 w 17"/>
                                <a:gd name="T6" fmla="+- 0 -893 -901"/>
                                <a:gd name="T7" fmla="*/ -89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8"/>
                                  </a:move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403"/>
                        <wpg:cNvGrpSpPr>
                          <a:grpSpLocks/>
                        </wpg:cNvGrpSpPr>
                        <wpg:grpSpPr bwMode="auto">
                          <a:xfrm>
                            <a:off x="6537" y="-986"/>
                            <a:ext cx="63" cy="102"/>
                            <a:chOff x="6537" y="-986"/>
                            <a:chExt cx="63" cy="102"/>
                          </a:xfrm>
                        </wpg:grpSpPr>
                        <wps:wsp>
                          <wps:cNvPr id="384" name="Freeform 406"/>
                          <wps:cNvSpPr>
                            <a:spLocks/>
                          </wps:cNvSpPr>
                          <wps:spPr bwMode="auto">
                            <a:xfrm>
                              <a:off x="6537" y="-986"/>
                              <a:ext cx="63" cy="102"/>
                            </a:xfrm>
                            <a:custGeom>
                              <a:avLst/>
                              <a:gdLst>
                                <a:gd name="T0" fmla="+- 0 6587 6537"/>
                                <a:gd name="T1" fmla="*/ T0 w 63"/>
                                <a:gd name="T2" fmla="+- 0 -918 -986"/>
                                <a:gd name="T3" fmla="*/ -918 h 102"/>
                                <a:gd name="T4" fmla="+- 0 6600 6537"/>
                                <a:gd name="T5" fmla="*/ T4 w 63"/>
                                <a:gd name="T6" fmla="+- 0 -918 -986"/>
                                <a:gd name="T7" fmla="*/ -918 h 102"/>
                                <a:gd name="T8" fmla="+- 0 6600 6537"/>
                                <a:gd name="T9" fmla="*/ T8 w 63"/>
                                <a:gd name="T10" fmla="+- 0 -986 -986"/>
                                <a:gd name="T11" fmla="*/ -986 h 102"/>
                                <a:gd name="T12" fmla="+- 0 6584 6537"/>
                                <a:gd name="T13" fmla="*/ T12 w 63"/>
                                <a:gd name="T14" fmla="+- 0 -986 -986"/>
                                <a:gd name="T15" fmla="*/ -986 h 102"/>
                                <a:gd name="T16" fmla="+- 0 6577 6537"/>
                                <a:gd name="T17" fmla="*/ T16 w 63"/>
                                <a:gd name="T18" fmla="+- 0 -976 -986"/>
                                <a:gd name="T19" fmla="*/ -976 h 102"/>
                                <a:gd name="T20" fmla="+- 0 6587 6537"/>
                                <a:gd name="T21" fmla="*/ T20 w 63"/>
                                <a:gd name="T22" fmla="+- 0 -976 -986"/>
                                <a:gd name="T23" fmla="*/ -976 h 102"/>
                                <a:gd name="T24" fmla="+- 0 6587 6537"/>
                                <a:gd name="T25" fmla="*/ T24 w 63"/>
                                <a:gd name="T26" fmla="+- 0 -918 -986"/>
                                <a:gd name="T27" fmla="*/ -91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102">
                                  <a:moveTo>
                                    <a:pt x="50" y="68"/>
                                  </a:moveTo>
                                  <a:lnTo>
                                    <a:pt x="63" y="68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0" y="6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405"/>
                          <wps:cNvSpPr>
                            <a:spLocks/>
                          </wps:cNvSpPr>
                          <wps:spPr bwMode="auto">
                            <a:xfrm>
                              <a:off x="6537" y="-986"/>
                              <a:ext cx="63" cy="102"/>
                            </a:xfrm>
                            <a:custGeom>
                              <a:avLst/>
                              <a:gdLst>
                                <a:gd name="T0" fmla="+- 0 6537 6537"/>
                                <a:gd name="T1" fmla="*/ T0 w 63"/>
                                <a:gd name="T2" fmla="+- 0 -908 -986"/>
                                <a:gd name="T3" fmla="*/ -908 h 102"/>
                                <a:gd name="T4" fmla="+- 0 6616 6537"/>
                                <a:gd name="T5" fmla="*/ T4 w 63"/>
                                <a:gd name="T6" fmla="+- 0 -908 -986"/>
                                <a:gd name="T7" fmla="*/ -908 h 102"/>
                                <a:gd name="T8" fmla="+- 0 6616 6537"/>
                                <a:gd name="T9" fmla="*/ T8 w 63"/>
                                <a:gd name="T10" fmla="+- 0 -918 -986"/>
                                <a:gd name="T11" fmla="*/ -918 h 102"/>
                                <a:gd name="T12" fmla="+- 0 6550 6537"/>
                                <a:gd name="T13" fmla="*/ T12 w 63"/>
                                <a:gd name="T14" fmla="+- 0 -918 -986"/>
                                <a:gd name="T15" fmla="*/ -918 h 102"/>
                                <a:gd name="T16" fmla="+- 0 6587 6537"/>
                                <a:gd name="T17" fmla="*/ T16 w 63"/>
                                <a:gd name="T18" fmla="+- 0 -976 -986"/>
                                <a:gd name="T19" fmla="*/ -976 h 102"/>
                                <a:gd name="T20" fmla="+- 0 6577 6537"/>
                                <a:gd name="T21" fmla="*/ T20 w 63"/>
                                <a:gd name="T22" fmla="+- 0 -976 -986"/>
                                <a:gd name="T23" fmla="*/ -976 h 102"/>
                                <a:gd name="T24" fmla="+- 0 6537 6537"/>
                                <a:gd name="T25" fmla="*/ T24 w 63"/>
                                <a:gd name="T26" fmla="+- 0 -917 -986"/>
                                <a:gd name="T27" fmla="*/ -917 h 102"/>
                                <a:gd name="T28" fmla="+- 0 6537 6537"/>
                                <a:gd name="T29" fmla="*/ T28 w 63"/>
                                <a:gd name="T30" fmla="+- 0 -908 -986"/>
                                <a:gd name="T31" fmla="*/ -90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" h="102">
                                  <a:moveTo>
                                    <a:pt x="0" y="78"/>
                                  </a:moveTo>
                                  <a:lnTo>
                                    <a:pt x="79" y="78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7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404"/>
                          <wps:cNvSpPr>
                            <a:spLocks/>
                          </wps:cNvSpPr>
                          <wps:spPr bwMode="auto">
                            <a:xfrm>
                              <a:off x="6537" y="-986"/>
                              <a:ext cx="63" cy="102"/>
                            </a:xfrm>
                            <a:custGeom>
                              <a:avLst/>
                              <a:gdLst>
                                <a:gd name="T0" fmla="+- 0 6587 6537"/>
                                <a:gd name="T1" fmla="*/ T0 w 63"/>
                                <a:gd name="T2" fmla="+- 0 -884 -986"/>
                                <a:gd name="T3" fmla="*/ -884 h 102"/>
                                <a:gd name="T4" fmla="+- 0 6600 6537"/>
                                <a:gd name="T5" fmla="*/ T4 w 63"/>
                                <a:gd name="T6" fmla="+- 0 -884 -986"/>
                                <a:gd name="T7" fmla="*/ -884 h 102"/>
                                <a:gd name="T8" fmla="+- 0 6600 6537"/>
                                <a:gd name="T9" fmla="*/ T8 w 63"/>
                                <a:gd name="T10" fmla="+- 0 -908 -986"/>
                                <a:gd name="T11" fmla="*/ -908 h 102"/>
                                <a:gd name="T12" fmla="+- 0 6587 6537"/>
                                <a:gd name="T13" fmla="*/ T12 w 63"/>
                                <a:gd name="T14" fmla="+- 0 -908 -986"/>
                                <a:gd name="T15" fmla="*/ -908 h 102"/>
                                <a:gd name="T16" fmla="+- 0 6587 6537"/>
                                <a:gd name="T17" fmla="*/ T16 w 63"/>
                                <a:gd name="T18" fmla="+- 0 -884 -986"/>
                                <a:gd name="T19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102">
                                  <a:moveTo>
                                    <a:pt x="50" y="102"/>
                                  </a:moveTo>
                                  <a:lnTo>
                                    <a:pt x="63" y="102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50" y="78"/>
                                  </a:lnTo>
                                  <a:lnTo>
                                    <a:pt x="50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99"/>
                        <wpg:cNvGrpSpPr>
                          <a:grpSpLocks/>
                        </wpg:cNvGrpSpPr>
                        <wpg:grpSpPr bwMode="auto">
                          <a:xfrm>
                            <a:off x="6631" y="-988"/>
                            <a:ext cx="75" cy="105"/>
                            <a:chOff x="6631" y="-988"/>
                            <a:chExt cx="75" cy="105"/>
                          </a:xfrm>
                        </wpg:grpSpPr>
                        <wps:wsp>
                          <wps:cNvPr id="388" name="Freeform 402"/>
                          <wps:cNvSpPr>
                            <a:spLocks/>
                          </wps:cNvSpPr>
                          <wps:spPr bwMode="auto">
                            <a:xfrm>
                              <a:off x="6631" y="-988"/>
                              <a:ext cx="75" cy="105"/>
                            </a:xfrm>
                            <a:custGeom>
                              <a:avLst/>
                              <a:gdLst>
                                <a:gd name="T0" fmla="+- 0 6667 6631"/>
                                <a:gd name="T1" fmla="*/ T0 w 75"/>
                                <a:gd name="T2" fmla="+- 0 -883 -988"/>
                                <a:gd name="T3" fmla="*/ -883 h 105"/>
                                <a:gd name="T4" fmla="+- 0 6677 6631"/>
                                <a:gd name="T5" fmla="*/ T4 w 75"/>
                                <a:gd name="T6" fmla="+- 0 -883 -988"/>
                                <a:gd name="T7" fmla="*/ -883 h 105"/>
                                <a:gd name="T8" fmla="+- 0 6687 6631"/>
                                <a:gd name="T9" fmla="*/ T8 w 75"/>
                                <a:gd name="T10" fmla="+- 0 -885 -988"/>
                                <a:gd name="T11" fmla="*/ -885 h 105"/>
                                <a:gd name="T12" fmla="+- 0 6694 6631"/>
                                <a:gd name="T13" fmla="*/ T12 w 75"/>
                                <a:gd name="T14" fmla="+- 0 -891 -988"/>
                                <a:gd name="T15" fmla="*/ -891 h 105"/>
                                <a:gd name="T16" fmla="+- 0 6701 6631"/>
                                <a:gd name="T17" fmla="*/ T16 w 75"/>
                                <a:gd name="T18" fmla="+- 0 -896 -988"/>
                                <a:gd name="T19" fmla="*/ -896 h 105"/>
                                <a:gd name="T20" fmla="+- 0 6706 6631"/>
                                <a:gd name="T21" fmla="*/ T20 w 75"/>
                                <a:gd name="T22" fmla="+- 0 -904 -988"/>
                                <a:gd name="T23" fmla="*/ -904 h 105"/>
                                <a:gd name="T24" fmla="+- 0 6706 6631"/>
                                <a:gd name="T25" fmla="*/ T24 w 75"/>
                                <a:gd name="T26" fmla="+- 0 -927 -988"/>
                                <a:gd name="T27" fmla="*/ -927 h 105"/>
                                <a:gd name="T28" fmla="+- 0 6696 6631"/>
                                <a:gd name="T29" fmla="*/ T28 w 75"/>
                                <a:gd name="T30" fmla="+- 0 -936 -988"/>
                                <a:gd name="T31" fmla="*/ -936 h 105"/>
                                <a:gd name="T32" fmla="+- 0 6682 6631"/>
                                <a:gd name="T33" fmla="*/ T32 w 75"/>
                                <a:gd name="T34" fmla="+- 0 -938 -988"/>
                                <a:gd name="T35" fmla="*/ -938 h 105"/>
                                <a:gd name="T36" fmla="+- 0 6682 6631"/>
                                <a:gd name="T37" fmla="*/ T36 w 75"/>
                                <a:gd name="T38" fmla="+- 0 -938 -988"/>
                                <a:gd name="T39" fmla="*/ -938 h 105"/>
                                <a:gd name="T40" fmla="+- 0 6693 6631"/>
                                <a:gd name="T41" fmla="*/ T40 w 75"/>
                                <a:gd name="T42" fmla="+- 0 -940 -988"/>
                                <a:gd name="T43" fmla="*/ -940 h 105"/>
                                <a:gd name="T44" fmla="+- 0 6702 6631"/>
                                <a:gd name="T45" fmla="*/ T44 w 75"/>
                                <a:gd name="T46" fmla="+- 0 -949 -988"/>
                                <a:gd name="T47" fmla="*/ -949 h 105"/>
                                <a:gd name="T48" fmla="+- 0 6701 6631"/>
                                <a:gd name="T49" fmla="*/ T48 w 75"/>
                                <a:gd name="T50" fmla="+- 0 -967 -988"/>
                                <a:gd name="T51" fmla="*/ -967 h 105"/>
                                <a:gd name="T52" fmla="+- 0 6688 6631"/>
                                <a:gd name="T53" fmla="*/ T52 w 75"/>
                                <a:gd name="T54" fmla="+- 0 -983 -988"/>
                                <a:gd name="T55" fmla="*/ -983 h 105"/>
                                <a:gd name="T56" fmla="+- 0 6665 6631"/>
                                <a:gd name="T57" fmla="*/ T56 w 75"/>
                                <a:gd name="T58" fmla="+- 0 -988 -988"/>
                                <a:gd name="T59" fmla="*/ -988 h 105"/>
                                <a:gd name="T60" fmla="+- 0 6645 6631"/>
                                <a:gd name="T61" fmla="*/ T60 w 75"/>
                                <a:gd name="T62" fmla="+- 0 -981 -988"/>
                                <a:gd name="T63" fmla="*/ -981 h 105"/>
                                <a:gd name="T64" fmla="+- 0 6643 6631"/>
                                <a:gd name="T65" fmla="*/ T64 w 75"/>
                                <a:gd name="T66" fmla="+- 0 -978 -988"/>
                                <a:gd name="T67" fmla="*/ -978 h 105"/>
                                <a:gd name="T68" fmla="+- 0 6679 6631"/>
                                <a:gd name="T69" fmla="*/ T68 w 75"/>
                                <a:gd name="T70" fmla="+- 0 -978 -988"/>
                                <a:gd name="T71" fmla="*/ -978 h 105"/>
                                <a:gd name="T72" fmla="+- 0 6689 6631"/>
                                <a:gd name="T73" fmla="*/ T72 w 75"/>
                                <a:gd name="T74" fmla="+- 0 -972 -988"/>
                                <a:gd name="T75" fmla="*/ -972 h 105"/>
                                <a:gd name="T76" fmla="+- 0 6689 6631"/>
                                <a:gd name="T77" fmla="*/ T76 w 75"/>
                                <a:gd name="T78" fmla="+- 0 -954 -988"/>
                                <a:gd name="T79" fmla="*/ -954 h 105"/>
                                <a:gd name="T80" fmla="+- 0 6685 6631"/>
                                <a:gd name="T81" fmla="*/ T80 w 75"/>
                                <a:gd name="T82" fmla="+- 0 -948 -988"/>
                                <a:gd name="T83" fmla="*/ -948 h 105"/>
                                <a:gd name="T84" fmla="+- 0 6675 6631"/>
                                <a:gd name="T85" fmla="*/ T84 w 75"/>
                                <a:gd name="T86" fmla="+- 0 -943 -988"/>
                                <a:gd name="T87" fmla="*/ -943 h 105"/>
                                <a:gd name="T88" fmla="+- 0 6669 6631"/>
                                <a:gd name="T89" fmla="*/ T88 w 75"/>
                                <a:gd name="T90" fmla="+- 0 -942 -988"/>
                                <a:gd name="T91" fmla="*/ -942 h 105"/>
                                <a:gd name="T92" fmla="+- 0 6654 6631"/>
                                <a:gd name="T93" fmla="*/ T92 w 75"/>
                                <a:gd name="T94" fmla="+- 0 -942 -988"/>
                                <a:gd name="T95" fmla="*/ -942 h 105"/>
                                <a:gd name="T96" fmla="+- 0 6654 6631"/>
                                <a:gd name="T97" fmla="*/ T96 w 75"/>
                                <a:gd name="T98" fmla="+- 0 -932 -988"/>
                                <a:gd name="T99" fmla="*/ -932 h 105"/>
                                <a:gd name="T100" fmla="+- 0 6670 6631"/>
                                <a:gd name="T101" fmla="*/ T100 w 75"/>
                                <a:gd name="T102" fmla="+- 0 -932 -988"/>
                                <a:gd name="T103" fmla="*/ -932 h 105"/>
                                <a:gd name="T104" fmla="+- 0 6678 6631"/>
                                <a:gd name="T105" fmla="*/ T104 w 75"/>
                                <a:gd name="T106" fmla="+- 0 -932 -988"/>
                                <a:gd name="T107" fmla="*/ -932 h 105"/>
                                <a:gd name="T108" fmla="+- 0 6684 6631"/>
                                <a:gd name="T109" fmla="*/ T108 w 75"/>
                                <a:gd name="T110" fmla="+- 0 -928 -988"/>
                                <a:gd name="T111" fmla="*/ -928 h 105"/>
                                <a:gd name="T112" fmla="+- 0 6689 6631"/>
                                <a:gd name="T113" fmla="*/ T112 w 75"/>
                                <a:gd name="T114" fmla="+- 0 -925 -988"/>
                                <a:gd name="T115" fmla="*/ -925 h 105"/>
                                <a:gd name="T116" fmla="+- 0 6693 6631"/>
                                <a:gd name="T117" fmla="*/ T116 w 75"/>
                                <a:gd name="T118" fmla="+- 0 -919 -988"/>
                                <a:gd name="T119" fmla="*/ -919 h 105"/>
                                <a:gd name="T120" fmla="+- 0 6693 6631"/>
                                <a:gd name="T121" fmla="*/ T120 w 75"/>
                                <a:gd name="T122" fmla="+- 0 -906 -988"/>
                                <a:gd name="T123" fmla="*/ -906 h 105"/>
                                <a:gd name="T124" fmla="+- 0 6689 6631"/>
                                <a:gd name="T125" fmla="*/ T124 w 75"/>
                                <a:gd name="T126" fmla="+- 0 -900 -988"/>
                                <a:gd name="T127" fmla="*/ -900 h 105"/>
                                <a:gd name="T128" fmla="+- 0 6683 6631"/>
                                <a:gd name="T129" fmla="*/ T128 w 75"/>
                                <a:gd name="T130" fmla="+- 0 -896 -988"/>
                                <a:gd name="T131" fmla="*/ -896 h 105"/>
                                <a:gd name="T132" fmla="+- 0 6679 6631"/>
                                <a:gd name="T133" fmla="*/ T132 w 75"/>
                                <a:gd name="T134" fmla="+- 0 -894 -988"/>
                                <a:gd name="T135" fmla="*/ -894 h 105"/>
                                <a:gd name="T136" fmla="+- 0 6672 6631"/>
                                <a:gd name="T137" fmla="*/ T136 w 75"/>
                                <a:gd name="T138" fmla="+- 0 -893 -988"/>
                                <a:gd name="T139" fmla="*/ -893 h 105"/>
                                <a:gd name="T140" fmla="+- 0 6640 6631"/>
                                <a:gd name="T141" fmla="*/ T140 w 75"/>
                                <a:gd name="T142" fmla="+- 0 -893 -988"/>
                                <a:gd name="T143" fmla="*/ -893 h 105"/>
                                <a:gd name="T144" fmla="+- 0 6646 6631"/>
                                <a:gd name="T145" fmla="*/ T144 w 75"/>
                                <a:gd name="T146" fmla="+- 0 -887 -988"/>
                                <a:gd name="T147" fmla="*/ -887 h 105"/>
                                <a:gd name="T148" fmla="+- 0 6667 6631"/>
                                <a:gd name="T149" fmla="*/ T148 w 75"/>
                                <a:gd name="T150" fmla="+- 0 -883 -988"/>
                                <a:gd name="T151" fmla="*/ -883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75" h="105">
                                  <a:moveTo>
                                    <a:pt x="36" y="105"/>
                                  </a:moveTo>
                                  <a:lnTo>
                                    <a:pt x="46" y="105"/>
                                  </a:lnTo>
                                  <a:lnTo>
                                    <a:pt x="56" y="103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75" y="84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56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48" y="94"/>
                                  </a:lnTo>
                                  <a:lnTo>
                                    <a:pt x="41" y="95"/>
                                  </a:lnTo>
                                  <a:lnTo>
                                    <a:pt x="9" y="95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36" y="10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401"/>
                          <wps:cNvSpPr>
                            <a:spLocks/>
                          </wps:cNvSpPr>
                          <wps:spPr bwMode="auto">
                            <a:xfrm>
                              <a:off x="6631" y="-988"/>
                              <a:ext cx="75" cy="105"/>
                            </a:xfrm>
                            <a:custGeom>
                              <a:avLst/>
                              <a:gdLst>
                                <a:gd name="T0" fmla="+- 0 6644 6631"/>
                                <a:gd name="T1" fmla="*/ T0 w 75"/>
                                <a:gd name="T2" fmla="+- 0 -961 -988"/>
                                <a:gd name="T3" fmla="*/ -961 h 105"/>
                                <a:gd name="T4" fmla="+- 0 6647 6631"/>
                                <a:gd name="T5" fmla="*/ T4 w 75"/>
                                <a:gd name="T6" fmla="+- 0 -972 -988"/>
                                <a:gd name="T7" fmla="*/ -972 h 105"/>
                                <a:gd name="T8" fmla="+- 0 6657 6631"/>
                                <a:gd name="T9" fmla="*/ T8 w 75"/>
                                <a:gd name="T10" fmla="+- 0 -978 -988"/>
                                <a:gd name="T11" fmla="*/ -978 h 105"/>
                                <a:gd name="T12" fmla="+- 0 6643 6631"/>
                                <a:gd name="T13" fmla="*/ T12 w 75"/>
                                <a:gd name="T14" fmla="+- 0 -978 -988"/>
                                <a:gd name="T15" fmla="*/ -978 h 105"/>
                                <a:gd name="T16" fmla="+- 0 6632 6631"/>
                                <a:gd name="T17" fmla="*/ T16 w 75"/>
                                <a:gd name="T18" fmla="+- 0 -965 -988"/>
                                <a:gd name="T19" fmla="*/ -965 h 105"/>
                                <a:gd name="T20" fmla="+- 0 6644 6631"/>
                                <a:gd name="T21" fmla="*/ T20 w 75"/>
                                <a:gd name="T22" fmla="+- 0 -961 -988"/>
                                <a:gd name="T23" fmla="*/ -961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" h="105">
                                  <a:moveTo>
                                    <a:pt x="13" y="27"/>
                                  </a:moveTo>
                                  <a:lnTo>
                                    <a:pt x="16" y="16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3" y="2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400"/>
                          <wps:cNvSpPr>
                            <a:spLocks/>
                          </wps:cNvSpPr>
                          <wps:spPr bwMode="auto">
                            <a:xfrm>
                              <a:off x="6631" y="-988"/>
                              <a:ext cx="75" cy="105"/>
                            </a:xfrm>
                            <a:custGeom>
                              <a:avLst/>
                              <a:gdLst>
                                <a:gd name="T0" fmla="+- 0 6640 6631"/>
                                <a:gd name="T1" fmla="*/ T0 w 75"/>
                                <a:gd name="T2" fmla="+- 0 -893 -988"/>
                                <a:gd name="T3" fmla="*/ -893 h 105"/>
                                <a:gd name="T4" fmla="+- 0 6654 6631"/>
                                <a:gd name="T5" fmla="*/ T4 w 75"/>
                                <a:gd name="T6" fmla="+- 0 -893 -988"/>
                                <a:gd name="T7" fmla="*/ -893 h 105"/>
                                <a:gd name="T8" fmla="+- 0 6644 6631"/>
                                <a:gd name="T9" fmla="*/ T8 w 75"/>
                                <a:gd name="T10" fmla="+- 0 -898 -988"/>
                                <a:gd name="T11" fmla="*/ -898 h 105"/>
                                <a:gd name="T12" fmla="+- 0 6640 6631"/>
                                <a:gd name="T13" fmla="*/ T12 w 75"/>
                                <a:gd name="T14" fmla="+- 0 -911 -988"/>
                                <a:gd name="T15" fmla="*/ -911 h 105"/>
                                <a:gd name="T16" fmla="+- 0 6631 6631"/>
                                <a:gd name="T17" fmla="*/ T16 w 75"/>
                                <a:gd name="T18" fmla="+- 0 -901 -988"/>
                                <a:gd name="T19" fmla="*/ -901 h 105"/>
                                <a:gd name="T20" fmla="+- 0 6640 6631"/>
                                <a:gd name="T21" fmla="*/ T20 w 75"/>
                                <a:gd name="T22" fmla="+- 0 -893 -988"/>
                                <a:gd name="T23" fmla="*/ -893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" h="105">
                                  <a:moveTo>
                                    <a:pt x="9" y="95"/>
                                  </a:moveTo>
                                  <a:lnTo>
                                    <a:pt x="23" y="95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9" y="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95"/>
                        <wpg:cNvGrpSpPr>
                          <a:grpSpLocks/>
                        </wpg:cNvGrpSpPr>
                        <wpg:grpSpPr bwMode="auto">
                          <a:xfrm>
                            <a:off x="6723" y="-988"/>
                            <a:ext cx="75" cy="105"/>
                            <a:chOff x="6723" y="-988"/>
                            <a:chExt cx="75" cy="105"/>
                          </a:xfrm>
                        </wpg:grpSpPr>
                        <wps:wsp>
                          <wps:cNvPr id="392" name="Freeform 398"/>
                          <wps:cNvSpPr>
                            <a:spLocks/>
                          </wps:cNvSpPr>
                          <wps:spPr bwMode="auto">
                            <a:xfrm>
                              <a:off x="6723" y="-988"/>
                              <a:ext cx="75" cy="105"/>
                            </a:xfrm>
                            <a:custGeom>
                              <a:avLst/>
                              <a:gdLst>
                                <a:gd name="T0" fmla="+- 0 6759 6723"/>
                                <a:gd name="T1" fmla="*/ T0 w 75"/>
                                <a:gd name="T2" fmla="+- 0 -883 -988"/>
                                <a:gd name="T3" fmla="*/ -883 h 105"/>
                                <a:gd name="T4" fmla="+- 0 6769 6723"/>
                                <a:gd name="T5" fmla="*/ T4 w 75"/>
                                <a:gd name="T6" fmla="+- 0 -883 -988"/>
                                <a:gd name="T7" fmla="*/ -883 h 105"/>
                                <a:gd name="T8" fmla="+- 0 6778 6723"/>
                                <a:gd name="T9" fmla="*/ T8 w 75"/>
                                <a:gd name="T10" fmla="+- 0 -885 -988"/>
                                <a:gd name="T11" fmla="*/ -885 h 105"/>
                                <a:gd name="T12" fmla="+- 0 6786 6723"/>
                                <a:gd name="T13" fmla="*/ T12 w 75"/>
                                <a:gd name="T14" fmla="+- 0 -891 -988"/>
                                <a:gd name="T15" fmla="*/ -891 h 105"/>
                                <a:gd name="T16" fmla="+- 0 6793 6723"/>
                                <a:gd name="T17" fmla="*/ T16 w 75"/>
                                <a:gd name="T18" fmla="+- 0 -896 -988"/>
                                <a:gd name="T19" fmla="*/ -896 h 105"/>
                                <a:gd name="T20" fmla="+- 0 6798 6723"/>
                                <a:gd name="T21" fmla="*/ T20 w 75"/>
                                <a:gd name="T22" fmla="+- 0 -904 -988"/>
                                <a:gd name="T23" fmla="*/ -904 h 105"/>
                                <a:gd name="T24" fmla="+- 0 6798 6723"/>
                                <a:gd name="T25" fmla="*/ T24 w 75"/>
                                <a:gd name="T26" fmla="+- 0 -927 -988"/>
                                <a:gd name="T27" fmla="*/ -927 h 105"/>
                                <a:gd name="T28" fmla="+- 0 6788 6723"/>
                                <a:gd name="T29" fmla="*/ T28 w 75"/>
                                <a:gd name="T30" fmla="+- 0 -936 -988"/>
                                <a:gd name="T31" fmla="*/ -936 h 105"/>
                                <a:gd name="T32" fmla="+- 0 6774 6723"/>
                                <a:gd name="T33" fmla="*/ T32 w 75"/>
                                <a:gd name="T34" fmla="+- 0 -938 -988"/>
                                <a:gd name="T35" fmla="*/ -938 h 105"/>
                                <a:gd name="T36" fmla="+- 0 6774 6723"/>
                                <a:gd name="T37" fmla="*/ T36 w 75"/>
                                <a:gd name="T38" fmla="+- 0 -938 -988"/>
                                <a:gd name="T39" fmla="*/ -938 h 105"/>
                                <a:gd name="T40" fmla="+- 0 6785 6723"/>
                                <a:gd name="T41" fmla="*/ T40 w 75"/>
                                <a:gd name="T42" fmla="+- 0 -940 -988"/>
                                <a:gd name="T43" fmla="*/ -940 h 105"/>
                                <a:gd name="T44" fmla="+- 0 6794 6723"/>
                                <a:gd name="T45" fmla="*/ T44 w 75"/>
                                <a:gd name="T46" fmla="+- 0 -949 -988"/>
                                <a:gd name="T47" fmla="*/ -949 h 105"/>
                                <a:gd name="T48" fmla="+- 0 6793 6723"/>
                                <a:gd name="T49" fmla="*/ T48 w 75"/>
                                <a:gd name="T50" fmla="+- 0 -967 -988"/>
                                <a:gd name="T51" fmla="*/ -967 h 105"/>
                                <a:gd name="T52" fmla="+- 0 6780 6723"/>
                                <a:gd name="T53" fmla="*/ T52 w 75"/>
                                <a:gd name="T54" fmla="+- 0 -983 -988"/>
                                <a:gd name="T55" fmla="*/ -983 h 105"/>
                                <a:gd name="T56" fmla="+- 0 6757 6723"/>
                                <a:gd name="T57" fmla="*/ T56 w 75"/>
                                <a:gd name="T58" fmla="+- 0 -988 -988"/>
                                <a:gd name="T59" fmla="*/ -988 h 105"/>
                                <a:gd name="T60" fmla="+- 0 6737 6723"/>
                                <a:gd name="T61" fmla="*/ T60 w 75"/>
                                <a:gd name="T62" fmla="+- 0 -981 -988"/>
                                <a:gd name="T63" fmla="*/ -981 h 105"/>
                                <a:gd name="T64" fmla="+- 0 6734 6723"/>
                                <a:gd name="T65" fmla="*/ T64 w 75"/>
                                <a:gd name="T66" fmla="+- 0 -978 -988"/>
                                <a:gd name="T67" fmla="*/ -978 h 105"/>
                                <a:gd name="T68" fmla="+- 0 6771 6723"/>
                                <a:gd name="T69" fmla="*/ T68 w 75"/>
                                <a:gd name="T70" fmla="+- 0 -978 -988"/>
                                <a:gd name="T71" fmla="*/ -978 h 105"/>
                                <a:gd name="T72" fmla="+- 0 6781 6723"/>
                                <a:gd name="T73" fmla="*/ T72 w 75"/>
                                <a:gd name="T74" fmla="+- 0 -972 -988"/>
                                <a:gd name="T75" fmla="*/ -972 h 105"/>
                                <a:gd name="T76" fmla="+- 0 6781 6723"/>
                                <a:gd name="T77" fmla="*/ T76 w 75"/>
                                <a:gd name="T78" fmla="+- 0 -954 -988"/>
                                <a:gd name="T79" fmla="*/ -954 h 105"/>
                                <a:gd name="T80" fmla="+- 0 6777 6723"/>
                                <a:gd name="T81" fmla="*/ T80 w 75"/>
                                <a:gd name="T82" fmla="+- 0 -948 -988"/>
                                <a:gd name="T83" fmla="*/ -948 h 105"/>
                                <a:gd name="T84" fmla="+- 0 6767 6723"/>
                                <a:gd name="T85" fmla="*/ T84 w 75"/>
                                <a:gd name="T86" fmla="+- 0 -943 -988"/>
                                <a:gd name="T87" fmla="*/ -943 h 105"/>
                                <a:gd name="T88" fmla="+- 0 6761 6723"/>
                                <a:gd name="T89" fmla="*/ T88 w 75"/>
                                <a:gd name="T90" fmla="+- 0 -942 -988"/>
                                <a:gd name="T91" fmla="*/ -942 h 105"/>
                                <a:gd name="T92" fmla="+- 0 6745 6723"/>
                                <a:gd name="T93" fmla="*/ T92 w 75"/>
                                <a:gd name="T94" fmla="+- 0 -942 -988"/>
                                <a:gd name="T95" fmla="*/ -942 h 105"/>
                                <a:gd name="T96" fmla="+- 0 6745 6723"/>
                                <a:gd name="T97" fmla="*/ T96 w 75"/>
                                <a:gd name="T98" fmla="+- 0 -932 -988"/>
                                <a:gd name="T99" fmla="*/ -932 h 105"/>
                                <a:gd name="T100" fmla="+- 0 6762 6723"/>
                                <a:gd name="T101" fmla="*/ T100 w 75"/>
                                <a:gd name="T102" fmla="+- 0 -932 -988"/>
                                <a:gd name="T103" fmla="*/ -932 h 105"/>
                                <a:gd name="T104" fmla="+- 0 6770 6723"/>
                                <a:gd name="T105" fmla="*/ T104 w 75"/>
                                <a:gd name="T106" fmla="+- 0 -932 -988"/>
                                <a:gd name="T107" fmla="*/ -932 h 105"/>
                                <a:gd name="T108" fmla="+- 0 6776 6723"/>
                                <a:gd name="T109" fmla="*/ T108 w 75"/>
                                <a:gd name="T110" fmla="+- 0 -928 -988"/>
                                <a:gd name="T111" fmla="*/ -928 h 105"/>
                                <a:gd name="T112" fmla="+- 0 6781 6723"/>
                                <a:gd name="T113" fmla="*/ T112 w 75"/>
                                <a:gd name="T114" fmla="+- 0 -925 -988"/>
                                <a:gd name="T115" fmla="*/ -925 h 105"/>
                                <a:gd name="T116" fmla="+- 0 6785 6723"/>
                                <a:gd name="T117" fmla="*/ T116 w 75"/>
                                <a:gd name="T118" fmla="+- 0 -919 -988"/>
                                <a:gd name="T119" fmla="*/ -919 h 105"/>
                                <a:gd name="T120" fmla="+- 0 6785 6723"/>
                                <a:gd name="T121" fmla="*/ T120 w 75"/>
                                <a:gd name="T122" fmla="+- 0 -906 -988"/>
                                <a:gd name="T123" fmla="*/ -906 h 105"/>
                                <a:gd name="T124" fmla="+- 0 6781 6723"/>
                                <a:gd name="T125" fmla="*/ T124 w 75"/>
                                <a:gd name="T126" fmla="+- 0 -900 -988"/>
                                <a:gd name="T127" fmla="*/ -900 h 105"/>
                                <a:gd name="T128" fmla="+- 0 6775 6723"/>
                                <a:gd name="T129" fmla="*/ T128 w 75"/>
                                <a:gd name="T130" fmla="+- 0 -896 -988"/>
                                <a:gd name="T131" fmla="*/ -896 h 105"/>
                                <a:gd name="T132" fmla="+- 0 6771 6723"/>
                                <a:gd name="T133" fmla="*/ T132 w 75"/>
                                <a:gd name="T134" fmla="+- 0 -894 -988"/>
                                <a:gd name="T135" fmla="*/ -894 h 105"/>
                                <a:gd name="T136" fmla="+- 0 6764 6723"/>
                                <a:gd name="T137" fmla="*/ T136 w 75"/>
                                <a:gd name="T138" fmla="+- 0 -893 -988"/>
                                <a:gd name="T139" fmla="*/ -893 h 105"/>
                                <a:gd name="T140" fmla="+- 0 6732 6723"/>
                                <a:gd name="T141" fmla="*/ T140 w 75"/>
                                <a:gd name="T142" fmla="+- 0 -893 -988"/>
                                <a:gd name="T143" fmla="*/ -893 h 105"/>
                                <a:gd name="T144" fmla="+- 0 6738 6723"/>
                                <a:gd name="T145" fmla="*/ T144 w 75"/>
                                <a:gd name="T146" fmla="+- 0 -887 -988"/>
                                <a:gd name="T147" fmla="*/ -887 h 105"/>
                                <a:gd name="T148" fmla="+- 0 6759 6723"/>
                                <a:gd name="T149" fmla="*/ T148 w 75"/>
                                <a:gd name="T150" fmla="+- 0 -883 -988"/>
                                <a:gd name="T151" fmla="*/ -883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75" h="105">
                                  <a:moveTo>
                                    <a:pt x="36" y="105"/>
                                  </a:moveTo>
                                  <a:lnTo>
                                    <a:pt x="46" y="105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75" y="84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56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48" y="94"/>
                                  </a:lnTo>
                                  <a:lnTo>
                                    <a:pt x="41" y="95"/>
                                  </a:lnTo>
                                  <a:lnTo>
                                    <a:pt x="9" y="95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36" y="10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97"/>
                          <wps:cNvSpPr>
                            <a:spLocks/>
                          </wps:cNvSpPr>
                          <wps:spPr bwMode="auto">
                            <a:xfrm>
                              <a:off x="6723" y="-988"/>
                              <a:ext cx="75" cy="105"/>
                            </a:xfrm>
                            <a:custGeom>
                              <a:avLst/>
                              <a:gdLst>
                                <a:gd name="T0" fmla="+- 0 6736 6723"/>
                                <a:gd name="T1" fmla="*/ T0 w 75"/>
                                <a:gd name="T2" fmla="+- 0 -961 -988"/>
                                <a:gd name="T3" fmla="*/ -961 h 105"/>
                                <a:gd name="T4" fmla="+- 0 6739 6723"/>
                                <a:gd name="T5" fmla="*/ T4 w 75"/>
                                <a:gd name="T6" fmla="+- 0 -972 -988"/>
                                <a:gd name="T7" fmla="*/ -972 h 105"/>
                                <a:gd name="T8" fmla="+- 0 6748 6723"/>
                                <a:gd name="T9" fmla="*/ T8 w 75"/>
                                <a:gd name="T10" fmla="+- 0 -978 -988"/>
                                <a:gd name="T11" fmla="*/ -978 h 105"/>
                                <a:gd name="T12" fmla="+- 0 6734 6723"/>
                                <a:gd name="T13" fmla="*/ T12 w 75"/>
                                <a:gd name="T14" fmla="+- 0 -978 -988"/>
                                <a:gd name="T15" fmla="*/ -978 h 105"/>
                                <a:gd name="T16" fmla="+- 0 6724 6723"/>
                                <a:gd name="T17" fmla="*/ T16 w 75"/>
                                <a:gd name="T18" fmla="+- 0 -965 -988"/>
                                <a:gd name="T19" fmla="*/ -965 h 105"/>
                                <a:gd name="T20" fmla="+- 0 6736 6723"/>
                                <a:gd name="T21" fmla="*/ T20 w 75"/>
                                <a:gd name="T22" fmla="+- 0 -961 -988"/>
                                <a:gd name="T23" fmla="*/ -961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" h="105">
                                  <a:moveTo>
                                    <a:pt x="13" y="27"/>
                                  </a:moveTo>
                                  <a:lnTo>
                                    <a:pt x="16" y="16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3" y="2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96"/>
                          <wps:cNvSpPr>
                            <a:spLocks/>
                          </wps:cNvSpPr>
                          <wps:spPr bwMode="auto">
                            <a:xfrm>
                              <a:off x="6723" y="-988"/>
                              <a:ext cx="75" cy="105"/>
                            </a:xfrm>
                            <a:custGeom>
                              <a:avLst/>
                              <a:gdLst>
                                <a:gd name="T0" fmla="+- 0 6732 6723"/>
                                <a:gd name="T1" fmla="*/ T0 w 75"/>
                                <a:gd name="T2" fmla="+- 0 -893 -988"/>
                                <a:gd name="T3" fmla="*/ -893 h 105"/>
                                <a:gd name="T4" fmla="+- 0 6745 6723"/>
                                <a:gd name="T5" fmla="*/ T4 w 75"/>
                                <a:gd name="T6" fmla="+- 0 -893 -988"/>
                                <a:gd name="T7" fmla="*/ -893 h 105"/>
                                <a:gd name="T8" fmla="+- 0 6736 6723"/>
                                <a:gd name="T9" fmla="*/ T8 w 75"/>
                                <a:gd name="T10" fmla="+- 0 -898 -988"/>
                                <a:gd name="T11" fmla="*/ -898 h 105"/>
                                <a:gd name="T12" fmla="+- 0 6732 6723"/>
                                <a:gd name="T13" fmla="*/ T12 w 75"/>
                                <a:gd name="T14" fmla="+- 0 -911 -988"/>
                                <a:gd name="T15" fmla="*/ -911 h 105"/>
                                <a:gd name="T16" fmla="+- 0 6723 6723"/>
                                <a:gd name="T17" fmla="*/ T16 w 75"/>
                                <a:gd name="T18" fmla="+- 0 -901 -988"/>
                                <a:gd name="T19" fmla="*/ -901 h 105"/>
                                <a:gd name="T20" fmla="+- 0 6732 6723"/>
                                <a:gd name="T21" fmla="*/ T20 w 75"/>
                                <a:gd name="T22" fmla="+- 0 -893 -988"/>
                                <a:gd name="T23" fmla="*/ -893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" h="105">
                                  <a:moveTo>
                                    <a:pt x="9" y="95"/>
                                  </a:moveTo>
                                  <a:lnTo>
                                    <a:pt x="22" y="95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9" y="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91"/>
                        <wpg:cNvGrpSpPr>
                          <a:grpSpLocks/>
                        </wpg:cNvGrpSpPr>
                        <wpg:grpSpPr bwMode="auto">
                          <a:xfrm>
                            <a:off x="7151" y="-986"/>
                            <a:ext cx="73" cy="102"/>
                            <a:chOff x="7151" y="-986"/>
                            <a:chExt cx="73" cy="102"/>
                          </a:xfrm>
                        </wpg:grpSpPr>
                        <wps:wsp>
                          <wps:cNvPr id="396" name="Freeform 394"/>
                          <wps:cNvSpPr>
                            <a:spLocks/>
                          </wps:cNvSpPr>
                          <wps:spPr bwMode="auto">
                            <a:xfrm>
                              <a:off x="7151" y="-986"/>
                              <a:ext cx="73" cy="102"/>
                            </a:xfrm>
                            <a:custGeom>
                              <a:avLst/>
                              <a:gdLst>
                                <a:gd name="T0" fmla="+- 0 7211 7151"/>
                                <a:gd name="T1" fmla="*/ T0 w 73"/>
                                <a:gd name="T2" fmla="+- 0 -884 -986"/>
                                <a:gd name="T3" fmla="*/ -884 h 102"/>
                                <a:gd name="T4" fmla="+- 0 7224 7151"/>
                                <a:gd name="T5" fmla="*/ T4 w 73"/>
                                <a:gd name="T6" fmla="+- 0 -884 -986"/>
                                <a:gd name="T7" fmla="*/ -884 h 102"/>
                                <a:gd name="T8" fmla="+- 0 7204 7151"/>
                                <a:gd name="T9" fmla="*/ T8 w 73"/>
                                <a:gd name="T10" fmla="+- 0 -932 -986"/>
                                <a:gd name="T11" fmla="*/ -932 h 102"/>
                                <a:gd name="T12" fmla="+- 0 7216 7151"/>
                                <a:gd name="T13" fmla="*/ T12 w 73"/>
                                <a:gd name="T14" fmla="+- 0 -935 -986"/>
                                <a:gd name="T15" fmla="*/ -935 h 102"/>
                                <a:gd name="T16" fmla="+- 0 7223 7151"/>
                                <a:gd name="T17" fmla="*/ T16 w 73"/>
                                <a:gd name="T18" fmla="+- 0 -946 -986"/>
                                <a:gd name="T19" fmla="*/ -946 h 102"/>
                                <a:gd name="T20" fmla="+- 0 7223 7151"/>
                                <a:gd name="T21" fmla="*/ T20 w 73"/>
                                <a:gd name="T22" fmla="+- 0 -966 -986"/>
                                <a:gd name="T23" fmla="*/ -966 h 102"/>
                                <a:gd name="T24" fmla="+- 0 7219 7151"/>
                                <a:gd name="T25" fmla="*/ T24 w 73"/>
                                <a:gd name="T26" fmla="+- 0 -975 -986"/>
                                <a:gd name="T27" fmla="*/ -975 h 102"/>
                                <a:gd name="T28" fmla="+- 0 7205 7151"/>
                                <a:gd name="T29" fmla="*/ T28 w 73"/>
                                <a:gd name="T30" fmla="+- 0 -985 -986"/>
                                <a:gd name="T31" fmla="*/ -985 h 102"/>
                                <a:gd name="T32" fmla="+- 0 7197 7151"/>
                                <a:gd name="T33" fmla="*/ T32 w 73"/>
                                <a:gd name="T34" fmla="+- 0 -986 -986"/>
                                <a:gd name="T35" fmla="*/ -986 h 102"/>
                                <a:gd name="T36" fmla="+- 0 7151 7151"/>
                                <a:gd name="T37" fmla="*/ T36 w 73"/>
                                <a:gd name="T38" fmla="+- 0 -986 -986"/>
                                <a:gd name="T39" fmla="*/ -986 h 102"/>
                                <a:gd name="T40" fmla="+- 0 7151 7151"/>
                                <a:gd name="T41" fmla="*/ T40 w 73"/>
                                <a:gd name="T42" fmla="+- 0 -975 -986"/>
                                <a:gd name="T43" fmla="*/ -975 h 102"/>
                                <a:gd name="T44" fmla="+- 0 7164 7151"/>
                                <a:gd name="T45" fmla="*/ T44 w 73"/>
                                <a:gd name="T46" fmla="+- 0 -975 -986"/>
                                <a:gd name="T47" fmla="*/ -975 h 102"/>
                                <a:gd name="T48" fmla="+- 0 7199 7151"/>
                                <a:gd name="T49" fmla="*/ T48 w 73"/>
                                <a:gd name="T50" fmla="+- 0 -975 -986"/>
                                <a:gd name="T51" fmla="*/ -975 h 102"/>
                                <a:gd name="T52" fmla="+- 0 7203 7151"/>
                                <a:gd name="T53" fmla="*/ T52 w 73"/>
                                <a:gd name="T54" fmla="+- 0 -972 -986"/>
                                <a:gd name="T55" fmla="*/ -972 h 102"/>
                                <a:gd name="T56" fmla="+- 0 7208 7151"/>
                                <a:gd name="T57" fmla="*/ T56 w 73"/>
                                <a:gd name="T58" fmla="+- 0 -969 -986"/>
                                <a:gd name="T59" fmla="*/ -969 h 102"/>
                                <a:gd name="T60" fmla="+- 0 7210 7151"/>
                                <a:gd name="T61" fmla="*/ T60 w 73"/>
                                <a:gd name="T62" fmla="+- 0 -964 -986"/>
                                <a:gd name="T63" fmla="*/ -964 h 102"/>
                                <a:gd name="T64" fmla="+- 0 7210 7151"/>
                                <a:gd name="T65" fmla="*/ T64 w 73"/>
                                <a:gd name="T66" fmla="+- 0 -953 -986"/>
                                <a:gd name="T67" fmla="*/ -953 h 102"/>
                                <a:gd name="T68" fmla="+- 0 7209 7151"/>
                                <a:gd name="T69" fmla="*/ T68 w 73"/>
                                <a:gd name="T70" fmla="+- 0 -948 -986"/>
                                <a:gd name="T71" fmla="*/ -948 h 102"/>
                                <a:gd name="T72" fmla="+- 0 7205 7151"/>
                                <a:gd name="T73" fmla="*/ T72 w 73"/>
                                <a:gd name="T74" fmla="+- 0 -944 -986"/>
                                <a:gd name="T75" fmla="*/ -944 h 102"/>
                                <a:gd name="T76" fmla="+- 0 7200 7151"/>
                                <a:gd name="T77" fmla="*/ T76 w 73"/>
                                <a:gd name="T78" fmla="+- 0 -939 -986"/>
                                <a:gd name="T79" fmla="*/ -939 h 102"/>
                                <a:gd name="T80" fmla="+- 0 7194 7151"/>
                                <a:gd name="T81" fmla="*/ T80 w 73"/>
                                <a:gd name="T82" fmla="+- 0 -939 -986"/>
                                <a:gd name="T83" fmla="*/ -939 h 102"/>
                                <a:gd name="T84" fmla="+- 0 7151 7151"/>
                                <a:gd name="T85" fmla="*/ T84 w 73"/>
                                <a:gd name="T86" fmla="+- 0 -939 -986"/>
                                <a:gd name="T87" fmla="*/ -939 h 102"/>
                                <a:gd name="T88" fmla="+- 0 7151 7151"/>
                                <a:gd name="T89" fmla="*/ T88 w 73"/>
                                <a:gd name="T90" fmla="+- 0 -928 -986"/>
                                <a:gd name="T91" fmla="*/ -928 h 102"/>
                                <a:gd name="T92" fmla="+- 0 7192 7151"/>
                                <a:gd name="T93" fmla="*/ T92 w 73"/>
                                <a:gd name="T94" fmla="+- 0 -928 -986"/>
                                <a:gd name="T95" fmla="*/ -928 h 102"/>
                                <a:gd name="T96" fmla="+- 0 7211 7151"/>
                                <a:gd name="T97" fmla="*/ T96 w 73"/>
                                <a:gd name="T98" fmla="+- 0 -884 -986"/>
                                <a:gd name="T99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3" h="102">
                                  <a:moveTo>
                                    <a:pt x="60" y="102"/>
                                  </a:moveTo>
                                  <a:lnTo>
                                    <a:pt x="73" y="102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1" y="58"/>
                                  </a:lnTo>
                                  <a:lnTo>
                                    <a:pt x="60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93"/>
                          <wps:cNvSpPr>
                            <a:spLocks/>
                          </wps:cNvSpPr>
                          <wps:spPr bwMode="auto">
                            <a:xfrm>
                              <a:off x="7151" y="-986"/>
                              <a:ext cx="73" cy="102"/>
                            </a:xfrm>
                            <a:custGeom>
                              <a:avLst/>
                              <a:gdLst>
                                <a:gd name="T0" fmla="+- 0 7151 7151"/>
                                <a:gd name="T1" fmla="*/ T0 w 73"/>
                                <a:gd name="T2" fmla="+- 0 -939 -986"/>
                                <a:gd name="T3" fmla="*/ -939 h 102"/>
                                <a:gd name="T4" fmla="+- 0 7164 7151"/>
                                <a:gd name="T5" fmla="*/ T4 w 73"/>
                                <a:gd name="T6" fmla="+- 0 -939 -986"/>
                                <a:gd name="T7" fmla="*/ -939 h 102"/>
                                <a:gd name="T8" fmla="+- 0 7164 7151"/>
                                <a:gd name="T9" fmla="*/ T8 w 73"/>
                                <a:gd name="T10" fmla="+- 0 -975 -986"/>
                                <a:gd name="T11" fmla="*/ -975 h 102"/>
                                <a:gd name="T12" fmla="+- 0 7151 7151"/>
                                <a:gd name="T13" fmla="*/ T12 w 73"/>
                                <a:gd name="T14" fmla="+- 0 -975 -986"/>
                                <a:gd name="T15" fmla="*/ -975 h 102"/>
                                <a:gd name="T16" fmla="+- 0 7151 7151"/>
                                <a:gd name="T17" fmla="*/ T16 w 73"/>
                                <a:gd name="T18" fmla="+- 0 -939 -986"/>
                                <a:gd name="T19" fmla="*/ -93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102">
                                  <a:moveTo>
                                    <a:pt x="0" y="47"/>
                                  </a:moveTo>
                                  <a:lnTo>
                                    <a:pt x="13" y="47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92"/>
                          <wps:cNvSpPr>
                            <a:spLocks/>
                          </wps:cNvSpPr>
                          <wps:spPr bwMode="auto">
                            <a:xfrm>
                              <a:off x="7151" y="-986"/>
                              <a:ext cx="73" cy="102"/>
                            </a:xfrm>
                            <a:custGeom>
                              <a:avLst/>
                              <a:gdLst>
                                <a:gd name="T0" fmla="+- 0 7151 7151"/>
                                <a:gd name="T1" fmla="*/ T0 w 73"/>
                                <a:gd name="T2" fmla="+- 0 -884 -986"/>
                                <a:gd name="T3" fmla="*/ -884 h 102"/>
                                <a:gd name="T4" fmla="+- 0 7164 7151"/>
                                <a:gd name="T5" fmla="*/ T4 w 73"/>
                                <a:gd name="T6" fmla="+- 0 -884 -986"/>
                                <a:gd name="T7" fmla="*/ -884 h 102"/>
                                <a:gd name="T8" fmla="+- 0 7164 7151"/>
                                <a:gd name="T9" fmla="*/ T8 w 73"/>
                                <a:gd name="T10" fmla="+- 0 -928 -986"/>
                                <a:gd name="T11" fmla="*/ -928 h 102"/>
                                <a:gd name="T12" fmla="+- 0 7151 7151"/>
                                <a:gd name="T13" fmla="*/ T12 w 73"/>
                                <a:gd name="T14" fmla="+- 0 -928 -986"/>
                                <a:gd name="T15" fmla="*/ -928 h 102"/>
                                <a:gd name="T16" fmla="+- 0 7151 7151"/>
                                <a:gd name="T17" fmla="*/ T16 w 73"/>
                                <a:gd name="T18" fmla="+- 0 -884 -986"/>
                                <a:gd name="T19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102">
                                  <a:moveTo>
                                    <a:pt x="0" y="102"/>
                                  </a:moveTo>
                                  <a:lnTo>
                                    <a:pt x="13" y="102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88"/>
                        <wpg:cNvGrpSpPr>
                          <a:grpSpLocks/>
                        </wpg:cNvGrpSpPr>
                        <wpg:grpSpPr bwMode="auto">
                          <a:xfrm>
                            <a:off x="7239" y="-987"/>
                            <a:ext cx="82" cy="99"/>
                            <a:chOff x="7239" y="-987"/>
                            <a:chExt cx="82" cy="99"/>
                          </a:xfrm>
                        </wpg:grpSpPr>
                        <wps:wsp>
                          <wps:cNvPr id="400" name="Freeform 390"/>
                          <wps:cNvSpPr>
                            <a:spLocks/>
                          </wps:cNvSpPr>
                          <wps:spPr bwMode="auto">
                            <a:xfrm>
                              <a:off x="7239" y="-987"/>
                              <a:ext cx="82" cy="99"/>
                            </a:xfrm>
                            <a:custGeom>
                              <a:avLst/>
                              <a:gdLst>
                                <a:gd name="T0" fmla="+- 0 7300 7239"/>
                                <a:gd name="T1" fmla="*/ T0 w 82"/>
                                <a:gd name="T2" fmla="+- 0 -888 -987"/>
                                <a:gd name="T3" fmla="*/ -888 h 99"/>
                                <a:gd name="T4" fmla="+- 0 7313 7239"/>
                                <a:gd name="T5" fmla="*/ T4 w 82"/>
                                <a:gd name="T6" fmla="+- 0 -902 -987"/>
                                <a:gd name="T7" fmla="*/ -902 h 99"/>
                                <a:gd name="T8" fmla="+- 0 7320 7239"/>
                                <a:gd name="T9" fmla="*/ T8 w 82"/>
                                <a:gd name="T10" fmla="+- 0 -923 -987"/>
                                <a:gd name="T11" fmla="*/ -923 h 99"/>
                                <a:gd name="T12" fmla="+- 0 7322 7239"/>
                                <a:gd name="T13" fmla="*/ T12 w 82"/>
                                <a:gd name="T14" fmla="+- 0 -950 -987"/>
                                <a:gd name="T15" fmla="*/ -950 h 99"/>
                                <a:gd name="T16" fmla="+- 0 7314 7239"/>
                                <a:gd name="T17" fmla="*/ T16 w 82"/>
                                <a:gd name="T18" fmla="+- 0 -969 -987"/>
                                <a:gd name="T19" fmla="*/ -969 h 99"/>
                                <a:gd name="T20" fmla="+- 0 7298 7239"/>
                                <a:gd name="T21" fmla="*/ T20 w 82"/>
                                <a:gd name="T22" fmla="+- 0 -982 -987"/>
                                <a:gd name="T23" fmla="*/ -982 h 99"/>
                                <a:gd name="T24" fmla="+- 0 7272 7239"/>
                                <a:gd name="T25" fmla="*/ T24 w 82"/>
                                <a:gd name="T26" fmla="+- 0 -987 -987"/>
                                <a:gd name="T27" fmla="*/ -987 h 99"/>
                                <a:gd name="T28" fmla="+- 0 7255 7239"/>
                                <a:gd name="T29" fmla="*/ T28 w 82"/>
                                <a:gd name="T30" fmla="+- 0 -977 -987"/>
                                <a:gd name="T31" fmla="*/ -977 h 99"/>
                                <a:gd name="T32" fmla="+- 0 7291 7239"/>
                                <a:gd name="T33" fmla="*/ T32 w 82"/>
                                <a:gd name="T34" fmla="+- 0 -977 -987"/>
                                <a:gd name="T35" fmla="*/ -977 h 99"/>
                                <a:gd name="T36" fmla="+- 0 7299 7239"/>
                                <a:gd name="T37" fmla="*/ T36 w 82"/>
                                <a:gd name="T38" fmla="+- 0 -972 -987"/>
                                <a:gd name="T39" fmla="*/ -972 h 99"/>
                                <a:gd name="T40" fmla="+- 0 7304 7239"/>
                                <a:gd name="T41" fmla="*/ T40 w 82"/>
                                <a:gd name="T42" fmla="+- 0 -964 -987"/>
                                <a:gd name="T43" fmla="*/ -964 h 99"/>
                                <a:gd name="T44" fmla="+- 0 7308 7239"/>
                                <a:gd name="T45" fmla="*/ T44 w 82"/>
                                <a:gd name="T46" fmla="+- 0 -955 -987"/>
                                <a:gd name="T47" fmla="*/ -955 h 99"/>
                                <a:gd name="T48" fmla="+- 0 7310 7239"/>
                                <a:gd name="T49" fmla="*/ T48 w 82"/>
                                <a:gd name="T50" fmla="+- 0 -945 -987"/>
                                <a:gd name="T51" fmla="*/ -945 h 99"/>
                                <a:gd name="T52" fmla="+- 0 7310 7239"/>
                                <a:gd name="T53" fmla="*/ T52 w 82"/>
                                <a:gd name="T54" fmla="+- 0 -935 -987"/>
                                <a:gd name="T55" fmla="*/ -935 h 99"/>
                                <a:gd name="T56" fmla="+- 0 7308 7239"/>
                                <a:gd name="T57" fmla="*/ T56 w 82"/>
                                <a:gd name="T58" fmla="+- 0 -923 -987"/>
                                <a:gd name="T59" fmla="*/ -923 h 99"/>
                                <a:gd name="T60" fmla="+- 0 7300 7239"/>
                                <a:gd name="T61" fmla="*/ T60 w 82"/>
                                <a:gd name="T62" fmla="+- 0 -902 -987"/>
                                <a:gd name="T63" fmla="*/ -902 h 99"/>
                                <a:gd name="T64" fmla="+- 0 7279 7239"/>
                                <a:gd name="T65" fmla="*/ T64 w 82"/>
                                <a:gd name="T66" fmla="+- 0 -893 -987"/>
                                <a:gd name="T67" fmla="*/ -893 h 99"/>
                                <a:gd name="T68" fmla="+- 0 7263 7239"/>
                                <a:gd name="T69" fmla="*/ T68 w 82"/>
                                <a:gd name="T70" fmla="+- 0 -893 -987"/>
                                <a:gd name="T71" fmla="*/ -893 h 99"/>
                                <a:gd name="T72" fmla="+- 0 7271 7239"/>
                                <a:gd name="T73" fmla="*/ T72 w 82"/>
                                <a:gd name="T74" fmla="+- 0 -889 -987"/>
                                <a:gd name="T75" fmla="*/ -889 h 99"/>
                                <a:gd name="T76" fmla="+- 0 7300 7239"/>
                                <a:gd name="T77" fmla="*/ T76 w 82"/>
                                <a:gd name="T78" fmla="+- 0 -888 -987"/>
                                <a:gd name="T79" fmla="*/ -88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2" h="99">
                                  <a:moveTo>
                                    <a:pt x="61" y="99"/>
                                  </a:moveTo>
                                  <a:lnTo>
                                    <a:pt x="74" y="85"/>
                                  </a:lnTo>
                                  <a:lnTo>
                                    <a:pt x="81" y="64"/>
                                  </a:lnTo>
                                  <a:lnTo>
                                    <a:pt x="83" y="37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71" y="52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61" y="9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389"/>
                          <wps:cNvSpPr>
                            <a:spLocks/>
                          </wps:cNvSpPr>
                          <wps:spPr bwMode="auto">
                            <a:xfrm>
                              <a:off x="7239" y="-987"/>
                              <a:ext cx="82" cy="99"/>
                            </a:xfrm>
                            <a:custGeom>
                              <a:avLst/>
                              <a:gdLst>
                                <a:gd name="T0" fmla="+- 0 7263 7239"/>
                                <a:gd name="T1" fmla="*/ T0 w 82"/>
                                <a:gd name="T2" fmla="+- 0 -893 -987"/>
                                <a:gd name="T3" fmla="*/ -893 h 99"/>
                                <a:gd name="T4" fmla="+- 0 7279 7239"/>
                                <a:gd name="T5" fmla="*/ T4 w 82"/>
                                <a:gd name="T6" fmla="+- 0 -893 -987"/>
                                <a:gd name="T7" fmla="*/ -893 h 99"/>
                                <a:gd name="T8" fmla="+- 0 7264 7239"/>
                                <a:gd name="T9" fmla="*/ T8 w 82"/>
                                <a:gd name="T10" fmla="+- 0 -901 -987"/>
                                <a:gd name="T11" fmla="*/ -901 h 99"/>
                                <a:gd name="T12" fmla="+- 0 7255 7239"/>
                                <a:gd name="T13" fmla="*/ T12 w 82"/>
                                <a:gd name="T14" fmla="+- 0 -920 -987"/>
                                <a:gd name="T15" fmla="*/ -920 h 99"/>
                                <a:gd name="T16" fmla="+- 0 7254 7239"/>
                                <a:gd name="T17" fmla="*/ T16 w 82"/>
                                <a:gd name="T18" fmla="+- 0 -947 -987"/>
                                <a:gd name="T19" fmla="*/ -947 h 99"/>
                                <a:gd name="T20" fmla="+- 0 7262 7239"/>
                                <a:gd name="T21" fmla="*/ T20 w 82"/>
                                <a:gd name="T22" fmla="+- 0 -968 -987"/>
                                <a:gd name="T23" fmla="*/ -968 h 99"/>
                                <a:gd name="T24" fmla="+- 0 7282 7239"/>
                                <a:gd name="T25" fmla="*/ T24 w 82"/>
                                <a:gd name="T26" fmla="+- 0 -977 -987"/>
                                <a:gd name="T27" fmla="*/ -977 h 99"/>
                                <a:gd name="T28" fmla="+- 0 7255 7239"/>
                                <a:gd name="T29" fmla="*/ T28 w 82"/>
                                <a:gd name="T30" fmla="+- 0 -977 -987"/>
                                <a:gd name="T31" fmla="*/ -977 h 99"/>
                                <a:gd name="T32" fmla="+- 0 7253 7239"/>
                                <a:gd name="T33" fmla="*/ T32 w 82"/>
                                <a:gd name="T34" fmla="+- 0 -976 -987"/>
                                <a:gd name="T35" fmla="*/ -976 h 99"/>
                                <a:gd name="T36" fmla="+- 0 7243 7239"/>
                                <a:gd name="T37" fmla="*/ T36 w 82"/>
                                <a:gd name="T38" fmla="+- 0 -957 -987"/>
                                <a:gd name="T39" fmla="*/ -957 h 99"/>
                                <a:gd name="T40" fmla="+- 0 7239 7239"/>
                                <a:gd name="T41" fmla="*/ T40 w 82"/>
                                <a:gd name="T42" fmla="+- 0 -936 -987"/>
                                <a:gd name="T43" fmla="*/ -936 h 99"/>
                                <a:gd name="T44" fmla="+- 0 7239 7239"/>
                                <a:gd name="T45" fmla="*/ T44 w 82"/>
                                <a:gd name="T46" fmla="+- 0 -932 -987"/>
                                <a:gd name="T47" fmla="*/ -932 h 99"/>
                                <a:gd name="T48" fmla="+- 0 7243 7239"/>
                                <a:gd name="T49" fmla="*/ T48 w 82"/>
                                <a:gd name="T50" fmla="+- 0 -914 -987"/>
                                <a:gd name="T51" fmla="*/ -914 h 99"/>
                                <a:gd name="T52" fmla="+- 0 7253 7239"/>
                                <a:gd name="T53" fmla="*/ T52 w 82"/>
                                <a:gd name="T54" fmla="+- 0 -899 -987"/>
                                <a:gd name="T55" fmla="*/ -899 h 99"/>
                                <a:gd name="T56" fmla="+- 0 7263 7239"/>
                                <a:gd name="T57" fmla="*/ T56 w 82"/>
                                <a:gd name="T58" fmla="+- 0 -893 -987"/>
                                <a:gd name="T59" fmla="*/ -89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2" h="99">
                                  <a:moveTo>
                                    <a:pt x="24" y="94"/>
                                  </a:moveTo>
                                  <a:lnTo>
                                    <a:pt x="40" y="94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24" y="9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84"/>
                        <wpg:cNvGrpSpPr>
                          <a:grpSpLocks/>
                        </wpg:cNvGrpSpPr>
                        <wpg:grpSpPr bwMode="auto">
                          <a:xfrm>
                            <a:off x="7341" y="-988"/>
                            <a:ext cx="77" cy="103"/>
                            <a:chOff x="7341" y="-988"/>
                            <a:chExt cx="77" cy="103"/>
                          </a:xfrm>
                        </wpg:grpSpPr>
                        <wps:wsp>
                          <wps:cNvPr id="403" name="Freeform 387"/>
                          <wps:cNvSpPr>
                            <a:spLocks/>
                          </wps:cNvSpPr>
                          <wps:spPr bwMode="auto">
                            <a:xfrm>
                              <a:off x="7341" y="-988"/>
                              <a:ext cx="77" cy="103"/>
                            </a:xfrm>
                            <a:custGeom>
                              <a:avLst/>
                              <a:gdLst>
                                <a:gd name="T0" fmla="+- 0 7406 7341"/>
                                <a:gd name="T1" fmla="*/ T0 w 77"/>
                                <a:gd name="T2" fmla="+- 0 -953 -988"/>
                                <a:gd name="T3" fmla="*/ -953 h 103"/>
                                <a:gd name="T4" fmla="+- 0 7415 7341"/>
                                <a:gd name="T5" fmla="*/ T4 w 77"/>
                                <a:gd name="T6" fmla="+- 0 -966 -988"/>
                                <a:gd name="T7" fmla="*/ -966 h 103"/>
                                <a:gd name="T8" fmla="+- 0 7402 7341"/>
                                <a:gd name="T9" fmla="*/ T8 w 77"/>
                                <a:gd name="T10" fmla="+- 0 -982 -988"/>
                                <a:gd name="T11" fmla="*/ -982 h 103"/>
                                <a:gd name="T12" fmla="+- 0 7380 7341"/>
                                <a:gd name="T13" fmla="*/ T12 w 77"/>
                                <a:gd name="T14" fmla="+- 0 -988 -988"/>
                                <a:gd name="T15" fmla="*/ -988 h 103"/>
                                <a:gd name="T16" fmla="+- 0 7362 7341"/>
                                <a:gd name="T17" fmla="*/ T16 w 77"/>
                                <a:gd name="T18" fmla="+- 0 -983 -988"/>
                                <a:gd name="T19" fmla="*/ -983 h 103"/>
                                <a:gd name="T20" fmla="+- 0 7356 7341"/>
                                <a:gd name="T21" fmla="*/ T20 w 77"/>
                                <a:gd name="T22" fmla="+- 0 -977 -988"/>
                                <a:gd name="T23" fmla="*/ -977 h 103"/>
                                <a:gd name="T24" fmla="+- 0 7396 7341"/>
                                <a:gd name="T25" fmla="*/ T24 w 77"/>
                                <a:gd name="T26" fmla="+- 0 -977 -988"/>
                                <a:gd name="T27" fmla="*/ -977 h 103"/>
                                <a:gd name="T28" fmla="+- 0 7403 7341"/>
                                <a:gd name="T29" fmla="*/ T28 w 77"/>
                                <a:gd name="T30" fmla="+- 0 -966 -988"/>
                                <a:gd name="T31" fmla="*/ -966 h 103"/>
                                <a:gd name="T32" fmla="+- 0 7406 7341"/>
                                <a:gd name="T33" fmla="*/ T32 w 77"/>
                                <a:gd name="T34" fmla="+- 0 -953 -988"/>
                                <a:gd name="T35" fmla="*/ -953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103">
                                  <a:moveTo>
                                    <a:pt x="65" y="35"/>
                                  </a:moveTo>
                                  <a:lnTo>
                                    <a:pt x="74" y="22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5" y="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386"/>
                          <wps:cNvSpPr>
                            <a:spLocks/>
                          </wps:cNvSpPr>
                          <wps:spPr bwMode="auto">
                            <a:xfrm>
                              <a:off x="7341" y="-988"/>
                              <a:ext cx="77" cy="103"/>
                            </a:xfrm>
                            <a:custGeom>
                              <a:avLst/>
                              <a:gdLst>
                                <a:gd name="T0" fmla="+- 0 7360 7341"/>
                                <a:gd name="T1" fmla="*/ T0 w 77"/>
                                <a:gd name="T2" fmla="+- 0 -894 -988"/>
                                <a:gd name="T3" fmla="*/ -894 h 103"/>
                                <a:gd name="T4" fmla="+- 0 7370 7341"/>
                                <a:gd name="T5" fmla="*/ T4 w 77"/>
                                <a:gd name="T6" fmla="+- 0 -894 -988"/>
                                <a:gd name="T7" fmla="*/ -894 h 103"/>
                                <a:gd name="T8" fmla="+- 0 7362 7341"/>
                                <a:gd name="T9" fmla="*/ T8 w 77"/>
                                <a:gd name="T10" fmla="+- 0 -901 -988"/>
                                <a:gd name="T11" fmla="*/ -901 h 103"/>
                                <a:gd name="T12" fmla="+- 0 7354 7341"/>
                                <a:gd name="T13" fmla="*/ T12 w 77"/>
                                <a:gd name="T14" fmla="+- 0 -917 -988"/>
                                <a:gd name="T15" fmla="*/ -917 h 103"/>
                                <a:gd name="T16" fmla="+- 0 7353 7341"/>
                                <a:gd name="T17" fmla="*/ T16 w 77"/>
                                <a:gd name="T18" fmla="+- 0 -927 -988"/>
                                <a:gd name="T19" fmla="*/ -927 h 103"/>
                                <a:gd name="T20" fmla="+- 0 7354 7341"/>
                                <a:gd name="T21" fmla="*/ T20 w 77"/>
                                <a:gd name="T22" fmla="+- 0 -947 -988"/>
                                <a:gd name="T23" fmla="*/ -947 h 103"/>
                                <a:gd name="T24" fmla="+- 0 7362 7341"/>
                                <a:gd name="T25" fmla="*/ T24 w 77"/>
                                <a:gd name="T26" fmla="+- 0 -968 -988"/>
                                <a:gd name="T27" fmla="*/ -968 h 103"/>
                                <a:gd name="T28" fmla="+- 0 7381 7341"/>
                                <a:gd name="T29" fmla="*/ T28 w 77"/>
                                <a:gd name="T30" fmla="+- 0 -977 -988"/>
                                <a:gd name="T31" fmla="*/ -977 h 103"/>
                                <a:gd name="T32" fmla="+- 0 7356 7341"/>
                                <a:gd name="T33" fmla="*/ T32 w 77"/>
                                <a:gd name="T34" fmla="+- 0 -977 -988"/>
                                <a:gd name="T35" fmla="*/ -977 h 103"/>
                                <a:gd name="T36" fmla="+- 0 7349 7341"/>
                                <a:gd name="T37" fmla="*/ T36 w 77"/>
                                <a:gd name="T38" fmla="+- 0 -969 -988"/>
                                <a:gd name="T39" fmla="*/ -969 h 103"/>
                                <a:gd name="T40" fmla="+- 0 7342 7341"/>
                                <a:gd name="T41" fmla="*/ T40 w 77"/>
                                <a:gd name="T42" fmla="+- 0 -948 -988"/>
                                <a:gd name="T43" fmla="*/ -948 h 103"/>
                                <a:gd name="T44" fmla="+- 0 7341 7341"/>
                                <a:gd name="T45" fmla="*/ T44 w 77"/>
                                <a:gd name="T46" fmla="+- 0 -920 -988"/>
                                <a:gd name="T47" fmla="*/ -920 h 103"/>
                                <a:gd name="T48" fmla="+- 0 7349 7341"/>
                                <a:gd name="T49" fmla="*/ T48 w 77"/>
                                <a:gd name="T50" fmla="+- 0 -902 -988"/>
                                <a:gd name="T51" fmla="*/ -902 h 103"/>
                                <a:gd name="T52" fmla="+- 0 7360 7341"/>
                                <a:gd name="T53" fmla="*/ T52 w 77"/>
                                <a:gd name="T54" fmla="+- 0 -894 -988"/>
                                <a:gd name="T55" fmla="*/ -894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7" h="103">
                                  <a:moveTo>
                                    <a:pt x="19" y="94"/>
                                  </a:moveTo>
                                  <a:lnTo>
                                    <a:pt x="29" y="94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19" y="9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385"/>
                          <wps:cNvSpPr>
                            <a:spLocks/>
                          </wps:cNvSpPr>
                          <wps:spPr bwMode="auto">
                            <a:xfrm>
                              <a:off x="7341" y="-988"/>
                              <a:ext cx="77" cy="103"/>
                            </a:xfrm>
                            <a:custGeom>
                              <a:avLst/>
                              <a:gdLst>
                                <a:gd name="T0" fmla="+- 0 7393 7341"/>
                                <a:gd name="T1" fmla="*/ T0 w 77"/>
                                <a:gd name="T2" fmla="+- 0 -885 -988"/>
                                <a:gd name="T3" fmla="*/ -885 h 103"/>
                                <a:gd name="T4" fmla="+- 0 7409 7341"/>
                                <a:gd name="T5" fmla="*/ T4 w 77"/>
                                <a:gd name="T6" fmla="+- 0 -896 -988"/>
                                <a:gd name="T7" fmla="*/ -896 h 103"/>
                                <a:gd name="T8" fmla="+- 0 7418 7341"/>
                                <a:gd name="T9" fmla="*/ T8 w 77"/>
                                <a:gd name="T10" fmla="+- 0 -916 -988"/>
                                <a:gd name="T11" fmla="*/ -916 h 103"/>
                                <a:gd name="T12" fmla="+- 0 7407 7341"/>
                                <a:gd name="T13" fmla="*/ T12 w 77"/>
                                <a:gd name="T14" fmla="+- 0 -919 -988"/>
                                <a:gd name="T15" fmla="*/ -919 h 103"/>
                                <a:gd name="T16" fmla="+- 0 7403 7341"/>
                                <a:gd name="T17" fmla="*/ T16 w 77"/>
                                <a:gd name="T18" fmla="+- 0 -905 -988"/>
                                <a:gd name="T19" fmla="*/ -905 h 103"/>
                                <a:gd name="T20" fmla="+- 0 7396 7341"/>
                                <a:gd name="T21" fmla="*/ T20 w 77"/>
                                <a:gd name="T22" fmla="+- 0 -894 -988"/>
                                <a:gd name="T23" fmla="*/ -894 h 103"/>
                                <a:gd name="T24" fmla="+- 0 7360 7341"/>
                                <a:gd name="T25" fmla="*/ T24 w 77"/>
                                <a:gd name="T26" fmla="+- 0 -894 -988"/>
                                <a:gd name="T27" fmla="*/ -894 h 103"/>
                                <a:gd name="T28" fmla="+- 0 7366 7341"/>
                                <a:gd name="T29" fmla="*/ T28 w 77"/>
                                <a:gd name="T30" fmla="+- 0 -889 -988"/>
                                <a:gd name="T31" fmla="*/ -889 h 103"/>
                                <a:gd name="T32" fmla="+- 0 7393 7341"/>
                                <a:gd name="T33" fmla="*/ T32 w 77"/>
                                <a:gd name="T34" fmla="+- 0 -885 -988"/>
                                <a:gd name="T35" fmla="*/ -88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103">
                                  <a:moveTo>
                                    <a:pt x="52" y="103"/>
                                  </a:moveTo>
                                  <a:lnTo>
                                    <a:pt x="68" y="92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66" y="69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55" y="94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52" y="10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80"/>
                        <wpg:cNvGrpSpPr>
                          <a:grpSpLocks/>
                        </wpg:cNvGrpSpPr>
                        <wpg:grpSpPr bwMode="auto">
                          <a:xfrm>
                            <a:off x="7440" y="-986"/>
                            <a:ext cx="81" cy="102"/>
                            <a:chOff x="7440" y="-986"/>
                            <a:chExt cx="81" cy="102"/>
                          </a:xfrm>
                        </wpg:grpSpPr>
                        <wps:wsp>
                          <wps:cNvPr id="407" name="Freeform 383"/>
                          <wps:cNvSpPr>
                            <a:spLocks/>
                          </wps:cNvSpPr>
                          <wps:spPr bwMode="auto">
                            <a:xfrm>
                              <a:off x="7440" y="-986"/>
                              <a:ext cx="81" cy="102"/>
                            </a:xfrm>
                            <a:custGeom>
                              <a:avLst/>
                              <a:gdLst>
                                <a:gd name="T0" fmla="+- 0 7507 7440"/>
                                <a:gd name="T1" fmla="*/ T0 w 81"/>
                                <a:gd name="T2" fmla="+- 0 -884 -986"/>
                                <a:gd name="T3" fmla="*/ -884 h 102"/>
                                <a:gd name="T4" fmla="+- 0 7521 7440"/>
                                <a:gd name="T5" fmla="*/ T4 w 81"/>
                                <a:gd name="T6" fmla="+- 0 -884 -986"/>
                                <a:gd name="T7" fmla="*/ -884 h 102"/>
                                <a:gd name="T8" fmla="+- 0 7486 7440"/>
                                <a:gd name="T9" fmla="*/ T8 w 81"/>
                                <a:gd name="T10" fmla="+- 0 -951 -986"/>
                                <a:gd name="T11" fmla="*/ -951 h 102"/>
                                <a:gd name="T12" fmla="+- 0 7513 7440"/>
                                <a:gd name="T13" fmla="*/ T12 w 81"/>
                                <a:gd name="T14" fmla="+- 0 -986 -986"/>
                                <a:gd name="T15" fmla="*/ -986 h 102"/>
                                <a:gd name="T16" fmla="+- 0 7499 7440"/>
                                <a:gd name="T17" fmla="*/ T16 w 81"/>
                                <a:gd name="T18" fmla="+- 0 -986 -986"/>
                                <a:gd name="T19" fmla="*/ -986 h 102"/>
                                <a:gd name="T20" fmla="+- 0 7464 7440"/>
                                <a:gd name="T21" fmla="*/ T20 w 81"/>
                                <a:gd name="T22" fmla="+- 0 -940 -986"/>
                                <a:gd name="T23" fmla="*/ -940 h 102"/>
                                <a:gd name="T24" fmla="+- 0 7477 7440"/>
                                <a:gd name="T25" fmla="*/ T24 w 81"/>
                                <a:gd name="T26" fmla="+- 0 -940 -986"/>
                                <a:gd name="T27" fmla="*/ -940 h 102"/>
                                <a:gd name="T28" fmla="+- 0 7507 7440"/>
                                <a:gd name="T29" fmla="*/ T28 w 81"/>
                                <a:gd name="T30" fmla="+- 0 -884 -986"/>
                                <a:gd name="T31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1" h="102">
                                  <a:moveTo>
                                    <a:pt x="67" y="102"/>
                                  </a:moveTo>
                                  <a:lnTo>
                                    <a:pt x="81" y="102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37" y="46"/>
                                  </a:lnTo>
                                  <a:lnTo>
                                    <a:pt x="67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82"/>
                          <wps:cNvSpPr>
                            <a:spLocks/>
                          </wps:cNvSpPr>
                          <wps:spPr bwMode="auto">
                            <a:xfrm>
                              <a:off x="7440" y="-986"/>
                              <a:ext cx="81" cy="102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81"/>
                                <a:gd name="T2" fmla="+- 0 -927 -986"/>
                                <a:gd name="T3" fmla="*/ -927 h 102"/>
                                <a:gd name="T4" fmla="+- 0 7453 7440"/>
                                <a:gd name="T5" fmla="*/ T4 w 81"/>
                                <a:gd name="T6" fmla="+- 0 -927 -986"/>
                                <a:gd name="T7" fmla="*/ -927 h 102"/>
                                <a:gd name="T8" fmla="+- 0 7453 7440"/>
                                <a:gd name="T9" fmla="*/ T8 w 81"/>
                                <a:gd name="T10" fmla="+- 0 -986 -986"/>
                                <a:gd name="T11" fmla="*/ -986 h 102"/>
                                <a:gd name="T12" fmla="+- 0 7440 7440"/>
                                <a:gd name="T13" fmla="*/ T12 w 81"/>
                                <a:gd name="T14" fmla="+- 0 -986 -986"/>
                                <a:gd name="T15" fmla="*/ -986 h 102"/>
                                <a:gd name="T16" fmla="+- 0 7440 7440"/>
                                <a:gd name="T17" fmla="*/ T16 w 81"/>
                                <a:gd name="T18" fmla="+- 0 -927 -986"/>
                                <a:gd name="T19" fmla="*/ -927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02">
                                  <a:moveTo>
                                    <a:pt x="0" y="59"/>
                                  </a:moveTo>
                                  <a:lnTo>
                                    <a:pt x="13" y="5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381"/>
                          <wps:cNvSpPr>
                            <a:spLocks/>
                          </wps:cNvSpPr>
                          <wps:spPr bwMode="auto">
                            <a:xfrm>
                              <a:off x="7440" y="-986"/>
                              <a:ext cx="81" cy="102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81"/>
                                <a:gd name="T2" fmla="+- 0 -884 -986"/>
                                <a:gd name="T3" fmla="*/ -884 h 102"/>
                                <a:gd name="T4" fmla="+- 0 7453 7440"/>
                                <a:gd name="T5" fmla="*/ T4 w 81"/>
                                <a:gd name="T6" fmla="+- 0 -884 -986"/>
                                <a:gd name="T7" fmla="*/ -884 h 102"/>
                                <a:gd name="T8" fmla="+- 0 7453 7440"/>
                                <a:gd name="T9" fmla="*/ T8 w 81"/>
                                <a:gd name="T10" fmla="+- 0 -912 -986"/>
                                <a:gd name="T11" fmla="*/ -912 h 102"/>
                                <a:gd name="T12" fmla="+- 0 7477 7440"/>
                                <a:gd name="T13" fmla="*/ T12 w 81"/>
                                <a:gd name="T14" fmla="+- 0 -940 -986"/>
                                <a:gd name="T15" fmla="*/ -940 h 102"/>
                                <a:gd name="T16" fmla="+- 0 7464 7440"/>
                                <a:gd name="T17" fmla="*/ T16 w 81"/>
                                <a:gd name="T18" fmla="+- 0 -940 -986"/>
                                <a:gd name="T19" fmla="*/ -940 h 102"/>
                                <a:gd name="T20" fmla="+- 0 7453 7440"/>
                                <a:gd name="T21" fmla="*/ T20 w 81"/>
                                <a:gd name="T22" fmla="+- 0 -927 -986"/>
                                <a:gd name="T23" fmla="*/ -927 h 102"/>
                                <a:gd name="T24" fmla="+- 0 7440 7440"/>
                                <a:gd name="T25" fmla="*/ T24 w 81"/>
                                <a:gd name="T26" fmla="+- 0 -927 -986"/>
                                <a:gd name="T27" fmla="*/ -927 h 102"/>
                                <a:gd name="T28" fmla="+- 0 7440 7440"/>
                                <a:gd name="T29" fmla="*/ T28 w 81"/>
                                <a:gd name="T30" fmla="+- 0 -884 -986"/>
                                <a:gd name="T31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1" h="102">
                                  <a:moveTo>
                                    <a:pt x="0" y="102"/>
                                  </a:moveTo>
                                  <a:lnTo>
                                    <a:pt x="13" y="102"/>
                                  </a:lnTo>
                                  <a:lnTo>
                                    <a:pt x="13" y="74"/>
                                  </a:lnTo>
                                  <a:lnTo>
                                    <a:pt x="37" y="46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77"/>
                        <wpg:cNvGrpSpPr>
                          <a:grpSpLocks/>
                        </wpg:cNvGrpSpPr>
                        <wpg:grpSpPr bwMode="auto">
                          <a:xfrm>
                            <a:off x="7524" y="-986"/>
                            <a:ext cx="81" cy="102"/>
                            <a:chOff x="7524" y="-986"/>
                            <a:chExt cx="81" cy="102"/>
                          </a:xfrm>
                        </wpg:grpSpPr>
                        <wps:wsp>
                          <wps:cNvPr id="411" name="Freeform 379"/>
                          <wps:cNvSpPr>
                            <a:spLocks/>
                          </wps:cNvSpPr>
                          <wps:spPr bwMode="auto">
                            <a:xfrm>
                              <a:off x="7524" y="-986"/>
                              <a:ext cx="81" cy="102"/>
                            </a:xfrm>
                            <a:custGeom>
                              <a:avLst/>
                              <a:gdLst>
                                <a:gd name="T0" fmla="+- 0 7558 7524"/>
                                <a:gd name="T1" fmla="*/ T0 w 81"/>
                                <a:gd name="T2" fmla="+- 0 -884 -986"/>
                                <a:gd name="T3" fmla="*/ -884 h 102"/>
                                <a:gd name="T4" fmla="+- 0 7570 7524"/>
                                <a:gd name="T5" fmla="*/ T4 w 81"/>
                                <a:gd name="T6" fmla="+- 0 -884 -986"/>
                                <a:gd name="T7" fmla="*/ -884 h 102"/>
                                <a:gd name="T8" fmla="+- 0 7605 7524"/>
                                <a:gd name="T9" fmla="*/ T8 w 81"/>
                                <a:gd name="T10" fmla="+- 0 -986 -986"/>
                                <a:gd name="T11" fmla="*/ -986 h 102"/>
                                <a:gd name="T12" fmla="+- 0 7594 7524"/>
                                <a:gd name="T13" fmla="*/ T12 w 81"/>
                                <a:gd name="T14" fmla="+- 0 -986 -986"/>
                                <a:gd name="T15" fmla="*/ -986 h 102"/>
                                <a:gd name="T16" fmla="+- 0 7565 7524"/>
                                <a:gd name="T17" fmla="*/ T16 w 81"/>
                                <a:gd name="T18" fmla="+- 0 -902 -986"/>
                                <a:gd name="T19" fmla="*/ -902 h 102"/>
                                <a:gd name="T20" fmla="+- 0 7552 7524"/>
                                <a:gd name="T21" fmla="*/ T20 w 81"/>
                                <a:gd name="T22" fmla="+- 0 -902 -986"/>
                                <a:gd name="T23" fmla="*/ -902 h 102"/>
                                <a:gd name="T24" fmla="+- 0 7558 7524"/>
                                <a:gd name="T25" fmla="*/ T24 w 81"/>
                                <a:gd name="T26" fmla="+- 0 -884 -986"/>
                                <a:gd name="T27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102">
                                  <a:moveTo>
                                    <a:pt x="34" y="102"/>
                                  </a:moveTo>
                                  <a:lnTo>
                                    <a:pt x="46" y="102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34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378"/>
                          <wps:cNvSpPr>
                            <a:spLocks/>
                          </wps:cNvSpPr>
                          <wps:spPr bwMode="auto">
                            <a:xfrm>
                              <a:off x="7524" y="-986"/>
                              <a:ext cx="81" cy="102"/>
                            </a:xfrm>
                            <a:custGeom>
                              <a:avLst/>
                              <a:gdLst>
                                <a:gd name="T0" fmla="+- 0 7552 7524"/>
                                <a:gd name="T1" fmla="*/ T0 w 81"/>
                                <a:gd name="T2" fmla="+- 0 -902 -986"/>
                                <a:gd name="T3" fmla="*/ -902 h 102"/>
                                <a:gd name="T4" fmla="+- 0 7565 7524"/>
                                <a:gd name="T5" fmla="*/ T4 w 81"/>
                                <a:gd name="T6" fmla="+- 0 -902 -986"/>
                                <a:gd name="T7" fmla="*/ -902 h 102"/>
                                <a:gd name="T8" fmla="+- 0 7537 7524"/>
                                <a:gd name="T9" fmla="*/ T8 w 81"/>
                                <a:gd name="T10" fmla="+- 0 -986 -986"/>
                                <a:gd name="T11" fmla="*/ -986 h 102"/>
                                <a:gd name="T12" fmla="+- 0 7524 7524"/>
                                <a:gd name="T13" fmla="*/ T12 w 81"/>
                                <a:gd name="T14" fmla="+- 0 -986 -986"/>
                                <a:gd name="T15" fmla="*/ -986 h 102"/>
                                <a:gd name="T16" fmla="+- 0 7552 7524"/>
                                <a:gd name="T17" fmla="*/ T16 w 81"/>
                                <a:gd name="T18" fmla="+- 0 -902 -986"/>
                                <a:gd name="T19" fmla="*/ -902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02">
                                  <a:moveTo>
                                    <a:pt x="28" y="84"/>
                                  </a:moveTo>
                                  <a:lnTo>
                                    <a:pt x="41" y="8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" y="8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75"/>
                        <wpg:cNvGrpSpPr>
                          <a:grpSpLocks/>
                        </wpg:cNvGrpSpPr>
                        <wpg:grpSpPr bwMode="auto">
                          <a:xfrm>
                            <a:off x="7628" y="-986"/>
                            <a:ext cx="2" cy="102"/>
                            <a:chOff x="7628" y="-986"/>
                            <a:chExt cx="2" cy="102"/>
                          </a:xfrm>
                        </wpg:grpSpPr>
                        <wps:wsp>
                          <wps:cNvPr id="414" name="Freeform 376"/>
                          <wps:cNvSpPr>
                            <a:spLocks/>
                          </wps:cNvSpPr>
                          <wps:spPr bwMode="auto">
                            <a:xfrm>
                              <a:off x="7628" y="-986"/>
                              <a:ext cx="2" cy="102"/>
                            </a:xfrm>
                            <a:custGeom>
                              <a:avLst/>
                              <a:gdLst>
                                <a:gd name="T0" fmla="+- 0 -884 -986"/>
                                <a:gd name="T1" fmla="*/ -884 h 102"/>
                                <a:gd name="T2" fmla="+- 0 -986 -986"/>
                                <a:gd name="T3" fmla="*/ -986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1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73"/>
                        <wpg:cNvGrpSpPr>
                          <a:grpSpLocks/>
                        </wpg:cNvGrpSpPr>
                        <wpg:grpSpPr bwMode="auto">
                          <a:xfrm>
                            <a:off x="7662" y="-986"/>
                            <a:ext cx="60" cy="102"/>
                            <a:chOff x="7662" y="-986"/>
                            <a:chExt cx="60" cy="102"/>
                          </a:xfrm>
                        </wpg:grpSpPr>
                        <wps:wsp>
                          <wps:cNvPr id="416" name="Freeform 374"/>
                          <wps:cNvSpPr>
                            <a:spLocks/>
                          </wps:cNvSpPr>
                          <wps:spPr bwMode="auto">
                            <a:xfrm>
                              <a:off x="7662" y="-986"/>
                              <a:ext cx="60" cy="102"/>
                            </a:xfrm>
                            <a:custGeom>
                              <a:avLst/>
                              <a:gdLst>
                                <a:gd name="T0" fmla="+- 0 7662 7662"/>
                                <a:gd name="T1" fmla="*/ T0 w 60"/>
                                <a:gd name="T2" fmla="+- 0 -884 -986"/>
                                <a:gd name="T3" fmla="*/ -884 h 102"/>
                                <a:gd name="T4" fmla="+- 0 7722 7662"/>
                                <a:gd name="T5" fmla="*/ T4 w 60"/>
                                <a:gd name="T6" fmla="+- 0 -884 -986"/>
                                <a:gd name="T7" fmla="*/ -884 h 102"/>
                                <a:gd name="T8" fmla="+- 0 7722 7662"/>
                                <a:gd name="T9" fmla="*/ T8 w 60"/>
                                <a:gd name="T10" fmla="+- 0 -896 -986"/>
                                <a:gd name="T11" fmla="*/ -896 h 102"/>
                                <a:gd name="T12" fmla="+- 0 7675 7662"/>
                                <a:gd name="T13" fmla="*/ T12 w 60"/>
                                <a:gd name="T14" fmla="+- 0 -896 -986"/>
                                <a:gd name="T15" fmla="*/ -896 h 102"/>
                                <a:gd name="T16" fmla="+- 0 7675 7662"/>
                                <a:gd name="T17" fmla="*/ T16 w 60"/>
                                <a:gd name="T18" fmla="+- 0 -986 -986"/>
                                <a:gd name="T19" fmla="*/ -986 h 102"/>
                                <a:gd name="T20" fmla="+- 0 7662 7662"/>
                                <a:gd name="T21" fmla="*/ T20 w 60"/>
                                <a:gd name="T22" fmla="+- 0 -986 -986"/>
                                <a:gd name="T23" fmla="*/ -986 h 102"/>
                                <a:gd name="T24" fmla="+- 0 7662 7662"/>
                                <a:gd name="T25" fmla="*/ T24 w 60"/>
                                <a:gd name="T26" fmla="+- 0 -884 -986"/>
                                <a:gd name="T27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102">
                                  <a:moveTo>
                                    <a:pt x="0" y="102"/>
                                  </a:moveTo>
                                  <a:lnTo>
                                    <a:pt x="60" y="102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371"/>
                        <wpg:cNvGrpSpPr>
                          <a:grpSpLocks/>
                        </wpg:cNvGrpSpPr>
                        <wpg:grpSpPr bwMode="auto">
                          <a:xfrm>
                            <a:off x="7739" y="-986"/>
                            <a:ext cx="60" cy="102"/>
                            <a:chOff x="7739" y="-986"/>
                            <a:chExt cx="60" cy="102"/>
                          </a:xfrm>
                        </wpg:grpSpPr>
                        <wps:wsp>
                          <wps:cNvPr id="418" name="Freeform 372"/>
                          <wps:cNvSpPr>
                            <a:spLocks/>
                          </wps:cNvSpPr>
                          <wps:spPr bwMode="auto">
                            <a:xfrm>
                              <a:off x="7739" y="-986"/>
                              <a:ext cx="60" cy="102"/>
                            </a:xfrm>
                            <a:custGeom>
                              <a:avLst/>
                              <a:gdLst>
                                <a:gd name="T0" fmla="+- 0 7739 7739"/>
                                <a:gd name="T1" fmla="*/ T0 w 60"/>
                                <a:gd name="T2" fmla="+- 0 -884 -986"/>
                                <a:gd name="T3" fmla="*/ -884 h 102"/>
                                <a:gd name="T4" fmla="+- 0 7799 7739"/>
                                <a:gd name="T5" fmla="*/ T4 w 60"/>
                                <a:gd name="T6" fmla="+- 0 -884 -986"/>
                                <a:gd name="T7" fmla="*/ -884 h 102"/>
                                <a:gd name="T8" fmla="+- 0 7799 7739"/>
                                <a:gd name="T9" fmla="*/ T8 w 60"/>
                                <a:gd name="T10" fmla="+- 0 -896 -986"/>
                                <a:gd name="T11" fmla="*/ -896 h 102"/>
                                <a:gd name="T12" fmla="+- 0 7752 7739"/>
                                <a:gd name="T13" fmla="*/ T12 w 60"/>
                                <a:gd name="T14" fmla="+- 0 -896 -986"/>
                                <a:gd name="T15" fmla="*/ -896 h 102"/>
                                <a:gd name="T16" fmla="+- 0 7752 7739"/>
                                <a:gd name="T17" fmla="*/ T16 w 60"/>
                                <a:gd name="T18" fmla="+- 0 -986 -986"/>
                                <a:gd name="T19" fmla="*/ -986 h 102"/>
                                <a:gd name="T20" fmla="+- 0 7739 7739"/>
                                <a:gd name="T21" fmla="*/ T20 w 60"/>
                                <a:gd name="T22" fmla="+- 0 -986 -986"/>
                                <a:gd name="T23" fmla="*/ -986 h 102"/>
                                <a:gd name="T24" fmla="+- 0 7739 7739"/>
                                <a:gd name="T25" fmla="*/ T24 w 60"/>
                                <a:gd name="T26" fmla="+- 0 -884 -986"/>
                                <a:gd name="T27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102">
                                  <a:moveTo>
                                    <a:pt x="0" y="102"/>
                                  </a:moveTo>
                                  <a:lnTo>
                                    <a:pt x="60" y="102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369"/>
                        <wpg:cNvGrpSpPr>
                          <a:grpSpLocks/>
                        </wpg:cNvGrpSpPr>
                        <wpg:grpSpPr bwMode="auto">
                          <a:xfrm>
                            <a:off x="7816" y="-986"/>
                            <a:ext cx="66" cy="102"/>
                            <a:chOff x="7816" y="-986"/>
                            <a:chExt cx="66" cy="102"/>
                          </a:xfrm>
                        </wpg:grpSpPr>
                        <wps:wsp>
                          <wps:cNvPr id="420" name="Freeform 370"/>
                          <wps:cNvSpPr>
                            <a:spLocks/>
                          </wps:cNvSpPr>
                          <wps:spPr bwMode="auto">
                            <a:xfrm>
                              <a:off x="7816" y="-986"/>
                              <a:ext cx="66" cy="102"/>
                            </a:xfrm>
                            <a:custGeom>
                              <a:avLst/>
                              <a:gdLst>
                                <a:gd name="T0" fmla="+- 0 7816 7816"/>
                                <a:gd name="T1" fmla="*/ T0 w 66"/>
                                <a:gd name="T2" fmla="+- 0 -884 -986"/>
                                <a:gd name="T3" fmla="*/ -884 h 102"/>
                                <a:gd name="T4" fmla="+- 0 7882 7816"/>
                                <a:gd name="T5" fmla="*/ T4 w 66"/>
                                <a:gd name="T6" fmla="+- 0 -884 -986"/>
                                <a:gd name="T7" fmla="*/ -884 h 102"/>
                                <a:gd name="T8" fmla="+- 0 7882 7816"/>
                                <a:gd name="T9" fmla="*/ T8 w 66"/>
                                <a:gd name="T10" fmla="+- 0 -895 -986"/>
                                <a:gd name="T11" fmla="*/ -895 h 102"/>
                                <a:gd name="T12" fmla="+- 0 7829 7816"/>
                                <a:gd name="T13" fmla="*/ T12 w 66"/>
                                <a:gd name="T14" fmla="+- 0 -895 -986"/>
                                <a:gd name="T15" fmla="*/ -895 h 102"/>
                                <a:gd name="T16" fmla="+- 0 7829 7816"/>
                                <a:gd name="T17" fmla="*/ T16 w 66"/>
                                <a:gd name="T18" fmla="+- 0 -933 -986"/>
                                <a:gd name="T19" fmla="*/ -933 h 102"/>
                                <a:gd name="T20" fmla="+- 0 7870 7816"/>
                                <a:gd name="T21" fmla="*/ T20 w 66"/>
                                <a:gd name="T22" fmla="+- 0 -933 -986"/>
                                <a:gd name="T23" fmla="*/ -933 h 102"/>
                                <a:gd name="T24" fmla="+- 0 7870 7816"/>
                                <a:gd name="T25" fmla="*/ T24 w 66"/>
                                <a:gd name="T26" fmla="+- 0 -943 -986"/>
                                <a:gd name="T27" fmla="*/ -943 h 102"/>
                                <a:gd name="T28" fmla="+- 0 7829 7816"/>
                                <a:gd name="T29" fmla="*/ T28 w 66"/>
                                <a:gd name="T30" fmla="+- 0 -943 -986"/>
                                <a:gd name="T31" fmla="*/ -943 h 102"/>
                                <a:gd name="T32" fmla="+- 0 7829 7816"/>
                                <a:gd name="T33" fmla="*/ T32 w 66"/>
                                <a:gd name="T34" fmla="+- 0 -975 -986"/>
                                <a:gd name="T35" fmla="*/ -975 h 102"/>
                                <a:gd name="T36" fmla="+- 0 7881 7816"/>
                                <a:gd name="T37" fmla="*/ T36 w 66"/>
                                <a:gd name="T38" fmla="+- 0 -975 -986"/>
                                <a:gd name="T39" fmla="*/ -975 h 102"/>
                                <a:gd name="T40" fmla="+- 0 7881 7816"/>
                                <a:gd name="T41" fmla="*/ T40 w 66"/>
                                <a:gd name="T42" fmla="+- 0 -986 -986"/>
                                <a:gd name="T43" fmla="*/ -986 h 102"/>
                                <a:gd name="T44" fmla="+- 0 7816 7816"/>
                                <a:gd name="T45" fmla="*/ T44 w 66"/>
                                <a:gd name="T46" fmla="+- 0 -986 -986"/>
                                <a:gd name="T47" fmla="*/ -986 h 102"/>
                                <a:gd name="T48" fmla="+- 0 7816 7816"/>
                                <a:gd name="T49" fmla="*/ T48 w 66"/>
                                <a:gd name="T50" fmla="+- 0 -884 -986"/>
                                <a:gd name="T51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6" h="102">
                                  <a:moveTo>
                                    <a:pt x="0" y="102"/>
                                  </a:moveTo>
                                  <a:lnTo>
                                    <a:pt x="66" y="102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364"/>
                        <wpg:cNvGrpSpPr>
                          <a:grpSpLocks/>
                        </wpg:cNvGrpSpPr>
                        <wpg:grpSpPr bwMode="auto">
                          <a:xfrm>
                            <a:off x="7949" y="-986"/>
                            <a:ext cx="99" cy="102"/>
                            <a:chOff x="7949" y="-986"/>
                            <a:chExt cx="99" cy="102"/>
                          </a:xfrm>
                        </wpg:grpSpPr>
                        <wps:wsp>
                          <wps:cNvPr id="422" name="Freeform 368"/>
                          <wps:cNvSpPr>
                            <a:spLocks/>
                          </wps:cNvSpPr>
                          <wps:spPr bwMode="auto">
                            <a:xfrm>
                              <a:off x="7949" y="-986"/>
                              <a:ext cx="99" cy="102"/>
                            </a:xfrm>
                            <a:custGeom>
                              <a:avLst/>
                              <a:gdLst>
                                <a:gd name="T0" fmla="+- 0 8035 7949"/>
                                <a:gd name="T1" fmla="*/ T0 w 99"/>
                                <a:gd name="T2" fmla="+- 0 -884 -986"/>
                                <a:gd name="T3" fmla="*/ -884 h 102"/>
                                <a:gd name="T4" fmla="+- 0 8047 7949"/>
                                <a:gd name="T5" fmla="*/ T4 w 99"/>
                                <a:gd name="T6" fmla="+- 0 -884 -986"/>
                                <a:gd name="T7" fmla="*/ -884 h 102"/>
                                <a:gd name="T8" fmla="+- 0 8047 7949"/>
                                <a:gd name="T9" fmla="*/ T8 w 99"/>
                                <a:gd name="T10" fmla="+- 0 -986 -986"/>
                                <a:gd name="T11" fmla="*/ -986 h 102"/>
                                <a:gd name="T12" fmla="+- 0 8029 7949"/>
                                <a:gd name="T13" fmla="*/ T12 w 99"/>
                                <a:gd name="T14" fmla="+- 0 -986 -986"/>
                                <a:gd name="T15" fmla="*/ -986 h 102"/>
                                <a:gd name="T16" fmla="+- 0 8024 7949"/>
                                <a:gd name="T17" fmla="*/ T16 w 99"/>
                                <a:gd name="T18" fmla="+- 0 -973 -986"/>
                                <a:gd name="T19" fmla="*/ -973 h 102"/>
                                <a:gd name="T20" fmla="+- 0 8035 7949"/>
                                <a:gd name="T21" fmla="*/ T20 w 99"/>
                                <a:gd name="T22" fmla="+- 0 -973 -986"/>
                                <a:gd name="T23" fmla="*/ -973 h 102"/>
                                <a:gd name="T24" fmla="+- 0 8035 7949"/>
                                <a:gd name="T25" fmla="*/ T24 w 99"/>
                                <a:gd name="T26" fmla="+- 0 -884 -986"/>
                                <a:gd name="T27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" h="102">
                                  <a:moveTo>
                                    <a:pt x="86" y="102"/>
                                  </a:moveTo>
                                  <a:lnTo>
                                    <a:pt x="98" y="10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86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367"/>
                          <wps:cNvSpPr>
                            <a:spLocks/>
                          </wps:cNvSpPr>
                          <wps:spPr bwMode="auto">
                            <a:xfrm>
                              <a:off x="7949" y="-986"/>
                              <a:ext cx="99" cy="102"/>
                            </a:xfrm>
                            <a:custGeom>
                              <a:avLst/>
                              <a:gdLst>
                                <a:gd name="T0" fmla="+- 0 7985 7949"/>
                                <a:gd name="T1" fmla="*/ T0 w 99"/>
                                <a:gd name="T2" fmla="+- 0 -905 -986"/>
                                <a:gd name="T3" fmla="*/ -905 h 102"/>
                                <a:gd name="T4" fmla="+- 0 7999 7949"/>
                                <a:gd name="T5" fmla="*/ T4 w 99"/>
                                <a:gd name="T6" fmla="+- 0 -905 -986"/>
                                <a:gd name="T7" fmla="*/ -905 h 102"/>
                                <a:gd name="T8" fmla="+- 0 7968 7949"/>
                                <a:gd name="T9" fmla="*/ T8 w 99"/>
                                <a:gd name="T10" fmla="+- 0 -986 -986"/>
                                <a:gd name="T11" fmla="*/ -986 h 102"/>
                                <a:gd name="T12" fmla="+- 0 7949 7949"/>
                                <a:gd name="T13" fmla="*/ T12 w 99"/>
                                <a:gd name="T14" fmla="+- 0 -986 -986"/>
                                <a:gd name="T15" fmla="*/ -986 h 102"/>
                                <a:gd name="T16" fmla="+- 0 7949 7949"/>
                                <a:gd name="T17" fmla="*/ T16 w 99"/>
                                <a:gd name="T18" fmla="+- 0 -973 -986"/>
                                <a:gd name="T19" fmla="*/ -973 h 102"/>
                                <a:gd name="T20" fmla="+- 0 7960 7949"/>
                                <a:gd name="T21" fmla="*/ T20 w 99"/>
                                <a:gd name="T22" fmla="+- 0 -973 -986"/>
                                <a:gd name="T23" fmla="*/ -973 h 102"/>
                                <a:gd name="T24" fmla="+- 0 7985 7949"/>
                                <a:gd name="T25" fmla="*/ T24 w 99"/>
                                <a:gd name="T26" fmla="+- 0 -905 -986"/>
                                <a:gd name="T27" fmla="*/ -90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" h="102">
                                  <a:moveTo>
                                    <a:pt x="36" y="81"/>
                                  </a:moveTo>
                                  <a:lnTo>
                                    <a:pt x="50" y="8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36" y="8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366"/>
                          <wps:cNvSpPr>
                            <a:spLocks/>
                          </wps:cNvSpPr>
                          <wps:spPr bwMode="auto">
                            <a:xfrm>
                              <a:off x="7949" y="-986"/>
                              <a:ext cx="99" cy="102"/>
                            </a:xfrm>
                            <a:custGeom>
                              <a:avLst/>
                              <a:gdLst>
                                <a:gd name="T0" fmla="+- 0 7993 7949"/>
                                <a:gd name="T1" fmla="*/ T0 w 99"/>
                                <a:gd name="T2" fmla="+- 0 -884 -986"/>
                                <a:gd name="T3" fmla="*/ -884 h 102"/>
                                <a:gd name="T4" fmla="+- 0 8002 7949"/>
                                <a:gd name="T5" fmla="*/ T4 w 99"/>
                                <a:gd name="T6" fmla="+- 0 -884 -986"/>
                                <a:gd name="T7" fmla="*/ -884 h 102"/>
                                <a:gd name="T8" fmla="+- 0 8034 7949"/>
                                <a:gd name="T9" fmla="*/ T8 w 99"/>
                                <a:gd name="T10" fmla="+- 0 -973 -986"/>
                                <a:gd name="T11" fmla="*/ -973 h 102"/>
                                <a:gd name="T12" fmla="+- 0 8024 7949"/>
                                <a:gd name="T13" fmla="*/ T12 w 99"/>
                                <a:gd name="T14" fmla="+- 0 -973 -986"/>
                                <a:gd name="T15" fmla="*/ -973 h 102"/>
                                <a:gd name="T16" fmla="+- 0 7999 7949"/>
                                <a:gd name="T17" fmla="*/ T16 w 99"/>
                                <a:gd name="T18" fmla="+- 0 -905 -986"/>
                                <a:gd name="T19" fmla="*/ -905 h 102"/>
                                <a:gd name="T20" fmla="+- 0 7985 7949"/>
                                <a:gd name="T21" fmla="*/ T20 w 99"/>
                                <a:gd name="T22" fmla="+- 0 -905 -986"/>
                                <a:gd name="T23" fmla="*/ -905 h 102"/>
                                <a:gd name="T24" fmla="+- 0 7993 7949"/>
                                <a:gd name="T25" fmla="*/ T24 w 99"/>
                                <a:gd name="T26" fmla="+- 0 -884 -986"/>
                                <a:gd name="T27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" h="102">
                                  <a:moveTo>
                                    <a:pt x="44" y="102"/>
                                  </a:moveTo>
                                  <a:lnTo>
                                    <a:pt x="53" y="102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44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365"/>
                          <wps:cNvSpPr>
                            <a:spLocks/>
                          </wps:cNvSpPr>
                          <wps:spPr bwMode="auto">
                            <a:xfrm>
                              <a:off x="7949" y="-986"/>
                              <a:ext cx="99" cy="102"/>
                            </a:xfrm>
                            <a:custGeom>
                              <a:avLst/>
                              <a:gdLst>
                                <a:gd name="T0" fmla="+- 0 7949 7949"/>
                                <a:gd name="T1" fmla="*/ T0 w 99"/>
                                <a:gd name="T2" fmla="+- 0 -884 -986"/>
                                <a:gd name="T3" fmla="*/ -884 h 102"/>
                                <a:gd name="T4" fmla="+- 0 7959 7949"/>
                                <a:gd name="T5" fmla="*/ T4 w 99"/>
                                <a:gd name="T6" fmla="+- 0 -884 -986"/>
                                <a:gd name="T7" fmla="*/ -884 h 102"/>
                                <a:gd name="T8" fmla="+- 0 7959 7949"/>
                                <a:gd name="T9" fmla="*/ T8 w 99"/>
                                <a:gd name="T10" fmla="+- 0 -973 -986"/>
                                <a:gd name="T11" fmla="*/ -973 h 102"/>
                                <a:gd name="T12" fmla="+- 0 7949 7949"/>
                                <a:gd name="T13" fmla="*/ T12 w 99"/>
                                <a:gd name="T14" fmla="+- 0 -973 -986"/>
                                <a:gd name="T15" fmla="*/ -973 h 102"/>
                                <a:gd name="T16" fmla="+- 0 7949 7949"/>
                                <a:gd name="T17" fmla="*/ T16 w 99"/>
                                <a:gd name="T18" fmla="+- 0 -884 -986"/>
                                <a:gd name="T19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02">
                                  <a:moveTo>
                                    <a:pt x="0" y="102"/>
                                  </a:moveTo>
                                  <a:lnTo>
                                    <a:pt x="10" y="102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61"/>
                        <wpg:cNvGrpSpPr>
                          <a:grpSpLocks/>
                        </wpg:cNvGrpSpPr>
                        <wpg:grpSpPr bwMode="auto">
                          <a:xfrm>
                            <a:off x="8074" y="-986"/>
                            <a:ext cx="80" cy="102"/>
                            <a:chOff x="8074" y="-986"/>
                            <a:chExt cx="80" cy="102"/>
                          </a:xfrm>
                        </wpg:grpSpPr>
                        <wps:wsp>
                          <wps:cNvPr id="427" name="Freeform 363"/>
                          <wps:cNvSpPr>
                            <a:spLocks/>
                          </wps:cNvSpPr>
                          <wps:spPr bwMode="auto">
                            <a:xfrm>
                              <a:off x="8074" y="-986"/>
                              <a:ext cx="80" cy="102"/>
                            </a:xfrm>
                            <a:custGeom>
                              <a:avLst/>
                              <a:gdLst>
                                <a:gd name="T0" fmla="+- 0 8074 8074"/>
                                <a:gd name="T1" fmla="*/ T0 w 80"/>
                                <a:gd name="T2" fmla="+- 0 -884 -986"/>
                                <a:gd name="T3" fmla="*/ -884 h 102"/>
                                <a:gd name="T4" fmla="+- 0 8125 8074"/>
                                <a:gd name="T5" fmla="*/ T4 w 80"/>
                                <a:gd name="T6" fmla="+- 0 -884 -986"/>
                                <a:gd name="T7" fmla="*/ -884 h 102"/>
                                <a:gd name="T8" fmla="+- 0 8135 8074"/>
                                <a:gd name="T9" fmla="*/ T8 w 80"/>
                                <a:gd name="T10" fmla="+- 0 -889 -986"/>
                                <a:gd name="T11" fmla="*/ -889 h 102"/>
                                <a:gd name="T12" fmla="+- 0 8151 8074"/>
                                <a:gd name="T13" fmla="*/ T12 w 80"/>
                                <a:gd name="T14" fmla="+- 0 -911 -986"/>
                                <a:gd name="T15" fmla="*/ -911 h 102"/>
                                <a:gd name="T16" fmla="+- 0 8154 8074"/>
                                <a:gd name="T17" fmla="*/ T16 w 80"/>
                                <a:gd name="T18" fmla="+- 0 -923 -986"/>
                                <a:gd name="T19" fmla="*/ -923 h 102"/>
                                <a:gd name="T20" fmla="+- 0 8154 8074"/>
                                <a:gd name="T21" fmla="*/ T20 w 80"/>
                                <a:gd name="T22" fmla="+- 0 -949 -986"/>
                                <a:gd name="T23" fmla="*/ -949 h 102"/>
                                <a:gd name="T24" fmla="+- 0 8150 8074"/>
                                <a:gd name="T25" fmla="*/ T24 w 80"/>
                                <a:gd name="T26" fmla="+- 0 -962 -986"/>
                                <a:gd name="T27" fmla="*/ -962 h 102"/>
                                <a:gd name="T28" fmla="+- 0 8142 8074"/>
                                <a:gd name="T29" fmla="*/ T28 w 80"/>
                                <a:gd name="T30" fmla="+- 0 -972 -986"/>
                                <a:gd name="T31" fmla="*/ -972 h 102"/>
                                <a:gd name="T32" fmla="+- 0 8132 8074"/>
                                <a:gd name="T33" fmla="*/ T32 w 80"/>
                                <a:gd name="T34" fmla="+- 0 -983 -986"/>
                                <a:gd name="T35" fmla="*/ -983 h 102"/>
                                <a:gd name="T36" fmla="+- 0 8121 8074"/>
                                <a:gd name="T37" fmla="*/ T36 w 80"/>
                                <a:gd name="T38" fmla="+- 0 -986 -986"/>
                                <a:gd name="T39" fmla="*/ -986 h 102"/>
                                <a:gd name="T40" fmla="+- 0 8074 8074"/>
                                <a:gd name="T41" fmla="*/ T40 w 80"/>
                                <a:gd name="T42" fmla="+- 0 -986 -986"/>
                                <a:gd name="T43" fmla="*/ -986 h 102"/>
                                <a:gd name="T44" fmla="+- 0 8074 8074"/>
                                <a:gd name="T45" fmla="*/ T44 w 80"/>
                                <a:gd name="T46" fmla="+- 0 -976 -986"/>
                                <a:gd name="T47" fmla="*/ -976 h 102"/>
                                <a:gd name="T48" fmla="+- 0 8116 8074"/>
                                <a:gd name="T49" fmla="*/ T48 w 80"/>
                                <a:gd name="T50" fmla="+- 0 -976 -986"/>
                                <a:gd name="T51" fmla="*/ -976 h 102"/>
                                <a:gd name="T52" fmla="+- 0 8125 8074"/>
                                <a:gd name="T53" fmla="*/ T52 w 80"/>
                                <a:gd name="T54" fmla="+- 0 -974 -986"/>
                                <a:gd name="T55" fmla="*/ -974 h 102"/>
                                <a:gd name="T56" fmla="+- 0 8138 8074"/>
                                <a:gd name="T57" fmla="*/ T56 w 80"/>
                                <a:gd name="T58" fmla="+- 0 -957 -986"/>
                                <a:gd name="T59" fmla="*/ -957 h 102"/>
                                <a:gd name="T60" fmla="+- 0 8141 8074"/>
                                <a:gd name="T61" fmla="*/ T60 w 80"/>
                                <a:gd name="T62" fmla="+- 0 -946 -986"/>
                                <a:gd name="T63" fmla="*/ -946 h 102"/>
                                <a:gd name="T64" fmla="+- 0 8141 8074"/>
                                <a:gd name="T65" fmla="*/ T64 w 80"/>
                                <a:gd name="T66" fmla="+- 0 -926 -986"/>
                                <a:gd name="T67" fmla="*/ -926 h 102"/>
                                <a:gd name="T68" fmla="+- 0 8139 8074"/>
                                <a:gd name="T69" fmla="*/ T68 w 80"/>
                                <a:gd name="T70" fmla="+- 0 -916 -986"/>
                                <a:gd name="T71" fmla="*/ -916 h 102"/>
                                <a:gd name="T72" fmla="+- 0 8127 8074"/>
                                <a:gd name="T73" fmla="*/ T72 w 80"/>
                                <a:gd name="T74" fmla="+- 0 -898 -986"/>
                                <a:gd name="T75" fmla="*/ -898 h 102"/>
                                <a:gd name="T76" fmla="+- 0 8117 8074"/>
                                <a:gd name="T77" fmla="*/ T76 w 80"/>
                                <a:gd name="T78" fmla="+- 0 -895 -986"/>
                                <a:gd name="T79" fmla="*/ -895 h 102"/>
                                <a:gd name="T80" fmla="+- 0 8074 8074"/>
                                <a:gd name="T81" fmla="*/ T80 w 80"/>
                                <a:gd name="T82" fmla="+- 0 -895 -986"/>
                                <a:gd name="T83" fmla="*/ -895 h 102"/>
                                <a:gd name="T84" fmla="+- 0 8074 8074"/>
                                <a:gd name="T85" fmla="*/ T84 w 80"/>
                                <a:gd name="T86" fmla="+- 0 -884 -986"/>
                                <a:gd name="T87" fmla="*/ -88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0" h="102">
                                  <a:moveTo>
                                    <a:pt x="0" y="102"/>
                                  </a:moveTo>
                                  <a:lnTo>
                                    <a:pt x="51" y="102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77" y="75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362"/>
                          <wps:cNvSpPr>
                            <a:spLocks/>
                          </wps:cNvSpPr>
                          <wps:spPr bwMode="auto">
                            <a:xfrm>
                              <a:off x="8074" y="-986"/>
                              <a:ext cx="80" cy="102"/>
                            </a:xfrm>
                            <a:custGeom>
                              <a:avLst/>
                              <a:gdLst>
                                <a:gd name="T0" fmla="+- 0 8074 8074"/>
                                <a:gd name="T1" fmla="*/ T0 w 80"/>
                                <a:gd name="T2" fmla="+- 0 -895 -986"/>
                                <a:gd name="T3" fmla="*/ -895 h 102"/>
                                <a:gd name="T4" fmla="+- 0 8087 8074"/>
                                <a:gd name="T5" fmla="*/ T4 w 80"/>
                                <a:gd name="T6" fmla="+- 0 -895 -986"/>
                                <a:gd name="T7" fmla="*/ -895 h 102"/>
                                <a:gd name="T8" fmla="+- 0 8087 8074"/>
                                <a:gd name="T9" fmla="*/ T8 w 80"/>
                                <a:gd name="T10" fmla="+- 0 -976 -986"/>
                                <a:gd name="T11" fmla="*/ -976 h 102"/>
                                <a:gd name="T12" fmla="+- 0 8074 8074"/>
                                <a:gd name="T13" fmla="*/ T12 w 80"/>
                                <a:gd name="T14" fmla="+- 0 -976 -986"/>
                                <a:gd name="T15" fmla="*/ -976 h 102"/>
                                <a:gd name="T16" fmla="+- 0 8074 8074"/>
                                <a:gd name="T17" fmla="*/ T16 w 80"/>
                                <a:gd name="T18" fmla="+- 0 -895 -986"/>
                                <a:gd name="T19" fmla="*/ -89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02">
                                  <a:moveTo>
                                    <a:pt x="0" y="91"/>
                                  </a:moveTo>
                                  <a:lnTo>
                                    <a:pt x="13" y="91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357"/>
                        <wpg:cNvGrpSpPr>
                          <a:grpSpLocks/>
                        </wpg:cNvGrpSpPr>
                        <wpg:grpSpPr bwMode="auto">
                          <a:xfrm>
                            <a:off x="4137" y="-1353"/>
                            <a:ext cx="187" cy="251"/>
                            <a:chOff x="4137" y="-1353"/>
                            <a:chExt cx="187" cy="251"/>
                          </a:xfrm>
                        </wpg:grpSpPr>
                        <wps:wsp>
                          <wps:cNvPr id="430" name="Freeform 360"/>
                          <wps:cNvSpPr>
                            <a:spLocks/>
                          </wps:cNvSpPr>
                          <wps:spPr bwMode="auto">
                            <a:xfrm>
                              <a:off x="4137" y="-1353"/>
                              <a:ext cx="187" cy="251"/>
                            </a:xfrm>
                            <a:custGeom>
                              <a:avLst/>
                              <a:gdLst>
                                <a:gd name="T0" fmla="+- 0 4137 4137"/>
                                <a:gd name="T1" fmla="*/ T0 w 187"/>
                                <a:gd name="T2" fmla="+- 0 -1102 -1353"/>
                                <a:gd name="T3" fmla="*/ -1102 h 251"/>
                                <a:gd name="T4" fmla="+- 0 4259 4137"/>
                                <a:gd name="T5" fmla="*/ T4 w 187"/>
                                <a:gd name="T6" fmla="+- 0 -1102 -1353"/>
                                <a:gd name="T7" fmla="*/ -1102 h 251"/>
                                <a:gd name="T8" fmla="+- 0 4315 4137"/>
                                <a:gd name="T9" fmla="*/ T8 w 187"/>
                                <a:gd name="T10" fmla="+- 0 -1133 -1353"/>
                                <a:gd name="T11" fmla="*/ -1133 h 251"/>
                                <a:gd name="T12" fmla="+- 0 4325 4137"/>
                                <a:gd name="T13" fmla="*/ T12 w 187"/>
                                <a:gd name="T14" fmla="+- 0 -1175 -1353"/>
                                <a:gd name="T15" fmla="*/ -1175 h 251"/>
                                <a:gd name="T16" fmla="+- 0 4321 4137"/>
                                <a:gd name="T17" fmla="*/ T16 w 187"/>
                                <a:gd name="T18" fmla="+- 0 -1193 -1353"/>
                                <a:gd name="T19" fmla="*/ -1193 h 251"/>
                                <a:gd name="T20" fmla="+- 0 4309 4137"/>
                                <a:gd name="T21" fmla="*/ T20 w 187"/>
                                <a:gd name="T22" fmla="+- 0 -1213 -1353"/>
                                <a:gd name="T23" fmla="*/ -1213 h 251"/>
                                <a:gd name="T24" fmla="+- 0 4290 4137"/>
                                <a:gd name="T25" fmla="*/ T24 w 187"/>
                                <a:gd name="T26" fmla="+- 0 -1227 -1353"/>
                                <a:gd name="T27" fmla="*/ -1227 h 251"/>
                                <a:gd name="T28" fmla="+- 0 4275 4137"/>
                                <a:gd name="T29" fmla="*/ T28 w 187"/>
                                <a:gd name="T30" fmla="+- 0 -1233 -1353"/>
                                <a:gd name="T31" fmla="*/ -1233 h 251"/>
                                <a:gd name="T32" fmla="+- 0 4299 4137"/>
                                <a:gd name="T33" fmla="*/ T32 w 187"/>
                                <a:gd name="T34" fmla="+- 0 -1245 -1353"/>
                                <a:gd name="T35" fmla="*/ -1245 h 251"/>
                                <a:gd name="T36" fmla="+- 0 4311 4137"/>
                                <a:gd name="T37" fmla="*/ T36 w 187"/>
                                <a:gd name="T38" fmla="+- 0 -1263 -1353"/>
                                <a:gd name="T39" fmla="*/ -1263 h 251"/>
                                <a:gd name="T40" fmla="+- 0 4316 4137"/>
                                <a:gd name="T41" fmla="*/ T40 w 187"/>
                                <a:gd name="T42" fmla="+- 0 -1283 -1353"/>
                                <a:gd name="T43" fmla="*/ -1283 h 251"/>
                                <a:gd name="T44" fmla="+- 0 4316 4137"/>
                                <a:gd name="T45" fmla="*/ T44 w 187"/>
                                <a:gd name="T46" fmla="+- 0 -1299 -1353"/>
                                <a:gd name="T47" fmla="*/ -1299 h 251"/>
                                <a:gd name="T48" fmla="+- 0 4309 4137"/>
                                <a:gd name="T49" fmla="*/ T48 w 187"/>
                                <a:gd name="T50" fmla="+- 0 -1317 -1353"/>
                                <a:gd name="T51" fmla="*/ -1317 h 251"/>
                                <a:gd name="T52" fmla="+- 0 4293 4137"/>
                                <a:gd name="T53" fmla="*/ T52 w 187"/>
                                <a:gd name="T54" fmla="+- 0 -1339 -1353"/>
                                <a:gd name="T55" fmla="*/ -1339 h 251"/>
                                <a:gd name="T56" fmla="+- 0 4273 4137"/>
                                <a:gd name="T57" fmla="*/ T56 w 187"/>
                                <a:gd name="T58" fmla="+- 0 -1349 -1353"/>
                                <a:gd name="T59" fmla="*/ -1349 h 251"/>
                                <a:gd name="T60" fmla="+- 0 4253 4137"/>
                                <a:gd name="T61" fmla="*/ T60 w 187"/>
                                <a:gd name="T62" fmla="+- 0 -1352 -1353"/>
                                <a:gd name="T63" fmla="*/ -1352 h 251"/>
                                <a:gd name="T64" fmla="+- 0 4235 4137"/>
                                <a:gd name="T65" fmla="*/ T64 w 187"/>
                                <a:gd name="T66" fmla="+- 0 -1353 -1353"/>
                                <a:gd name="T67" fmla="*/ -1353 h 251"/>
                                <a:gd name="T68" fmla="+- 0 4137 4137"/>
                                <a:gd name="T69" fmla="*/ T68 w 187"/>
                                <a:gd name="T70" fmla="+- 0 -1353 -1353"/>
                                <a:gd name="T71" fmla="*/ -1353 h 251"/>
                                <a:gd name="T72" fmla="+- 0 4137 4137"/>
                                <a:gd name="T73" fmla="*/ T72 w 187"/>
                                <a:gd name="T74" fmla="+- 0 -1317 -1353"/>
                                <a:gd name="T75" fmla="*/ -1317 h 251"/>
                                <a:gd name="T76" fmla="+- 0 4236 4137"/>
                                <a:gd name="T77" fmla="*/ T76 w 187"/>
                                <a:gd name="T78" fmla="+- 0 -1317 -1353"/>
                                <a:gd name="T79" fmla="*/ -1317 h 251"/>
                                <a:gd name="T80" fmla="+- 0 4250 4137"/>
                                <a:gd name="T81" fmla="*/ T80 w 187"/>
                                <a:gd name="T82" fmla="+- 0 -1314 -1353"/>
                                <a:gd name="T83" fmla="*/ -1314 h 251"/>
                                <a:gd name="T84" fmla="+- 0 4264 4137"/>
                                <a:gd name="T85" fmla="*/ T84 w 187"/>
                                <a:gd name="T86" fmla="+- 0 -1301 -1353"/>
                                <a:gd name="T87" fmla="*/ -1301 h 251"/>
                                <a:gd name="T88" fmla="+- 0 4270 4137"/>
                                <a:gd name="T89" fmla="*/ T88 w 187"/>
                                <a:gd name="T90" fmla="+- 0 -1270 -1353"/>
                                <a:gd name="T91" fmla="*/ -1270 h 251"/>
                                <a:gd name="T92" fmla="+- 0 4257 4137"/>
                                <a:gd name="T93" fmla="*/ T92 w 187"/>
                                <a:gd name="T94" fmla="+- 0 -1253 -1353"/>
                                <a:gd name="T95" fmla="*/ -1253 h 251"/>
                                <a:gd name="T96" fmla="+- 0 4236 4137"/>
                                <a:gd name="T97" fmla="*/ T96 w 187"/>
                                <a:gd name="T98" fmla="+- 0 -1247 -1353"/>
                                <a:gd name="T99" fmla="*/ -1247 h 251"/>
                                <a:gd name="T100" fmla="+- 0 4137 4137"/>
                                <a:gd name="T101" fmla="*/ T100 w 187"/>
                                <a:gd name="T102" fmla="+- 0 -1247 -1353"/>
                                <a:gd name="T103" fmla="*/ -1247 h 251"/>
                                <a:gd name="T104" fmla="+- 0 4137 4137"/>
                                <a:gd name="T105" fmla="*/ T104 w 187"/>
                                <a:gd name="T106" fmla="+- 0 -1211 -1353"/>
                                <a:gd name="T107" fmla="*/ -1211 h 251"/>
                                <a:gd name="T108" fmla="+- 0 4180 4137"/>
                                <a:gd name="T109" fmla="*/ T108 w 187"/>
                                <a:gd name="T110" fmla="+- 0 -1211 -1353"/>
                                <a:gd name="T111" fmla="*/ -1211 h 251"/>
                                <a:gd name="T112" fmla="+- 0 4247 4137"/>
                                <a:gd name="T113" fmla="*/ T112 w 187"/>
                                <a:gd name="T114" fmla="+- 0 -1211 -1353"/>
                                <a:gd name="T115" fmla="*/ -1211 h 251"/>
                                <a:gd name="T116" fmla="+- 0 4264 4137"/>
                                <a:gd name="T117" fmla="*/ T116 w 187"/>
                                <a:gd name="T118" fmla="+- 0 -1203 -1353"/>
                                <a:gd name="T119" fmla="*/ -1203 h 251"/>
                                <a:gd name="T120" fmla="+- 0 4274 4137"/>
                                <a:gd name="T121" fmla="*/ T120 w 187"/>
                                <a:gd name="T122" fmla="+- 0 -1187 -1353"/>
                                <a:gd name="T123" fmla="*/ -1187 h 251"/>
                                <a:gd name="T124" fmla="+- 0 4276 4137"/>
                                <a:gd name="T125" fmla="*/ T124 w 187"/>
                                <a:gd name="T126" fmla="+- 0 -1160 -1353"/>
                                <a:gd name="T127" fmla="*/ -1160 h 251"/>
                                <a:gd name="T128" fmla="+- 0 4262 4137"/>
                                <a:gd name="T129" fmla="*/ T128 w 187"/>
                                <a:gd name="T130" fmla="+- 0 -1145 -1353"/>
                                <a:gd name="T131" fmla="*/ -1145 h 251"/>
                                <a:gd name="T132" fmla="+- 0 4239 4137"/>
                                <a:gd name="T133" fmla="*/ T132 w 187"/>
                                <a:gd name="T134" fmla="+- 0 -1139 -1353"/>
                                <a:gd name="T135" fmla="*/ -1139 h 251"/>
                                <a:gd name="T136" fmla="+- 0 4137 4137"/>
                                <a:gd name="T137" fmla="*/ T136 w 187"/>
                                <a:gd name="T138" fmla="+- 0 -1139 -1353"/>
                                <a:gd name="T139" fmla="*/ -1139 h 251"/>
                                <a:gd name="T140" fmla="+- 0 4137 4137"/>
                                <a:gd name="T141" fmla="*/ T140 w 187"/>
                                <a:gd name="T142" fmla="+- 0 -1102 -1353"/>
                                <a:gd name="T143" fmla="*/ -110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87" h="251">
                                  <a:moveTo>
                                    <a:pt x="0" y="251"/>
                                  </a:moveTo>
                                  <a:lnTo>
                                    <a:pt x="122" y="251"/>
                                  </a:lnTo>
                                  <a:lnTo>
                                    <a:pt x="178" y="220"/>
                                  </a:lnTo>
                                  <a:lnTo>
                                    <a:pt x="188" y="178"/>
                                  </a:lnTo>
                                  <a:lnTo>
                                    <a:pt x="184" y="160"/>
                                  </a:lnTo>
                                  <a:lnTo>
                                    <a:pt x="172" y="140"/>
                                  </a:lnTo>
                                  <a:lnTo>
                                    <a:pt x="153" y="126"/>
                                  </a:lnTo>
                                  <a:lnTo>
                                    <a:pt x="138" y="120"/>
                                  </a:lnTo>
                                  <a:lnTo>
                                    <a:pt x="162" y="108"/>
                                  </a:lnTo>
                                  <a:lnTo>
                                    <a:pt x="174" y="90"/>
                                  </a:lnTo>
                                  <a:lnTo>
                                    <a:pt x="179" y="70"/>
                                  </a:lnTo>
                                  <a:lnTo>
                                    <a:pt x="179" y="54"/>
                                  </a:lnTo>
                                  <a:lnTo>
                                    <a:pt x="172" y="36"/>
                                  </a:lnTo>
                                  <a:lnTo>
                                    <a:pt x="156" y="14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16" y="1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99" y="36"/>
                                  </a:lnTo>
                                  <a:lnTo>
                                    <a:pt x="113" y="39"/>
                                  </a:lnTo>
                                  <a:lnTo>
                                    <a:pt x="127" y="52"/>
                                  </a:lnTo>
                                  <a:lnTo>
                                    <a:pt x="133" y="83"/>
                                  </a:lnTo>
                                  <a:lnTo>
                                    <a:pt x="120" y="100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43" y="142"/>
                                  </a:lnTo>
                                  <a:lnTo>
                                    <a:pt x="110" y="142"/>
                                  </a:lnTo>
                                  <a:lnTo>
                                    <a:pt x="127" y="150"/>
                                  </a:lnTo>
                                  <a:lnTo>
                                    <a:pt x="137" y="166"/>
                                  </a:lnTo>
                                  <a:lnTo>
                                    <a:pt x="139" y="193"/>
                                  </a:lnTo>
                                  <a:lnTo>
                                    <a:pt x="125" y="208"/>
                                  </a:lnTo>
                                  <a:lnTo>
                                    <a:pt x="102" y="214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359"/>
                          <wps:cNvSpPr>
                            <a:spLocks/>
                          </wps:cNvSpPr>
                          <wps:spPr bwMode="auto">
                            <a:xfrm>
                              <a:off x="4137" y="-1353"/>
                              <a:ext cx="187" cy="251"/>
                            </a:xfrm>
                            <a:custGeom>
                              <a:avLst/>
                              <a:gdLst>
                                <a:gd name="T0" fmla="+- 0 4137 4137"/>
                                <a:gd name="T1" fmla="*/ T0 w 187"/>
                                <a:gd name="T2" fmla="+- 0 -1247 -1353"/>
                                <a:gd name="T3" fmla="*/ -1247 h 251"/>
                                <a:gd name="T4" fmla="+- 0 4180 4137"/>
                                <a:gd name="T5" fmla="*/ T4 w 187"/>
                                <a:gd name="T6" fmla="+- 0 -1247 -1353"/>
                                <a:gd name="T7" fmla="*/ -1247 h 251"/>
                                <a:gd name="T8" fmla="+- 0 4180 4137"/>
                                <a:gd name="T9" fmla="*/ T8 w 187"/>
                                <a:gd name="T10" fmla="+- 0 -1317 -1353"/>
                                <a:gd name="T11" fmla="*/ -1317 h 251"/>
                                <a:gd name="T12" fmla="+- 0 4137 4137"/>
                                <a:gd name="T13" fmla="*/ T12 w 187"/>
                                <a:gd name="T14" fmla="+- 0 -1317 -1353"/>
                                <a:gd name="T15" fmla="*/ -1317 h 251"/>
                                <a:gd name="T16" fmla="+- 0 4137 4137"/>
                                <a:gd name="T17" fmla="*/ T16 w 187"/>
                                <a:gd name="T18" fmla="+- 0 -1247 -1353"/>
                                <a:gd name="T19" fmla="*/ -1247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" h="251">
                                  <a:moveTo>
                                    <a:pt x="0" y="106"/>
                                  </a:moveTo>
                                  <a:lnTo>
                                    <a:pt x="43" y="106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358"/>
                          <wps:cNvSpPr>
                            <a:spLocks/>
                          </wps:cNvSpPr>
                          <wps:spPr bwMode="auto">
                            <a:xfrm>
                              <a:off x="4137" y="-1353"/>
                              <a:ext cx="187" cy="251"/>
                            </a:xfrm>
                            <a:custGeom>
                              <a:avLst/>
                              <a:gdLst>
                                <a:gd name="T0" fmla="+- 0 4137 4137"/>
                                <a:gd name="T1" fmla="*/ T0 w 187"/>
                                <a:gd name="T2" fmla="+- 0 -1139 -1353"/>
                                <a:gd name="T3" fmla="*/ -1139 h 251"/>
                                <a:gd name="T4" fmla="+- 0 4180 4137"/>
                                <a:gd name="T5" fmla="*/ T4 w 187"/>
                                <a:gd name="T6" fmla="+- 0 -1139 -1353"/>
                                <a:gd name="T7" fmla="*/ -1139 h 251"/>
                                <a:gd name="T8" fmla="+- 0 4180 4137"/>
                                <a:gd name="T9" fmla="*/ T8 w 187"/>
                                <a:gd name="T10" fmla="+- 0 -1211 -1353"/>
                                <a:gd name="T11" fmla="*/ -1211 h 251"/>
                                <a:gd name="T12" fmla="+- 0 4137 4137"/>
                                <a:gd name="T13" fmla="*/ T12 w 187"/>
                                <a:gd name="T14" fmla="+- 0 -1211 -1353"/>
                                <a:gd name="T15" fmla="*/ -1211 h 251"/>
                                <a:gd name="T16" fmla="+- 0 4137 4137"/>
                                <a:gd name="T17" fmla="*/ T16 w 187"/>
                                <a:gd name="T18" fmla="+- 0 -1139 -1353"/>
                                <a:gd name="T19" fmla="*/ -1139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" h="251">
                                  <a:moveTo>
                                    <a:pt x="0" y="214"/>
                                  </a:moveTo>
                                  <a:lnTo>
                                    <a:pt x="43" y="214"/>
                                  </a:lnTo>
                                  <a:lnTo>
                                    <a:pt x="43" y="14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21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354"/>
                        <wpg:cNvGrpSpPr>
                          <a:grpSpLocks/>
                        </wpg:cNvGrpSpPr>
                        <wpg:grpSpPr bwMode="auto">
                          <a:xfrm>
                            <a:off x="4382" y="-1353"/>
                            <a:ext cx="175" cy="255"/>
                            <a:chOff x="4382" y="-1353"/>
                            <a:chExt cx="175" cy="255"/>
                          </a:xfrm>
                        </wpg:grpSpPr>
                        <wps:wsp>
                          <wps:cNvPr id="434" name="Freeform 356"/>
                          <wps:cNvSpPr>
                            <a:spLocks/>
                          </wps:cNvSpPr>
                          <wps:spPr bwMode="auto">
                            <a:xfrm>
                              <a:off x="4382" y="-1353"/>
                              <a:ext cx="175" cy="255"/>
                            </a:xfrm>
                            <a:custGeom>
                              <a:avLst/>
                              <a:gdLst>
                                <a:gd name="T0" fmla="+- 0 4471 4382"/>
                                <a:gd name="T1" fmla="*/ T0 w 175"/>
                                <a:gd name="T2" fmla="+- 0 -1098 -1353"/>
                                <a:gd name="T3" fmla="*/ -1098 h 255"/>
                                <a:gd name="T4" fmla="+- 0 4530 4382"/>
                                <a:gd name="T5" fmla="*/ T4 w 175"/>
                                <a:gd name="T6" fmla="+- 0 -1117 -1353"/>
                                <a:gd name="T7" fmla="*/ -1117 h 255"/>
                                <a:gd name="T8" fmla="+- 0 4557 4382"/>
                                <a:gd name="T9" fmla="*/ T8 w 175"/>
                                <a:gd name="T10" fmla="+- 0 -1172 -1353"/>
                                <a:gd name="T11" fmla="*/ -1172 h 255"/>
                                <a:gd name="T12" fmla="+- 0 4557 4382"/>
                                <a:gd name="T13" fmla="*/ T12 w 175"/>
                                <a:gd name="T14" fmla="+- 0 -1353 -1353"/>
                                <a:gd name="T15" fmla="*/ -1353 h 255"/>
                                <a:gd name="T16" fmla="+- 0 4521 4382"/>
                                <a:gd name="T17" fmla="*/ T16 w 175"/>
                                <a:gd name="T18" fmla="+- 0 -1353 -1353"/>
                                <a:gd name="T19" fmla="*/ -1353 h 255"/>
                                <a:gd name="T20" fmla="+- 0 4521 4382"/>
                                <a:gd name="T21" fmla="*/ T20 w 175"/>
                                <a:gd name="T22" fmla="+- 0 -1179 -1353"/>
                                <a:gd name="T23" fmla="*/ -1179 h 255"/>
                                <a:gd name="T24" fmla="+- 0 4520 4382"/>
                                <a:gd name="T25" fmla="*/ T24 w 175"/>
                                <a:gd name="T26" fmla="+- 0 -1164 -1353"/>
                                <a:gd name="T27" fmla="*/ -1164 h 255"/>
                                <a:gd name="T28" fmla="+- 0 4512 4382"/>
                                <a:gd name="T29" fmla="*/ T28 w 175"/>
                                <a:gd name="T30" fmla="+- 0 -1153 -1353"/>
                                <a:gd name="T31" fmla="*/ -1153 h 255"/>
                                <a:gd name="T32" fmla="+- 0 4496 4382"/>
                                <a:gd name="T33" fmla="*/ T32 w 175"/>
                                <a:gd name="T34" fmla="+- 0 -1142 -1353"/>
                                <a:gd name="T35" fmla="*/ -1142 h 255"/>
                                <a:gd name="T36" fmla="+- 0 4475 4382"/>
                                <a:gd name="T37" fmla="*/ T36 w 175"/>
                                <a:gd name="T38" fmla="+- 0 -1138 -1353"/>
                                <a:gd name="T39" fmla="*/ -1138 h 255"/>
                                <a:gd name="T40" fmla="+- 0 4394 4382"/>
                                <a:gd name="T41" fmla="*/ T40 w 175"/>
                                <a:gd name="T42" fmla="+- 0 -1138 -1353"/>
                                <a:gd name="T43" fmla="*/ -1138 h 255"/>
                                <a:gd name="T44" fmla="+- 0 4396 4382"/>
                                <a:gd name="T45" fmla="*/ T44 w 175"/>
                                <a:gd name="T46" fmla="+- 0 -1134 -1353"/>
                                <a:gd name="T47" fmla="*/ -1134 h 255"/>
                                <a:gd name="T48" fmla="+- 0 4413 4382"/>
                                <a:gd name="T49" fmla="*/ T48 w 175"/>
                                <a:gd name="T50" fmla="+- 0 -1112 -1353"/>
                                <a:gd name="T51" fmla="*/ -1112 h 255"/>
                                <a:gd name="T52" fmla="+- 0 4433 4382"/>
                                <a:gd name="T53" fmla="*/ T52 w 175"/>
                                <a:gd name="T54" fmla="+- 0 -1103 -1353"/>
                                <a:gd name="T55" fmla="*/ -1103 h 255"/>
                                <a:gd name="T56" fmla="+- 0 4454 4382"/>
                                <a:gd name="T57" fmla="*/ T56 w 175"/>
                                <a:gd name="T58" fmla="+- 0 -1099 -1353"/>
                                <a:gd name="T59" fmla="*/ -1099 h 255"/>
                                <a:gd name="T60" fmla="+- 0 4471 4382"/>
                                <a:gd name="T61" fmla="*/ T60 w 175"/>
                                <a:gd name="T62" fmla="+- 0 -1098 -1353"/>
                                <a:gd name="T63" fmla="*/ -1098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5" h="255">
                                  <a:moveTo>
                                    <a:pt x="89" y="255"/>
                                  </a:moveTo>
                                  <a:lnTo>
                                    <a:pt x="148" y="236"/>
                                  </a:lnTo>
                                  <a:lnTo>
                                    <a:pt x="175" y="181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9" y="174"/>
                                  </a:lnTo>
                                  <a:lnTo>
                                    <a:pt x="138" y="189"/>
                                  </a:lnTo>
                                  <a:lnTo>
                                    <a:pt x="130" y="200"/>
                                  </a:lnTo>
                                  <a:lnTo>
                                    <a:pt x="114" y="211"/>
                                  </a:lnTo>
                                  <a:lnTo>
                                    <a:pt x="93" y="215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14" y="219"/>
                                  </a:lnTo>
                                  <a:lnTo>
                                    <a:pt x="31" y="241"/>
                                  </a:lnTo>
                                  <a:lnTo>
                                    <a:pt x="51" y="250"/>
                                  </a:lnTo>
                                  <a:lnTo>
                                    <a:pt x="72" y="254"/>
                                  </a:lnTo>
                                  <a:lnTo>
                                    <a:pt x="89" y="25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355"/>
                          <wps:cNvSpPr>
                            <a:spLocks/>
                          </wps:cNvSpPr>
                          <wps:spPr bwMode="auto">
                            <a:xfrm>
                              <a:off x="4382" y="-1353"/>
                              <a:ext cx="175" cy="255"/>
                            </a:xfrm>
                            <a:custGeom>
                              <a:avLst/>
                              <a:gdLst>
                                <a:gd name="T0" fmla="+- 0 4394 4382"/>
                                <a:gd name="T1" fmla="*/ T0 w 175"/>
                                <a:gd name="T2" fmla="+- 0 -1138 -1353"/>
                                <a:gd name="T3" fmla="*/ -1138 h 255"/>
                                <a:gd name="T4" fmla="+- 0 4462 4382"/>
                                <a:gd name="T5" fmla="*/ T4 w 175"/>
                                <a:gd name="T6" fmla="+- 0 -1138 -1353"/>
                                <a:gd name="T7" fmla="*/ -1138 h 255"/>
                                <a:gd name="T8" fmla="+- 0 4448 4382"/>
                                <a:gd name="T9" fmla="*/ T8 w 175"/>
                                <a:gd name="T10" fmla="+- 0 -1142 -1353"/>
                                <a:gd name="T11" fmla="*/ -1142 h 255"/>
                                <a:gd name="T12" fmla="+- 0 4438 4382"/>
                                <a:gd name="T13" fmla="*/ T12 w 175"/>
                                <a:gd name="T14" fmla="+- 0 -1152 -1353"/>
                                <a:gd name="T15" fmla="*/ -1152 h 255"/>
                                <a:gd name="T16" fmla="+- 0 4430 4382"/>
                                <a:gd name="T17" fmla="*/ T16 w 175"/>
                                <a:gd name="T18" fmla="+- 0 -1170 -1353"/>
                                <a:gd name="T19" fmla="*/ -1170 h 255"/>
                                <a:gd name="T20" fmla="+- 0 4429 4382"/>
                                <a:gd name="T21" fmla="*/ T20 w 175"/>
                                <a:gd name="T22" fmla="+- 0 -1191 -1353"/>
                                <a:gd name="T23" fmla="*/ -1191 h 255"/>
                                <a:gd name="T24" fmla="+- 0 4429 4382"/>
                                <a:gd name="T25" fmla="*/ T24 w 175"/>
                                <a:gd name="T26" fmla="+- 0 -1353 -1353"/>
                                <a:gd name="T27" fmla="*/ -1353 h 255"/>
                                <a:gd name="T28" fmla="+- 0 4382 4382"/>
                                <a:gd name="T29" fmla="*/ T28 w 175"/>
                                <a:gd name="T30" fmla="+- 0 -1353 -1353"/>
                                <a:gd name="T31" fmla="*/ -1353 h 255"/>
                                <a:gd name="T32" fmla="+- 0 4382 4382"/>
                                <a:gd name="T33" fmla="*/ T32 w 175"/>
                                <a:gd name="T34" fmla="+- 0 -1187 -1353"/>
                                <a:gd name="T35" fmla="*/ -1187 h 255"/>
                                <a:gd name="T36" fmla="+- 0 4383 4382"/>
                                <a:gd name="T37" fmla="*/ T36 w 175"/>
                                <a:gd name="T38" fmla="+- 0 -1172 -1353"/>
                                <a:gd name="T39" fmla="*/ -1172 h 255"/>
                                <a:gd name="T40" fmla="+- 0 4383 4382"/>
                                <a:gd name="T41" fmla="*/ T40 w 175"/>
                                <a:gd name="T42" fmla="+- 0 -1170 -1353"/>
                                <a:gd name="T43" fmla="*/ -1170 h 255"/>
                                <a:gd name="T44" fmla="+- 0 4387 4382"/>
                                <a:gd name="T45" fmla="*/ T44 w 175"/>
                                <a:gd name="T46" fmla="+- 0 -1153 -1353"/>
                                <a:gd name="T47" fmla="*/ -1153 h 255"/>
                                <a:gd name="T48" fmla="+- 0 4394 4382"/>
                                <a:gd name="T49" fmla="*/ T48 w 175"/>
                                <a:gd name="T50" fmla="+- 0 -1138 -1353"/>
                                <a:gd name="T51" fmla="*/ -1138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5" h="255">
                                  <a:moveTo>
                                    <a:pt x="12" y="215"/>
                                  </a:moveTo>
                                  <a:lnTo>
                                    <a:pt x="80" y="215"/>
                                  </a:lnTo>
                                  <a:lnTo>
                                    <a:pt x="66" y="211"/>
                                  </a:lnTo>
                                  <a:lnTo>
                                    <a:pt x="56" y="201"/>
                                  </a:lnTo>
                                  <a:lnTo>
                                    <a:pt x="48" y="183"/>
                                  </a:lnTo>
                                  <a:lnTo>
                                    <a:pt x="47" y="16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5" y="200"/>
                                  </a:lnTo>
                                  <a:lnTo>
                                    <a:pt x="12" y="21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350"/>
                        <wpg:cNvGrpSpPr>
                          <a:grpSpLocks/>
                        </wpg:cNvGrpSpPr>
                        <wpg:grpSpPr bwMode="auto">
                          <a:xfrm>
                            <a:off x="4605" y="-1357"/>
                            <a:ext cx="187" cy="259"/>
                            <a:chOff x="4605" y="-1357"/>
                            <a:chExt cx="187" cy="259"/>
                          </a:xfrm>
                        </wpg:grpSpPr>
                        <wps:wsp>
                          <wps:cNvPr id="437" name="Freeform 353"/>
                          <wps:cNvSpPr>
                            <a:spLocks/>
                          </wps:cNvSpPr>
                          <wps:spPr bwMode="auto">
                            <a:xfrm>
                              <a:off x="4605" y="-1357"/>
                              <a:ext cx="187" cy="259"/>
                            </a:xfrm>
                            <a:custGeom>
                              <a:avLst/>
                              <a:gdLst>
                                <a:gd name="T0" fmla="+- 0 4751 4605"/>
                                <a:gd name="T1" fmla="*/ T0 w 187"/>
                                <a:gd name="T2" fmla="+- 0 -1292 -1357"/>
                                <a:gd name="T3" fmla="*/ -1292 h 259"/>
                                <a:gd name="T4" fmla="+- 0 4792 4605"/>
                                <a:gd name="T5" fmla="*/ T4 w 187"/>
                                <a:gd name="T6" fmla="+- 0 -1309 -1357"/>
                                <a:gd name="T7" fmla="*/ -1309 h 259"/>
                                <a:gd name="T8" fmla="+- 0 4783 4605"/>
                                <a:gd name="T9" fmla="*/ T8 w 187"/>
                                <a:gd name="T10" fmla="+- 0 -1323 -1357"/>
                                <a:gd name="T11" fmla="*/ -1323 h 259"/>
                                <a:gd name="T12" fmla="+- 0 4762 4605"/>
                                <a:gd name="T13" fmla="*/ T12 w 187"/>
                                <a:gd name="T14" fmla="+- 0 -1343 -1357"/>
                                <a:gd name="T15" fmla="*/ -1343 h 259"/>
                                <a:gd name="T16" fmla="+- 0 4743 4605"/>
                                <a:gd name="T17" fmla="*/ T16 w 187"/>
                                <a:gd name="T18" fmla="+- 0 -1351 -1357"/>
                                <a:gd name="T19" fmla="*/ -1351 h 259"/>
                                <a:gd name="T20" fmla="+- 0 4723 4605"/>
                                <a:gd name="T21" fmla="*/ T20 w 187"/>
                                <a:gd name="T22" fmla="+- 0 -1355 -1357"/>
                                <a:gd name="T23" fmla="*/ -1355 h 259"/>
                                <a:gd name="T24" fmla="+- 0 4703 4605"/>
                                <a:gd name="T25" fmla="*/ T24 w 187"/>
                                <a:gd name="T26" fmla="+- 0 -1357 -1357"/>
                                <a:gd name="T27" fmla="*/ -1357 h 259"/>
                                <a:gd name="T28" fmla="+- 0 4679 4605"/>
                                <a:gd name="T29" fmla="*/ T28 w 187"/>
                                <a:gd name="T30" fmla="+- 0 -1354 -1357"/>
                                <a:gd name="T31" fmla="*/ -1354 h 259"/>
                                <a:gd name="T32" fmla="+- 0 4658 4605"/>
                                <a:gd name="T33" fmla="*/ T32 w 187"/>
                                <a:gd name="T34" fmla="+- 0 -1347 -1357"/>
                                <a:gd name="T35" fmla="*/ -1347 h 259"/>
                                <a:gd name="T36" fmla="+- 0 4640 4605"/>
                                <a:gd name="T37" fmla="*/ T36 w 187"/>
                                <a:gd name="T38" fmla="+- 0 -1336 -1357"/>
                                <a:gd name="T39" fmla="*/ -1336 h 259"/>
                                <a:gd name="T40" fmla="+- 0 4627 4605"/>
                                <a:gd name="T41" fmla="*/ T40 w 187"/>
                                <a:gd name="T42" fmla="+- 0 -1320 -1357"/>
                                <a:gd name="T43" fmla="*/ -1320 h 259"/>
                                <a:gd name="T44" fmla="+- 0 4625 4605"/>
                                <a:gd name="T45" fmla="*/ T44 w 187"/>
                                <a:gd name="T46" fmla="+- 0 -1317 -1357"/>
                                <a:gd name="T47" fmla="*/ -1317 h 259"/>
                                <a:gd name="T48" fmla="+- 0 4728 4605"/>
                                <a:gd name="T49" fmla="*/ T48 w 187"/>
                                <a:gd name="T50" fmla="+- 0 -1317 -1357"/>
                                <a:gd name="T51" fmla="*/ -1317 h 259"/>
                                <a:gd name="T52" fmla="+- 0 4745 4605"/>
                                <a:gd name="T53" fmla="*/ T52 w 187"/>
                                <a:gd name="T54" fmla="+- 0 -1304 -1357"/>
                                <a:gd name="T55" fmla="*/ -1304 h 259"/>
                                <a:gd name="T56" fmla="+- 0 4751 4605"/>
                                <a:gd name="T57" fmla="*/ T56 w 187"/>
                                <a:gd name="T58" fmla="+- 0 -1292 -1357"/>
                                <a:gd name="T59" fmla="*/ -129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7" h="259">
                                  <a:moveTo>
                                    <a:pt x="146" y="65"/>
                                  </a:moveTo>
                                  <a:lnTo>
                                    <a:pt x="187" y="48"/>
                                  </a:lnTo>
                                  <a:lnTo>
                                    <a:pt x="178" y="34"/>
                                  </a:lnTo>
                                  <a:lnTo>
                                    <a:pt x="157" y="14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3" y="40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146" y="6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352"/>
                          <wps:cNvSpPr>
                            <a:spLocks/>
                          </wps:cNvSpPr>
                          <wps:spPr bwMode="auto">
                            <a:xfrm>
                              <a:off x="4605" y="-1357"/>
                              <a:ext cx="187" cy="259"/>
                            </a:xfrm>
                            <a:custGeom>
                              <a:avLst/>
                              <a:gdLst>
                                <a:gd name="T0" fmla="+- 0 4711 4605"/>
                                <a:gd name="T1" fmla="*/ T0 w 187"/>
                                <a:gd name="T2" fmla="+- 0 -1098 -1357"/>
                                <a:gd name="T3" fmla="*/ -1098 h 259"/>
                                <a:gd name="T4" fmla="+- 0 4770 4605"/>
                                <a:gd name="T5" fmla="*/ T4 w 187"/>
                                <a:gd name="T6" fmla="+- 0 -1117 -1357"/>
                                <a:gd name="T7" fmla="*/ -1117 h 259"/>
                                <a:gd name="T8" fmla="+- 0 4799 4605"/>
                                <a:gd name="T9" fmla="*/ T8 w 187"/>
                                <a:gd name="T10" fmla="+- 0 -1173 -1357"/>
                                <a:gd name="T11" fmla="*/ -1173 h 259"/>
                                <a:gd name="T12" fmla="+- 0 4800 4605"/>
                                <a:gd name="T13" fmla="*/ T12 w 187"/>
                                <a:gd name="T14" fmla="+- 0 -1201 -1357"/>
                                <a:gd name="T15" fmla="*/ -1201 h 259"/>
                                <a:gd name="T16" fmla="+- 0 4789 4605"/>
                                <a:gd name="T17" fmla="*/ T16 w 187"/>
                                <a:gd name="T18" fmla="+- 0 -1222 -1357"/>
                                <a:gd name="T19" fmla="*/ -1222 h 259"/>
                                <a:gd name="T20" fmla="+- 0 4772 4605"/>
                                <a:gd name="T21" fmla="*/ T20 w 187"/>
                                <a:gd name="T22" fmla="+- 0 -1236 -1357"/>
                                <a:gd name="T23" fmla="*/ -1236 h 259"/>
                                <a:gd name="T24" fmla="+- 0 4754 4605"/>
                                <a:gd name="T25" fmla="*/ T24 w 187"/>
                                <a:gd name="T26" fmla="+- 0 -1244 -1357"/>
                                <a:gd name="T27" fmla="*/ -1244 h 259"/>
                                <a:gd name="T28" fmla="+- 0 4739 4605"/>
                                <a:gd name="T29" fmla="*/ T28 w 187"/>
                                <a:gd name="T30" fmla="+- 0 -1248 -1357"/>
                                <a:gd name="T31" fmla="*/ -1248 h 259"/>
                                <a:gd name="T32" fmla="+- 0 4686 4605"/>
                                <a:gd name="T33" fmla="*/ T32 w 187"/>
                                <a:gd name="T34" fmla="+- 0 -1262 -1357"/>
                                <a:gd name="T35" fmla="*/ -1262 h 259"/>
                                <a:gd name="T36" fmla="+- 0 4669 4605"/>
                                <a:gd name="T37" fmla="*/ T36 w 187"/>
                                <a:gd name="T38" fmla="+- 0 -1274 -1357"/>
                                <a:gd name="T39" fmla="*/ -1274 h 259"/>
                                <a:gd name="T40" fmla="+- 0 4663 4605"/>
                                <a:gd name="T41" fmla="*/ T40 w 187"/>
                                <a:gd name="T42" fmla="+- 0 -1297 -1357"/>
                                <a:gd name="T43" fmla="*/ -1297 h 259"/>
                                <a:gd name="T44" fmla="+- 0 4671 4605"/>
                                <a:gd name="T45" fmla="*/ T44 w 187"/>
                                <a:gd name="T46" fmla="+- 0 -1308 -1357"/>
                                <a:gd name="T47" fmla="*/ -1308 h 259"/>
                                <a:gd name="T48" fmla="+- 0 4691 4605"/>
                                <a:gd name="T49" fmla="*/ T48 w 187"/>
                                <a:gd name="T50" fmla="+- 0 -1315 -1357"/>
                                <a:gd name="T51" fmla="*/ -1315 h 259"/>
                                <a:gd name="T52" fmla="+- 0 4728 4605"/>
                                <a:gd name="T53" fmla="*/ T52 w 187"/>
                                <a:gd name="T54" fmla="+- 0 -1317 -1357"/>
                                <a:gd name="T55" fmla="*/ -1317 h 259"/>
                                <a:gd name="T56" fmla="+- 0 4625 4605"/>
                                <a:gd name="T57" fmla="*/ T56 w 187"/>
                                <a:gd name="T58" fmla="+- 0 -1317 -1357"/>
                                <a:gd name="T59" fmla="*/ -1317 h 259"/>
                                <a:gd name="T60" fmla="+- 0 4618 4605"/>
                                <a:gd name="T61" fmla="*/ T60 w 187"/>
                                <a:gd name="T62" fmla="+- 0 -1300 -1357"/>
                                <a:gd name="T63" fmla="*/ -1300 h 259"/>
                                <a:gd name="T64" fmla="+- 0 4615 4605"/>
                                <a:gd name="T65" fmla="*/ T64 w 187"/>
                                <a:gd name="T66" fmla="+- 0 -1275 -1357"/>
                                <a:gd name="T67" fmla="*/ -1275 h 259"/>
                                <a:gd name="T68" fmla="+- 0 4620 4605"/>
                                <a:gd name="T69" fmla="*/ T68 w 187"/>
                                <a:gd name="T70" fmla="+- 0 -1255 -1357"/>
                                <a:gd name="T71" fmla="*/ -1255 h 259"/>
                                <a:gd name="T72" fmla="+- 0 4630 4605"/>
                                <a:gd name="T73" fmla="*/ T72 w 187"/>
                                <a:gd name="T74" fmla="+- 0 -1237 -1357"/>
                                <a:gd name="T75" fmla="*/ -1237 h 259"/>
                                <a:gd name="T76" fmla="+- 0 4647 4605"/>
                                <a:gd name="T77" fmla="*/ T76 w 187"/>
                                <a:gd name="T78" fmla="+- 0 -1224 -1357"/>
                                <a:gd name="T79" fmla="*/ -1224 h 259"/>
                                <a:gd name="T80" fmla="+- 0 4669 4605"/>
                                <a:gd name="T81" fmla="*/ T80 w 187"/>
                                <a:gd name="T82" fmla="+- 0 -1215 -1357"/>
                                <a:gd name="T83" fmla="*/ -1215 h 259"/>
                                <a:gd name="T84" fmla="+- 0 4729 4605"/>
                                <a:gd name="T85" fmla="*/ T84 w 187"/>
                                <a:gd name="T86" fmla="+- 0 -1199 -1357"/>
                                <a:gd name="T87" fmla="*/ -1199 h 259"/>
                                <a:gd name="T88" fmla="+- 0 4747 4605"/>
                                <a:gd name="T89" fmla="*/ T88 w 187"/>
                                <a:gd name="T90" fmla="+- 0 -1190 -1357"/>
                                <a:gd name="T91" fmla="*/ -1190 h 259"/>
                                <a:gd name="T92" fmla="+- 0 4756 4605"/>
                                <a:gd name="T93" fmla="*/ T92 w 187"/>
                                <a:gd name="T94" fmla="+- 0 -1168 -1357"/>
                                <a:gd name="T95" fmla="*/ -1168 h 259"/>
                                <a:gd name="T96" fmla="+- 0 4752 4605"/>
                                <a:gd name="T97" fmla="*/ T96 w 187"/>
                                <a:gd name="T98" fmla="+- 0 -1154 -1357"/>
                                <a:gd name="T99" fmla="*/ -1154 h 259"/>
                                <a:gd name="T100" fmla="+- 0 4738 4605"/>
                                <a:gd name="T101" fmla="*/ T100 w 187"/>
                                <a:gd name="T102" fmla="+- 0 -1141 -1357"/>
                                <a:gd name="T103" fmla="*/ -1141 h 259"/>
                                <a:gd name="T104" fmla="+- 0 4706 4605"/>
                                <a:gd name="T105" fmla="*/ T104 w 187"/>
                                <a:gd name="T106" fmla="+- 0 -1135 -1357"/>
                                <a:gd name="T107" fmla="*/ -1135 h 259"/>
                                <a:gd name="T108" fmla="+- 0 4616 4605"/>
                                <a:gd name="T109" fmla="*/ T108 w 187"/>
                                <a:gd name="T110" fmla="+- 0 -1135 -1357"/>
                                <a:gd name="T111" fmla="*/ -1135 h 259"/>
                                <a:gd name="T112" fmla="+- 0 4632 4605"/>
                                <a:gd name="T113" fmla="*/ T112 w 187"/>
                                <a:gd name="T114" fmla="+- 0 -1118 -1357"/>
                                <a:gd name="T115" fmla="*/ -1118 h 259"/>
                                <a:gd name="T116" fmla="+- 0 4648 4605"/>
                                <a:gd name="T117" fmla="*/ T116 w 187"/>
                                <a:gd name="T118" fmla="+- 0 -1109 -1357"/>
                                <a:gd name="T119" fmla="*/ -1109 h 259"/>
                                <a:gd name="T120" fmla="+- 0 4667 4605"/>
                                <a:gd name="T121" fmla="*/ T120 w 187"/>
                                <a:gd name="T122" fmla="+- 0 -1103 -1357"/>
                                <a:gd name="T123" fmla="*/ -1103 h 259"/>
                                <a:gd name="T124" fmla="+- 0 4687 4605"/>
                                <a:gd name="T125" fmla="*/ T124 w 187"/>
                                <a:gd name="T126" fmla="+- 0 -1099 -1357"/>
                                <a:gd name="T127" fmla="*/ -1099 h 259"/>
                                <a:gd name="T128" fmla="+- 0 4711 4605"/>
                                <a:gd name="T129" fmla="*/ T128 w 187"/>
                                <a:gd name="T130" fmla="+- 0 -1098 -1357"/>
                                <a:gd name="T131" fmla="*/ -1098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87" h="259">
                                  <a:moveTo>
                                    <a:pt x="106" y="259"/>
                                  </a:moveTo>
                                  <a:lnTo>
                                    <a:pt x="165" y="240"/>
                                  </a:lnTo>
                                  <a:lnTo>
                                    <a:pt x="194" y="184"/>
                                  </a:lnTo>
                                  <a:lnTo>
                                    <a:pt x="195" y="156"/>
                                  </a:lnTo>
                                  <a:lnTo>
                                    <a:pt x="184" y="135"/>
                                  </a:lnTo>
                                  <a:lnTo>
                                    <a:pt x="167" y="121"/>
                                  </a:lnTo>
                                  <a:lnTo>
                                    <a:pt x="149" y="113"/>
                                  </a:lnTo>
                                  <a:lnTo>
                                    <a:pt x="134" y="109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123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42" y="133"/>
                                  </a:lnTo>
                                  <a:lnTo>
                                    <a:pt x="64" y="142"/>
                                  </a:lnTo>
                                  <a:lnTo>
                                    <a:pt x="124" y="158"/>
                                  </a:lnTo>
                                  <a:lnTo>
                                    <a:pt x="142" y="167"/>
                                  </a:lnTo>
                                  <a:lnTo>
                                    <a:pt x="151" y="189"/>
                                  </a:lnTo>
                                  <a:lnTo>
                                    <a:pt x="147" y="203"/>
                                  </a:lnTo>
                                  <a:lnTo>
                                    <a:pt x="133" y="216"/>
                                  </a:lnTo>
                                  <a:lnTo>
                                    <a:pt x="101" y="222"/>
                                  </a:lnTo>
                                  <a:lnTo>
                                    <a:pt x="11" y="222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43" y="248"/>
                                  </a:lnTo>
                                  <a:lnTo>
                                    <a:pt x="62" y="254"/>
                                  </a:lnTo>
                                  <a:lnTo>
                                    <a:pt x="82" y="258"/>
                                  </a:lnTo>
                                  <a:lnTo>
                                    <a:pt x="106" y="25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351"/>
                          <wps:cNvSpPr>
                            <a:spLocks/>
                          </wps:cNvSpPr>
                          <wps:spPr bwMode="auto">
                            <a:xfrm>
                              <a:off x="4605" y="-1357"/>
                              <a:ext cx="187" cy="259"/>
                            </a:xfrm>
                            <a:custGeom>
                              <a:avLst/>
                              <a:gdLst>
                                <a:gd name="T0" fmla="+- 0 4616 4605"/>
                                <a:gd name="T1" fmla="*/ T0 w 187"/>
                                <a:gd name="T2" fmla="+- 0 -1135 -1357"/>
                                <a:gd name="T3" fmla="*/ -1135 h 259"/>
                                <a:gd name="T4" fmla="+- 0 4698 4605"/>
                                <a:gd name="T5" fmla="*/ T4 w 187"/>
                                <a:gd name="T6" fmla="+- 0 -1135 -1357"/>
                                <a:gd name="T7" fmla="*/ -1135 h 259"/>
                                <a:gd name="T8" fmla="+- 0 4687 4605"/>
                                <a:gd name="T9" fmla="*/ T8 w 187"/>
                                <a:gd name="T10" fmla="+- 0 -1135 -1357"/>
                                <a:gd name="T11" fmla="*/ -1135 h 259"/>
                                <a:gd name="T12" fmla="+- 0 4669 4605"/>
                                <a:gd name="T13" fmla="*/ T12 w 187"/>
                                <a:gd name="T14" fmla="+- 0 -1141 -1357"/>
                                <a:gd name="T15" fmla="*/ -1141 h 259"/>
                                <a:gd name="T16" fmla="+- 0 4651 4605"/>
                                <a:gd name="T17" fmla="*/ T16 w 187"/>
                                <a:gd name="T18" fmla="+- 0 -1157 -1357"/>
                                <a:gd name="T19" fmla="*/ -1157 h 259"/>
                                <a:gd name="T20" fmla="+- 0 4645 4605"/>
                                <a:gd name="T21" fmla="*/ T20 w 187"/>
                                <a:gd name="T22" fmla="+- 0 -1172 -1357"/>
                                <a:gd name="T23" fmla="*/ -1172 h 259"/>
                                <a:gd name="T24" fmla="+- 0 4605 4605"/>
                                <a:gd name="T25" fmla="*/ T24 w 187"/>
                                <a:gd name="T26" fmla="+- 0 -1152 -1357"/>
                                <a:gd name="T27" fmla="*/ -1152 h 259"/>
                                <a:gd name="T28" fmla="+- 0 4614 4605"/>
                                <a:gd name="T29" fmla="*/ T28 w 187"/>
                                <a:gd name="T30" fmla="+- 0 -1136 -1357"/>
                                <a:gd name="T31" fmla="*/ -1136 h 259"/>
                                <a:gd name="T32" fmla="+- 0 4616 4605"/>
                                <a:gd name="T33" fmla="*/ T32 w 187"/>
                                <a:gd name="T34" fmla="+- 0 -1135 -1357"/>
                                <a:gd name="T35" fmla="*/ -1135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7" h="259">
                                  <a:moveTo>
                                    <a:pt x="11" y="222"/>
                                  </a:moveTo>
                                  <a:lnTo>
                                    <a:pt x="93" y="222"/>
                                  </a:lnTo>
                                  <a:lnTo>
                                    <a:pt x="82" y="222"/>
                                  </a:lnTo>
                                  <a:lnTo>
                                    <a:pt x="64" y="216"/>
                                  </a:lnTo>
                                  <a:lnTo>
                                    <a:pt x="46" y="200"/>
                                  </a:lnTo>
                                  <a:lnTo>
                                    <a:pt x="40" y="18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9" y="221"/>
                                  </a:lnTo>
                                  <a:lnTo>
                                    <a:pt x="11" y="22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348"/>
                        <wpg:cNvGrpSpPr>
                          <a:grpSpLocks/>
                        </wpg:cNvGrpSpPr>
                        <wpg:grpSpPr bwMode="auto">
                          <a:xfrm>
                            <a:off x="4884" y="-1353"/>
                            <a:ext cx="2" cy="251"/>
                            <a:chOff x="4884" y="-1353"/>
                            <a:chExt cx="2" cy="251"/>
                          </a:xfrm>
                        </wpg:grpSpPr>
                        <wps:wsp>
                          <wps:cNvPr id="441" name="Freeform 349"/>
                          <wps:cNvSpPr>
                            <a:spLocks/>
                          </wps:cNvSpPr>
                          <wps:spPr bwMode="auto">
                            <a:xfrm>
                              <a:off x="4884" y="-1353"/>
                              <a:ext cx="2" cy="251"/>
                            </a:xfrm>
                            <a:custGeom>
                              <a:avLst/>
                              <a:gdLst>
                                <a:gd name="T0" fmla="+- 0 -1102 -1353"/>
                                <a:gd name="T1" fmla="*/ -1102 h 251"/>
                                <a:gd name="T2" fmla="+- 0 -1353 -1353"/>
                                <a:gd name="T3" fmla="*/ -1353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2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344"/>
                        <wpg:cNvGrpSpPr>
                          <a:grpSpLocks/>
                        </wpg:cNvGrpSpPr>
                        <wpg:grpSpPr bwMode="auto">
                          <a:xfrm>
                            <a:off x="4981" y="-1353"/>
                            <a:ext cx="190" cy="251"/>
                            <a:chOff x="4981" y="-1353"/>
                            <a:chExt cx="190" cy="251"/>
                          </a:xfrm>
                        </wpg:grpSpPr>
                        <wps:wsp>
                          <wps:cNvPr id="443" name="Freeform 347"/>
                          <wps:cNvSpPr>
                            <a:spLocks/>
                          </wps:cNvSpPr>
                          <wps:spPr bwMode="auto">
                            <a:xfrm>
                              <a:off x="4981" y="-1353"/>
                              <a:ext cx="190" cy="251"/>
                            </a:xfrm>
                            <a:custGeom>
                              <a:avLst/>
                              <a:gdLst>
                                <a:gd name="T0" fmla="+- 0 5129 4981"/>
                                <a:gd name="T1" fmla="*/ T0 w 190"/>
                                <a:gd name="T2" fmla="+- 0 -1102 -1353"/>
                                <a:gd name="T3" fmla="*/ -1102 h 251"/>
                                <a:gd name="T4" fmla="+- 0 5171 4981"/>
                                <a:gd name="T5" fmla="*/ T4 w 190"/>
                                <a:gd name="T6" fmla="+- 0 -1102 -1353"/>
                                <a:gd name="T7" fmla="*/ -1102 h 251"/>
                                <a:gd name="T8" fmla="+- 0 5171 4981"/>
                                <a:gd name="T9" fmla="*/ T8 w 190"/>
                                <a:gd name="T10" fmla="+- 0 -1353 -1353"/>
                                <a:gd name="T11" fmla="*/ -1353 h 251"/>
                                <a:gd name="T12" fmla="+- 0 5135 4981"/>
                                <a:gd name="T13" fmla="*/ T12 w 190"/>
                                <a:gd name="T14" fmla="+- 0 -1353 -1353"/>
                                <a:gd name="T15" fmla="*/ -1353 h 251"/>
                                <a:gd name="T16" fmla="+- 0 5135 4981"/>
                                <a:gd name="T17" fmla="*/ T16 w 190"/>
                                <a:gd name="T18" fmla="+- 0 -1176 -1353"/>
                                <a:gd name="T19" fmla="*/ -1176 h 251"/>
                                <a:gd name="T20" fmla="+- 0 5084 4981"/>
                                <a:gd name="T21" fmla="*/ T20 w 190"/>
                                <a:gd name="T22" fmla="+- 0 -1176 -1353"/>
                                <a:gd name="T23" fmla="*/ -1176 h 251"/>
                                <a:gd name="T24" fmla="+- 0 5129 4981"/>
                                <a:gd name="T25" fmla="*/ T24 w 190"/>
                                <a:gd name="T26" fmla="+- 0 -1102 -1353"/>
                                <a:gd name="T27" fmla="*/ -110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0" h="251">
                                  <a:moveTo>
                                    <a:pt x="148" y="251"/>
                                  </a:moveTo>
                                  <a:lnTo>
                                    <a:pt x="190" y="251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177"/>
                                  </a:lnTo>
                                  <a:lnTo>
                                    <a:pt x="103" y="177"/>
                                  </a:lnTo>
                                  <a:lnTo>
                                    <a:pt x="148" y="2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346"/>
                          <wps:cNvSpPr>
                            <a:spLocks/>
                          </wps:cNvSpPr>
                          <wps:spPr bwMode="auto">
                            <a:xfrm>
                              <a:off x="4981" y="-1353"/>
                              <a:ext cx="190" cy="251"/>
                            </a:xfrm>
                            <a:custGeom>
                              <a:avLst/>
                              <a:gdLst>
                                <a:gd name="T0" fmla="+- 0 5084 4981"/>
                                <a:gd name="T1" fmla="*/ T0 w 190"/>
                                <a:gd name="T2" fmla="+- 0 -1176 -1353"/>
                                <a:gd name="T3" fmla="*/ -1176 h 251"/>
                                <a:gd name="T4" fmla="+- 0 5135 4981"/>
                                <a:gd name="T5" fmla="*/ T4 w 190"/>
                                <a:gd name="T6" fmla="+- 0 -1176 -1353"/>
                                <a:gd name="T7" fmla="*/ -1176 h 251"/>
                                <a:gd name="T8" fmla="+- 0 5126 4981"/>
                                <a:gd name="T9" fmla="*/ T8 w 190"/>
                                <a:gd name="T10" fmla="+- 0 -1192 -1353"/>
                                <a:gd name="T11" fmla="*/ -1192 h 251"/>
                                <a:gd name="T12" fmla="+- 0 5120 4981"/>
                                <a:gd name="T13" fmla="*/ T12 w 190"/>
                                <a:gd name="T14" fmla="+- 0 -1203 -1353"/>
                                <a:gd name="T15" fmla="*/ -1203 h 251"/>
                                <a:gd name="T16" fmla="+- 0 5119 4981"/>
                                <a:gd name="T17" fmla="*/ T16 w 190"/>
                                <a:gd name="T18" fmla="+- 0 -1205 -1353"/>
                                <a:gd name="T19" fmla="*/ -1205 h 251"/>
                                <a:gd name="T20" fmla="+- 0 5031 4981"/>
                                <a:gd name="T21" fmla="*/ T20 w 190"/>
                                <a:gd name="T22" fmla="+- 0 -1353 -1353"/>
                                <a:gd name="T23" fmla="*/ -1353 h 251"/>
                                <a:gd name="T24" fmla="+- 0 4981 4981"/>
                                <a:gd name="T25" fmla="*/ T24 w 190"/>
                                <a:gd name="T26" fmla="+- 0 -1353 -1353"/>
                                <a:gd name="T27" fmla="*/ -1353 h 251"/>
                                <a:gd name="T28" fmla="+- 0 4981 4981"/>
                                <a:gd name="T29" fmla="*/ T28 w 190"/>
                                <a:gd name="T30" fmla="+- 0 -1290 -1353"/>
                                <a:gd name="T31" fmla="*/ -1290 h 251"/>
                                <a:gd name="T32" fmla="+- 0 5017 4981"/>
                                <a:gd name="T33" fmla="*/ T32 w 190"/>
                                <a:gd name="T34" fmla="+- 0 -1290 -1353"/>
                                <a:gd name="T35" fmla="*/ -1290 h 251"/>
                                <a:gd name="T36" fmla="+- 0 5019 4981"/>
                                <a:gd name="T37" fmla="*/ T36 w 190"/>
                                <a:gd name="T38" fmla="+- 0 -1286 -1353"/>
                                <a:gd name="T39" fmla="*/ -1286 h 251"/>
                                <a:gd name="T40" fmla="+- 0 5028 4981"/>
                                <a:gd name="T41" fmla="*/ T40 w 190"/>
                                <a:gd name="T42" fmla="+- 0 -1266 -1353"/>
                                <a:gd name="T43" fmla="*/ -1266 h 251"/>
                                <a:gd name="T44" fmla="+- 0 5031 4981"/>
                                <a:gd name="T45" fmla="*/ T44 w 190"/>
                                <a:gd name="T46" fmla="+- 0 -1262 -1353"/>
                                <a:gd name="T47" fmla="*/ -1262 h 251"/>
                                <a:gd name="T48" fmla="+- 0 5084 4981"/>
                                <a:gd name="T49" fmla="*/ T48 w 190"/>
                                <a:gd name="T50" fmla="+- 0 -1176 -1353"/>
                                <a:gd name="T51" fmla="*/ -1176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251">
                                  <a:moveTo>
                                    <a:pt x="103" y="177"/>
                                  </a:moveTo>
                                  <a:lnTo>
                                    <a:pt x="154" y="177"/>
                                  </a:lnTo>
                                  <a:lnTo>
                                    <a:pt x="145" y="161"/>
                                  </a:lnTo>
                                  <a:lnTo>
                                    <a:pt x="139" y="150"/>
                                  </a:lnTo>
                                  <a:lnTo>
                                    <a:pt x="138" y="148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103" y="17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345"/>
                          <wps:cNvSpPr>
                            <a:spLocks/>
                          </wps:cNvSpPr>
                          <wps:spPr bwMode="auto">
                            <a:xfrm>
                              <a:off x="4981" y="-1353"/>
                              <a:ext cx="190" cy="251"/>
                            </a:xfrm>
                            <a:custGeom>
                              <a:avLst/>
                              <a:gdLst>
                                <a:gd name="T0" fmla="+- 0 4981 4981"/>
                                <a:gd name="T1" fmla="*/ T0 w 190"/>
                                <a:gd name="T2" fmla="+- 0 -1102 -1353"/>
                                <a:gd name="T3" fmla="*/ -1102 h 251"/>
                                <a:gd name="T4" fmla="+- 0 5017 4981"/>
                                <a:gd name="T5" fmla="*/ T4 w 190"/>
                                <a:gd name="T6" fmla="+- 0 -1102 -1353"/>
                                <a:gd name="T7" fmla="*/ -1102 h 251"/>
                                <a:gd name="T8" fmla="+- 0 5017 4981"/>
                                <a:gd name="T9" fmla="*/ T8 w 190"/>
                                <a:gd name="T10" fmla="+- 0 -1290 -1353"/>
                                <a:gd name="T11" fmla="*/ -1290 h 251"/>
                                <a:gd name="T12" fmla="+- 0 4981 4981"/>
                                <a:gd name="T13" fmla="*/ T12 w 190"/>
                                <a:gd name="T14" fmla="+- 0 -1290 -1353"/>
                                <a:gd name="T15" fmla="*/ -1290 h 251"/>
                                <a:gd name="T16" fmla="+- 0 4981 4981"/>
                                <a:gd name="T17" fmla="*/ T16 w 190"/>
                                <a:gd name="T18" fmla="+- 0 -1102 -1353"/>
                                <a:gd name="T19" fmla="*/ -110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251">
                                  <a:moveTo>
                                    <a:pt x="0" y="251"/>
                                  </a:moveTo>
                                  <a:lnTo>
                                    <a:pt x="36" y="251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342"/>
                        <wpg:cNvGrpSpPr>
                          <a:grpSpLocks/>
                        </wpg:cNvGrpSpPr>
                        <wpg:grpSpPr bwMode="auto">
                          <a:xfrm>
                            <a:off x="5245" y="-1353"/>
                            <a:ext cx="163" cy="251"/>
                            <a:chOff x="5245" y="-1353"/>
                            <a:chExt cx="163" cy="251"/>
                          </a:xfrm>
                        </wpg:grpSpPr>
                        <wps:wsp>
                          <wps:cNvPr id="447" name="Freeform 343"/>
                          <wps:cNvSpPr>
                            <a:spLocks/>
                          </wps:cNvSpPr>
                          <wps:spPr bwMode="auto">
                            <a:xfrm>
                              <a:off x="5245" y="-1353"/>
                              <a:ext cx="163" cy="251"/>
                            </a:xfrm>
                            <a:custGeom>
                              <a:avLst/>
                              <a:gdLst>
                                <a:gd name="T0" fmla="+- 0 5245 5245"/>
                                <a:gd name="T1" fmla="*/ T0 w 163"/>
                                <a:gd name="T2" fmla="+- 0 -1102 -1353"/>
                                <a:gd name="T3" fmla="*/ -1102 h 251"/>
                                <a:gd name="T4" fmla="+- 0 5408 5245"/>
                                <a:gd name="T5" fmla="*/ T4 w 163"/>
                                <a:gd name="T6" fmla="+- 0 -1102 -1353"/>
                                <a:gd name="T7" fmla="*/ -1102 h 251"/>
                                <a:gd name="T8" fmla="+- 0 5408 5245"/>
                                <a:gd name="T9" fmla="*/ T8 w 163"/>
                                <a:gd name="T10" fmla="+- 0 -1141 -1353"/>
                                <a:gd name="T11" fmla="*/ -1141 h 251"/>
                                <a:gd name="T12" fmla="+- 0 5290 5245"/>
                                <a:gd name="T13" fmla="*/ T12 w 163"/>
                                <a:gd name="T14" fmla="+- 0 -1141 -1353"/>
                                <a:gd name="T15" fmla="*/ -1141 h 251"/>
                                <a:gd name="T16" fmla="+- 0 5290 5245"/>
                                <a:gd name="T17" fmla="*/ T16 w 163"/>
                                <a:gd name="T18" fmla="+- 0 -1211 -1353"/>
                                <a:gd name="T19" fmla="*/ -1211 h 251"/>
                                <a:gd name="T20" fmla="+- 0 5383 5245"/>
                                <a:gd name="T21" fmla="*/ T20 w 163"/>
                                <a:gd name="T22" fmla="+- 0 -1211 -1353"/>
                                <a:gd name="T23" fmla="*/ -1211 h 251"/>
                                <a:gd name="T24" fmla="+- 0 5383 5245"/>
                                <a:gd name="T25" fmla="*/ T24 w 163"/>
                                <a:gd name="T26" fmla="+- 0 -1248 -1353"/>
                                <a:gd name="T27" fmla="*/ -1248 h 251"/>
                                <a:gd name="T28" fmla="+- 0 5290 5245"/>
                                <a:gd name="T29" fmla="*/ T28 w 163"/>
                                <a:gd name="T30" fmla="+- 0 -1248 -1353"/>
                                <a:gd name="T31" fmla="*/ -1248 h 251"/>
                                <a:gd name="T32" fmla="+- 0 5290 5245"/>
                                <a:gd name="T33" fmla="*/ T32 w 163"/>
                                <a:gd name="T34" fmla="+- 0 -1316 -1353"/>
                                <a:gd name="T35" fmla="*/ -1316 h 251"/>
                                <a:gd name="T36" fmla="+- 0 5406 5245"/>
                                <a:gd name="T37" fmla="*/ T36 w 163"/>
                                <a:gd name="T38" fmla="+- 0 -1316 -1353"/>
                                <a:gd name="T39" fmla="*/ -1316 h 251"/>
                                <a:gd name="T40" fmla="+- 0 5406 5245"/>
                                <a:gd name="T41" fmla="*/ T40 w 163"/>
                                <a:gd name="T42" fmla="+- 0 -1353 -1353"/>
                                <a:gd name="T43" fmla="*/ -1353 h 251"/>
                                <a:gd name="T44" fmla="+- 0 5245 5245"/>
                                <a:gd name="T45" fmla="*/ T44 w 163"/>
                                <a:gd name="T46" fmla="+- 0 -1353 -1353"/>
                                <a:gd name="T47" fmla="*/ -1353 h 251"/>
                                <a:gd name="T48" fmla="+- 0 5245 5245"/>
                                <a:gd name="T49" fmla="*/ T48 w 163"/>
                                <a:gd name="T50" fmla="+- 0 -1102 -1353"/>
                                <a:gd name="T51" fmla="*/ -110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3" h="251">
                                  <a:moveTo>
                                    <a:pt x="0" y="251"/>
                                  </a:moveTo>
                                  <a:lnTo>
                                    <a:pt x="163" y="251"/>
                                  </a:lnTo>
                                  <a:lnTo>
                                    <a:pt x="163" y="212"/>
                                  </a:lnTo>
                                  <a:lnTo>
                                    <a:pt x="45" y="212"/>
                                  </a:lnTo>
                                  <a:lnTo>
                                    <a:pt x="45" y="142"/>
                                  </a:lnTo>
                                  <a:lnTo>
                                    <a:pt x="138" y="142"/>
                                  </a:lnTo>
                                  <a:lnTo>
                                    <a:pt x="138" y="105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161" y="37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338"/>
                        <wpg:cNvGrpSpPr>
                          <a:grpSpLocks/>
                        </wpg:cNvGrpSpPr>
                        <wpg:grpSpPr bwMode="auto">
                          <a:xfrm>
                            <a:off x="5443" y="-1357"/>
                            <a:ext cx="187" cy="259"/>
                            <a:chOff x="5443" y="-1357"/>
                            <a:chExt cx="187" cy="259"/>
                          </a:xfrm>
                        </wpg:grpSpPr>
                        <wps:wsp>
                          <wps:cNvPr id="449" name="Freeform 341"/>
                          <wps:cNvSpPr>
                            <a:spLocks/>
                          </wps:cNvSpPr>
                          <wps:spPr bwMode="auto">
                            <a:xfrm>
                              <a:off x="5443" y="-1357"/>
                              <a:ext cx="187" cy="259"/>
                            </a:xfrm>
                            <a:custGeom>
                              <a:avLst/>
                              <a:gdLst>
                                <a:gd name="T0" fmla="+- 0 5589 5443"/>
                                <a:gd name="T1" fmla="*/ T0 w 187"/>
                                <a:gd name="T2" fmla="+- 0 -1292 -1357"/>
                                <a:gd name="T3" fmla="*/ -1292 h 259"/>
                                <a:gd name="T4" fmla="+- 0 5630 5443"/>
                                <a:gd name="T5" fmla="*/ T4 w 187"/>
                                <a:gd name="T6" fmla="+- 0 -1309 -1357"/>
                                <a:gd name="T7" fmla="*/ -1309 h 259"/>
                                <a:gd name="T8" fmla="+- 0 5621 5443"/>
                                <a:gd name="T9" fmla="*/ T8 w 187"/>
                                <a:gd name="T10" fmla="+- 0 -1323 -1357"/>
                                <a:gd name="T11" fmla="*/ -1323 h 259"/>
                                <a:gd name="T12" fmla="+- 0 5599 5443"/>
                                <a:gd name="T13" fmla="*/ T12 w 187"/>
                                <a:gd name="T14" fmla="+- 0 -1343 -1357"/>
                                <a:gd name="T15" fmla="*/ -1343 h 259"/>
                                <a:gd name="T16" fmla="+- 0 5581 5443"/>
                                <a:gd name="T17" fmla="*/ T16 w 187"/>
                                <a:gd name="T18" fmla="+- 0 -1351 -1357"/>
                                <a:gd name="T19" fmla="*/ -1351 h 259"/>
                                <a:gd name="T20" fmla="+- 0 5561 5443"/>
                                <a:gd name="T21" fmla="*/ T20 w 187"/>
                                <a:gd name="T22" fmla="+- 0 -1355 -1357"/>
                                <a:gd name="T23" fmla="*/ -1355 h 259"/>
                                <a:gd name="T24" fmla="+- 0 5541 5443"/>
                                <a:gd name="T25" fmla="*/ T24 w 187"/>
                                <a:gd name="T26" fmla="+- 0 -1357 -1357"/>
                                <a:gd name="T27" fmla="*/ -1357 h 259"/>
                                <a:gd name="T28" fmla="+- 0 5517 5443"/>
                                <a:gd name="T29" fmla="*/ T28 w 187"/>
                                <a:gd name="T30" fmla="+- 0 -1354 -1357"/>
                                <a:gd name="T31" fmla="*/ -1354 h 259"/>
                                <a:gd name="T32" fmla="+- 0 5496 5443"/>
                                <a:gd name="T33" fmla="*/ T32 w 187"/>
                                <a:gd name="T34" fmla="+- 0 -1347 -1357"/>
                                <a:gd name="T35" fmla="*/ -1347 h 259"/>
                                <a:gd name="T36" fmla="+- 0 5478 5443"/>
                                <a:gd name="T37" fmla="*/ T36 w 187"/>
                                <a:gd name="T38" fmla="+- 0 -1336 -1357"/>
                                <a:gd name="T39" fmla="*/ -1336 h 259"/>
                                <a:gd name="T40" fmla="+- 0 5465 5443"/>
                                <a:gd name="T41" fmla="*/ T40 w 187"/>
                                <a:gd name="T42" fmla="+- 0 -1320 -1357"/>
                                <a:gd name="T43" fmla="*/ -1320 h 259"/>
                                <a:gd name="T44" fmla="+- 0 5463 5443"/>
                                <a:gd name="T45" fmla="*/ T44 w 187"/>
                                <a:gd name="T46" fmla="+- 0 -1317 -1357"/>
                                <a:gd name="T47" fmla="*/ -1317 h 259"/>
                                <a:gd name="T48" fmla="+- 0 5565 5443"/>
                                <a:gd name="T49" fmla="*/ T48 w 187"/>
                                <a:gd name="T50" fmla="+- 0 -1317 -1357"/>
                                <a:gd name="T51" fmla="*/ -1317 h 259"/>
                                <a:gd name="T52" fmla="+- 0 5582 5443"/>
                                <a:gd name="T53" fmla="*/ T52 w 187"/>
                                <a:gd name="T54" fmla="+- 0 -1304 -1357"/>
                                <a:gd name="T55" fmla="*/ -1304 h 259"/>
                                <a:gd name="T56" fmla="+- 0 5589 5443"/>
                                <a:gd name="T57" fmla="*/ T56 w 187"/>
                                <a:gd name="T58" fmla="+- 0 -1292 -1357"/>
                                <a:gd name="T59" fmla="*/ -129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7" h="259">
                                  <a:moveTo>
                                    <a:pt x="146" y="65"/>
                                  </a:moveTo>
                                  <a:lnTo>
                                    <a:pt x="187" y="48"/>
                                  </a:lnTo>
                                  <a:lnTo>
                                    <a:pt x="178" y="34"/>
                                  </a:lnTo>
                                  <a:lnTo>
                                    <a:pt x="156" y="14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39" y="53"/>
                                  </a:lnTo>
                                  <a:lnTo>
                                    <a:pt x="146" y="6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340"/>
                          <wps:cNvSpPr>
                            <a:spLocks/>
                          </wps:cNvSpPr>
                          <wps:spPr bwMode="auto">
                            <a:xfrm>
                              <a:off x="5443" y="-1357"/>
                              <a:ext cx="187" cy="259"/>
                            </a:xfrm>
                            <a:custGeom>
                              <a:avLst/>
                              <a:gdLst>
                                <a:gd name="T0" fmla="+- 0 5549 5443"/>
                                <a:gd name="T1" fmla="*/ T0 w 187"/>
                                <a:gd name="T2" fmla="+- 0 -1098 -1357"/>
                                <a:gd name="T3" fmla="*/ -1098 h 259"/>
                                <a:gd name="T4" fmla="+- 0 5608 5443"/>
                                <a:gd name="T5" fmla="*/ T4 w 187"/>
                                <a:gd name="T6" fmla="+- 0 -1117 -1357"/>
                                <a:gd name="T7" fmla="*/ -1117 h 259"/>
                                <a:gd name="T8" fmla="+- 0 5637 5443"/>
                                <a:gd name="T9" fmla="*/ T8 w 187"/>
                                <a:gd name="T10" fmla="+- 0 -1173 -1357"/>
                                <a:gd name="T11" fmla="*/ -1173 h 259"/>
                                <a:gd name="T12" fmla="+- 0 5638 5443"/>
                                <a:gd name="T13" fmla="*/ T12 w 187"/>
                                <a:gd name="T14" fmla="+- 0 -1201 -1357"/>
                                <a:gd name="T15" fmla="*/ -1201 h 259"/>
                                <a:gd name="T16" fmla="+- 0 5627 5443"/>
                                <a:gd name="T17" fmla="*/ T16 w 187"/>
                                <a:gd name="T18" fmla="+- 0 -1222 -1357"/>
                                <a:gd name="T19" fmla="*/ -1222 h 259"/>
                                <a:gd name="T20" fmla="+- 0 5610 5443"/>
                                <a:gd name="T21" fmla="*/ T20 w 187"/>
                                <a:gd name="T22" fmla="+- 0 -1236 -1357"/>
                                <a:gd name="T23" fmla="*/ -1236 h 259"/>
                                <a:gd name="T24" fmla="+- 0 5592 5443"/>
                                <a:gd name="T25" fmla="*/ T24 w 187"/>
                                <a:gd name="T26" fmla="+- 0 -1244 -1357"/>
                                <a:gd name="T27" fmla="*/ -1244 h 259"/>
                                <a:gd name="T28" fmla="+- 0 5577 5443"/>
                                <a:gd name="T29" fmla="*/ T28 w 187"/>
                                <a:gd name="T30" fmla="+- 0 -1248 -1357"/>
                                <a:gd name="T31" fmla="*/ -1248 h 259"/>
                                <a:gd name="T32" fmla="+- 0 5524 5443"/>
                                <a:gd name="T33" fmla="*/ T32 w 187"/>
                                <a:gd name="T34" fmla="+- 0 -1262 -1357"/>
                                <a:gd name="T35" fmla="*/ -1262 h 259"/>
                                <a:gd name="T36" fmla="+- 0 5507 5443"/>
                                <a:gd name="T37" fmla="*/ T36 w 187"/>
                                <a:gd name="T38" fmla="+- 0 -1274 -1357"/>
                                <a:gd name="T39" fmla="*/ -1274 h 259"/>
                                <a:gd name="T40" fmla="+- 0 5501 5443"/>
                                <a:gd name="T41" fmla="*/ T40 w 187"/>
                                <a:gd name="T42" fmla="+- 0 -1297 -1357"/>
                                <a:gd name="T43" fmla="*/ -1297 h 259"/>
                                <a:gd name="T44" fmla="+- 0 5509 5443"/>
                                <a:gd name="T45" fmla="*/ T44 w 187"/>
                                <a:gd name="T46" fmla="+- 0 -1308 -1357"/>
                                <a:gd name="T47" fmla="*/ -1308 h 259"/>
                                <a:gd name="T48" fmla="+- 0 5529 5443"/>
                                <a:gd name="T49" fmla="*/ T48 w 187"/>
                                <a:gd name="T50" fmla="+- 0 -1315 -1357"/>
                                <a:gd name="T51" fmla="*/ -1315 h 259"/>
                                <a:gd name="T52" fmla="+- 0 5565 5443"/>
                                <a:gd name="T53" fmla="*/ T52 w 187"/>
                                <a:gd name="T54" fmla="+- 0 -1317 -1357"/>
                                <a:gd name="T55" fmla="*/ -1317 h 259"/>
                                <a:gd name="T56" fmla="+- 0 5463 5443"/>
                                <a:gd name="T57" fmla="*/ T56 w 187"/>
                                <a:gd name="T58" fmla="+- 0 -1317 -1357"/>
                                <a:gd name="T59" fmla="*/ -1317 h 259"/>
                                <a:gd name="T60" fmla="+- 0 5456 5443"/>
                                <a:gd name="T61" fmla="*/ T60 w 187"/>
                                <a:gd name="T62" fmla="+- 0 -1300 -1357"/>
                                <a:gd name="T63" fmla="*/ -1300 h 259"/>
                                <a:gd name="T64" fmla="+- 0 5453 5443"/>
                                <a:gd name="T65" fmla="*/ T64 w 187"/>
                                <a:gd name="T66" fmla="+- 0 -1275 -1357"/>
                                <a:gd name="T67" fmla="*/ -1275 h 259"/>
                                <a:gd name="T68" fmla="+- 0 5458 5443"/>
                                <a:gd name="T69" fmla="*/ T68 w 187"/>
                                <a:gd name="T70" fmla="+- 0 -1255 -1357"/>
                                <a:gd name="T71" fmla="*/ -1255 h 259"/>
                                <a:gd name="T72" fmla="+- 0 5468 5443"/>
                                <a:gd name="T73" fmla="*/ T72 w 187"/>
                                <a:gd name="T74" fmla="+- 0 -1237 -1357"/>
                                <a:gd name="T75" fmla="*/ -1237 h 259"/>
                                <a:gd name="T76" fmla="+- 0 5485 5443"/>
                                <a:gd name="T77" fmla="*/ T76 w 187"/>
                                <a:gd name="T78" fmla="+- 0 -1224 -1357"/>
                                <a:gd name="T79" fmla="*/ -1224 h 259"/>
                                <a:gd name="T80" fmla="+- 0 5507 5443"/>
                                <a:gd name="T81" fmla="*/ T80 w 187"/>
                                <a:gd name="T82" fmla="+- 0 -1215 -1357"/>
                                <a:gd name="T83" fmla="*/ -1215 h 259"/>
                                <a:gd name="T84" fmla="+- 0 5567 5443"/>
                                <a:gd name="T85" fmla="*/ T84 w 187"/>
                                <a:gd name="T86" fmla="+- 0 -1199 -1357"/>
                                <a:gd name="T87" fmla="*/ -1199 h 259"/>
                                <a:gd name="T88" fmla="+- 0 5585 5443"/>
                                <a:gd name="T89" fmla="*/ T88 w 187"/>
                                <a:gd name="T90" fmla="+- 0 -1190 -1357"/>
                                <a:gd name="T91" fmla="*/ -1190 h 259"/>
                                <a:gd name="T92" fmla="+- 0 5594 5443"/>
                                <a:gd name="T93" fmla="*/ T92 w 187"/>
                                <a:gd name="T94" fmla="+- 0 -1168 -1357"/>
                                <a:gd name="T95" fmla="*/ -1168 h 259"/>
                                <a:gd name="T96" fmla="+- 0 5590 5443"/>
                                <a:gd name="T97" fmla="*/ T96 w 187"/>
                                <a:gd name="T98" fmla="+- 0 -1154 -1357"/>
                                <a:gd name="T99" fmla="*/ -1154 h 259"/>
                                <a:gd name="T100" fmla="+- 0 5576 5443"/>
                                <a:gd name="T101" fmla="*/ T100 w 187"/>
                                <a:gd name="T102" fmla="+- 0 -1141 -1357"/>
                                <a:gd name="T103" fmla="*/ -1141 h 259"/>
                                <a:gd name="T104" fmla="+- 0 5544 5443"/>
                                <a:gd name="T105" fmla="*/ T104 w 187"/>
                                <a:gd name="T106" fmla="+- 0 -1135 -1357"/>
                                <a:gd name="T107" fmla="*/ -1135 h 259"/>
                                <a:gd name="T108" fmla="+- 0 5454 5443"/>
                                <a:gd name="T109" fmla="*/ T108 w 187"/>
                                <a:gd name="T110" fmla="+- 0 -1135 -1357"/>
                                <a:gd name="T111" fmla="*/ -1135 h 259"/>
                                <a:gd name="T112" fmla="+- 0 5470 5443"/>
                                <a:gd name="T113" fmla="*/ T112 w 187"/>
                                <a:gd name="T114" fmla="+- 0 -1118 -1357"/>
                                <a:gd name="T115" fmla="*/ -1118 h 259"/>
                                <a:gd name="T116" fmla="+- 0 5486 5443"/>
                                <a:gd name="T117" fmla="*/ T116 w 187"/>
                                <a:gd name="T118" fmla="+- 0 -1109 -1357"/>
                                <a:gd name="T119" fmla="*/ -1109 h 259"/>
                                <a:gd name="T120" fmla="+- 0 5504 5443"/>
                                <a:gd name="T121" fmla="*/ T120 w 187"/>
                                <a:gd name="T122" fmla="+- 0 -1103 -1357"/>
                                <a:gd name="T123" fmla="*/ -1103 h 259"/>
                                <a:gd name="T124" fmla="+- 0 5525 5443"/>
                                <a:gd name="T125" fmla="*/ T124 w 187"/>
                                <a:gd name="T126" fmla="+- 0 -1099 -1357"/>
                                <a:gd name="T127" fmla="*/ -1099 h 259"/>
                                <a:gd name="T128" fmla="+- 0 5549 5443"/>
                                <a:gd name="T129" fmla="*/ T128 w 187"/>
                                <a:gd name="T130" fmla="+- 0 -1098 -1357"/>
                                <a:gd name="T131" fmla="*/ -1098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87" h="259">
                                  <a:moveTo>
                                    <a:pt x="106" y="259"/>
                                  </a:moveTo>
                                  <a:lnTo>
                                    <a:pt x="165" y="240"/>
                                  </a:lnTo>
                                  <a:lnTo>
                                    <a:pt x="194" y="184"/>
                                  </a:lnTo>
                                  <a:lnTo>
                                    <a:pt x="195" y="156"/>
                                  </a:lnTo>
                                  <a:lnTo>
                                    <a:pt x="184" y="135"/>
                                  </a:lnTo>
                                  <a:lnTo>
                                    <a:pt x="167" y="121"/>
                                  </a:lnTo>
                                  <a:lnTo>
                                    <a:pt x="149" y="113"/>
                                  </a:lnTo>
                                  <a:lnTo>
                                    <a:pt x="134" y="109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42" y="133"/>
                                  </a:lnTo>
                                  <a:lnTo>
                                    <a:pt x="64" y="142"/>
                                  </a:lnTo>
                                  <a:lnTo>
                                    <a:pt x="124" y="158"/>
                                  </a:lnTo>
                                  <a:lnTo>
                                    <a:pt x="142" y="167"/>
                                  </a:lnTo>
                                  <a:lnTo>
                                    <a:pt x="151" y="189"/>
                                  </a:lnTo>
                                  <a:lnTo>
                                    <a:pt x="147" y="203"/>
                                  </a:lnTo>
                                  <a:lnTo>
                                    <a:pt x="133" y="216"/>
                                  </a:lnTo>
                                  <a:lnTo>
                                    <a:pt x="101" y="222"/>
                                  </a:lnTo>
                                  <a:lnTo>
                                    <a:pt x="11" y="222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43" y="248"/>
                                  </a:lnTo>
                                  <a:lnTo>
                                    <a:pt x="61" y="254"/>
                                  </a:lnTo>
                                  <a:lnTo>
                                    <a:pt x="82" y="258"/>
                                  </a:lnTo>
                                  <a:lnTo>
                                    <a:pt x="106" y="25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339"/>
                          <wps:cNvSpPr>
                            <a:spLocks/>
                          </wps:cNvSpPr>
                          <wps:spPr bwMode="auto">
                            <a:xfrm>
                              <a:off x="5443" y="-1357"/>
                              <a:ext cx="187" cy="259"/>
                            </a:xfrm>
                            <a:custGeom>
                              <a:avLst/>
                              <a:gdLst>
                                <a:gd name="T0" fmla="+- 0 5454 5443"/>
                                <a:gd name="T1" fmla="*/ T0 w 187"/>
                                <a:gd name="T2" fmla="+- 0 -1135 -1357"/>
                                <a:gd name="T3" fmla="*/ -1135 h 259"/>
                                <a:gd name="T4" fmla="+- 0 5536 5443"/>
                                <a:gd name="T5" fmla="*/ T4 w 187"/>
                                <a:gd name="T6" fmla="+- 0 -1135 -1357"/>
                                <a:gd name="T7" fmla="*/ -1135 h 259"/>
                                <a:gd name="T8" fmla="+- 0 5525 5443"/>
                                <a:gd name="T9" fmla="*/ T8 w 187"/>
                                <a:gd name="T10" fmla="+- 0 -1135 -1357"/>
                                <a:gd name="T11" fmla="*/ -1135 h 259"/>
                                <a:gd name="T12" fmla="+- 0 5507 5443"/>
                                <a:gd name="T13" fmla="*/ T12 w 187"/>
                                <a:gd name="T14" fmla="+- 0 -1141 -1357"/>
                                <a:gd name="T15" fmla="*/ -1141 h 259"/>
                                <a:gd name="T16" fmla="+- 0 5489 5443"/>
                                <a:gd name="T17" fmla="*/ T16 w 187"/>
                                <a:gd name="T18" fmla="+- 0 -1157 -1357"/>
                                <a:gd name="T19" fmla="*/ -1157 h 259"/>
                                <a:gd name="T20" fmla="+- 0 5483 5443"/>
                                <a:gd name="T21" fmla="*/ T20 w 187"/>
                                <a:gd name="T22" fmla="+- 0 -1172 -1357"/>
                                <a:gd name="T23" fmla="*/ -1172 h 259"/>
                                <a:gd name="T24" fmla="+- 0 5443 5443"/>
                                <a:gd name="T25" fmla="*/ T24 w 187"/>
                                <a:gd name="T26" fmla="+- 0 -1152 -1357"/>
                                <a:gd name="T27" fmla="*/ -1152 h 259"/>
                                <a:gd name="T28" fmla="+- 0 5452 5443"/>
                                <a:gd name="T29" fmla="*/ T28 w 187"/>
                                <a:gd name="T30" fmla="+- 0 -1136 -1357"/>
                                <a:gd name="T31" fmla="*/ -1136 h 259"/>
                                <a:gd name="T32" fmla="+- 0 5454 5443"/>
                                <a:gd name="T33" fmla="*/ T32 w 187"/>
                                <a:gd name="T34" fmla="+- 0 -1135 -1357"/>
                                <a:gd name="T35" fmla="*/ -1135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7" h="259">
                                  <a:moveTo>
                                    <a:pt x="11" y="222"/>
                                  </a:moveTo>
                                  <a:lnTo>
                                    <a:pt x="93" y="222"/>
                                  </a:lnTo>
                                  <a:lnTo>
                                    <a:pt x="82" y="222"/>
                                  </a:lnTo>
                                  <a:lnTo>
                                    <a:pt x="64" y="216"/>
                                  </a:lnTo>
                                  <a:lnTo>
                                    <a:pt x="46" y="200"/>
                                  </a:lnTo>
                                  <a:lnTo>
                                    <a:pt x="40" y="18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9" y="221"/>
                                  </a:lnTo>
                                  <a:lnTo>
                                    <a:pt x="11" y="22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334"/>
                        <wpg:cNvGrpSpPr>
                          <a:grpSpLocks/>
                        </wpg:cNvGrpSpPr>
                        <wpg:grpSpPr bwMode="auto">
                          <a:xfrm>
                            <a:off x="5677" y="-1357"/>
                            <a:ext cx="187" cy="259"/>
                            <a:chOff x="5677" y="-1357"/>
                            <a:chExt cx="187" cy="259"/>
                          </a:xfrm>
                        </wpg:grpSpPr>
                        <wps:wsp>
                          <wps:cNvPr id="453" name="Freeform 337"/>
                          <wps:cNvSpPr>
                            <a:spLocks/>
                          </wps:cNvSpPr>
                          <wps:spPr bwMode="auto">
                            <a:xfrm>
                              <a:off x="5677" y="-1357"/>
                              <a:ext cx="187" cy="259"/>
                            </a:xfrm>
                            <a:custGeom>
                              <a:avLst/>
                              <a:gdLst>
                                <a:gd name="T0" fmla="+- 0 5823 5677"/>
                                <a:gd name="T1" fmla="*/ T0 w 187"/>
                                <a:gd name="T2" fmla="+- 0 -1292 -1357"/>
                                <a:gd name="T3" fmla="*/ -1292 h 259"/>
                                <a:gd name="T4" fmla="+- 0 5864 5677"/>
                                <a:gd name="T5" fmla="*/ T4 w 187"/>
                                <a:gd name="T6" fmla="+- 0 -1309 -1357"/>
                                <a:gd name="T7" fmla="*/ -1309 h 259"/>
                                <a:gd name="T8" fmla="+- 0 5855 5677"/>
                                <a:gd name="T9" fmla="*/ T8 w 187"/>
                                <a:gd name="T10" fmla="+- 0 -1323 -1357"/>
                                <a:gd name="T11" fmla="*/ -1323 h 259"/>
                                <a:gd name="T12" fmla="+- 0 5833 5677"/>
                                <a:gd name="T13" fmla="*/ T12 w 187"/>
                                <a:gd name="T14" fmla="+- 0 -1343 -1357"/>
                                <a:gd name="T15" fmla="*/ -1343 h 259"/>
                                <a:gd name="T16" fmla="+- 0 5815 5677"/>
                                <a:gd name="T17" fmla="*/ T16 w 187"/>
                                <a:gd name="T18" fmla="+- 0 -1351 -1357"/>
                                <a:gd name="T19" fmla="*/ -1351 h 259"/>
                                <a:gd name="T20" fmla="+- 0 5795 5677"/>
                                <a:gd name="T21" fmla="*/ T20 w 187"/>
                                <a:gd name="T22" fmla="+- 0 -1355 -1357"/>
                                <a:gd name="T23" fmla="*/ -1355 h 259"/>
                                <a:gd name="T24" fmla="+- 0 5774 5677"/>
                                <a:gd name="T25" fmla="*/ T24 w 187"/>
                                <a:gd name="T26" fmla="+- 0 -1357 -1357"/>
                                <a:gd name="T27" fmla="*/ -1357 h 259"/>
                                <a:gd name="T28" fmla="+- 0 5751 5677"/>
                                <a:gd name="T29" fmla="*/ T28 w 187"/>
                                <a:gd name="T30" fmla="+- 0 -1354 -1357"/>
                                <a:gd name="T31" fmla="*/ -1354 h 259"/>
                                <a:gd name="T32" fmla="+- 0 5730 5677"/>
                                <a:gd name="T33" fmla="*/ T32 w 187"/>
                                <a:gd name="T34" fmla="+- 0 -1347 -1357"/>
                                <a:gd name="T35" fmla="*/ -1347 h 259"/>
                                <a:gd name="T36" fmla="+- 0 5712 5677"/>
                                <a:gd name="T37" fmla="*/ T36 w 187"/>
                                <a:gd name="T38" fmla="+- 0 -1336 -1357"/>
                                <a:gd name="T39" fmla="*/ -1336 h 259"/>
                                <a:gd name="T40" fmla="+- 0 5698 5677"/>
                                <a:gd name="T41" fmla="*/ T40 w 187"/>
                                <a:gd name="T42" fmla="+- 0 -1320 -1357"/>
                                <a:gd name="T43" fmla="*/ -1320 h 259"/>
                                <a:gd name="T44" fmla="+- 0 5697 5677"/>
                                <a:gd name="T45" fmla="*/ T44 w 187"/>
                                <a:gd name="T46" fmla="+- 0 -1317 -1357"/>
                                <a:gd name="T47" fmla="*/ -1317 h 259"/>
                                <a:gd name="T48" fmla="+- 0 5799 5677"/>
                                <a:gd name="T49" fmla="*/ T48 w 187"/>
                                <a:gd name="T50" fmla="+- 0 -1317 -1357"/>
                                <a:gd name="T51" fmla="*/ -1317 h 259"/>
                                <a:gd name="T52" fmla="+- 0 5816 5677"/>
                                <a:gd name="T53" fmla="*/ T52 w 187"/>
                                <a:gd name="T54" fmla="+- 0 -1304 -1357"/>
                                <a:gd name="T55" fmla="*/ -1304 h 259"/>
                                <a:gd name="T56" fmla="+- 0 5823 5677"/>
                                <a:gd name="T57" fmla="*/ T56 w 187"/>
                                <a:gd name="T58" fmla="+- 0 -1292 -1357"/>
                                <a:gd name="T59" fmla="*/ -129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7" h="259">
                                  <a:moveTo>
                                    <a:pt x="146" y="65"/>
                                  </a:moveTo>
                                  <a:lnTo>
                                    <a:pt x="187" y="48"/>
                                  </a:lnTo>
                                  <a:lnTo>
                                    <a:pt x="178" y="34"/>
                                  </a:lnTo>
                                  <a:lnTo>
                                    <a:pt x="156" y="14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39" y="53"/>
                                  </a:lnTo>
                                  <a:lnTo>
                                    <a:pt x="146" y="6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336"/>
                          <wps:cNvSpPr>
                            <a:spLocks/>
                          </wps:cNvSpPr>
                          <wps:spPr bwMode="auto">
                            <a:xfrm>
                              <a:off x="5677" y="-1357"/>
                              <a:ext cx="187" cy="259"/>
                            </a:xfrm>
                            <a:custGeom>
                              <a:avLst/>
                              <a:gdLst>
                                <a:gd name="T0" fmla="+- 0 5783 5677"/>
                                <a:gd name="T1" fmla="*/ T0 w 187"/>
                                <a:gd name="T2" fmla="+- 0 -1098 -1357"/>
                                <a:gd name="T3" fmla="*/ -1098 h 259"/>
                                <a:gd name="T4" fmla="+- 0 5842 5677"/>
                                <a:gd name="T5" fmla="*/ T4 w 187"/>
                                <a:gd name="T6" fmla="+- 0 -1117 -1357"/>
                                <a:gd name="T7" fmla="*/ -1117 h 259"/>
                                <a:gd name="T8" fmla="+- 0 5871 5677"/>
                                <a:gd name="T9" fmla="*/ T8 w 187"/>
                                <a:gd name="T10" fmla="+- 0 -1173 -1357"/>
                                <a:gd name="T11" fmla="*/ -1173 h 259"/>
                                <a:gd name="T12" fmla="+- 0 5872 5677"/>
                                <a:gd name="T13" fmla="*/ T12 w 187"/>
                                <a:gd name="T14" fmla="+- 0 -1201 -1357"/>
                                <a:gd name="T15" fmla="*/ -1201 h 259"/>
                                <a:gd name="T16" fmla="+- 0 5860 5677"/>
                                <a:gd name="T17" fmla="*/ T16 w 187"/>
                                <a:gd name="T18" fmla="+- 0 -1222 -1357"/>
                                <a:gd name="T19" fmla="*/ -1222 h 259"/>
                                <a:gd name="T20" fmla="+- 0 5844 5677"/>
                                <a:gd name="T21" fmla="*/ T20 w 187"/>
                                <a:gd name="T22" fmla="+- 0 -1236 -1357"/>
                                <a:gd name="T23" fmla="*/ -1236 h 259"/>
                                <a:gd name="T24" fmla="+- 0 5826 5677"/>
                                <a:gd name="T25" fmla="*/ T24 w 187"/>
                                <a:gd name="T26" fmla="+- 0 -1244 -1357"/>
                                <a:gd name="T27" fmla="*/ -1244 h 259"/>
                                <a:gd name="T28" fmla="+- 0 5811 5677"/>
                                <a:gd name="T29" fmla="*/ T28 w 187"/>
                                <a:gd name="T30" fmla="+- 0 -1248 -1357"/>
                                <a:gd name="T31" fmla="*/ -1248 h 259"/>
                                <a:gd name="T32" fmla="+- 0 5758 5677"/>
                                <a:gd name="T33" fmla="*/ T32 w 187"/>
                                <a:gd name="T34" fmla="+- 0 -1262 -1357"/>
                                <a:gd name="T35" fmla="*/ -1262 h 259"/>
                                <a:gd name="T36" fmla="+- 0 5741 5677"/>
                                <a:gd name="T37" fmla="*/ T36 w 187"/>
                                <a:gd name="T38" fmla="+- 0 -1274 -1357"/>
                                <a:gd name="T39" fmla="*/ -1274 h 259"/>
                                <a:gd name="T40" fmla="+- 0 5734 5677"/>
                                <a:gd name="T41" fmla="*/ T40 w 187"/>
                                <a:gd name="T42" fmla="+- 0 -1297 -1357"/>
                                <a:gd name="T43" fmla="*/ -1297 h 259"/>
                                <a:gd name="T44" fmla="+- 0 5743 5677"/>
                                <a:gd name="T45" fmla="*/ T44 w 187"/>
                                <a:gd name="T46" fmla="+- 0 -1308 -1357"/>
                                <a:gd name="T47" fmla="*/ -1308 h 259"/>
                                <a:gd name="T48" fmla="+- 0 5763 5677"/>
                                <a:gd name="T49" fmla="*/ T48 w 187"/>
                                <a:gd name="T50" fmla="+- 0 -1315 -1357"/>
                                <a:gd name="T51" fmla="*/ -1315 h 259"/>
                                <a:gd name="T52" fmla="+- 0 5799 5677"/>
                                <a:gd name="T53" fmla="*/ T52 w 187"/>
                                <a:gd name="T54" fmla="+- 0 -1317 -1357"/>
                                <a:gd name="T55" fmla="*/ -1317 h 259"/>
                                <a:gd name="T56" fmla="+- 0 5697 5677"/>
                                <a:gd name="T57" fmla="*/ T56 w 187"/>
                                <a:gd name="T58" fmla="+- 0 -1317 -1357"/>
                                <a:gd name="T59" fmla="*/ -1317 h 259"/>
                                <a:gd name="T60" fmla="+- 0 5690 5677"/>
                                <a:gd name="T61" fmla="*/ T60 w 187"/>
                                <a:gd name="T62" fmla="+- 0 -1300 -1357"/>
                                <a:gd name="T63" fmla="*/ -1300 h 259"/>
                                <a:gd name="T64" fmla="+- 0 5687 5677"/>
                                <a:gd name="T65" fmla="*/ T64 w 187"/>
                                <a:gd name="T66" fmla="+- 0 -1275 -1357"/>
                                <a:gd name="T67" fmla="*/ -1275 h 259"/>
                                <a:gd name="T68" fmla="+- 0 5692 5677"/>
                                <a:gd name="T69" fmla="*/ T68 w 187"/>
                                <a:gd name="T70" fmla="+- 0 -1255 -1357"/>
                                <a:gd name="T71" fmla="*/ -1255 h 259"/>
                                <a:gd name="T72" fmla="+- 0 5702 5677"/>
                                <a:gd name="T73" fmla="*/ T72 w 187"/>
                                <a:gd name="T74" fmla="+- 0 -1237 -1357"/>
                                <a:gd name="T75" fmla="*/ -1237 h 259"/>
                                <a:gd name="T76" fmla="+- 0 5719 5677"/>
                                <a:gd name="T77" fmla="*/ T76 w 187"/>
                                <a:gd name="T78" fmla="+- 0 -1224 -1357"/>
                                <a:gd name="T79" fmla="*/ -1224 h 259"/>
                                <a:gd name="T80" fmla="+- 0 5741 5677"/>
                                <a:gd name="T81" fmla="*/ T80 w 187"/>
                                <a:gd name="T82" fmla="+- 0 -1215 -1357"/>
                                <a:gd name="T83" fmla="*/ -1215 h 259"/>
                                <a:gd name="T84" fmla="+- 0 5801 5677"/>
                                <a:gd name="T85" fmla="*/ T84 w 187"/>
                                <a:gd name="T86" fmla="+- 0 -1199 -1357"/>
                                <a:gd name="T87" fmla="*/ -1199 h 259"/>
                                <a:gd name="T88" fmla="+- 0 5819 5677"/>
                                <a:gd name="T89" fmla="*/ T88 w 187"/>
                                <a:gd name="T90" fmla="+- 0 -1190 -1357"/>
                                <a:gd name="T91" fmla="*/ -1190 h 259"/>
                                <a:gd name="T92" fmla="+- 0 5828 5677"/>
                                <a:gd name="T93" fmla="*/ T92 w 187"/>
                                <a:gd name="T94" fmla="+- 0 -1168 -1357"/>
                                <a:gd name="T95" fmla="*/ -1168 h 259"/>
                                <a:gd name="T96" fmla="+- 0 5824 5677"/>
                                <a:gd name="T97" fmla="*/ T96 w 187"/>
                                <a:gd name="T98" fmla="+- 0 -1154 -1357"/>
                                <a:gd name="T99" fmla="*/ -1154 h 259"/>
                                <a:gd name="T100" fmla="+- 0 5809 5677"/>
                                <a:gd name="T101" fmla="*/ T100 w 187"/>
                                <a:gd name="T102" fmla="+- 0 -1141 -1357"/>
                                <a:gd name="T103" fmla="*/ -1141 h 259"/>
                                <a:gd name="T104" fmla="+- 0 5778 5677"/>
                                <a:gd name="T105" fmla="*/ T104 w 187"/>
                                <a:gd name="T106" fmla="+- 0 -1135 -1357"/>
                                <a:gd name="T107" fmla="*/ -1135 h 259"/>
                                <a:gd name="T108" fmla="+- 0 5688 5677"/>
                                <a:gd name="T109" fmla="*/ T108 w 187"/>
                                <a:gd name="T110" fmla="+- 0 -1135 -1357"/>
                                <a:gd name="T111" fmla="*/ -1135 h 259"/>
                                <a:gd name="T112" fmla="+- 0 5704 5677"/>
                                <a:gd name="T113" fmla="*/ T112 w 187"/>
                                <a:gd name="T114" fmla="+- 0 -1118 -1357"/>
                                <a:gd name="T115" fmla="*/ -1118 h 259"/>
                                <a:gd name="T116" fmla="+- 0 5720 5677"/>
                                <a:gd name="T117" fmla="*/ T116 w 187"/>
                                <a:gd name="T118" fmla="+- 0 -1109 -1357"/>
                                <a:gd name="T119" fmla="*/ -1109 h 259"/>
                                <a:gd name="T120" fmla="+- 0 5738 5677"/>
                                <a:gd name="T121" fmla="*/ T120 w 187"/>
                                <a:gd name="T122" fmla="+- 0 -1103 -1357"/>
                                <a:gd name="T123" fmla="*/ -1103 h 259"/>
                                <a:gd name="T124" fmla="+- 0 5759 5677"/>
                                <a:gd name="T125" fmla="*/ T124 w 187"/>
                                <a:gd name="T126" fmla="+- 0 -1099 -1357"/>
                                <a:gd name="T127" fmla="*/ -1099 h 259"/>
                                <a:gd name="T128" fmla="+- 0 5783 5677"/>
                                <a:gd name="T129" fmla="*/ T128 w 187"/>
                                <a:gd name="T130" fmla="+- 0 -1098 -1357"/>
                                <a:gd name="T131" fmla="*/ -1098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87" h="259">
                                  <a:moveTo>
                                    <a:pt x="106" y="259"/>
                                  </a:moveTo>
                                  <a:lnTo>
                                    <a:pt x="165" y="240"/>
                                  </a:lnTo>
                                  <a:lnTo>
                                    <a:pt x="194" y="184"/>
                                  </a:lnTo>
                                  <a:lnTo>
                                    <a:pt x="195" y="156"/>
                                  </a:lnTo>
                                  <a:lnTo>
                                    <a:pt x="183" y="135"/>
                                  </a:lnTo>
                                  <a:lnTo>
                                    <a:pt x="167" y="121"/>
                                  </a:lnTo>
                                  <a:lnTo>
                                    <a:pt x="149" y="113"/>
                                  </a:lnTo>
                                  <a:lnTo>
                                    <a:pt x="134" y="109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42" y="133"/>
                                  </a:lnTo>
                                  <a:lnTo>
                                    <a:pt x="64" y="142"/>
                                  </a:lnTo>
                                  <a:lnTo>
                                    <a:pt x="124" y="158"/>
                                  </a:lnTo>
                                  <a:lnTo>
                                    <a:pt x="142" y="167"/>
                                  </a:lnTo>
                                  <a:lnTo>
                                    <a:pt x="151" y="189"/>
                                  </a:lnTo>
                                  <a:lnTo>
                                    <a:pt x="147" y="203"/>
                                  </a:lnTo>
                                  <a:lnTo>
                                    <a:pt x="132" y="216"/>
                                  </a:lnTo>
                                  <a:lnTo>
                                    <a:pt x="101" y="222"/>
                                  </a:lnTo>
                                  <a:lnTo>
                                    <a:pt x="11" y="222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43" y="248"/>
                                  </a:lnTo>
                                  <a:lnTo>
                                    <a:pt x="61" y="254"/>
                                  </a:lnTo>
                                  <a:lnTo>
                                    <a:pt x="82" y="258"/>
                                  </a:lnTo>
                                  <a:lnTo>
                                    <a:pt x="106" y="25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335"/>
                          <wps:cNvSpPr>
                            <a:spLocks/>
                          </wps:cNvSpPr>
                          <wps:spPr bwMode="auto">
                            <a:xfrm>
                              <a:off x="5677" y="-1357"/>
                              <a:ext cx="187" cy="259"/>
                            </a:xfrm>
                            <a:custGeom>
                              <a:avLst/>
                              <a:gdLst>
                                <a:gd name="T0" fmla="+- 0 5688 5677"/>
                                <a:gd name="T1" fmla="*/ T0 w 187"/>
                                <a:gd name="T2" fmla="+- 0 -1135 -1357"/>
                                <a:gd name="T3" fmla="*/ -1135 h 259"/>
                                <a:gd name="T4" fmla="+- 0 5770 5677"/>
                                <a:gd name="T5" fmla="*/ T4 w 187"/>
                                <a:gd name="T6" fmla="+- 0 -1135 -1357"/>
                                <a:gd name="T7" fmla="*/ -1135 h 259"/>
                                <a:gd name="T8" fmla="+- 0 5759 5677"/>
                                <a:gd name="T9" fmla="*/ T8 w 187"/>
                                <a:gd name="T10" fmla="+- 0 -1135 -1357"/>
                                <a:gd name="T11" fmla="*/ -1135 h 259"/>
                                <a:gd name="T12" fmla="+- 0 5741 5677"/>
                                <a:gd name="T13" fmla="*/ T12 w 187"/>
                                <a:gd name="T14" fmla="+- 0 -1141 -1357"/>
                                <a:gd name="T15" fmla="*/ -1141 h 259"/>
                                <a:gd name="T16" fmla="+- 0 5723 5677"/>
                                <a:gd name="T17" fmla="*/ T16 w 187"/>
                                <a:gd name="T18" fmla="+- 0 -1157 -1357"/>
                                <a:gd name="T19" fmla="*/ -1157 h 259"/>
                                <a:gd name="T20" fmla="+- 0 5717 5677"/>
                                <a:gd name="T21" fmla="*/ T20 w 187"/>
                                <a:gd name="T22" fmla="+- 0 -1172 -1357"/>
                                <a:gd name="T23" fmla="*/ -1172 h 259"/>
                                <a:gd name="T24" fmla="+- 0 5677 5677"/>
                                <a:gd name="T25" fmla="*/ T24 w 187"/>
                                <a:gd name="T26" fmla="+- 0 -1152 -1357"/>
                                <a:gd name="T27" fmla="*/ -1152 h 259"/>
                                <a:gd name="T28" fmla="+- 0 5686 5677"/>
                                <a:gd name="T29" fmla="*/ T28 w 187"/>
                                <a:gd name="T30" fmla="+- 0 -1136 -1357"/>
                                <a:gd name="T31" fmla="*/ -1136 h 259"/>
                                <a:gd name="T32" fmla="+- 0 5688 5677"/>
                                <a:gd name="T33" fmla="*/ T32 w 187"/>
                                <a:gd name="T34" fmla="+- 0 -1135 -1357"/>
                                <a:gd name="T35" fmla="*/ -1135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7" h="259">
                                  <a:moveTo>
                                    <a:pt x="11" y="222"/>
                                  </a:moveTo>
                                  <a:lnTo>
                                    <a:pt x="93" y="222"/>
                                  </a:lnTo>
                                  <a:lnTo>
                                    <a:pt x="82" y="222"/>
                                  </a:lnTo>
                                  <a:lnTo>
                                    <a:pt x="64" y="216"/>
                                  </a:lnTo>
                                  <a:lnTo>
                                    <a:pt x="46" y="200"/>
                                  </a:lnTo>
                                  <a:lnTo>
                                    <a:pt x="40" y="18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9" y="221"/>
                                  </a:lnTo>
                                  <a:lnTo>
                                    <a:pt x="11" y="22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330"/>
                        <wpg:cNvGrpSpPr>
                          <a:grpSpLocks/>
                        </wpg:cNvGrpSpPr>
                        <wpg:grpSpPr bwMode="auto">
                          <a:xfrm>
                            <a:off x="6061" y="-1353"/>
                            <a:ext cx="197" cy="251"/>
                            <a:chOff x="6061" y="-1353"/>
                            <a:chExt cx="197" cy="251"/>
                          </a:xfrm>
                        </wpg:grpSpPr>
                        <wps:wsp>
                          <wps:cNvPr id="457" name="Freeform 333"/>
                          <wps:cNvSpPr>
                            <a:spLocks/>
                          </wps:cNvSpPr>
                          <wps:spPr bwMode="auto">
                            <a:xfrm>
                              <a:off x="6061" y="-1353"/>
                              <a:ext cx="197" cy="251"/>
                            </a:xfrm>
                            <a:custGeom>
                              <a:avLst/>
                              <a:gdLst>
                                <a:gd name="T0" fmla="+- 0 6209 6061"/>
                                <a:gd name="T1" fmla="*/ T0 w 197"/>
                                <a:gd name="T2" fmla="+- 0 -1102 -1353"/>
                                <a:gd name="T3" fmla="*/ -1102 h 251"/>
                                <a:gd name="T4" fmla="+- 0 6257 6061"/>
                                <a:gd name="T5" fmla="*/ T4 w 197"/>
                                <a:gd name="T6" fmla="+- 0 -1102 -1353"/>
                                <a:gd name="T7" fmla="*/ -1102 h 251"/>
                                <a:gd name="T8" fmla="+- 0 6216 6061"/>
                                <a:gd name="T9" fmla="*/ T8 w 197"/>
                                <a:gd name="T10" fmla="+- 0 -1214 -1353"/>
                                <a:gd name="T11" fmla="*/ -1214 h 251"/>
                                <a:gd name="T12" fmla="+- 0 6229 6061"/>
                                <a:gd name="T13" fmla="*/ T12 w 197"/>
                                <a:gd name="T14" fmla="+- 0 -1221 -1353"/>
                                <a:gd name="T15" fmla="*/ -1221 h 251"/>
                                <a:gd name="T16" fmla="+- 0 6243 6061"/>
                                <a:gd name="T17" fmla="*/ T16 w 197"/>
                                <a:gd name="T18" fmla="+- 0 -1233 -1353"/>
                                <a:gd name="T19" fmla="*/ -1233 h 251"/>
                                <a:gd name="T20" fmla="+- 0 6254 6061"/>
                                <a:gd name="T21" fmla="*/ T20 w 197"/>
                                <a:gd name="T22" fmla="+- 0 -1254 -1353"/>
                                <a:gd name="T23" fmla="*/ -1254 h 251"/>
                                <a:gd name="T24" fmla="+- 0 6258 6061"/>
                                <a:gd name="T25" fmla="*/ T24 w 197"/>
                                <a:gd name="T26" fmla="+- 0 -1285 -1353"/>
                                <a:gd name="T27" fmla="*/ -1285 h 251"/>
                                <a:gd name="T28" fmla="+- 0 6254 6061"/>
                                <a:gd name="T29" fmla="*/ T28 w 197"/>
                                <a:gd name="T30" fmla="+- 0 -1306 -1353"/>
                                <a:gd name="T31" fmla="*/ -1306 h 251"/>
                                <a:gd name="T32" fmla="+- 0 6195 6061"/>
                                <a:gd name="T33" fmla="*/ T32 w 197"/>
                                <a:gd name="T34" fmla="+- 0 -1351 -1353"/>
                                <a:gd name="T35" fmla="*/ -1351 h 251"/>
                                <a:gd name="T36" fmla="+- 0 6170 6061"/>
                                <a:gd name="T37" fmla="*/ T36 w 197"/>
                                <a:gd name="T38" fmla="+- 0 -1353 -1353"/>
                                <a:gd name="T39" fmla="*/ -1353 h 251"/>
                                <a:gd name="T40" fmla="+- 0 6061 6061"/>
                                <a:gd name="T41" fmla="*/ T40 w 197"/>
                                <a:gd name="T42" fmla="+- 0 -1353 -1353"/>
                                <a:gd name="T43" fmla="*/ -1353 h 251"/>
                                <a:gd name="T44" fmla="+- 0 6061 6061"/>
                                <a:gd name="T45" fmla="*/ T44 w 197"/>
                                <a:gd name="T46" fmla="+- 0 -1317 -1353"/>
                                <a:gd name="T47" fmla="*/ -1317 h 251"/>
                                <a:gd name="T48" fmla="+- 0 6107 6061"/>
                                <a:gd name="T49" fmla="*/ T48 w 197"/>
                                <a:gd name="T50" fmla="+- 0 -1317 -1353"/>
                                <a:gd name="T51" fmla="*/ -1317 h 251"/>
                                <a:gd name="T52" fmla="+- 0 6192 6061"/>
                                <a:gd name="T53" fmla="*/ T52 w 197"/>
                                <a:gd name="T54" fmla="+- 0 -1311 -1353"/>
                                <a:gd name="T55" fmla="*/ -1311 h 251"/>
                                <a:gd name="T56" fmla="+- 0 6207 6061"/>
                                <a:gd name="T57" fmla="*/ T56 w 197"/>
                                <a:gd name="T58" fmla="+- 0 -1297 -1353"/>
                                <a:gd name="T59" fmla="*/ -1297 h 251"/>
                                <a:gd name="T60" fmla="+- 0 6211 6061"/>
                                <a:gd name="T61" fmla="*/ T60 w 197"/>
                                <a:gd name="T62" fmla="+- 0 -1277 -1353"/>
                                <a:gd name="T63" fmla="*/ -1277 h 251"/>
                                <a:gd name="T64" fmla="+- 0 6203 6061"/>
                                <a:gd name="T65" fmla="*/ T64 w 197"/>
                                <a:gd name="T66" fmla="+- 0 -1255 -1353"/>
                                <a:gd name="T67" fmla="*/ -1255 h 251"/>
                                <a:gd name="T68" fmla="+- 0 6185 6061"/>
                                <a:gd name="T69" fmla="*/ T68 w 197"/>
                                <a:gd name="T70" fmla="+- 0 -1244 -1353"/>
                                <a:gd name="T71" fmla="*/ -1244 h 251"/>
                                <a:gd name="T72" fmla="+- 0 6163 6061"/>
                                <a:gd name="T73" fmla="*/ T72 w 197"/>
                                <a:gd name="T74" fmla="+- 0 -1241 -1353"/>
                                <a:gd name="T75" fmla="*/ -1241 h 251"/>
                                <a:gd name="T76" fmla="+- 0 6061 6061"/>
                                <a:gd name="T77" fmla="*/ T76 w 197"/>
                                <a:gd name="T78" fmla="+- 0 -1241 -1353"/>
                                <a:gd name="T79" fmla="*/ -1241 h 251"/>
                                <a:gd name="T80" fmla="+- 0 6061 6061"/>
                                <a:gd name="T81" fmla="*/ T80 w 197"/>
                                <a:gd name="T82" fmla="+- 0 -1205 -1353"/>
                                <a:gd name="T83" fmla="*/ -1205 h 251"/>
                                <a:gd name="T84" fmla="+- 0 6170 6061"/>
                                <a:gd name="T85" fmla="*/ T84 w 197"/>
                                <a:gd name="T86" fmla="+- 0 -1205 -1353"/>
                                <a:gd name="T87" fmla="*/ -1205 h 251"/>
                                <a:gd name="T88" fmla="+- 0 6209 6061"/>
                                <a:gd name="T89" fmla="*/ T88 w 197"/>
                                <a:gd name="T90" fmla="+- 0 -1102 -1353"/>
                                <a:gd name="T91" fmla="*/ -110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97" h="251">
                                  <a:moveTo>
                                    <a:pt x="148" y="251"/>
                                  </a:moveTo>
                                  <a:lnTo>
                                    <a:pt x="196" y="251"/>
                                  </a:lnTo>
                                  <a:lnTo>
                                    <a:pt x="155" y="139"/>
                                  </a:lnTo>
                                  <a:lnTo>
                                    <a:pt x="168" y="132"/>
                                  </a:lnTo>
                                  <a:lnTo>
                                    <a:pt x="182" y="120"/>
                                  </a:lnTo>
                                  <a:lnTo>
                                    <a:pt x="193" y="99"/>
                                  </a:lnTo>
                                  <a:lnTo>
                                    <a:pt x="197" y="68"/>
                                  </a:lnTo>
                                  <a:lnTo>
                                    <a:pt x="193" y="47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131" y="42"/>
                                  </a:lnTo>
                                  <a:lnTo>
                                    <a:pt x="146" y="56"/>
                                  </a:lnTo>
                                  <a:lnTo>
                                    <a:pt x="150" y="76"/>
                                  </a:lnTo>
                                  <a:lnTo>
                                    <a:pt x="142" y="98"/>
                                  </a:lnTo>
                                  <a:lnTo>
                                    <a:pt x="124" y="109"/>
                                  </a:lnTo>
                                  <a:lnTo>
                                    <a:pt x="102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09" y="148"/>
                                  </a:lnTo>
                                  <a:lnTo>
                                    <a:pt x="148" y="2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332"/>
                          <wps:cNvSpPr>
                            <a:spLocks/>
                          </wps:cNvSpPr>
                          <wps:spPr bwMode="auto">
                            <a:xfrm>
                              <a:off x="6061" y="-1353"/>
                              <a:ext cx="197" cy="251"/>
                            </a:xfrm>
                            <a:custGeom>
                              <a:avLst/>
                              <a:gdLst>
                                <a:gd name="T0" fmla="+- 0 6061 6061"/>
                                <a:gd name="T1" fmla="*/ T0 w 197"/>
                                <a:gd name="T2" fmla="+- 0 -1241 -1353"/>
                                <a:gd name="T3" fmla="*/ -1241 h 251"/>
                                <a:gd name="T4" fmla="+- 0 6107 6061"/>
                                <a:gd name="T5" fmla="*/ T4 w 197"/>
                                <a:gd name="T6" fmla="+- 0 -1241 -1353"/>
                                <a:gd name="T7" fmla="*/ -1241 h 251"/>
                                <a:gd name="T8" fmla="+- 0 6107 6061"/>
                                <a:gd name="T9" fmla="*/ T8 w 197"/>
                                <a:gd name="T10" fmla="+- 0 -1317 -1353"/>
                                <a:gd name="T11" fmla="*/ -1317 h 251"/>
                                <a:gd name="T12" fmla="+- 0 6061 6061"/>
                                <a:gd name="T13" fmla="*/ T12 w 197"/>
                                <a:gd name="T14" fmla="+- 0 -1317 -1353"/>
                                <a:gd name="T15" fmla="*/ -1317 h 251"/>
                                <a:gd name="T16" fmla="+- 0 6061 6061"/>
                                <a:gd name="T17" fmla="*/ T16 w 197"/>
                                <a:gd name="T18" fmla="+- 0 -1241 -1353"/>
                                <a:gd name="T19" fmla="*/ -1241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251">
                                  <a:moveTo>
                                    <a:pt x="0" y="112"/>
                                  </a:moveTo>
                                  <a:lnTo>
                                    <a:pt x="46" y="112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1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331"/>
                          <wps:cNvSpPr>
                            <a:spLocks/>
                          </wps:cNvSpPr>
                          <wps:spPr bwMode="auto">
                            <a:xfrm>
                              <a:off x="6061" y="-1353"/>
                              <a:ext cx="197" cy="251"/>
                            </a:xfrm>
                            <a:custGeom>
                              <a:avLst/>
                              <a:gdLst>
                                <a:gd name="T0" fmla="+- 0 6061 6061"/>
                                <a:gd name="T1" fmla="*/ T0 w 197"/>
                                <a:gd name="T2" fmla="+- 0 -1102 -1353"/>
                                <a:gd name="T3" fmla="*/ -1102 h 251"/>
                                <a:gd name="T4" fmla="+- 0 6107 6061"/>
                                <a:gd name="T5" fmla="*/ T4 w 197"/>
                                <a:gd name="T6" fmla="+- 0 -1102 -1353"/>
                                <a:gd name="T7" fmla="*/ -1102 h 251"/>
                                <a:gd name="T8" fmla="+- 0 6107 6061"/>
                                <a:gd name="T9" fmla="*/ T8 w 197"/>
                                <a:gd name="T10" fmla="+- 0 -1205 -1353"/>
                                <a:gd name="T11" fmla="*/ -1205 h 251"/>
                                <a:gd name="T12" fmla="+- 0 6061 6061"/>
                                <a:gd name="T13" fmla="*/ T12 w 197"/>
                                <a:gd name="T14" fmla="+- 0 -1205 -1353"/>
                                <a:gd name="T15" fmla="*/ -1205 h 251"/>
                                <a:gd name="T16" fmla="+- 0 6061 6061"/>
                                <a:gd name="T17" fmla="*/ T16 w 197"/>
                                <a:gd name="T18" fmla="+- 0 -1102 -1353"/>
                                <a:gd name="T19" fmla="*/ -110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251">
                                  <a:moveTo>
                                    <a:pt x="0" y="251"/>
                                  </a:moveTo>
                                  <a:lnTo>
                                    <a:pt x="46" y="251"/>
                                  </a:lnTo>
                                  <a:lnTo>
                                    <a:pt x="46" y="148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328"/>
                        <wpg:cNvGrpSpPr>
                          <a:grpSpLocks/>
                        </wpg:cNvGrpSpPr>
                        <wpg:grpSpPr bwMode="auto">
                          <a:xfrm>
                            <a:off x="6322" y="-1353"/>
                            <a:ext cx="163" cy="251"/>
                            <a:chOff x="6322" y="-1353"/>
                            <a:chExt cx="163" cy="251"/>
                          </a:xfrm>
                        </wpg:grpSpPr>
                        <wps:wsp>
                          <wps:cNvPr id="461" name="Freeform 329"/>
                          <wps:cNvSpPr>
                            <a:spLocks/>
                          </wps:cNvSpPr>
                          <wps:spPr bwMode="auto">
                            <a:xfrm>
                              <a:off x="6322" y="-1353"/>
                              <a:ext cx="163" cy="251"/>
                            </a:xfrm>
                            <a:custGeom>
                              <a:avLst/>
                              <a:gdLst>
                                <a:gd name="T0" fmla="+- 0 6322 6322"/>
                                <a:gd name="T1" fmla="*/ T0 w 163"/>
                                <a:gd name="T2" fmla="+- 0 -1102 -1353"/>
                                <a:gd name="T3" fmla="*/ -1102 h 251"/>
                                <a:gd name="T4" fmla="+- 0 6485 6322"/>
                                <a:gd name="T5" fmla="*/ T4 w 163"/>
                                <a:gd name="T6" fmla="+- 0 -1102 -1353"/>
                                <a:gd name="T7" fmla="*/ -1102 h 251"/>
                                <a:gd name="T8" fmla="+- 0 6485 6322"/>
                                <a:gd name="T9" fmla="*/ T8 w 163"/>
                                <a:gd name="T10" fmla="+- 0 -1141 -1353"/>
                                <a:gd name="T11" fmla="*/ -1141 h 251"/>
                                <a:gd name="T12" fmla="+- 0 6368 6322"/>
                                <a:gd name="T13" fmla="*/ T12 w 163"/>
                                <a:gd name="T14" fmla="+- 0 -1141 -1353"/>
                                <a:gd name="T15" fmla="*/ -1141 h 251"/>
                                <a:gd name="T16" fmla="+- 0 6368 6322"/>
                                <a:gd name="T17" fmla="*/ T16 w 163"/>
                                <a:gd name="T18" fmla="+- 0 -1211 -1353"/>
                                <a:gd name="T19" fmla="*/ -1211 h 251"/>
                                <a:gd name="T20" fmla="+- 0 6461 6322"/>
                                <a:gd name="T21" fmla="*/ T20 w 163"/>
                                <a:gd name="T22" fmla="+- 0 -1211 -1353"/>
                                <a:gd name="T23" fmla="*/ -1211 h 251"/>
                                <a:gd name="T24" fmla="+- 0 6461 6322"/>
                                <a:gd name="T25" fmla="*/ T24 w 163"/>
                                <a:gd name="T26" fmla="+- 0 -1248 -1353"/>
                                <a:gd name="T27" fmla="*/ -1248 h 251"/>
                                <a:gd name="T28" fmla="+- 0 6368 6322"/>
                                <a:gd name="T29" fmla="*/ T28 w 163"/>
                                <a:gd name="T30" fmla="+- 0 -1248 -1353"/>
                                <a:gd name="T31" fmla="*/ -1248 h 251"/>
                                <a:gd name="T32" fmla="+- 0 6368 6322"/>
                                <a:gd name="T33" fmla="*/ T32 w 163"/>
                                <a:gd name="T34" fmla="+- 0 -1316 -1353"/>
                                <a:gd name="T35" fmla="*/ -1316 h 251"/>
                                <a:gd name="T36" fmla="+- 0 6484 6322"/>
                                <a:gd name="T37" fmla="*/ T36 w 163"/>
                                <a:gd name="T38" fmla="+- 0 -1316 -1353"/>
                                <a:gd name="T39" fmla="*/ -1316 h 251"/>
                                <a:gd name="T40" fmla="+- 0 6484 6322"/>
                                <a:gd name="T41" fmla="*/ T40 w 163"/>
                                <a:gd name="T42" fmla="+- 0 -1353 -1353"/>
                                <a:gd name="T43" fmla="*/ -1353 h 251"/>
                                <a:gd name="T44" fmla="+- 0 6322 6322"/>
                                <a:gd name="T45" fmla="*/ T44 w 163"/>
                                <a:gd name="T46" fmla="+- 0 -1353 -1353"/>
                                <a:gd name="T47" fmla="*/ -1353 h 251"/>
                                <a:gd name="T48" fmla="+- 0 6322 6322"/>
                                <a:gd name="T49" fmla="*/ T48 w 163"/>
                                <a:gd name="T50" fmla="+- 0 -1102 -1353"/>
                                <a:gd name="T51" fmla="*/ -110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3" h="251">
                                  <a:moveTo>
                                    <a:pt x="0" y="251"/>
                                  </a:moveTo>
                                  <a:lnTo>
                                    <a:pt x="163" y="251"/>
                                  </a:lnTo>
                                  <a:lnTo>
                                    <a:pt x="163" y="212"/>
                                  </a:lnTo>
                                  <a:lnTo>
                                    <a:pt x="46" y="212"/>
                                  </a:lnTo>
                                  <a:lnTo>
                                    <a:pt x="46" y="142"/>
                                  </a:lnTo>
                                  <a:lnTo>
                                    <a:pt x="139" y="142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46" y="105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62" y="37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325"/>
                        <wpg:cNvGrpSpPr>
                          <a:grpSpLocks/>
                        </wpg:cNvGrpSpPr>
                        <wpg:grpSpPr bwMode="auto">
                          <a:xfrm>
                            <a:off x="6543" y="-1353"/>
                            <a:ext cx="189" cy="251"/>
                            <a:chOff x="6543" y="-1353"/>
                            <a:chExt cx="189" cy="251"/>
                          </a:xfrm>
                        </wpg:grpSpPr>
                        <wps:wsp>
                          <wps:cNvPr id="463" name="Freeform 327"/>
                          <wps:cNvSpPr>
                            <a:spLocks/>
                          </wps:cNvSpPr>
                          <wps:spPr bwMode="auto">
                            <a:xfrm>
                              <a:off x="6543" y="-1353"/>
                              <a:ext cx="189" cy="251"/>
                            </a:xfrm>
                            <a:custGeom>
                              <a:avLst/>
                              <a:gdLst>
                                <a:gd name="T0" fmla="+- 0 6543 6543"/>
                                <a:gd name="T1" fmla="*/ T0 w 189"/>
                                <a:gd name="T2" fmla="+- 0 -1102 -1353"/>
                                <a:gd name="T3" fmla="*/ -1102 h 251"/>
                                <a:gd name="T4" fmla="+- 0 6589 6543"/>
                                <a:gd name="T5" fmla="*/ T4 w 189"/>
                                <a:gd name="T6" fmla="+- 0 -1102 -1353"/>
                                <a:gd name="T7" fmla="*/ -1102 h 251"/>
                                <a:gd name="T8" fmla="+- 0 6589 6543"/>
                                <a:gd name="T9" fmla="*/ T8 w 189"/>
                                <a:gd name="T10" fmla="+- 0 -1201 -1353"/>
                                <a:gd name="T11" fmla="*/ -1201 h 251"/>
                                <a:gd name="T12" fmla="+- 0 6667 6543"/>
                                <a:gd name="T13" fmla="*/ T12 w 189"/>
                                <a:gd name="T14" fmla="+- 0 -1202 -1353"/>
                                <a:gd name="T15" fmla="*/ -1202 h 251"/>
                                <a:gd name="T16" fmla="+- 0 6720 6543"/>
                                <a:gd name="T17" fmla="*/ T16 w 189"/>
                                <a:gd name="T18" fmla="+- 0 -1235 -1353"/>
                                <a:gd name="T19" fmla="*/ -1235 h 251"/>
                                <a:gd name="T20" fmla="+- 0 6733 6543"/>
                                <a:gd name="T21" fmla="*/ T20 w 189"/>
                                <a:gd name="T22" fmla="+- 0 -1281 -1353"/>
                                <a:gd name="T23" fmla="*/ -1281 h 251"/>
                                <a:gd name="T24" fmla="+- 0 6730 6543"/>
                                <a:gd name="T25" fmla="*/ T24 w 189"/>
                                <a:gd name="T26" fmla="+- 0 -1298 -1353"/>
                                <a:gd name="T27" fmla="*/ -1298 h 251"/>
                                <a:gd name="T28" fmla="+- 0 6686 6543"/>
                                <a:gd name="T29" fmla="*/ T28 w 189"/>
                                <a:gd name="T30" fmla="+- 0 -1347 -1353"/>
                                <a:gd name="T31" fmla="*/ -1347 h 251"/>
                                <a:gd name="T32" fmla="+- 0 6646 6543"/>
                                <a:gd name="T33" fmla="*/ T32 w 189"/>
                                <a:gd name="T34" fmla="+- 0 -1353 -1353"/>
                                <a:gd name="T35" fmla="*/ -1353 h 251"/>
                                <a:gd name="T36" fmla="+- 0 6543 6543"/>
                                <a:gd name="T37" fmla="*/ T36 w 189"/>
                                <a:gd name="T38" fmla="+- 0 -1353 -1353"/>
                                <a:gd name="T39" fmla="*/ -1353 h 251"/>
                                <a:gd name="T40" fmla="+- 0 6543 6543"/>
                                <a:gd name="T41" fmla="*/ T40 w 189"/>
                                <a:gd name="T42" fmla="+- 0 -1315 -1353"/>
                                <a:gd name="T43" fmla="*/ -1315 h 251"/>
                                <a:gd name="T44" fmla="+- 0 6589 6543"/>
                                <a:gd name="T45" fmla="*/ T44 w 189"/>
                                <a:gd name="T46" fmla="+- 0 -1315 -1353"/>
                                <a:gd name="T47" fmla="*/ -1315 h 251"/>
                                <a:gd name="T48" fmla="+- 0 6643 6543"/>
                                <a:gd name="T49" fmla="*/ T48 w 189"/>
                                <a:gd name="T50" fmla="+- 0 -1315 -1353"/>
                                <a:gd name="T51" fmla="*/ -1315 h 251"/>
                                <a:gd name="T52" fmla="+- 0 6665 6543"/>
                                <a:gd name="T53" fmla="*/ T52 w 189"/>
                                <a:gd name="T54" fmla="+- 0 -1311 -1353"/>
                                <a:gd name="T55" fmla="*/ -1311 h 251"/>
                                <a:gd name="T56" fmla="+- 0 6679 6543"/>
                                <a:gd name="T57" fmla="*/ T56 w 189"/>
                                <a:gd name="T58" fmla="+- 0 -1300 -1353"/>
                                <a:gd name="T59" fmla="*/ -1300 h 251"/>
                                <a:gd name="T60" fmla="+- 0 6682 6543"/>
                                <a:gd name="T61" fmla="*/ T60 w 189"/>
                                <a:gd name="T62" fmla="+- 0 -1295 -1353"/>
                                <a:gd name="T63" fmla="*/ -1295 h 251"/>
                                <a:gd name="T64" fmla="+- 0 6685 6543"/>
                                <a:gd name="T65" fmla="*/ T64 w 189"/>
                                <a:gd name="T66" fmla="+- 0 -1287 -1353"/>
                                <a:gd name="T67" fmla="*/ -1287 h 251"/>
                                <a:gd name="T68" fmla="+- 0 6682 6543"/>
                                <a:gd name="T69" fmla="*/ T68 w 189"/>
                                <a:gd name="T70" fmla="+- 0 -1262 -1353"/>
                                <a:gd name="T71" fmla="*/ -1262 h 251"/>
                                <a:gd name="T72" fmla="+- 0 6669 6543"/>
                                <a:gd name="T73" fmla="*/ T72 w 189"/>
                                <a:gd name="T74" fmla="+- 0 -1246 -1353"/>
                                <a:gd name="T75" fmla="*/ -1246 h 251"/>
                                <a:gd name="T76" fmla="+- 0 6643 6543"/>
                                <a:gd name="T77" fmla="*/ T76 w 189"/>
                                <a:gd name="T78" fmla="+- 0 -1240 -1353"/>
                                <a:gd name="T79" fmla="*/ -1240 h 251"/>
                                <a:gd name="T80" fmla="+- 0 6543 6543"/>
                                <a:gd name="T81" fmla="*/ T80 w 189"/>
                                <a:gd name="T82" fmla="+- 0 -1240 -1353"/>
                                <a:gd name="T83" fmla="*/ -1240 h 251"/>
                                <a:gd name="T84" fmla="+- 0 6543 6543"/>
                                <a:gd name="T85" fmla="*/ T84 w 189"/>
                                <a:gd name="T86" fmla="+- 0 -1102 -1353"/>
                                <a:gd name="T87" fmla="*/ -110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89" h="251">
                                  <a:moveTo>
                                    <a:pt x="0" y="251"/>
                                  </a:moveTo>
                                  <a:lnTo>
                                    <a:pt x="46" y="251"/>
                                  </a:lnTo>
                                  <a:lnTo>
                                    <a:pt x="46" y="152"/>
                                  </a:lnTo>
                                  <a:lnTo>
                                    <a:pt x="124" y="151"/>
                                  </a:lnTo>
                                  <a:lnTo>
                                    <a:pt x="177" y="118"/>
                                  </a:lnTo>
                                  <a:lnTo>
                                    <a:pt x="190" y="72"/>
                                  </a:lnTo>
                                  <a:lnTo>
                                    <a:pt x="187" y="55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100" y="38"/>
                                  </a:lnTo>
                                  <a:lnTo>
                                    <a:pt x="122" y="42"/>
                                  </a:lnTo>
                                  <a:lnTo>
                                    <a:pt x="136" y="53"/>
                                  </a:lnTo>
                                  <a:lnTo>
                                    <a:pt x="139" y="58"/>
                                  </a:lnTo>
                                  <a:lnTo>
                                    <a:pt x="142" y="66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26" y="107"/>
                                  </a:lnTo>
                                  <a:lnTo>
                                    <a:pt x="100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326"/>
                          <wps:cNvSpPr>
                            <a:spLocks/>
                          </wps:cNvSpPr>
                          <wps:spPr bwMode="auto">
                            <a:xfrm>
                              <a:off x="6543" y="-1353"/>
                              <a:ext cx="189" cy="251"/>
                            </a:xfrm>
                            <a:custGeom>
                              <a:avLst/>
                              <a:gdLst>
                                <a:gd name="T0" fmla="+- 0 6543 6543"/>
                                <a:gd name="T1" fmla="*/ T0 w 189"/>
                                <a:gd name="T2" fmla="+- 0 -1240 -1353"/>
                                <a:gd name="T3" fmla="*/ -1240 h 251"/>
                                <a:gd name="T4" fmla="+- 0 6589 6543"/>
                                <a:gd name="T5" fmla="*/ T4 w 189"/>
                                <a:gd name="T6" fmla="+- 0 -1240 -1353"/>
                                <a:gd name="T7" fmla="*/ -1240 h 251"/>
                                <a:gd name="T8" fmla="+- 0 6589 6543"/>
                                <a:gd name="T9" fmla="*/ T8 w 189"/>
                                <a:gd name="T10" fmla="+- 0 -1315 -1353"/>
                                <a:gd name="T11" fmla="*/ -1315 h 251"/>
                                <a:gd name="T12" fmla="+- 0 6543 6543"/>
                                <a:gd name="T13" fmla="*/ T12 w 189"/>
                                <a:gd name="T14" fmla="+- 0 -1315 -1353"/>
                                <a:gd name="T15" fmla="*/ -1315 h 251"/>
                                <a:gd name="T16" fmla="+- 0 6543 6543"/>
                                <a:gd name="T17" fmla="*/ T16 w 189"/>
                                <a:gd name="T18" fmla="+- 0 -1240 -1353"/>
                                <a:gd name="T19" fmla="*/ -1240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251">
                                  <a:moveTo>
                                    <a:pt x="0" y="113"/>
                                  </a:moveTo>
                                  <a:lnTo>
                                    <a:pt x="46" y="113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323"/>
                        <wpg:cNvGrpSpPr>
                          <a:grpSpLocks/>
                        </wpg:cNvGrpSpPr>
                        <wpg:grpSpPr bwMode="auto">
                          <a:xfrm>
                            <a:off x="6788" y="-1353"/>
                            <a:ext cx="154" cy="251"/>
                            <a:chOff x="6788" y="-1353"/>
                            <a:chExt cx="154" cy="251"/>
                          </a:xfrm>
                        </wpg:grpSpPr>
                        <wps:wsp>
                          <wps:cNvPr id="466" name="Freeform 324"/>
                          <wps:cNvSpPr>
                            <a:spLocks/>
                          </wps:cNvSpPr>
                          <wps:spPr bwMode="auto">
                            <a:xfrm>
                              <a:off x="6788" y="-1353"/>
                              <a:ext cx="154" cy="251"/>
                            </a:xfrm>
                            <a:custGeom>
                              <a:avLst/>
                              <a:gdLst>
                                <a:gd name="T0" fmla="+- 0 6788 6788"/>
                                <a:gd name="T1" fmla="*/ T0 w 154"/>
                                <a:gd name="T2" fmla="+- 0 -1102 -1353"/>
                                <a:gd name="T3" fmla="*/ -1102 h 251"/>
                                <a:gd name="T4" fmla="+- 0 6942 6788"/>
                                <a:gd name="T5" fmla="*/ T4 w 154"/>
                                <a:gd name="T6" fmla="+- 0 -1102 -1353"/>
                                <a:gd name="T7" fmla="*/ -1102 h 251"/>
                                <a:gd name="T8" fmla="+- 0 6942 6788"/>
                                <a:gd name="T9" fmla="*/ T8 w 154"/>
                                <a:gd name="T10" fmla="+- 0 -1143 -1353"/>
                                <a:gd name="T11" fmla="*/ -1143 h 251"/>
                                <a:gd name="T12" fmla="+- 0 6836 6788"/>
                                <a:gd name="T13" fmla="*/ T12 w 154"/>
                                <a:gd name="T14" fmla="+- 0 -1143 -1353"/>
                                <a:gd name="T15" fmla="*/ -1143 h 251"/>
                                <a:gd name="T16" fmla="+- 0 6836 6788"/>
                                <a:gd name="T17" fmla="*/ T16 w 154"/>
                                <a:gd name="T18" fmla="+- 0 -1353 -1353"/>
                                <a:gd name="T19" fmla="*/ -1353 h 251"/>
                                <a:gd name="T20" fmla="+- 0 6788 6788"/>
                                <a:gd name="T21" fmla="*/ T20 w 154"/>
                                <a:gd name="T22" fmla="+- 0 -1353 -1353"/>
                                <a:gd name="T23" fmla="*/ -1353 h 251"/>
                                <a:gd name="T24" fmla="+- 0 6788 6788"/>
                                <a:gd name="T25" fmla="*/ T24 w 154"/>
                                <a:gd name="T26" fmla="+- 0 -1102 -1353"/>
                                <a:gd name="T27" fmla="*/ -110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4" h="251">
                                  <a:moveTo>
                                    <a:pt x="0" y="251"/>
                                  </a:moveTo>
                                  <a:lnTo>
                                    <a:pt x="154" y="251"/>
                                  </a:lnTo>
                                  <a:lnTo>
                                    <a:pt x="154" y="210"/>
                                  </a:lnTo>
                                  <a:lnTo>
                                    <a:pt x="48" y="2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320"/>
                        <wpg:cNvGrpSpPr>
                          <a:grpSpLocks/>
                        </wpg:cNvGrpSpPr>
                        <wpg:grpSpPr bwMode="auto">
                          <a:xfrm>
                            <a:off x="6928" y="-1353"/>
                            <a:ext cx="215" cy="251"/>
                            <a:chOff x="6928" y="-1353"/>
                            <a:chExt cx="215" cy="251"/>
                          </a:xfrm>
                        </wpg:grpSpPr>
                        <wps:wsp>
                          <wps:cNvPr id="468" name="Freeform 322"/>
                          <wps:cNvSpPr>
                            <a:spLocks/>
                          </wps:cNvSpPr>
                          <wps:spPr bwMode="auto">
                            <a:xfrm>
                              <a:off x="6928" y="-1353"/>
                              <a:ext cx="215" cy="251"/>
                            </a:xfrm>
                            <a:custGeom>
                              <a:avLst/>
                              <a:gdLst>
                                <a:gd name="T0" fmla="+- 0 7014 6928"/>
                                <a:gd name="T1" fmla="*/ T0 w 215"/>
                                <a:gd name="T2" fmla="+- 0 -1102 -1353"/>
                                <a:gd name="T3" fmla="*/ -1102 h 251"/>
                                <a:gd name="T4" fmla="+- 0 7061 6928"/>
                                <a:gd name="T5" fmla="*/ T4 w 215"/>
                                <a:gd name="T6" fmla="+- 0 -1102 -1353"/>
                                <a:gd name="T7" fmla="*/ -1102 h 251"/>
                                <a:gd name="T8" fmla="+- 0 7061 6928"/>
                                <a:gd name="T9" fmla="*/ T8 w 215"/>
                                <a:gd name="T10" fmla="+- 0 -1208 -1353"/>
                                <a:gd name="T11" fmla="*/ -1208 h 251"/>
                                <a:gd name="T12" fmla="+- 0 7143 6928"/>
                                <a:gd name="T13" fmla="*/ T12 w 215"/>
                                <a:gd name="T14" fmla="+- 0 -1353 -1353"/>
                                <a:gd name="T15" fmla="*/ -1353 h 251"/>
                                <a:gd name="T16" fmla="+- 0 7099 6928"/>
                                <a:gd name="T17" fmla="*/ T16 w 215"/>
                                <a:gd name="T18" fmla="+- 0 -1353 -1353"/>
                                <a:gd name="T19" fmla="*/ -1353 h 251"/>
                                <a:gd name="T20" fmla="+- 0 7042 6928"/>
                                <a:gd name="T21" fmla="*/ T20 w 215"/>
                                <a:gd name="T22" fmla="+- 0 -1249 -1353"/>
                                <a:gd name="T23" fmla="*/ -1249 h 251"/>
                                <a:gd name="T24" fmla="+- 0 6989 6928"/>
                                <a:gd name="T25" fmla="*/ T24 w 215"/>
                                <a:gd name="T26" fmla="+- 0 -1249 -1353"/>
                                <a:gd name="T27" fmla="*/ -1249 h 251"/>
                                <a:gd name="T28" fmla="+- 0 7014 6928"/>
                                <a:gd name="T29" fmla="*/ T28 w 215"/>
                                <a:gd name="T30" fmla="+- 0 -1208 -1353"/>
                                <a:gd name="T31" fmla="*/ -1208 h 251"/>
                                <a:gd name="T32" fmla="+- 0 7014 6928"/>
                                <a:gd name="T33" fmla="*/ T32 w 215"/>
                                <a:gd name="T34" fmla="+- 0 -1102 -1353"/>
                                <a:gd name="T35" fmla="*/ -110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5" h="251">
                                  <a:moveTo>
                                    <a:pt x="86" y="251"/>
                                  </a:moveTo>
                                  <a:lnTo>
                                    <a:pt x="133" y="251"/>
                                  </a:lnTo>
                                  <a:lnTo>
                                    <a:pt x="133" y="145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14" y="104"/>
                                  </a:lnTo>
                                  <a:lnTo>
                                    <a:pt x="61" y="104"/>
                                  </a:lnTo>
                                  <a:lnTo>
                                    <a:pt x="86" y="145"/>
                                  </a:lnTo>
                                  <a:lnTo>
                                    <a:pt x="86" y="2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321"/>
                          <wps:cNvSpPr>
                            <a:spLocks/>
                          </wps:cNvSpPr>
                          <wps:spPr bwMode="auto">
                            <a:xfrm>
                              <a:off x="6928" y="-1353"/>
                              <a:ext cx="215" cy="251"/>
                            </a:xfrm>
                            <a:custGeom>
                              <a:avLst/>
                              <a:gdLst>
                                <a:gd name="T0" fmla="+- 0 6989 6928"/>
                                <a:gd name="T1" fmla="*/ T0 w 215"/>
                                <a:gd name="T2" fmla="+- 0 -1249 -1353"/>
                                <a:gd name="T3" fmla="*/ -1249 h 251"/>
                                <a:gd name="T4" fmla="+- 0 7042 6928"/>
                                <a:gd name="T5" fmla="*/ T4 w 215"/>
                                <a:gd name="T6" fmla="+- 0 -1249 -1353"/>
                                <a:gd name="T7" fmla="*/ -1249 h 251"/>
                                <a:gd name="T8" fmla="+- 0 6983 6928"/>
                                <a:gd name="T9" fmla="*/ T8 w 215"/>
                                <a:gd name="T10" fmla="+- 0 -1353 -1353"/>
                                <a:gd name="T11" fmla="*/ -1353 h 251"/>
                                <a:gd name="T12" fmla="+- 0 6928 6928"/>
                                <a:gd name="T13" fmla="*/ T12 w 215"/>
                                <a:gd name="T14" fmla="+- 0 -1353 -1353"/>
                                <a:gd name="T15" fmla="*/ -1353 h 251"/>
                                <a:gd name="T16" fmla="+- 0 6989 6928"/>
                                <a:gd name="T17" fmla="*/ T16 w 215"/>
                                <a:gd name="T18" fmla="+- 0 -1249 -1353"/>
                                <a:gd name="T19" fmla="*/ -1249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251">
                                  <a:moveTo>
                                    <a:pt x="61" y="104"/>
                                  </a:moveTo>
                                  <a:lnTo>
                                    <a:pt x="114" y="104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1" y="10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315"/>
                        <wpg:cNvGrpSpPr>
                          <a:grpSpLocks/>
                        </wpg:cNvGrpSpPr>
                        <wpg:grpSpPr bwMode="auto">
                          <a:xfrm>
                            <a:off x="7312" y="-1353"/>
                            <a:ext cx="246" cy="251"/>
                            <a:chOff x="7312" y="-1353"/>
                            <a:chExt cx="246" cy="251"/>
                          </a:xfrm>
                        </wpg:grpSpPr>
                        <wps:wsp>
                          <wps:cNvPr id="471" name="Freeform 319"/>
                          <wps:cNvSpPr>
                            <a:spLocks/>
                          </wps:cNvSpPr>
                          <wps:spPr bwMode="auto">
                            <a:xfrm>
                              <a:off x="7312" y="-1353"/>
                              <a:ext cx="246" cy="251"/>
                            </a:xfrm>
                            <a:custGeom>
                              <a:avLst/>
                              <a:gdLst>
                                <a:gd name="T0" fmla="+- 0 7512 7312"/>
                                <a:gd name="T1" fmla="*/ T0 w 246"/>
                                <a:gd name="T2" fmla="+- 0 -1102 -1353"/>
                                <a:gd name="T3" fmla="*/ -1102 h 251"/>
                                <a:gd name="T4" fmla="+- 0 7558 7312"/>
                                <a:gd name="T5" fmla="*/ T4 w 246"/>
                                <a:gd name="T6" fmla="+- 0 -1102 -1353"/>
                                <a:gd name="T7" fmla="*/ -1102 h 251"/>
                                <a:gd name="T8" fmla="+- 0 7558 7312"/>
                                <a:gd name="T9" fmla="*/ T8 w 246"/>
                                <a:gd name="T10" fmla="+- 0 -1353 -1353"/>
                                <a:gd name="T11" fmla="*/ -1353 h 251"/>
                                <a:gd name="T12" fmla="+- 0 7487 7312"/>
                                <a:gd name="T13" fmla="*/ T12 w 246"/>
                                <a:gd name="T14" fmla="+- 0 -1353 -1353"/>
                                <a:gd name="T15" fmla="*/ -1353 h 251"/>
                                <a:gd name="T16" fmla="+- 0 7477 7312"/>
                                <a:gd name="T17" fmla="*/ T16 w 246"/>
                                <a:gd name="T18" fmla="+- 0 -1322 -1353"/>
                                <a:gd name="T19" fmla="*/ -1322 h 251"/>
                                <a:gd name="T20" fmla="+- 0 7512 7312"/>
                                <a:gd name="T21" fmla="*/ T20 w 246"/>
                                <a:gd name="T22" fmla="+- 0 -1322 -1353"/>
                                <a:gd name="T23" fmla="*/ -1322 h 251"/>
                                <a:gd name="T24" fmla="+- 0 7512 7312"/>
                                <a:gd name="T25" fmla="*/ T24 w 246"/>
                                <a:gd name="T26" fmla="+- 0 -1102 -1353"/>
                                <a:gd name="T27" fmla="*/ -110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6" h="251">
                                  <a:moveTo>
                                    <a:pt x="200" y="251"/>
                                  </a:moveTo>
                                  <a:lnTo>
                                    <a:pt x="246" y="251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5" y="31"/>
                                  </a:lnTo>
                                  <a:lnTo>
                                    <a:pt x="200" y="31"/>
                                  </a:lnTo>
                                  <a:lnTo>
                                    <a:pt x="200" y="2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318"/>
                          <wps:cNvSpPr>
                            <a:spLocks/>
                          </wps:cNvSpPr>
                          <wps:spPr bwMode="auto">
                            <a:xfrm>
                              <a:off x="7312" y="-1353"/>
                              <a:ext cx="246" cy="251"/>
                            </a:xfrm>
                            <a:custGeom>
                              <a:avLst/>
                              <a:gdLst>
                                <a:gd name="T0" fmla="+- 0 7390 7312"/>
                                <a:gd name="T1" fmla="*/ T0 w 246"/>
                                <a:gd name="T2" fmla="+- 0 -1191 -1353"/>
                                <a:gd name="T3" fmla="*/ -1191 h 251"/>
                                <a:gd name="T4" fmla="+- 0 7435 7312"/>
                                <a:gd name="T5" fmla="*/ T4 w 246"/>
                                <a:gd name="T6" fmla="+- 0 -1191 -1353"/>
                                <a:gd name="T7" fmla="*/ -1191 h 251"/>
                                <a:gd name="T8" fmla="+- 0 7383 7312"/>
                                <a:gd name="T9" fmla="*/ T8 w 246"/>
                                <a:gd name="T10" fmla="+- 0 -1353 -1353"/>
                                <a:gd name="T11" fmla="*/ -1353 h 251"/>
                                <a:gd name="T12" fmla="+- 0 7312 7312"/>
                                <a:gd name="T13" fmla="*/ T12 w 246"/>
                                <a:gd name="T14" fmla="+- 0 -1353 -1353"/>
                                <a:gd name="T15" fmla="*/ -1353 h 251"/>
                                <a:gd name="T16" fmla="+- 0 7312 7312"/>
                                <a:gd name="T17" fmla="*/ T16 w 246"/>
                                <a:gd name="T18" fmla="+- 0 -1322 -1353"/>
                                <a:gd name="T19" fmla="*/ -1322 h 251"/>
                                <a:gd name="T20" fmla="+- 0 7349 7312"/>
                                <a:gd name="T21" fmla="*/ T20 w 246"/>
                                <a:gd name="T22" fmla="+- 0 -1322 -1353"/>
                                <a:gd name="T23" fmla="*/ -1322 h 251"/>
                                <a:gd name="T24" fmla="+- 0 7390 7312"/>
                                <a:gd name="T25" fmla="*/ T24 w 246"/>
                                <a:gd name="T26" fmla="+- 0 -1191 -1353"/>
                                <a:gd name="T27" fmla="*/ -1191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6" h="251">
                                  <a:moveTo>
                                    <a:pt x="78" y="162"/>
                                  </a:moveTo>
                                  <a:lnTo>
                                    <a:pt x="123" y="162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78" y="16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317"/>
                          <wps:cNvSpPr>
                            <a:spLocks/>
                          </wps:cNvSpPr>
                          <wps:spPr bwMode="auto">
                            <a:xfrm>
                              <a:off x="7312" y="-1353"/>
                              <a:ext cx="246" cy="251"/>
                            </a:xfrm>
                            <a:custGeom>
                              <a:avLst/>
                              <a:gdLst>
                                <a:gd name="T0" fmla="+- 0 7419 7312"/>
                                <a:gd name="T1" fmla="*/ T0 w 246"/>
                                <a:gd name="T2" fmla="+- 0 -1102 -1353"/>
                                <a:gd name="T3" fmla="*/ -1102 h 251"/>
                                <a:gd name="T4" fmla="+- 0 7442 7312"/>
                                <a:gd name="T5" fmla="*/ T4 w 246"/>
                                <a:gd name="T6" fmla="+- 0 -1102 -1353"/>
                                <a:gd name="T7" fmla="*/ -1102 h 251"/>
                                <a:gd name="T8" fmla="+- 0 7512 7312"/>
                                <a:gd name="T9" fmla="*/ T8 w 246"/>
                                <a:gd name="T10" fmla="+- 0 -1322 -1353"/>
                                <a:gd name="T11" fmla="*/ -1322 h 251"/>
                                <a:gd name="T12" fmla="+- 0 7477 7312"/>
                                <a:gd name="T13" fmla="*/ T12 w 246"/>
                                <a:gd name="T14" fmla="+- 0 -1322 -1353"/>
                                <a:gd name="T15" fmla="*/ -1322 h 251"/>
                                <a:gd name="T16" fmla="+- 0 7435 7312"/>
                                <a:gd name="T17" fmla="*/ T16 w 246"/>
                                <a:gd name="T18" fmla="+- 0 -1191 -1353"/>
                                <a:gd name="T19" fmla="*/ -1191 h 251"/>
                                <a:gd name="T20" fmla="+- 0 7390 7312"/>
                                <a:gd name="T21" fmla="*/ T20 w 246"/>
                                <a:gd name="T22" fmla="+- 0 -1191 -1353"/>
                                <a:gd name="T23" fmla="*/ -1191 h 251"/>
                                <a:gd name="T24" fmla="+- 0 7419 7312"/>
                                <a:gd name="T25" fmla="*/ T24 w 246"/>
                                <a:gd name="T26" fmla="+- 0 -1102 -1353"/>
                                <a:gd name="T27" fmla="*/ -110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6" h="251">
                                  <a:moveTo>
                                    <a:pt x="107" y="251"/>
                                  </a:moveTo>
                                  <a:lnTo>
                                    <a:pt x="130" y="251"/>
                                  </a:lnTo>
                                  <a:lnTo>
                                    <a:pt x="200" y="31"/>
                                  </a:lnTo>
                                  <a:lnTo>
                                    <a:pt x="165" y="31"/>
                                  </a:lnTo>
                                  <a:lnTo>
                                    <a:pt x="123" y="162"/>
                                  </a:lnTo>
                                  <a:lnTo>
                                    <a:pt x="78" y="162"/>
                                  </a:lnTo>
                                  <a:lnTo>
                                    <a:pt x="107" y="2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316"/>
                          <wps:cNvSpPr>
                            <a:spLocks/>
                          </wps:cNvSpPr>
                          <wps:spPr bwMode="auto">
                            <a:xfrm>
                              <a:off x="7312" y="-1353"/>
                              <a:ext cx="246" cy="251"/>
                            </a:xfrm>
                            <a:custGeom>
                              <a:avLst/>
                              <a:gdLst>
                                <a:gd name="T0" fmla="+- 0 7312 7312"/>
                                <a:gd name="T1" fmla="*/ T0 w 246"/>
                                <a:gd name="T2" fmla="+- 0 -1102 -1353"/>
                                <a:gd name="T3" fmla="*/ -1102 h 251"/>
                                <a:gd name="T4" fmla="+- 0 7349 7312"/>
                                <a:gd name="T5" fmla="*/ T4 w 246"/>
                                <a:gd name="T6" fmla="+- 0 -1102 -1353"/>
                                <a:gd name="T7" fmla="*/ -1102 h 251"/>
                                <a:gd name="T8" fmla="+- 0 7349 7312"/>
                                <a:gd name="T9" fmla="*/ T8 w 246"/>
                                <a:gd name="T10" fmla="+- 0 -1322 -1353"/>
                                <a:gd name="T11" fmla="*/ -1322 h 251"/>
                                <a:gd name="T12" fmla="+- 0 7312 7312"/>
                                <a:gd name="T13" fmla="*/ T12 w 246"/>
                                <a:gd name="T14" fmla="+- 0 -1322 -1353"/>
                                <a:gd name="T15" fmla="*/ -1322 h 251"/>
                                <a:gd name="T16" fmla="+- 0 7312 7312"/>
                                <a:gd name="T17" fmla="*/ T16 w 246"/>
                                <a:gd name="T18" fmla="+- 0 -1102 -1353"/>
                                <a:gd name="T19" fmla="*/ -110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" h="251">
                                  <a:moveTo>
                                    <a:pt x="0" y="251"/>
                                  </a:moveTo>
                                  <a:lnTo>
                                    <a:pt x="37" y="251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311"/>
                        <wpg:cNvGrpSpPr>
                          <a:grpSpLocks/>
                        </wpg:cNvGrpSpPr>
                        <wpg:grpSpPr bwMode="auto">
                          <a:xfrm>
                            <a:off x="7606" y="-1353"/>
                            <a:ext cx="223" cy="251"/>
                            <a:chOff x="7606" y="-1353"/>
                            <a:chExt cx="223" cy="251"/>
                          </a:xfrm>
                        </wpg:grpSpPr>
                        <wps:wsp>
                          <wps:cNvPr id="476" name="Freeform 314"/>
                          <wps:cNvSpPr>
                            <a:spLocks/>
                          </wps:cNvSpPr>
                          <wps:spPr bwMode="auto">
                            <a:xfrm>
                              <a:off x="7606" y="-1353"/>
                              <a:ext cx="223" cy="251"/>
                            </a:xfrm>
                            <a:custGeom>
                              <a:avLst/>
                              <a:gdLst>
                                <a:gd name="T0" fmla="+- 0 7781 7606"/>
                                <a:gd name="T1" fmla="*/ T0 w 223"/>
                                <a:gd name="T2" fmla="+- 0 -1102 -1353"/>
                                <a:gd name="T3" fmla="*/ -1102 h 251"/>
                                <a:gd name="T4" fmla="+- 0 7830 7606"/>
                                <a:gd name="T5" fmla="*/ T4 w 223"/>
                                <a:gd name="T6" fmla="+- 0 -1102 -1353"/>
                                <a:gd name="T7" fmla="*/ -1102 h 251"/>
                                <a:gd name="T8" fmla="+- 0 7745 7606"/>
                                <a:gd name="T9" fmla="*/ T8 w 223"/>
                                <a:gd name="T10" fmla="+- 0 -1353 -1353"/>
                                <a:gd name="T11" fmla="*/ -1353 h 251"/>
                                <a:gd name="T12" fmla="+- 0 7690 7606"/>
                                <a:gd name="T13" fmla="*/ T12 w 223"/>
                                <a:gd name="T14" fmla="+- 0 -1353 -1353"/>
                                <a:gd name="T15" fmla="*/ -1353 h 251"/>
                                <a:gd name="T16" fmla="+- 0 7676 7606"/>
                                <a:gd name="T17" fmla="*/ T16 w 223"/>
                                <a:gd name="T18" fmla="+- 0 -1310 -1353"/>
                                <a:gd name="T19" fmla="*/ -1310 h 251"/>
                                <a:gd name="T20" fmla="+- 0 7712 7606"/>
                                <a:gd name="T21" fmla="*/ T20 w 223"/>
                                <a:gd name="T22" fmla="+- 0 -1310 -1353"/>
                                <a:gd name="T23" fmla="*/ -1310 h 251"/>
                                <a:gd name="T24" fmla="+- 0 7749 7606"/>
                                <a:gd name="T25" fmla="*/ T24 w 223"/>
                                <a:gd name="T26" fmla="+- 0 -1198 -1353"/>
                                <a:gd name="T27" fmla="*/ -1198 h 251"/>
                                <a:gd name="T28" fmla="+- 0 7638 7606"/>
                                <a:gd name="T29" fmla="*/ T28 w 223"/>
                                <a:gd name="T30" fmla="+- 0 -1198 -1353"/>
                                <a:gd name="T31" fmla="*/ -1198 h 251"/>
                                <a:gd name="T32" fmla="+- 0 7626 7606"/>
                                <a:gd name="T33" fmla="*/ T32 w 223"/>
                                <a:gd name="T34" fmla="+- 0 -1162 -1353"/>
                                <a:gd name="T35" fmla="*/ -1162 h 251"/>
                                <a:gd name="T36" fmla="+- 0 7761 7606"/>
                                <a:gd name="T37" fmla="*/ T36 w 223"/>
                                <a:gd name="T38" fmla="+- 0 -1162 -1353"/>
                                <a:gd name="T39" fmla="*/ -1162 h 251"/>
                                <a:gd name="T40" fmla="+- 0 7781 7606"/>
                                <a:gd name="T41" fmla="*/ T40 w 223"/>
                                <a:gd name="T42" fmla="+- 0 -1102 -1353"/>
                                <a:gd name="T43" fmla="*/ -110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3" h="251">
                                  <a:moveTo>
                                    <a:pt x="175" y="251"/>
                                  </a:moveTo>
                                  <a:lnTo>
                                    <a:pt x="224" y="251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43" y="155"/>
                                  </a:lnTo>
                                  <a:lnTo>
                                    <a:pt x="32" y="155"/>
                                  </a:lnTo>
                                  <a:lnTo>
                                    <a:pt x="20" y="191"/>
                                  </a:lnTo>
                                  <a:lnTo>
                                    <a:pt x="155" y="191"/>
                                  </a:lnTo>
                                  <a:lnTo>
                                    <a:pt x="175" y="2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313"/>
                          <wps:cNvSpPr>
                            <a:spLocks/>
                          </wps:cNvSpPr>
                          <wps:spPr bwMode="auto">
                            <a:xfrm>
                              <a:off x="7606" y="-1353"/>
                              <a:ext cx="223" cy="251"/>
                            </a:xfrm>
                            <a:custGeom>
                              <a:avLst/>
                              <a:gdLst>
                                <a:gd name="T0" fmla="+- 0 7638 7606"/>
                                <a:gd name="T1" fmla="*/ T0 w 223"/>
                                <a:gd name="T2" fmla="+- 0 -1198 -1353"/>
                                <a:gd name="T3" fmla="*/ -1198 h 251"/>
                                <a:gd name="T4" fmla="+- 0 7676 7606"/>
                                <a:gd name="T5" fmla="*/ T4 w 223"/>
                                <a:gd name="T6" fmla="+- 0 -1198 -1353"/>
                                <a:gd name="T7" fmla="*/ -1198 h 251"/>
                                <a:gd name="T8" fmla="+- 0 7712 7606"/>
                                <a:gd name="T9" fmla="*/ T8 w 223"/>
                                <a:gd name="T10" fmla="+- 0 -1310 -1353"/>
                                <a:gd name="T11" fmla="*/ -1310 h 251"/>
                                <a:gd name="T12" fmla="+- 0 7676 7606"/>
                                <a:gd name="T13" fmla="*/ T12 w 223"/>
                                <a:gd name="T14" fmla="+- 0 -1310 -1353"/>
                                <a:gd name="T15" fmla="*/ -1310 h 251"/>
                                <a:gd name="T16" fmla="+- 0 7638 7606"/>
                                <a:gd name="T17" fmla="*/ T16 w 223"/>
                                <a:gd name="T18" fmla="+- 0 -1198 -1353"/>
                                <a:gd name="T19" fmla="*/ -1198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" h="251">
                                  <a:moveTo>
                                    <a:pt x="32" y="155"/>
                                  </a:moveTo>
                                  <a:lnTo>
                                    <a:pt x="70" y="155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32" y="15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312"/>
                          <wps:cNvSpPr>
                            <a:spLocks/>
                          </wps:cNvSpPr>
                          <wps:spPr bwMode="auto">
                            <a:xfrm>
                              <a:off x="7606" y="-1353"/>
                              <a:ext cx="223" cy="251"/>
                            </a:xfrm>
                            <a:custGeom>
                              <a:avLst/>
                              <a:gdLst>
                                <a:gd name="T0" fmla="+- 0 7606 7606"/>
                                <a:gd name="T1" fmla="*/ T0 w 223"/>
                                <a:gd name="T2" fmla="+- 0 -1102 -1353"/>
                                <a:gd name="T3" fmla="*/ -1102 h 251"/>
                                <a:gd name="T4" fmla="+- 0 7645 7606"/>
                                <a:gd name="T5" fmla="*/ T4 w 223"/>
                                <a:gd name="T6" fmla="+- 0 -1102 -1353"/>
                                <a:gd name="T7" fmla="*/ -1102 h 251"/>
                                <a:gd name="T8" fmla="+- 0 7665 7606"/>
                                <a:gd name="T9" fmla="*/ T8 w 223"/>
                                <a:gd name="T10" fmla="+- 0 -1162 -1353"/>
                                <a:gd name="T11" fmla="*/ -1162 h 251"/>
                                <a:gd name="T12" fmla="+- 0 7626 7606"/>
                                <a:gd name="T13" fmla="*/ T12 w 223"/>
                                <a:gd name="T14" fmla="+- 0 -1162 -1353"/>
                                <a:gd name="T15" fmla="*/ -1162 h 251"/>
                                <a:gd name="T16" fmla="+- 0 7606 7606"/>
                                <a:gd name="T17" fmla="*/ T16 w 223"/>
                                <a:gd name="T18" fmla="+- 0 -1102 -1353"/>
                                <a:gd name="T19" fmla="*/ -110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" h="251">
                                  <a:moveTo>
                                    <a:pt x="0" y="251"/>
                                  </a:moveTo>
                                  <a:lnTo>
                                    <a:pt x="39" y="251"/>
                                  </a:lnTo>
                                  <a:lnTo>
                                    <a:pt x="59" y="191"/>
                                  </a:lnTo>
                                  <a:lnTo>
                                    <a:pt x="20" y="191"/>
                                  </a:ln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309"/>
                        <wpg:cNvGrpSpPr>
                          <a:grpSpLocks/>
                        </wpg:cNvGrpSpPr>
                        <wpg:grpSpPr bwMode="auto">
                          <a:xfrm>
                            <a:off x="7901" y="-1353"/>
                            <a:ext cx="2" cy="251"/>
                            <a:chOff x="7901" y="-1353"/>
                            <a:chExt cx="2" cy="251"/>
                          </a:xfrm>
                        </wpg:grpSpPr>
                        <wps:wsp>
                          <wps:cNvPr id="480" name="Freeform 310"/>
                          <wps:cNvSpPr>
                            <a:spLocks/>
                          </wps:cNvSpPr>
                          <wps:spPr bwMode="auto">
                            <a:xfrm>
                              <a:off x="7901" y="-1353"/>
                              <a:ext cx="2" cy="251"/>
                            </a:xfrm>
                            <a:custGeom>
                              <a:avLst/>
                              <a:gdLst>
                                <a:gd name="T0" fmla="+- 0 -1102 -1353"/>
                                <a:gd name="T1" fmla="*/ -1102 h 251"/>
                                <a:gd name="T2" fmla="+- 0 -1353 -1353"/>
                                <a:gd name="T3" fmla="*/ -1353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2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5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307"/>
                        <wpg:cNvGrpSpPr>
                          <a:grpSpLocks/>
                        </wpg:cNvGrpSpPr>
                        <wpg:grpSpPr bwMode="auto">
                          <a:xfrm>
                            <a:off x="7998" y="-1353"/>
                            <a:ext cx="154" cy="251"/>
                            <a:chOff x="7998" y="-1353"/>
                            <a:chExt cx="154" cy="251"/>
                          </a:xfrm>
                        </wpg:grpSpPr>
                        <wps:wsp>
                          <wps:cNvPr id="482" name="Freeform 308"/>
                          <wps:cNvSpPr>
                            <a:spLocks/>
                          </wps:cNvSpPr>
                          <wps:spPr bwMode="auto">
                            <a:xfrm>
                              <a:off x="7998" y="-1353"/>
                              <a:ext cx="154" cy="251"/>
                            </a:xfrm>
                            <a:custGeom>
                              <a:avLst/>
                              <a:gdLst>
                                <a:gd name="T0" fmla="+- 0 7998 7998"/>
                                <a:gd name="T1" fmla="*/ T0 w 154"/>
                                <a:gd name="T2" fmla="+- 0 -1102 -1353"/>
                                <a:gd name="T3" fmla="*/ -1102 h 251"/>
                                <a:gd name="T4" fmla="+- 0 8152 7998"/>
                                <a:gd name="T5" fmla="*/ T4 w 154"/>
                                <a:gd name="T6" fmla="+- 0 -1102 -1353"/>
                                <a:gd name="T7" fmla="*/ -1102 h 251"/>
                                <a:gd name="T8" fmla="+- 0 8152 7998"/>
                                <a:gd name="T9" fmla="*/ T8 w 154"/>
                                <a:gd name="T10" fmla="+- 0 -1143 -1353"/>
                                <a:gd name="T11" fmla="*/ -1143 h 251"/>
                                <a:gd name="T12" fmla="+- 0 8046 7998"/>
                                <a:gd name="T13" fmla="*/ T12 w 154"/>
                                <a:gd name="T14" fmla="+- 0 -1143 -1353"/>
                                <a:gd name="T15" fmla="*/ -1143 h 251"/>
                                <a:gd name="T16" fmla="+- 0 8046 7998"/>
                                <a:gd name="T17" fmla="*/ T16 w 154"/>
                                <a:gd name="T18" fmla="+- 0 -1353 -1353"/>
                                <a:gd name="T19" fmla="*/ -1353 h 251"/>
                                <a:gd name="T20" fmla="+- 0 7998 7998"/>
                                <a:gd name="T21" fmla="*/ T20 w 154"/>
                                <a:gd name="T22" fmla="+- 0 -1353 -1353"/>
                                <a:gd name="T23" fmla="*/ -1353 h 251"/>
                                <a:gd name="T24" fmla="+- 0 7998 7998"/>
                                <a:gd name="T25" fmla="*/ T24 w 154"/>
                                <a:gd name="T26" fmla="+- 0 -1102 -1353"/>
                                <a:gd name="T27" fmla="*/ -110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4" h="251">
                                  <a:moveTo>
                                    <a:pt x="0" y="251"/>
                                  </a:moveTo>
                                  <a:lnTo>
                                    <a:pt x="154" y="251"/>
                                  </a:lnTo>
                                  <a:lnTo>
                                    <a:pt x="154" y="210"/>
                                  </a:lnTo>
                                  <a:lnTo>
                                    <a:pt x="48" y="2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305"/>
                        <wpg:cNvGrpSpPr>
                          <a:grpSpLocks/>
                        </wpg:cNvGrpSpPr>
                        <wpg:grpSpPr bwMode="auto">
                          <a:xfrm>
                            <a:off x="3989" y="-1533"/>
                            <a:ext cx="4308" cy="776"/>
                            <a:chOff x="3989" y="-1533"/>
                            <a:chExt cx="4308" cy="776"/>
                          </a:xfrm>
                        </wpg:grpSpPr>
                        <wps:wsp>
                          <wps:cNvPr id="484" name="Freeform 306"/>
                          <wps:cNvSpPr>
                            <a:spLocks/>
                          </wps:cNvSpPr>
                          <wps:spPr bwMode="auto">
                            <a:xfrm>
                              <a:off x="3989" y="-1533"/>
                              <a:ext cx="4308" cy="776"/>
                            </a:xfrm>
                            <a:custGeom>
                              <a:avLst/>
                              <a:gdLst>
                                <a:gd name="T0" fmla="+- 0 8297 3989"/>
                                <a:gd name="T1" fmla="*/ T0 w 4308"/>
                                <a:gd name="T2" fmla="+- 0 -1533 -1533"/>
                                <a:gd name="T3" fmla="*/ -1533 h 776"/>
                                <a:gd name="T4" fmla="+- 0 3989 3989"/>
                                <a:gd name="T5" fmla="*/ T4 w 4308"/>
                                <a:gd name="T6" fmla="+- 0 -1533 -1533"/>
                                <a:gd name="T7" fmla="*/ -1533 h 776"/>
                                <a:gd name="T8" fmla="+- 0 3989 3989"/>
                                <a:gd name="T9" fmla="*/ T8 w 4308"/>
                                <a:gd name="T10" fmla="+- 0 -757 -1533"/>
                                <a:gd name="T11" fmla="*/ -757 h 776"/>
                                <a:gd name="T12" fmla="+- 0 8297 3989"/>
                                <a:gd name="T13" fmla="*/ T12 w 4308"/>
                                <a:gd name="T14" fmla="+- 0 -757 -1533"/>
                                <a:gd name="T15" fmla="*/ -757 h 776"/>
                                <a:gd name="T16" fmla="+- 0 8297 3989"/>
                                <a:gd name="T17" fmla="*/ T16 w 4308"/>
                                <a:gd name="T18" fmla="+- 0 -1533 -1533"/>
                                <a:gd name="T19" fmla="*/ -1533 h 7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08" h="776">
                                  <a:moveTo>
                                    <a:pt x="43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76"/>
                                  </a:lnTo>
                                  <a:lnTo>
                                    <a:pt x="4308" y="776"/>
                                  </a:lnTo>
                                  <a:lnTo>
                                    <a:pt x="43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8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" o:spid="_x0000_s1026" style="position:absolute;margin-left:199pt;margin-top:-77.15pt;width:216.4pt;height:39.8pt;z-index:-251646976;mso-position-horizontal-relative:page" coordorigin="3980,-1543" coordsize="4328,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">
                <v:group id="Group 481" o:spid="_x0000_s1027" style="position:absolute;left:4137;top:-986;width:62;height:102" coordorigin="4137,-986" coordsize="6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482" o:spid="_x0000_s1028" style="position:absolute;left:4137;top:-986;width:62;height:102;visibility:visible;mso-wrap-style:square;v-text-anchor:top" coordsize="6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OE8AA&#10;AADcAAAADwAAAGRycy9kb3ducmV2LnhtbERPS2sCMRC+C/0PYQq9SE2sIMvWKEUQBE8+8DzdjLuL&#10;yWTZRN3213cOBY8f33uxGoJXd+pTG9nCdGJAEVfRtVxbOB037wWolJEd+shk4YcSrJYvowWWLj54&#10;T/dDrpWEcCrRQpNzV2qdqoYCpknsiIW7xD5gFtjX2vX4kPDg9Ycxcx2wZWlosKN1Q9X1cAsWZvtr&#10;cR5j7de/J7PL3uy6C31b+/Y6fH2CyjTkp/jfvXXiM7JWzsgR0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COE8AAAADcAAAADwAAAAAAAAAAAAAAAACYAgAAZHJzL2Rvd25y&#10;ZXYueG1sUEsFBgAAAAAEAAQA9QAAAIUDAAAAAA==&#10;" path="m,102r12,l12,53r42,l54,43r-42,l12,11r50,l62,,,,,102e" fillcolor="#231f20" stroked="f">
                    <v:path arrowok="t" o:connecttype="custom" o:connectlocs="0,-884;12,-884;12,-933;54,-933;54,-943;12,-943;12,-975;62,-975;62,-986;0,-986;0,-884" o:connectangles="0,0,0,0,0,0,0,0,0,0,0"/>
                  </v:shape>
                </v:group>
                <v:group id="Group 479" o:spid="_x0000_s1029" style="position:absolute;left:4218;top:-986;width:2;height:102" coordorigin="4218,-986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480" o:spid="_x0000_s1030" style="position:absolute;left:4218;top:-986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obMIA&#10;AADcAAAADwAAAGRycy9kb3ducmV2LnhtbERPTWsCMRC9F/wPYYReima1UOxqFBEKPRRLVw89Dpsx&#10;u7iZLMm4bv99cyj0+Hjfm93oOzVQTG1gA4t5AYq4DrZlZ+B8eputQCVBttgFJgM/lGC3nTxssLTh&#10;zl80VOJUDuFUooFGpC+1TnVDHtM89MSZu4ToUTKMTtuI9xzuO70sihftseXc0GBPh4bqa3XzBtx3&#10;/7F8kuE4rOTTVee4fz06Z8zjdNyvQQmN8i/+c79bA8+LPD+fyUd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u6hswgAAANwAAAAPAAAAAAAAAAAAAAAAAJgCAABkcnMvZG93&#10;bnJldi54bWxQSwUGAAAAAAQABAD1AAAAhwMAAAAA&#10;" path="m,102l,e" filled="f" strokecolor="#231f20" strokeweight=".26069mm">
                    <v:path arrowok="t" o:connecttype="custom" o:connectlocs="0,-884;0,-986" o:connectangles="0,0"/>
                  </v:shape>
                </v:group>
                <v:group id="Group 475" o:spid="_x0000_s1031" style="position:absolute;left:4252;top:-986;width:73;height:102" coordorigin="4252,-986" coordsize="73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478" o:spid="_x0000_s1032" style="position:absolute;left:4252;top:-986;width:73;height:102;visibility:visible;mso-wrap-style:square;v-text-anchor:top" coordsize="7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fg8QA&#10;AADcAAAADwAAAGRycy9kb3ducmV2LnhtbESPQWuDQBSE74X8h+UVcmtWEwjBuIbSILSHHmqEXF/c&#10;V5W4b8Vdo/77bqHQ4zAz3zDpaTadeNDgWssK4k0EgriyuuVaQXnJXw4gnEfW2FkmBQs5OGWrpxQT&#10;bSf+okfhaxEg7BJU0HjfJ1K6qiGDbmN74uB928GgD3KopR5wCnDTyW0U7aXBlsNCgz29NVTdi9Eo&#10;+Ozi4poXY18u5/I25nu+1x+s1Pp5fj2C8DT7//Bf+10r2MVb+D0Tjo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HX4PEAAAA3AAAAA8AAAAAAAAAAAAAAAAAmAIAAGRycy9k&#10;b3ducmV2LnhtbFBLBQYAAAAABAAEAPUAAACJAwAAAAA=&#10;" path="m60,102r13,l53,54,65,51,72,40r,-20l68,11,54,1,46,,,,,11r13,l48,11r4,3l57,17r2,5l59,33r-1,5l54,42r-5,5l43,47,,47,,58r41,l60,102e" fillcolor="#231f20" stroked="f">
                    <v:path arrowok="t" o:connecttype="custom" o:connectlocs="60,-884;73,-884;53,-932;65,-935;72,-946;72,-966;68,-975;54,-985;46,-986;0,-986;0,-975;13,-975;48,-975;52,-972;57,-969;59,-964;59,-953;58,-948;54,-944;49,-939;43,-939;0,-939;0,-928;41,-928;60,-884" o:connectangles="0,0,0,0,0,0,0,0,0,0,0,0,0,0,0,0,0,0,0,0,0,0,0,0,0"/>
                  </v:shape>
                  <v:shape id="Freeform 477" o:spid="_x0000_s1033" style="position:absolute;left:4252;top:-986;width:73;height:102;visibility:visible;mso-wrap-style:square;v-text-anchor:top" coordsize="7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6GMMA&#10;AADcAAAADwAAAGRycy9kb3ducmV2LnhtbESPQYvCMBSE78L+h/AEbzatgixdo4hLQQ8e7Ba8vm2e&#10;bbF5KU2q9d8bYWGPw8x8w6y3o2nFnXrXWFaQRDEI4tLqhisFxU82/wThPLLG1jIpeJKD7eZjssZU&#10;2wef6Z77SgQIuxQV1N53qZSurMmgi2xHHLyr7Q36IPtK6h4fAW5auYjjlTTYcFiosaN9TeUtH4yC&#10;U5vklywfuuL5XfwO2Ypv1ZGVmk3H3RcIT6P/D/+1D1rBMlnC+0w4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v6GMMAAADcAAAADwAAAAAAAAAAAAAAAACYAgAAZHJzL2Rv&#10;d25yZXYueG1sUEsFBgAAAAAEAAQA9QAAAIgDAAAAAA==&#10;" path="m,47r13,l13,11,,11,,47e" fillcolor="#231f20" stroked="f">
                    <v:path arrowok="t" o:connecttype="custom" o:connectlocs="0,-939;13,-939;13,-975;0,-975;0,-939" o:connectangles="0,0,0,0,0"/>
                  </v:shape>
                  <v:shape id="Freeform 476" o:spid="_x0000_s1034" style="position:absolute;left:4252;top:-986;width:73;height:102;visibility:visible;mso-wrap-style:square;v-text-anchor:top" coordsize="7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JibMQA&#10;AADcAAAADwAAAGRycy9kb3ducmV2LnhtbESPQWuDQBSE74H+h+UVeourbQjFugmlRWgPOcQIvb66&#10;rypx34q7Rv333UAgx2FmvmGy/Ww6caHBtZYVJFEMgriyuuVaQXnK168gnEfW2FkmBQs52O8eVhmm&#10;2k58pEvhaxEg7FJU0Hjfp1K6qiGDLrI9cfD+7GDQBznUUg84Bbjp5HMcb6XBlsNCgz19NFSdi9Eo&#10;OHRJ8ZMXY18un+XvmG/5XH+zUk+P8/sbCE+zv4dv7S+t4CXZwPVMOAJy9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iYmzEAAAA3AAAAA8AAAAAAAAAAAAAAAAAmAIAAGRycy9k&#10;b3ducmV2LnhtbFBLBQYAAAAABAAEAPUAAACJAwAAAAA=&#10;" path="m,102r13,l13,58,,58r,44e" fillcolor="#231f20" stroked="f">
                    <v:path arrowok="t" o:connecttype="custom" o:connectlocs="0,-884;13,-884;13,-928;0,-928;0,-884" o:connectangles="0,0,0,0,0"/>
                  </v:shape>
                </v:group>
                <v:group id="Group 471" o:spid="_x0000_s1035" style="position:absolute;left:4346;top:-987;width:67;height:105" coordorigin="4346,-987" coordsize="67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474" o:spid="_x0000_s1036" style="position:absolute;left:4346;top:-987;width:67;height:105;visibility:visible;mso-wrap-style:square;v-text-anchor:top" coordsize="6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IRcMA&#10;AADcAAAADwAAAGRycy9kb3ducmV2LnhtbESPwYrCQBBE78L+w9AL3nSigkjWUUQUFE+6S8Bbk+lN&#10;gpmebKbV+PeOIOyxqKpX1HzZuVrdqA2VZwOjYQKKOPe24sLAz/d2MAMVBNli7ZkMPCjAcvHRm2Nq&#10;/Z2PdDtJoSKEQ4oGSpEm1TrkJTkMQ98QR+/Xtw4lyrbQtsV7hLtaj5Nkqh1WHBdKbGhdUn45XZ2B&#10;2V8h+2zs19v8TIfV2W0ylosx/c9u9QVKqJP/8Lu9swYmoym8zsQjo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dIRcMAAADcAAAADwAAAAAAAAAAAAAAAACYAgAAZHJzL2Rv&#10;d25yZXYueG1sUEsFBgAAAAAEAAQA9QAAAIgDAAAAAA==&#10;" path="m59,27l67,16,53,4,29,,9,7,8,9r37,l57,16r2,11e" fillcolor="#231f20" stroked="f">
                    <v:path arrowok="t" o:connecttype="custom" o:connectlocs="59,-960;67,-971;53,-983;29,-987;9,-980;8,-978;45,-978;57,-971;59,-960" o:connectangles="0,0,0,0,0,0,0,0,0"/>
                  </v:shape>
                  <v:shape id="Freeform 473" o:spid="_x0000_s1037" style="position:absolute;left:4346;top:-987;width:67;height:105;visibility:visible;mso-wrap-style:square;v-text-anchor:top" coordsize="6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vt3sMA&#10;AADcAAAADwAAAGRycy9kb3ducmV2LnhtbESPwYrCQBBE74L/MLSwN53owirRUURWUDytiuCtybRJ&#10;MNOTzbQa/95ZWPBYVNUrarZoXaXu1ITSs4HhIAFFnHlbcm7geFj3J6CCIFusPJOBJwVYzLudGabW&#10;P/iH7nvJVYRwSNFAIVKnWoesIIdh4Gvi6F1841CibHJtG3xEuKv0KEm+tMOS40KBNa0Kyq77mzMw&#10;+c1lexr51To70255dt8nlqsxH712OQUl1Mo7/N/eWAOfwzH8nYlHQM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vt3sMAAADcAAAADwAAAAAAAAAAAAAAAACYAgAAZHJzL2Rv&#10;d25yZXYueG1sUEsFBgAAAAAEAAQA9QAAAIgDAAAAAA==&#10;" path="m36,104r10,l55,102,70,91r4,-8l74,66,71,59,65,53,60,49,53,47,46,45,21,40,13,37r,-23l25,9,8,9,,27r,7l3,41r5,5l14,51r6,2l53,61r8,4l61,80r-2,5l50,92r-7,1l8,93r7,7l36,104e" fillcolor="#231f20" stroked="f">
                    <v:path arrowok="t" o:connecttype="custom" o:connectlocs="36,-883;46,-883;55,-885;70,-896;74,-904;74,-921;71,-928;65,-934;60,-938;53,-940;46,-942;21,-947;13,-950;13,-973;25,-978;8,-978;0,-960;0,-953;3,-946;8,-941;14,-936;20,-934;53,-926;61,-922;61,-907;59,-902;50,-895;43,-894;8,-894;15,-887;36,-883" o:connectangles="0,0,0,0,0,0,0,0,0,0,0,0,0,0,0,0,0,0,0,0,0,0,0,0,0,0,0,0,0,0,0"/>
                  </v:shape>
                  <v:shape id="Freeform 472" o:spid="_x0000_s1038" style="position:absolute;left:4346;top:-987;width:67;height:105;visibility:visible;mso-wrap-style:square;v-text-anchor:top" coordsize="6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R5rL8A&#10;AADcAAAADwAAAGRycy9kb3ducmV2LnhtbERPTYvCMBC9L/gfwgje1lQFkWoUEQXF06oI3oZmbIvN&#10;pDaj1n+/OQgeH+97tmhdpZ7UhNKzgUE/AUWceVtybuB03PxOQAVBtlh5JgNvCrCYd35mmFr/4j96&#10;HiRXMYRDigYKkTrVOmQFOQx9XxNH7uobhxJhk2vb4CuGu0oPk2SsHZYcGwqsaVVQdjs8nIHJPZfd&#10;eehXm+xC++XFrc8sN2N63XY5BSXUylf8cW+tgdEgro1n4hH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5HmsvwAAANwAAAAPAAAAAAAAAAAAAAAAAJgCAABkcnMvZG93bnJl&#10;di54bWxQSwUGAAAAAAQABAD1AAAAhAMAAAAA&#10;" path="m8,93r14,l11,87,6,73,,86r8,7e" fillcolor="#231f20" stroked="f">
                    <v:path arrowok="t" o:connecttype="custom" o:connectlocs="8,-894;22,-894;11,-900;6,-914;0,-901;8,-894" o:connectangles="0,0,0,0,0,0"/>
                  </v:shape>
                </v:group>
                <v:group id="Group 468" o:spid="_x0000_s1039" style="position:absolute;left:4431;top:-986;width:71;height:102" coordorigin="4431,-986" coordsize="71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470" o:spid="_x0000_s1040" style="position:absolute;left:4431;top:-986;width:71;height:102;visibility:visible;mso-wrap-style:square;v-text-anchor:top" coordsize="7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HQT8IA&#10;AADcAAAADwAAAGRycy9kb3ducmV2LnhtbERPz2vCMBS+C/4P4QleRFOdbKMapYhjwrysk3l9NM+2&#10;2ryUJGr33y8HwePH93u57kwjbuR8bVnBdJKAIC6srrlUcPj5GL+D8AFZY2OZFPyRh/Wq31tiqu2d&#10;v+mWh1LEEPYpKqhCaFMpfVGRQT+xLXHkTtYZDBG6UmqH9xhuGjlLkldpsObYUGFLm4qKS341Cprs&#10;146kG/Hb9nN/nm92x6/MH5UaDrpsASJQF57ih3unFbzM4vx4Jh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UdBPwgAAANwAAAAPAAAAAAAAAAAAAAAAAJgCAABkcnMvZG93&#10;bnJldi54bWxQSwUGAAAAAAQABAD1AAAAhwMAAAAA&#10;" path="m,11r71,l71,,,,,11e" fillcolor="#231f20" stroked="f">
                    <v:path arrowok="t" o:connecttype="custom" o:connectlocs="0,-975;71,-975;71,-986;0,-986;0,-975" o:connectangles="0,0,0,0,0"/>
                  </v:shape>
                  <v:shape id="Freeform 469" o:spid="_x0000_s1041" style="position:absolute;left:4431;top:-986;width:71;height:102;visibility:visible;mso-wrap-style:square;v-text-anchor:top" coordsize="7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111MUA&#10;AADcAAAADwAAAGRycy9kb3ducmV2LnhtbESPQWsCMRSE74L/ITyhF6lZbdGyGmWRSgW9qKVeH5vn&#10;7urmZUmibv99IxQ8DjPzDTNbtKYWN3K+sqxgOEhAEOdWV1wo+D6sXj9A+ICssbZMCn7Jw2Le7cww&#10;1fbOO7rtQyEihH2KCsoQmlRKn5dk0A9sQxy9k3UGQ5SukNrhPcJNLUdJMpYGK44LJTa0LCm/7K9G&#10;QZ392L50fZ58fm3P78v1cZP5o1IvvTabggjUhmf4v73WCt5GQ3ic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XXUxQAAANwAAAAPAAAAAAAAAAAAAAAAAJgCAABkcnMv&#10;ZG93bnJldi54bWxQSwUGAAAAAAQABAD1AAAAigMAAAAA&#10;" path="m29,102r13,l42,11r-13,l29,102e" fillcolor="#231f20" stroked="f">
                    <v:path arrowok="t" o:connecttype="custom" o:connectlocs="29,-884;42,-884;42,-975;29,-975;29,-884" o:connectangles="0,0,0,0,0"/>
                  </v:shape>
                </v:group>
                <v:group id="Group 466" o:spid="_x0000_s1042" style="position:absolute;left:4501;top:-927;width:32;height:9" coordorigin="4501,-927" coordsize="32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467" o:spid="_x0000_s1043" style="position:absolute;left:4501;top:-927;width:32;height:9;visibility:visible;mso-wrap-style:square;v-text-anchor:top" coordsize="3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DYlsQA&#10;AADcAAAADwAAAGRycy9kb3ducmV2LnhtbESPS4sCMRCE74L/IbTgTTPqIDoaRQTBg7jr6+CtmfQ8&#10;cNIZJlFn//1mYcFjUVVfUct1ayrxosaVlhWMhhEI4tTqknMF18tuMAPhPLLGyjIp+CEH61W3s8RE&#10;2zef6HX2uQgQdgkqKLyvEyldWpBBN7Q1cfAy2xj0QTa51A2+A9xUchxFU2mw5LBQYE3bgtLH+WkU&#10;3L++L5mc2yyKH/ZmjvHucIxvSvV77WYBwlPrP+H/9l4rmIwn8HcmH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g2JbEAAAA3AAAAA8AAAAAAAAAAAAAAAAAmAIAAGRycy9k&#10;b3ducmV2LnhtbFBLBQYAAAAABAAEAPUAAACJAwAAAAA=&#10;" path="m31,4l,4e" filled="f" strokecolor="#231f20" strokeweight=".19792mm">
                    <v:path arrowok="t" o:connecttype="custom" o:connectlocs="31,-923;0,-923" o:connectangles="0,0"/>
                  </v:shape>
                </v:group>
                <v:group id="Group 462" o:spid="_x0000_s1044" style="position:absolute;left:4544;top:-988;width:77;height:103" coordorigin="4544,-988" coordsize="77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465" o:spid="_x0000_s1045" style="position:absolute;left:4544;top:-988;width:77;height:103;visibility:visible;mso-wrap-style:square;v-text-anchor:top" coordsize="7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6r0MMA&#10;AADcAAAADwAAAGRycy9kb3ducmV2LnhtbESPQWvCQBSE74X+h+UVvNVNlYpEVymKaI81QfT2yD6T&#10;YPZt3F1N/PfdQsHjMDPfMPNlbxpxJ+drywo+hgkI4sLqmksFebZ5n4LwAVljY5kUPMjDcvH6MsdU&#10;245/6L4PpYgQ9ikqqEJoUyl9UZFBP7QtcfTO1hkMUbpSaoddhJtGjpJkIg3WHBcqbGlVUXHZ34yC&#10;b31qXHl1x3bSHfJLtl07yjOlBm/91wxEoD48w//tnVYwHn3C35l4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6r0MMAAADcAAAADwAAAAAAAAAAAAAAAACYAgAAZHJzL2Rv&#10;d25yZXYueG1sUEsFBgAAAAAEAAQA9QAAAIgDAAAAAA==&#10;" path="m65,35l74,22,61,6,39,,21,5r-6,6l55,11r7,11l65,35e" fillcolor="#231f20" stroked="f">
                    <v:path arrowok="t" o:connecttype="custom" o:connectlocs="65,-953;74,-966;61,-982;39,-988;21,-983;15,-977;55,-977;62,-966;65,-953" o:connectangles="0,0,0,0,0,0,0,0,0"/>
                  </v:shape>
                  <v:shape id="Freeform 464" o:spid="_x0000_s1046" style="position:absolute;left:4544;top:-988;width:77;height:103;visibility:visible;mso-wrap-style:square;v-text-anchor:top" coordsize="7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w1p8QA&#10;AADcAAAADwAAAGRycy9kb3ducmV2LnhtbESPQWvCQBSE74X+h+UVvNVNFUKJboK0lNajJojeHtln&#10;Esy+TXe3Jv57t1DocZiZb5h1MZleXMn5zrKCl3kCgri2uuNGQVV+PL+C8AFZY2+ZFNzIQ5E/Pqwx&#10;03bkHV33oRERwj5DBW0IQyalr1sy6Od2II7e2TqDIUrXSO1wjHDTy0WSpNJgx3GhxYHeWqov+x+j&#10;YKtPvWu+3XFIx0N1KT/fHVWlUrOnabMCEWgK/+G/9pdWsFyk8HsmHg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sNafEAAAA3AAAAA8AAAAAAAAAAAAAAAAAmAIAAGRycy9k&#10;b3ducmV2LnhtbFBLBQYAAAAABAAEAPUAAACJAwAAAAA=&#10;" path="m19,94r10,l21,87,13,71,12,61,13,41,21,20,40,11r-25,l8,19,1,40,,68,8,86r11,8e" fillcolor="#231f20" stroked="f">
                    <v:path arrowok="t" o:connecttype="custom" o:connectlocs="19,-894;29,-894;21,-901;13,-917;12,-927;13,-947;21,-968;40,-977;15,-977;8,-969;1,-948;0,-920;8,-902;19,-894" o:connectangles="0,0,0,0,0,0,0,0,0,0,0,0,0,0"/>
                  </v:shape>
                  <v:shape id="Freeform 463" o:spid="_x0000_s1047" style="position:absolute;left:4544;top:-988;width:77;height:103;visibility:visible;mso-wrap-style:square;v-text-anchor:top" coordsize="7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QPMMA&#10;AADcAAAADwAAAGRycy9kb3ducmV2LnhtbESPQWvCQBSE7wX/w/IEb3WjgpXoKmIptceaIHp7ZJ9J&#10;MPs27m5N/PfdQsHjMDPfMKtNbxpxJ+drywom4wQEcWF1zaWCPPt4XYDwAVljY5kUPMjDZj14WWGq&#10;bcffdD+EUkQI+xQVVCG0qZS+qMigH9uWOHoX6wyGKF0ptcMuwk0jp0kylwZrjgsVtrSrqLgefoyC&#10;L31uXHlzp3beHfNr9vnuKM+UGg377RJEoD48w//tvVYwm77B3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CQPMMAAADcAAAADwAAAAAAAAAAAAAAAACYAgAAZHJzL2Rv&#10;d25yZXYueG1sUEsFBgAAAAAEAAQA9QAAAIgDAAAAAA==&#10;" path="m52,103l68,92,77,72,66,69,63,83,55,94r-36,l25,99r27,4e" fillcolor="#231f20" stroked="f">
                    <v:path arrowok="t" o:connecttype="custom" o:connectlocs="52,-885;68,-896;77,-916;66,-919;63,-905;55,-894;19,-894;25,-889;52,-885" o:connectangles="0,0,0,0,0,0,0,0,0"/>
                  </v:shape>
                </v:group>
                <v:group id="Group 460" o:spid="_x0000_s1048" style="position:absolute;left:4643;top:-986;width:60;height:102" coordorigin="4643,-986" coordsize="60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461" o:spid="_x0000_s1049" style="position:absolute;left:4643;top:-986;width:60;height:102;visibility:visible;mso-wrap-style:square;v-text-anchor:top" coordsize="6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NnFMQA&#10;AADcAAAADwAAAGRycy9kb3ducmV2LnhtbESPQYvCMBSE78L+h/AWvGlqV1etRllWBA962NqDx0fz&#10;bIvNS2myWv+9EQSPw8x8wyzXnanFlVpXWVYwGkYgiHOrKy4UZMftYAbCeWSNtWVScCcH69VHb4mJ&#10;tjf+o2vqCxEg7BJUUHrfJFK6vCSDbmgb4uCdbWvQB9kWUrd4C3BTyziKvqXBisNCiQ39lpRf0n+j&#10;YGM2h5nbT85FlsV3T/F4mh5PSvU/u58FCE+df4df7Z1W8BXP4X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zZxTEAAAA3AAAAA8AAAAAAAAAAAAAAAAAmAIAAGRycy9k&#10;b3ducmV2LnhtbFBLBQYAAAAABAAEAPUAAACJAwAAAAA=&#10;" path="m,102r60,l60,90r-47,l13,,,,,102e" fillcolor="#231f20" stroked="f">
                    <v:path arrowok="t" o:connecttype="custom" o:connectlocs="0,-884;60,-884;60,-896;13,-896;13,-986;0,-986;0,-884" o:connectangles="0,0,0,0,0,0,0"/>
                  </v:shape>
                </v:group>
                <v:group id="Group 456" o:spid="_x0000_s1050" style="position:absolute;left:4709;top:-986;width:81;height:102" coordorigin="4709,-986" coordsize="81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459" o:spid="_x0000_s1051" style="position:absolute;left:4709;top:-986;width:81;height:102;visibility:visible;mso-wrap-style:square;v-text-anchor:top" coordsize="8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oQF8YA&#10;AADcAAAADwAAAGRycy9kb3ducmV2LnhtbESPQWvCQBSE74L/YXlCL6KbNKVK6hpK24DQkxrp9ZF9&#10;JsHs25DdmPTfdwuFHoeZ+YbZZZNpxZ1611hWEK8jEMSl1Q1XCopzvtqCcB5ZY2uZFHyTg2w/n+0w&#10;1XbkI91PvhIBwi5FBbX3XSqlK2sy6Na2Iw7e1fYGfZB9JXWPY4CbVj5G0bM02HBYqLGjt5rK22kw&#10;CrrDoJ+i9/gz2Zpi+bX5uCTHIlfqYTG9voDwNPn/8F/7oBUkSQy/Z8IR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oQF8YAAADcAAAADwAAAAAAAAAAAAAAAACYAgAAZHJz&#10;L2Rvd25yZXYueG1sUEsFBgAAAAAEAAQA9QAAAIsDAAAAAA==&#10;" path="m68,102r13,l48,,33,,28,13r11,l55,62r-42,l10,72r47,l68,102e" fillcolor="#231f20" stroked="f">
                    <v:path arrowok="t" o:connecttype="custom" o:connectlocs="68,-884;81,-884;48,-986;33,-986;28,-973;39,-973;55,-924;13,-924;10,-914;57,-914;68,-884" o:connectangles="0,0,0,0,0,0,0,0,0,0,0"/>
                  </v:shape>
                  <v:shape id="Freeform 458" o:spid="_x0000_s1052" style="position:absolute;left:4709;top:-986;width:81;height:102;visibility:visible;mso-wrap-style:square;v-text-anchor:top" coordsize="8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iOYMUA&#10;AADcAAAADwAAAGRycy9kb3ducmV2LnhtbESPQWvCQBSE74L/YXkFL1I3JqWV1FWkNRDoSRvx+si+&#10;JqHZtyG7mvjv3ULB4zAz3zDr7WhacaXeNZYVLBcRCOLS6oYrBcV39rwC4TyyxtYyKbiRg+1mOllj&#10;qu3AB7oefSUChF2KCmrvu1RKV9Zk0C1sRxy8H9sb9EH2ldQ9DgFuWhlH0as02HBYqLGjj5rK3+PF&#10;KOjyi36JPpdfycoU8/Pb/pQcikyp2dO4ewfhafSP8H871wqSJIa/M+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I5gxQAAANwAAAAPAAAAAAAAAAAAAAAAAJgCAABkcnMv&#10;ZG93bnJldi54bWxQSwUGAAAAAAQABAD1AAAAigMAAAAA&#10;" path="m13,62r10,l39,13r-11,l13,62e" fillcolor="#231f20" stroked="f">
                    <v:path arrowok="t" o:connecttype="custom" o:connectlocs="13,-924;23,-924;39,-973;28,-973;13,-924" o:connectangles="0,0,0,0,0"/>
                  </v:shape>
                  <v:shape id="Freeform 457" o:spid="_x0000_s1053" style="position:absolute;left:4709;top:-986;width:81;height:102;visibility:visible;mso-wrap-style:square;v-text-anchor:top" coordsize="8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r+8YA&#10;AADcAAAADwAAAGRycy9kb3ducmV2LnhtbESPzWrDMBCE74W8g9hALqWRE4U2uJZDyA8Ecorr0uti&#10;bW1Ta2UsJXHfvioUehxm5hsm24y2EzcafOtYw2KegCCunGm51lC+HZ/WIHxANtg5Jg3f5GGTTx4y&#10;TI2784VuRahFhLBPUUMTQp9K6auGLPq564mj9+kGiyHKoZZmwHuE204uk+RZWmw5LjTY066h6qu4&#10;Wg396WpWyX5xVmtbPn68HN7VpTxqPZuO21cQgcbwH/5rn4wGpRT8nolH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Qr+8YAAADcAAAADwAAAAAAAAAAAAAAAACYAgAAZHJz&#10;L2Rvd25yZXYueG1sUEsFBgAAAAAEAAQA9QAAAIsDAAAAAA==&#10;" path="m,102r11,l20,72r-10,l,102e" fillcolor="#231f20" stroked="f">
                    <v:path arrowok="t" o:connecttype="custom" o:connectlocs="0,-884;11,-884;20,-914;10,-914;0,-884" o:connectangles="0,0,0,0,0"/>
                  </v:shape>
                </v:group>
                <v:group id="Group 452" o:spid="_x0000_s1054" style="position:absolute;left:4805;top:-987;width:67;height:105" coordorigin="4805,-987" coordsize="67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455" o:spid="_x0000_s1055" style="position:absolute;left:4805;top:-987;width:67;height:105;visibility:visible;mso-wrap-style:square;v-text-anchor:top" coordsize="6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KUsMA&#10;AADcAAAADwAAAGRycy9kb3ducmV2LnhtbESPzYrCQBCE74LvMPSCN52ssiJZRxFRcPHkD4K3JtOb&#10;BDM9MdNq9u2dBcFjUVVfUdN56yp1pyaUng18DhJQxJm3JecGjod1fwIqCLLFyjMZ+KMA81m3M8XU&#10;+gfv6L6XXEUIhxQNFCJ1qnXICnIYBr4mjt6vbxxKlE2ubYOPCHeVHibJWDssOS4UWNOyoOyyvzkD&#10;k2suP6ehX66zM20XZ7c6sVyM6X20i29QQq28w6/2xhoYjb7g/0w8Anr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CKUsMAAADcAAAADwAAAAAAAAAAAAAAAACYAgAAZHJzL2Rv&#10;d25yZXYueG1sUEsFBgAAAAAEAAQA9QAAAIgDAAAAAA==&#10;" path="m59,27l67,16,53,4,29,,9,7,8,9r37,l57,16r2,11e" fillcolor="#231f20" stroked="f">
                    <v:path arrowok="t" o:connecttype="custom" o:connectlocs="59,-960;67,-971;53,-983;29,-987;9,-980;8,-978;45,-978;57,-971;59,-960" o:connectangles="0,0,0,0,0,0,0,0,0"/>
                  </v:shape>
                  <v:shape id="Freeform 454" o:spid="_x0000_s1056" style="position:absolute;left:4805;top:-987;width:67;height:105;visibility:visible;mso-wrap-style:square;v-text-anchor:top" coordsize="6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IUJcMA&#10;AADcAAAADwAAAGRycy9kb3ducmV2LnhtbESPzYrCQBCE74LvMLSwN52oIBIdRWSFXfbkDwFvTaZN&#10;gpmebKZXs2/vCILHoqq+opbrztXqRm2oPBsYjxJQxLm3FRcGTsfdcA4qCLLF2jMZ+KcA61W/t8TU&#10;+jvv6XaQQkUIhxQNlCJNqnXIS3IYRr4hjt7Ftw4lyrbQtsV7hLtaT5Jkph1WHBdKbGhbUn49/DkD&#10;899CvrOJ3+7yM/1szu4zY7ka8zHoNgtQQp28w6/2lzUwnc7geSYeAb1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IUJcMAAADcAAAADwAAAAAAAAAAAAAAAACYAgAAZHJzL2Rv&#10;d25yZXYueG1sUEsFBgAAAAAEAAQA9QAAAIgDAAAAAA==&#10;" path="m36,104r10,l56,102,70,91r4,-8l74,66,71,59,65,53,60,49,53,47,46,45,22,40,13,37r,-23l25,9,8,9,,27r,7l3,41r5,5l14,51r6,2l53,61r8,4l61,80r-2,5l50,92r-7,1l8,93r7,7l36,104e" fillcolor="#231f20" stroked="f">
                    <v:path arrowok="t" o:connecttype="custom" o:connectlocs="36,-883;46,-883;56,-885;70,-896;74,-904;74,-921;71,-928;65,-934;60,-938;53,-940;46,-942;22,-947;13,-950;13,-973;25,-978;8,-978;0,-960;0,-953;3,-946;8,-941;14,-936;20,-934;53,-926;61,-922;61,-907;59,-902;50,-895;43,-894;8,-894;15,-887;36,-883" o:connectangles="0,0,0,0,0,0,0,0,0,0,0,0,0,0,0,0,0,0,0,0,0,0,0,0,0,0,0,0,0,0,0"/>
                  </v:shape>
                  <v:shape id="Freeform 453" o:spid="_x0000_s1057" style="position:absolute;left:4805;top:-987;width:67;height:105;visibility:visible;mso-wrap-style:square;v-text-anchor:top" coordsize="6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6xvsMA&#10;AADcAAAADwAAAGRycy9kb3ducmV2LnhtbESPzYrCQBCE74LvMPSCN52swipZRxFRcPHkD4K3JtOb&#10;BDM9MdNq9u2dBcFjUVVfUdN56yp1pyaUng18DhJQxJm3JecGjod1fwIqCLLFyjMZ+KMA81m3M8XU&#10;+gfv6L6XXEUIhxQNFCJ1qnXICnIYBr4mjt6vbxxKlE2ubYOPCHeVHibJl3ZYclwosKZlQdllf3MG&#10;Jtdcfk5Dv1xnZ9ouzm51YrkY0/toF9+ghFp5h1/tjTUwGo3h/0w8Anr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6xvsMAAADcAAAADwAAAAAAAAAAAAAAAACYAgAAZHJzL2Rv&#10;d25yZXYueG1sUEsFBgAAAAAEAAQA9QAAAIgDAAAAAA==&#10;" path="m8,93r14,l11,87,6,73,,86r8,7e" fillcolor="#231f20" stroked="f">
                    <v:path arrowok="t" o:connecttype="custom" o:connectlocs="8,-894;22,-894;11,-900;6,-914;0,-901;8,-894" o:connectangles="0,0,0,0,0,0"/>
                  </v:shape>
                </v:group>
                <v:group id="Group 448" o:spid="_x0000_s1058" style="position:absolute;left:4900;top:-987;width:67;height:105" coordorigin="4900,-987" coordsize="67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451" o:spid="_x0000_s1059" style="position:absolute;left:4900;top:-987;width:67;height:105;visibility:visible;mso-wrap-style:square;v-text-anchor:top" coordsize="6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2AV8QA&#10;AADcAAAADwAAAGRycy9kb3ducmV2LnhtbESPQWvCQBSE70L/w/IKvelGhRKjq4hUaOmpaRG8PbLP&#10;JJh9m2Zfk/TfdwuCx2FmvmE2u9E1qqcu1J4NzGcJKOLC25pLA1+fx2kKKgiyxcYzGfilALvtw2SD&#10;mfUDf1CfS6kihEOGBiqRNtM6FBU5DDPfEkfv4juHEmVXatvhEOGu0YskedYOa44LFbZ0qKi45j/O&#10;QPpdyttp4Q/H4kzv+7N7ObFcjXl6HPdrUEKj3MO39qs1sFyu4P9MPAJ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dgFfEAAAA3AAAAA8AAAAAAAAAAAAAAAAAmAIAAGRycy9k&#10;b3ducmV2LnhtbFBLBQYAAAAABAAEAPUAAACJAwAAAAA=&#10;" path="m59,27l67,16,52,4,29,,9,7,8,9r37,l57,16r2,11e" fillcolor="#231f20" stroked="f">
                    <v:path arrowok="t" o:connecttype="custom" o:connectlocs="59,-960;67,-971;52,-983;29,-987;9,-980;8,-978;45,-978;57,-971;59,-960" o:connectangles="0,0,0,0,0,0,0,0,0"/>
                  </v:shape>
                  <v:shape id="Freeform 450" o:spid="_x0000_s1060" style="position:absolute;left:4900;top:-987;width:67;height:105;visibility:visible;mso-wrap-style:square;v-text-anchor:top" coordsize="6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at8AA&#10;AADcAAAADwAAAGRycy9kb3ducmV2LnhtbERPS4vCMBC+C/sfwgjebKorIl2jiCisePKB4G1oZtti&#10;M+k2o3b//eYgePz43vNl52r1oDZUng2MkhQUce5txYWB82k7nIEKgmyx9kwG/ijAcvHRm2Nm/ZMP&#10;9DhKoWIIhwwNlCJNpnXIS3IYEt8QR+7Htw4lwrbQtsVnDHe1HqfpVDusODaU2NC6pPx2vDsDs99C&#10;dpexX2/zK+1XV7e5sNyMGfS71RcooU7e4pf72xr4nMT58Uw8Anr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CFat8AAAADcAAAADwAAAAAAAAAAAAAAAACYAgAAZHJzL2Rvd25y&#10;ZXYueG1sUEsFBgAAAAAEAAQA9QAAAIUDAAAAAA==&#10;" path="m36,104r9,l55,102,70,91r4,-8l74,66,71,59,65,53,60,49,53,47,46,45,21,40,12,37r,-23l25,9,8,9,,27r,7l3,41r5,5l14,51r6,2l53,61r8,4l61,80r-2,5l50,92r-7,1l8,93r7,7l36,104e" fillcolor="#231f20" stroked="f">
                    <v:path arrowok="t" o:connecttype="custom" o:connectlocs="36,-883;45,-883;55,-885;70,-896;74,-904;74,-921;71,-928;65,-934;60,-938;53,-940;46,-942;21,-947;12,-950;12,-973;25,-978;8,-978;0,-960;0,-953;3,-946;8,-941;14,-936;20,-934;53,-926;61,-922;61,-907;59,-902;50,-895;43,-894;8,-894;15,-887;36,-883" o:connectangles="0,0,0,0,0,0,0,0,0,0,0,0,0,0,0,0,0,0,0,0,0,0,0,0,0,0,0,0,0,0,0"/>
                  </v:shape>
                  <v:shape id="Freeform 449" o:spid="_x0000_s1061" style="position:absolute;left:4900;top:-987;width:67;height:105;visibility:visible;mso-wrap-style:square;v-text-anchor:top" coordsize="6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3/LMMA&#10;AADcAAAADwAAAGRycy9kb3ducmV2LnhtbESPwYrCQBBE74L/MLSwN53oLiLRUURWUDytiuCtybRJ&#10;MNOTzbQa/95ZWPBYVNUrarZoXaXu1ITSs4HhIAFFnHlbcm7geFj3J6CCIFusPJOBJwVYzLudGabW&#10;P/iH7nvJVYRwSNFAIVKnWoesIIdh4Gvi6F1841CibHJtG3xEuKv0KEnG2mHJcaHAmlYFZdf9zRmY&#10;/OayPY38ap2dabc8u+8Ty9WYj167nIISauUd/m9vrIHPryH8nYlHQM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3/LMMAAADcAAAADwAAAAAAAAAAAAAAAACYAgAAZHJzL2Rv&#10;d25yZXYueG1sUEsFBgAAAAAEAAQA9QAAAIgDAAAAAA==&#10;" path="m8,93r14,l11,87,6,73,,86r8,7e" fillcolor="#231f20" stroked="f">
                    <v:path arrowok="t" o:connecttype="custom" o:connectlocs="8,-894;22,-894;11,-900;6,-914;0,-901;8,-894" o:connectangles="0,0,0,0,0,0"/>
                  </v:shape>
                </v:group>
                <v:group id="Group 443" o:spid="_x0000_s1062" style="position:absolute;left:5042;top:-986;width:99;height:102" coordorigin="5042,-986" coordsize="99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447" o:spid="_x0000_s1063" style="position:absolute;left:5042;top:-986;width:99;height:102;visibility:visible;mso-wrap-style:square;v-text-anchor:top" coordsize="9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1G0cIA&#10;AADcAAAADwAAAGRycy9kb3ducmV2LnhtbESPzWrDMBCE74W8g9hAb7WcJpTgRgnBUCgUCk79AIu1&#10;/qHWSlib2H37qlDIcZiZb5jDaXGjutEUB88GNlkOirjxduDOQP319rQHFQXZ4uiZDPxQhNNx9XDA&#10;wvqZK7pdpFMJwrFAA71IKLSOTU8OY+YDcfJaPzmUJKdO2wnnBHejfs7zF+1w4LTQY6Cyp+b7cnUG&#10;Pq7tJ7dzN4RWpA4xlFVVl8Y8rpfzKyihRe7h//a7NbDdbeHvTDoC+vg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UbRwgAAANwAAAAPAAAAAAAAAAAAAAAAAJgCAABkcnMvZG93&#10;bnJldi54bWxQSwUGAAAAAAQABAD1AAAAhwMAAAAA&#10;" path="m86,102r13,l99,,80,,75,13r11,l86,102e" fillcolor="#231f20" stroked="f">
                    <v:path arrowok="t" o:connecttype="custom" o:connectlocs="86,-884;99,-884;99,-986;80,-986;75,-973;86,-973;86,-884" o:connectangles="0,0,0,0,0,0,0"/>
                  </v:shape>
                  <v:shape id="Freeform 446" o:spid="_x0000_s1064" style="position:absolute;left:5042;top:-986;width:99;height:102;visibility:visible;mso-wrap-style:square;v-text-anchor:top" coordsize="9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epcIA&#10;AADcAAAADwAAAGRycy9kb3ducmV2LnhtbESPzWrDMBCE74W8g9hAb7WcNpTgRgnBUCgUCk79AIu1&#10;/qHWSlib2H37qhDIcZiZb5j9cXGjutIUB88GNlkOirjxduDOQP39/rQDFQXZ4uiZDPxShONh9bDH&#10;wvqZK7qepVMJwrFAA71IKLSOTU8OY+YDcfJaPzmUJKdO2wnnBHejfs7zV+1w4LTQY6Cyp+bnfHEG&#10;Pi/tF7dzN4RWpA4xlFVVl8Y8rpfTGyihRe7hW/vDGnjZbuH/TDoC+v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1N6lwgAAANwAAAAPAAAAAAAAAAAAAAAAAJgCAABkcnMvZG93&#10;bnJldi54bWxQSwUGAAAAAAQABAD1AAAAhwMAAAAA&#10;" path="m37,81r13,l19,,,,,13r12,l37,81e" fillcolor="#231f20" stroked="f">
                    <v:path arrowok="t" o:connecttype="custom" o:connectlocs="37,-905;50,-905;19,-986;0,-986;0,-973;12,-973;37,-905" o:connectangles="0,0,0,0,0,0,0"/>
                  </v:shape>
                  <v:shape id="Freeform 445" o:spid="_x0000_s1065" style="position:absolute;left:5042;top:-986;width:99;height:102;visibility:visible;mso-wrap-style:square;v-text-anchor:top" coordsize="9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7PsMA&#10;AADcAAAADwAAAGRycy9kb3ducmV2LnhtbESPzWrDMBCE74W+g9hCbo3cpC3FjRKKIVAIFJz4ARZr&#10;/UOtlbA2sfv2USDQ4zAz3zCb3ewGdaEx9p4NvCwzUMS1tz23BqrT/vkDVBRki4NnMvBHEXbbx4cN&#10;5tZPXNLlKK1KEI45GuhEQq51rDtyGJc+ECev8aNDSXJstR1xSnA36FWWvWuHPaeFDgMVHdW/x7Mz&#10;cDg3P9xMbR8akSrEUJRlVRizeJq/PkEJzfIfvre/rYH16xvczqQjoL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h7PsMAAADcAAAADwAAAAAAAAAAAAAAAACYAgAAZHJzL2Rv&#10;d25yZXYueG1sUEsFBgAAAAAEAAQA9QAAAIgDAAAAAA==&#10;" path="m45,102r8,l86,13r-11,l50,81r-13,l45,102e" fillcolor="#231f20" stroked="f">
                    <v:path arrowok="t" o:connecttype="custom" o:connectlocs="45,-884;53,-884;86,-973;75,-973;50,-905;37,-905;45,-884" o:connectangles="0,0,0,0,0,0,0"/>
                  </v:shape>
                  <v:shape id="Freeform 444" o:spid="_x0000_s1066" style="position:absolute;left:5042;top:-986;width:99;height:102;visibility:visible;mso-wrap-style:square;v-text-anchor:top" coordsize="9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rlScIA&#10;AADcAAAADwAAAGRycy9kb3ducmV2LnhtbESPzWrDMBCE74W8g9hAb7WctoTgRgnBUCgUCk79AIu1&#10;/qHWSlib2H37qhDIcZiZb5j9cXGjutIUB88GNlkOirjxduDOQP39/rQDFQXZ4uiZDPxShONh9bDH&#10;wvqZK7qepVMJwrFAA71IKLSOTU8OY+YDcfJaPzmUJKdO2wnnBHejfs7zrXY4cFroMVDZU/NzvjgD&#10;n5f2i9u5G0IrUocYyqqqS2Me18vpDZTQIvfwrf1hDby8buH/TDoC+v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SuVJwgAAANwAAAAPAAAAAAAAAAAAAAAAAJgCAABkcnMvZG93&#10;bnJldi54bWxQSwUGAAAAAAQABAD1AAAAhwMAAAAA&#10;" path="m,102r11,l11,13,,13r,89e" fillcolor="#231f20" stroked="f">
                    <v:path arrowok="t" o:connecttype="custom" o:connectlocs="0,-884;11,-884;11,-973;0,-973;0,-884" o:connectangles="0,0,0,0,0"/>
                  </v:shape>
                </v:group>
                <v:group id="Group 439" o:spid="_x0000_s1067" style="position:absolute;left:5156;top:-986;width:81;height:102" coordorigin="5156,-986" coordsize="81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442" o:spid="_x0000_s1068" style="position:absolute;left:5156;top:-986;width:81;height:102;visibility:visible;mso-wrap-style:square;v-text-anchor:top" coordsize="8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bK98EA&#10;AADcAAAADwAAAGRycy9kb3ducmV2LnhtbERPy4rCMBTdD/gP4QpuBk21Mko1ivgAwZVOxe2lubbF&#10;5qY0Uevfm4Xg8nDe82VrKvGgxpWWFQwHEQjizOqScwXp/64/BeE8ssbKMil4kYPlovMzx0TbJx/p&#10;cfK5CCHsElRQeF8nUrqsIINuYGviwF1tY9AH2ORSN/gM4aaSoyj6kwZLDg0F1rQuKLud7kZBvb/r&#10;cbQZHuKpSX8vk+05PqY7pXrddjUD4an1X/HHvdcK4nFYG86EI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myvfBAAAA3AAAAA8AAAAAAAAAAAAAAAAAmAIAAGRycy9kb3du&#10;cmV2LnhtbFBLBQYAAAAABAAEAPUAAACGAwAAAAA=&#10;" path="m68,102r13,l48,,33,,29,13r10,l55,62r-42,l10,72r48,l68,102e" fillcolor="#231f20" stroked="f">
                    <v:path arrowok="t" o:connecttype="custom" o:connectlocs="68,-884;81,-884;48,-986;33,-986;29,-973;39,-973;55,-924;13,-924;10,-914;58,-914;68,-884" o:connectangles="0,0,0,0,0,0,0,0,0,0,0"/>
                  </v:shape>
                  <v:shape id="Freeform 441" o:spid="_x0000_s1069" style="position:absolute;left:5156;top:-986;width:81;height:102;visibility:visible;mso-wrap-style:square;v-text-anchor:top" coordsize="8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vbMQA&#10;AADcAAAADwAAAGRycy9kb3ducmV2LnhtbESPQYvCMBSE7wv+h/AEL6KpVlztGkV0BcGTbsXro3nb&#10;FpuX0kTt/nsjCHscZuYbZrFqTSXu1LjSsoLRMAJBnFldcq4g/dkNZiCcR9ZYWSYFf+Rgtex8LDDR&#10;9sFHup98LgKEXYIKCu/rREqXFWTQDW1NHLxf2xj0QTa51A0+AtxUchxFU2mw5LBQYE2bgrLr6WYU&#10;1PubnkTb0SGembR/+fw+x8d0p1Sv266/QHhq/X/43d5rBfFkDq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b2zEAAAA3AAAAA8AAAAAAAAAAAAAAAAAmAIAAGRycy9k&#10;b3ducmV2LnhtbFBLBQYAAAAABAAEAPUAAACJAwAAAAA=&#10;" path="m13,62r11,l39,13r-10,l13,62e" fillcolor="#231f20" stroked="f">
                    <v:path arrowok="t" o:connecttype="custom" o:connectlocs="13,-924;24,-924;39,-973;29,-973;13,-924" o:connectangles="0,0,0,0,0"/>
                  </v:shape>
                  <v:shape id="Freeform 440" o:spid="_x0000_s1070" style="position:absolute;left:5156;top:-986;width:81;height:102;visibility:visible;mso-wrap-style:square;v-text-anchor:top" coordsize="8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QLMMA&#10;AADcAAAADwAAAGRycy9kb3ducmV2LnhtbERPTWvCQBC9F/wPywi9FN3YtCoxG5G2gtCTGvE6ZMck&#10;mJ0N2TVJ/333UOjx8b7T7Wga0VPnassKFvMIBHFhdc2lgvy8n61BOI+ssbFMCn7IwTabPKWYaDvw&#10;kfqTL0UIYZeggsr7NpHSFRUZdHPbEgfuZjuDPsCulLrDIYSbRr5G0VIarDk0VNjSR0XF/fQwCtrD&#10;Q79Fn4vveG3yl+vq6xIf871Sz9NxtwHhafT/4j/3QSuI38P8cCYc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lQLMMAAADcAAAADwAAAAAAAAAAAAAAAACYAgAAZHJzL2Rv&#10;d25yZXYueG1sUEsFBgAAAAAEAAQA9QAAAIgDAAAAAA==&#10;" path="m,102r11,l20,72r-10,l,102e" fillcolor="#231f20" stroked="f">
                    <v:path arrowok="t" o:connecttype="custom" o:connectlocs="0,-884;11,-884;20,-914;10,-914;0,-884" o:connectangles="0,0,0,0,0"/>
                  </v:shape>
                </v:group>
                <v:group id="Group 437" o:spid="_x0000_s1071" style="position:absolute;left:5260;top:-986;width:2;height:102" coordorigin="5260,-986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438" o:spid="_x0000_s1072" style="position:absolute;left:5260;top:-986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8qQMUA&#10;AADcAAAADwAAAGRycy9kb3ducmV2LnhtbESPQUvDQBSE70L/w/IKXsRuGlHa2G0pguBBKsYeenxk&#10;n5vQ7Nuw+0zjv3cFweMwM98wm93kezVSTF1gA8tFAYq4CbZjZ+D48Xy7ApUE2WIfmAx8U4Lddna1&#10;wcqGC7/TWItTGcKpQgOtyFBpnZqWPKZFGIiz9xmiR8kyOm0jXjLc97osigftseO80OJATy015/rL&#10;G3Cn4bW8kfEwruTN1ce4Xx+cM+Z6Pu0fQQlN8h/+a79YA3f3JfyeyUdAb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ypAxQAAANwAAAAPAAAAAAAAAAAAAAAAAJgCAABkcnMv&#10;ZG93bnJldi54bWxQSwUGAAAAAAQABAD1AAAAigMAAAAA&#10;" path="m,102l,e" filled="f" strokecolor="#231f20" strokeweight=".26069mm">
                    <v:path arrowok="t" o:connecttype="custom" o:connectlocs="0,-884;0,-986" o:connectangles="0,0"/>
                  </v:shape>
                </v:group>
                <v:group id="Group 435" o:spid="_x0000_s1073" style="position:absolute;left:5295;top:-986;width:60;height:102" coordorigin="5295,-986" coordsize="60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436" o:spid="_x0000_s1074" style="position:absolute;left:5295;top:-986;width:60;height:102;visibility:visible;mso-wrap-style:square;v-text-anchor:top" coordsize="6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S798UA&#10;AADcAAAADwAAAGRycy9kb3ducmV2LnhtbESPQWvCQBSE7wX/w/IEb83GqG2IriIVoYf20JhDj4/s&#10;Mwlm34bs1iT/3i0Uehxm5htmdxhNK+7Uu8aygmUUgyAurW64UlBczs8pCOeRNbaWScFEDg772dMO&#10;M20H/qJ77isRIOwyVFB732VSurImgy6yHXHwrrY36IPsK6l7HALctDKJ4xdpsOGwUGNHbzWVt/zH&#10;KDiZ02fqPjbXqiiSyVOyfs0v30ot5uNxC8LT6P/Df+13rWC1WcPvmXAE5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Lv3xQAAANwAAAAPAAAAAAAAAAAAAAAAAJgCAABkcnMv&#10;ZG93bnJldi54bWxQSwUGAAAAAAQABAD1AAAAigMAAAAA&#10;" path="m,102r60,l60,90r-47,l13,,,,,102e" fillcolor="#231f20" stroked="f">
                    <v:path arrowok="t" o:connecttype="custom" o:connectlocs="0,-884;60,-884;60,-896;13,-896;13,-986;0,-986;0,-884" o:connectangles="0,0,0,0,0,0,0"/>
                  </v:shape>
                </v:group>
                <v:group id="Group 432" o:spid="_x0000_s1075" style="position:absolute;left:5700;top:-986;width:69;height:102" coordorigin="5700,-986" coordsize="69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434" o:spid="_x0000_s1076" style="position:absolute;left:5700;top:-986;width:69;height:102;visibility:visible;mso-wrap-style:square;v-text-anchor:top" coordsize="6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O3cUA&#10;AADcAAAADwAAAGRycy9kb3ducmV2LnhtbESPQWsCMRSE74X+h/CE3mqiRdHVKG2h1JusetDbc/O6&#10;Wbp52W5Sd/33plDwOMzMN8xy3btaXKgNlWcNo6ECQVx4U3Gp4bD/eJ6BCBHZYO2ZNFwpwHr1+LDE&#10;zPiOc7rsYikShEOGGmyMTSZlKCw5DEPfECfvy7cOY5JtKU2LXYK7Wo6VmkqHFacFiw29Wyq+d79O&#10;w2eZq+4n35xoXm/V+FzYo5q9af006F8XICL18R7+b2+MhpfJFP7O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w7dxQAAANwAAAAPAAAAAAAAAAAAAAAAAJgCAABkcnMv&#10;ZG93bnJldi54bWxQSwUGAAAAAAQABAD1AAAAigMAAAAA&#10;" path="m,102r13,l13,60r32,l53,59r7,-7l66,46r3,-8l69,22,65,12,59,7,52,1,43,,,,,10r40,l45,11r9,7l56,24r,12l,50r,52e" fillcolor="#231f20" stroked="f">
                    <v:path arrowok="t" o:connecttype="custom" o:connectlocs="0,-884;13,-884;13,-926;45,-926;53,-927;60,-934;66,-940;69,-948;69,-964;65,-974;59,-979;52,-985;43,-986;0,-986;0,-976;40,-976;45,-975;54,-968;56,-962;56,-950;0,-936;0,-884" o:connectangles="0,0,0,0,0,0,0,0,0,0,0,0,0,0,0,0,0,0,0,0,0,0"/>
                  </v:shape>
                  <v:shape id="Freeform 433" o:spid="_x0000_s1077" style="position:absolute;left:5700;top:-986;width:69;height:102;visibility:visible;mso-wrap-style:square;v-text-anchor:top" coordsize="6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+rRsUA&#10;AADcAAAADwAAAGRycy9kb3ducmV2LnhtbESPQWsCMRSE7wX/Q3hCbzVR0erWKFYo9SZre6i3183r&#10;ZunmZbtJ3fXfG6HQ4zAz3zCrTe9qcaY2VJ41jEcKBHHhTcWlhve3l4cFiBCRDdaeScOFAmzWg7sV&#10;ZsZ3nNP5GEuRIBwy1GBjbDIpQ2HJYRj5hjh5X751GJNsS2la7BLc1XKi1Fw6rDgtWGxoZ6n4Pv46&#10;Da9lrrqffH+iZX1Qk8/CfqjFs9b3w377BCJSH//Df+290TCdPcLtTDo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76tGxQAAANwAAAAPAAAAAAAAAAAAAAAAAJgCAABkcnMv&#10;ZG93bnJldi54bWxQSwUGAAAAAAQABAD1AAAAigMAAAAA&#10;" path="m,50r13,l13,10,,10,,50e" fillcolor="#231f20" stroked="f">
                    <v:path arrowok="t" o:connecttype="custom" o:connectlocs="0,-936;13,-936;13,-976;0,-976;0,-936" o:connectangles="0,0,0,0,0"/>
                  </v:shape>
                </v:group>
                <v:group id="Group 430" o:spid="_x0000_s1078" style="position:absolute;left:5789;top:-986;width:66;height:102" coordorigin="5789,-986" coordsize="66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431" o:spid="_x0000_s1079" style="position:absolute;left:5789;top:-986;width:66;height:102;visibility:visible;mso-wrap-style:square;v-text-anchor:top" coordsize="6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TpMMA&#10;AADcAAAADwAAAGRycy9kb3ducmV2LnhtbESPQWvCQBSE7wX/w/KEXopu2tISo6tIQfBWqvX+yD6T&#10;aPbtmrfG+O+7hUKPw8x8wyxWg2tVT500ng08TzNQxKW3DVcGvvebSQ5KIrLF1jMZuJPAajl6WGBh&#10;/Y2/qN/FSiUIS4EG6hhDobWUNTmUqQ/EyTv6zmFMsqu07fCW4K7VL1n2rh02nBZqDPRRU3neXZ0B&#10;28ulrDgcTycJ8nSQfL3/zI15HA/rOahIQ/wP/7W31sDr2wx+z6Qj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jTpMMAAADcAAAADwAAAAAAAAAAAAAAAACYAgAAZHJzL2Rv&#10;d25yZXYueG1sUEsFBgAAAAAEAAQA9QAAAIgDAAAAAA==&#10;" path="m,102r66,l66,91r-53,l13,53r41,l54,43r-41,l13,11r51,l64,,,,,102e" fillcolor="#231f20" stroked="f">
                    <v:path arrowok="t" o:connecttype="custom" o:connectlocs="0,-884;66,-884;66,-895;13,-895;13,-933;54,-933;54,-943;13,-943;13,-975;64,-975;64,-986;0,-986;0,-884" o:connectangles="0,0,0,0,0,0,0,0,0,0,0,0,0"/>
                  </v:shape>
                </v:group>
                <v:group id="Group 426" o:spid="_x0000_s1080" style="position:absolute;left:5874;top:-986;width:73;height:102" coordorigin="5874,-986" coordsize="73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429" o:spid="_x0000_s1081" style="position:absolute;left:5874;top:-986;width:73;height:102;visibility:visible;mso-wrap-style:square;v-text-anchor:top" coordsize="7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OyicMA&#10;AADcAAAADwAAAGRycy9kb3ducmV2LnhtbESPQYvCMBSE7wv+h/AEb2tahSLVKKIUdg8ethb2+rZ5&#10;tsXmpTSp1n9vFgSPw8x8w2x2o2nFjXrXWFYQzyMQxKXVDVcKinP2uQLhPLLG1jIpeJCD3XbyscFU&#10;2zv/0C33lQgQdikqqL3vUildWZNBN7cdcfAutjfog+wrqXu8B7hp5SKKEmmw4bBQY0eHmsprPhgF&#10;pzbOf7N86IrHsfgbsoSv1TcrNZuO+zUIT6N/h1/tL61gmcTwfyYc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OyicMAAADcAAAADwAAAAAAAAAAAAAAAACYAgAAZHJzL2Rv&#10;d25yZXYueG1sUEsFBgAAAAAEAAQA9QAAAIgDAAAAAA==&#10;" path="m60,102r14,l53,54,65,51,72,40r,-20l68,11,55,1,47,,,,,11r13,l48,11r5,3l57,17r3,5l60,33r-2,5l54,42r-5,5l44,47,,47,,58r41,l60,102e" fillcolor="#231f20" stroked="f">
                    <v:path arrowok="t" o:connecttype="custom" o:connectlocs="60,-884;74,-884;53,-932;65,-935;72,-946;72,-966;68,-975;55,-985;47,-986;0,-986;0,-975;13,-975;48,-975;53,-972;57,-969;60,-964;60,-953;58,-948;54,-944;49,-939;44,-939;0,-939;0,-928;41,-928;60,-884" o:connectangles="0,0,0,0,0,0,0,0,0,0,0,0,0,0,0,0,0,0,0,0,0,0,0,0,0"/>
                  </v:shape>
                  <v:shape id="Freeform 428" o:spid="_x0000_s1082" style="position:absolute;left:5874;top:-986;width:73;height:102;visibility:visible;mso-wrap-style:square;v-text-anchor:top" coordsize="7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Es/sQA&#10;AADcAAAADwAAAGRycy9kb3ducmV2LnhtbESPzWrDMBCE74W8g9hCbo1sB0xxooTSYGgPOdQ15Lqx&#10;traJtTKW/JO3jwqFHoeZ+YbZHxfTiYkG11pWEG8iEMSV1S3XCsrv/OUVhPPIGjvLpOBODo6H1dMe&#10;M21n/qKp8LUIEHYZKmi87zMpXdWQQbexPXHwfuxg0Ac51FIPOAe46WQSRak02HJYaLCn94aqWzEa&#10;BecuLi55Mfbl/VRexzzlW/3JSq2fl7cdCE+L/w//tT+0gm2awO+ZcATk4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BLP7EAAAA3AAAAA8AAAAAAAAAAAAAAAAAmAIAAGRycy9k&#10;b3ducmV2LnhtbFBLBQYAAAAABAAEAPUAAACJAwAAAAA=&#10;" path="m,47r13,l13,11,,11,,47e" fillcolor="#231f20" stroked="f">
                    <v:path arrowok="t" o:connecttype="custom" o:connectlocs="0,-939;13,-939;13,-975;0,-975;0,-939" o:connectangles="0,0,0,0,0"/>
                  </v:shape>
                  <v:shape id="Freeform 427" o:spid="_x0000_s1083" style="position:absolute;left:5874;top:-986;width:73;height:102;visibility:visible;mso-wrap-style:square;v-text-anchor:top" coordsize="7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2JZcMA&#10;AADcAAAADwAAAGRycy9kb3ducmV2LnhtbESPQYvCMBSE78L+h/CEvdlUhSJdo4hLwT3swVrw+rZ5&#10;tsXmpTSp1n+/EQSPw8x8w6y3o2nFjXrXWFYwj2IQxKXVDVcKilM2W4FwHllja5kUPMjBdvMxWWOq&#10;7Z2PdMt9JQKEXYoKau+7VEpX1mTQRbYjDt7F9gZ9kH0ldY/3ADetXMRxIg02HBZq7GhfU3nNB6Pg&#10;t53n5ywfuuLxXfwNWcLX6oeV+pyOuy8Qnkb/Dr/aB61gmSzheSYc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2JZcMAAADcAAAADwAAAAAAAAAAAAAAAACYAgAAZHJzL2Rv&#10;d25yZXYueG1sUEsFBgAAAAAEAAQA9QAAAIgDAAAAAA==&#10;" path="m,102r13,l13,58,,58r,44e" fillcolor="#231f20" stroked="f">
                    <v:path arrowok="t" o:connecttype="custom" o:connectlocs="0,-884;13,-884;13,-928;0,-928;0,-884" o:connectangles="0,0,0,0,0"/>
                  </v:shape>
                </v:group>
                <v:group id="Group 421" o:spid="_x0000_s1084" style="position:absolute;left:5969;top:-986;width:99;height:102" coordorigin="5969,-986" coordsize="99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425" o:spid="_x0000_s1085" style="position:absolute;left:5969;top:-986;width:99;height:102;visibility:visible;mso-wrap-style:square;v-text-anchor:top" coordsize="9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0nXsIA&#10;AADcAAAADwAAAGRycy9kb3ducmV2LnhtbESPzWrDMBCE74W8g9hAb7WclobgRgnBUCgUCk79AIu1&#10;/qHWSlib2H37qhDIcZiZb5j9cXGjutIUB88GNlkOirjxduDOQP39/rQDFQXZ4uiZDPxShONh9bDH&#10;wvqZK7qepVMJwrFAA71IKLSOTU8OY+YDcfJaPzmUJKdO2wnnBHejfs7zrXY4cFroMVDZU/NzvjgD&#10;n5f2i9u5G0IrUocYyqqqS2Me18vpDZTQIvfwrf1hDbxsX+H/TDoC+v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SdewgAAANwAAAAPAAAAAAAAAAAAAAAAAJgCAABkcnMvZG93&#10;bnJldi54bWxQSwUGAAAAAAQABAD1AAAAhwMAAAAA&#10;" path="m86,102r12,l98,,80,,75,13r11,l86,102e" fillcolor="#231f20" stroked="f">
                    <v:path arrowok="t" o:connecttype="custom" o:connectlocs="86,-884;98,-884;98,-986;80,-986;75,-973;86,-973;86,-884" o:connectangles="0,0,0,0,0,0,0"/>
                  </v:shape>
                  <v:shape id="Freeform 424" o:spid="_x0000_s1086" style="position:absolute;left:5969;top:-986;width:99;height:102;visibility:visible;mso-wrap-style:square;v-text-anchor:top" coordsize="9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+5KcIA&#10;AADcAAAADwAAAGRycy9kb3ducmV2LnhtbESPzWrDMBCE74G+g9hCboncBkxxo4RiKBQKAad+gMVa&#10;/1BrJaxN7L59FQjkOMzMN8z+uLhRXWmKg2cDL9sMFHHj7cCdgfrnc/MGKgqyxdEzGfijCMfD02qP&#10;hfUzV3Q9S6cShGOBBnqRUGgdm54cxq0PxMlr/eRQkpw6bSecE9yN+jXLcu1w4LTQY6Cyp+b3fHEG&#10;vi/tidu5G0IrUocYyqqqS2PWz8vHOyihRR7he/vLGtjlOdzOpCO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/7kpwgAAANwAAAAPAAAAAAAAAAAAAAAAAJgCAABkcnMvZG93&#10;bnJldi54bWxQSwUGAAAAAAQABAD1AAAAhwMAAAAA&#10;" path="m37,81r13,l19,,,,,13r11,l37,81e" fillcolor="#231f20" stroked="f">
                    <v:path arrowok="t" o:connecttype="custom" o:connectlocs="37,-905;50,-905;19,-986;0,-986;0,-973;11,-973;37,-905" o:connectangles="0,0,0,0,0,0,0"/>
                  </v:shape>
                  <v:shape id="Freeform 423" o:spid="_x0000_s1087" style="position:absolute;left:5969;top:-986;width:99;height:102;visibility:visible;mso-wrap-style:square;v-text-anchor:top" coordsize="9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McssIA&#10;AADcAAAADwAAAGRycy9kb3ducmV2LnhtbESPzWrDMBCE74W8g9hAb7WcFtLgRgnBUCgUCk79AIu1&#10;/qHWSlib2H37qhDIcZiZb5j9cXGjutIUB88GNlkOirjxduDOQP39/rQDFQXZ4uiZDPxShONh9bDH&#10;wvqZK7qepVMJwrFAA71IKLSOTU8OY+YDcfJaPzmUJKdO2wnnBHejfs7zrXY4cFroMVDZU/NzvjgD&#10;n5f2i9u5G0IrUocYyqqqS2Me18vpDZTQIvfwrf1hDbxsX+H/TDoC+v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xyywgAAANwAAAAPAAAAAAAAAAAAAAAAAJgCAABkcnMvZG93&#10;bnJldi54bWxQSwUGAAAAAAQABAD1AAAAhwMAAAAA&#10;" path="m44,102r9,l85,13r-10,l50,81r-13,l44,102e" fillcolor="#231f20" stroked="f">
                    <v:path arrowok="t" o:connecttype="custom" o:connectlocs="44,-884;53,-884;85,-973;75,-973;50,-905;37,-905;44,-884" o:connectangles="0,0,0,0,0,0,0"/>
                  </v:shape>
                  <v:shape id="Freeform 422" o:spid="_x0000_s1088" style="position:absolute;left:5969;top:-986;width:99;height:102;visibility:visible;mso-wrap-style:square;v-text-anchor:top" coordsize="9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IwL8A&#10;AADcAAAADwAAAGRycy9kb3ducmV2LnhtbERPS2rDMBDdB3oHMYHuYjkphOBECcVQCBQKTnyAwRp/&#10;qDUS1iR2b18tCl0+3v90WdyonjTFwbOBbZaDIm68HbgzUN8/NgdQUZAtjp7JwA9FuJxfVicsrJ+5&#10;oudNOpVCOBZooBcJhdax6clhzHwgTlzrJ4eS4NRpO+Gcwt2od3m+1w4HTg09Bip7ar5vD2fg89F+&#10;cTt3Q2hF6hBDWVV1aczrenk/ghJa5F/8575aA2/7tDadSUdAn3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LIjAvwAAANwAAAAPAAAAAAAAAAAAAAAAAJgCAABkcnMvZG93bnJl&#10;di54bWxQSwUGAAAAAAQABAD1AAAAhAMAAAAA&#10;" path="m,102r10,l10,13,,13r,89e" fillcolor="#231f20" stroked="f">
                    <v:path arrowok="t" o:connecttype="custom" o:connectlocs="0,-884;10,-884;10,-973;0,-973;0,-884" o:connectangles="0,0,0,0,0"/>
                  </v:shape>
                </v:group>
                <v:group id="Group 419" o:spid="_x0000_s1089" style="position:absolute;left:6101;top:-986;width:2;height:102" coordorigin="6101,-986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420" o:spid="_x0000_s1090" style="position:absolute;left:6101;top:-986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RNzMIA&#10;AADcAAAADwAAAGRycy9kb3ducmV2LnhtbERPTUvDQBC9F/wPywheSruxgqax21IEwYNUGnvocchO&#10;N8HsbNgd0/jv3YPg8fG+N7vJ92qkmLrABu6XBSjiJtiOnYHT5+uiBJUE2WIfmAz8UILd9ma2wcqG&#10;Kx9prMWpHMKpQgOtyFBpnZqWPKZlGIgzdwnRo2QYnbYRrznc93pVFI/aY8e5ocWBXlpqvupvb8Cd&#10;h/fVXMbDWMqHq09xvz44Z8zd7bR/BiU0yb/4z/1mDTw85fn5TD4C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ZE3MwgAAANwAAAAPAAAAAAAAAAAAAAAAAJgCAABkcnMvZG93&#10;bnJldi54bWxQSwUGAAAAAAQABAD1AAAAhwMAAAAA&#10;" path="m,102l,e" filled="f" strokecolor="#231f20" strokeweight=".26069mm">
                    <v:path arrowok="t" o:connecttype="custom" o:connectlocs="0,-884;0,-986" o:connectangles="0,0"/>
                  </v:shape>
                </v:group>
                <v:group id="Group 416" o:spid="_x0000_s1091" style="position:absolute;left:6125;top:-986;width:71;height:102" coordorigin="6125,-986" coordsize="71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418" o:spid="_x0000_s1092" style="position:absolute;left:6125;top:-986;width:71;height:102;visibility:visible;mso-wrap-style:square;v-text-anchor:top" coordsize="7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zEvsUA&#10;AADcAAAADwAAAGRycy9kb3ducmV2LnhtbESPQWsCMRSE7wX/Q3hCL1KzalFZjbJIRaFetKVeH5vn&#10;7urmZUmirv/eFAo9DjPzDTNftqYWN3K+sqxg0E9AEOdWV1wo+P5av01B+ICssbZMCh7kYbnovMwx&#10;1fbOe7odQiEihH2KCsoQmlRKn5dk0PdtQxy9k3UGQ5SukNrhPcJNLYdJMpYGK44LJTa0Kim/HK5G&#10;QZ392J50PZ58bHbn99X2+Jn5o1Kv3TabgQjUhv/wX3urFYwmQ/g9E4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MS+xQAAANwAAAAPAAAAAAAAAAAAAAAAAJgCAABkcnMv&#10;ZG93bnJldi54bWxQSwUGAAAAAAQABAD1AAAAigMAAAAA&#10;" path="m,11r70,l70,,,,,11e" fillcolor="#231f20" stroked="f">
                    <v:path arrowok="t" o:connecttype="custom" o:connectlocs="0,-975;70,-975;70,-986;0,-986;0,-975" o:connectangles="0,0,0,0,0"/>
                  </v:shape>
                  <v:shape id="Freeform 417" o:spid="_x0000_s1093" style="position:absolute;left:6125;top:-986;width:71;height:102;visibility:visible;mso-wrap-style:square;v-text-anchor:top" coordsize="7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BhJcYA&#10;AADcAAAADwAAAGRycy9kb3ducmV2LnhtbESPQWvCQBSE70L/w/IKvYhuWqWWNKsEaamgl6ro9ZF9&#10;TdJm34bdbYz/3hUEj8PMfMNki940oiPna8sKnscJCOLC6ppLBfvd5+gNhA/IGhvLpOBMHhbzh0GG&#10;qbYn/qZuG0oRIexTVFCF0KZS+qIig35sW+Lo/VhnMETpSqkdniLcNPIlSV6lwZrjQoUtLSsq/rb/&#10;RkGTH+xQuiHPPr42v9Pl6rjO/VGpp8c+fwcRqA/38K290gomswlcz8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BhJcYAAADcAAAADwAAAAAAAAAAAAAAAACYAgAAZHJz&#10;L2Rvd25yZXYueG1sUEsFBgAAAAAEAAQA9QAAAIsDAAAAAA==&#10;" path="m29,102r12,l41,11r-12,l29,102e" fillcolor="#231f20" stroked="f">
                    <v:path arrowok="t" o:connecttype="custom" o:connectlocs="29,-884;41,-884;41,-975;29,-975;29,-884" o:connectangles="0,0,0,0,0"/>
                  </v:shape>
                </v:group>
                <v:group id="Group 412" o:spid="_x0000_s1094" style="position:absolute;left:6259;top:-986;width:75;height:102" coordorigin="6259,-986" coordsize="75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415" o:spid="_x0000_s1095" style="position:absolute;left:6259;top:-986;width:75;height:102;visibility:visible;mso-wrap-style:square;v-text-anchor:top" coordsize="7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RzsQA&#10;AADcAAAADwAAAGRycy9kb3ducmV2LnhtbESPT4vCMBTE78J+h/AWvGmq4r+uUUQRBPeyuojHR/Ns&#10;uzYvpYkav71ZEDwOM/MbZrYIphI3alxpWUGvm4AgzqwuOVfwe9h0JiCcR9ZYWSYFD3KwmH+0Zphq&#10;e+cfuu19LiKEXYoKCu/rVEqXFWTQdW1NHL2zbQz6KJtc6gbvEW4q2U+SkTRYclwosKZVQdllfzUK&#10;jqcw3dqz2Tyu4/V3+eeWu3DIlWp/huUXCE/Bv8Ov9lYrGIyH8H8mH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+Ec7EAAAA3AAAAA8AAAAAAAAAAAAAAAAAmAIAAGRycy9k&#10;b3ducmV2LnhtbFBLBQYAAAAABAAEAPUAAACJAwAAAAA=&#10;" path="m62,102r13,l75,,64,r,83l51,83r11,19e" fillcolor="#231f20" stroked="f">
                    <v:path arrowok="t" o:connecttype="custom" o:connectlocs="62,-884;75,-884;75,-986;64,-986;64,-903;51,-903;62,-884" o:connectangles="0,0,0,0,0,0,0"/>
                  </v:shape>
                  <v:shape id="Freeform 414" o:spid="_x0000_s1096" style="position:absolute;left:6259;top:-986;width:75;height:102;visibility:visible;mso-wrap-style:square;v-text-anchor:top" coordsize="7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yPucYA&#10;AADcAAAADwAAAGRycy9kb3ducmV2LnhtbESPT2vCQBTE7wW/w/IKvdVNW/BPdJVgEQLtpSri8ZF9&#10;JtHs25BdzebbdwsFj8PM/IZZroNpxJ06V1tW8DZOQBAXVtdcKjjst68zEM4ja2wsk4KBHKxXo6cl&#10;ptr2/EP3nS9FhLBLUUHlfZtK6YqKDLqxbYmjd7adQR9lV0rdYR/hppHvSTKRBmuOCxW2tKmouO5u&#10;RsHxFOa5PZvtcJt+ftcXl32FfanUy3PIFiA8Bf8I/7dzreBjOoG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yPucYAAADcAAAADwAAAAAAAAAAAAAAAACYAgAAZHJz&#10;L2Rvd25yZXYueG1sUEsFBgAAAAAEAAQA9QAAAIsDAAAAAA==&#10;" path="m51,83r13,l16,,,,,13r11,l51,83e" fillcolor="#231f20" stroked="f">
                    <v:path arrowok="t" o:connecttype="custom" o:connectlocs="51,-903;64,-903;16,-986;0,-986;0,-973;11,-973;51,-903" o:connectangles="0,0,0,0,0,0,0"/>
                  </v:shape>
                  <v:shape id="Freeform 413" o:spid="_x0000_s1097" style="position:absolute;left:6259;top:-986;width:75;height:102;visibility:visible;mso-wrap-style:square;v-text-anchor:top" coordsize="7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AqIsUA&#10;AADcAAAADwAAAGRycy9kb3ducmV2LnhtbESPQWvCQBSE70L/w/IKvemmFUxN3QSpCIH2opbi8ZF9&#10;Jmmzb0N2Neu/dwtCj8PMfMOsimA6caHBtZYVPM8SEMSV1S3XCr4O2+krCOeRNXaWScGVHBT5w2SF&#10;mbYj7+iy97WIEHYZKmi87zMpXdWQQTezPXH0TnYw6KMcaqkHHCPcdPIlSRbSYMtxocGe3huqfvdn&#10;o+D7GJalPZnt9ZxuPtsft/4Ih1qpp8ewfgPhKfj/8L1dagXzNIW/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4CoixQAAANwAAAAPAAAAAAAAAAAAAAAAAJgCAABkcnMv&#10;ZG93bnJldi54bWxQSwUGAAAAAAQABAD1AAAAigMAAAAA&#10;" path="m,102r11,l11,13,,13r,89e" fillcolor="#231f20" stroked="f">
                    <v:path arrowok="t" o:connecttype="custom" o:connectlocs="0,-884;11,-884;11,-973;0,-973;0,-884" o:connectangles="0,0,0,0,0"/>
                  </v:shape>
                </v:group>
                <v:group id="Group 409" o:spid="_x0000_s1098" style="position:absolute;left:6355;top:-987;width:82;height:99" coordorigin="6355,-987" coordsize="82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411" o:spid="_x0000_s1099" style="position:absolute;left:6355;top:-987;width:82;height:99;visibility:visible;mso-wrap-style:square;v-text-anchor:top" coordsize="8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2ADMUA&#10;AADcAAAADwAAAGRycy9kb3ducmV2LnhtbESPX2vCQBDE3wt+h2MFX4petOCf6ClSKvhUaFoofVty&#10;2yQmtxdyq4nfvlco9HGYmd8wu8PgGnWjLlSeDcxnCSji3NuKCwMf76fpGlQQZIuNZzJwpwCH/ehh&#10;h6n1Pb/RLZNCRQiHFA2UIm2qdchLchhmviWO3rfvHEqUXaFth32Eu0YvkmSpHVYcF0ps6bmkvM6u&#10;zsByg494l+RSX1dN9vrZv8gX1sZMxsNxC0pokP/wX/tsDTytNvB7Jh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YAMxQAAANwAAAAPAAAAAAAAAAAAAAAAAJgCAABkcnMv&#10;ZG93bnJldi54bWxQSwUGAAAAAAQABAD1AAAAigMAAAAA&#10;" path="m61,99l74,85,81,64,83,37,75,18,58,5,33,,16,10r36,l60,15r4,8l69,32r2,10l70,52,69,64,61,85,40,94r-16,l32,98r29,1e" fillcolor="#231f20" stroked="f">
                    <v:path arrowok="t" o:connecttype="custom" o:connectlocs="61,-888;74,-902;81,-923;83,-950;75,-969;58,-982;33,-987;16,-977;52,-977;60,-972;64,-964;69,-955;71,-945;70,-935;69,-923;61,-902;40,-893;24,-893;32,-889;61,-888" o:connectangles="0,0,0,0,0,0,0,0,0,0,0,0,0,0,0,0,0,0,0,0"/>
                  </v:shape>
                  <v:shape id="Freeform 410" o:spid="_x0000_s1100" style="position:absolute;left:6355;top:-987;width:82;height:99;visibility:visible;mso-wrap-style:square;v-text-anchor:top" coordsize="8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ZtsIA&#10;AADcAAAADwAAAGRycy9kb3ducmV2LnhtbERPTWvCQBC9C/6HZYReRDdtwdrUVYooeCqYCuJtyE6T&#10;NNnZkB1N/PfdQ8Hj432vNoNr1I26UHk28DxPQBHn3lZcGDh972dLUEGQLTaeycCdAmzW49EKU+t7&#10;PtItk0LFEA4pGihF2lTrkJfkMMx9Sxy5H985lAi7QtsO+xjuGv2SJAvtsOLYUGJL25LyOrs6A4t3&#10;nOJdkt/6+tZkX+d+JxesjXmaDJ8foIQGeYj/3Qdr4HUZ58cz8Qj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olm2wgAAANwAAAAPAAAAAAAAAAAAAAAAAJgCAABkcnMvZG93&#10;bnJldi54bWxQSwUGAAAAAAQABAD1AAAAhwMAAAAA&#10;" path="m24,94r16,l24,86,16,67,15,40,23,19,42,10r-26,l14,11,3,30,,51r,4l4,73,14,88r10,6e" fillcolor="#231f20" stroked="f">
                    <v:path arrowok="t" o:connecttype="custom" o:connectlocs="24,-893;40,-893;24,-901;16,-920;15,-947;23,-968;42,-977;16,-977;14,-976;3,-957;0,-936;0,-932;4,-914;14,-899;24,-893" o:connectangles="0,0,0,0,0,0,0,0,0,0,0,0,0,0,0"/>
                  </v:shape>
                </v:group>
                <v:group id="Group 407" o:spid="_x0000_s1101" style="position:absolute;left:6452;top:-901;width:17;height:17" coordorigin="6452,-901" coordsize="1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408" o:spid="_x0000_s1102" style="position:absolute;left:6452;top:-90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mwL8UA&#10;AADcAAAADwAAAGRycy9kb3ducmV2LnhtbESP3WrCQBSE7wu+w3KE3jUbU5AQXcUf2gpe2EYf4JA9&#10;JsHs2ZBdTerTu0Khl8PMfMPMl4NpxI06V1tWMIliEMSF1TWXCk7Hj7cUhPPIGhvLpOCXHCwXo5c5&#10;Ztr2/EO33JciQNhlqKDyvs2kdEVFBl1kW+LgnW1n0AfZlVJ32Ae4aWQSx1NpsOawUGFLm4qKS341&#10;CuiQbPs14+mepIfvPV7zr89LrtTreFjNQHga/H/4r73TCt7TB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+bAvxQAAANwAAAAPAAAAAAAAAAAAAAAAAJgCAABkcnMv&#10;ZG93bnJldi54bWxQSwUGAAAAAAQABAD1AAAAigMAAAAA&#10;" path="m17,8l,8e" filled="f" strokecolor="#231f20" strokeweight=".94pt">
                    <v:path arrowok="t" o:connecttype="custom" o:connectlocs="17,-893;0,-893" o:connectangles="0,0"/>
                  </v:shape>
                </v:group>
                <v:group id="Group 403" o:spid="_x0000_s1103" style="position:absolute;left:6537;top:-986;width:63;height:102" coordorigin="6537,-986" coordsize="63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406" o:spid="_x0000_s1104" style="position:absolute;left:6537;top:-986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jl8YA&#10;AADcAAAADwAAAGRycy9kb3ducmV2LnhtbESP3WrCQBSE7wu+w3IE7+pGKxJSVxFRKFZK/aHXh+xp&#10;NiR7NmRXk/r0bqHQy2FmvmEWq97W4katLx0rmIwTEMS50yUXCi7n3XMKwgdkjbVjUvBDHlbLwdMC&#10;M+06PtLtFAoRIewzVGBCaDIpfW7Ioh+7hjh63661GKJsC6lb7CLc1nKaJHNpseS4YLChjaG8Ol2t&#10;gq352lXXz016fNf2Mq+6++Fjf1ZqNOzXryAC9eE//Nd+0wpe0hn8no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cjl8YAAADcAAAADwAAAAAAAAAAAAAAAACYAgAAZHJz&#10;L2Rvd25yZXYueG1sUEsFBgAAAAAEAAQA9QAAAIsDAAAAAA==&#10;" path="m50,68r13,l63,,47,,40,10r10,l50,68e" fillcolor="#231f20" stroked="f">
                    <v:path arrowok="t" o:connecttype="custom" o:connectlocs="50,-918;63,-918;63,-986;47,-986;40,-976;50,-976;50,-918" o:connectangles="0,0,0,0,0,0,0"/>
                  </v:shape>
                  <v:shape id="Freeform 405" o:spid="_x0000_s1105" style="position:absolute;left:6537;top:-986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GDMYA&#10;AADcAAAADwAAAGRycy9kb3ducmV2LnhtbESP3WrCQBSE7wu+w3IE7+pGixJSVxFRKFZK/aHXh+xp&#10;NiR7NmRXk/r0bqHQy2FmvmEWq97W4katLx0rmIwTEMS50yUXCi7n3XMKwgdkjbVjUvBDHlbLwdMC&#10;M+06PtLtFAoRIewzVGBCaDIpfW7Ioh+7hjh63661GKJsC6lb7CLc1nKaJHNpseS4YLChjaG8Ol2t&#10;gq352lXXz016fNf2Mq+6++Fjf1ZqNOzXryAC9eE//Nd+0wpe0hn8no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uGDMYAAADcAAAADwAAAAAAAAAAAAAAAACYAgAAZHJz&#10;L2Rvd25yZXYueG1sUEsFBgAAAAAEAAQA9QAAAIsDAAAAAA==&#10;" path="m,78r79,l79,68r-66,l50,10r-10,l,69r,9e" fillcolor="#231f20" stroked="f">
                    <v:path arrowok="t" o:connecttype="custom" o:connectlocs="0,-908;79,-908;79,-918;13,-918;50,-976;40,-976;0,-917;0,-908" o:connectangles="0,0,0,0,0,0,0,0"/>
                  </v:shape>
                  <v:shape id="Freeform 404" o:spid="_x0000_s1106" style="position:absolute;left:6537;top:-986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Ye8UA&#10;AADcAAAADwAAAGRycy9kb3ducmV2LnhtbESPQWvCQBSE7wX/w/IEb3VjCyGkrlJEodRSjErPj+xr&#10;NiT7NmRXk/bXdwuCx2FmvmGW69G24kq9rx0rWMwTEMSl0zVXCs6n3WMGwgdkja1jUvBDHtarycMS&#10;c+0GLuh6DJWIEPY5KjAhdLmUvjRk0c9dRxy9b9dbDFH2ldQ9DhFuW/mUJKm0WHNcMNjRxlDZHC9W&#10;wdZ87ZrLYZMVe23PaTP8fny+n5SaTcfXFxCBxnAP39pvWsFzlsL/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ORh7xQAAANwAAAAPAAAAAAAAAAAAAAAAAJgCAABkcnMv&#10;ZG93bnJldi54bWxQSwUGAAAAAAQABAD1AAAAigMAAAAA&#10;" path="m50,102r13,l63,78r-13,l50,102e" fillcolor="#231f20" stroked="f">
                    <v:path arrowok="t" o:connecttype="custom" o:connectlocs="50,-884;63,-884;63,-908;50,-908;50,-884" o:connectangles="0,0,0,0,0"/>
                  </v:shape>
                </v:group>
                <v:group id="Group 399" o:spid="_x0000_s1107" style="position:absolute;left:6631;top:-988;width:75;height:105" coordorigin="6631,-988" coordsize="75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402" o:spid="_x0000_s1108" style="position:absolute;left:6631;top:-988;width:75;height:105;visibility:visible;mso-wrap-style:square;v-text-anchor:top" coordsize="7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2nsEA&#10;AADcAAAADwAAAGRycy9kb3ducmV2LnhtbERPy4rCMBTdC/MP4QruNPVJqUaRGQZGZqX1Ay7Nta1t&#10;bkoT2zpfbxYDLg/nvTsMphYdta60rGA+i0AQZ1aXnCu4pt/TGITzyBpry6TgSQ4O+4/RDhNtez5T&#10;d/G5CCHsElRQeN8kUrqsIINuZhviwN1sa9AH2OZSt9iHcFPLRRRtpMGSQ0OBDX0WlFWXh1FwOkZ/&#10;v7xO06ddr+Kur742q+qu1GQ8HLcgPA3+Lf53/2gFyzisDWfCEZD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b9p7BAAAA3AAAAA8AAAAAAAAAAAAAAAAAmAIAAGRycy9kb3du&#10;cmV2LnhtbFBLBQYAAAAABAAEAPUAAACGAwAAAAA=&#10;" path="m36,105r10,l56,103r7,-6l70,92r5,-8l75,61,65,52,51,50,62,48r9,-9l70,21,57,5,34,,14,7r-2,3l48,10r10,6l58,34r-4,6l44,45r-6,1l23,46r,10l39,56r8,l53,60r5,3l62,69r,13l58,88r-6,4l48,94r-7,1l9,95r6,6l36,105e" fillcolor="#231f20" stroked="f">
                    <v:path arrowok="t" o:connecttype="custom" o:connectlocs="36,-883;46,-883;56,-885;63,-891;70,-896;75,-904;75,-927;65,-936;51,-938;51,-938;62,-940;71,-949;70,-967;57,-983;34,-988;14,-981;12,-978;48,-978;58,-972;58,-954;54,-948;44,-943;38,-942;23,-942;23,-932;39,-932;47,-932;53,-928;58,-925;62,-919;62,-906;58,-900;52,-896;48,-894;41,-893;9,-893;15,-887;36,-883" o:connectangles="0,0,0,0,0,0,0,0,0,0,0,0,0,0,0,0,0,0,0,0,0,0,0,0,0,0,0,0,0,0,0,0,0,0,0,0,0,0"/>
                  </v:shape>
                  <v:shape id="Freeform 401" o:spid="_x0000_s1109" style="position:absolute;left:6631;top:-988;width:75;height:105;visibility:visible;mso-wrap-style:square;v-text-anchor:top" coordsize="7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TBcUA&#10;AADcAAAADwAAAGRycy9kb3ducmV2LnhtbESP0WrCQBRE3wX/YblC33SjVYnRVUQptPSpxg+4ZK9J&#10;TPZuyK5J7Nd3C4U+DjNzhtkdBlOLjlpXWlYwn0UgiDOrS84VXNO3aQzCeWSNtWVS8CQHh/14tMNE&#10;256/qLv4XAQIuwQVFN43iZQuK8igm9mGOHg32xr0Qba51C32AW5quYiitTRYclgosKFTQVl1eRgF&#10;H8fo+5NXafq0q2Xc9dV5vazuSr1MhuMWhKfB/4f/2u9awWu8gd8z4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V1MFxQAAANwAAAAPAAAAAAAAAAAAAAAAAJgCAABkcnMv&#10;ZG93bnJldi54bWxQSwUGAAAAAAQABAD1AAAAigMAAAAA&#10;" path="m13,27l16,16,26,10r-14,l1,23r12,4e" fillcolor="#231f20" stroked="f">
                    <v:path arrowok="t" o:connecttype="custom" o:connectlocs="13,-961;16,-972;26,-978;12,-978;1,-965;13,-961" o:connectangles="0,0,0,0,0,0"/>
                  </v:shape>
                  <v:shape id="Freeform 400" o:spid="_x0000_s1110" style="position:absolute;left:6631;top:-988;width:75;height:105;visibility:visible;mso-wrap-style:square;v-text-anchor:top" coordsize="7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RsRcIA&#10;AADcAAAADwAAAGRycy9kb3ducmV2LnhtbERP3WrCMBS+H+wdwhnsbiY6LdoZRZTBxq5sfYBDc9bW&#10;NieliW3d0y8Xg11+fP/b/WRbMVDva8ca5jMFgrhwpuZSwyV/f1mD8AHZYOuYNNzJw373+LDF1LiR&#10;zzRkoRQxhH2KGqoQulRKX1Rk0c9cRxy5b9dbDBH2pTQ9jjHctnKhVCIt1hwbKuzoWFHRZDer4fOg&#10;fr54led3t1quh7E5JcvmqvXz03R4AxFoCv/iP/eH0fC6ifPjmX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GxFwgAAANwAAAAPAAAAAAAAAAAAAAAAAJgCAABkcnMvZG93&#10;bnJldi54bWxQSwUGAAAAAAQABAD1AAAAhwMAAAAA&#10;" path="m9,95r14,l13,90,9,77,,87r9,8e" fillcolor="#231f20" stroked="f">
                    <v:path arrowok="t" o:connecttype="custom" o:connectlocs="9,-893;23,-893;13,-898;9,-911;0,-901;9,-893" o:connectangles="0,0,0,0,0,0"/>
                  </v:shape>
                </v:group>
                <v:group id="Group 395" o:spid="_x0000_s1111" style="position:absolute;left:6723;top:-988;width:75;height:105" coordorigin="6723,-988" coordsize="75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98" o:spid="_x0000_s1112" style="position:absolute;left:6723;top:-988;width:75;height:105;visibility:visible;mso-wrap-style:square;v-text-anchor:top" coordsize="7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XqcQA&#10;AADcAAAADwAAAGRycy9kb3ducmV2LnhtbESP0WrCQBRE3wX/YblC33SjVdHoKmIRWvqk8QMu2WsS&#10;k70bstsk+vXdQsHHYWbOMNt9byrRUuMKywqmkwgEcWp1wZmCa3Iar0A4j6yxskwKHuRgvxsOthhr&#10;2/GZ2ovPRICwi1FB7n0dS+nSnAy6ia2Jg3ezjUEfZJNJ3WAX4KaSsyhaSoMFh4UcazrmlJaXH6Pg&#10;6xA9v3mRJA+7mK/arvxYzsu7Um+j/rAB4an3r/B/+1MreF/P4O9MO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qV6nEAAAA3AAAAA8AAAAAAAAAAAAAAAAAmAIAAGRycy9k&#10;b3ducmV2LnhtbFBLBQYAAAAABAAEAPUAAACJAwAAAAA=&#10;" path="m36,105r10,l55,103r8,-6l70,92r5,-8l75,61,65,52,51,50,62,48r9,-9l70,21,57,5,34,,14,7r-3,3l48,10r10,6l58,34r-4,6l44,45r-6,1l22,46r,10l39,56r8,l53,60r5,3l62,69r,13l58,88r-6,4l48,94r-7,1l9,95r6,6l36,105e" fillcolor="#231f20" stroked="f">
                    <v:path arrowok="t" o:connecttype="custom" o:connectlocs="36,-883;46,-883;55,-885;63,-891;70,-896;75,-904;75,-927;65,-936;51,-938;51,-938;62,-940;71,-949;70,-967;57,-983;34,-988;14,-981;11,-978;48,-978;58,-972;58,-954;54,-948;44,-943;38,-942;22,-942;22,-932;39,-932;47,-932;53,-928;58,-925;62,-919;62,-906;58,-900;52,-896;48,-894;41,-893;9,-893;15,-887;36,-883" o:connectangles="0,0,0,0,0,0,0,0,0,0,0,0,0,0,0,0,0,0,0,0,0,0,0,0,0,0,0,0,0,0,0,0,0,0,0,0,0,0"/>
                  </v:shape>
                  <v:shape id="Freeform 397" o:spid="_x0000_s1113" style="position:absolute;left:6723;top:-988;width:75;height:105;visibility:visible;mso-wrap-style:square;v-text-anchor:top" coordsize="7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byMsQA&#10;AADcAAAADwAAAGRycy9kb3ducmV2LnhtbESP3WrCQBSE7wu+w3IE7+rGXzS6ilSEll5pfIBD9pjE&#10;ZM+G7DaJPn23UPBymJlvmO2+N5VoqXGFZQWTcQSCOLW64EzBNTm9r0A4j6yxskwKHuRgvxu8bTHW&#10;tuMztRefiQBhF6OC3Ps6ltKlORl0Y1sTB+9mG4M+yCaTusEuwE0lp1G0lAYLDgs51vSRU1pefoyC&#10;r0P0/OZFkjzsYr5qu/K4nJd3pUbD/rAB4an3r/B/+1MrmK1n8HcmHA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m8jLEAAAA3AAAAA8AAAAAAAAAAAAAAAAAmAIAAGRycy9k&#10;b3ducmV2LnhtbFBLBQYAAAAABAAEAPUAAACJAwAAAAA=&#10;" path="m13,27l16,16r9,-6l11,10,1,23r12,4e" fillcolor="#231f20" stroked="f">
                    <v:path arrowok="t" o:connecttype="custom" o:connectlocs="13,-961;16,-972;25,-978;11,-978;1,-965;13,-961" o:connectangles="0,0,0,0,0,0"/>
                  </v:shape>
                  <v:shape id="Freeform 396" o:spid="_x0000_s1114" style="position:absolute;left:6723;top:-988;width:75;height:105;visibility:visible;mso-wrap-style:square;v-text-anchor:top" coordsize="7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9qRsUA&#10;AADcAAAADwAAAGRycy9kb3ducmV2LnhtbESP0WrCQBRE3wX/YblC33SjjaLRVUQptPSpxg+4ZK9J&#10;TPZuyK5J7Nd3C4U+DjNzhtkdBlOLjlpXWlYwn0UgiDOrS84VXNO36RqE88gaa8uk4EkODvvxaIeJ&#10;tj1/UXfxuQgQdgkqKLxvEildVpBBN7MNcfButjXog2xzqVvsA9zUchFFK2mw5LBQYEOngrLq8jAK&#10;Po7R9ycv0/Rpl/G666vzKq7uSr1MhuMWhKfB/4f/2u9awesmht8z4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2pGxQAAANwAAAAPAAAAAAAAAAAAAAAAAJgCAABkcnMv&#10;ZG93bnJldi54bWxQSwUGAAAAAAQABAD1AAAAigMAAAAA&#10;" path="m9,95r13,l13,90,9,77,,87r9,8e" fillcolor="#231f20" stroked="f">
                    <v:path arrowok="t" o:connecttype="custom" o:connectlocs="9,-893;22,-893;13,-898;9,-911;0,-901;9,-893" o:connectangles="0,0,0,0,0,0"/>
                  </v:shape>
                </v:group>
                <v:group id="Group 391" o:spid="_x0000_s1115" style="position:absolute;left:7151;top:-986;width:73;height:102" coordorigin="7151,-986" coordsize="73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394" o:spid="_x0000_s1116" style="position:absolute;left:7151;top:-986;width:73;height:102;visibility:visible;mso-wrap-style:square;v-text-anchor:top" coordsize="7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9a2sMA&#10;AADcAAAADwAAAGRycy9kb3ducmV2LnhtbESPQYvCMBSE7wv+h/AEb2uqQlmrUUQp6GEPWwten82z&#10;LTYvpUm1/nuzsLDHYWa+YdbbwTTiQZ2rLSuYTSMQxIXVNZcK8nP6+QXCeWSNjWVS8CIH283oY42J&#10;tk/+oUfmSxEg7BJUUHnfJlK6oiKDbmpb4uDdbGfQB9mVUnf4DHDTyHkUxdJgzWGhwpb2FRX3rDcK&#10;vptZdkmzvs1fh/zapzHfyxMrNRkPuxUIT4P/D/+1j1rBYhnD75lwBO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9a2sMAAADcAAAADwAAAAAAAAAAAAAAAACYAgAAZHJzL2Rv&#10;d25yZXYueG1sUEsFBgAAAAAEAAQA9QAAAIgDAAAAAA==&#10;" path="m60,102r13,l53,54,65,51,72,40r,-20l68,11,54,1,46,,,,,11r13,l48,11r4,3l57,17r2,5l59,33r-1,5l54,42r-5,5l43,47,,47,,58r41,l60,102e" fillcolor="#231f20" stroked="f">
                    <v:path arrowok="t" o:connecttype="custom" o:connectlocs="60,-884;73,-884;53,-932;65,-935;72,-946;72,-966;68,-975;54,-985;46,-986;0,-986;0,-975;13,-975;48,-975;52,-972;57,-969;59,-964;59,-953;58,-948;54,-944;49,-939;43,-939;0,-939;0,-928;41,-928;60,-884" o:connectangles="0,0,0,0,0,0,0,0,0,0,0,0,0,0,0,0,0,0,0,0,0,0,0,0,0"/>
                  </v:shape>
                  <v:shape id="Freeform 393" o:spid="_x0000_s1117" style="position:absolute;left:7151;top:-986;width:73;height:102;visibility:visible;mso-wrap-style:square;v-text-anchor:top" coordsize="7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/QcQA&#10;AADcAAAADwAAAGRycy9kb3ducmV2LnhtbESPQYvCMBSE78L+h/AW9qapCupWoyxKYT14sBb2+mze&#10;tsXmpTSp1n9vBMHjMDPfMKtNb2pxpdZVlhWMRxEI4tzqigsF2SkZLkA4j6yxtkwK7uRgs/4YrDDW&#10;9sZHuqa+EAHCLkYFpfdNLKXLSzLoRrYhDt6/bQ36INtC6hZvAW5qOYmimTRYcVgosaFtSfkl7YyC&#10;Qz1O/5K0a7L7Ljt3yYwvxZ6V+vrsf5YgPPX+HX61f7WC6fcc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j/0HEAAAA3AAAAA8AAAAAAAAAAAAAAAAAmAIAAGRycy9k&#10;b3ducmV2LnhtbFBLBQYAAAAABAAEAPUAAACJAwAAAAA=&#10;" path="m,47r13,l13,11,,11,,47e" fillcolor="#231f20" stroked="f">
                    <v:path arrowok="t" o:connecttype="custom" o:connectlocs="0,-939;13,-939;13,-975;0,-975;0,-939" o:connectangles="0,0,0,0,0"/>
                  </v:shape>
                  <v:shape id="Freeform 392" o:spid="_x0000_s1118" style="position:absolute;left:7151;top:-986;width:73;height:102;visibility:visible;mso-wrap-style:square;v-text-anchor:top" coordsize="7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rM8IA&#10;AADcAAAADwAAAGRycy9kb3ducmV2LnhtbERPTWuDQBC9F/oflgnk1qw2IKnJRkKLkBxyiBV6nboT&#10;lbiz4q6J/vvsodDj433vssl04k6Day0riFcRCOLK6pZrBeV3/rYB4Tyyxs4yKZjJQbZ/fdlhqu2D&#10;L3QvfC1CCLsUFTTe96mUrmrIoFvZnjhwVzsY9AEOtdQDPkK46eR7FCXSYMuhocGePhuqbsVoFJy7&#10;uPjJi7Ev56/yd8wTvtUnVmq5mA5bEJ4m/y/+cx+1gvVHWBvOhCMg9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/GszwgAAANwAAAAPAAAAAAAAAAAAAAAAAJgCAABkcnMvZG93&#10;bnJldi54bWxQSwUGAAAAAAQABAD1AAAAhwMAAAAA&#10;" path="m,102r13,l13,58,,58r,44e" fillcolor="#231f20" stroked="f">
                    <v:path arrowok="t" o:connecttype="custom" o:connectlocs="0,-884;13,-884;13,-928;0,-928;0,-884" o:connectangles="0,0,0,0,0"/>
                  </v:shape>
                </v:group>
                <v:group id="Group 388" o:spid="_x0000_s1119" style="position:absolute;left:7239;top:-987;width:82;height:99" coordorigin="7239,-987" coordsize="82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390" o:spid="_x0000_s1120" style="position:absolute;left:7239;top:-987;width:82;height:99;visibility:visible;mso-wrap-style:square;v-text-anchor:top" coordsize="8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XicIA&#10;AADcAAAADwAAAGRycy9kb3ducmV2LnhtbERPTWvCQBC9F/oflil4KbpbKVZTVymlgqdCY0G8Ddkx&#10;SZOdDdnRxH/fPRR6fLzv9Xb0rbpSH+vAFp5mBhRxEVzNpYXvw266BBUF2WEbmCzcKMJ2c3+3xsyF&#10;gb/omkupUgjHDC1UIl2mdSwq8hhnoSNO3Dn0HiXBvtSuxyGF+1bPjVlojzWnhgo7eq+oaPKLt7BY&#10;4SPexPw0l5c2/zwOH3LCxtrJw/j2CkpolH/xn3vvLDybND+dSUd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25eJwgAAANwAAAAPAAAAAAAAAAAAAAAAAJgCAABkcnMvZG93&#10;bnJldi54bWxQSwUGAAAAAAQABAD1AAAAhwMAAAAA&#10;" path="m61,99l74,85,81,64,83,37,75,18,59,5,33,,16,10r36,l60,15r5,8l69,32r2,10l71,52,69,64,61,85,40,94r-16,l32,98r29,1e" fillcolor="#231f20" stroked="f">
                    <v:path arrowok="t" o:connecttype="custom" o:connectlocs="61,-888;74,-902;81,-923;83,-950;75,-969;59,-982;33,-987;16,-977;52,-977;60,-972;65,-964;69,-955;71,-945;71,-935;69,-923;61,-902;40,-893;24,-893;32,-889;61,-888" o:connectangles="0,0,0,0,0,0,0,0,0,0,0,0,0,0,0,0,0,0,0,0"/>
                  </v:shape>
                  <v:shape id="Freeform 389" o:spid="_x0000_s1121" style="position:absolute;left:7239;top:-987;width:82;height:99;visibility:visible;mso-wrap-style:square;v-text-anchor:top" coordsize="8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cyEsQA&#10;AADcAAAADwAAAGRycy9kb3ducmV2LnhtbESPQUvDQBSE74L/YXmCF7G7Fak2dhNEFDwJxkLp7ZF9&#10;JjHZtyH72qT/3hWEHoeZ+YbZFLPv1ZHG2Aa2sFwYUMRVcC3XFrZfb7ePoKIgO+wDk4UTRSjyy4sN&#10;Zi5M/EnHUmqVIBwztNCIDJnWsWrIY1yEgTh532H0KEmOtXYjTgnue31nzEp7bDktNDjQS0NVVx68&#10;hdUab/Ak5qc7PPTlx256lT121l5fzc9PoIRmOYf/2+/Owr1Zwt+ZdAR0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XMhLEAAAA3AAAAA8AAAAAAAAAAAAAAAAAmAIAAGRycy9k&#10;b3ducmV2LnhtbFBLBQYAAAAABAAEAPUAAACJAwAAAAA=&#10;" path="m24,94r16,l25,86,16,67,15,40,23,19,43,10r-27,l14,11,4,30,,51r,4l4,73,14,88r10,6e" fillcolor="#231f20" stroked="f">
                    <v:path arrowok="t" o:connecttype="custom" o:connectlocs="24,-893;40,-893;25,-901;16,-920;15,-947;23,-968;43,-977;16,-977;14,-976;4,-957;0,-936;0,-932;4,-914;14,-899;24,-893" o:connectangles="0,0,0,0,0,0,0,0,0,0,0,0,0,0,0"/>
                  </v:shape>
                </v:group>
                <v:group id="Group 384" o:spid="_x0000_s1122" style="position:absolute;left:7341;top:-988;width:77;height:103" coordorigin="7341,-988" coordsize="77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87" o:spid="_x0000_s1123" style="position:absolute;left:7341;top:-988;width:77;height:103;visibility:visible;mso-wrap-style:square;v-text-anchor:top" coordsize="7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QHOsQA&#10;AADcAAAADwAAAGRycy9kb3ducmV2LnhtbESPQWvCQBSE70L/w/IKvemmtohEN1JaxPaoCaXeHtnX&#10;JCT7Nt1dTfrvXUHwOMzMN8x6M5pOnMn5xrKC51kCgri0uuFKQZFvp0sQPiBr7CyTgn/ysMkeJmtM&#10;tR14T+dDqESEsE9RQR1Cn0rpy5oM+pntiaP3a53BEKWrpHY4RLjp5DxJFtJgw3Ghxp7eayrbw8ko&#10;+NLHzlV/7qdfDN9Fm+8+HBW5Uk+P49sKRKAx3MO39qdW8Jq8wPVMPAIy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EBzrEAAAA3AAAAA8AAAAAAAAAAAAAAAAAmAIAAGRycy9k&#10;b3ducmV2LnhtbFBLBQYAAAAABAAEAPUAAACJAwAAAAA=&#10;" path="m65,35l74,22,61,6,39,,21,5r-6,6l55,11r7,11l65,35e" fillcolor="#231f20" stroked="f">
                    <v:path arrowok="t" o:connecttype="custom" o:connectlocs="65,-953;74,-966;61,-982;39,-988;21,-983;15,-977;55,-977;62,-966;65,-953" o:connectangles="0,0,0,0,0,0,0,0,0"/>
                  </v:shape>
                  <v:shape id="Freeform 386" o:spid="_x0000_s1124" style="position:absolute;left:7341;top:-988;width:77;height:103;visibility:visible;mso-wrap-style:square;v-text-anchor:top" coordsize="7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2fTsQA&#10;AADcAAAADwAAAGRycy9kb3ducmV2LnhtbESPQWvCQBSE70L/w/IK3nTTIiKpa5CWoj1qQmlvj+wz&#10;Ccm+TXdXk/57VxA8DjPzDbPORtOJCznfWFbwMk9AEJdWN1wpKPLP2QqED8gaO8uk4J88ZJunyRpT&#10;bQc+0OUYKhEh7FNUUIfQp1L6siaDfm574uidrDMYonSV1A6HCDedfE2SpTTYcFyosaf3msr2eDYK&#10;vvRv56o/99Mvh++izXcfjopcqenzuH0DEWgMj/C9vdcKFskCbmfiEZ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n07EAAAA3AAAAA8AAAAAAAAAAAAAAAAAmAIAAGRycy9k&#10;b3ducmV2LnhtbFBLBQYAAAAABAAEAPUAAACJAwAAAAA=&#10;" path="m19,94r10,l21,87,13,71,12,61,13,41,21,20,40,11r-25,l8,19,1,40,,68,8,86r11,8e" fillcolor="#231f20" stroked="f">
                    <v:path arrowok="t" o:connecttype="custom" o:connectlocs="19,-894;29,-894;21,-901;13,-917;12,-927;13,-947;21,-968;40,-977;15,-977;8,-969;1,-948;0,-920;8,-902;19,-894" o:connectangles="0,0,0,0,0,0,0,0,0,0,0,0,0,0"/>
                  </v:shape>
                  <v:shape id="Freeform 385" o:spid="_x0000_s1125" style="position:absolute;left:7341;top:-988;width:77;height:103;visibility:visible;mso-wrap-style:square;v-text-anchor:top" coordsize="7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E61cQA&#10;AADcAAAADwAAAGRycy9kb3ducmV2LnhtbESPQWvCQBSE70L/w/IKvemm0opEN1JaxPaoCaXeHtnX&#10;JCT7Nt1dTfrvXUHwOMzMN8x6M5pOnMn5xrKC51kCgri0uuFKQZFvp0sQPiBr7CyTgn/ysMkeJmtM&#10;tR14T+dDqESEsE9RQR1Cn0rpy5oM+pntiaP3a53BEKWrpHY4RLjp5DxJFtJgw3Ghxp7eayrbw8ko&#10;+NLHzlV/7qdfDN9Fm+8+HBW5Uk+P49sKRKAx3MO39qdW8JK8wvVMPAIy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hOtXEAAAA3AAAAA8AAAAAAAAAAAAAAAAAmAIAAGRycy9k&#10;b3ducmV2LnhtbFBLBQYAAAAABAAEAPUAAACJAwAAAAA=&#10;" path="m52,103l68,92,77,72,66,69,62,83,55,94r-36,l25,99r27,4e" fillcolor="#231f20" stroked="f">
                    <v:path arrowok="t" o:connecttype="custom" o:connectlocs="52,-885;68,-896;77,-916;66,-919;62,-905;55,-894;19,-894;25,-889;52,-885" o:connectangles="0,0,0,0,0,0,0,0,0"/>
                  </v:shape>
                </v:group>
                <v:group id="Group 380" o:spid="_x0000_s1126" style="position:absolute;left:7440;top:-986;width:81;height:102" coordorigin="7440,-986" coordsize="81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83" o:spid="_x0000_s1127" style="position:absolute;left:7440;top:-986;width:81;height:102;visibility:visible;mso-wrap-style:square;v-text-anchor:top" coordsize="8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kqIMQA&#10;AADcAAAADwAAAGRycy9kb3ducmV2LnhtbESPQYvCMBSE74L/IbyFvYgmrqJSjSK6grAnteL10Tzb&#10;ss1LaaJ2/70RFjwOM/MNs1i1thJ3anzpWMNwoEAQZ86UnGtIT7v+DIQPyAYrx6Thjzyslt3OAhPj&#10;Hnyg+zHkIkLYJ6ihCKFOpPRZQRb9wNXE0bu6xmKIssmlafAR4baSX0pNpMWS40KBNW0Kyn6PN6uh&#10;3t/MWG2HP6OZTXuX6fd5dEh3Wn9+tOs5iEBteIf/23ujYaym8Do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5KiDEAAAA3AAAAA8AAAAAAAAAAAAAAAAAmAIAAGRycy9k&#10;b3ducmV2LnhtbFBLBQYAAAAABAAEAPUAAACJAwAAAAA=&#10;" path="m67,102r14,l46,35,73,,59,,24,46r13,l67,102e" fillcolor="#231f20" stroked="f">
                    <v:path arrowok="t" o:connecttype="custom" o:connectlocs="67,-884;81,-884;46,-951;73,-986;59,-986;24,-940;37,-940;67,-884" o:connectangles="0,0,0,0,0,0,0,0"/>
                  </v:shape>
                  <v:shape id="Freeform 382" o:spid="_x0000_s1128" style="position:absolute;left:7440;top:-986;width:81;height:102;visibility:visible;mso-wrap-style:square;v-text-anchor:top" coordsize="8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+UsMA&#10;AADcAAAADwAAAGRycy9kb3ducmV2LnhtbERPyWrDMBC9B/oPYgq9hFpyE9rgRjElCwR6suuQ62BN&#10;bVNrZCwlcf6+OhR6fLx9nU+2F1cafedYQ5ooEMS1Mx03Gqqvw/MKhA/IBnvHpOFOHvLNw2yNmXE3&#10;LuhahkbEEPYZamhDGDIpfd2SRZ+4gThy3260GCIcG2lGvMVw28sXpV6lxY5jQ4sDbVuqf8qL1TAc&#10;L2apdunnYmWr+fltf1oU1UHrp8fp4x1EoCn8i//cR6NhqeLaeCYe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a+UsMAAADcAAAADwAAAAAAAAAAAAAAAACYAgAAZHJzL2Rv&#10;d25yZXYueG1sUEsFBgAAAAAEAAQA9QAAAIgDAAAAAA==&#10;" path="m,59r13,l13,,,,,59e" fillcolor="#231f20" stroked="f">
                    <v:path arrowok="t" o:connecttype="custom" o:connectlocs="0,-927;13,-927;13,-986;0,-986;0,-927" o:connectangles="0,0,0,0,0"/>
                  </v:shape>
                  <v:shape id="Freeform 381" o:spid="_x0000_s1129" style="position:absolute;left:7440;top:-986;width:81;height:102;visibility:visible;mso-wrap-style:square;v-text-anchor:top" coordsize="8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obycYA&#10;AADcAAAADwAAAGRycy9kb3ducmV2LnhtbESPT2vCQBTE74V+h+UJvYjuWsU/qauUtoLgKRrx+si+&#10;JsHs25BdNf32riD0OMzMb5jlurO1uFLrK8caRkMFgjh3puJCQ3bYDOYgfEA2WDsmDX/kYb16fVli&#10;YtyNU7ruQyEihH2CGsoQmkRKn5dk0Q9dQxy9X9daDFG2hTQt3iLc1vJdqam0WHFcKLGhr5Ly8/5i&#10;NTTbi5mo79FuPLdZ/zT7OY7TbKP1W6/7/AARqAv/4Wd7azRM1AIe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obycYAAADcAAAADwAAAAAAAAAAAAAAAACYAgAAZHJz&#10;L2Rvd25yZXYueG1sUEsFBgAAAAAEAAQA9QAAAIsDAAAAAA==&#10;" path="m,102r13,l13,74,37,46r-13,l13,59,,59r,43e" fillcolor="#231f20" stroked="f">
                    <v:path arrowok="t" o:connecttype="custom" o:connectlocs="0,-884;13,-884;13,-912;37,-940;24,-940;13,-927;0,-927;0,-884" o:connectangles="0,0,0,0,0,0,0,0"/>
                  </v:shape>
                </v:group>
                <v:group id="Group 377" o:spid="_x0000_s1130" style="position:absolute;left:7524;top:-986;width:81;height:102" coordorigin="7524,-986" coordsize="81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79" o:spid="_x0000_s1131" style="position:absolute;left:7524;top:-986;width:81;height:102;visibility:visible;mso-wrap-style:square;v-text-anchor:top" coordsize="8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BEsUA&#10;AADcAAAADwAAAGRycy9kb3ducmV2LnhtbESPQWvCQBSE7wX/w/IKXkrdxEgrqatIayDgKTbi9ZF9&#10;TUKzb0N21fjvuwXB4zAz3zCrzWg6caHBtZYVxLMIBHFldcu1gvI7e12CcB5ZY2eZFNzIwWY9eVph&#10;qu2VC7ocfC0ChF2KChrv+1RKVzVk0M1sTxy8HzsY9EEOtdQDXgPcdHIeRW/SYMthocGePhuqfg9n&#10;o6DPz3oRfcX7ZGnKl9P77pgUZabU9HncfoDwNPpH+N7OtYJFHMP/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BYESxQAAANwAAAAPAAAAAAAAAAAAAAAAAJgCAABkcnMv&#10;ZG93bnJldi54bWxQSwUGAAAAAAQABAD1AAAAigMAAAAA&#10;" path="m34,102r12,l81,,70,,41,84r-13,l34,102e" fillcolor="#231f20" stroked="f">
                    <v:path arrowok="t" o:connecttype="custom" o:connectlocs="34,-884;46,-884;81,-986;70,-986;41,-902;28,-902;34,-884" o:connectangles="0,0,0,0,0,0,0"/>
                  </v:shape>
                  <v:shape id="Freeform 378" o:spid="_x0000_s1132" style="position:absolute;left:7524;top:-986;width:81;height:102;visibility:visible;mso-wrap-style:square;v-text-anchor:top" coordsize="8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cfZcQA&#10;AADcAAAADwAAAGRycy9kb3ducmV2LnhtbESPQYvCMBSE78L+h/AWvIimVXGlGmVZFQRPditeH83b&#10;tmzzUpqo9d8bQfA4zMw3zHLdmVpcqXWVZQXxKAJBnFtdcaEg+90N5yCcR9ZYWyYFd3KwXn30lpho&#10;e+MjXVNfiABhl6CC0vsmkdLlJRl0I9sQB+/PtgZ9kG0hdYu3ADe1HEfRTBqsOCyU2NBPSfl/ejEK&#10;mv1FT6NNfJjMTTY4f21Pk2O2U6r/2X0vQHjq/Dv8au+1gmk8hue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XH2XEAAAA3AAAAA8AAAAAAAAAAAAAAAAAmAIAAGRycy9k&#10;b3ducmV2LnhtbFBLBQYAAAAABAAEAPUAAACJAwAAAAA=&#10;" path="m28,84r13,l13,,,,28,84e" fillcolor="#231f20" stroked="f">
                    <v:path arrowok="t" o:connecttype="custom" o:connectlocs="28,-902;41,-902;13,-986;0,-986;28,-902" o:connectangles="0,0,0,0,0"/>
                  </v:shape>
                </v:group>
                <v:group id="Group 375" o:spid="_x0000_s1133" style="position:absolute;left:7628;top:-986;width:2;height:102" coordorigin="7628,-986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376" o:spid="_x0000_s1134" style="position:absolute;left:7628;top:-986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Mb9sYA&#10;AADcAAAADwAAAGRycy9kb3ducmV2LnhtbESP3WrCQBSE74W+w3IK3kjdKBJL6iqiCKJQf1p6fcge&#10;k2j2bMxuNfr0XaHg5TAz3zCjSWNKcaHaFZYV9LoRCOLU6oIzBd9fi7d3EM4jaywtk4IbOZiMX1oj&#10;TLS98o4ue5+JAGGXoILc+yqR0qU5GXRdWxEH72Brgz7IOpO6xmuAm1L2oyiWBgsOCzlWNMspPe1/&#10;jYJ1MeftrZPx4rNzP8fHTTz80Sul2q/N9AOEp8Y/w//tpVYw6A3gcSYcAT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Mb9sYAAADcAAAADwAAAAAAAAAAAAAAAACYAgAAZHJz&#10;L2Rvd25yZXYueG1sUEsFBgAAAAAEAAQA9QAAAIsDAAAAAA==&#10;" path="m,102l,e" filled="f" strokecolor="#231f20" strokeweight=".74pt">
                    <v:path arrowok="t" o:connecttype="custom" o:connectlocs="0,-884;0,-986" o:connectangles="0,0"/>
                  </v:shape>
                </v:group>
                <v:group id="Group 373" o:spid="_x0000_s1135" style="position:absolute;left:7662;top:-986;width:60;height:102" coordorigin="7662,-986" coordsize="60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374" o:spid="_x0000_s1136" style="position:absolute;left:7662;top:-986;width:60;height:102;visibility:visible;mso-wrap-style:square;v-text-anchor:top" coordsize="6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0vsMA&#10;AADcAAAADwAAAGRycy9kb3ducmV2LnhtbESPQYvCMBSE74L/ITzBm6YWdaUaRRTBgx629rDHR/Ns&#10;i81LaaLWf28EYY/DzHzDrDadqcWDWldZVjAZRyCIc6srLhRkl8NoAcJ5ZI21ZVLwIgebdb+3wkTb&#10;J//SI/WFCBB2CSoovW8SKV1ekkE3tg1x8K62NeiDbAupW3wGuKllHEVzabDisFBiQ7uS8lt6Nwr2&#10;Zn9euNPsWmRZ/PIUT3/Sy59Sw0G3XYLw1Pn/8Ld91Aqmkzl8zoQj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r0vsMAAADcAAAADwAAAAAAAAAAAAAAAACYAgAAZHJzL2Rv&#10;d25yZXYueG1sUEsFBgAAAAAEAAQA9QAAAIgDAAAAAA==&#10;" path="m,102r60,l60,90r-47,l13,,,,,102e" fillcolor="#231f20" stroked="f">
                    <v:path arrowok="t" o:connecttype="custom" o:connectlocs="0,-884;60,-884;60,-896;13,-896;13,-986;0,-986;0,-884" o:connectangles="0,0,0,0,0,0,0"/>
                  </v:shape>
                </v:group>
                <v:group id="Group 371" o:spid="_x0000_s1137" style="position:absolute;left:7739;top:-986;width:60;height:102" coordorigin="7739,-986" coordsize="60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372" o:spid="_x0000_s1138" style="position:absolute;left:7739;top:-986;width:60;height:102;visibility:visible;mso-wrap-style:square;v-text-anchor:top" coordsize="6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nFV8EA&#10;AADcAAAADwAAAGRycy9kb3ducmV2LnhtbERPTYvCMBC9C/6HMII3TVtclWoqoix4cA9be/A4NGNb&#10;bCalyWr99+aw4PHxvre7wbTiQb1rLCuI5xEI4tLqhisFxeV7tgbhPLLG1jIpeJGDXTYebTHV9sm/&#10;9Mh9JUIIuxQV1N53qZSurMmgm9uOOHA32xv0AfaV1D0+Q7hpZRJFS2mw4dBQY0eHmsp7/mcUHM3x&#10;Z+3OX7eqKJKXp2Sxyi9XpaaTYb8B4WnwH/G/+6QVLOKwNpwJR0B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5xVfBAAAA3AAAAA8AAAAAAAAAAAAAAAAAmAIAAGRycy9kb3du&#10;cmV2LnhtbFBLBQYAAAAABAAEAPUAAACGAwAAAAA=&#10;" path="m,102r60,l60,90r-47,l13,,,,,102e" fillcolor="#231f20" stroked="f">
                    <v:path arrowok="t" o:connecttype="custom" o:connectlocs="0,-884;60,-884;60,-896;13,-896;13,-986;0,-986;0,-884" o:connectangles="0,0,0,0,0,0,0"/>
                  </v:shape>
                </v:group>
                <v:group id="Group 369" o:spid="_x0000_s1139" style="position:absolute;left:7816;top:-986;width:66;height:102" coordorigin="7816,-986" coordsize="66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370" o:spid="_x0000_s1140" style="position:absolute;left:7816;top:-986;width:66;height:102;visibility:visible;mso-wrap-style:square;v-text-anchor:top" coordsize="6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7EIb8A&#10;AADcAAAADwAAAGRycy9kb3ducmV2LnhtbERPTWvCQBC9F/wPywheSt1UREJ0FREK3qRq70N2TKLZ&#10;2TWzxvTfdw8Fj4/3vdoMrlU9ddJ4NvA5zUARl942XBk4n74+clASkS22nsnALwls1qO3FRbWP/mb&#10;+mOsVAphKdBAHWMotJayJocy9YE4cRffOYwJdpW2HT5TuGv1LMsW2mHDqaHGQLuaytvx4QzYXu5l&#10;xeFyvUqQ9x/Jt6dDbsxkPGyXoCIN8SX+d++tgfkszU9n0hHQ6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PsQhvwAAANwAAAAPAAAAAAAAAAAAAAAAAJgCAABkcnMvZG93bnJl&#10;di54bWxQSwUGAAAAAAQABAD1AAAAhAMAAAAA&#10;" path="m,102r66,l66,91r-53,l13,53r41,l54,43r-41,l13,11r52,l65,,,,,102e" fillcolor="#231f20" stroked="f">
                    <v:path arrowok="t" o:connecttype="custom" o:connectlocs="0,-884;66,-884;66,-895;13,-895;13,-933;54,-933;54,-943;13,-943;13,-975;65,-975;65,-986;0,-986;0,-884" o:connectangles="0,0,0,0,0,0,0,0,0,0,0,0,0"/>
                  </v:shape>
                </v:group>
                <v:group id="Group 364" o:spid="_x0000_s1141" style="position:absolute;left:7949;top:-986;width:99;height:102" coordorigin="7949,-986" coordsize="99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368" o:spid="_x0000_s1142" style="position:absolute;left:7949;top:-986;width:99;height:102;visibility:visible;mso-wrap-style:square;v-text-anchor:top" coordsize="9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Lj8IA&#10;AADcAAAADwAAAGRycy9kb3ducmV2LnhtbESPzWrDMBCE74G+g9hCbolcE0pwo4RiKBQKBSd+gMVa&#10;/1BrJaxN7L59FQj0OMzMN8zhtLhR3WiKg2cDL9sMFHHj7cCdgfrysdmDioJscfRMBn4pwun4tDpg&#10;Yf3MFd3O0qkE4ViggV4kFFrHpieHcesDcfJaPzmUJKdO2wnnBHejzrPsVTscOC30GKjsqfk5X52B&#10;r2v7ze3cDaEVqUMMZVXVpTHr5+X9DZTQIv/hR/vTGtjlOdzPpCOgj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MuPwgAAANwAAAAPAAAAAAAAAAAAAAAAAJgCAABkcnMvZG93&#10;bnJldi54bWxQSwUGAAAAAAQABAD1AAAAhwMAAAAA&#10;" path="m86,102r12,l98,,80,,75,13r11,l86,102e" fillcolor="#231f20" stroked="f">
                    <v:path arrowok="t" o:connecttype="custom" o:connectlocs="86,-884;98,-884;98,-986;80,-986;75,-973;86,-973;86,-884" o:connectangles="0,0,0,0,0,0,0"/>
                  </v:shape>
                  <v:shape id="Freeform 367" o:spid="_x0000_s1143" style="position:absolute;left:7949;top:-986;width:99;height:102;visibility:visible;mso-wrap-style:square;v-text-anchor:top" coordsize="9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huFMIA&#10;AADcAAAADwAAAGRycy9kb3ducmV2LnhtbESPzWrDMBCE74W8g9hAb7WcNJTgRgnBUCgUCk79AIu1&#10;/qHWSlib2H37qlDIcZiZb5jDaXGjutEUB88GNlkOirjxduDOQP319rQHFQXZ4uiZDPxQhNNx9XDA&#10;wvqZK7pdpFMJwrFAA71IKLSOTU8OY+YDcfJaPzmUJKdO2wnnBHej3ub5i3Y4cFroMVDZU/N9uToD&#10;H9f2k9u5G0IrUocYyqqqS2Me18v5FZTQIvfwf/vdGthtn+HvTDoC+vg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G4UwgAAANwAAAAPAAAAAAAAAAAAAAAAAJgCAABkcnMvZG93&#10;bnJldi54bWxQSwUGAAAAAAQABAD1AAAAhwMAAAAA&#10;" path="m36,81r14,l19,,,,,13r11,l36,81e" fillcolor="#231f20" stroked="f">
                    <v:path arrowok="t" o:connecttype="custom" o:connectlocs="36,-905;50,-905;19,-986;0,-986;0,-973;11,-973;36,-905" o:connectangles="0,0,0,0,0,0,0"/>
                  </v:shape>
                  <v:shape id="Freeform 366" o:spid="_x0000_s1144" style="position:absolute;left:7949;top:-986;width:99;height:102;visibility:visible;mso-wrap-style:square;v-text-anchor:top" coordsize="9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H2YMIA&#10;AADcAAAADwAAAGRycy9kb3ducmV2LnhtbESPzWrDMBCE74W+g9hCb43cEEJxIptiKAQKBad+gMVa&#10;/1BrJaxN7Lx9VSjkOMzMN8yxXN2krjTH0bOB100Girj1duTeQPP98fIGKgqyxckzGbhRhLJ4fDhi&#10;bv3CNV3P0qsE4ZijgUEk5FrHdiCHceMDcfI6PzuUJOde2xmXBHeT3mbZXjscOS0MGKgaqP05X5yB&#10;z0v3xd3Sj6ETaUIMVV03lTHPT+v7AZTQKvfwf/tkDey2O/g7k46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fZgwgAAANwAAAAPAAAAAAAAAAAAAAAAAJgCAABkcnMvZG93&#10;bnJldi54bWxQSwUGAAAAAAQABAD1AAAAhwMAAAAA&#10;" path="m44,102r9,l85,13r-10,l50,81r-14,l44,102e" fillcolor="#231f20" stroked="f">
                    <v:path arrowok="t" o:connecttype="custom" o:connectlocs="44,-884;53,-884;85,-973;75,-973;50,-905;36,-905;44,-884" o:connectangles="0,0,0,0,0,0,0"/>
                  </v:shape>
                  <v:shape id="Freeform 365" o:spid="_x0000_s1145" style="position:absolute;left:7949;top:-986;width:99;height:102;visibility:visible;mso-wrap-style:square;v-text-anchor:top" coordsize="9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1T+8IA&#10;AADcAAAADwAAAGRycy9kb3ducmV2LnhtbESPzWrDMBCE74W8g9hAb7Wc0JTgRgnBUCgUCk79AIu1&#10;/qHWSlib2H37qlDIcZiZb5jDaXGjutEUB88GNlkOirjxduDOQP319rQHFQXZ4uiZDPxQhNNx9XDA&#10;wvqZK7pdpFMJwrFAA71IKLSOTU8OY+YDcfJaPzmUJKdO2wnnBHej3ub5i3Y4cFroMVDZU/N9uToD&#10;H9f2k9u5G0IrUocYyqqqS2Me18v5FZTQIvfwf/vdGnje7uDvTDoC+vg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VP7wgAAANwAAAAPAAAAAAAAAAAAAAAAAJgCAABkcnMvZG93&#10;bnJldi54bWxQSwUGAAAAAAQABAD1AAAAhwMAAAAA&#10;" path="m,102r10,l10,13,,13r,89e" fillcolor="#231f20" stroked="f">
                    <v:path arrowok="t" o:connecttype="custom" o:connectlocs="0,-884;10,-884;10,-973;0,-973;0,-884" o:connectangles="0,0,0,0,0"/>
                  </v:shape>
                </v:group>
                <v:group id="Group 361" o:spid="_x0000_s1146" style="position:absolute;left:8074;top:-986;width:80;height:102" coordorigin="8074,-986" coordsize="80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363" o:spid="_x0000_s1147" style="position:absolute;left:8074;top:-986;width:80;height:102;visibility:visible;mso-wrap-style:square;v-text-anchor:top" coordsize="8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4qzMIA&#10;AADcAAAADwAAAGRycy9kb3ducmV2LnhtbESPQYvCMBSE74L/ITxhb5oqsmo1iggLgqd1Ba+P5NkU&#10;m5fSxLb6683Cwh6HmfmG2ex6V4mWmlB6VjCdZCCItTclFwouP1/jJYgQkQ1WnknBkwLstsPBBnPj&#10;O/6m9hwLkSAcclRgY6xzKYO25DBMfE2cvJtvHMYkm0KaBrsEd5WcZdmndFhyWrBY08GSvp8fToGZ&#10;H/V1gatT8bid6vjSNrRPq9THqN+vQUTq43/4r300CuazBfyeSUdAb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irMwgAAANwAAAAPAAAAAAAAAAAAAAAAAJgCAABkcnMvZG93&#10;bnJldi54bWxQSwUGAAAAAAQABAD1AAAAhwMAAAAA&#10;" path="m,102r51,l61,97,77,75,80,63r,-26l76,24,68,14,58,3,47,,,,,10r42,l51,12,64,29r3,11l67,60,65,70,53,88,43,91,,91r,11e" fillcolor="#231f20" stroked="f">
                    <v:path arrowok="t" o:connecttype="custom" o:connectlocs="0,-884;51,-884;61,-889;77,-911;80,-923;80,-949;76,-962;68,-972;58,-983;47,-986;0,-986;0,-976;42,-976;51,-974;64,-957;67,-946;67,-926;65,-916;53,-898;43,-895;0,-895;0,-884" o:connectangles="0,0,0,0,0,0,0,0,0,0,0,0,0,0,0,0,0,0,0,0,0,0"/>
                  </v:shape>
                  <v:shape id="Freeform 362" o:spid="_x0000_s1148" style="position:absolute;left:8074;top:-986;width:80;height:102;visibility:visible;mso-wrap-style:square;v-text-anchor:top" coordsize="8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G+vsAA&#10;AADcAAAADwAAAGRycy9kb3ducmV2LnhtbERPz2vCMBS+D/wfwhN2m6lSNq1GEWFQ6GlO8PpInk2x&#10;eSlNrO3++uUw2PHj+707jK4VA/Wh8axguchAEGtvGq4VXL4/39YgQkQ22HomBRMFOOxnLzssjH/y&#10;Fw3nWIsUwqFABTbGrpAyaEsOw8J3xIm7+d5hTLCvpenxmcJdK1dZ9i4dNpwaLHZ0sqTv54dTYPJS&#10;Xz9wU9WPW9XFH23DMFmlXufjcQsi0hj/xX/u0ijIV2ltOpOOgN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G+vsAAAADcAAAADwAAAAAAAAAAAAAAAACYAgAAZHJzL2Rvd25y&#10;ZXYueG1sUEsFBgAAAAAEAAQA9QAAAIUDAAAAAA==&#10;" path="m,91r13,l13,10,,10,,91e" fillcolor="#231f20" stroked="f">
                    <v:path arrowok="t" o:connecttype="custom" o:connectlocs="0,-895;13,-895;13,-976;0,-976;0,-895" o:connectangles="0,0,0,0,0"/>
                  </v:shape>
                </v:group>
                <v:group id="Group 357" o:spid="_x0000_s1149" style="position:absolute;left:4137;top:-1353;width:187;height:251" coordorigin="4137,-1353" coordsize="187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360" o:spid="_x0000_s1150" style="position:absolute;left:4137;top:-1353;width:187;height:251;visibility:visible;mso-wrap-style:square;v-text-anchor:top" coordsize="18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kqusEA&#10;AADcAAAADwAAAGRycy9kb3ducmV2LnhtbERPy2qDQBTdB/IPww1kF8c+SIp1ErRQCLQbtYsuL86t&#10;is4dcUZj/r6zKHR5OO/0sppBLDS5zrKChygGQVxb3XGj4Kt6P7yAcB5Z42CZFNzJweW83aSYaHvj&#10;gpbSNyKEsEtQQev9mEjp6pYMusiOxIH7sZNBH+DUSD3hLYSbQT7G8VEa7Dg0tDjSW0t1X85GQXX8&#10;/qjcZ565Pp87Pg2FvPeFUvvdmr2C8LT6f/Gf+6oVPD+F+eFMOALy/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ZKrrBAAAA3AAAAA8AAAAAAAAAAAAAAAAAmAIAAGRycy9kb3du&#10;cmV2LnhtbFBLBQYAAAAABAAEAPUAAACGAwAAAAA=&#10;" path="m,251r122,l178,220r10,-42l184,160,172,140,153,126r-15,-6l162,108,174,90r5,-20l179,54,172,36,156,14,136,4,116,1,98,,,,,36r99,l113,39r14,13l133,83r-13,17l99,106,,106r,36l43,142r67,l127,150r10,16l139,193r-14,15l102,214,,214r,37e" fillcolor="#231f20" stroked="f">
                    <v:path arrowok="t" o:connecttype="custom" o:connectlocs="0,-1102;122,-1102;178,-1133;188,-1175;184,-1193;172,-1213;153,-1227;138,-1233;162,-1245;174,-1263;179,-1283;179,-1299;172,-1317;156,-1339;136,-1349;116,-1352;98,-1353;0,-1353;0,-1317;99,-1317;113,-1314;127,-1301;133,-1270;120,-1253;99,-1247;0,-1247;0,-1211;43,-1211;110,-1211;127,-1203;137,-1187;139,-1160;125,-1145;102,-1139;0,-1139;0,-1102" o:connectangles="0,0,0,0,0,0,0,0,0,0,0,0,0,0,0,0,0,0,0,0,0,0,0,0,0,0,0,0,0,0,0,0,0,0,0,0"/>
                  </v:shape>
                  <v:shape id="Freeform 359" o:spid="_x0000_s1151" style="position:absolute;left:4137;top:-1353;width:187;height:251;visibility:visible;mso-wrap-style:square;v-text-anchor:top" coordsize="18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PIcQA&#10;AADcAAAADwAAAGRycy9kb3ducmV2LnhtbESPQWvCQBSE74X+h+UVvNVNatGSugYVBKFeYnro8ZF9&#10;TUKyb0N2Ncm/dwXB4zAz3zDrdDStuFLvassK4nkEgriwuuZSwW9+eP8C4TyyxtYyKZjIQbp5fVlj&#10;ou3AGV3PvhQBwi5BBZX3XSKlKyoy6Oa2Iw7ev+0N+iD7UuoehwA3rfyIoqU0WHNYqLCjfUVFc74Y&#10;Bfny7yd3p93WNbtLzas2k1OTKTV7G7ffIDyN/hl+tI9awecihvuZc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VjyHEAAAA3AAAAA8AAAAAAAAAAAAAAAAAmAIAAGRycy9k&#10;b3ducmV2LnhtbFBLBQYAAAAABAAEAPUAAACJAwAAAAA=&#10;" path="m,106r43,l43,36,,36r,70e" fillcolor="#231f20" stroked="f">
                    <v:path arrowok="t" o:connecttype="custom" o:connectlocs="0,-1247;43,-1247;43,-1317;0,-1317;0,-1247" o:connectangles="0,0,0,0,0"/>
                  </v:shape>
                  <v:shape id="Freeform 358" o:spid="_x0000_s1152" style="position:absolute;left:4137;top:-1353;width:187;height:251;visibility:visible;mso-wrap-style:square;v-text-anchor:top" coordsize="18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cRVsQA&#10;AADcAAAADwAAAGRycy9kb3ducmV2LnhtbESPQWvCQBSE7wX/w/KE3upGW1Sia4iCILSXmB56fGSf&#10;SUj2bchuYvz3bqHQ4zAz3zD7ZDKtGKl3tWUFy0UEgriwuuZSwXd+ftuCcB5ZY2uZFDzIQXKYvewx&#10;1vbOGY1XX4oAYRejgsr7LpbSFRUZdAvbEQfvZnuDPsi+lLrHe4CbVq6iaC0N1hwWKuzoVFHRXAej&#10;IF//fObu65i65jjUvGkz+WgypV7nU7oD4Wny/+G/9kUr+Hhfwe+ZcATk4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HEVbEAAAA3AAAAA8AAAAAAAAAAAAAAAAAmAIAAGRycy9k&#10;b3ducmV2LnhtbFBLBQYAAAAABAAEAPUAAACJAwAAAAA=&#10;" path="m,214r43,l43,142,,142r,72e" fillcolor="#231f20" stroked="f">
                    <v:path arrowok="t" o:connecttype="custom" o:connectlocs="0,-1139;43,-1139;43,-1211;0,-1211;0,-1139" o:connectangles="0,0,0,0,0"/>
                  </v:shape>
                </v:group>
                <v:group id="Group 354" o:spid="_x0000_s1153" style="position:absolute;left:4382;top:-1353;width:175;height:255" coordorigin="4382,-1353" coordsize="17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356" o:spid="_x0000_s1154" style="position:absolute;left:4382;top:-1353;width:175;height:255;visibility:visible;mso-wrap-style:square;v-text-anchor:top" coordsize="17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DtcQA&#10;AADcAAAADwAAAGRycy9kb3ducmV2LnhtbESP0WrCQBRE3wv+w3IF3+rGKqWkrlIsYoVWMMkHXLLX&#10;JDR7N+yuSfr3bkHwcZiZM8x6O5pW9OR8Y1nBYp6AIC6tbrhSUOT75zcQPiBrbC2Tgj/ysN1MntaY&#10;ajvwmfosVCJC2KeooA6hS6X0ZU0G/dx2xNG7WGcwROkqqR0OEW5a+ZIkr9Jgw3Ghxo52NZW/2dUo&#10;+Mx+jnleDM3ldHW90efi8G0TpWbT8eMdRKAxPML39pdWsFqu4P9MPA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oQ7XEAAAA3AAAAA8AAAAAAAAAAAAAAAAAmAIAAGRycy9k&#10;b3ducmV2LnhtbFBLBQYAAAAABAAEAPUAAACJAwAAAAA=&#10;" path="m89,255r59,-19l175,181,175,,139,r,174l138,189r-8,11l114,211r-21,4l12,215r2,4l31,241r20,9l72,254r17,1e" fillcolor="#231f20" stroked="f">
                    <v:path arrowok="t" o:connecttype="custom" o:connectlocs="89,-1098;148,-1117;175,-1172;175,-1353;139,-1353;139,-1179;138,-1164;130,-1153;114,-1142;93,-1138;12,-1138;14,-1134;31,-1112;51,-1103;72,-1099;89,-1098" o:connectangles="0,0,0,0,0,0,0,0,0,0,0,0,0,0,0,0"/>
                  </v:shape>
                  <v:shape id="Freeform 355" o:spid="_x0000_s1155" style="position:absolute;left:4382;top:-1353;width:175;height:255;visibility:visible;mso-wrap-style:square;v-text-anchor:top" coordsize="17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mLsUA&#10;AADcAAAADwAAAGRycy9kb3ducmV2LnhtbESP0WrCQBRE3wv+w3KFvummrZaSuopYShVqwSQfcMle&#10;k9Ds3bC7JvHvXaHQx2FmzjCrzWha0ZPzjWUFT/MEBHFpdcOVgiL/nL2B8AFZY2uZFFzJw2Y9eVhh&#10;qu3AJ+qzUIkIYZ+igjqELpXSlzUZ9HPbEUfvbJ3BEKWrpHY4RLhp5XOSvEqDDceFGjva1VT+Zhej&#10;4CM7HvK8GJrzz8X1Rp+Kr2+bKPU4HbfvIAKN4T/8195rBYuXJdzP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OYuxQAAANwAAAAPAAAAAAAAAAAAAAAAAJgCAABkcnMv&#10;ZG93bnJldi54bWxQSwUGAAAAAAQABAD1AAAAigMAAAAA&#10;" path="m12,215r68,l66,211,56,201,48,183,47,162,47,,,,,166r1,15l1,183r4,17l12,215e" fillcolor="#231f20" stroked="f">
                    <v:path arrowok="t" o:connecttype="custom" o:connectlocs="12,-1138;80,-1138;66,-1142;56,-1152;48,-1170;47,-1191;47,-1353;0,-1353;0,-1187;1,-1172;1,-1170;5,-1153;12,-1138" o:connectangles="0,0,0,0,0,0,0,0,0,0,0,0,0"/>
                  </v:shape>
                </v:group>
                <v:group id="Group 350" o:spid="_x0000_s1156" style="position:absolute;left:4605;top:-1357;width:187;height:259" coordorigin="4605,-1357" coordsize="187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353" o:spid="_x0000_s1157" style="position:absolute;left:4605;top:-1357;width:187;height:259;visibility:visible;mso-wrap-style:square;v-text-anchor:top" coordsize="187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2OzcUA&#10;AADcAAAADwAAAGRycy9kb3ducmV2LnhtbESPQWsCMRSE7wX/Q3iCt5q1liqrUbQg9tKDqwe9PTbP&#10;3cXNy5pEXf31jVDwOMzMN8x03ppaXMn5yrKCQT8BQZxbXXGhYLddvY9B+ICssbZMCu7kYT7rvE0x&#10;1fbGG7pmoRARwj5FBWUITSqlz0sy6Pu2IY7e0TqDIUpXSO3wFuGmlh9J8iUNVhwXSmzou6T8lF1M&#10;pPzmA+32j/v6nD0qfTjtwmqZKNXrtosJiEBteIX/2z9awedwBM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/Y7NxQAAANwAAAAPAAAAAAAAAAAAAAAAAJgCAABkcnMv&#10;ZG93bnJldi54bWxQSwUGAAAAAAQABAD1AAAAigMAAAAA&#10;" path="m146,65l187,48,178,34,157,14,138,6,118,2,98,,74,3,53,10,35,21,22,37r-2,3l123,40r17,13l146,65e" fillcolor="#231f20" stroked="f">
                    <v:path arrowok="t" o:connecttype="custom" o:connectlocs="146,-1292;187,-1309;178,-1323;157,-1343;138,-1351;118,-1355;98,-1357;74,-1354;53,-1347;35,-1336;22,-1320;20,-1317;123,-1317;140,-1304;146,-1292" o:connectangles="0,0,0,0,0,0,0,0,0,0,0,0,0,0,0"/>
                  </v:shape>
                  <v:shape id="Freeform 352" o:spid="_x0000_s1158" style="position:absolute;left:4605;top:-1357;width:187;height:259;visibility:visible;mso-wrap-style:square;v-text-anchor:top" coordsize="187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Iav8UA&#10;AADcAAAADwAAAGRycy9kb3ducmV2LnhtbESPwW7CMAyG75N4h8hIu40UNk2oI6CBhODCYYUDu1mN&#10;11Y0TkkCFJ5+Pkza0fr9f/Y3W/SuVVcKsfFsYDzKQBGX3jZcGTjs1y9TUDEhW2w9k4E7RVjMB08z&#10;zK2/8Rddi1QpgXDM0UCdUpdrHcuaHMaR74gl+/HBYZIxVNoGvAnctXqSZe/aYcNyocaOVjWVp+Li&#10;hLIrxzYcH/fNuXg09vt0SOtlZszzsP/8AJWoT//Lf+2tNfD2Kt+KjIi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hq/xQAAANwAAAAPAAAAAAAAAAAAAAAAAJgCAABkcnMv&#10;ZG93bnJldi54bWxQSwUGAAAAAAQABAD1AAAAigMAAAAA&#10;" path="m106,259r59,-19l194,184r1,-28l184,135,167,121r-18,-8l134,109,81,95,64,83,58,60,66,49,86,42r37,-2l20,40,13,57,10,82r5,20l25,120r17,13l64,142r60,16l142,167r9,22l147,203r-14,13l101,222r-90,l27,239r16,9l62,254r20,4l106,259e" fillcolor="#231f20" stroked="f">
                    <v:path arrowok="t" o:connecttype="custom" o:connectlocs="106,-1098;165,-1117;194,-1173;195,-1201;184,-1222;167,-1236;149,-1244;134,-1248;81,-1262;64,-1274;58,-1297;66,-1308;86,-1315;123,-1317;20,-1317;13,-1300;10,-1275;15,-1255;25,-1237;42,-1224;64,-1215;124,-1199;142,-1190;151,-1168;147,-1154;133,-1141;101,-1135;11,-1135;27,-1118;43,-1109;62,-1103;82,-1099;106,-1098" o:connectangles="0,0,0,0,0,0,0,0,0,0,0,0,0,0,0,0,0,0,0,0,0,0,0,0,0,0,0,0,0,0,0,0,0"/>
                  </v:shape>
                  <v:shape id="Freeform 351" o:spid="_x0000_s1159" style="position:absolute;left:4605;top:-1357;width:187;height:259;visibility:visible;mso-wrap-style:square;v-text-anchor:top" coordsize="187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6/JMUA&#10;AADcAAAADwAAAGRycy9kb3ducmV2LnhtbESPQWsCMRSE7wX/Q3iCt5q1lqKrUbQg9tKDqwe9PTbP&#10;3cXNy5pEXf31jVDwOMzMN8x03ppaXMn5yrKCQT8BQZxbXXGhYLddvY9A+ICssbZMCu7kYT7rvE0x&#10;1fbGG7pmoRARwj5FBWUITSqlz0sy6Pu2IY7e0TqDIUpXSO3wFuGmlh9J8iUNVhwXSmzou6T8lF1M&#10;pPzmA+32j/v6nD0qfTjtwmqZKNXrtosJiEBteIX/2z9awedwDM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r8kxQAAANwAAAAPAAAAAAAAAAAAAAAAAJgCAABkcnMv&#10;ZG93bnJldi54bWxQSwUGAAAAAAQABAD1AAAAigMAAAAA&#10;" path="m11,222r82,l82,222,64,216,46,200,40,185,,205r9,16l11,222e" fillcolor="#231f20" stroked="f">
                    <v:path arrowok="t" o:connecttype="custom" o:connectlocs="11,-1135;93,-1135;82,-1135;64,-1141;46,-1157;40,-1172;0,-1152;9,-1136;11,-1135" o:connectangles="0,0,0,0,0,0,0,0,0"/>
                  </v:shape>
                </v:group>
                <v:group id="Group 348" o:spid="_x0000_s1160" style="position:absolute;left:4884;top:-1353;width:2;height:251" coordorigin="4884,-1353" coordsize="2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349" o:spid="_x0000_s1161" style="position:absolute;left:4884;top:-1353;width:2;height:251;visibility:visible;mso-wrap-style:square;v-text-anchor:top" coordsize="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QU3cMA&#10;AADcAAAADwAAAGRycy9kb3ducmV2LnhtbESPwYrCQBBE74L/MLTgTScuIhIdRcQFL4Jr/IAm0ybR&#10;TE/I9Jrsfv3OguCxqKpX1Hrbu1o9qQ2VZwOzaQKKOPe24sLANfucLEEFQbZYeyYDPxRguxkO1pha&#10;3/EXPS9SqAjhkKKBUqRJtQ55SQ7D1DfE0bv51qFE2RbatthFuKv1R5IstMOK40KJDe1Lyh+Xb2dg&#10;eThf91VyPzEv5N4dJTv32a8x41G/W4ES6uUdfrWP1sB8PoP/M/EI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QU3cMAAADcAAAADwAAAAAAAAAAAAAAAACYAgAAZHJzL2Rv&#10;d25yZXYueG1sUEsFBgAAAAAEAAQA9QAAAIgDAAAAAA==&#10;" path="m,251l,e" filled="f" strokecolor="#231f20" strokeweight="2.36pt">
                    <v:path arrowok="t" o:connecttype="custom" o:connectlocs="0,-1102;0,-1353" o:connectangles="0,0"/>
                  </v:shape>
                </v:group>
                <v:group id="Group 344" o:spid="_x0000_s1162" style="position:absolute;left:4981;top:-1353;width:190;height:251" coordorigin="4981,-1353" coordsize="19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347" o:spid="_x0000_s1163" style="position:absolute;left:4981;top:-1353;width:190;height:251;visibility:visible;mso-wrap-style:square;v-text-anchor:top" coordsize="190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M9Y8YA&#10;AADcAAAADwAAAGRycy9kb3ducmV2LnhtbESPQWvCQBSE74L/YXmCN93YSpE0G5FKwVKwaNqDt9fs&#10;M4lm34bsamJ/fbdQ8DjMzDdMsuxNLa7Uusqygtk0AkGcW11xoeAze50sQDiPrLG2TApu5GCZDgcJ&#10;xtp2vKPr3hciQNjFqKD0vomldHlJBt3UNsTBO9rWoA+yLaRusQtwU8uHKHqSBisOCyU29FJSft5f&#10;jILuY/Ptf96/HPL2dDhV2WG9xjelxqN+9QzCU+/v4f/2RiuYzx/h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M9Y8YAAADcAAAADwAAAAAAAAAAAAAAAACYAgAAZHJz&#10;L2Rvd25yZXYueG1sUEsFBgAAAAAEAAQA9QAAAIsDAAAAAA==&#10;" path="m148,251r42,l190,,154,r,177l103,177r45,74e" fillcolor="#231f20" stroked="f">
                    <v:path arrowok="t" o:connecttype="custom" o:connectlocs="148,-1102;190,-1102;190,-1353;154,-1353;154,-1176;103,-1176;148,-1102" o:connectangles="0,0,0,0,0,0,0"/>
                  </v:shape>
                  <v:shape id="Freeform 346" o:spid="_x0000_s1164" style="position:absolute;left:4981;top:-1353;width:190;height:251;visibility:visible;mso-wrap-style:square;v-text-anchor:top" coordsize="190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qlF8UA&#10;AADcAAAADwAAAGRycy9kb3ducmV2LnhtbESPQWvCQBSE7wX/w/IEb3WjBCmpqxRFUAqVGj14e82+&#10;JtHs25BdTfTXdwuCx2FmvmGm885U4kqNKy0rGA0jEMSZ1SXnCvbp6vUNhPPIGivLpOBGDuaz3ssU&#10;E21b/qbrzuciQNglqKDwvk6kdFlBBt3Q1sTB+7WNQR9kk0vdYBvgppLjKJpIgyWHhQJrWhSUnXcX&#10;o6Ddrn/8/fPgkL9Ox1OZHpdL3Cg16Hcf7yA8df4ZfrTXWkEcx/B/Jhw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qUXxQAAANwAAAAPAAAAAAAAAAAAAAAAAJgCAABkcnMv&#10;ZG93bnJldi54bWxQSwUGAAAAAAQABAD1AAAAigMAAAAA&#10;" path="m103,177r51,l145,161r-6,-11l138,148,50,,,,,63r36,l38,67r9,20l50,91r53,86e" fillcolor="#231f20" stroked="f">
                    <v:path arrowok="t" o:connecttype="custom" o:connectlocs="103,-1176;154,-1176;145,-1192;139,-1203;138,-1205;50,-1353;0,-1353;0,-1290;36,-1290;38,-1286;47,-1266;50,-1262;103,-1176" o:connectangles="0,0,0,0,0,0,0,0,0,0,0,0,0"/>
                  </v:shape>
                  <v:shape id="Freeform 345" o:spid="_x0000_s1165" style="position:absolute;left:4981;top:-1353;width:190;height:251;visibility:visible;mso-wrap-style:square;v-text-anchor:top" coordsize="190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YAjMUA&#10;AADcAAAADwAAAGRycy9kb3ducmV2LnhtbESPQWvCQBSE7wX/w/IEb3WjWJHUVUQRlIJFbQ/eXrPP&#10;JJp9G7Krif56tyB4HGbmG2Y8bUwhrlS53LKCXjcCQZxYnXOq4Ge/fB+BcB5ZY2GZFNzIwXTSehtj&#10;rG3NW7rufCoChF2MCjLvy1hKl2Rk0HVtSRy8o60M+iCrVOoK6wA3hexH0VAazDksZFjSPKPkvLsY&#10;BfX36s/fv34d8uZ0OOX7w2KBa6U67Wb2CcJT41/hZ3ulFQwGH/B/JhwBO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gCMxQAAANwAAAAPAAAAAAAAAAAAAAAAAJgCAABkcnMv&#10;ZG93bnJldi54bWxQSwUGAAAAAAQABAD1AAAAigMAAAAA&#10;" path="m,251r36,l36,63,,63,,251e" fillcolor="#231f20" stroked="f">
                    <v:path arrowok="t" o:connecttype="custom" o:connectlocs="0,-1102;36,-1102;36,-1290;0,-1290;0,-1102" o:connectangles="0,0,0,0,0"/>
                  </v:shape>
                </v:group>
                <v:group id="Group 342" o:spid="_x0000_s1166" style="position:absolute;left:5245;top:-1353;width:163;height:251" coordorigin="5245,-1353" coordsize="163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343" o:spid="_x0000_s1167" style="position:absolute;left:5245;top:-1353;width:163;height:251;visibility:visible;mso-wrap-style:square;v-text-anchor:top" coordsize="16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HBsIA&#10;AADcAAAADwAAAGRycy9kb3ducmV2LnhtbESPQWsCMRCF74X+hzCFXopmtYvKapQiLezVVfA6bMZk&#10;cTPZbqJu/30jCB4fb9735q02g2vFlfrQeFYwGWcgiGuvGzYKDvuf0QJEiMgaW8+k4I8CbNavLyss&#10;tL/xjq5VNCJBOBSowMbYFVKG2pLDMPYdcfJOvncYk+yN1D3eEty1cpplM+mw4dRgsaOtpfpcXVx6&#10;42jxe4plRWfzm5uPT1tuq0Gp97fhawki0hCfx490qRXk+RzuYxIB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YcGwgAAANwAAAAPAAAAAAAAAAAAAAAAAJgCAABkcnMvZG93&#10;bnJldi54bWxQSwUGAAAAAAQABAD1AAAAhwMAAAAA&#10;" path="m,251r163,l163,212r-118,l45,142r93,l138,105r-93,l45,37r116,l161,,,,,251e" fillcolor="#231f20" stroked="f">
                    <v:path arrowok="t" o:connecttype="custom" o:connectlocs="0,-1102;163,-1102;163,-1141;45,-1141;45,-1211;138,-1211;138,-1248;45,-1248;45,-1316;161,-1316;161,-1353;0,-1353;0,-1102" o:connectangles="0,0,0,0,0,0,0,0,0,0,0,0,0"/>
                  </v:shape>
                </v:group>
                <v:group id="Group 338" o:spid="_x0000_s1168" style="position:absolute;left:5443;top:-1357;width:187;height:259" coordorigin="5443,-1357" coordsize="187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341" o:spid="_x0000_s1169" style="position:absolute;left:5443;top:-1357;width:187;height:259;visibility:visible;mso-wrap-style:square;v-text-anchor:top" coordsize="187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jMWcQA&#10;AADcAAAADwAAAGRycy9kb3ducmV2LnhtbESPQYvCMBSE78L+h/AWvGmqiLjVKK4g68WD1cN6ezTP&#10;tti8dJOsVn+9EQSPw8x8w8wWranFhZyvLCsY9BMQxLnVFRcKDvt1bwLCB2SNtWVScCMPi/lHZ4ap&#10;tlfe0SULhYgQ9ikqKENoUil9XpJB37cNcfRO1hkMUbpCaofXCDe1HCbJWBqsOC6U2NCqpPyc/ZtI&#10;2eYD7X7vt5+/7F7p4/kQ1t+JUt3PdjkFEagN7/CrvdEKRqMv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ozFnEAAAA3AAAAA8AAAAAAAAAAAAAAAAAmAIAAGRycy9k&#10;b3ducmV2LnhtbFBLBQYAAAAABAAEAPUAAACJAwAAAAA=&#10;" path="m146,65l187,48,178,34,156,14,138,6,118,2,98,,74,3,53,10,35,21,22,37r-2,3l122,40r17,13l146,65e" fillcolor="#231f20" stroked="f">
                    <v:path arrowok="t" o:connecttype="custom" o:connectlocs="146,-1292;187,-1309;178,-1323;156,-1343;138,-1351;118,-1355;98,-1357;74,-1354;53,-1347;35,-1336;22,-1320;20,-1317;122,-1317;139,-1304;146,-1292" o:connectangles="0,0,0,0,0,0,0,0,0,0,0,0,0,0,0"/>
                  </v:shape>
                  <v:shape id="Freeform 340" o:spid="_x0000_s1170" style="position:absolute;left:5443;top:-1357;width:187;height:259;visibility:visible;mso-wrap-style:square;v-text-anchor:top" coordsize="187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zGcUA&#10;AADcAAAADwAAAGRycy9kb3ducmV2LnhtbESPwW7CMAyG75N4h8hIu40UtE2oI6CBhODCYYUDu1mN&#10;11Y0TkkCFJ5+Pkza0fr9f/Y3W/SuVVcKsfFsYDzKQBGX3jZcGTjs1y9TUDEhW2w9k4E7RVjMB08z&#10;zK2/8Rddi1QpgXDM0UCdUpdrHcuaHMaR74gl+/HBYZIxVNoGvAnctXqSZe/aYcNyocaOVjWVp+Li&#10;hLIrxzYcH/fNuXg09vt0SOtlZszzsP/8AJWoT//Lf+2tNfD6Ju+LjIi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/MZxQAAANwAAAAPAAAAAAAAAAAAAAAAAJgCAABkcnMv&#10;ZG93bnJldi54bWxQSwUGAAAAAAQABAD1AAAAigMAAAAA&#10;" path="m106,259r59,-19l194,184r1,-28l184,135,167,121r-18,-8l134,109,81,95,64,83,58,60,66,49,86,42r36,-2l20,40,13,57,10,82r5,20l25,120r17,13l64,142r60,16l142,167r9,22l147,203r-14,13l101,222r-90,l27,239r16,9l61,254r21,4l106,259e" fillcolor="#231f20" stroked="f">
                    <v:path arrowok="t" o:connecttype="custom" o:connectlocs="106,-1098;165,-1117;194,-1173;195,-1201;184,-1222;167,-1236;149,-1244;134,-1248;81,-1262;64,-1274;58,-1297;66,-1308;86,-1315;122,-1317;20,-1317;13,-1300;10,-1275;15,-1255;25,-1237;42,-1224;64,-1215;124,-1199;142,-1190;151,-1168;147,-1154;133,-1141;101,-1135;11,-1135;27,-1118;43,-1109;61,-1103;82,-1099;106,-1098" o:connectangles="0,0,0,0,0,0,0,0,0,0,0,0,0,0,0,0,0,0,0,0,0,0,0,0,0,0,0,0,0,0,0,0,0"/>
                  </v:shape>
                  <v:shape id="Freeform 339" o:spid="_x0000_s1171" style="position:absolute;left:5443;top:-1357;width:187;height:259;visibility:visible;mso-wrap-style:square;v-text-anchor:top" coordsize="187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WgsUA&#10;AADcAAAADwAAAGRycy9kb3ducmV2LnhtbESPQWvCQBSE74X+h+UJvdVNSlskuhFbkPbSgzEHvT2y&#10;zyQk+zbd3Wr017uC0OMwM98wi+VoenEk51vLCtJpAoK4srrlWkG5XT/PQPiArLG3TArO5GGZPz4s&#10;MNP2xBs6FqEWEcI+QwVNCEMmpa8aMuindiCO3sE6gyFKV0vt8BThppcvSfIuDbYcFxoc6LOhqiv+&#10;TKT8VKl2u8v567e4tHrflWH9kSj1NBlXcxCBxvAfvre/tYLXtxR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1aCxQAAANwAAAAPAAAAAAAAAAAAAAAAAJgCAABkcnMv&#10;ZG93bnJldi54bWxQSwUGAAAAAAQABAD1AAAAigMAAAAA&#10;" path="m11,222r82,l82,222,64,216,46,200,40,185,,205r9,16l11,222e" fillcolor="#231f20" stroked="f">
                    <v:path arrowok="t" o:connecttype="custom" o:connectlocs="11,-1135;93,-1135;82,-1135;64,-1141;46,-1157;40,-1172;0,-1152;9,-1136;11,-1135" o:connectangles="0,0,0,0,0,0,0,0,0"/>
                  </v:shape>
                </v:group>
                <v:group id="Group 334" o:spid="_x0000_s1172" style="position:absolute;left:5677;top:-1357;width:187;height:259" coordorigin="5677,-1357" coordsize="187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337" o:spid="_x0000_s1173" style="position:absolute;left:5677;top:-1357;width:187;height:259;visibility:visible;mso-wrap-style:square;v-text-anchor:top" coordsize="187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tbsUA&#10;AADcAAAADwAAAGRycy9kb3ducmV2LnhtbESPQWsCMRSE7wX/Q3iCt5q1tiKrUbQg9tKDqwe9PTbP&#10;3cXNy5pEXf31jVDwOMzMN8x03ppaXMn5yrKCQT8BQZxbXXGhYLddvY9B+ICssbZMCu7kYT7rvE0x&#10;1fbGG7pmoRARwj5FBWUITSqlz0sy6Pu2IY7e0TqDIUpXSO3wFuGmlh9JMpIGK44LJTb0XVJ+yi4m&#10;Un7zgXb7x319zh6VPpx2YbVMlOp128UERKA2vML/7R+t4PNrCM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W1uxQAAANwAAAAPAAAAAAAAAAAAAAAAAJgCAABkcnMv&#10;ZG93bnJldi54bWxQSwUGAAAAAAQABAD1AAAAigMAAAAA&#10;" path="m146,65l187,48,178,34,156,14,138,6,118,2,97,,74,3,53,10,35,21,21,37r-1,3l122,40r17,13l146,65e" fillcolor="#231f20" stroked="f">
                    <v:path arrowok="t" o:connecttype="custom" o:connectlocs="146,-1292;187,-1309;178,-1323;156,-1343;138,-1351;118,-1355;97,-1357;74,-1354;53,-1347;35,-1336;21,-1320;20,-1317;122,-1317;139,-1304;146,-1292" o:connectangles="0,0,0,0,0,0,0,0,0,0,0,0,0,0,0"/>
                  </v:shape>
                  <v:shape id="Freeform 336" o:spid="_x0000_s1174" style="position:absolute;left:5677;top:-1357;width:187;height:259;visibility:visible;mso-wrap-style:square;v-text-anchor:top" coordsize="187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D1GsQA&#10;AADcAAAADwAAAGRycy9kb3ducmV2LnhtbESPQYvCMBSE78L+h/AWvGmqqCzVKK4g68WD1cN6ezTP&#10;tti8dJOsVn+9EQSPw8x8w8wWranFhZyvLCsY9BMQxLnVFRcKDvt17wuED8gaa8uk4EYeFvOPzgxT&#10;ba+8o0sWChEh7FNUUIbQpFL6vCSDvm8b4uidrDMYonSF1A6vEW5qOUySiTRYcVwosaFVSfk5+zeR&#10;ss0H2v3ebz9/2b3Sx/MhrL8Tpbqf7XIKIlAb3uFXe6MVjMYj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w9RrEAAAA3AAAAA8AAAAAAAAAAAAAAAAAmAIAAGRycy9k&#10;b3ducmV2LnhtbFBLBQYAAAAABAAEAPUAAACJAwAAAAA=&#10;" path="m106,259r59,-19l194,184r1,-28l183,135,167,121r-18,-8l134,109,81,95,64,83,57,60,66,49,86,42r36,-2l20,40,13,57,10,82r5,20l25,120r17,13l64,142r60,16l142,167r9,22l147,203r-15,13l101,222r-90,l27,239r16,9l61,254r21,4l106,259e" fillcolor="#231f20" stroked="f">
                    <v:path arrowok="t" o:connecttype="custom" o:connectlocs="106,-1098;165,-1117;194,-1173;195,-1201;183,-1222;167,-1236;149,-1244;134,-1248;81,-1262;64,-1274;57,-1297;66,-1308;86,-1315;122,-1317;20,-1317;13,-1300;10,-1275;15,-1255;25,-1237;42,-1224;64,-1215;124,-1199;142,-1190;151,-1168;147,-1154;132,-1141;101,-1135;11,-1135;27,-1118;43,-1109;61,-1103;82,-1099;106,-1098" o:connectangles="0,0,0,0,0,0,0,0,0,0,0,0,0,0,0,0,0,0,0,0,0,0,0,0,0,0,0,0,0,0,0,0,0"/>
                  </v:shape>
                  <v:shape id="Freeform 335" o:spid="_x0000_s1175" style="position:absolute;left:5677;top:-1357;width:187;height:259;visibility:visible;mso-wrap-style:square;v-text-anchor:top" coordsize="187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xQgcQA&#10;AADcAAAADwAAAGRycy9kb3ducmV2LnhtbESPQYvCMBSE78L+h/AWvGmqqCxdo7iC6MWD1cPu7dE8&#10;22Lz0k2iVn+9EQSPw8x8w0znranFhZyvLCsY9BMQxLnVFRcKDvtV7wuED8gaa8uk4EYe5rOPzhRT&#10;ba+8o0sWChEh7FNUUIbQpFL6vCSDvm8b4ugdrTMYonSF1A6vEW5qOUySiTRYcVwosaFlSfkpO5tI&#10;2eYD7X7vt/V/dq/03+kQVj+JUt3PdvENIlAb3uFXe6MVjMZj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8UIHEAAAA3AAAAA8AAAAAAAAAAAAAAAAAmAIAAGRycy9k&#10;b3ducmV2LnhtbFBLBQYAAAAABAAEAPUAAACJAwAAAAA=&#10;" path="m11,222r82,l82,222,64,216,46,200,40,185,,205r9,16l11,222e" fillcolor="#231f20" stroked="f">
                    <v:path arrowok="t" o:connecttype="custom" o:connectlocs="11,-1135;93,-1135;82,-1135;64,-1141;46,-1157;40,-1172;0,-1152;9,-1136;11,-1135" o:connectangles="0,0,0,0,0,0,0,0,0"/>
                  </v:shape>
                </v:group>
                <v:group id="Group 330" o:spid="_x0000_s1176" style="position:absolute;left:6061;top:-1353;width:197;height:251" coordorigin="6061,-1353" coordsize="197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333" o:spid="_x0000_s1177" style="position:absolute;left:6061;top:-1353;width:197;height:251;visibility:visible;mso-wrap-style:square;v-text-anchor:top" coordsize="19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2FcYA&#10;AADcAAAADwAAAGRycy9kb3ducmV2LnhtbESPS2/CMBCE70j9D9ZW4kac8mirFIP6UEUuCBW49LaK&#10;t0lovI5sE8K/x0hIHEcz841mvuxNIzpyvras4ClJQRAXVtdcKtjvvkevIHxA1thYJgVn8rBcPAzm&#10;mGl74h/qtqEUEcI+QwVVCG0mpS8qMugT2xJH7886gyFKV0rt8BThppHjNH2WBmuOCxW29FlR8b89&#10;GgWuoP2h85Ovj93vKh8f1t2kzDdKDR/79zcQgfpwD9/auVYwnb3A9Uw8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n2FcYAAADcAAAADwAAAAAAAAAAAAAAAACYAgAAZHJz&#10;L2Rvd25yZXYueG1sUEsFBgAAAAAEAAQA9QAAAIsDAAAAAA==&#10;" path="m148,251r48,l155,139r13,-7l182,120,193,99r4,-31l193,47,134,2,109,,,,,36r46,l131,42r15,14l150,76r-8,22l124,109r-22,3l,112r,36l109,148r39,103e" fillcolor="#231f20" stroked="f">
                    <v:path arrowok="t" o:connecttype="custom" o:connectlocs="148,-1102;196,-1102;155,-1214;168,-1221;182,-1233;193,-1254;197,-1285;193,-1306;134,-1351;109,-1353;0,-1353;0,-1317;46,-1317;131,-1311;146,-1297;150,-1277;142,-1255;124,-1244;102,-1241;0,-1241;0,-1205;109,-1205;148,-1102" o:connectangles="0,0,0,0,0,0,0,0,0,0,0,0,0,0,0,0,0,0,0,0,0,0,0"/>
                  </v:shape>
                  <v:shape id="Freeform 332" o:spid="_x0000_s1178" style="position:absolute;left:6061;top:-1353;width:197;height:251;visibility:visible;mso-wrap-style:square;v-text-anchor:top" coordsize="19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iZ8IA&#10;AADcAAAADwAAAGRycy9kb3ducmV2LnhtbERPyW7CMBC9V+IfrEHiVhyWIhQwiBZV5IIQy4XbKB6S&#10;QDyObDekf18fkHp8evty3ZlatOR8ZVnBaJiAIM6trrhQcDl/v89B+ICssbZMCn7Jw3rVe1tiqu2T&#10;j9SeQiFiCPsUFZQhNKmUPi/JoB/ahjhyN+sMhghdIbXDZww3tRwnyUwarDg2lNjQV0n54/RjFLic&#10;LvfWT7af5+suG9/37aTIDkoN+t1mASJQF/7FL3emFUw/4tp4Jh4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mJnwgAAANwAAAAPAAAAAAAAAAAAAAAAAJgCAABkcnMvZG93&#10;bnJldi54bWxQSwUGAAAAAAQABAD1AAAAhwMAAAAA&#10;" path="m,112r46,l46,36,,36r,76e" fillcolor="#231f20" stroked="f">
                    <v:path arrowok="t" o:connecttype="custom" o:connectlocs="0,-1241;46,-1241;46,-1317;0,-1317;0,-1241" o:connectangles="0,0,0,0,0"/>
                  </v:shape>
                  <v:shape id="Freeform 331" o:spid="_x0000_s1179" style="position:absolute;left:6061;top:-1353;width:197;height:251;visibility:visible;mso-wrap-style:square;v-text-anchor:top" coordsize="19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H/MYA&#10;AADcAAAADwAAAGRycy9kb3ducmV2LnhtbESPS2/CMBCE70j9D9ZW4kac8qjaFIP6UEUuCBW49LaK&#10;t0lovI5sE8K/x0hIHEcz841mvuxNIzpyvras4ClJQRAXVtdcKtjvvkcvIHxA1thYJgVn8rBcPAzm&#10;mGl74h/qtqEUEcI+QwVVCG0mpS8qMugT2xJH7886gyFKV0rt8BThppHjNH2WBmuOCxW29FlR8b89&#10;GgWuoP2h85Ovj93vKh8f1t2kzDdKDR/79zcQgfpwD9/auVYwnb3C9Uw8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rH/MYAAADcAAAADwAAAAAAAAAAAAAAAACYAgAAZHJz&#10;L2Rvd25yZXYueG1sUEsFBgAAAAAEAAQA9QAAAIsDAAAAAA==&#10;" path="m,251r46,l46,148,,148,,251e" fillcolor="#231f20" stroked="f">
                    <v:path arrowok="t" o:connecttype="custom" o:connectlocs="0,-1102;46,-1102;46,-1205;0,-1205;0,-1102" o:connectangles="0,0,0,0,0"/>
                  </v:shape>
                </v:group>
                <v:group id="Group 328" o:spid="_x0000_s1180" style="position:absolute;left:6322;top:-1353;width:163;height:251" coordorigin="6322,-1353" coordsize="163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329" o:spid="_x0000_s1181" style="position:absolute;left:6322;top:-1353;width:163;height:251;visibility:visible;mso-wrap-style:square;v-text-anchor:top" coordsize="16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nmicIA&#10;AADcAAAADwAAAGRycy9kb3ducmV2LnhtbESPT4vCMBDF74LfIYywF1lT/yBLNcoiLvRqFbwOzZgU&#10;m0m3idr99htB8Ph4835v3nrbu0bcqQu1ZwXTSQaCuPK6ZqPgdPz5/AIRIrLGxjMp+KMA281wsMZc&#10;+wcf6F5GIxKEQ44KbIxtLmWoLDkME98SJ+/iO4cxyc5I3eEjwV0jZ1m2lA5rTg0WW9pZqq7lzaU3&#10;zhb3MyxKuprfhRnPbbEre6U+Rv33CkSkPr6PX+lCK1gsp/Ackwg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WeaJwgAAANwAAAAPAAAAAAAAAAAAAAAAAJgCAABkcnMvZG93&#10;bnJldi54bWxQSwUGAAAAAAQABAD1AAAAhwMAAAAA&#10;" path="m,251r163,l163,212r-117,l46,142r93,l139,105r-93,l46,37r116,l162,,,,,251e" fillcolor="#231f20" stroked="f">
                    <v:path arrowok="t" o:connecttype="custom" o:connectlocs="0,-1102;163,-1102;163,-1141;46,-1141;46,-1211;139,-1211;139,-1248;46,-1248;46,-1316;162,-1316;162,-1353;0,-1353;0,-1102" o:connectangles="0,0,0,0,0,0,0,0,0,0,0,0,0"/>
                  </v:shape>
                </v:group>
                <v:group id="Group 325" o:spid="_x0000_s1182" style="position:absolute;left:6543;top:-1353;width:189;height:251" coordorigin="6543,-1353" coordsize="189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327" o:spid="_x0000_s1183" style="position:absolute;left:6543;top:-1353;width:189;height:251;visibility:visible;mso-wrap-style:square;v-text-anchor:top" coordsize="189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56hccA&#10;AADcAAAADwAAAGRycy9kb3ducmV2LnhtbESPzWrDMBCE74W+g9hALiWR3ZakuFFCXQi0l0DSH+ht&#10;a21st9ZKSGrsvH0VCOQ4zMw3zGI1mE4cyIfWsoJ8moEgrqxuuVbw/raePIAIEVljZ5kUHCnAanl9&#10;tcBC2563dNjFWiQIhwIVNDG6QspQNWQwTK0jTt7eeoMxSV9L7bFPcNPJ2yybSYMtp4UGHT03VP3u&#10;/oyC7/I1lz8bV7lN2fu5uck/v8oPpcaj4ekRRKQhXsLn9otWcD+7g9OZdATk8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OeoXHAAAA3AAAAA8AAAAAAAAAAAAAAAAAmAIAAGRy&#10;cy9kb3ducmV2LnhtbFBLBQYAAAAABAAEAPUAAACMAwAAAAA=&#10;" path="m,251r46,l46,152r78,-1l177,118,190,72,187,55,143,6,103,,,,,38r46,l100,38r22,4l136,53r3,5l142,66r-3,25l126,107r-26,6l,113,,251e" fillcolor="#231f20" stroked="f">
                    <v:path arrowok="t" o:connecttype="custom" o:connectlocs="0,-1102;46,-1102;46,-1201;124,-1202;177,-1235;190,-1281;187,-1298;143,-1347;103,-1353;0,-1353;0,-1315;46,-1315;100,-1315;122,-1311;136,-1300;139,-1295;142,-1287;139,-1262;126,-1246;100,-1240;0,-1240;0,-1102" o:connectangles="0,0,0,0,0,0,0,0,0,0,0,0,0,0,0,0,0,0,0,0,0,0"/>
                  </v:shape>
                  <v:shape id="Freeform 326" o:spid="_x0000_s1184" style="position:absolute;left:6543;top:-1353;width:189;height:251;visibility:visible;mso-wrap-style:square;v-text-anchor:top" coordsize="189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fi8ccA&#10;AADcAAAADwAAAGRycy9kb3ducmV2LnhtbESPQUsDMRSE74L/ITzBi7TZlVLLtmlxBcFeClYt9Pa6&#10;ee6ubl5CErvbf98UCh6HmfmGWawG04kj+dBaVpCPMxDEldUt1wo+P15HMxAhImvsLJOCEwVYLW9v&#10;Flho2/M7HbexFgnCoUAFTYyukDJUDRkMY+uIk/dtvcGYpK+l9tgnuOnkY5ZNpcGW00KDjl4aqn63&#10;f0bBoVzn8mfjKrcpe/9kHvLdvvxS6v5ueJ6DiDTE//C1/aYVTKYTuJxJR0Au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n4vHHAAAA3AAAAA8AAAAAAAAAAAAAAAAAmAIAAGRy&#10;cy9kb3ducmV2LnhtbFBLBQYAAAAABAAEAPUAAACMAwAAAAA=&#10;" path="m,113r46,l46,38,,38r,75e" fillcolor="#231f20" stroked="f">
                    <v:path arrowok="t" o:connecttype="custom" o:connectlocs="0,-1240;46,-1240;46,-1315;0,-1315;0,-1240" o:connectangles="0,0,0,0,0"/>
                  </v:shape>
                </v:group>
                <v:group id="Group 323" o:spid="_x0000_s1185" style="position:absolute;left:6788;top:-1353;width:154;height:251" coordorigin="6788,-1353" coordsize="154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324" o:spid="_x0000_s1186" style="position:absolute;left:6788;top:-1353;width:154;height:251;visibility:visible;mso-wrap-style:square;v-text-anchor:top" coordsize="15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Kd8QA&#10;AADcAAAADwAAAGRycy9kb3ducmV2LnhtbESPQWsCMRSE7wX/Q3iCt5q1LIusRpGCVSy0VD14fG6e&#10;m9DNy7KJuv77plDocZiZb5j5sneNuFEXrGcFk3EGgrjy2nKt4HhYP09BhIissfFMCh4UYLkYPM2x&#10;1P7OX3Tbx1okCIcSFZgY21LKUBlyGMa+JU7exXcOY5JdLXWH9wR3jXzJskI6tJwWDLb0aqj63l+d&#10;gurtfXq2m50Oufm0x+tHLvFxUmo07FczEJH6+B/+a2+1grwo4PdMO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kinfEAAAA3AAAAA8AAAAAAAAAAAAAAAAAmAIAAGRycy9k&#10;b3ducmV2LnhtbFBLBQYAAAAABAAEAPUAAACJAwAAAAA=&#10;" path="m,251r154,l154,210r-106,l48,,,,,251e" fillcolor="#231f20" stroked="f">
                    <v:path arrowok="t" o:connecttype="custom" o:connectlocs="0,-1102;154,-1102;154,-1143;48,-1143;48,-1353;0,-1353;0,-1102" o:connectangles="0,0,0,0,0,0,0"/>
                  </v:shape>
                </v:group>
                <v:group id="Group 320" o:spid="_x0000_s1187" style="position:absolute;left:6928;top:-1353;width:215;height:251" coordorigin="6928,-1353" coordsize="215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322" o:spid="_x0000_s1188" style="position:absolute;left:6928;top:-1353;width:215;height:251;visibility:visible;mso-wrap-style:square;v-text-anchor:top" coordsize="215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s9u8EA&#10;AADcAAAADwAAAGRycy9kb3ducmV2LnhtbERPy4rCMBTdC/5DuIK7MVV8lGoUFXQGF4LOw+2lubbF&#10;5qY0sda/N4sBl4fzXqxaU4qGaldYVjAcRCCIU6sLzhT8fO8+YhDOI2ssLZOCJzlYLbudBSbaPvhE&#10;zdlnIoSwS1BB7n2VSOnSnAy6ga2IA3e1tUEfYJ1JXeMjhJtSjqJoKg0WHBpyrGibU3o7342C0+/m&#10;GE8ma/6cxfvmuTF8aP8uSvV77XoOwlPr3+J/95dWMJ6GteFMO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7PbvBAAAA3AAAAA8AAAAAAAAAAAAAAAAAmAIAAGRycy9kb3du&#10;cmV2LnhtbFBLBQYAAAAABAAEAPUAAACGAwAAAAA=&#10;" path="m86,251r47,l133,145,215,,171,,114,104r-53,l86,145r,106e" fillcolor="#231f20" stroked="f">
                    <v:path arrowok="t" o:connecttype="custom" o:connectlocs="86,-1102;133,-1102;133,-1208;215,-1353;171,-1353;114,-1249;61,-1249;86,-1208;86,-1102" o:connectangles="0,0,0,0,0,0,0,0,0"/>
                  </v:shape>
                  <v:shape id="Freeform 321" o:spid="_x0000_s1189" style="position:absolute;left:6928;top:-1353;width:215;height:251;visibility:visible;mso-wrap-style:square;v-text-anchor:top" coordsize="215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YIMUA&#10;AADcAAAADwAAAGRycy9kb3ducmV2LnhtbESPS4vCQBCE74L/YWhhbzpRVo3RUVTYB3sQfF+bTJsE&#10;Mz0hMxvjv99ZWNhjUVVfUYtVa0rRUO0KywqGgwgEcWp1wZmC0/GtH4NwHlljaZkUPMnBatntLDDR&#10;9sF7ag4+EwHCLkEFufdVIqVLczLoBrYiDt7N1gZ9kHUmdY2PADelHEXRRBosOCzkWNE2p/R++DYK&#10;9ufNLh6P1/wxjd+b58bwV3u5KvXSa9dzEJ5a/x/+a39qBa+TGfyeC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95ggxQAAANwAAAAPAAAAAAAAAAAAAAAAAJgCAABkcnMv&#10;ZG93bnJldi54bWxQSwUGAAAAAAQABAD1AAAAigMAAAAA&#10;" path="m61,104r53,l55,,,,61,104e" fillcolor="#231f20" stroked="f">
                    <v:path arrowok="t" o:connecttype="custom" o:connectlocs="61,-1249;114,-1249;55,-1353;0,-1353;61,-1249" o:connectangles="0,0,0,0,0"/>
                  </v:shape>
                </v:group>
                <v:group id="Group 315" o:spid="_x0000_s1190" style="position:absolute;left:7312;top:-1353;width:246;height:251" coordorigin="7312,-1353" coordsize="246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319" o:spid="_x0000_s1191" style="position:absolute;left:7312;top:-1353;width:246;height:251;visibility:visible;mso-wrap-style:square;v-text-anchor:top" coordsize="246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+qcQA&#10;AADcAAAADwAAAGRycy9kb3ducmV2LnhtbESPQWvCQBSE7wX/w/KE3upGkSrRVUQxLd5iFa+P7DOJ&#10;Zt/G7Ebjv3cLhR6HmfmGmS87U4k7Na60rGA4iEAQZ1aXnCs4/Gw/piCcR9ZYWSYFT3KwXPTe5hhr&#10;++CU7nufiwBhF6OCwvs6ltJlBRl0A1sTB+9sG4M+yCaXusFHgJtKjqLoUxosOSwUWNO6oOy6b40C&#10;d+F2ckyf3Vd7ypN0kySn284o9d7vVjMQnjr/H/5rf2sF48kQfs+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4fqnEAAAA3AAAAA8AAAAAAAAAAAAAAAAAmAIAAGRycy9k&#10;b3ducmV2LnhtbFBLBQYAAAAABAAEAPUAAACJAwAAAAA=&#10;" path="m200,251r46,l246,,175,,165,31r35,l200,251e" fillcolor="#231f20" stroked="f">
                    <v:path arrowok="t" o:connecttype="custom" o:connectlocs="200,-1102;246,-1102;246,-1353;175,-1353;165,-1322;200,-1322;200,-1102" o:connectangles="0,0,0,0,0,0,0"/>
                  </v:shape>
                  <v:shape id="Freeform 318" o:spid="_x0000_s1192" style="position:absolute;left:7312;top:-1353;width:246;height:251;visibility:visible;mso-wrap-style:square;v-text-anchor:top" coordsize="246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g3sUA&#10;AADcAAAADwAAAGRycy9kb3ducmV2LnhtbESPzWrDMBCE74W+g9hCb7XcEJLgRDalJW7ozfkh18Xa&#10;2E6tlWvJifP2VaGQ4zAz3zCrbDStuFDvGssKXqMYBHFpdcOVgv1u/bIA4TyyxtYyKbiRgyx9fFhh&#10;ou2VC7psfSUChF2CCmrvu0RKV9Zk0EW2Iw7eyfYGfZB9JXWP1wA3rZzE8UwabDgs1NjRe03l93Yw&#10;CtyZh/mhuI2fw7HKi488P/58GaWen8a3JQhPo7+H/9sbrWA6n8Df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uDexQAAANwAAAAPAAAAAAAAAAAAAAAAAJgCAABkcnMv&#10;ZG93bnJldi54bWxQSwUGAAAAAAQABAD1AAAAigMAAAAA&#10;" path="m78,162r45,l71,,,,,31r37,l78,162e" fillcolor="#231f20" stroked="f">
                    <v:path arrowok="t" o:connecttype="custom" o:connectlocs="78,-1191;123,-1191;71,-1353;0,-1353;0,-1322;37,-1322;78,-1191" o:connectangles="0,0,0,0,0,0,0"/>
                  </v:shape>
                  <v:shape id="Freeform 317" o:spid="_x0000_s1193" style="position:absolute;left:7312;top:-1353;width:246;height:251;visibility:visible;mso-wrap-style:square;v-text-anchor:top" coordsize="246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FRcUA&#10;AADcAAAADwAAAGRycy9kb3ducmV2LnhtbESPT2vCQBTE7wW/w/KE3urGWqpEV5GKaekt/sHrI/tM&#10;otm3MbvR+O1dodDjMDO/YWaLzlTiSo0rLSsYDiIQxJnVJecKdtv12wSE88gaK8uk4E4OFvPeywxj&#10;bW+c0nXjcxEg7GJUUHhfx1K6rCCDbmBr4uAdbWPQB9nkUjd4C3BTyfco+pQGSw4LBdb0VVB23rRG&#10;gTtxO96n9+67PeRJukqSw+XXKPXa75ZTEJ46/x/+a/9oBR/jE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kVFxQAAANwAAAAPAAAAAAAAAAAAAAAAAJgCAABkcnMv&#10;ZG93bnJldi54bWxQSwUGAAAAAAQABAD1AAAAigMAAAAA&#10;" path="m107,251r23,l200,31r-35,l123,162r-45,l107,251e" fillcolor="#231f20" stroked="f">
                    <v:path arrowok="t" o:connecttype="custom" o:connectlocs="107,-1102;130,-1102;200,-1322;165,-1322;123,-1191;78,-1191;107,-1102" o:connectangles="0,0,0,0,0,0,0"/>
                  </v:shape>
                  <v:shape id="Freeform 316" o:spid="_x0000_s1194" style="position:absolute;left:7312;top:-1353;width:246;height:251;visibility:visible;mso-wrap-style:square;v-text-anchor:top" coordsize="246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dMcQA&#10;AADcAAAADwAAAGRycy9kb3ducmV2LnhtbESPQWvCQBSE7wX/w/IEb3VjkSrRVcRiLL3FKl4f2WcS&#10;zb6N2Y3Gf98VhB6HmfmGmS87U4kbNa60rGA0jEAQZ1aXnCvY/27epyCcR9ZYWSYFD3KwXPTe5hhr&#10;e+eUbjufiwBhF6OCwvs6ltJlBRl0Q1sTB+9kG4M+yCaXusF7gJtKfkTRpzRYclgosKZ1Qdll1xoF&#10;7szt5JA+um17zJP0K0mO1x+j1KDfrWYgPHX+P/xqf2sF48kYnmfC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P3THEAAAA3AAAAA8AAAAAAAAAAAAAAAAAmAIAAGRycy9k&#10;b3ducmV2LnhtbFBLBQYAAAAABAAEAPUAAACJAwAAAAA=&#10;" path="m,251r37,l37,31,,31,,251e" fillcolor="#231f20" stroked="f">
                    <v:path arrowok="t" o:connecttype="custom" o:connectlocs="0,-1102;37,-1102;37,-1322;0,-1322;0,-1102" o:connectangles="0,0,0,0,0"/>
                  </v:shape>
                </v:group>
                <v:group id="Group 311" o:spid="_x0000_s1195" style="position:absolute;left:7606;top:-1353;width:223;height:251" coordorigin="7606,-1353" coordsize="223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314" o:spid="_x0000_s1196" style="position:absolute;left:7606;top:-1353;width:223;height:251;visibility:visible;mso-wrap-style:square;v-text-anchor:top" coordsize="22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Mo+MQA&#10;AADcAAAADwAAAGRycy9kb3ducmV2LnhtbESPQWvCQBSE70L/w/KEXopuLCWV6CpFkIqIUhXPj+wz&#10;G8y+DdltEv99Vyh4HGbmG2a+7G0lWmp86VjBZJyAIM6dLrlQcD6tR1MQPiBrrByTgjt5WC5eBnPM&#10;tOv4h9pjKESEsM9QgQmhzqT0uSGLfuxq4uhdXWMxRNkUUjfYRbit5HuSpNJiyXHBYE0rQ/nt+GsV&#10;9GVrLtN92r1tdm7/7VNzWG+NUq/D/msGIlAfnuH/9kYr+PhM4XE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DKPjEAAAA3AAAAA8AAAAAAAAAAAAAAAAAmAIAAGRycy9k&#10;b3ducmV2LnhtbFBLBQYAAAAABAAEAPUAAACJAwAAAAA=&#10;" path="m175,251r49,l139,,84,,70,43r36,l143,155r-111,l20,191r135,l175,251e" fillcolor="#231f20" stroked="f">
                    <v:path arrowok="t" o:connecttype="custom" o:connectlocs="175,-1102;224,-1102;139,-1353;84,-1353;70,-1310;106,-1310;143,-1198;32,-1198;20,-1162;155,-1162;175,-1102" o:connectangles="0,0,0,0,0,0,0,0,0,0,0"/>
                  </v:shape>
                  <v:shape id="Freeform 313" o:spid="_x0000_s1197" style="position:absolute;left:7606;top:-1353;width:223;height:251;visibility:visible;mso-wrap-style:square;v-text-anchor:top" coordsize="22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+NY8UA&#10;AADcAAAADwAAAGRycy9kb3ducmV2LnhtbESPQWvCQBSE7wX/w/IEL0U3lRIlzUakIIoUS7X0/Mi+&#10;ZoPZtyG7JvHfdwuFHoeZ+YbJN6NtRE+drx0reFokIIhLp2uuFHxedvM1CB+QNTaOScGdPGyKyUOO&#10;mXYDf1B/DpWIEPYZKjAhtJmUvjRk0S9cSxy9b9dZDFF2ldQdDhFuG7lMklRarDkuGGzp1VB5Pd+s&#10;grHuzdf6lA6Phzd32vvUvO+ORqnZdNy+gAg0hv/wX/ugFTyvVvB7Jh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41jxQAAANwAAAAPAAAAAAAAAAAAAAAAAJgCAABkcnMv&#10;ZG93bnJldi54bWxQSwUGAAAAAAQABAD1AAAAigMAAAAA&#10;" path="m32,155r38,l106,43r-36,l32,155e" fillcolor="#231f20" stroked="f">
                    <v:path arrowok="t" o:connecttype="custom" o:connectlocs="32,-1198;70,-1198;106,-1310;70,-1310;32,-1198" o:connectangles="0,0,0,0,0"/>
                  </v:shape>
                  <v:shape id="Freeform 312" o:spid="_x0000_s1198" style="position:absolute;left:7606;top:-1353;width:223;height:251;visibility:visible;mso-wrap-style:square;v-text-anchor:top" coordsize="22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AZEcEA&#10;AADcAAAADwAAAGRycy9kb3ducmV2LnhtbERPXWvCMBR9F/Yfwh34Ipo6pJNqlDGQiYhjTny+NNem&#10;2NyUJrb135sHwcfD+V6ue1uJlhpfOlYwnSQgiHOnSy4UnP434zkIH5A1Vo5JwZ08rFdvgyVm2nX8&#10;R+0xFCKGsM9QgQmhzqT0uSGLfuJq4shdXGMxRNgUUjfYxXBbyY8kSaXFkmODwZq+DeXX480q6MvW&#10;nOeHtBtt9+7w41Pzu9kZpYbv/dcCRKA+vMRP91YrmH3GtfF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QGRHBAAAA3AAAAA8AAAAAAAAAAAAAAAAAmAIAAGRycy9kb3du&#10;cmV2LnhtbFBLBQYAAAAABAAEAPUAAACGAwAAAAA=&#10;" path="m,251r39,l59,191r-39,l,251e" fillcolor="#231f20" stroked="f">
                    <v:path arrowok="t" o:connecttype="custom" o:connectlocs="0,-1102;39,-1102;59,-1162;20,-1162;0,-1102" o:connectangles="0,0,0,0,0"/>
                  </v:shape>
                </v:group>
                <v:group id="Group 309" o:spid="_x0000_s1199" style="position:absolute;left:7901;top:-1353;width:2;height:251" coordorigin="7901,-1353" coordsize="2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310" o:spid="_x0000_s1200" style="position:absolute;left:7901;top:-1353;width:2;height:251;visibility:visible;mso-wrap-style:square;v-text-anchor:top" coordsize="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BVicAA&#10;AADcAAAADwAAAGRycy9kb3ducmV2LnhtbERPy4rCMBTdC/5DuIIb0VQdpFbTIiPCbFz4wPWlubbV&#10;5qY0GW3/frIQZnk4723WmVq8qHWVZQXzWQSCOLe64kLB9XKYxiCcR9ZYWyYFPTnI0uFgi4m2bz7R&#10;6+wLEULYJaig9L5JpHR5SQbdzDbEgbvb1qAPsC2kbvEdwk0tF1G0kgYrDg0lNvRdUv48/xoF1Zo7&#10;OvX727F+5PF8KXkS9UulxqNutwHhqfP/4o/7Ryv4isP8cCYcAZ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RBVicAAAADcAAAADwAAAAAAAAAAAAAAAACYAgAAZHJzL2Rvd25y&#10;ZXYueG1sUEsFBgAAAAAEAAQA9QAAAIUDAAAAAA==&#10;" path="m,251l,e" filled="f" strokecolor="#231f20" strokeweight=".83219mm">
                    <v:path arrowok="t" o:connecttype="custom" o:connectlocs="0,-1102;0,-1353" o:connectangles="0,0"/>
                  </v:shape>
                </v:group>
                <v:group id="Group 307" o:spid="_x0000_s1201" style="position:absolute;left:7998;top:-1353;width:154;height:251" coordorigin="7998,-1353" coordsize="154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308" o:spid="_x0000_s1202" style="position:absolute;left:7998;top:-1353;width:154;height:251;visibility:visible;mso-wrap-style:square;v-text-anchor:top" coordsize="15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NqjsQA&#10;AADcAAAADwAAAGRycy9kb3ducmV2LnhtbESPQWsCMRSE74X+h/AEbzWrLLKsRhGhrbTQUvXg8bl5&#10;boKbl2UTdf33plDocZiZb5j5sneNuFIXrGcF41EGgrjy2nKtYL97fSlAhIissfFMCu4UYLl4fppj&#10;qf2Nf+i6jbVIEA4lKjAxtqWUoTLkMIx8S5y8k+8cxiS7WuoObwnuGjnJsql0aDktGGxpbag6by9O&#10;QfX2WRzt+4cOufm2+8tXLvF+UGo46FczEJH6+B/+a2+0gryYwO+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Tao7EAAAA3AAAAA8AAAAAAAAAAAAAAAAAmAIAAGRycy9k&#10;b3ducmV2LnhtbFBLBQYAAAAABAAEAPUAAACJAwAAAAA=&#10;" path="m,251r154,l154,210r-106,l48,,,,,251e" fillcolor="#231f20" stroked="f">
                    <v:path arrowok="t" o:connecttype="custom" o:connectlocs="0,-1102;154,-1102;154,-1143;48,-1143;48,-1353;0,-1353;0,-1102" o:connectangles="0,0,0,0,0,0,0"/>
                  </v:shape>
                </v:group>
                <v:group id="Group 305" o:spid="_x0000_s1203" style="position:absolute;left:3989;top:-1533;width:4308;height:776" coordorigin="3989,-1533" coordsize="4308,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306" o:spid="_x0000_s1204" style="position:absolute;left:3989;top:-1533;width:4308;height:776;visibility:visible;mso-wrap-style:square;v-text-anchor:top" coordsize="4308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aZJMIA&#10;AADcAAAADwAAAGRycy9kb3ducmV2LnhtbESPQYvCMBSE74L/ITzBm6ZKkVqNooLowcuqF2+P5tkU&#10;m5fSRK3/frMg7HGYmW+Y5bqztXhR6yvHCibjBARx4XTFpYLrZT/KQPiArLF2TAo+5GG96veWmGv3&#10;5h96nUMpIoR9jgpMCE0upS8MWfRj1xBH7+5aiyHKtpS6xXeE21pOk2QmLVYcFww2tDNUPM5Pq+Ck&#10;5W1SXzbPInOnzyFcj/OtSZUaDrrNAkSgLvyHv+2jVpBmKfyd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VpkkwgAAANwAAAAPAAAAAAAAAAAAAAAAAJgCAABkcnMvZG93&#10;bnJldi54bWxQSwUGAAAAAAQABAD1AAAAhwMAAAAA&#10;" path="m4308,l,,,776r4308,l4308,xe" filled="f" strokecolor="#231f20" strokeweight=".34961mm">
                    <v:path arrowok="t" o:connecttype="custom" o:connectlocs="4308,-1533;0,-1533;0,-757;4308,-757;4308,-153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2642235</wp:posOffset>
                </wp:positionH>
                <wp:positionV relativeFrom="paragraph">
                  <wp:posOffset>-189230</wp:posOffset>
                </wp:positionV>
                <wp:extent cx="741045" cy="165100"/>
                <wp:effectExtent l="3810" t="1270" r="7620" b="5080"/>
                <wp:wrapNone/>
                <wp:docPr id="269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045" cy="165100"/>
                          <a:chOff x="4161" y="-298"/>
                          <a:chExt cx="1167" cy="260"/>
                        </a:xfrm>
                      </wpg:grpSpPr>
                      <wpg:grpSp>
                        <wpg:cNvPr id="270" name="Group 299"/>
                        <wpg:cNvGrpSpPr>
                          <a:grpSpLocks/>
                        </wpg:cNvGrpSpPr>
                        <wpg:grpSpPr bwMode="auto">
                          <a:xfrm>
                            <a:off x="4162" y="-283"/>
                            <a:ext cx="310" cy="240"/>
                            <a:chOff x="4162" y="-283"/>
                            <a:chExt cx="310" cy="240"/>
                          </a:xfrm>
                        </wpg:grpSpPr>
                        <wps:wsp>
                          <wps:cNvPr id="271" name="Freeform 303"/>
                          <wps:cNvSpPr>
                            <a:spLocks/>
                          </wps:cNvSpPr>
                          <wps:spPr bwMode="auto">
                            <a:xfrm>
                              <a:off x="4162" y="-283"/>
                              <a:ext cx="310" cy="240"/>
                            </a:xfrm>
                            <a:custGeom>
                              <a:avLst/>
                              <a:gdLst>
                                <a:gd name="T0" fmla="+- 0 4356 4162"/>
                                <a:gd name="T1" fmla="*/ T0 w 310"/>
                                <a:gd name="T2" fmla="+- 0 -43 -283"/>
                                <a:gd name="T3" fmla="*/ -43 h 240"/>
                                <a:gd name="T4" fmla="+- 0 4412 4162"/>
                                <a:gd name="T5" fmla="*/ T4 w 310"/>
                                <a:gd name="T6" fmla="+- 0 -43 -283"/>
                                <a:gd name="T7" fmla="*/ -43 h 240"/>
                                <a:gd name="T8" fmla="+- 0 4472 4162"/>
                                <a:gd name="T9" fmla="*/ T8 w 310"/>
                                <a:gd name="T10" fmla="+- 0 -283 -283"/>
                                <a:gd name="T11" fmla="*/ -283 h 240"/>
                                <a:gd name="T12" fmla="+- 0 4426 4162"/>
                                <a:gd name="T13" fmla="*/ T12 w 310"/>
                                <a:gd name="T14" fmla="+- 0 -283 -283"/>
                                <a:gd name="T15" fmla="*/ -283 h 240"/>
                                <a:gd name="T16" fmla="+- 0 4391 4162"/>
                                <a:gd name="T17" fmla="*/ T16 w 310"/>
                                <a:gd name="T18" fmla="+- 0 -132 -283"/>
                                <a:gd name="T19" fmla="*/ -132 h 240"/>
                                <a:gd name="T20" fmla="+- 0 4388 4162"/>
                                <a:gd name="T21" fmla="*/ T20 w 310"/>
                                <a:gd name="T22" fmla="+- 0 -121 -283"/>
                                <a:gd name="T23" fmla="*/ -121 h 240"/>
                                <a:gd name="T24" fmla="+- 0 4337 4162"/>
                                <a:gd name="T25" fmla="*/ T24 w 310"/>
                                <a:gd name="T26" fmla="+- 0 -121 -283"/>
                                <a:gd name="T27" fmla="*/ -121 h 240"/>
                                <a:gd name="T28" fmla="+- 0 4356 4162"/>
                                <a:gd name="T29" fmla="*/ T28 w 310"/>
                                <a:gd name="T30" fmla="+- 0 -43 -283"/>
                                <a:gd name="T31" fmla="*/ -4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10" h="240">
                                  <a:moveTo>
                                    <a:pt x="194" y="240"/>
                                  </a:moveTo>
                                  <a:lnTo>
                                    <a:pt x="250" y="24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29" y="151"/>
                                  </a:lnTo>
                                  <a:lnTo>
                                    <a:pt x="226" y="162"/>
                                  </a:lnTo>
                                  <a:lnTo>
                                    <a:pt x="175" y="162"/>
                                  </a:lnTo>
                                  <a:lnTo>
                                    <a:pt x="194" y="2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302"/>
                          <wps:cNvSpPr>
                            <a:spLocks/>
                          </wps:cNvSpPr>
                          <wps:spPr bwMode="auto">
                            <a:xfrm>
                              <a:off x="4162" y="-283"/>
                              <a:ext cx="310" cy="240"/>
                            </a:xfrm>
                            <a:custGeom>
                              <a:avLst/>
                              <a:gdLst>
                                <a:gd name="T0" fmla="+- 0 4337 4162"/>
                                <a:gd name="T1" fmla="*/ T0 w 310"/>
                                <a:gd name="T2" fmla="+- 0 -121 -283"/>
                                <a:gd name="T3" fmla="*/ -121 h 240"/>
                                <a:gd name="T4" fmla="+- 0 4388 4162"/>
                                <a:gd name="T5" fmla="*/ T4 w 310"/>
                                <a:gd name="T6" fmla="+- 0 -121 -283"/>
                                <a:gd name="T7" fmla="*/ -121 h 240"/>
                                <a:gd name="T8" fmla="+- 0 4347 4162"/>
                                <a:gd name="T9" fmla="*/ T8 w 310"/>
                                <a:gd name="T10" fmla="+- 0 -283 -283"/>
                                <a:gd name="T11" fmla="*/ -283 h 240"/>
                                <a:gd name="T12" fmla="+- 0 4296 4162"/>
                                <a:gd name="T13" fmla="*/ T12 w 310"/>
                                <a:gd name="T14" fmla="+- 0 -283 -283"/>
                                <a:gd name="T15" fmla="*/ -283 h 240"/>
                                <a:gd name="T16" fmla="+- 0 4276 4162"/>
                                <a:gd name="T17" fmla="*/ T16 w 310"/>
                                <a:gd name="T18" fmla="+- 0 -202 -283"/>
                                <a:gd name="T19" fmla="*/ -202 h 240"/>
                                <a:gd name="T20" fmla="+- 0 4317 4162"/>
                                <a:gd name="T21" fmla="*/ T20 w 310"/>
                                <a:gd name="T22" fmla="+- 0 -202 -283"/>
                                <a:gd name="T23" fmla="*/ -202 h 240"/>
                                <a:gd name="T24" fmla="+- 0 4337 4162"/>
                                <a:gd name="T25" fmla="*/ T24 w 310"/>
                                <a:gd name="T26" fmla="+- 0 -121 -283"/>
                                <a:gd name="T27" fmla="*/ -121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0" h="240">
                                  <a:moveTo>
                                    <a:pt x="175" y="162"/>
                                  </a:moveTo>
                                  <a:lnTo>
                                    <a:pt x="226" y="162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14" y="81"/>
                                  </a:lnTo>
                                  <a:lnTo>
                                    <a:pt x="155" y="81"/>
                                  </a:lnTo>
                                  <a:lnTo>
                                    <a:pt x="175" y="16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301"/>
                          <wps:cNvSpPr>
                            <a:spLocks/>
                          </wps:cNvSpPr>
                          <wps:spPr bwMode="auto">
                            <a:xfrm>
                              <a:off x="4162" y="-283"/>
                              <a:ext cx="310" cy="240"/>
                            </a:xfrm>
                            <a:custGeom>
                              <a:avLst/>
                              <a:gdLst>
                                <a:gd name="T0" fmla="+- 0 4204 4162"/>
                                <a:gd name="T1" fmla="*/ T0 w 310"/>
                                <a:gd name="T2" fmla="+- 0 -121 -283"/>
                                <a:gd name="T3" fmla="*/ -121 h 240"/>
                                <a:gd name="T4" fmla="+- 0 4256 4162"/>
                                <a:gd name="T5" fmla="*/ T4 w 310"/>
                                <a:gd name="T6" fmla="+- 0 -121 -283"/>
                                <a:gd name="T7" fmla="*/ -121 h 240"/>
                                <a:gd name="T8" fmla="+- 0 4219 4162"/>
                                <a:gd name="T9" fmla="*/ T8 w 310"/>
                                <a:gd name="T10" fmla="+- 0 -283 -283"/>
                                <a:gd name="T11" fmla="*/ -283 h 240"/>
                                <a:gd name="T12" fmla="+- 0 4162 4162"/>
                                <a:gd name="T13" fmla="*/ T12 w 310"/>
                                <a:gd name="T14" fmla="+- 0 -283 -283"/>
                                <a:gd name="T15" fmla="*/ -283 h 240"/>
                                <a:gd name="T16" fmla="+- 0 4204 4162"/>
                                <a:gd name="T17" fmla="*/ T16 w 310"/>
                                <a:gd name="T18" fmla="+- 0 -121 -283"/>
                                <a:gd name="T19" fmla="*/ -121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" h="240">
                                  <a:moveTo>
                                    <a:pt x="42" y="162"/>
                                  </a:moveTo>
                                  <a:lnTo>
                                    <a:pt x="94" y="16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" y="16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300"/>
                          <wps:cNvSpPr>
                            <a:spLocks/>
                          </wps:cNvSpPr>
                          <wps:spPr bwMode="auto">
                            <a:xfrm>
                              <a:off x="4162" y="-283"/>
                              <a:ext cx="310" cy="240"/>
                            </a:xfrm>
                            <a:custGeom>
                              <a:avLst/>
                              <a:gdLst>
                                <a:gd name="T0" fmla="+- 0 4224 4162"/>
                                <a:gd name="T1" fmla="*/ T0 w 310"/>
                                <a:gd name="T2" fmla="+- 0 -43 -283"/>
                                <a:gd name="T3" fmla="*/ -43 h 240"/>
                                <a:gd name="T4" fmla="+- 0 4279 4162"/>
                                <a:gd name="T5" fmla="*/ T4 w 310"/>
                                <a:gd name="T6" fmla="+- 0 -43 -283"/>
                                <a:gd name="T7" fmla="*/ -43 h 240"/>
                                <a:gd name="T8" fmla="+- 0 4316 4162"/>
                                <a:gd name="T9" fmla="*/ T8 w 310"/>
                                <a:gd name="T10" fmla="+- 0 -202 -283"/>
                                <a:gd name="T11" fmla="*/ -202 h 240"/>
                                <a:gd name="T12" fmla="+- 0 4276 4162"/>
                                <a:gd name="T13" fmla="*/ T12 w 310"/>
                                <a:gd name="T14" fmla="+- 0 -202 -283"/>
                                <a:gd name="T15" fmla="*/ -202 h 240"/>
                                <a:gd name="T16" fmla="+- 0 4257 4162"/>
                                <a:gd name="T17" fmla="*/ T16 w 310"/>
                                <a:gd name="T18" fmla="+- 0 -121 -283"/>
                                <a:gd name="T19" fmla="*/ -121 h 240"/>
                                <a:gd name="T20" fmla="+- 0 4204 4162"/>
                                <a:gd name="T21" fmla="*/ T20 w 310"/>
                                <a:gd name="T22" fmla="+- 0 -121 -283"/>
                                <a:gd name="T23" fmla="*/ -121 h 240"/>
                                <a:gd name="T24" fmla="+- 0 4224 4162"/>
                                <a:gd name="T25" fmla="*/ T24 w 310"/>
                                <a:gd name="T26" fmla="+- 0 -43 -283"/>
                                <a:gd name="T27" fmla="*/ -4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0" h="240">
                                  <a:moveTo>
                                    <a:pt x="62" y="240"/>
                                  </a:moveTo>
                                  <a:lnTo>
                                    <a:pt x="117" y="240"/>
                                  </a:lnTo>
                                  <a:lnTo>
                                    <a:pt x="154" y="81"/>
                                  </a:lnTo>
                                  <a:lnTo>
                                    <a:pt x="114" y="81"/>
                                  </a:lnTo>
                                  <a:lnTo>
                                    <a:pt x="95" y="162"/>
                                  </a:lnTo>
                                  <a:lnTo>
                                    <a:pt x="42" y="162"/>
                                  </a:lnTo>
                                  <a:lnTo>
                                    <a:pt x="62" y="2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95"/>
                        <wpg:cNvGrpSpPr>
                          <a:grpSpLocks/>
                        </wpg:cNvGrpSpPr>
                        <wpg:grpSpPr bwMode="auto">
                          <a:xfrm>
                            <a:off x="4468" y="-222"/>
                            <a:ext cx="169" cy="183"/>
                            <a:chOff x="4468" y="-222"/>
                            <a:chExt cx="169" cy="183"/>
                          </a:xfrm>
                        </wpg:grpSpPr>
                        <wps:wsp>
                          <wps:cNvPr id="276" name="Freeform 298"/>
                          <wps:cNvSpPr>
                            <a:spLocks/>
                          </wps:cNvSpPr>
                          <wps:spPr bwMode="auto">
                            <a:xfrm>
                              <a:off x="4468" y="-222"/>
                              <a:ext cx="169" cy="183"/>
                            </a:xfrm>
                            <a:custGeom>
                              <a:avLst/>
                              <a:gdLst>
                                <a:gd name="T0" fmla="+- 0 4481 4468"/>
                                <a:gd name="T1" fmla="*/ T0 w 169"/>
                                <a:gd name="T2" fmla="+- 0 -78 -222"/>
                                <a:gd name="T3" fmla="*/ -78 h 183"/>
                                <a:gd name="T4" fmla="+- 0 4544 4468"/>
                                <a:gd name="T5" fmla="*/ T4 w 169"/>
                                <a:gd name="T6" fmla="+- 0 -78 -222"/>
                                <a:gd name="T7" fmla="*/ -78 h 183"/>
                                <a:gd name="T8" fmla="+- 0 4528 4468"/>
                                <a:gd name="T9" fmla="*/ T8 w 169"/>
                                <a:gd name="T10" fmla="+- 0 -92 -222"/>
                                <a:gd name="T11" fmla="*/ -92 h 183"/>
                                <a:gd name="T12" fmla="+- 0 4522 4468"/>
                                <a:gd name="T13" fmla="*/ T12 w 169"/>
                                <a:gd name="T14" fmla="+- 0 -114 -222"/>
                                <a:gd name="T15" fmla="*/ -114 h 183"/>
                                <a:gd name="T16" fmla="+- 0 4523 4468"/>
                                <a:gd name="T17" fmla="*/ T16 w 169"/>
                                <a:gd name="T18" fmla="+- 0 -123 -222"/>
                                <a:gd name="T19" fmla="*/ -123 h 183"/>
                                <a:gd name="T20" fmla="+- 0 4636 4468"/>
                                <a:gd name="T21" fmla="*/ T20 w 169"/>
                                <a:gd name="T22" fmla="+- 0 -141 -222"/>
                                <a:gd name="T23" fmla="*/ -141 h 183"/>
                                <a:gd name="T24" fmla="+- 0 4633 4468"/>
                                <a:gd name="T25" fmla="*/ T24 w 169"/>
                                <a:gd name="T26" fmla="+- 0 -160 -222"/>
                                <a:gd name="T27" fmla="*/ -160 h 183"/>
                                <a:gd name="T28" fmla="+- 0 4583 4468"/>
                                <a:gd name="T29" fmla="*/ T28 w 169"/>
                                <a:gd name="T30" fmla="+- 0 -217 -222"/>
                                <a:gd name="T31" fmla="*/ -217 h 183"/>
                                <a:gd name="T32" fmla="+- 0 4536 4468"/>
                                <a:gd name="T33" fmla="*/ T32 w 169"/>
                                <a:gd name="T34" fmla="+- 0 -222 -222"/>
                                <a:gd name="T35" fmla="*/ -222 h 183"/>
                                <a:gd name="T36" fmla="+- 0 4515 4468"/>
                                <a:gd name="T37" fmla="*/ T36 w 169"/>
                                <a:gd name="T38" fmla="+- 0 -216 -222"/>
                                <a:gd name="T39" fmla="*/ -216 h 183"/>
                                <a:gd name="T40" fmla="+- 0 4498 4468"/>
                                <a:gd name="T41" fmla="*/ T40 w 169"/>
                                <a:gd name="T42" fmla="+- 0 -204 -222"/>
                                <a:gd name="T43" fmla="*/ -204 h 183"/>
                                <a:gd name="T44" fmla="+- 0 4485 4468"/>
                                <a:gd name="T45" fmla="*/ T44 w 169"/>
                                <a:gd name="T46" fmla="+- 0 -189 -222"/>
                                <a:gd name="T47" fmla="*/ -189 h 183"/>
                                <a:gd name="T48" fmla="+- 0 4565 4468"/>
                                <a:gd name="T49" fmla="*/ T48 w 169"/>
                                <a:gd name="T50" fmla="+- 0 -189 -222"/>
                                <a:gd name="T51" fmla="*/ -189 h 183"/>
                                <a:gd name="T52" fmla="+- 0 4581 4468"/>
                                <a:gd name="T53" fmla="*/ T52 w 169"/>
                                <a:gd name="T54" fmla="+- 0 -176 -222"/>
                                <a:gd name="T55" fmla="*/ -176 h 183"/>
                                <a:gd name="T56" fmla="+- 0 4585 4468"/>
                                <a:gd name="T57" fmla="*/ T56 w 169"/>
                                <a:gd name="T58" fmla="+- 0 -153 -222"/>
                                <a:gd name="T59" fmla="*/ -153 h 183"/>
                                <a:gd name="T60" fmla="+- 0 4471 4468"/>
                                <a:gd name="T61" fmla="*/ T60 w 169"/>
                                <a:gd name="T62" fmla="+- 0 -153 -222"/>
                                <a:gd name="T63" fmla="*/ -153 h 183"/>
                                <a:gd name="T64" fmla="+- 0 4469 4468"/>
                                <a:gd name="T65" fmla="*/ T64 w 169"/>
                                <a:gd name="T66" fmla="+- 0 -146 -222"/>
                                <a:gd name="T67" fmla="*/ -146 h 183"/>
                                <a:gd name="T68" fmla="+- 0 4468 4468"/>
                                <a:gd name="T69" fmla="*/ T68 w 169"/>
                                <a:gd name="T70" fmla="+- 0 -120 -222"/>
                                <a:gd name="T71" fmla="*/ -120 h 183"/>
                                <a:gd name="T72" fmla="+- 0 4472 4468"/>
                                <a:gd name="T73" fmla="*/ T72 w 169"/>
                                <a:gd name="T74" fmla="+- 0 -97 -222"/>
                                <a:gd name="T75" fmla="*/ -97 h 183"/>
                                <a:gd name="T76" fmla="+- 0 4481 4468"/>
                                <a:gd name="T77" fmla="*/ T76 w 169"/>
                                <a:gd name="T78" fmla="+- 0 -78 -222"/>
                                <a:gd name="T79" fmla="*/ -78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9" h="183">
                                  <a:moveTo>
                                    <a:pt x="13" y="144"/>
                                  </a:moveTo>
                                  <a:lnTo>
                                    <a:pt x="76" y="144"/>
                                  </a:lnTo>
                                  <a:lnTo>
                                    <a:pt x="60" y="130"/>
                                  </a:lnTo>
                                  <a:lnTo>
                                    <a:pt x="54" y="108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168" y="81"/>
                                  </a:lnTo>
                                  <a:lnTo>
                                    <a:pt x="165" y="62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13" y="46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4" y="125"/>
                                  </a:lnTo>
                                  <a:lnTo>
                                    <a:pt x="13" y="14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97"/>
                          <wps:cNvSpPr>
                            <a:spLocks/>
                          </wps:cNvSpPr>
                          <wps:spPr bwMode="auto">
                            <a:xfrm>
                              <a:off x="4468" y="-222"/>
                              <a:ext cx="169" cy="183"/>
                            </a:xfrm>
                            <a:custGeom>
                              <a:avLst/>
                              <a:gdLst>
                                <a:gd name="T0" fmla="+- 0 4471 4468"/>
                                <a:gd name="T1" fmla="*/ T0 w 169"/>
                                <a:gd name="T2" fmla="+- 0 -153 -222"/>
                                <a:gd name="T3" fmla="*/ -153 h 183"/>
                                <a:gd name="T4" fmla="+- 0 4585 4468"/>
                                <a:gd name="T5" fmla="*/ T4 w 169"/>
                                <a:gd name="T6" fmla="+- 0 -153 -222"/>
                                <a:gd name="T7" fmla="*/ -153 h 183"/>
                                <a:gd name="T8" fmla="+- 0 4526 4468"/>
                                <a:gd name="T9" fmla="*/ T8 w 169"/>
                                <a:gd name="T10" fmla="+- 0 -170 -222"/>
                                <a:gd name="T11" fmla="*/ -170 h 183"/>
                                <a:gd name="T12" fmla="+- 0 4539 4468"/>
                                <a:gd name="T13" fmla="*/ T12 w 169"/>
                                <a:gd name="T14" fmla="+- 0 -185 -222"/>
                                <a:gd name="T15" fmla="*/ -185 h 183"/>
                                <a:gd name="T16" fmla="+- 0 4565 4468"/>
                                <a:gd name="T17" fmla="*/ T16 w 169"/>
                                <a:gd name="T18" fmla="+- 0 -189 -222"/>
                                <a:gd name="T19" fmla="*/ -189 h 183"/>
                                <a:gd name="T20" fmla="+- 0 4485 4468"/>
                                <a:gd name="T21" fmla="*/ T20 w 169"/>
                                <a:gd name="T22" fmla="+- 0 -189 -222"/>
                                <a:gd name="T23" fmla="*/ -189 h 183"/>
                                <a:gd name="T24" fmla="+- 0 4485 4468"/>
                                <a:gd name="T25" fmla="*/ T24 w 169"/>
                                <a:gd name="T26" fmla="+- 0 -189 -222"/>
                                <a:gd name="T27" fmla="*/ -189 h 183"/>
                                <a:gd name="T28" fmla="+- 0 4475 4468"/>
                                <a:gd name="T29" fmla="*/ T28 w 169"/>
                                <a:gd name="T30" fmla="+- 0 -169 -222"/>
                                <a:gd name="T31" fmla="*/ -169 h 183"/>
                                <a:gd name="T32" fmla="+- 0 4471 4468"/>
                                <a:gd name="T33" fmla="*/ T32 w 169"/>
                                <a:gd name="T34" fmla="+- 0 -153 -222"/>
                                <a:gd name="T35" fmla="*/ -153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9" h="183">
                                  <a:moveTo>
                                    <a:pt x="3" y="69"/>
                                  </a:moveTo>
                                  <a:lnTo>
                                    <a:pt x="117" y="69"/>
                                  </a:lnTo>
                                  <a:lnTo>
                                    <a:pt x="58" y="52"/>
                                  </a:lnTo>
                                  <a:lnTo>
                                    <a:pt x="71" y="37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3" y="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96"/>
                          <wps:cNvSpPr>
                            <a:spLocks/>
                          </wps:cNvSpPr>
                          <wps:spPr bwMode="auto">
                            <a:xfrm>
                              <a:off x="4468" y="-222"/>
                              <a:ext cx="169" cy="183"/>
                            </a:xfrm>
                            <a:custGeom>
                              <a:avLst/>
                              <a:gdLst>
                                <a:gd name="T0" fmla="+- 0 4558 4468"/>
                                <a:gd name="T1" fmla="*/ T0 w 169"/>
                                <a:gd name="T2" fmla="+- 0 -39 -222"/>
                                <a:gd name="T3" fmla="*/ -39 h 183"/>
                                <a:gd name="T4" fmla="+- 0 4625 4468"/>
                                <a:gd name="T5" fmla="*/ T4 w 169"/>
                                <a:gd name="T6" fmla="+- 0 -76 -222"/>
                                <a:gd name="T7" fmla="*/ -76 h 183"/>
                                <a:gd name="T8" fmla="+- 0 4636 4468"/>
                                <a:gd name="T9" fmla="*/ T8 w 169"/>
                                <a:gd name="T10" fmla="+- 0 -100 -222"/>
                                <a:gd name="T11" fmla="*/ -100 h 183"/>
                                <a:gd name="T12" fmla="+- 0 4585 4468"/>
                                <a:gd name="T13" fmla="*/ T12 w 169"/>
                                <a:gd name="T14" fmla="+- 0 -92 -222"/>
                                <a:gd name="T15" fmla="*/ -92 h 183"/>
                                <a:gd name="T16" fmla="+- 0 4570 4468"/>
                                <a:gd name="T17" fmla="*/ T16 w 169"/>
                                <a:gd name="T18" fmla="+- 0 -81 -222"/>
                                <a:gd name="T19" fmla="*/ -81 h 183"/>
                                <a:gd name="T20" fmla="+- 0 4544 4468"/>
                                <a:gd name="T21" fmla="*/ T20 w 169"/>
                                <a:gd name="T22" fmla="+- 0 -78 -222"/>
                                <a:gd name="T23" fmla="*/ -78 h 183"/>
                                <a:gd name="T24" fmla="+- 0 4481 4468"/>
                                <a:gd name="T25" fmla="*/ T24 w 169"/>
                                <a:gd name="T26" fmla="+- 0 -78 -222"/>
                                <a:gd name="T27" fmla="*/ -78 h 183"/>
                                <a:gd name="T28" fmla="+- 0 4481 4468"/>
                                <a:gd name="T29" fmla="*/ T28 w 169"/>
                                <a:gd name="T30" fmla="+- 0 -78 -222"/>
                                <a:gd name="T31" fmla="*/ -78 h 183"/>
                                <a:gd name="T32" fmla="+- 0 4494 4468"/>
                                <a:gd name="T33" fmla="*/ T32 w 169"/>
                                <a:gd name="T34" fmla="+- 0 -62 -222"/>
                                <a:gd name="T35" fmla="*/ -62 h 183"/>
                                <a:gd name="T36" fmla="+- 0 4512 4468"/>
                                <a:gd name="T37" fmla="*/ T36 w 169"/>
                                <a:gd name="T38" fmla="+- 0 -50 -222"/>
                                <a:gd name="T39" fmla="*/ -50 h 183"/>
                                <a:gd name="T40" fmla="+- 0 4533 4468"/>
                                <a:gd name="T41" fmla="*/ T40 w 169"/>
                                <a:gd name="T42" fmla="+- 0 -42 -222"/>
                                <a:gd name="T43" fmla="*/ -42 h 183"/>
                                <a:gd name="T44" fmla="+- 0 4558 4468"/>
                                <a:gd name="T45" fmla="*/ T44 w 169"/>
                                <a:gd name="T46" fmla="+- 0 -39 -222"/>
                                <a:gd name="T47" fmla="*/ -39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9" h="183">
                                  <a:moveTo>
                                    <a:pt x="90" y="183"/>
                                  </a:moveTo>
                                  <a:lnTo>
                                    <a:pt x="157" y="146"/>
                                  </a:lnTo>
                                  <a:lnTo>
                                    <a:pt x="168" y="122"/>
                                  </a:lnTo>
                                  <a:lnTo>
                                    <a:pt x="117" y="130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76" y="144"/>
                                  </a:lnTo>
                                  <a:lnTo>
                                    <a:pt x="13" y="144"/>
                                  </a:lnTo>
                                  <a:lnTo>
                                    <a:pt x="26" y="160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65" y="180"/>
                                  </a:lnTo>
                                  <a:lnTo>
                                    <a:pt x="90" y="18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91"/>
                        <wpg:cNvGrpSpPr>
                          <a:grpSpLocks/>
                        </wpg:cNvGrpSpPr>
                        <wpg:grpSpPr bwMode="auto">
                          <a:xfrm>
                            <a:off x="4654" y="-224"/>
                            <a:ext cx="148" cy="184"/>
                            <a:chOff x="4654" y="-224"/>
                            <a:chExt cx="148" cy="184"/>
                          </a:xfrm>
                        </wpg:grpSpPr>
                        <wps:wsp>
                          <wps:cNvPr id="280" name="Freeform 294"/>
                          <wps:cNvSpPr>
                            <a:spLocks/>
                          </wps:cNvSpPr>
                          <wps:spPr bwMode="auto">
                            <a:xfrm>
                              <a:off x="4654" y="-224"/>
                              <a:ext cx="148" cy="184"/>
                            </a:xfrm>
                            <a:custGeom>
                              <a:avLst/>
                              <a:gdLst>
                                <a:gd name="T0" fmla="+- 0 4767 4654"/>
                                <a:gd name="T1" fmla="*/ T0 w 148"/>
                                <a:gd name="T2" fmla="+- 0 -167 -224"/>
                                <a:gd name="T3" fmla="*/ -167 h 184"/>
                                <a:gd name="T4" fmla="+- 0 4803 4654"/>
                                <a:gd name="T5" fmla="*/ T4 w 148"/>
                                <a:gd name="T6" fmla="+- 0 -185 -224"/>
                                <a:gd name="T7" fmla="*/ -185 h 184"/>
                                <a:gd name="T8" fmla="+- 0 4791 4654"/>
                                <a:gd name="T9" fmla="*/ T8 w 148"/>
                                <a:gd name="T10" fmla="+- 0 -203 -224"/>
                                <a:gd name="T11" fmla="*/ -203 h 184"/>
                                <a:gd name="T12" fmla="+- 0 4776 4654"/>
                                <a:gd name="T13" fmla="*/ T12 w 148"/>
                                <a:gd name="T14" fmla="+- 0 -215 -224"/>
                                <a:gd name="T15" fmla="*/ -215 h 184"/>
                                <a:gd name="T16" fmla="+- 0 4757 4654"/>
                                <a:gd name="T17" fmla="*/ T16 w 148"/>
                                <a:gd name="T18" fmla="+- 0 -222 -224"/>
                                <a:gd name="T19" fmla="*/ -222 h 184"/>
                                <a:gd name="T20" fmla="+- 0 4733 4654"/>
                                <a:gd name="T21" fmla="*/ T20 w 148"/>
                                <a:gd name="T22" fmla="+- 0 -224 -224"/>
                                <a:gd name="T23" fmla="*/ -224 h 184"/>
                                <a:gd name="T24" fmla="+- 0 4711 4654"/>
                                <a:gd name="T25" fmla="*/ T24 w 148"/>
                                <a:gd name="T26" fmla="+- 0 -222 -224"/>
                                <a:gd name="T27" fmla="*/ -222 h 184"/>
                                <a:gd name="T28" fmla="+- 0 4691 4654"/>
                                <a:gd name="T29" fmla="*/ T28 w 148"/>
                                <a:gd name="T30" fmla="+- 0 -214 -224"/>
                                <a:gd name="T31" fmla="*/ -214 h 184"/>
                                <a:gd name="T32" fmla="+- 0 4675 4654"/>
                                <a:gd name="T33" fmla="*/ T32 w 148"/>
                                <a:gd name="T34" fmla="+- 0 -202 -224"/>
                                <a:gd name="T35" fmla="*/ -202 h 184"/>
                                <a:gd name="T36" fmla="+- 0 4669 4654"/>
                                <a:gd name="T37" fmla="*/ T36 w 148"/>
                                <a:gd name="T38" fmla="+- 0 -191 -224"/>
                                <a:gd name="T39" fmla="*/ -191 h 184"/>
                                <a:gd name="T40" fmla="+- 0 4722 4654"/>
                                <a:gd name="T41" fmla="*/ T40 w 148"/>
                                <a:gd name="T42" fmla="+- 0 -191 -224"/>
                                <a:gd name="T43" fmla="*/ -191 h 184"/>
                                <a:gd name="T44" fmla="+- 0 4735 4654"/>
                                <a:gd name="T45" fmla="*/ T44 w 148"/>
                                <a:gd name="T46" fmla="+- 0 -191 -224"/>
                                <a:gd name="T47" fmla="*/ -191 h 184"/>
                                <a:gd name="T48" fmla="+- 0 4756 4654"/>
                                <a:gd name="T49" fmla="*/ T48 w 148"/>
                                <a:gd name="T50" fmla="+- 0 -185 -224"/>
                                <a:gd name="T51" fmla="*/ -185 h 184"/>
                                <a:gd name="T52" fmla="+- 0 4767 4654"/>
                                <a:gd name="T53" fmla="*/ T52 w 148"/>
                                <a:gd name="T54" fmla="+- 0 -167 -224"/>
                                <a:gd name="T55" fmla="*/ -167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8" h="184">
                                  <a:moveTo>
                                    <a:pt x="113" y="57"/>
                                  </a:moveTo>
                                  <a:lnTo>
                                    <a:pt x="149" y="39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122" y="9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113" y="5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93"/>
                          <wps:cNvSpPr>
                            <a:spLocks/>
                          </wps:cNvSpPr>
                          <wps:spPr bwMode="auto">
                            <a:xfrm>
                              <a:off x="4654" y="-224"/>
                              <a:ext cx="148" cy="184"/>
                            </a:xfrm>
                            <a:custGeom>
                              <a:avLst/>
                              <a:gdLst>
                                <a:gd name="T0" fmla="+- 0 4744 4654"/>
                                <a:gd name="T1" fmla="*/ T0 w 148"/>
                                <a:gd name="T2" fmla="+- 0 -40 -224"/>
                                <a:gd name="T3" fmla="*/ -40 h 184"/>
                                <a:gd name="T4" fmla="+- 0 4801 4654"/>
                                <a:gd name="T5" fmla="*/ T4 w 148"/>
                                <a:gd name="T6" fmla="+- 0 -65 -224"/>
                                <a:gd name="T7" fmla="*/ -65 h 184"/>
                                <a:gd name="T8" fmla="+- 0 4813 4654"/>
                                <a:gd name="T9" fmla="*/ T8 w 148"/>
                                <a:gd name="T10" fmla="+- 0 -106 -224"/>
                                <a:gd name="T11" fmla="*/ -106 h 184"/>
                                <a:gd name="T12" fmla="+- 0 4808 4654"/>
                                <a:gd name="T13" fmla="*/ T12 w 148"/>
                                <a:gd name="T14" fmla="+- 0 -126 -224"/>
                                <a:gd name="T15" fmla="*/ -126 h 184"/>
                                <a:gd name="T16" fmla="+- 0 4749 4654"/>
                                <a:gd name="T17" fmla="*/ T16 w 148"/>
                                <a:gd name="T18" fmla="+- 0 -157 -224"/>
                                <a:gd name="T19" fmla="*/ -157 h 184"/>
                                <a:gd name="T20" fmla="+- 0 4733 4654"/>
                                <a:gd name="T21" fmla="*/ T20 w 148"/>
                                <a:gd name="T22" fmla="+- 0 -159 -224"/>
                                <a:gd name="T23" fmla="*/ -159 h 184"/>
                                <a:gd name="T24" fmla="+- 0 4719 4654"/>
                                <a:gd name="T25" fmla="*/ T24 w 148"/>
                                <a:gd name="T26" fmla="+- 0 -162 -224"/>
                                <a:gd name="T27" fmla="*/ -162 h 184"/>
                                <a:gd name="T28" fmla="+- 0 4710 4654"/>
                                <a:gd name="T29" fmla="*/ T28 w 148"/>
                                <a:gd name="T30" fmla="+- 0 -167 -224"/>
                                <a:gd name="T31" fmla="*/ -167 h 184"/>
                                <a:gd name="T32" fmla="+- 0 4706 4654"/>
                                <a:gd name="T33" fmla="*/ T32 w 148"/>
                                <a:gd name="T34" fmla="+- 0 -175 -224"/>
                                <a:gd name="T35" fmla="*/ -175 h 184"/>
                                <a:gd name="T36" fmla="+- 0 4706 4654"/>
                                <a:gd name="T37" fmla="*/ T36 w 148"/>
                                <a:gd name="T38" fmla="+- 0 -188 -224"/>
                                <a:gd name="T39" fmla="*/ -188 h 184"/>
                                <a:gd name="T40" fmla="+- 0 4722 4654"/>
                                <a:gd name="T41" fmla="*/ T40 w 148"/>
                                <a:gd name="T42" fmla="+- 0 -191 -224"/>
                                <a:gd name="T43" fmla="*/ -191 h 184"/>
                                <a:gd name="T44" fmla="+- 0 4669 4654"/>
                                <a:gd name="T45" fmla="*/ T44 w 148"/>
                                <a:gd name="T46" fmla="+- 0 -191 -224"/>
                                <a:gd name="T47" fmla="*/ -191 h 184"/>
                                <a:gd name="T48" fmla="+- 0 4664 4654"/>
                                <a:gd name="T49" fmla="*/ T48 w 148"/>
                                <a:gd name="T50" fmla="+- 0 -182 -224"/>
                                <a:gd name="T51" fmla="*/ -182 h 184"/>
                                <a:gd name="T52" fmla="+- 0 4660 4654"/>
                                <a:gd name="T53" fmla="*/ T52 w 148"/>
                                <a:gd name="T54" fmla="+- 0 -156 -224"/>
                                <a:gd name="T55" fmla="*/ -156 h 184"/>
                                <a:gd name="T56" fmla="+- 0 4668 4654"/>
                                <a:gd name="T57" fmla="*/ T56 w 148"/>
                                <a:gd name="T58" fmla="+- 0 -139 -224"/>
                                <a:gd name="T59" fmla="*/ -139 h 184"/>
                                <a:gd name="T60" fmla="+- 0 4729 4654"/>
                                <a:gd name="T61" fmla="*/ T60 w 148"/>
                                <a:gd name="T62" fmla="+- 0 -109 -224"/>
                                <a:gd name="T63" fmla="*/ -109 h 184"/>
                                <a:gd name="T64" fmla="+- 0 4757 4654"/>
                                <a:gd name="T65" fmla="*/ T64 w 148"/>
                                <a:gd name="T66" fmla="+- 0 -105 -224"/>
                                <a:gd name="T67" fmla="*/ -105 h 184"/>
                                <a:gd name="T68" fmla="+- 0 4767 4654"/>
                                <a:gd name="T69" fmla="*/ T68 w 148"/>
                                <a:gd name="T70" fmla="+- 0 -103 -224"/>
                                <a:gd name="T71" fmla="*/ -103 h 184"/>
                                <a:gd name="T72" fmla="+- 0 4767 4654"/>
                                <a:gd name="T73" fmla="*/ T72 w 148"/>
                                <a:gd name="T74" fmla="+- 0 -90 -224"/>
                                <a:gd name="T75" fmla="*/ -90 h 184"/>
                                <a:gd name="T76" fmla="+- 0 4754 4654"/>
                                <a:gd name="T77" fmla="*/ T76 w 148"/>
                                <a:gd name="T78" fmla="+- 0 -77 -224"/>
                                <a:gd name="T79" fmla="*/ -77 h 184"/>
                                <a:gd name="T80" fmla="+- 0 4730 4654"/>
                                <a:gd name="T81" fmla="*/ T80 w 148"/>
                                <a:gd name="T82" fmla="+- 0 -75 -224"/>
                                <a:gd name="T83" fmla="*/ -75 h 184"/>
                                <a:gd name="T84" fmla="+- 0 4660 4654"/>
                                <a:gd name="T85" fmla="*/ T84 w 148"/>
                                <a:gd name="T86" fmla="+- 0 -75 -224"/>
                                <a:gd name="T87" fmla="*/ -75 h 184"/>
                                <a:gd name="T88" fmla="+- 0 4664 4654"/>
                                <a:gd name="T89" fmla="*/ T88 w 148"/>
                                <a:gd name="T90" fmla="+- 0 -67 -224"/>
                                <a:gd name="T91" fmla="*/ -67 h 184"/>
                                <a:gd name="T92" fmla="+- 0 4678 4654"/>
                                <a:gd name="T93" fmla="*/ T92 w 148"/>
                                <a:gd name="T94" fmla="+- 0 -54 -224"/>
                                <a:gd name="T95" fmla="*/ -54 h 184"/>
                                <a:gd name="T96" fmla="+- 0 4696 4654"/>
                                <a:gd name="T97" fmla="*/ T96 w 148"/>
                                <a:gd name="T98" fmla="+- 0 -46 -224"/>
                                <a:gd name="T99" fmla="*/ -46 h 184"/>
                                <a:gd name="T100" fmla="+- 0 4718 4654"/>
                                <a:gd name="T101" fmla="*/ T100 w 148"/>
                                <a:gd name="T102" fmla="+- 0 -41 -224"/>
                                <a:gd name="T103" fmla="*/ -41 h 184"/>
                                <a:gd name="T104" fmla="+- 0 4744 4654"/>
                                <a:gd name="T105" fmla="*/ T104 w 148"/>
                                <a:gd name="T106" fmla="+- 0 -40 -224"/>
                                <a:gd name="T107" fmla="*/ -40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48" h="184">
                                  <a:moveTo>
                                    <a:pt x="90" y="184"/>
                                  </a:moveTo>
                                  <a:lnTo>
                                    <a:pt x="147" y="159"/>
                                  </a:lnTo>
                                  <a:lnTo>
                                    <a:pt x="159" y="118"/>
                                  </a:lnTo>
                                  <a:lnTo>
                                    <a:pt x="154" y="98"/>
                                  </a:lnTo>
                                  <a:lnTo>
                                    <a:pt x="95" y="67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103" y="119"/>
                                  </a:lnTo>
                                  <a:lnTo>
                                    <a:pt x="113" y="121"/>
                                  </a:lnTo>
                                  <a:lnTo>
                                    <a:pt x="113" y="134"/>
                                  </a:lnTo>
                                  <a:lnTo>
                                    <a:pt x="100" y="147"/>
                                  </a:lnTo>
                                  <a:lnTo>
                                    <a:pt x="76" y="149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24" y="170"/>
                                  </a:lnTo>
                                  <a:lnTo>
                                    <a:pt x="42" y="178"/>
                                  </a:lnTo>
                                  <a:lnTo>
                                    <a:pt x="64" y="183"/>
                                  </a:lnTo>
                                  <a:lnTo>
                                    <a:pt x="90" y="18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92"/>
                          <wps:cNvSpPr>
                            <a:spLocks/>
                          </wps:cNvSpPr>
                          <wps:spPr bwMode="auto">
                            <a:xfrm>
                              <a:off x="4654" y="-224"/>
                              <a:ext cx="148" cy="184"/>
                            </a:xfrm>
                            <a:custGeom>
                              <a:avLst/>
                              <a:gdLst>
                                <a:gd name="T0" fmla="+- 0 4660 4654"/>
                                <a:gd name="T1" fmla="*/ T0 w 148"/>
                                <a:gd name="T2" fmla="+- 0 -75 -224"/>
                                <a:gd name="T3" fmla="*/ -75 h 184"/>
                                <a:gd name="T4" fmla="+- 0 4730 4654"/>
                                <a:gd name="T5" fmla="*/ T4 w 148"/>
                                <a:gd name="T6" fmla="+- 0 -75 -224"/>
                                <a:gd name="T7" fmla="*/ -75 h 184"/>
                                <a:gd name="T8" fmla="+- 0 4709 4654"/>
                                <a:gd name="T9" fmla="*/ T8 w 148"/>
                                <a:gd name="T10" fmla="+- 0 -81 -224"/>
                                <a:gd name="T11" fmla="*/ -81 h 184"/>
                                <a:gd name="T12" fmla="+- 0 4697 4654"/>
                                <a:gd name="T13" fmla="*/ T12 w 148"/>
                                <a:gd name="T14" fmla="+- 0 -98 -224"/>
                                <a:gd name="T15" fmla="*/ -98 h 184"/>
                                <a:gd name="T16" fmla="+- 0 4654 4654"/>
                                <a:gd name="T17" fmla="*/ T16 w 148"/>
                                <a:gd name="T18" fmla="+- 0 -86 -224"/>
                                <a:gd name="T19" fmla="*/ -86 h 184"/>
                                <a:gd name="T20" fmla="+- 0 4660 4654"/>
                                <a:gd name="T21" fmla="*/ T20 w 148"/>
                                <a:gd name="T22" fmla="+- 0 -75 -224"/>
                                <a:gd name="T23" fmla="*/ -75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8" h="184">
                                  <a:moveTo>
                                    <a:pt x="6" y="149"/>
                                  </a:moveTo>
                                  <a:lnTo>
                                    <a:pt x="76" y="149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43" y="126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6" y="14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86"/>
                        <wpg:cNvGrpSpPr>
                          <a:grpSpLocks/>
                        </wpg:cNvGrpSpPr>
                        <wpg:grpSpPr bwMode="auto">
                          <a:xfrm>
                            <a:off x="4822" y="-277"/>
                            <a:ext cx="121" cy="237"/>
                            <a:chOff x="4822" y="-277"/>
                            <a:chExt cx="121" cy="237"/>
                          </a:xfrm>
                        </wpg:grpSpPr>
                        <wps:wsp>
                          <wps:cNvPr id="284" name="Freeform 290"/>
                          <wps:cNvSpPr>
                            <a:spLocks/>
                          </wps:cNvSpPr>
                          <wps:spPr bwMode="auto">
                            <a:xfrm>
                              <a:off x="4822" y="-277"/>
                              <a:ext cx="121" cy="237"/>
                            </a:xfrm>
                            <a:custGeom>
                              <a:avLst/>
                              <a:gdLst>
                                <a:gd name="T0" fmla="+- 0 4854 4822"/>
                                <a:gd name="T1" fmla="*/ T0 w 121"/>
                                <a:gd name="T2" fmla="+- 0 -221 -277"/>
                                <a:gd name="T3" fmla="*/ -221 h 237"/>
                                <a:gd name="T4" fmla="+- 0 4903 4822"/>
                                <a:gd name="T5" fmla="*/ T4 w 121"/>
                                <a:gd name="T6" fmla="+- 0 -221 -277"/>
                                <a:gd name="T7" fmla="*/ -221 h 237"/>
                                <a:gd name="T8" fmla="+- 0 4903 4822"/>
                                <a:gd name="T9" fmla="*/ T8 w 121"/>
                                <a:gd name="T10" fmla="+- 0 -277 -277"/>
                                <a:gd name="T11" fmla="*/ -277 h 237"/>
                                <a:gd name="T12" fmla="+- 0 4858 4822"/>
                                <a:gd name="T13" fmla="*/ T12 w 121"/>
                                <a:gd name="T14" fmla="+- 0 -273 -277"/>
                                <a:gd name="T15" fmla="*/ -273 h 237"/>
                                <a:gd name="T16" fmla="+- 0 4854 4822"/>
                                <a:gd name="T17" fmla="*/ T16 w 121"/>
                                <a:gd name="T18" fmla="+- 0 -221 -277"/>
                                <a:gd name="T19" fmla="*/ -221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237">
                                  <a:moveTo>
                                    <a:pt x="32" y="56"/>
                                  </a:moveTo>
                                  <a:lnTo>
                                    <a:pt x="81" y="56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2" y="5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89"/>
                          <wps:cNvSpPr>
                            <a:spLocks/>
                          </wps:cNvSpPr>
                          <wps:spPr bwMode="auto">
                            <a:xfrm>
                              <a:off x="4822" y="-277"/>
                              <a:ext cx="121" cy="237"/>
                            </a:xfrm>
                            <a:custGeom>
                              <a:avLst/>
                              <a:gdLst>
                                <a:gd name="T0" fmla="+- 0 4822 4822"/>
                                <a:gd name="T1" fmla="*/ T0 w 121"/>
                                <a:gd name="T2" fmla="+- 0 -180 -277"/>
                                <a:gd name="T3" fmla="*/ -180 h 237"/>
                                <a:gd name="T4" fmla="+- 0 4941 4822"/>
                                <a:gd name="T5" fmla="*/ T4 w 121"/>
                                <a:gd name="T6" fmla="+- 0 -180 -277"/>
                                <a:gd name="T7" fmla="*/ -180 h 237"/>
                                <a:gd name="T8" fmla="+- 0 4941 4822"/>
                                <a:gd name="T9" fmla="*/ T8 w 121"/>
                                <a:gd name="T10" fmla="+- 0 -221 -277"/>
                                <a:gd name="T11" fmla="*/ -221 h 237"/>
                                <a:gd name="T12" fmla="+- 0 4822 4822"/>
                                <a:gd name="T13" fmla="*/ T12 w 121"/>
                                <a:gd name="T14" fmla="+- 0 -221 -277"/>
                                <a:gd name="T15" fmla="*/ -221 h 237"/>
                                <a:gd name="T16" fmla="+- 0 4822 4822"/>
                                <a:gd name="T17" fmla="*/ T16 w 121"/>
                                <a:gd name="T18" fmla="+- 0 -180 -277"/>
                                <a:gd name="T19" fmla="*/ -180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237">
                                  <a:moveTo>
                                    <a:pt x="0" y="97"/>
                                  </a:moveTo>
                                  <a:lnTo>
                                    <a:pt x="119" y="97"/>
                                  </a:lnTo>
                                  <a:lnTo>
                                    <a:pt x="119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88"/>
                          <wps:cNvSpPr>
                            <a:spLocks/>
                          </wps:cNvSpPr>
                          <wps:spPr bwMode="auto">
                            <a:xfrm>
                              <a:off x="4822" y="-277"/>
                              <a:ext cx="121" cy="237"/>
                            </a:xfrm>
                            <a:custGeom>
                              <a:avLst/>
                              <a:gdLst>
                                <a:gd name="T0" fmla="+- 0 4853 4822"/>
                                <a:gd name="T1" fmla="*/ T0 w 121"/>
                                <a:gd name="T2" fmla="+- 0 -81 -277"/>
                                <a:gd name="T3" fmla="*/ -81 h 237"/>
                                <a:gd name="T4" fmla="+- 0 4905 4822"/>
                                <a:gd name="T5" fmla="*/ T4 w 121"/>
                                <a:gd name="T6" fmla="+- 0 -81 -277"/>
                                <a:gd name="T7" fmla="*/ -81 h 237"/>
                                <a:gd name="T8" fmla="+- 0 4903 4822"/>
                                <a:gd name="T9" fmla="*/ T8 w 121"/>
                                <a:gd name="T10" fmla="+- 0 -86 -277"/>
                                <a:gd name="T11" fmla="*/ -86 h 237"/>
                                <a:gd name="T12" fmla="+- 0 4903 4822"/>
                                <a:gd name="T13" fmla="*/ T12 w 121"/>
                                <a:gd name="T14" fmla="+- 0 -180 -277"/>
                                <a:gd name="T15" fmla="*/ -180 h 237"/>
                                <a:gd name="T16" fmla="+- 0 4851 4822"/>
                                <a:gd name="T17" fmla="*/ T16 w 121"/>
                                <a:gd name="T18" fmla="+- 0 -180 -277"/>
                                <a:gd name="T19" fmla="*/ -180 h 237"/>
                                <a:gd name="T20" fmla="+- 0 4852 4822"/>
                                <a:gd name="T21" fmla="*/ T20 w 121"/>
                                <a:gd name="T22" fmla="+- 0 -84 -277"/>
                                <a:gd name="T23" fmla="*/ -84 h 237"/>
                                <a:gd name="T24" fmla="+- 0 4853 4822"/>
                                <a:gd name="T25" fmla="*/ T24 w 121"/>
                                <a:gd name="T26" fmla="+- 0 -81 -277"/>
                                <a:gd name="T27" fmla="*/ -81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" h="237">
                                  <a:moveTo>
                                    <a:pt x="31" y="196"/>
                                  </a:moveTo>
                                  <a:lnTo>
                                    <a:pt x="83" y="196"/>
                                  </a:lnTo>
                                  <a:lnTo>
                                    <a:pt x="81" y="191"/>
                                  </a:lnTo>
                                  <a:lnTo>
                                    <a:pt x="81" y="97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30" y="193"/>
                                  </a:lnTo>
                                  <a:lnTo>
                                    <a:pt x="31" y="1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87"/>
                          <wps:cNvSpPr>
                            <a:spLocks/>
                          </wps:cNvSpPr>
                          <wps:spPr bwMode="auto">
                            <a:xfrm>
                              <a:off x="4822" y="-277"/>
                              <a:ext cx="121" cy="237"/>
                            </a:xfrm>
                            <a:custGeom>
                              <a:avLst/>
                              <a:gdLst>
                                <a:gd name="T0" fmla="+- 0 4912 4822"/>
                                <a:gd name="T1" fmla="*/ T0 w 121"/>
                                <a:gd name="T2" fmla="+- 0 -39 -277"/>
                                <a:gd name="T3" fmla="*/ -39 h 237"/>
                                <a:gd name="T4" fmla="+- 0 4921 4822"/>
                                <a:gd name="T5" fmla="*/ T4 w 121"/>
                                <a:gd name="T6" fmla="+- 0 -39 -277"/>
                                <a:gd name="T7" fmla="*/ -39 h 237"/>
                                <a:gd name="T8" fmla="+- 0 4934 4822"/>
                                <a:gd name="T9" fmla="*/ T8 w 121"/>
                                <a:gd name="T10" fmla="+- 0 -41 -277"/>
                                <a:gd name="T11" fmla="*/ -41 h 237"/>
                                <a:gd name="T12" fmla="+- 0 4944 4822"/>
                                <a:gd name="T13" fmla="*/ T12 w 121"/>
                                <a:gd name="T14" fmla="+- 0 -43 -277"/>
                                <a:gd name="T15" fmla="*/ -43 h 237"/>
                                <a:gd name="T16" fmla="+- 0 4944 4822"/>
                                <a:gd name="T17" fmla="*/ T16 w 121"/>
                                <a:gd name="T18" fmla="+- 0 -82 -277"/>
                                <a:gd name="T19" fmla="*/ -82 h 237"/>
                                <a:gd name="T20" fmla="+- 0 4938 4822"/>
                                <a:gd name="T21" fmla="*/ T20 w 121"/>
                                <a:gd name="T22" fmla="+- 0 -81 -277"/>
                                <a:gd name="T23" fmla="*/ -81 h 237"/>
                                <a:gd name="T24" fmla="+- 0 4931 4822"/>
                                <a:gd name="T25" fmla="*/ T24 w 121"/>
                                <a:gd name="T26" fmla="+- 0 -81 -277"/>
                                <a:gd name="T27" fmla="*/ -81 h 237"/>
                                <a:gd name="T28" fmla="+- 0 4853 4822"/>
                                <a:gd name="T29" fmla="*/ T28 w 121"/>
                                <a:gd name="T30" fmla="+- 0 -81 -277"/>
                                <a:gd name="T31" fmla="*/ -81 h 237"/>
                                <a:gd name="T32" fmla="+- 0 4857 4822"/>
                                <a:gd name="T33" fmla="*/ T32 w 121"/>
                                <a:gd name="T34" fmla="+- 0 -65 -277"/>
                                <a:gd name="T35" fmla="*/ -65 h 237"/>
                                <a:gd name="T36" fmla="+- 0 4872 4822"/>
                                <a:gd name="T37" fmla="*/ T36 w 121"/>
                                <a:gd name="T38" fmla="+- 0 -47 -277"/>
                                <a:gd name="T39" fmla="*/ -47 h 237"/>
                                <a:gd name="T40" fmla="+- 0 4891 4822"/>
                                <a:gd name="T41" fmla="*/ T40 w 121"/>
                                <a:gd name="T42" fmla="+- 0 -41 -277"/>
                                <a:gd name="T43" fmla="*/ -41 h 237"/>
                                <a:gd name="T44" fmla="+- 0 4912 4822"/>
                                <a:gd name="T45" fmla="*/ T44 w 121"/>
                                <a:gd name="T46" fmla="+- 0 -39 -277"/>
                                <a:gd name="T47" fmla="*/ -3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1" h="237">
                                  <a:moveTo>
                                    <a:pt x="90" y="238"/>
                                  </a:moveTo>
                                  <a:lnTo>
                                    <a:pt x="99" y="238"/>
                                  </a:lnTo>
                                  <a:lnTo>
                                    <a:pt x="112" y="236"/>
                                  </a:lnTo>
                                  <a:lnTo>
                                    <a:pt x="122" y="234"/>
                                  </a:lnTo>
                                  <a:lnTo>
                                    <a:pt x="122" y="195"/>
                                  </a:lnTo>
                                  <a:lnTo>
                                    <a:pt x="116" y="196"/>
                                  </a:lnTo>
                                  <a:lnTo>
                                    <a:pt x="109" y="196"/>
                                  </a:lnTo>
                                  <a:lnTo>
                                    <a:pt x="31" y="196"/>
                                  </a:lnTo>
                                  <a:lnTo>
                                    <a:pt x="35" y="212"/>
                                  </a:lnTo>
                                  <a:lnTo>
                                    <a:pt x="50" y="230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90" y="23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81"/>
                        <wpg:cNvGrpSpPr>
                          <a:grpSpLocks/>
                        </wpg:cNvGrpSpPr>
                        <wpg:grpSpPr bwMode="auto">
                          <a:xfrm>
                            <a:off x="4967" y="-224"/>
                            <a:ext cx="162" cy="185"/>
                            <a:chOff x="4967" y="-224"/>
                            <a:chExt cx="162" cy="185"/>
                          </a:xfrm>
                        </wpg:grpSpPr>
                        <wps:wsp>
                          <wps:cNvPr id="289" name="Freeform 285"/>
                          <wps:cNvSpPr>
                            <a:spLocks/>
                          </wps:cNvSpPr>
                          <wps:spPr bwMode="auto">
                            <a:xfrm>
                              <a:off x="4967" y="-224"/>
                              <a:ext cx="162" cy="185"/>
                            </a:xfrm>
                            <a:custGeom>
                              <a:avLst/>
                              <a:gdLst>
                                <a:gd name="T0" fmla="+- 0 5078 4967"/>
                                <a:gd name="T1" fmla="*/ T0 w 162"/>
                                <a:gd name="T2" fmla="+- 0 -43 -224"/>
                                <a:gd name="T3" fmla="*/ -43 h 185"/>
                                <a:gd name="T4" fmla="+- 0 5129 4967"/>
                                <a:gd name="T5" fmla="*/ T4 w 162"/>
                                <a:gd name="T6" fmla="+- 0 -43 -224"/>
                                <a:gd name="T7" fmla="*/ -43 h 185"/>
                                <a:gd name="T8" fmla="+- 0 5126 4967"/>
                                <a:gd name="T9" fmla="*/ T8 w 162"/>
                                <a:gd name="T10" fmla="+- 0 -51 -224"/>
                                <a:gd name="T11" fmla="*/ -51 h 185"/>
                                <a:gd name="T12" fmla="+- 0 5125 4967"/>
                                <a:gd name="T13" fmla="*/ T12 w 162"/>
                                <a:gd name="T14" fmla="+- 0 -60 -224"/>
                                <a:gd name="T15" fmla="*/ -60 h 185"/>
                                <a:gd name="T16" fmla="+- 0 5125 4967"/>
                                <a:gd name="T17" fmla="*/ T16 w 162"/>
                                <a:gd name="T18" fmla="+- 0 -172 -224"/>
                                <a:gd name="T19" fmla="*/ -172 h 185"/>
                                <a:gd name="T20" fmla="+- 0 5071 4967"/>
                                <a:gd name="T21" fmla="*/ T20 w 162"/>
                                <a:gd name="T22" fmla="+- 0 -222 -224"/>
                                <a:gd name="T23" fmla="*/ -222 h 185"/>
                                <a:gd name="T24" fmla="+- 0 5051 4967"/>
                                <a:gd name="T25" fmla="*/ T24 w 162"/>
                                <a:gd name="T26" fmla="+- 0 -224 -224"/>
                                <a:gd name="T27" fmla="*/ -224 h 185"/>
                                <a:gd name="T28" fmla="+- 0 5028 4967"/>
                                <a:gd name="T29" fmla="*/ T28 w 162"/>
                                <a:gd name="T30" fmla="+- 0 -222 -224"/>
                                <a:gd name="T31" fmla="*/ -222 h 185"/>
                                <a:gd name="T32" fmla="+- 0 5007 4967"/>
                                <a:gd name="T33" fmla="*/ T32 w 162"/>
                                <a:gd name="T34" fmla="+- 0 -217 -224"/>
                                <a:gd name="T35" fmla="*/ -217 h 185"/>
                                <a:gd name="T36" fmla="+- 0 4989 4967"/>
                                <a:gd name="T37" fmla="*/ T36 w 162"/>
                                <a:gd name="T38" fmla="+- 0 -206 -224"/>
                                <a:gd name="T39" fmla="*/ -206 h 185"/>
                                <a:gd name="T40" fmla="+- 0 4975 4967"/>
                                <a:gd name="T41" fmla="*/ T40 w 162"/>
                                <a:gd name="T42" fmla="+- 0 -190 -224"/>
                                <a:gd name="T43" fmla="*/ -190 h 185"/>
                                <a:gd name="T44" fmla="+- 0 4975 4967"/>
                                <a:gd name="T45" fmla="*/ T44 w 162"/>
                                <a:gd name="T46" fmla="+- 0 -190 -224"/>
                                <a:gd name="T47" fmla="*/ -190 h 185"/>
                                <a:gd name="T48" fmla="+- 0 5055 4967"/>
                                <a:gd name="T49" fmla="*/ T48 w 162"/>
                                <a:gd name="T50" fmla="+- 0 -190 -224"/>
                                <a:gd name="T51" fmla="*/ -190 h 185"/>
                                <a:gd name="T52" fmla="+- 0 5064 4967"/>
                                <a:gd name="T53" fmla="*/ T52 w 162"/>
                                <a:gd name="T54" fmla="+- 0 -187 -224"/>
                                <a:gd name="T55" fmla="*/ -187 h 185"/>
                                <a:gd name="T56" fmla="+- 0 5068 4967"/>
                                <a:gd name="T57" fmla="*/ T56 w 162"/>
                                <a:gd name="T58" fmla="+- 0 -181 -224"/>
                                <a:gd name="T59" fmla="*/ -181 h 185"/>
                                <a:gd name="T60" fmla="+- 0 5073 4967"/>
                                <a:gd name="T61" fmla="*/ T60 w 162"/>
                                <a:gd name="T62" fmla="+- 0 -175 -224"/>
                                <a:gd name="T63" fmla="*/ -175 h 185"/>
                                <a:gd name="T64" fmla="+- 0 5073 4967"/>
                                <a:gd name="T65" fmla="*/ T64 w 162"/>
                                <a:gd name="T66" fmla="+- 0 -166 -224"/>
                                <a:gd name="T67" fmla="*/ -166 h 185"/>
                                <a:gd name="T68" fmla="+- 0 5073 4967"/>
                                <a:gd name="T69" fmla="*/ T68 w 162"/>
                                <a:gd name="T70" fmla="+- 0 -158 -224"/>
                                <a:gd name="T71" fmla="*/ -158 h 185"/>
                                <a:gd name="T72" fmla="+- 0 5057 4967"/>
                                <a:gd name="T73" fmla="*/ T72 w 162"/>
                                <a:gd name="T74" fmla="+- 0 -152 -224"/>
                                <a:gd name="T75" fmla="*/ -152 h 185"/>
                                <a:gd name="T76" fmla="+- 0 5038 4967"/>
                                <a:gd name="T77" fmla="*/ T76 w 162"/>
                                <a:gd name="T78" fmla="+- 0 -150 -224"/>
                                <a:gd name="T79" fmla="*/ -150 h 185"/>
                                <a:gd name="T80" fmla="+- 0 5017 4967"/>
                                <a:gd name="T81" fmla="*/ T80 w 162"/>
                                <a:gd name="T82" fmla="+- 0 -146 -224"/>
                                <a:gd name="T83" fmla="*/ -146 h 185"/>
                                <a:gd name="T84" fmla="+- 0 4997 4967"/>
                                <a:gd name="T85" fmla="*/ T84 w 162"/>
                                <a:gd name="T86" fmla="+- 0 -140 -224"/>
                                <a:gd name="T87" fmla="*/ -140 h 185"/>
                                <a:gd name="T88" fmla="+- 0 4983 4967"/>
                                <a:gd name="T89" fmla="*/ T88 w 162"/>
                                <a:gd name="T90" fmla="+- 0 -131 -224"/>
                                <a:gd name="T91" fmla="*/ -131 h 185"/>
                                <a:gd name="T92" fmla="+- 0 4981 4967"/>
                                <a:gd name="T93" fmla="*/ T92 w 162"/>
                                <a:gd name="T94" fmla="+- 0 -128 -224"/>
                                <a:gd name="T95" fmla="*/ -128 h 185"/>
                                <a:gd name="T96" fmla="+- 0 5073 4967"/>
                                <a:gd name="T97" fmla="*/ T96 w 162"/>
                                <a:gd name="T98" fmla="+- 0 -128 -224"/>
                                <a:gd name="T99" fmla="*/ -128 h 185"/>
                                <a:gd name="T100" fmla="+- 0 5073 4967"/>
                                <a:gd name="T101" fmla="*/ T100 w 162"/>
                                <a:gd name="T102" fmla="+- 0 -108 -224"/>
                                <a:gd name="T103" fmla="*/ -108 h 185"/>
                                <a:gd name="T104" fmla="+- 0 5073 4967"/>
                                <a:gd name="T105" fmla="*/ T104 w 162"/>
                                <a:gd name="T106" fmla="+- 0 -98 -224"/>
                                <a:gd name="T107" fmla="*/ -98 h 185"/>
                                <a:gd name="T108" fmla="+- 0 5060 4967"/>
                                <a:gd name="T109" fmla="*/ T108 w 162"/>
                                <a:gd name="T110" fmla="+- 0 -77 -224"/>
                                <a:gd name="T111" fmla="*/ -77 h 185"/>
                                <a:gd name="T112" fmla="+- 0 5050 4967"/>
                                <a:gd name="T113" fmla="*/ T112 w 162"/>
                                <a:gd name="T114" fmla="+- 0 -72 -224"/>
                                <a:gd name="T115" fmla="*/ -72 h 185"/>
                                <a:gd name="T116" fmla="+- 0 4967 4967"/>
                                <a:gd name="T117" fmla="*/ T116 w 162"/>
                                <a:gd name="T118" fmla="+- 0 -72 -224"/>
                                <a:gd name="T119" fmla="*/ -72 h 185"/>
                                <a:gd name="T120" fmla="+- 0 4967 4967"/>
                                <a:gd name="T121" fmla="*/ T120 w 162"/>
                                <a:gd name="T122" fmla="+- 0 -70 -224"/>
                                <a:gd name="T123" fmla="*/ -70 h 185"/>
                                <a:gd name="T124" fmla="+- 0 5075 4967"/>
                                <a:gd name="T125" fmla="*/ T124 w 162"/>
                                <a:gd name="T126" fmla="+- 0 -70 -224"/>
                                <a:gd name="T127" fmla="*/ -70 h 185"/>
                                <a:gd name="T128" fmla="+- 0 5075 4967"/>
                                <a:gd name="T129" fmla="*/ T128 w 162"/>
                                <a:gd name="T130" fmla="+- 0 -68 -224"/>
                                <a:gd name="T131" fmla="*/ -68 h 185"/>
                                <a:gd name="T132" fmla="+- 0 5075 4967"/>
                                <a:gd name="T133" fmla="*/ T132 w 162"/>
                                <a:gd name="T134" fmla="+- 0 -60 -224"/>
                                <a:gd name="T135" fmla="*/ -60 h 185"/>
                                <a:gd name="T136" fmla="+- 0 5075 4967"/>
                                <a:gd name="T137" fmla="*/ T136 w 162"/>
                                <a:gd name="T138" fmla="+- 0 -52 -224"/>
                                <a:gd name="T139" fmla="*/ -52 h 185"/>
                                <a:gd name="T140" fmla="+- 0 5078 4967"/>
                                <a:gd name="T141" fmla="*/ T140 w 162"/>
                                <a:gd name="T142" fmla="+- 0 -43 -224"/>
                                <a:gd name="T143" fmla="*/ -4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62" h="185">
                                  <a:moveTo>
                                    <a:pt x="111" y="181"/>
                                  </a:moveTo>
                                  <a:lnTo>
                                    <a:pt x="162" y="181"/>
                                  </a:lnTo>
                                  <a:lnTo>
                                    <a:pt x="159" y="173"/>
                                  </a:lnTo>
                                  <a:lnTo>
                                    <a:pt x="158" y="164"/>
                                  </a:lnTo>
                                  <a:lnTo>
                                    <a:pt x="158" y="52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97" y="37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06" y="49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90" y="72"/>
                                  </a:lnTo>
                                  <a:lnTo>
                                    <a:pt x="71" y="74"/>
                                  </a:lnTo>
                                  <a:lnTo>
                                    <a:pt x="50" y="78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106" y="96"/>
                                  </a:lnTo>
                                  <a:lnTo>
                                    <a:pt x="106" y="116"/>
                                  </a:lnTo>
                                  <a:lnTo>
                                    <a:pt x="106" y="126"/>
                                  </a:lnTo>
                                  <a:lnTo>
                                    <a:pt x="93" y="147"/>
                                  </a:lnTo>
                                  <a:lnTo>
                                    <a:pt x="83" y="152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08" y="154"/>
                                  </a:lnTo>
                                  <a:lnTo>
                                    <a:pt x="108" y="156"/>
                                  </a:lnTo>
                                  <a:lnTo>
                                    <a:pt x="108" y="164"/>
                                  </a:lnTo>
                                  <a:lnTo>
                                    <a:pt x="108" y="172"/>
                                  </a:lnTo>
                                  <a:lnTo>
                                    <a:pt x="111" y="18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84"/>
                          <wps:cNvSpPr>
                            <a:spLocks/>
                          </wps:cNvSpPr>
                          <wps:spPr bwMode="auto">
                            <a:xfrm>
                              <a:off x="4967" y="-224"/>
                              <a:ext cx="162" cy="185"/>
                            </a:xfrm>
                            <a:custGeom>
                              <a:avLst/>
                              <a:gdLst>
                                <a:gd name="T0" fmla="+- 0 5016 4967"/>
                                <a:gd name="T1" fmla="*/ T0 w 162"/>
                                <a:gd name="T2" fmla="+- 0 -164 -224"/>
                                <a:gd name="T3" fmla="*/ -164 h 185"/>
                                <a:gd name="T4" fmla="+- 0 5026 4967"/>
                                <a:gd name="T5" fmla="*/ T4 w 162"/>
                                <a:gd name="T6" fmla="+- 0 -183 -224"/>
                                <a:gd name="T7" fmla="*/ -183 h 185"/>
                                <a:gd name="T8" fmla="+- 0 5047 4967"/>
                                <a:gd name="T9" fmla="*/ T8 w 162"/>
                                <a:gd name="T10" fmla="+- 0 -190 -224"/>
                                <a:gd name="T11" fmla="*/ -190 h 185"/>
                                <a:gd name="T12" fmla="+- 0 4975 4967"/>
                                <a:gd name="T13" fmla="*/ T12 w 162"/>
                                <a:gd name="T14" fmla="+- 0 -190 -224"/>
                                <a:gd name="T15" fmla="*/ -190 h 185"/>
                                <a:gd name="T16" fmla="+- 0 4968 4967"/>
                                <a:gd name="T17" fmla="*/ T16 w 162"/>
                                <a:gd name="T18" fmla="+- 0 -168 -224"/>
                                <a:gd name="T19" fmla="*/ -168 h 185"/>
                                <a:gd name="T20" fmla="+- 0 5016 4967"/>
                                <a:gd name="T21" fmla="*/ T20 w 162"/>
                                <a:gd name="T22" fmla="+- 0 -164 -224"/>
                                <a:gd name="T23" fmla="*/ -16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2" h="185">
                                  <a:moveTo>
                                    <a:pt x="49" y="60"/>
                                  </a:moveTo>
                                  <a:lnTo>
                                    <a:pt x="59" y="41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49" y="6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83"/>
                          <wps:cNvSpPr>
                            <a:spLocks/>
                          </wps:cNvSpPr>
                          <wps:spPr bwMode="auto">
                            <a:xfrm>
                              <a:off x="4967" y="-224"/>
                              <a:ext cx="162" cy="185"/>
                            </a:xfrm>
                            <a:custGeom>
                              <a:avLst/>
                              <a:gdLst>
                                <a:gd name="T0" fmla="+- 0 4967 4967"/>
                                <a:gd name="T1" fmla="*/ T0 w 162"/>
                                <a:gd name="T2" fmla="+- 0 -72 -224"/>
                                <a:gd name="T3" fmla="*/ -72 h 185"/>
                                <a:gd name="T4" fmla="+- 0 5025 4967"/>
                                <a:gd name="T5" fmla="*/ T4 w 162"/>
                                <a:gd name="T6" fmla="+- 0 -72 -224"/>
                                <a:gd name="T7" fmla="*/ -72 h 185"/>
                                <a:gd name="T8" fmla="+- 0 5017 4967"/>
                                <a:gd name="T9" fmla="*/ T8 w 162"/>
                                <a:gd name="T10" fmla="+- 0 -81 -224"/>
                                <a:gd name="T11" fmla="*/ -81 h 185"/>
                                <a:gd name="T12" fmla="+- 0 5018 4967"/>
                                <a:gd name="T13" fmla="*/ T12 w 162"/>
                                <a:gd name="T14" fmla="+- 0 -100 -224"/>
                                <a:gd name="T15" fmla="*/ -100 h 185"/>
                                <a:gd name="T16" fmla="+- 0 5030 4967"/>
                                <a:gd name="T17" fmla="*/ T16 w 162"/>
                                <a:gd name="T18" fmla="+- 0 -117 -224"/>
                                <a:gd name="T19" fmla="*/ -117 h 185"/>
                                <a:gd name="T20" fmla="+- 0 5051 4967"/>
                                <a:gd name="T21" fmla="*/ T20 w 162"/>
                                <a:gd name="T22" fmla="+- 0 -125 -224"/>
                                <a:gd name="T23" fmla="*/ -125 h 185"/>
                                <a:gd name="T24" fmla="+- 0 5073 4967"/>
                                <a:gd name="T25" fmla="*/ T24 w 162"/>
                                <a:gd name="T26" fmla="+- 0 -128 -224"/>
                                <a:gd name="T27" fmla="*/ -128 h 185"/>
                                <a:gd name="T28" fmla="+- 0 4981 4967"/>
                                <a:gd name="T29" fmla="*/ T28 w 162"/>
                                <a:gd name="T30" fmla="+- 0 -128 -224"/>
                                <a:gd name="T31" fmla="*/ -128 h 185"/>
                                <a:gd name="T32" fmla="+- 0 4973 4967"/>
                                <a:gd name="T33" fmla="*/ T32 w 162"/>
                                <a:gd name="T34" fmla="+- 0 -117 -224"/>
                                <a:gd name="T35" fmla="*/ -117 h 185"/>
                                <a:gd name="T36" fmla="+- 0 4967 4967"/>
                                <a:gd name="T37" fmla="*/ T36 w 162"/>
                                <a:gd name="T38" fmla="+- 0 -96 -224"/>
                                <a:gd name="T39" fmla="*/ -96 h 185"/>
                                <a:gd name="T40" fmla="+- 0 4967 4967"/>
                                <a:gd name="T41" fmla="*/ T40 w 162"/>
                                <a:gd name="T42" fmla="+- 0 -72 -224"/>
                                <a:gd name="T43" fmla="*/ -72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2" h="185">
                                  <a:moveTo>
                                    <a:pt x="0" y="152"/>
                                  </a:moveTo>
                                  <a:lnTo>
                                    <a:pt x="58" y="152"/>
                                  </a:lnTo>
                                  <a:lnTo>
                                    <a:pt x="50" y="143"/>
                                  </a:lnTo>
                                  <a:lnTo>
                                    <a:pt x="51" y="124"/>
                                  </a:lnTo>
                                  <a:lnTo>
                                    <a:pt x="63" y="107"/>
                                  </a:lnTo>
                                  <a:lnTo>
                                    <a:pt x="84" y="99"/>
                                  </a:lnTo>
                                  <a:lnTo>
                                    <a:pt x="106" y="96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5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82"/>
                          <wps:cNvSpPr>
                            <a:spLocks/>
                          </wps:cNvSpPr>
                          <wps:spPr bwMode="auto">
                            <a:xfrm>
                              <a:off x="4967" y="-224"/>
                              <a:ext cx="162" cy="185"/>
                            </a:xfrm>
                            <a:custGeom>
                              <a:avLst/>
                              <a:gdLst>
                                <a:gd name="T0" fmla="+- 0 5024 4967"/>
                                <a:gd name="T1" fmla="*/ T0 w 162"/>
                                <a:gd name="T2" fmla="+- 0 -39 -224"/>
                                <a:gd name="T3" fmla="*/ -39 h 185"/>
                                <a:gd name="T4" fmla="+- 0 5045 4967"/>
                                <a:gd name="T5" fmla="*/ T4 w 162"/>
                                <a:gd name="T6" fmla="+- 0 -44 -224"/>
                                <a:gd name="T7" fmla="*/ -44 h 185"/>
                                <a:gd name="T8" fmla="+- 0 5061 4967"/>
                                <a:gd name="T9" fmla="*/ T8 w 162"/>
                                <a:gd name="T10" fmla="+- 0 -54 -224"/>
                                <a:gd name="T11" fmla="*/ -54 h 185"/>
                                <a:gd name="T12" fmla="+- 0 5075 4967"/>
                                <a:gd name="T13" fmla="*/ T12 w 162"/>
                                <a:gd name="T14" fmla="+- 0 -70 -224"/>
                                <a:gd name="T15" fmla="*/ -70 h 185"/>
                                <a:gd name="T16" fmla="+- 0 4967 4967"/>
                                <a:gd name="T17" fmla="*/ T16 w 162"/>
                                <a:gd name="T18" fmla="+- 0 -70 -224"/>
                                <a:gd name="T19" fmla="*/ -70 h 185"/>
                                <a:gd name="T20" fmla="+- 0 4967 4967"/>
                                <a:gd name="T21" fmla="*/ T20 w 162"/>
                                <a:gd name="T22" fmla="+- 0 -68 -224"/>
                                <a:gd name="T23" fmla="*/ -68 h 185"/>
                                <a:gd name="T24" fmla="+- 0 4979 4967"/>
                                <a:gd name="T25" fmla="*/ T24 w 162"/>
                                <a:gd name="T26" fmla="+- 0 -52 -224"/>
                                <a:gd name="T27" fmla="*/ -52 h 185"/>
                                <a:gd name="T28" fmla="+- 0 4999 4967"/>
                                <a:gd name="T29" fmla="*/ T28 w 162"/>
                                <a:gd name="T30" fmla="+- 0 -42 -224"/>
                                <a:gd name="T31" fmla="*/ -42 h 185"/>
                                <a:gd name="T32" fmla="+- 0 5024 4967"/>
                                <a:gd name="T33" fmla="*/ T32 w 162"/>
                                <a:gd name="T34" fmla="+- 0 -39 -224"/>
                                <a:gd name="T35" fmla="*/ -39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2" h="185">
                                  <a:moveTo>
                                    <a:pt x="57" y="185"/>
                                  </a:moveTo>
                                  <a:lnTo>
                                    <a:pt x="78" y="180"/>
                                  </a:lnTo>
                                  <a:lnTo>
                                    <a:pt x="94" y="170"/>
                                  </a:lnTo>
                                  <a:lnTo>
                                    <a:pt x="108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12" y="172"/>
                                  </a:lnTo>
                                  <a:lnTo>
                                    <a:pt x="32" y="182"/>
                                  </a:lnTo>
                                  <a:lnTo>
                                    <a:pt x="57" y="18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76"/>
                        <wpg:cNvGrpSpPr>
                          <a:grpSpLocks/>
                        </wpg:cNvGrpSpPr>
                        <wpg:grpSpPr bwMode="auto">
                          <a:xfrm>
                            <a:off x="5144" y="-277"/>
                            <a:ext cx="121" cy="237"/>
                            <a:chOff x="5144" y="-277"/>
                            <a:chExt cx="121" cy="237"/>
                          </a:xfrm>
                        </wpg:grpSpPr>
                        <wps:wsp>
                          <wps:cNvPr id="294" name="Freeform 280"/>
                          <wps:cNvSpPr>
                            <a:spLocks/>
                          </wps:cNvSpPr>
                          <wps:spPr bwMode="auto">
                            <a:xfrm>
                              <a:off x="5144" y="-277"/>
                              <a:ext cx="121" cy="237"/>
                            </a:xfrm>
                            <a:custGeom>
                              <a:avLst/>
                              <a:gdLst>
                                <a:gd name="T0" fmla="+- 0 5176 5144"/>
                                <a:gd name="T1" fmla="*/ T0 w 121"/>
                                <a:gd name="T2" fmla="+- 0 -221 -277"/>
                                <a:gd name="T3" fmla="*/ -221 h 237"/>
                                <a:gd name="T4" fmla="+- 0 5225 5144"/>
                                <a:gd name="T5" fmla="*/ T4 w 121"/>
                                <a:gd name="T6" fmla="+- 0 -221 -277"/>
                                <a:gd name="T7" fmla="*/ -221 h 237"/>
                                <a:gd name="T8" fmla="+- 0 5225 5144"/>
                                <a:gd name="T9" fmla="*/ T8 w 121"/>
                                <a:gd name="T10" fmla="+- 0 -277 -277"/>
                                <a:gd name="T11" fmla="*/ -277 h 237"/>
                                <a:gd name="T12" fmla="+- 0 5180 5144"/>
                                <a:gd name="T13" fmla="*/ T12 w 121"/>
                                <a:gd name="T14" fmla="+- 0 -273 -277"/>
                                <a:gd name="T15" fmla="*/ -273 h 237"/>
                                <a:gd name="T16" fmla="+- 0 5176 5144"/>
                                <a:gd name="T17" fmla="*/ T16 w 121"/>
                                <a:gd name="T18" fmla="+- 0 -221 -277"/>
                                <a:gd name="T19" fmla="*/ -221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237">
                                  <a:moveTo>
                                    <a:pt x="32" y="56"/>
                                  </a:moveTo>
                                  <a:lnTo>
                                    <a:pt x="81" y="56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2" y="5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79"/>
                          <wps:cNvSpPr>
                            <a:spLocks/>
                          </wps:cNvSpPr>
                          <wps:spPr bwMode="auto">
                            <a:xfrm>
                              <a:off x="5144" y="-277"/>
                              <a:ext cx="121" cy="237"/>
                            </a:xfrm>
                            <a:custGeom>
                              <a:avLst/>
                              <a:gdLst>
                                <a:gd name="T0" fmla="+- 0 5144 5144"/>
                                <a:gd name="T1" fmla="*/ T0 w 121"/>
                                <a:gd name="T2" fmla="+- 0 -180 -277"/>
                                <a:gd name="T3" fmla="*/ -180 h 237"/>
                                <a:gd name="T4" fmla="+- 0 5263 5144"/>
                                <a:gd name="T5" fmla="*/ T4 w 121"/>
                                <a:gd name="T6" fmla="+- 0 -180 -277"/>
                                <a:gd name="T7" fmla="*/ -180 h 237"/>
                                <a:gd name="T8" fmla="+- 0 5263 5144"/>
                                <a:gd name="T9" fmla="*/ T8 w 121"/>
                                <a:gd name="T10" fmla="+- 0 -221 -277"/>
                                <a:gd name="T11" fmla="*/ -221 h 237"/>
                                <a:gd name="T12" fmla="+- 0 5144 5144"/>
                                <a:gd name="T13" fmla="*/ T12 w 121"/>
                                <a:gd name="T14" fmla="+- 0 -221 -277"/>
                                <a:gd name="T15" fmla="*/ -221 h 237"/>
                                <a:gd name="T16" fmla="+- 0 5144 5144"/>
                                <a:gd name="T17" fmla="*/ T16 w 121"/>
                                <a:gd name="T18" fmla="+- 0 -180 -277"/>
                                <a:gd name="T19" fmla="*/ -180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237">
                                  <a:moveTo>
                                    <a:pt x="0" y="97"/>
                                  </a:moveTo>
                                  <a:lnTo>
                                    <a:pt x="119" y="97"/>
                                  </a:lnTo>
                                  <a:lnTo>
                                    <a:pt x="119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78"/>
                          <wps:cNvSpPr>
                            <a:spLocks/>
                          </wps:cNvSpPr>
                          <wps:spPr bwMode="auto">
                            <a:xfrm>
                              <a:off x="5144" y="-277"/>
                              <a:ext cx="121" cy="237"/>
                            </a:xfrm>
                            <a:custGeom>
                              <a:avLst/>
                              <a:gdLst>
                                <a:gd name="T0" fmla="+- 0 5175 5144"/>
                                <a:gd name="T1" fmla="*/ T0 w 121"/>
                                <a:gd name="T2" fmla="+- 0 -81 -277"/>
                                <a:gd name="T3" fmla="*/ -81 h 237"/>
                                <a:gd name="T4" fmla="+- 0 5227 5144"/>
                                <a:gd name="T5" fmla="*/ T4 w 121"/>
                                <a:gd name="T6" fmla="+- 0 -81 -277"/>
                                <a:gd name="T7" fmla="*/ -81 h 237"/>
                                <a:gd name="T8" fmla="+- 0 5225 5144"/>
                                <a:gd name="T9" fmla="*/ T8 w 121"/>
                                <a:gd name="T10" fmla="+- 0 -86 -277"/>
                                <a:gd name="T11" fmla="*/ -86 h 237"/>
                                <a:gd name="T12" fmla="+- 0 5225 5144"/>
                                <a:gd name="T13" fmla="*/ T12 w 121"/>
                                <a:gd name="T14" fmla="+- 0 -180 -277"/>
                                <a:gd name="T15" fmla="*/ -180 h 237"/>
                                <a:gd name="T16" fmla="+- 0 5173 5144"/>
                                <a:gd name="T17" fmla="*/ T16 w 121"/>
                                <a:gd name="T18" fmla="+- 0 -180 -277"/>
                                <a:gd name="T19" fmla="*/ -180 h 237"/>
                                <a:gd name="T20" fmla="+- 0 5174 5144"/>
                                <a:gd name="T21" fmla="*/ T20 w 121"/>
                                <a:gd name="T22" fmla="+- 0 -84 -277"/>
                                <a:gd name="T23" fmla="*/ -84 h 237"/>
                                <a:gd name="T24" fmla="+- 0 5175 5144"/>
                                <a:gd name="T25" fmla="*/ T24 w 121"/>
                                <a:gd name="T26" fmla="+- 0 -81 -277"/>
                                <a:gd name="T27" fmla="*/ -81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" h="237">
                                  <a:moveTo>
                                    <a:pt x="31" y="196"/>
                                  </a:moveTo>
                                  <a:lnTo>
                                    <a:pt x="83" y="196"/>
                                  </a:lnTo>
                                  <a:lnTo>
                                    <a:pt x="81" y="191"/>
                                  </a:lnTo>
                                  <a:lnTo>
                                    <a:pt x="81" y="97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30" y="193"/>
                                  </a:lnTo>
                                  <a:lnTo>
                                    <a:pt x="31" y="1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77"/>
                          <wps:cNvSpPr>
                            <a:spLocks/>
                          </wps:cNvSpPr>
                          <wps:spPr bwMode="auto">
                            <a:xfrm>
                              <a:off x="5144" y="-277"/>
                              <a:ext cx="121" cy="237"/>
                            </a:xfrm>
                            <a:custGeom>
                              <a:avLst/>
                              <a:gdLst>
                                <a:gd name="T0" fmla="+- 0 5234 5144"/>
                                <a:gd name="T1" fmla="*/ T0 w 121"/>
                                <a:gd name="T2" fmla="+- 0 -39 -277"/>
                                <a:gd name="T3" fmla="*/ -39 h 237"/>
                                <a:gd name="T4" fmla="+- 0 5243 5144"/>
                                <a:gd name="T5" fmla="*/ T4 w 121"/>
                                <a:gd name="T6" fmla="+- 0 -39 -277"/>
                                <a:gd name="T7" fmla="*/ -39 h 237"/>
                                <a:gd name="T8" fmla="+- 0 5256 5144"/>
                                <a:gd name="T9" fmla="*/ T8 w 121"/>
                                <a:gd name="T10" fmla="+- 0 -41 -277"/>
                                <a:gd name="T11" fmla="*/ -41 h 237"/>
                                <a:gd name="T12" fmla="+- 0 5266 5144"/>
                                <a:gd name="T13" fmla="*/ T12 w 121"/>
                                <a:gd name="T14" fmla="+- 0 -43 -277"/>
                                <a:gd name="T15" fmla="*/ -43 h 237"/>
                                <a:gd name="T16" fmla="+- 0 5266 5144"/>
                                <a:gd name="T17" fmla="*/ T16 w 121"/>
                                <a:gd name="T18" fmla="+- 0 -82 -277"/>
                                <a:gd name="T19" fmla="*/ -82 h 237"/>
                                <a:gd name="T20" fmla="+- 0 5260 5144"/>
                                <a:gd name="T21" fmla="*/ T20 w 121"/>
                                <a:gd name="T22" fmla="+- 0 -81 -277"/>
                                <a:gd name="T23" fmla="*/ -81 h 237"/>
                                <a:gd name="T24" fmla="+- 0 5253 5144"/>
                                <a:gd name="T25" fmla="*/ T24 w 121"/>
                                <a:gd name="T26" fmla="+- 0 -81 -277"/>
                                <a:gd name="T27" fmla="*/ -81 h 237"/>
                                <a:gd name="T28" fmla="+- 0 5175 5144"/>
                                <a:gd name="T29" fmla="*/ T28 w 121"/>
                                <a:gd name="T30" fmla="+- 0 -81 -277"/>
                                <a:gd name="T31" fmla="*/ -81 h 237"/>
                                <a:gd name="T32" fmla="+- 0 5179 5144"/>
                                <a:gd name="T33" fmla="*/ T32 w 121"/>
                                <a:gd name="T34" fmla="+- 0 -65 -277"/>
                                <a:gd name="T35" fmla="*/ -65 h 237"/>
                                <a:gd name="T36" fmla="+- 0 5194 5144"/>
                                <a:gd name="T37" fmla="*/ T36 w 121"/>
                                <a:gd name="T38" fmla="+- 0 -47 -277"/>
                                <a:gd name="T39" fmla="*/ -47 h 237"/>
                                <a:gd name="T40" fmla="+- 0 5213 5144"/>
                                <a:gd name="T41" fmla="*/ T40 w 121"/>
                                <a:gd name="T42" fmla="+- 0 -41 -277"/>
                                <a:gd name="T43" fmla="*/ -41 h 237"/>
                                <a:gd name="T44" fmla="+- 0 5234 5144"/>
                                <a:gd name="T45" fmla="*/ T44 w 121"/>
                                <a:gd name="T46" fmla="+- 0 -39 -277"/>
                                <a:gd name="T47" fmla="*/ -3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1" h="237">
                                  <a:moveTo>
                                    <a:pt x="90" y="238"/>
                                  </a:moveTo>
                                  <a:lnTo>
                                    <a:pt x="99" y="238"/>
                                  </a:lnTo>
                                  <a:lnTo>
                                    <a:pt x="112" y="236"/>
                                  </a:lnTo>
                                  <a:lnTo>
                                    <a:pt x="122" y="234"/>
                                  </a:lnTo>
                                  <a:lnTo>
                                    <a:pt x="122" y="195"/>
                                  </a:lnTo>
                                  <a:lnTo>
                                    <a:pt x="116" y="196"/>
                                  </a:lnTo>
                                  <a:lnTo>
                                    <a:pt x="109" y="196"/>
                                  </a:lnTo>
                                  <a:lnTo>
                                    <a:pt x="31" y="196"/>
                                  </a:lnTo>
                                  <a:lnTo>
                                    <a:pt x="35" y="212"/>
                                  </a:lnTo>
                                  <a:lnTo>
                                    <a:pt x="50" y="230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90" y="23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68"/>
                        <wpg:cNvGrpSpPr>
                          <a:grpSpLocks/>
                        </wpg:cNvGrpSpPr>
                        <wpg:grpSpPr bwMode="auto">
                          <a:xfrm>
                            <a:off x="5268" y="-298"/>
                            <a:ext cx="60" cy="62"/>
                            <a:chOff x="5268" y="-298"/>
                            <a:chExt cx="60" cy="62"/>
                          </a:xfrm>
                        </wpg:grpSpPr>
                        <wps:wsp>
                          <wps:cNvPr id="299" name="Freeform 275"/>
                          <wps:cNvSpPr>
                            <a:spLocks/>
                          </wps:cNvSpPr>
                          <wps:spPr bwMode="auto">
                            <a:xfrm>
                              <a:off x="5268" y="-298"/>
                              <a:ext cx="60" cy="62"/>
                            </a:xfrm>
                            <a:custGeom>
                              <a:avLst/>
                              <a:gdLst>
                                <a:gd name="T0" fmla="+- 0 5306 5268"/>
                                <a:gd name="T1" fmla="*/ T0 w 60"/>
                                <a:gd name="T2" fmla="+- 0 -235 -298"/>
                                <a:gd name="T3" fmla="*/ -235 h 62"/>
                                <a:gd name="T4" fmla="+- 0 5322 5268"/>
                                <a:gd name="T5" fmla="*/ T4 w 60"/>
                                <a:gd name="T6" fmla="+- 0 -248 -298"/>
                                <a:gd name="T7" fmla="*/ -248 h 62"/>
                                <a:gd name="T8" fmla="+- 0 5328 5268"/>
                                <a:gd name="T9" fmla="*/ T8 w 60"/>
                                <a:gd name="T10" fmla="+- 0 -271 -298"/>
                                <a:gd name="T11" fmla="*/ -271 h 62"/>
                                <a:gd name="T12" fmla="+- 0 5317 5268"/>
                                <a:gd name="T13" fmla="*/ T12 w 60"/>
                                <a:gd name="T14" fmla="+- 0 -290 -298"/>
                                <a:gd name="T15" fmla="*/ -290 h 62"/>
                                <a:gd name="T16" fmla="+- 0 5297 5268"/>
                                <a:gd name="T17" fmla="*/ T16 w 60"/>
                                <a:gd name="T18" fmla="+- 0 -298 -298"/>
                                <a:gd name="T19" fmla="*/ -298 h 62"/>
                                <a:gd name="T20" fmla="+- 0 5283 5268"/>
                                <a:gd name="T21" fmla="*/ T20 w 60"/>
                                <a:gd name="T22" fmla="+- 0 -294 -298"/>
                                <a:gd name="T23" fmla="*/ -294 h 62"/>
                                <a:gd name="T24" fmla="+- 0 5281 5268"/>
                                <a:gd name="T25" fmla="*/ T24 w 60"/>
                                <a:gd name="T26" fmla="+- 0 -292 -298"/>
                                <a:gd name="T27" fmla="*/ -292 h 62"/>
                                <a:gd name="T28" fmla="+- 0 5311 5268"/>
                                <a:gd name="T29" fmla="*/ T28 w 60"/>
                                <a:gd name="T30" fmla="+- 0 -292 -298"/>
                                <a:gd name="T31" fmla="*/ -292 h 62"/>
                                <a:gd name="T32" fmla="+- 0 5323 5268"/>
                                <a:gd name="T33" fmla="*/ T32 w 60"/>
                                <a:gd name="T34" fmla="+- 0 -280 -298"/>
                                <a:gd name="T35" fmla="*/ -280 h 62"/>
                                <a:gd name="T36" fmla="+- 0 5323 5268"/>
                                <a:gd name="T37" fmla="*/ T36 w 60"/>
                                <a:gd name="T38" fmla="+- 0 -251 -298"/>
                                <a:gd name="T39" fmla="*/ -251 h 62"/>
                                <a:gd name="T40" fmla="+- 0 5311 5268"/>
                                <a:gd name="T41" fmla="*/ T40 w 60"/>
                                <a:gd name="T42" fmla="+- 0 -240 -298"/>
                                <a:gd name="T43" fmla="*/ -240 h 62"/>
                                <a:gd name="T44" fmla="+- 0 5282 5268"/>
                                <a:gd name="T45" fmla="*/ T44 w 60"/>
                                <a:gd name="T46" fmla="+- 0 -240 -298"/>
                                <a:gd name="T47" fmla="*/ -240 h 62"/>
                                <a:gd name="T48" fmla="+- 0 5306 5268"/>
                                <a:gd name="T49" fmla="*/ T48 w 60"/>
                                <a:gd name="T50" fmla="+- 0 -235 -298"/>
                                <a:gd name="T51" fmla="*/ -235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38" y="63"/>
                                  </a:moveTo>
                                  <a:lnTo>
                                    <a:pt x="54" y="50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38" y="6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74"/>
                          <wps:cNvSpPr>
                            <a:spLocks/>
                          </wps:cNvSpPr>
                          <wps:spPr bwMode="auto">
                            <a:xfrm>
                              <a:off x="5268" y="-298"/>
                              <a:ext cx="60" cy="62"/>
                            </a:xfrm>
                            <a:custGeom>
                              <a:avLst/>
                              <a:gdLst>
                                <a:gd name="T0" fmla="+- 0 5273 5268"/>
                                <a:gd name="T1" fmla="*/ T0 w 60"/>
                                <a:gd name="T2" fmla="+- 0 -283 -298"/>
                                <a:gd name="T3" fmla="*/ -283 h 62"/>
                                <a:gd name="T4" fmla="+- 0 5283 5268"/>
                                <a:gd name="T5" fmla="*/ T4 w 60"/>
                                <a:gd name="T6" fmla="+- 0 -292 -298"/>
                                <a:gd name="T7" fmla="*/ -292 h 62"/>
                                <a:gd name="T8" fmla="+- 0 5281 5268"/>
                                <a:gd name="T9" fmla="*/ T8 w 60"/>
                                <a:gd name="T10" fmla="+- 0 -292 -298"/>
                                <a:gd name="T11" fmla="*/ -292 h 62"/>
                                <a:gd name="T12" fmla="+- 0 5273 5268"/>
                                <a:gd name="T13" fmla="*/ T12 w 60"/>
                                <a:gd name="T14" fmla="+- 0 -283 -298"/>
                                <a:gd name="T15" fmla="*/ -283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" y="15"/>
                                  </a:moveTo>
                                  <a:lnTo>
                                    <a:pt x="15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5" y="1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73"/>
                          <wps:cNvSpPr>
                            <a:spLocks/>
                          </wps:cNvSpPr>
                          <wps:spPr bwMode="auto">
                            <a:xfrm>
                              <a:off x="5268" y="-298"/>
                              <a:ext cx="60" cy="62"/>
                            </a:xfrm>
                            <a:custGeom>
                              <a:avLst/>
                              <a:gdLst>
                                <a:gd name="T0" fmla="+- 0 5271 5268"/>
                                <a:gd name="T1" fmla="*/ T0 w 60"/>
                                <a:gd name="T2" fmla="+- 0 -280 -298"/>
                                <a:gd name="T3" fmla="*/ -280 h 62"/>
                                <a:gd name="T4" fmla="+- 0 5273 5268"/>
                                <a:gd name="T5" fmla="*/ T4 w 60"/>
                                <a:gd name="T6" fmla="+- 0 -283 -298"/>
                                <a:gd name="T7" fmla="*/ -283 h 62"/>
                                <a:gd name="T8" fmla="+- 0 5271 5268"/>
                                <a:gd name="T9" fmla="*/ T8 w 60"/>
                                <a:gd name="T10" fmla="+- 0 -280 -298"/>
                                <a:gd name="T11" fmla="*/ -280 h 62"/>
                                <a:gd name="T12" fmla="+- 0 5271 5268"/>
                                <a:gd name="T13" fmla="*/ T12 w 60"/>
                                <a:gd name="T14" fmla="+- 0 -280 -298"/>
                                <a:gd name="T15" fmla="*/ -28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3" y="18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3" y="1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72"/>
                          <wps:cNvSpPr>
                            <a:spLocks/>
                          </wps:cNvSpPr>
                          <wps:spPr bwMode="auto">
                            <a:xfrm>
                              <a:off x="5268" y="-298"/>
                              <a:ext cx="60" cy="62"/>
                            </a:xfrm>
                            <a:custGeom>
                              <a:avLst/>
                              <a:gdLst>
                                <a:gd name="T0" fmla="+- 0 5304 5268"/>
                                <a:gd name="T1" fmla="*/ T0 w 60"/>
                                <a:gd name="T2" fmla="+- 0 -249 -298"/>
                                <a:gd name="T3" fmla="*/ -249 h 62"/>
                                <a:gd name="T4" fmla="+- 0 5312 5268"/>
                                <a:gd name="T5" fmla="*/ T4 w 60"/>
                                <a:gd name="T6" fmla="+- 0 -249 -298"/>
                                <a:gd name="T7" fmla="*/ -249 h 62"/>
                                <a:gd name="T8" fmla="+- 0 5306 5268"/>
                                <a:gd name="T9" fmla="*/ T8 w 60"/>
                                <a:gd name="T10" fmla="+- 0 -264 -298"/>
                                <a:gd name="T11" fmla="*/ -264 h 62"/>
                                <a:gd name="T12" fmla="+- 0 5307 5268"/>
                                <a:gd name="T13" fmla="*/ T12 w 60"/>
                                <a:gd name="T14" fmla="+- 0 -264 -298"/>
                                <a:gd name="T15" fmla="*/ -264 h 62"/>
                                <a:gd name="T16" fmla="+- 0 5312 5268"/>
                                <a:gd name="T17" fmla="*/ T16 w 60"/>
                                <a:gd name="T18" fmla="+- 0 -266 -298"/>
                                <a:gd name="T19" fmla="*/ -266 h 62"/>
                                <a:gd name="T20" fmla="+- 0 5312 5268"/>
                                <a:gd name="T21" fmla="*/ T20 w 60"/>
                                <a:gd name="T22" fmla="+- 0 -283 -298"/>
                                <a:gd name="T23" fmla="*/ -283 h 62"/>
                                <a:gd name="T24" fmla="+- 0 5283 5268"/>
                                <a:gd name="T25" fmla="*/ T24 w 60"/>
                                <a:gd name="T26" fmla="+- 0 -283 -298"/>
                                <a:gd name="T27" fmla="*/ -283 h 62"/>
                                <a:gd name="T28" fmla="+- 0 5283 5268"/>
                                <a:gd name="T29" fmla="*/ T28 w 60"/>
                                <a:gd name="T30" fmla="+- 0 -277 -298"/>
                                <a:gd name="T31" fmla="*/ -277 h 62"/>
                                <a:gd name="T32" fmla="+- 0 5303 5268"/>
                                <a:gd name="T33" fmla="*/ T32 w 60"/>
                                <a:gd name="T34" fmla="+- 0 -277 -298"/>
                                <a:gd name="T35" fmla="*/ -277 h 62"/>
                                <a:gd name="T36" fmla="+- 0 5305 5268"/>
                                <a:gd name="T37" fmla="*/ T36 w 60"/>
                                <a:gd name="T38" fmla="+- 0 -275 -298"/>
                                <a:gd name="T39" fmla="*/ -275 h 62"/>
                                <a:gd name="T40" fmla="+- 0 5305 5268"/>
                                <a:gd name="T41" fmla="*/ T40 w 60"/>
                                <a:gd name="T42" fmla="+- 0 -269 -298"/>
                                <a:gd name="T43" fmla="*/ -269 h 62"/>
                                <a:gd name="T44" fmla="+- 0 5301 5268"/>
                                <a:gd name="T45" fmla="*/ T44 w 60"/>
                                <a:gd name="T46" fmla="+- 0 -268 -298"/>
                                <a:gd name="T47" fmla="*/ -268 h 62"/>
                                <a:gd name="T48" fmla="+- 0 5283 5268"/>
                                <a:gd name="T49" fmla="*/ T48 w 60"/>
                                <a:gd name="T50" fmla="+- 0 -268 -298"/>
                                <a:gd name="T51" fmla="*/ -268 h 62"/>
                                <a:gd name="T52" fmla="+- 0 5283 5268"/>
                                <a:gd name="T53" fmla="*/ T52 w 60"/>
                                <a:gd name="T54" fmla="+- 0 -262 -298"/>
                                <a:gd name="T55" fmla="*/ -262 h 62"/>
                                <a:gd name="T56" fmla="+- 0 5299 5268"/>
                                <a:gd name="T57" fmla="*/ T56 w 60"/>
                                <a:gd name="T58" fmla="+- 0 -262 -298"/>
                                <a:gd name="T59" fmla="*/ -262 h 62"/>
                                <a:gd name="T60" fmla="+- 0 5304 5268"/>
                                <a:gd name="T61" fmla="*/ T60 w 60"/>
                                <a:gd name="T62" fmla="+- 0 -249 -298"/>
                                <a:gd name="T63" fmla="*/ -24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36" y="49"/>
                                  </a:moveTo>
                                  <a:lnTo>
                                    <a:pt x="44" y="49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36" y="4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271"/>
                          <wps:cNvSpPr>
                            <a:spLocks/>
                          </wps:cNvSpPr>
                          <wps:spPr bwMode="auto">
                            <a:xfrm>
                              <a:off x="5268" y="-298"/>
                              <a:ext cx="60" cy="62"/>
                            </a:xfrm>
                            <a:custGeom>
                              <a:avLst/>
                              <a:gdLst>
                                <a:gd name="T0" fmla="+- 0 5282 5268"/>
                                <a:gd name="T1" fmla="*/ T0 w 60"/>
                                <a:gd name="T2" fmla="+- 0 -240 -298"/>
                                <a:gd name="T3" fmla="*/ -240 h 62"/>
                                <a:gd name="T4" fmla="+- 0 5271 5268"/>
                                <a:gd name="T5" fmla="*/ T4 w 60"/>
                                <a:gd name="T6" fmla="+- 0 -251 -298"/>
                                <a:gd name="T7" fmla="*/ -251 h 62"/>
                                <a:gd name="T8" fmla="+- 0 5271 5268"/>
                                <a:gd name="T9" fmla="*/ T8 w 60"/>
                                <a:gd name="T10" fmla="+- 0 -280 -298"/>
                                <a:gd name="T11" fmla="*/ -280 h 62"/>
                                <a:gd name="T12" fmla="+- 0 5268 5268"/>
                                <a:gd name="T13" fmla="*/ T12 w 60"/>
                                <a:gd name="T14" fmla="+- 0 -254 -298"/>
                                <a:gd name="T15" fmla="*/ -254 h 62"/>
                                <a:gd name="T16" fmla="+- 0 5281 5268"/>
                                <a:gd name="T17" fmla="*/ T16 w 60"/>
                                <a:gd name="T18" fmla="+- 0 -240 -298"/>
                                <a:gd name="T19" fmla="*/ -240 h 62"/>
                                <a:gd name="T20" fmla="+- 0 5282 5268"/>
                                <a:gd name="T21" fmla="*/ T20 w 60"/>
                                <a:gd name="T22" fmla="+- 0 -240 -298"/>
                                <a:gd name="T23" fmla="*/ -24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14" y="58"/>
                                  </a:moveTo>
                                  <a:lnTo>
                                    <a:pt x="3" y="47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4" y="5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270"/>
                          <wps:cNvSpPr>
                            <a:spLocks/>
                          </wps:cNvSpPr>
                          <wps:spPr bwMode="auto">
                            <a:xfrm>
                              <a:off x="5268" y="-298"/>
                              <a:ext cx="60" cy="62"/>
                            </a:xfrm>
                            <a:custGeom>
                              <a:avLst/>
                              <a:gdLst>
                                <a:gd name="T0" fmla="+- 0 5283 5268"/>
                                <a:gd name="T1" fmla="*/ T0 w 60"/>
                                <a:gd name="T2" fmla="+- 0 -268 -298"/>
                                <a:gd name="T3" fmla="*/ -268 h 62"/>
                                <a:gd name="T4" fmla="+- 0 5291 5268"/>
                                <a:gd name="T5" fmla="*/ T4 w 60"/>
                                <a:gd name="T6" fmla="+- 0 -268 -298"/>
                                <a:gd name="T7" fmla="*/ -268 h 62"/>
                                <a:gd name="T8" fmla="+- 0 5291 5268"/>
                                <a:gd name="T9" fmla="*/ T8 w 60"/>
                                <a:gd name="T10" fmla="+- 0 -277 -298"/>
                                <a:gd name="T11" fmla="*/ -277 h 62"/>
                                <a:gd name="T12" fmla="+- 0 5283 5268"/>
                                <a:gd name="T13" fmla="*/ T12 w 60"/>
                                <a:gd name="T14" fmla="+- 0 -277 -298"/>
                                <a:gd name="T15" fmla="*/ -277 h 62"/>
                                <a:gd name="T16" fmla="+- 0 5283 5268"/>
                                <a:gd name="T17" fmla="*/ T16 w 60"/>
                                <a:gd name="T18" fmla="+- 0 -268 -298"/>
                                <a:gd name="T19" fmla="*/ -26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15" y="30"/>
                                  </a:moveTo>
                                  <a:lnTo>
                                    <a:pt x="23" y="30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269"/>
                          <wps:cNvSpPr>
                            <a:spLocks/>
                          </wps:cNvSpPr>
                          <wps:spPr bwMode="auto">
                            <a:xfrm>
                              <a:off x="5268" y="-298"/>
                              <a:ext cx="60" cy="62"/>
                            </a:xfrm>
                            <a:custGeom>
                              <a:avLst/>
                              <a:gdLst>
                                <a:gd name="T0" fmla="+- 0 5283 5268"/>
                                <a:gd name="T1" fmla="*/ T0 w 60"/>
                                <a:gd name="T2" fmla="+- 0 -249 -298"/>
                                <a:gd name="T3" fmla="*/ -249 h 62"/>
                                <a:gd name="T4" fmla="+- 0 5291 5268"/>
                                <a:gd name="T5" fmla="*/ T4 w 60"/>
                                <a:gd name="T6" fmla="+- 0 -249 -298"/>
                                <a:gd name="T7" fmla="*/ -249 h 62"/>
                                <a:gd name="T8" fmla="+- 0 5291 5268"/>
                                <a:gd name="T9" fmla="*/ T8 w 60"/>
                                <a:gd name="T10" fmla="+- 0 -262 -298"/>
                                <a:gd name="T11" fmla="*/ -262 h 62"/>
                                <a:gd name="T12" fmla="+- 0 5283 5268"/>
                                <a:gd name="T13" fmla="*/ T12 w 60"/>
                                <a:gd name="T14" fmla="+- 0 -262 -298"/>
                                <a:gd name="T15" fmla="*/ -262 h 62"/>
                                <a:gd name="T16" fmla="+- 0 5283 5268"/>
                                <a:gd name="T17" fmla="*/ T16 w 60"/>
                                <a:gd name="T18" fmla="+- 0 -249 -298"/>
                                <a:gd name="T19" fmla="*/ -24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15" y="49"/>
                                  </a:moveTo>
                                  <a:lnTo>
                                    <a:pt x="23" y="49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4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" o:spid="_x0000_s1026" style="position:absolute;margin-left:208.05pt;margin-top:-14.9pt;width:58.35pt;height:13pt;z-index:-251644928;mso-position-horizontal-relative:page" coordorigin="4161,-298" coordsize="1167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">
                <v:group id="Group 299" o:spid="_x0000_s1027" style="position:absolute;left:4162;top:-283;width:310;height:240" coordorigin="4162,-283" coordsize="31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303" o:spid="_x0000_s1028" style="position:absolute;left:4162;top:-283;width:310;height:240;visibility:visible;mso-wrap-style:square;v-text-anchor:top" coordsize="31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KvlcYA&#10;AADcAAAADwAAAGRycy9kb3ducmV2LnhtbESPQWvCQBSE7wX/w/IEL6VuDKW20VWkVduTUvXg8ZF9&#10;JsHs25C3avrv3UKhx2FmvmGm887V6kqtVJ4NjIYJKOLc24oLA4f96ukVlARki7VnMvBDAvNZ72GK&#10;mfU3/qbrLhQqQlgyNFCG0GRaS16SQxn6hjh6J986DFG2hbYt3iLc1TpNkhftsOK4UGJD7yXl593F&#10;GWBZP/q31WUpm8PHNt1/HuW4eTZm0O8WE1CBuvAf/mt/WQPpeAS/Z+IR0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KvlcYAAADcAAAADwAAAAAAAAAAAAAAAACYAgAAZHJz&#10;L2Rvd25yZXYueG1sUEsFBgAAAAAEAAQA9QAAAIsDAAAAAA==&#10;" path="m194,240r56,l310,,264,,229,151r-3,11l175,162r19,78e" fillcolor="#231f20" stroked="f">
                    <v:path arrowok="t" o:connecttype="custom" o:connectlocs="194,-43;250,-43;310,-283;264,-283;229,-132;226,-121;175,-121;194,-43" o:connectangles="0,0,0,0,0,0,0,0"/>
                  </v:shape>
                  <v:shape id="Freeform 302" o:spid="_x0000_s1029" style="position:absolute;left:4162;top:-283;width:310;height:240;visibility:visible;mso-wrap-style:square;v-text-anchor:top" coordsize="31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Ax4sUA&#10;AADcAAAADwAAAGRycy9kb3ducmV2LnhtbESPQWvCQBSE74L/YXmFXqRuGkTb1FVKW6snS9WDx0f2&#10;NQlm34a8VeO/7wqCx2FmvmGm887V6kStVJ4NPA8TUMS5txUXBnbbxdMLKAnIFmvPZOBCAvNZvzfF&#10;zPoz/9JpEwoVISwZGihDaDKtJS/JoQx9Qxy9P986DFG2hbYtniPc1TpNkrF2WHFcKLGhj5Lyw+bo&#10;DLB8D/zr4vgl693nT7pd7mW/Hhnz+NC9v4EK1IV7+NZeWQPpJIXrmXgE9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DHixQAAANwAAAAPAAAAAAAAAAAAAAAAAJgCAABkcnMv&#10;ZG93bnJldi54bWxQSwUGAAAAAAQABAD1AAAAigMAAAAA&#10;" path="m175,162r51,l185,,134,,114,81r41,l175,162e" fillcolor="#231f20" stroked="f">
                    <v:path arrowok="t" o:connecttype="custom" o:connectlocs="175,-121;226,-121;185,-283;134,-283;114,-202;155,-202;175,-121" o:connectangles="0,0,0,0,0,0,0"/>
                  </v:shape>
                  <v:shape id="Freeform 301" o:spid="_x0000_s1030" style="position:absolute;left:4162;top:-283;width:310;height:240;visibility:visible;mso-wrap-style:square;v-text-anchor:top" coordsize="31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yUeccA&#10;AADcAAAADwAAAGRycy9kb3ducmV2LnhtbESPT2vCQBTE7wW/w/KEXkrdNC22Rlcpbf1zUqoePD6y&#10;zySYfRvyVk2/vVso9DjMzG+YyaxztbpQK5VnA0+DBBRx7m3FhYH9bv74BkoCssXaMxn4IYHZtHc3&#10;wcz6K3/TZRsKFSEsGRooQ2gyrSUvyaEMfEMcvaNvHYYo20LbFq8R7mqdJslQO6w4LpTY0EdJ+Wl7&#10;dgZYFg9+ND9/yXr/uUl3y4Mc1i/G3Pe79zGoQF34D/+1V9ZA+voMv2fiEd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slHnHAAAA3AAAAA8AAAAAAAAAAAAAAAAAmAIAAGRy&#10;cy9kb3ducmV2LnhtbFBLBQYAAAAABAAEAPUAAACMAwAAAAA=&#10;" path="m42,162r52,l57,,,,42,162e" fillcolor="#231f20" stroked="f">
                    <v:path arrowok="t" o:connecttype="custom" o:connectlocs="42,-121;94,-121;57,-283;0,-283;42,-121" o:connectangles="0,0,0,0,0"/>
                  </v:shape>
                  <v:shape id="Freeform 300" o:spid="_x0000_s1031" style="position:absolute;left:4162;top:-283;width:310;height:240;visibility:visible;mso-wrap-style:square;v-text-anchor:top" coordsize="31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MDcYA&#10;AADcAAAADwAAAGRycy9kb3ducmV2LnhtbESPQWvCQBSE7wX/w/KEXkrdGMS2qauI1daTperB4yP7&#10;mgSzb0PeqvHfdwuCx2FmvmEms87V6kytVJ4NDAcJKOLc24oLA/vd6vkVlARki7VnMnAlgdm09zDB&#10;zPoL/9B5GwoVISwZGihDaDKtJS/JoQx8Qxy9X986DFG2hbYtXiLc1TpNkrF2WHFcKLGhRUn5cXty&#10;Blg+n/zb6rSUzf7jO919HeSwGRnz2O/m76ACdeEevrXX1kD6MoL/M/EI6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UMDcYAAADcAAAADwAAAAAAAAAAAAAAAACYAgAAZHJz&#10;L2Rvd25yZXYueG1sUEsFBgAAAAAEAAQA9QAAAIsDAAAAAA==&#10;" path="m62,240r55,l154,81r-40,l95,162r-53,l62,240e" fillcolor="#231f20" stroked="f">
                    <v:path arrowok="t" o:connecttype="custom" o:connectlocs="62,-43;117,-43;154,-202;114,-202;95,-121;42,-121;62,-43" o:connectangles="0,0,0,0,0,0,0"/>
                  </v:shape>
                </v:group>
                <v:group id="Group 295" o:spid="_x0000_s1032" style="position:absolute;left:4468;top:-222;width:169;height:183" coordorigin="4468,-222" coordsize="169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98" o:spid="_x0000_s1033" style="position:absolute;left:4468;top:-222;width:169;height:183;visibility:visible;mso-wrap-style:square;v-text-anchor:top" coordsize="169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/wMMA&#10;AADcAAAADwAAAGRycy9kb3ducmV2LnhtbESPQYvCMBSE78L+h/AWvGm6HrTtGkUWZPfSg9Uf8LZ5&#10;NsXmpTZR6783guBxmJlvmOV6sK24Uu8bxwq+pgkI4srphmsFh/12koLwAVlj65gU3MnDevUxWmKu&#10;3Y13dC1DLSKEfY4KTAhdLqWvDFn0U9cRR+/oeoshyr6WusdbhNtWzpJkLi02HBcMdvRjqDqVF6vg&#10;fJLFuRj+69T9Zlla7k0hG6PU+HPYfIMINIR3+NX+0wpmizk8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S/wMMAAADcAAAADwAAAAAAAAAAAAAAAACYAgAAZHJzL2Rv&#10;d25yZXYueG1sUEsFBgAAAAAEAAQA9QAAAIgDAAAAAA==&#10;" path="m13,144r63,l60,130,54,108r1,-9l168,81,165,62,115,5,68,,47,6,30,18,17,33r80,l113,46r4,23l3,69,1,76,,102r4,23l13,144e" fillcolor="#231f20" stroked="f">
                    <v:path arrowok="t" o:connecttype="custom" o:connectlocs="13,-78;76,-78;60,-92;54,-114;55,-123;168,-141;165,-160;115,-217;68,-222;47,-216;30,-204;17,-189;97,-189;113,-176;117,-153;3,-153;1,-146;0,-120;4,-97;13,-78" o:connectangles="0,0,0,0,0,0,0,0,0,0,0,0,0,0,0,0,0,0,0,0"/>
                  </v:shape>
                  <v:shape id="Freeform 297" o:spid="_x0000_s1034" style="position:absolute;left:4468;top:-222;width:169;height:183;visibility:visible;mso-wrap-style:square;v-text-anchor:top" coordsize="169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aW8QA&#10;AADcAAAADwAAAGRycy9kb3ducmV2LnhtbESPwW7CMBBE75X4B2sr9dY45dCEEIMqpAouOTTwAUu8&#10;jSPidYhdEv4eV6rU42hm3mjK7Wx7caPRd44VvCUpCOLG6Y5bBafj52sOwgdkjb1jUnAnD9vN4qnE&#10;QruJv+hWh1ZECPsCFZgQhkJK3xiy6BM3EEfv240WQ5RjK/WIU4TbXi7T9F1a7DguGBxoZ6i51D9W&#10;wfUiq2s1n9vc7VervD6aSnZGqZfn+WMNItAc/sN/7YNWsMwy+D0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YGlvEAAAA3AAAAA8AAAAAAAAAAAAAAAAAmAIAAGRycy9k&#10;b3ducmV2LnhtbFBLBQYAAAAABAAEAPUAAACJAwAAAAA=&#10;" path="m3,69r114,l58,52,71,37,97,33r-80,l7,53,3,69e" fillcolor="#231f20" stroked="f">
                    <v:path arrowok="t" o:connecttype="custom" o:connectlocs="3,-153;117,-153;58,-170;71,-185;97,-189;17,-189;17,-189;7,-169;3,-153" o:connectangles="0,0,0,0,0,0,0,0,0"/>
                  </v:shape>
                  <v:shape id="Freeform 296" o:spid="_x0000_s1035" style="position:absolute;left:4468;top:-222;width:169;height:183;visibility:visible;mso-wrap-style:square;v-text-anchor:top" coordsize="169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OKcEA&#10;AADcAAAADwAAAGRycy9kb3ducmV2LnhtbERPvW6DMBDeK/UdrKuUrZgypEBjUFSpaheGkjzAFV8w&#10;Cj4DdhPy9vFQqeOn739Xr3YUF1r84FjBS5KCIO6cHrhXcDx8POcgfEDWODomBTfyUFePDzsstbvy&#10;N13a0IsYwr5EBSaEqZTSd4Ys+sRNxJE7ucViiHDppV7wGsPtKLM03UqLA8cGgxO9G+rO7a9VMJ9l&#10;MzfrT5+7z6LI24Np5GCU2jyt+zcQgdbwL/5zf2kF2WtcG8/EIy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HjinBAAAA3AAAAA8AAAAAAAAAAAAAAAAAmAIAAGRycy9kb3du&#10;cmV2LnhtbFBLBQYAAAAABAAEAPUAAACGAwAAAAA=&#10;" path="m90,183r67,-37l168,122r-51,8l102,141r-26,3l13,144r13,16l44,172r21,8l90,183e" fillcolor="#231f20" stroked="f">
                    <v:path arrowok="t" o:connecttype="custom" o:connectlocs="90,-39;157,-76;168,-100;117,-92;102,-81;76,-78;13,-78;13,-78;26,-62;44,-50;65,-42;90,-39" o:connectangles="0,0,0,0,0,0,0,0,0,0,0,0"/>
                  </v:shape>
                </v:group>
                <v:group id="Group 291" o:spid="_x0000_s1036" style="position:absolute;left:4654;top:-224;width:148;height:184" coordorigin="4654,-224" coordsize="148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94" o:spid="_x0000_s1037" style="position:absolute;left:4654;top:-224;width:148;height:184;visibility:visible;mso-wrap-style:square;v-text-anchor:top" coordsize="14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0xsIA&#10;AADcAAAADwAAAGRycy9kb3ducmV2LnhtbERPTWvCQBC9F/oflhF6azZ6EJO6ihYFkRpoGjwP2TGJ&#10;ZmdjdtX033cPQo+P9z1fDqYVd+pdY1nBOIpBEJdWN1wpKH627zMQziNrbC2Tgl9ysFy8vswx1fbB&#10;33TPfSVCCLsUFdTed6mUrqzJoItsRxy4k+0N+gD7SuoeHyHctHISx1NpsOHQUGNHnzWVl/xmFMRu&#10;fU2OX+NsnxWb45lvyVbuD0q9jYbVBwhPg/8XP907rWAyC/PDmXA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XTGwgAAANwAAAAPAAAAAAAAAAAAAAAAAJgCAABkcnMvZG93&#10;bnJldi54bWxQSwUGAAAAAAQABAD1AAAAhwMAAAAA&#10;" path="m113,57l149,39,137,21,122,9,103,2,79,,57,2,37,10,21,22,15,33r53,l81,33r21,6l113,57e" fillcolor="#231f20" stroked="f">
                    <v:path arrowok="t" o:connecttype="custom" o:connectlocs="113,-167;149,-185;137,-203;122,-215;103,-222;79,-224;57,-222;37,-214;21,-202;15,-191;68,-191;81,-191;102,-185;113,-167" o:connectangles="0,0,0,0,0,0,0,0,0,0,0,0,0,0"/>
                  </v:shape>
                  <v:shape id="Freeform 293" o:spid="_x0000_s1038" style="position:absolute;left:4654;top:-224;width:148;height:184;visibility:visible;mso-wrap-style:square;v-text-anchor:top" coordsize="14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RXcQA&#10;AADcAAAADwAAAGRycy9kb3ducmV2LnhtbESPT4vCMBTE78J+h/AWvGlaD6LVKCoKIq7gHzw/mmdb&#10;bV5qE7V++83CgsdhZn7DjKeNKcWTaldYVhB3IxDEqdUFZwpOx1VnAMJ5ZI2lZVLwJgfTyVdrjIm2&#10;L97T8+AzESDsElSQe18lUro0J4Ouayvi4F1sbdAHWWdS1/gKcFPKXhT1pcGCw0KOFS1ySm+Hh1EQ&#10;ufl9eN7Gu83utDxf+TFcyc2PUu3vZjYC4anxn/B/e60V9AYx/J0JR0B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50V3EAAAA3AAAAA8AAAAAAAAAAAAAAAAAmAIAAGRycy9k&#10;b3ducmV2LnhtbFBLBQYAAAAABAAEAPUAAACJAwAAAAA=&#10;" path="m90,184r57,-25l159,118,154,98,95,67,79,65,65,62,56,57,52,49r,-13l68,33r-53,l10,42,6,68r8,17l75,115r28,4l113,121r,13l100,147r-24,2l6,149r4,8l24,170r18,8l64,183r26,1e" fillcolor="#231f20" stroked="f">
                    <v:path arrowok="t" o:connecttype="custom" o:connectlocs="90,-40;147,-65;159,-106;154,-126;95,-157;79,-159;65,-162;56,-167;52,-175;52,-188;68,-191;15,-191;10,-182;6,-156;14,-139;75,-109;103,-105;113,-103;113,-90;100,-77;76,-75;6,-75;10,-67;24,-54;42,-46;64,-41;90,-40" o:connectangles="0,0,0,0,0,0,0,0,0,0,0,0,0,0,0,0,0,0,0,0,0,0,0,0,0,0,0"/>
                  </v:shape>
                  <v:shape id="Freeform 292" o:spid="_x0000_s1039" style="position:absolute;left:4654;top:-224;width:148;height:184;visibility:visible;mso-wrap-style:square;v-text-anchor:top" coordsize="14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tPKsQA&#10;AADcAAAADwAAAGRycy9kb3ducmV2LnhtbESPT4vCMBTE7wt+h/AEb2tqD6LVKCoKi7iCf/D8aJ5t&#10;tXnpNlHrt98IgsdhZn7DjKeNKcWdaldYVtDrRiCIU6sLzhQcD6vvAQjnkTWWlknBkxxMJ62vMSba&#10;PnhH973PRICwS1BB7n2VSOnSnAy6rq2Ig3e2tUEfZJ1JXeMjwE0p4yjqS4MFh4UcK1rklF73N6Mg&#10;cvO/4WnT2663x+XpwrfhSq5/leq0m9kIhKfGf8Lv9o9WEA9ieJ0JR0B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rTyrEAAAA3AAAAA8AAAAAAAAAAAAAAAAAmAIAAGRycy9k&#10;b3ducmV2LnhtbFBLBQYAAAAABAAEAPUAAACJAwAAAAA=&#10;" path="m6,149r70,l55,143,43,126,,138r6,11e" fillcolor="#231f20" stroked="f">
                    <v:path arrowok="t" o:connecttype="custom" o:connectlocs="6,-75;76,-75;55,-81;43,-98;0,-86;6,-75" o:connectangles="0,0,0,0,0,0"/>
                  </v:shape>
                </v:group>
                <v:group id="Group 286" o:spid="_x0000_s1040" style="position:absolute;left:4822;top:-277;width:121;height:237" coordorigin="4822,-277" coordsize="12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90" o:spid="_x0000_s1041" style="position:absolute;left:4822;top:-277;width:121;height:237;visibility:visible;mso-wrap-style:square;v-text-anchor:top" coordsize="12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Rg8MA&#10;AADcAAAADwAAAGRycy9kb3ducmV2LnhtbESPX2vCQBDE3wv9DscKvtWLIiLRU8TS6mONf56X3JoE&#10;c3sht8a0n74nFPo4zMxvmOW6d7XqqA2VZwPjUQKKOPe24sLA6fjxNgcVBNli7ZkMfFOA9er1ZYmp&#10;9Q8+UJdJoSKEQ4oGSpEm1TrkJTkMI98QR+/qW4cSZVto2+Ijwl2tJ0ky0w4rjgslNrQtKb9ld2fg&#10;555t33fZ1/6zmdVT7k5y9hcxZjjoNwtQQr38h//ae2tgMp/C80w8An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zRg8MAAADcAAAADwAAAAAAAAAAAAAAAACYAgAAZHJzL2Rv&#10;d25yZXYueG1sUEsFBgAAAAAEAAQA9QAAAIgDAAAAAA==&#10;" path="m32,56r49,l81,,36,4,32,56e" fillcolor="#231f20" stroked="f">
                    <v:path arrowok="t" o:connecttype="custom" o:connectlocs="32,-221;81,-221;81,-277;36,-273;32,-221" o:connectangles="0,0,0,0,0"/>
                  </v:shape>
                  <v:shape id="Freeform 289" o:spid="_x0000_s1042" style="position:absolute;left:4822;top:-277;width:121;height:237;visibility:visible;mso-wrap-style:square;v-text-anchor:top" coordsize="12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B0GMQA&#10;AADcAAAADwAAAGRycy9kb3ducmV2LnhtbESPQWvCQBSE74L/YXlCb7qpVAmpqxTF1mNNbc+P7GsS&#10;mn0bss+Y9te7BcHjMDPfMKvN4BrVUxdqzwYeZwko4sLbmksDp4/9NAUVBNli45kM/FKAzXo8WmFm&#10;/YWP1OdSqgjhkKGBSqTNtA5FRQ7DzLfE0fv2nUOJsiu17fAS4a7R8yRZaoc1x4UKW9pWVPzkZ2fg&#10;75xvd2/5++G1XTZP3J/k03+JMQ+T4eUZlNAg9/CtfbAG5ukC/s/EI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AdBjEAAAA3AAAAA8AAAAAAAAAAAAAAAAAmAIAAGRycy9k&#10;b3ducmV2LnhtbFBLBQYAAAAABAAEAPUAAACJAwAAAAA=&#10;" path="m,97r119,l119,56,,56,,97e" fillcolor="#231f20" stroked="f">
                    <v:path arrowok="t" o:connecttype="custom" o:connectlocs="0,-180;119,-180;119,-221;0,-221;0,-180" o:connectangles="0,0,0,0,0"/>
                  </v:shape>
                  <v:shape id="Freeform 288" o:spid="_x0000_s1043" style="position:absolute;left:4822;top:-277;width:121;height:237;visibility:visible;mso-wrap-style:square;v-text-anchor:top" coordsize="12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qb8MA&#10;AADcAAAADwAAAGRycy9kb3ducmV2LnhtbESPQWvCQBSE7wX/w/KE3upGKUFSVxFLW481tT0/ss8k&#10;mH0bss8Y/fVdQfA4zMw3zGI1uEb11IXas4HpJAFFXHhbc2lg//PxMgcVBNli45kMXCjAajl6WmBm&#10;/Zl31OdSqgjhkKGBSqTNtA5FRQ7DxLfE0Tv4zqFE2ZXadniOcNfoWZKk2mHNcaHCljYVFcf85Axc&#10;T/nm/Sv/3n62afPK/V5+/Z8Y8zwe1m+ghAZ5hO/trTUwm6dwOxOPgF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Lqb8MAAADcAAAADwAAAAAAAAAAAAAAAACYAgAAZHJzL2Rv&#10;d25yZXYueG1sUEsFBgAAAAAEAAQA9QAAAIgDAAAAAA==&#10;" path="m31,196r52,l81,191r,-94l29,97r1,96l31,196e" fillcolor="#231f20" stroked="f">
                    <v:path arrowok="t" o:connecttype="custom" o:connectlocs="31,-81;83,-81;81,-86;81,-180;29,-180;30,-84;31,-81" o:connectangles="0,0,0,0,0,0,0"/>
                  </v:shape>
                  <v:shape id="Freeform 287" o:spid="_x0000_s1044" style="position:absolute;left:4822;top:-277;width:121;height:237;visibility:visible;mso-wrap-style:square;v-text-anchor:top" coordsize="12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5P9MQA&#10;AADcAAAADwAAAGRycy9kb3ducmV2LnhtbESPQWvCQBSE74L/YXlCb7qpFA2pqxTF1mNNbc+P7GsS&#10;mn0bss+Y9td3BcHjMDPfMKvN4BrVUxdqzwYeZwko4sLbmksDp4/9NAUVBNli45kM/FKAzXo8WmFm&#10;/YWP1OdSqgjhkKGBSqTNtA5FRQ7DzLfE0fv2nUOJsiu17fAS4a7R8yRZaIc1x4UKW9pWVPzkZ2fg&#10;75xvd2/5++G1XTRP3J/k03+JMQ+T4eUZlNAg9/CtfbAG5ukSrmfiEd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eT/TEAAAA3AAAAA8AAAAAAAAAAAAAAAAAmAIAAGRycy9k&#10;b3ducmV2LnhtbFBLBQYAAAAABAAEAPUAAACJAwAAAAA=&#10;" path="m90,238r9,l112,236r10,-2l122,195r-6,1l109,196r-78,l35,212r15,18l69,236r21,2e" fillcolor="#231f20" stroked="f">
                    <v:path arrowok="t" o:connecttype="custom" o:connectlocs="90,-39;99,-39;112,-41;122,-43;122,-82;116,-81;109,-81;31,-81;35,-65;50,-47;69,-41;90,-39" o:connectangles="0,0,0,0,0,0,0,0,0,0,0,0"/>
                  </v:shape>
                </v:group>
                <v:group id="Group 281" o:spid="_x0000_s1045" style="position:absolute;left:4967;top:-224;width:162;height:185" coordorigin="4967,-224" coordsize="16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85" o:spid="_x0000_s1046" style="position:absolute;left:4967;top:-224;width:162;height:185;visibility:visible;mso-wrap-style:square;v-text-anchor:top" coordsize="16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KLMcA&#10;AADcAAAADwAAAGRycy9kb3ducmV2LnhtbESPQWvCQBSE7wX/w/KE3upGD8VEV4mFQgttoaai3p7Z&#10;ZxLMvg2725j++25B6HGYmW+Y5XowrejJ+caygukkAUFcWt1wpeCreH6Yg/ABWWNrmRT8kIf1anS3&#10;xEzbK39Svw2ViBD2GSqoQ+gyKX1Zk0E/sR1x9M7WGQxRukpqh9cIN62cJcmjNNhwXKixo6eaysv2&#10;2yg4HfrdpkrPxW7vPo6veZG+5cW7UvfjIV+ACDSE//Ct/aIVzOYp/J2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2iizHAAAA3AAAAA8AAAAAAAAAAAAAAAAAmAIAAGRy&#10;cy9kb3ducmV2LnhtbFBLBQYAAAAABAAEAPUAAACMAwAAAAA=&#10;" path="m111,181r51,l159,173r-1,-9l158,52,104,2,84,,61,2,40,7,22,18,8,34r80,l97,37r4,6l106,49r,9l106,66,90,72,71,74,50,78,30,84,16,93r-2,3l106,96r,20l106,126,93,147r-10,5l,152r,2l108,154r,2l108,164r,8l111,181e" fillcolor="#231f20" stroked="f">
                    <v:path arrowok="t" o:connecttype="custom" o:connectlocs="111,-43;162,-43;159,-51;158,-60;158,-172;104,-222;84,-224;61,-222;40,-217;22,-206;8,-190;8,-190;88,-190;97,-187;101,-181;106,-175;106,-166;106,-158;90,-152;71,-150;50,-146;30,-140;16,-131;14,-128;106,-128;106,-108;106,-98;93,-77;83,-72;0,-72;0,-70;108,-70;108,-68;108,-60;108,-52;111,-43" o:connectangles="0,0,0,0,0,0,0,0,0,0,0,0,0,0,0,0,0,0,0,0,0,0,0,0,0,0,0,0,0,0,0,0,0,0,0,0"/>
                  </v:shape>
                  <v:shape id="Freeform 284" o:spid="_x0000_s1047" style="position:absolute;left:4967;top:-224;width:162;height:185;visibility:visible;mso-wrap-style:square;v-text-anchor:top" coordsize="16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W1bMQA&#10;AADcAAAADwAAAGRycy9kb3ducmV2LnhtbERPz2vCMBS+D/Y/hDfYbabzMNbOKFUQNnCCVtl2ezbP&#10;tqx5KUms9b83B8Hjx/d7MhtMK3pyvrGs4HWUgCAurW64UrArli/vIHxA1thaJgUX8jCbPj5MMNP2&#10;zBvqt6ESMYR9hgrqELpMSl/WZNCPbEccuaN1BkOErpLa4TmGm1aOk+RNGmw4NtTY0aKm8n97MgoO&#10;v/1+XqXHYv/j1n9feZGu8uJbqeenIf8AEWgId/HN/akVjNM4P56JR0B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VtWzEAAAA3AAAAA8AAAAAAAAAAAAAAAAAmAIAAGRycy9k&#10;b3ducmV2LnhtbFBLBQYAAAAABAAEAPUAAACJAwAAAAA=&#10;" path="m49,60l59,41,80,34,8,34,1,56r48,4e" fillcolor="#231f20" stroked="f">
                    <v:path arrowok="t" o:connecttype="custom" o:connectlocs="49,-164;59,-183;80,-190;8,-190;1,-168;49,-164" o:connectangles="0,0,0,0,0,0"/>
                  </v:shape>
                  <v:shape id="Freeform 283" o:spid="_x0000_s1048" style="position:absolute;left:4967;top:-224;width:162;height:185;visibility:visible;mso-wrap-style:square;v-text-anchor:top" coordsize="16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Q98cA&#10;AADcAAAADwAAAGRycy9kb3ducmV2LnhtbESPQWvCQBSE7wX/w/KE3upGD9KkrpIKhQptoUap3l6z&#10;zySYfRt2tzH9992C4HGYmW+YxWowrejJ+caygukkAUFcWt1wpWBXvDw8gvABWWNrmRT8kofVcnS3&#10;wEzbC39Svw2ViBD2GSqoQ+gyKX1Zk0E/sR1x9E7WGQxRukpqh5cIN62cJclcGmw4LtTY0bqm8rz9&#10;MQq+D/3+uUpPxf7LfRw3eZG+5cW7UvfjIX8CEWgIt/C1/aoVzNIp/J+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ZEPfHAAAA3AAAAA8AAAAAAAAAAAAAAAAAmAIAAGRy&#10;cy9kb3ducmV2LnhtbFBLBQYAAAAABAAEAPUAAACMAwAAAAA=&#10;" path="m,152r58,l50,143r1,-19l63,107,84,99r22,-3l14,96,6,107,,128r,24e" fillcolor="#231f20" stroked="f">
                    <v:path arrowok="t" o:connecttype="custom" o:connectlocs="0,-72;58,-72;50,-81;51,-100;63,-117;84,-125;106,-128;14,-128;6,-117;0,-96;0,-72" o:connectangles="0,0,0,0,0,0,0,0,0,0,0"/>
                  </v:shape>
                  <v:shape id="Freeform 282" o:spid="_x0000_s1049" style="position:absolute;left:4967;top:-224;width:162;height:185;visibility:visible;mso-wrap-style:square;v-text-anchor:top" coordsize="16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uOgMcA&#10;AADcAAAADwAAAGRycy9kb3ducmV2LnhtbESPQUvDQBSE7wX/w/IEb+3GHKSJ3ZYoCApasLG03p7Z&#10;1ySYfRt21zT9926h0OMwM98wi9VoOjGQ861lBfezBARxZXXLtYKv8mU6B+EDssbOMik4kYfV8may&#10;wFzbI3/SsAm1iBD2OSpoQuhzKX3VkEE/sz1x9A7WGQxRulpqh8cIN51Mk+RBGmw5LjTY03ND1e/m&#10;zyj42Q/bpzo7lNudW3+/FWX2XpQfSt3djsUjiEBjuIYv7VetIM1SOJ+JR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LjoDHAAAA3AAAAA8AAAAAAAAAAAAAAAAAmAIAAGRy&#10;cy9kb3ducmV2LnhtbFBLBQYAAAAABAAEAPUAAACMAwAAAAA=&#10;" path="m57,185r21,-5l94,170r14,-16l,154r,2l12,172r20,10l57,185e" fillcolor="#231f20" stroked="f">
                    <v:path arrowok="t" o:connecttype="custom" o:connectlocs="57,-39;78,-44;94,-54;108,-70;0,-70;0,-68;12,-52;32,-42;57,-39" o:connectangles="0,0,0,0,0,0,0,0,0"/>
                  </v:shape>
                </v:group>
                <v:group id="Group 276" o:spid="_x0000_s1050" style="position:absolute;left:5144;top:-277;width:121;height:237" coordorigin="5144,-277" coordsize="12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80" o:spid="_x0000_s1051" style="position:absolute;left:5144;top:-277;width:121;height:237;visibility:visible;mso-wrap-style:square;v-text-anchor:top" coordsize="12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VHXsMA&#10;AADcAAAADwAAAGRycy9kb3ducmV2LnhtbESPQWvCQBSE7wX/w/IKvdVNRURTVymK1qNG2/Mj+5qE&#10;Zt+G7DOm/fWuIHgcZuYbZr7sXa06akPl2cDbMAFFnHtbcWHgdNy8TkEFQbZYeyYDfxRguRg8zTG1&#10;/sIH6jIpVIRwSNFAKdKkWoe8JIdh6Bvi6P341qFE2RbatniJcFfrUZJMtMOK40KJDa1Kyn+zszPw&#10;f85W689sv9s2k3rM3Um+/LcY8/Lcf7yDEurlEb63d9bAaDaG25l4BP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VHXsMAAADcAAAADwAAAAAAAAAAAAAAAACYAgAAZHJzL2Rv&#10;d25yZXYueG1sUEsFBgAAAAAEAAQA9QAAAIgDAAAAAA==&#10;" path="m32,56r49,l81,,36,4,32,56e" fillcolor="#231f20" stroked="f">
                    <v:path arrowok="t" o:connecttype="custom" o:connectlocs="32,-221;81,-221;81,-277;36,-273;32,-221" o:connectangles="0,0,0,0,0"/>
                  </v:shape>
                  <v:shape id="Freeform 279" o:spid="_x0000_s1052" style="position:absolute;left:5144;top:-277;width:121;height:237;visibility:visible;mso-wrap-style:square;v-text-anchor:top" coordsize="12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nixcQA&#10;AADcAAAADwAAAGRycy9kb3ducmV2LnhtbESPQWvCQBSE7wX/w/IEb3WjWLGpq4ilrccabc+P7DMJ&#10;Zt+G7DOm/nq3UOhxmJlvmOW6d7XqqA2VZwOTcQKKOPe24sLA8fD2uAAVBNli7ZkM/FCA9WrwsMTU&#10;+ivvqcukUBHCIUUDpUiTah3ykhyGsW+Io3fyrUOJsi20bfEa4a7W0ySZa4cVx4USG9qWlJ+zizNw&#10;u2Tb14/sc/fezOsZd0f58t9izGjYb15ACfXyH/5r76yB6fMT/J6JR0C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Z4sXEAAAA3AAAAA8AAAAAAAAAAAAAAAAAmAIAAGRycy9k&#10;b3ducmV2LnhtbFBLBQYAAAAABAAEAPUAAACJAwAAAAA=&#10;" path="m,97r119,l119,56,,56,,97e" fillcolor="#231f20" stroked="f">
                    <v:path arrowok="t" o:connecttype="custom" o:connectlocs="0,-180;119,-180;119,-221;0,-221;0,-180" o:connectangles="0,0,0,0,0"/>
                  </v:shape>
                  <v:shape id="Freeform 278" o:spid="_x0000_s1053" style="position:absolute;left:5144;top:-277;width:121;height:237;visibility:visible;mso-wrap-style:square;v-text-anchor:top" coordsize="12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8ssQA&#10;AADcAAAADwAAAGRycy9kb3ducmV2LnhtbESPQWvCQBSE7wX/w/KE3uqmUoKNrlIUW4+aWs+P7DMJ&#10;Zt+G7DOm/fVuodDjMDPfMIvV4BrVUxdqzwaeJwko4sLbmksDx8/t0wxUEGSLjWcy8E0BVsvRwwIz&#10;6298oD6XUkUIhwwNVCJtpnUoKnIYJr4ljt7Zdw4lyq7UtsNbhLtGT5Mk1Q5rjgsVtrSuqLjkV2fg&#10;55qvNx/5fvfeps0L90f58icx5nE8vM1BCQ3yH/5r76yB6WsKv2fiEd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LfLLEAAAA3AAAAA8AAAAAAAAAAAAAAAAAmAIAAGRycy9k&#10;b3ducmV2LnhtbFBLBQYAAAAABAAEAPUAAACJAwAAAAA=&#10;" path="m31,196r52,l81,191r,-94l29,97r1,96l31,196e" fillcolor="#231f20" stroked="f">
                    <v:path arrowok="t" o:connecttype="custom" o:connectlocs="31,-81;83,-81;81,-86;81,-180;29,-180;30,-84;31,-81" o:connectangles="0,0,0,0,0,0,0"/>
                  </v:shape>
                  <v:shape id="Freeform 277" o:spid="_x0000_s1054" style="position:absolute;left:5144;top:-277;width:121;height:237;visibility:visible;mso-wrap-style:square;v-text-anchor:top" coordsize="12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fZKcQA&#10;AADcAAAADwAAAGRycy9kb3ducmV2LnhtbESPQWvCQBSE74L/YXmF3uqmUmyNriKWVo81Vc+P7GsS&#10;mn0bss+Y+utdoeBxmJlvmPmyd7XqqA2VZwPPowQUce5txYWB/ffH0xuoIMgWa89k4I8CLBfDwRxT&#10;68+8oy6TQkUIhxQNlCJNqnXIS3IYRr4hjt6Pbx1KlG2hbYvnCHe1HifJRDusOC6U2NC6pPw3OzkD&#10;l1O2ft9kX9vPZlK/cLeXgz+KMY8P/WoGSqiXe/i/vbUGxtNXuJ2JR0A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H2SnEAAAA3AAAAA8AAAAAAAAAAAAAAAAAmAIAAGRycy9k&#10;b3ducmV2LnhtbFBLBQYAAAAABAAEAPUAAACJAwAAAAA=&#10;" path="m90,238r9,l112,236r10,-2l122,195r-6,1l109,196r-78,l35,212r15,18l69,236r21,2e" fillcolor="#231f20" stroked="f">
                    <v:path arrowok="t" o:connecttype="custom" o:connectlocs="90,-39;99,-39;112,-41;122,-43;122,-82;116,-81;109,-81;31,-81;35,-65;50,-47;69,-41;90,-39" o:connectangles="0,0,0,0,0,0,0,0,0,0,0,0"/>
                  </v:shape>
                </v:group>
                <v:group id="Group 268" o:spid="_x0000_s1055" style="position:absolute;left:5268;top:-298;width:60;height:62" coordorigin="5268,-298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75" o:spid="_x0000_s1056" style="position:absolute;left:5268;top:-29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5XVMQA&#10;AADcAAAADwAAAGRycy9kb3ducmV2LnhtbESP0WrCQBRE34X+w3ILfdONgYpG12ALQin1QZsPuM1e&#10;k+ju3ZBdk/j3bqHQx2FmzjCbfLRG9NT5xrGC+SwBQVw63XCloPjeT5cgfEDWaByTgjt5yLdPkw1m&#10;2g18pP4UKhEh7DNUUIfQZlL6siaLfuZa4uidXWcxRNlVUnc4RLg1Mk2ShbTYcFyosaX3msrr6WYV&#10;mEP69vqpi775qRaXL2qLg7GFUi/P424NItAY/sN/7Q+tIF2t4PdMP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eV1TEAAAA3AAAAA8AAAAAAAAAAAAAAAAAmAIAAGRycy9k&#10;b3ducmV2LnhtbFBLBQYAAAAABAAEAPUAAACJAwAAAAA=&#10;" path="m38,63l54,50,60,27,49,8,29,,15,4,13,6r30,l55,18r,29l43,58r-29,l38,63e" fillcolor="#231f20" stroked="f">
                    <v:path arrowok="t" o:connecttype="custom" o:connectlocs="38,-235;54,-248;60,-271;49,-290;29,-298;15,-294;13,-292;43,-292;55,-280;55,-251;43,-240;14,-240;38,-235" o:connectangles="0,0,0,0,0,0,0,0,0,0,0,0,0"/>
                  </v:shape>
                  <v:shape id="Freeform 274" o:spid="_x0000_s1057" style="position:absolute;left:5268;top:-29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9k08IA&#10;AADcAAAADwAAAGRycy9kb3ducmV2LnhtbERP3WrCMBS+F3yHcAa703QdK6MaZQrCGPZiXR/g2Bzb&#10;uuSkNFnbvb25GOzy4/vf7mdrxEiD7xwreFonIIhrpztuFFRfp9UrCB+QNRrHpOCXPOx3y8UWc+0m&#10;/qSxDI2IIexzVNCG0OdS+roli37teuLIXd1gMUQ4NFIPOMVwa2SaJJm02HFsaLGnY0v1d/ljFZgi&#10;Pbx86GrsLk12O1NfFcZWSj0+zG8bEIHm8C/+c79rBc9JnB/PxCM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2TTwgAAANwAAAAPAAAAAAAAAAAAAAAAAJgCAABkcnMvZG93&#10;bnJldi54bWxQSwUGAAAAAAQABAD1AAAAhwMAAAAA&#10;" path="m5,15l15,6r-2,l5,15e" fillcolor="#231f20" stroked="f">
                    <v:path arrowok="t" o:connecttype="custom" o:connectlocs="5,-283;15,-292;13,-292;5,-283" o:connectangles="0,0,0,0"/>
                  </v:shape>
                  <v:shape id="Freeform 273" o:spid="_x0000_s1058" style="position:absolute;left:5268;top:-29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PBSMQA&#10;AADcAAAADwAAAGRycy9kb3ducmV2LnhtbESPUWvCMBSF34X9h3AHe7OpDmV0RlFhMIY+rMsPuGvu&#10;2s7kpjRZrf/eCMIeD+ec73BWm9FZMVAfWs8KZlkOgrjypuVagf56m76ACBHZoPVMCi4UYLN+mKyw&#10;MP7MnzSUsRYJwqFABU2MXSFlqBpyGDLfESfvx/cOY5J9LU2P5wR3Vs7zfCkdtpwWGuxo31B1Kv+c&#10;Anuc7xYfRg/td738PVCnj9ZppZ4ex+0riEhj/A/f2+9GwXM+g9uZd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DwUjEAAAA3AAAAA8AAAAAAAAAAAAAAAAAmAIAAGRycy9k&#10;b3ducmV2LnhtbFBLBQYAAAAABAAEAPUAAACJAwAAAAA=&#10;" path="m3,18l5,15,3,18e" fillcolor="#231f20" stroked="f">
                    <v:path arrowok="t" o:connecttype="custom" o:connectlocs="3,-280;5,-283;3,-280;3,-280" o:connectangles="0,0,0,0"/>
                  </v:shape>
                  <v:shape id="Freeform 272" o:spid="_x0000_s1059" style="position:absolute;left:5268;top:-29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fP8QA&#10;AADcAAAADwAAAGRycy9kb3ducmV2LnhtbESP0WrCQBRE3wv+w3KFvtWNKYpEV7GFQin6YMwHXLPX&#10;JLp7N2S3Mf37riD4OMzMGWa1GawRPXW+caxgOklAEJdON1wpKI5fbwsQPiBrNI5JwR952KxHLyvM&#10;tLvxgfo8VCJC2GeooA6hzaT0ZU0W/cS1xNE7u85iiLKrpO7wFuHWyDRJ5tJiw3GhxpY+ayqv+a9V&#10;YPbpx+xHF31zquaXHbXF3thCqdfxsF2CCDSEZ/jR/tYK3pMU7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RXz/EAAAA3AAAAA8AAAAAAAAAAAAAAAAAmAIAAGRycy9k&#10;b3ducmV2LnhtbFBLBQYAAAAABAAEAPUAAACJAwAAAAA=&#10;" path="m36,49r8,l38,34r1,l44,32r,-17l15,15r,6l35,21r2,2l37,29r-4,1l15,30r,6l31,36r5,13e" fillcolor="#231f20" stroked="f">
                    <v:path arrowok="t" o:connecttype="custom" o:connectlocs="36,-249;44,-249;38,-264;39,-264;44,-266;44,-283;15,-283;15,-277;35,-277;37,-275;37,-269;33,-268;15,-268;15,-262;31,-262;36,-249" o:connectangles="0,0,0,0,0,0,0,0,0,0,0,0,0,0,0,0"/>
                  </v:shape>
                  <v:shape id="Freeform 271" o:spid="_x0000_s1060" style="position:absolute;left:5268;top:-29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36pMMA&#10;AADcAAAADwAAAGRycy9kb3ducmV2LnhtbESP0YrCMBRE3wX/IVzBN01VlKVrFBUEEX3Q7Qfcbe62&#10;XZOb0sRa/94sLPg4zMwZZrnurBEtNb5yrGAyTkAQ505XXCjIvvajDxA+IGs0jknBkzysV/3eElPt&#10;Hnyh9hoKESHsU1RQhlCnUvq8JIt+7Gri6P24xmKIsimkbvAR4dbIaZIspMWK40KJNe1Kym/Xu1Vg&#10;ztPt/KiztvouFr8nqrOzsZlSw0G3+QQRqAvv8H/7oBXMkhn8nY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36pMMAAADcAAAADwAAAAAAAAAAAAAAAACYAgAAZHJzL2Rv&#10;d25yZXYueG1sUEsFBgAAAAAEAAQA9QAAAIgDAAAAAA==&#10;" path="m14,58l3,47,3,18,,44,13,58r1,e" fillcolor="#231f20" stroked="f">
                    <v:path arrowok="t" o:connecttype="custom" o:connectlocs="14,-240;3,-251;3,-280;0,-254;13,-240;14,-240" o:connectangles="0,0,0,0,0,0"/>
                  </v:shape>
                  <v:shape id="Freeform 270" o:spid="_x0000_s1061" style="position:absolute;left:5268;top:-29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Ri0MQA&#10;AADcAAAADwAAAGRycy9kb3ducmV2LnhtbESP0WrCQBRE3wX/YblC33RTa0Wim6CFQin6oOYDrtnb&#10;JO3u3ZDdxvTvXaHg4zAzZ5hNPlgjeup841jB8ywBQVw63XCloDi/T1cgfEDWaByTgj/ykGfj0QZT&#10;7a58pP4UKhEh7FNUUIfQplL6siaLfuZa4uh9uc5iiLKrpO7wGuHWyHmSLKXFhuNCjS291VT+nH6t&#10;AnOY714/ddE3l2r5vae2OBhbKPU0GbZrEIGG8Aj/tz+0gpdkAf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0YtDEAAAA3AAAAA8AAAAAAAAAAAAAAAAAmAIAAGRycy9k&#10;b3ducmV2LnhtbFBLBQYAAAAABAAEAPUAAACJAwAAAAA=&#10;" path="m15,30r8,l23,21r-8,l15,30e" fillcolor="#231f20" stroked="f">
                    <v:path arrowok="t" o:connecttype="custom" o:connectlocs="15,-268;23,-268;23,-277;15,-277;15,-268" o:connectangles="0,0,0,0,0"/>
                  </v:shape>
                  <v:shape id="Freeform 269" o:spid="_x0000_s1062" style="position:absolute;left:5268;top:-29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jHS8UA&#10;AADcAAAADwAAAGRycy9kb3ducmV2LnhtbESPwWrDMBBE74X8g9hAb7WclJjiRAlNoVBKfYjrD9hY&#10;G9uptDKW6rh/XwUCOQ4z84bZ7CZrxEiD7xwrWCQpCOLa6Y4bBdX3+9MLCB+QNRrHpOCPPOy2s4cN&#10;5tpd+EBjGRoRIexzVNCG0OdS+roliz5xPXH0Tm6wGKIcGqkHvES4NXKZppm02HFcaLGnt5bqn/LX&#10;KjDFcr/61NXYHZvs/EV9VRhbKfU4n17XIAJN4R6+tT+0gud0Bdcz8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MdLxQAAANwAAAAPAAAAAAAAAAAAAAAAAJgCAABkcnMv&#10;ZG93bnJldi54bWxQSwUGAAAAAAQABAD1AAAAigMAAAAA&#10;" path="m15,49r8,l23,36r-8,l15,49e" fillcolor="#231f20" stroked="f">
                    <v:path arrowok="t" o:connecttype="custom" o:connectlocs="15,-249;23,-249;23,-262;15,-262;15,-249" o:connectangles="0,0,0,0,0"/>
                  </v:shape>
                </v:group>
                <w10:wrap anchorx="page"/>
              </v:group>
            </w:pict>
          </mc:Fallback>
        </mc:AlternateContent>
      </w:r>
      <w:r w:rsidR="008C1BF3">
        <w:rPr>
          <w:rFonts w:ascii="Arial" w:eastAsia="Arial" w:hAnsi="Arial" w:cs="Arial"/>
          <w:color w:val="231F20"/>
        </w:rPr>
        <w:t>1600</w:t>
      </w:r>
      <w:r w:rsidR="008C1BF3">
        <w:rPr>
          <w:rFonts w:ascii="Arial" w:eastAsia="Arial" w:hAnsi="Arial" w:cs="Arial"/>
          <w:color w:val="231F20"/>
          <w:spacing w:val="39"/>
        </w:rPr>
        <w:t xml:space="preserve"> </w:t>
      </w:r>
      <w:r w:rsidR="008C1BF3">
        <w:rPr>
          <w:rFonts w:ascii="Arial" w:eastAsia="Arial" w:hAnsi="Arial" w:cs="Arial"/>
          <w:color w:val="231F20"/>
          <w:w w:val="95"/>
        </w:rPr>
        <w:t>Research</w:t>
      </w:r>
      <w:r w:rsidR="008C1BF3">
        <w:rPr>
          <w:rFonts w:ascii="Arial" w:eastAsia="Arial" w:hAnsi="Arial" w:cs="Arial"/>
          <w:color w:val="231F20"/>
          <w:spacing w:val="8"/>
          <w:w w:val="95"/>
        </w:rPr>
        <w:t xml:space="preserve"> </w:t>
      </w:r>
      <w:r w:rsidR="008C1BF3">
        <w:rPr>
          <w:rFonts w:ascii="Arial" w:eastAsia="Arial" w:hAnsi="Arial" w:cs="Arial"/>
          <w:color w:val="231F20"/>
        </w:rPr>
        <w:t>Boul</w:t>
      </w:r>
      <w:r w:rsidR="008C1BF3">
        <w:rPr>
          <w:rFonts w:ascii="Arial" w:eastAsia="Arial" w:hAnsi="Arial" w:cs="Arial"/>
          <w:color w:val="231F20"/>
          <w:spacing w:val="-2"/>
        </w:rPr>
        <w:t>e</w:t>
      </w:r>
      <w:r w:rsidR="008C1BF3">
        <w:rPr>
          <w:rFonts w:ascii="Arial" w:eastAsia="Arial" w:hAnsi="Arial" w:cs="Arial"/>
          <w:color w:val="231F20"/>
        </w:rPr>
        <w:t>vard</w:t>
      </w:r>
    </w:p>
    <w:p w:rsidR="001075FA" w:rsidRDefault="00015AD8">
      <w:pPr>
        <w:spacing w:before="11" w:after="0" w:line="240" w:lineRule="auto"/>
        <w:ind w:left="2442" w:right="-2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4116070</wp:posOffset>
                </wp:positionH>
                <wp:positionV relativeFrom="paragraph">
                  <wp:posOffset>1334135</wp:posOffset>
                </wp:positionV>
                <wp:extent cx="2790825" cy="150495"/>
                <wp:effectExtent l="1270" t="635" r="8255" b="1270"/>
                <wp:wrapNone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0825" cy="150495"/>
                          <a:chOff x="6482" y="2101"/>
                          <a:chExt cx="4395" cy="237"/>
                        </a:xfrm>
                      </wpg:grpSpPr>
                      <wpg:grpSp>
                        <wpg:cNvPr id="11" name="Group 265"/>
                        <wpg:cNvGrpSpPr>
                          <a:grpSpLocks/>
                        </wpg:cNvGrpSpPr>
                        <wpg:grpSpPr bwMode="auto">
                          <a:xfrm>
                            <a:off x="6516" y="2220"/>
                            <a:ext cx="28" cy="2"/>
                            <a:chOff x="6516" y="2220"/>
                            <a:chExt cx="28" cy="2"/>
                          </a:xfrm>
                        </wpg:grpSpPr>
                        <wps:wsp>
                          <wps:cNvPr id="12" name="Freeform 266"/>
                          <wps:cNvSpPr>
                            <a:spLocks/>
                          </wps:cNvSpPr>
                          <wps:spPr bwMode="auto">
                            <a:xfrm>
                              <a:off x="6516" y="2220"/>
                              <a:ext cx="28" cy="2"/>
                            </a:xfrm>
                            <a:custGeom>
                              <a:avLst/>
                              <a:gdLst>
                                <a:gd name="T0" fmla="+- 0 6544 6516"/>
                                <a:gd name="T1" fmla="*/ T0 w 28"/>
                                <a:gd name="T2" fmla="+- 0 6516 6516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39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263"/>
                        <wpg:cNvGrpSpPr>
                          <a:grpSpLocks/>
                        </wpg:cNvGrpSpPr>
                        <wpg:grpSpPr bwMode="auto">
                          <a:xfrm>
                            <a:off x="6516" y="2186"/>
                            <a:ext cx="28" cy="67"/>
                            <a:chOff x="6516" y="2186"/>
                            <a:chExt cx="28" cy="67"/>
                          </a:xfrm>
                        </wpg:grpSpPr>
                        <wps:wsp>
                          <wps:cNvPr id="14" name="Freeform 264"/>
                          <wps:cNvSpPr>
                            <a:spLocks/>
                          </wps:cNvSpPr>
                          <wps:spPr bwMode="auto">
                            <a:xfrm>
                              <a:off x="6516" y="2186"/>
                              <a:ext cx="28" cy="67"/>
                            </a:xfrm>
                            <a:custGeom>
                              <a:avLst/>
                              <a:gdLst>
                                <a:gd name="T0" fmla="+- 0 6544 6516"/>
                                <a:gd name="T1" fmla="*/ T0 w 28"/>
                                <a:gd name="T2" fmla="+- 0 2186 2186"/>
                                <a:gd name="T3" fmla="*/ 2186 h 67"/>
                                <a:gd name="T4" fmla="+- 0 6516 6516"/>
                                <a:gd name="T5" fmla="*/ T4 w 28"/>
                                <a:gd name="T6" fmla="+- 0 2186 2186"/>
                                <a:gd name="T7" fmla="*/ 2186 h 67"/>
                                <a:gd name="T8" fmla="+- 0 6516 6516"/>
                                <a:gd name="T9" fmla="*/ T8 w 28"/>
                                <a:gd name="T10" fmla="+- 0 2253 2186"/>
                                <a:gd name="T11" fmla="*/ 2253 h 67"/>
                                <a:gd name="T12" fmla="+- 0 6544 6516"/>
                                <a:gd name="T13" fmla="*/ T12 w 28"/>
                                <a:gd name="T14" fmla="+- 0 2253 2186"/>
                                <a:gd name="T15" fmla="*/ 2253 h 67"/>
                                <a:gd name="T16" fmla="+- 0 6544 6516"/>
                                <a:gd name="T17" fmla="*/ T16 w 28"/>
                                <a:gd name="T18" fmla="+- 0 2186 2186"/>
                                <a:gd name="T19" fmla="*/ 218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6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261"/>
                        <wpg:cNvGrpSpPr>
                          <a:grpSpLocks/>
                        </wpg:cNvGrpSpPr>
                        <wpg:grpSpPr bwMode="auto">
                          <a:xfrm>
                            <a:off x="6599" y="2115"/>
                            <a:ext cx="2" cy="208"/>
                            <a:chOff x="6599" y="2115"/>
                            <a:chExt cx="2" cy="208"/>
                          </a:xfrm>
                        </wpg:grpSpPr>
                        <wps:wsp>
                          <wps:cNvPr id="16" name="Freeform 262"/>
                          <wps:cNvSpPr>
                            <a:spLocks/>
                          </wps:cNvSpPr>
                          <wps:spPr bwMode="auto">
                            <a:xfrm>
                              <a:off x="6599" y="2115"/>
                              <a:ext cx="2" cy="208"/>
                            </a:xfrm>
                            <a:custGeom>
                              <a:avLst/>
                              <a:gdLst>
                                <a:gd name="T0" fmla="+- 0 2323 2115"/>
                                <a:gd name="T1" fmla="*/ 2323 h 208"/>
                                <a:gd name="T2" fmla="+- 0 2115 2115"/>
                                <a:gd name="T3" fmla="*/ 2115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2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259"/>
                        <wpg:cNvGrpSpPr>
                          <a:grpSpLocks/>
                        </wpg:cNvGrpSpPr>
                        <wpg:grpSpPr bwMode="auto">
                          <a:xfrm>
                            <a:off x="6585" y="2115"/>
                            <a:ext cx="28" cy="208"/>
                            <a:chOff x="6585" y="2115"/>
                            <a:chExt cx="28" cy="208"/>
                          </a:xfrm>
                        </wpg:grpSpPr>
                        <wps:wsp>
                          <wps:cNvPr id="18" name="Freeform 260"/>
                          <wps:cNvSpPr>
                            <a:spLocks/>
                          </wps:cNvSpPr>
                          <wps:spPr bwMode="auto">
                            <a:xfrm>
                              <a:off x="6585" y="2115"/>
                              <a:ext cx="28" cy="208"/>
                            </a:xfrm>
                            <a:custGeom>
                              <a:avLst/>
                              <a:gdLst>
                                <a:gd name="T0" fmla="+- 0 6612 6585"/>
                                <a:gd name="T1" fmla="*/ T0 w 28"/>
                                <a:gd name="T2" fmla="+- 0 2115 2115"/>
                                <a:gd name="T3" fmla="*/ 2115 h 208"/>
                                <a:gd name="T4" fmla="+- 0 6585 6585"/>
                                <a:gd name="T5" fmla="*/ T4 w 28"/>
                                <a:gd name="T6" fmla="+- 0 2115 2115"/>
                                <a:gd name="T7" fmla="*/ 2115 h 208"/>
                                <a:gd name="T8" fmla="+- 0 6585 6585"/>
                                <a:gd name="T9" fmla="*/ T8 w 28"/>
                                <a:gd name="T10" fmla="+- 0 2323 2115"/>
                                <a:gd name="T11" fmla="*/ 2323 h 208"/>
                                <a:gd name="T12" fmla="+- 0 6612 6585"/>
                                <a:gd name="T13" fmla="*/ T12 w 28"/>
                                <a:gd name="T14" fmla="+- 0 2323 2115"/>
                                <a:gd name="T15" fmla="*/ 2323 h 208"/>
                                <a:gd name="T16" fmla="+- 0 6612 6585"/>
                                <a:gd name="T17" fmla="*/ T16 w 28"/>
                                <a:gd name="T18" fmla="+- 0 2115 2115"/>
                                <a:gd name="T19" fmla="*/ 211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208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7" y="208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257"/>
                        <wpg:cNvGrpSpPr>
                          <a:grpSpLocks/>
                        </wpg:cNvGrpSpPr>
                        <wpg:grpSpPr bwMode="auto">
                          <a:xfrm>
                            <a:off x="6652" y="2220"/>
                            <a:ext cx="28" cy="2"/>
                            <a:chOff x="6652" y="2220"/>
                            <a:chExt cx="28" cy="2"/>
                          </a:xfrm>
                        </wpg:grpSpPr>
                        <wps:wsp>
                          <wps:cNvPr id="20" name="Freeform 258"/>
                          <wps:cNvSpPr>
                            <a:spLocks/>
                          </wps:cNvSpPr>
                          <wps:spPr bwMode="auto">
                            <a:xfrm>
                              <a:off x="6652" y="2220"/>
                              <a:ext cx="28" cy="2"/>
                            </a:xfrm>
                            <a:custGeom>
                              <a:avLst/>
                              <a:gdLst>
                                <a:gd name="T0" fmla="+- 0 6680 6652"/>
                                <a:gd name="T1" fmla="*/ T0 w 28"/>
                                <a:gd name="T2" fmla="+- 0 6652 6652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39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255"/>
                        <wpg:cNvGrpSpPr>
                          <a:grpSpLocks/>
                        </wpg:cNvGrpSpPr>
                        <wpg:grpSpPr bwMode="auto">
                          <a:xfrm>
                            <a:off x="6652" y="2186"/>
                            <a:ext cx="28" cy="67"/>
                            <a:chOff x="6652" y="2186"/>
                            <a:chExt cx="28" cy="67"/>
                          </a:xfrm>
                        </wpg:grpSpPr>
                        <wps:wsp>
                          <wps:cNvPr id="22" name="Freeform 256"/>
                          <wps:cNvSpPr>
                            <a:spLocks/>
                          </wps:cNvSpPr>
                          <wps:spPr bwMode="auto">
                            <a:xfrm>
                              <a:off x="6652" y="2186"/>
                              <a:ext cx="28" cy="67"/>
                            </a:xfrm>
                            <a:custGeom>
                              <a:avLst/>
                              <a:gdLst>
                                <a:gd name="T0" fmla="+- 0 6680 6652"/>
                                <a:gd name="T1" fmla="*/ T0 w 28"/>
                                <a:gd name="T2" fmla="+- 0 2186 2186"/>
                                <a:gd name="T3" fmla="*/ 2186 h 67"/>
                                <a:gd name="T4" fmla="+- 0 6652 6652"/>
                                <a:gd name="T5" fmla="*/ T4 w 28"/>
                                <a:gd name="T6" fmla="+- 0 2186 2186"/>
                                <a:gd name="T7" fmla="*/ 2186 h 67"/>
                                <a:gd name="T8" fmla="+- 0 6652 6652"/>
                                <a:gd name="T9" fmla="*/ T8 w 28"/>
                                <a:gd name="T10" fmla="+- 0 2253 2186"/>
                                <a:gd name="T11" fmla="*/ 2253 h 67"/>
                                <a:gd name="T12" fmla="+- 0 6680 6652"/>
                                <a:gd name="T13" fmla="*/ T12 w 28"/>
                                <a:gd name="T14" fmla="+- 0 2253 2186"/>
                                <a:gd name="T15" fmla="*/ 2253 h 67"/>
                                <a:gd name="T16" fmla="+- 0 6680 6652"/>
                                <a:gd name="T17" fmla="*/ T16 w 28"/>
                                <a:gd name="T18" fmla="+- 0 2186 2186"/>
                                <a:gd name="T19" fmla="*/ 218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6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53"/>
                        <wpg:cNvGrpSpPr>
                          <a:grpSpLocks/>
                        </wpg:cNvGrpSpPr>
                        <wpg:grpSpPr bwMode="auto">
                          <a:xfrm>
                            <a:off x="6733" y="2115"/>
                            <a:ext cx="2" cy="137"/>
                            <a:chOff x="6733" y="2115"/>
                            <a:chExt cx="2" cy="137"/>
                          </a:xfrm>
                        </wpg:grpSpPr>
                        <wps:wsp>
                          <wps:cNvPr id="24" name="Freeform 254"/>
                          <wps:cNvSpPr>
                            <a:spLocks/>
                          </wps:cNvSpPr>
                          <wps:spPr bwMode="auto">
                            <a:xfrm>
                              <a:off x="6733" y="2115"/>
                              <a:ext cx="2" cy="137"/>
                            </a:xfrm>
                            <a:custGeom>
                              <a:avLst/>
                              <a:gdLst>
                                <a:gd name="T0" fmla="+- 0 2252 2115"/>
                                <a:gd name="T1" fmla="*/ 2252 h 137"/>
                                <a:gd name="T2" fmla="+- 0 2115 2115"/>
                                <a:gd name="T3" fmla="*/ 2115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51"/>
                        <wpg:cNvGrpSpPr>
                          <a:grpSpLocks/>
                        </wpg:cNvGrpSpPr>
                        <wpg:grpSpPr bwMode="auto">
                          <a:xfrm>
                            <a:off x="6719" y="2115"/>
                            <a:ext cx="28" cy="137"/>
                            <a:chOff x="6719" y="2115"/>
                            <a:chExt cx="28" cy="137"/>
                          </a:xfrm>
                        </wpg:grpSpPr>
                        <wps:wsp>
                          <wps:cNvPr id="26" name="Freeform 252"/>
                          <wps:cNvSpPr>
                            <a:spLocks/>
                          </wps:cNvSpPr>
                          <wps:spPr bwMode="auto">
                            <a:xfrm>
                              <a:off x="6719" y="2115"/>
                              <a:ext cx="28" cy="137"/>
                            </a:xfrm>
                            <a:custGeom>
                              <a:avLst/>
                              <a:gdLst>
                                <a:gd name="T0" fmla="+- 0 6747 6719"/>
                                <a:gd name="T1" fmla="*/ T0 w 28"/>
                                <a:gd name="T2" fmla="+- 0 2115 2115"/>
                                <a:gd name="T3" fmla="*/ 2115 h 137"/>
                                <a:gd name="T4" fmla="+- 0 6719 6719"/>
                                <a:gd name="T5" fmla="*/ T4 w 28"/>
                                <a:gd name="T6" fmla="+- 0 2115 2115"/>
                                <a:gd name="T7" fmla="*/ 2115 h 137"/>
                                <a:gd name="T8" fmla="+- 0 6719 6719"/>
                                <a:gd name="T9" fmla="*/ T8 w 28"/>
                                <a:gd name="T10" fmla="+- 0 2252 2115"/>
                                <a:gd name="T11" fmla="*/ 2252 h 137"/>
                                <a:gd name="T12" fmla="+- 0 6747 6719"/>
                                <a:gd name="T13" fmla="*/ T12 w 28"/>
                                <a:gd name="T14" fmla="+- 0 2252 2115"/>
                                <a:gd name="T15" fmla="*/ 2252 h 137"/>
                                <a:gd name="T16" fmla="+- 0 6747 6719"/>
                                <a:gd name="T17" fmla="*/ T16 w 28"/>
                                <a:gd name="T18" fmla="+- 0 2115 2115"/>
                                <a:gd name="T19" fmla="*/ 2115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49"/>
                        <wpg:cNvGrpSpPr>
                          <a:grpSpLocks/>
                        </wpg:cNvGrpSpPr>
                        <wpg:grpSpPr bwMode="auto">
                          <a:xfrm>
                            <a:off x="6801" y="2115"/>
                            <a:ext cx="2" cy="137"/>
                            <a:chOff x="6801" y="2115"/>
                            <a:chExt cx="2" cy="137"/>
                          </a:xfrm>
                        </wpg:grpSpPr>
                        <wps:wsp>
                          <wps:cNvPr id="28" name="Freeform 250"/>
                          <wps:cNvSpPr>
                            <a:spLocks/>
                          </wps:cNvSpPr>
                          <wps:spPr bwMode="auto">
                            <a:xfrm>
                              <a:off x="6801" y="2115"/>
                              <a:ext cx="2" cy="137"/>
                            </a:xfrm>
                            <a:custGeom>
                              <a:avLst/>
                              <a:gdLst>
                                <a:gd name="T0" fmla="+- 0 2252 2115"/>
                                <a:gd name="T1" fmla="*/ 2252 h 137"/>
                                <a:gd name="T2" fmla="+- 0 2115 2115"/>
                                <a:gd name="T3" fmla="*/ 2115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47"/>
                        <wpg:cNvGrpSpPr>
                          <a:grpSpLocks/>
                        </wpg:cNvGrpSpPr>
                        <wpg:grpSpPr bwMode="auto">
                          <a:xfrm>
                            <a:off x="6788" y="2115"/>
                            <a:ext cx="28" cy="137"/>
                            <a:chOff x="6788" y="2115"/>
                            <a:chExt cx="28" cy="137"/>
                          </a:xfrm>
                        </wpg:grpSpPr>
                        <wps:wsp>
                          <wps:cNvPr id="30" name="Freeform 248"/>
                          <wps:cNvSpPr>
                            <a:spLocks/>
                          </wps:cNvSpPr>
                          <wps:spPr bwMode="auto">
                            <a:xfrm>
                              <a:off x="6788" y="2115"/>
                              <a:ext cx="28" cy="137"/>
                            </a:xfrm>
                            <a:custGeom>
                              <a:avLst/>
                              <a:gdLst>
                                <a:gd name="T0" fmla="+- 0 6815 6788"/>
                                <a:gd name="T1" fmla="*/ T0 w 28"/>
                                <a:gd name="T2" fmla="+- 0 2115 2115"/>
                                <a:gd name="T3" fmla="*/ 2115 h 137"/>
                                <a:gd name="T4" fmla="+- 0 6788 6788"/>
                                <a:gd name="T5" fmla="*/ T4 w 28"/>
                                <a:gd name="T6" fmla="+- 0 2115 2115"/>
                                <a:gd name="T7" fmla="*/ 2115 h 137"/>
                                <a:gd name="T8" fmla="+- 0 6788 6788"/>
                                <a:gd name="T9" fmla="*/ T8 w 28"/>
                                <a:gd name="T10" fmla="+- 0 2252 2115"/>
                                <a:gd name="T11" fmla="*/ 2252 h 137"/>
                                <a:gd name="T12" fmla="+- 0 6815 6788"/>
                                <a:gd name="T13" fmla="*/ T12 w 28"/>
                                <a:gd name="T14" fmla="+- 0 2252 2115"/>
                                <a:gd name="T15" fmla="*/ 2252 h 137"/>
                                <a:gd name="T16" fmla="+- 0 6815 6788"/>
                                <a:gd name="T17" fmla="*/ T16 w 28"/>
                                <a:gd name="T18" fmla="+- 0 2115 2115"/>
                                <a:gd name="T19" fmla="*/ 2115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45"/>
                        <wpg:cNvGrpSpPr>
                          <a:grpSpLocks/>
                        </wpg:cNvGrpSpPr>
                        <wpg:grpSpPr bwMode="auto">
                          <a:xfrm>
                            <a:off x="6869" y="2115"/>
                            <a:ext cx="2" cy="208"/>
                            <a:chOff x="6869" y="2115"/>
                            <a:chExt cx="2" cy="208"/>
                          </a:xfrm>
                        </wpg:grpSpPr>
                        <wps:wsp>
                          <wps:cNvPr id="32" name="Freeform 246"/>
                          <wps:cNvSpPr>
                            <a:spLocks/>
                          </wps:cNvSpPr>
                          <wps:spPr bwMode="auto">
                            <a:xfrm>
                              <a:off x="6869" y="2115"/>
                              <a:ext cx="2" cy="208"/>
                            </a:xfrm>
                            <a:custGeom>
                              <a:avLst/>
                              <a:gdLst>
                                <a:gd name="T0" fmla="+- 0 2323 2115"/>
                                <a:gd name="T1" fmla="*/ 2323 h 208"/>
                                <a:gd name="T2" fmla="+- 0 2115 2115"/>
                                <a:gd name="T3" fmla="*/ 2115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2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43"/>
                        <wpg:cNvGrpSpPr>
                          <a:grpSpLocks/>
                        </wpg:cNvGrpSpPr>
                        <wpg:grpSpPr bwMode="auto">
                          <a:xfrm>
                            <a:off x="6855" y="2115"/>
                            <a:ext cx="28" cy="208"/>
                            <a:chOff x="6855" y="2115"/>
                            <a:chExt cx="28" cy="208"/>
                          </a:xfrm>
                        </wpg:grpSpPr>
                        <wps:wsp>
                          <wps:cNvPr id="34" name="Freeform 244"/>
                          <wps:cNvSpPr>
                            <a:spLocks/>
                          </wps:cNvSpPr>
                          <wps:spPr bwMode="auto">
                            <a:xfrm>
                              <a:off x="6855" y="2115"/>
                              <a:ext cx="28" cy="208"/>
                            </a:xfrm>
                            <a:custGeom>
                              <a:avLst/>
                              <a:gdLst>
                                <a:gd name="T0" fmla="+- 0 6882 6855"/>
                                <a:gd name="T1" fmla="*/ T0 w 28"/>
                                <a:gd name="T2" fmla="+- 0 2115 2115"/>
                                <a:gd name="T3" fmla="*/ 2115 h 208"/>
                                <a:gd name="T4" fmla="+- 0 6855 6855"/>
                                <a:gd name="T5" fmla="*/ T4 w 28"/>
                                <a:gd name="T6" fmla="+- 0 2115 2115"/>
                                <a:gd name="T7" fmla="*/ 2115 h 208"/>
                                <a:gd name="T8" fmla="+- 0 6855 6855"/>
                                <a:gd name="T9" fmla="*/ T8 w 28"/>
                                <a:gd name="T10" fmla="+- 0 2323 2115"/>
                                <a:gd name="T11" fmla="*/ 2323 h 208"/>
                                <a:gd name="T12" fmla="+- 0 6882 6855"/>
                                <a:gd name="T13" fmla="*/ T12 w 28"/>
                                <a:gd name="T14" fmla="+- 0 2323 2115"/>
                                <a:gd name="T15" fmla="*/ 2323 h 208"/>
                                <a:gd name="T16" fmla="+- 0 6882 6855"/>
                                <a:gd name="T17" fmla="*/ T16 w 28"/>
                                <a:gd name="T18" fmla="+- 0 2115 2115"/>
                                <a:gd name="T19" fmla="*/ 211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208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7" y="208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41"/>
                        <wpg:cNvGrpSpPr>
                          <a:grpSpLocks/>
                        </wpg:cNvGrpSpPr>
                        <wpg:grpSpPr bwMode="auto">
                          <a:xfrm>
                            <a:off x="6937" y="2186"/>
                            <a:ext cx="2" cy="137"/>
                            <a:chOff x="6937" y="2186"/>
                            <a:chExt cx="2" cy="137"/>
                          </a:xfrm>
                        </wpg:grpSpPr>
                        <wps:wsp>
                          <wps:cNvPr id="36" name="Freeform 242"/>
                          <wps:cNvSpPr>
                            <a:spLocks/>
                          </wps:cNvSpPr>
                          <wps:spPr bwMode="auto">
                            <a:xfrm>
                              <a:off x="6937" y="2186"/>
                              <a:ext cx="2" cy="137"/>
                            </a:xfrm>
                            <a:custGeom>
                              <a:avLst/>
                              <a:gdLst>
                                <a:gd name="T0" fmla="+- 0 2323 2186"/>
                                <a:gd name="T1" fmla="*/ 2323 h 137"/>
                                <a:gd name="T2" fmla="+- 0 2186 2186"/>
                                <a:gd name="T3" fmla="*/ 2186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8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39"/>
                        <wpg:cNvGrpSpPr>
                          <a:grpSpLocks/>
                        </wpg:cNvGrpSpPr>
                        <wpg:grpSpPr bwMode="auto">
                          <a:xfrm>
                            <a:off x="6923" y="2186"/>
                            <a:ext cx="28" cy="137"/>
                            <a:chOff x="6923" y="2186"/>
                            <a:chExt cx="28" cy="137"/>
                          </a:xfrm>
                        </wpg:grpSpPr>
                        <wps:wsp>
                          <wps:cNvPr id="38" name="Freeform 240"/>
                          <wps:cNvSpPr>
                            <a:spLocks/>
                          </wps:cNvSpPr>
                          <wps:spPr bwMode="auto">
                            <a:xfrm>
                              <a:off x="6923" y="218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6951 6923"/>
                                <a:gd name="T1" fmla="*/ T0 w 28"/>
                                <a:gd name="T2" fmla="+- 0 2186 2186"/>
                                <a:gd name="T3" fmla="*/ 2186 h 137"/>
                                <a:gd name="T4" fmla="+- 0 6923 6923"/>
                                <a:gd name="T5" fmla="*/ T4 w 28"/>
                                <a:gd name="T6" fmla="+- 0 2186 2186"/>
                                <a:gd name="T7" fmla="*/ 2186 h 137"/>
                                <a:gd name="T8" fmla="+- 0 6923 6923"/>
                                <a:gd name="T9" fmla="*/ T8 w 28"/>
                                <a:gd name="T10" fmla="+- 0 2323 2186"/>
                                <a:gd name="T11" fmla="*/ 2323 h 137"/>
                                <a:gd name="T12" fmla="+- 0 6951 6923"/>
                                <a:gd name="T13" fmla="*/ T12 w 28"/>
                                <a:gd name="T14" fmla="+- 0 2323 2186"/>
                                <a:gd name="T15" fmla="*/ 2323 h 137"/>
                                <a:gd name="T16" fmla="+- 0 6951 6923"/>
                                <a:gd name="T17" fmla="*/ T16 w 28"/>
                                <a:gd name="T18" fmla="+- 0 2186 2186"/>
                                <a:gd name="T19" fmla="*/ 218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37"/>
                        <wpg:cNvGrpSpPr>
                          <a:grpSpLocks/>
                        </wpg:cNvGrpSpPr>
                        <wpg:grpSpPr bwMode="auto">
                          <a:xfrm>
                            <a:off x="7004" y="2115"/>
                            <a:ext cx="2" cy="208"/>
                            <a:chOff x="7004" y="2115"/>
                            <a:chExt cx="2" cy="208"/>
                          </a:xfrm>
                        </wpg:grpSpPr>
                        <wps:wsp>
                          <wps:cNvPr id="40" name="Freeform 238"/>
                          <wps:cNvSpPr>
                            <a:spLocks/>
                          </wps:cNvSpPr>
                          <wps:spPr bwMode="auto">
                            <a:xfrm>
                              <a:off x="7004" y="2115"/>
                              <a:ext cx="2" cy="208"/>
                            </a:xfrm>
                            <a:custGeom>
                              <a:avLst/>
                              <a:gdLst>
                                <a:gd name="T0" fmla="+- 0 2323 2115"/>
                                <a:gd name="T1" fmla="*/ 2323 h 208"/>
                                <a:gd name="T2" fmla="+- 0 2115 2115"/>
                                <a:gd name="T3" fmla="*/ 2115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2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35"/>
                        <wpg:cNvGrpSpPr>
                          <a:grpSpLocks/>
                        </wpg:cNvGrpSpPr>
                        <wpg:grpSpPr bwMode="auto">
                          <a:xfrm>
                            <a:off x="6990" y="2115"/>
                            <a:ext cx="28" cy="208"/>
                            <a:chOff x="6990" y="2115"/>
                            <a:chExt cx="28" cy="208"/>
                          </a:xfrm>
                        </wpg:grpSpPr>
                        <wps:wsp>
                          <wps:cNvPr id="42" name="Freeform 236"/>
                          <wps:cNvSpPr>
                            <a:spLocks/>
                          </wps:cNvSpPr>
                          <wps:spPr bwMode="auto">
                            <a:xfrm>
                              <a:off x="6990" y="2115"/>
                              <a:ext cx="28" cy="208"/>
                            </a:xfrm>
                            <a:custGeom>
                              <a:avLst/>
                              <a:gdLst>
                                <a:gd name="T0" fmla="+- 0 7018 6990"/>
                                <a:gd name="T1" fmla="*/ T0 w 28"/>
                                <a:gd name="T2" fmla="+- 0 2115 2115"/>
                                <a:gd name="T3" fmla="*/ 2115 h 208"/>
                                <a:gd name="T4" fmla="+- 0 6990 6990"/>
                                <a:gd name="T5" fmla="*/ T4 w 28"/>
                                <a:gd name="T6" fmla="+- 0 2115 2115"/>
                                <a:gd name="T7" fmla="*/ 2115 h 208"/>
                                <a:gd name="T8" fmla="+- 0 6990 6990"/>
                                <a:gd name="T9" fmla="*/ T8 w 28"/>
                                <a:gd name="T10" fmla="+- 0 2323 2115"/>
                                <a:gd name="T11" fmla="*/ 2323 h 208"/>
                                <a:gd name="T12" fmla="+- 0 7018 6990"/>
                                <a:gd name="T13" fmla="*/ T12 w 28"/>
                                <a:gd name="T14" fmla="+- 0 2323 2115"/>
                                <a:gd name="T15" fmla="*/ 2323 h 208"/>
                                <a:gd name="T16" fmla="+- 0 7018 6990"/>
                                <a:gd name="T17" fmla="*/ T16 w 28"/>
                                <a:gd name="T18" fmla="+- 0 2115 2115"/>
                                <a:gd name="T19" fmla="*/ 211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20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8" y="208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33"/>
                        <wpg:cNvGrpSpPr>
                          <a:grpSpLocks/>
                        </wpg:cNvGrpSpPr>
                        <wpg:grpSpPr bwMode="auto">
                          <a:xfrm>
                            <a:off x="7071" y="2115"/>
                            <a:ext cx="2" cy="137"/>
                            <a:chOff x="7071" y="2115"/>
                            <a:chExt cx="2" cy="137"/>
                          </a:xfrm>
                        </wpg:grpSpPr>
                        <wps:wsp>
                          <wps:cNvPr id="44" name="Freeform 234"/>
                          <wps:cNvSpPr>
                            <a:spLocks/>
                          </wps:cNvSpPr>
                          <wps:spPr bwMode="auto">
                            <a:xfrm>
                              <a:off x="7071" y="2115"/>
                              <a:ext cx="2" cy="137"/>
                            </a:xfrm>
                            <a:custGeom>
                              <a:avLst/>
                              <a:gdLst>
                                <a:gd name="T0" fmla="+- 0 2252 2115"/>
                                <a:gd name="T1" fmla="*/ 2252 h 137"/>
                                <a:gd name="T2" fmla="+- 0 2115 2115"/>
                                <a:gd name="T3" fmla="*/ 2115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31"/>
                        <wpg:cNvGrpSpPr>
                          <a:grpSpLocks/>
                        </wpg:cNvGrpSpPr>
                        <wpg:grpSpPr bwMode="auto">
                          <a:xfrm>
                            <a:off x="7058" y="2115"/>
                            <a:ext cx="28" cy="137"/>
                            <a:chOff x="7058" y="2115"/>
                            <a:chExt cx="28" cy="137"/>
                          </a:xfrm>
                        </wpg:grpSpPr>
                        <wps:wsp>
                          <wps:cNvPr id="46" name="Freeform 232"/>
                          <wps:cNvSpPr>
                            <a:spLocks/>
                          </wps:cNvSpPr>
                          <wps:spPr bwMode="auto">
                            <a:xfrm>
                              <a:off x="7058" y="2115"/>
                              <a:ext cx="28" cy="137"/>
                            </a:xfrm>
                            <a:custGeom>
                              <a:avLst/>
                              <a:gdLst>
                                <a:gd name="T0" fmla="+- 0 7085 7058"/>
                                <a:gd name="T1" fmla="*/ T0 w 28"/>
                                <a:gd name="T2" fmla="+- 0 2115 2115"/>
                                <a:gd name="T3" fmla="*/ 2115 h 137"/>
                                <a:gd name="T4" fmla="+- 0 7058 7058"/>
                                <a:gd name="T5" fmla="*/ T4 w 28"/>
                                <a:gd name="T6" fmla="+- 0 2115 2115"/>
                                <a:gd name="T7" fmla="*/ 2115 h 137"/>
                                <a:gd name="T8" fmla="+- 0 7058 7058"/>
                                <a:gd name="T9" fmla="*/ T8 w 28"/>
                                <a:gd name="T10" fmla="+- 0 2252 2115"/>
                                <a:gd name="T11" fmla="*/ 2252 h 137"/>
                                <a:gd name="T12" fmla="+- 0 7085 7058"/>
                                <a:gd name="T13" fmla="*/ T12 w 28"/>
                                <a:gd name="T14" fmla="+- 0 2252 2115"/>
                                <a:gd name="T15" fmla="*/ 2252 h 137"/>
                                <a:gd name="T16" fmla="+- 0 7085 7058"/>
                                <a:gd name="T17" fmla="*/ T16 w 28"/>
                                <a:gd name="T18" fmla="+- 0 2115 2115"/>
                                <a:gd name="T19" fmla="*/ 2115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29"/>
                        <wpg:cNvGrpSpPr>
                          <a:grpSpLocks/>
                        </wpg:cNvGrpSpPr>
                        <wpg:grpSpPr bwMode="auto">
                          <a:xfrm>
                            <a:off x="7126" y="2220"/>
                            <a:ext cx="28" cy="2"/>
                            <a:chOff x="7126" y="2220"/>
                            <a:chExt cx="28" cy="2"/>
                          </a:xfrm>
                        </wpg:grpSpPr>
                        <wps:wsp>
                          <wps:cNvPr id="48" name="Freeform 230"/>
                          <wps:cNvSpPr>
                            <a:spLocks/>
                          </wps:cNvSpPr>
                          <wps:spPr bwMode="auto">
                            <a:xfrm>
                              <a:off x="7126" y="2220"/>
                              <a:ext cx="28" cy="2"/>
                            </a:xfrm>
                            <a:custGeom>
                              <a:avLst/>
                              <a:gdLst>
                                <a:gd name="T0" fmla="+- 0 7154 7126"/>
                                <a:gd name="T1" fmla="*/ T0 w 28"/>
                                <a:gd name="T2" fmla="+- 0 7126 7126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39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27"/>
                        <wpg:cNvGrpSpPr>
                          <a:grpSpLocks/>
                        </wpg:cNvGrpSpPr>
                        <wpg:grpSpPr bwMode="auto">
                          <a:xfrm>
                            <a:off x="7126" y="2186"/>
                            <a:ext cx="28" cy="67"/>
                            <a:chOff x="7126" y="2186"/>
                            <a:chExt cx="28" cy="67"/>
                          </a:xfrm>
                        </wpg:grpSpPr>
                        <wps:wsp>
                          <wps:cNvPr id="50" name="Freeform 228"/>
                          <wps:cNvSpPr>
                            <a:spLocks/>
                          </wps:cNvSpPr>
                          <wps:spPr bwMode="auto">
                            <a:xfrm>
                              <a:off x="7126" y="2186"/>
                              <a:ext cx="28" cy="67"/>
                            </a:xfrm>
                            <a:custGeom>
                              <a:avLst/>
                              <a:gdLst>
                                <a:gd name="T0" fmla="+- 0 7154 7126"/>
                                <a:gd name="T1" fmla="*/ T0 w 28"/>
                                <a:gd name="T2" fmla="+- 0 2186 2186"/>
                                <a:gd name="T3" fmla="*/ 2186 h 67"/>
                                <a:gd name="T4" fmla="+- 0 7126 7126"/>
                                <a:gd name="T5" fmla="*/ T4 w 28"/>
                                <a:gd name="T6" fmla="+- 0 2186 2186"/>
                                <a:gd name="T7" fmla="*/ 2186 h 67"/>
                                <a:gd name="T8" fmla="+- 0 7126 7126"/>
                                <a:gd name="T9" fmla="*/ T8 w 28"/>
                                <a:gd name="T10" fmla="+- 0 2253 2186"/>
                                <a:gd name="T11" fmla="*/ 2253 h 67"/>
                                <a:gd name="T12" fmla="+- 0 7154 7126"/>
                                <a:gd name="T13" fmla="*/ T12 w 28"/>
                                <a:gd name="T14" fmla="+- 0 2253 2186"/>
                                <a:gd name="T15" fmla="*/ 2253 h 67"/>
                                <a:gd name="T16" fmla="+- 0 7154 7126"/>
                                <a:gd name="T17" fmla="*/ T16 w 28"/>
                                <a:gd name="T18" fmla="+- 0 2186 2186"/>
                                <a:gd name="T19" fmla="*/ 218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6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225"/>
                        <wpg:cNvGrpSpPr>
                          <a:grpSpLocks/>
                        </wpg:cNvGrpSpPr>
                        <wpg:grpSpPr bwMode="auto">
                          <a:xfrm>
                            <a:off x="7207" y="2186"/>
                            <a:ext cx="2" cy="137"/>
                            <a:chOff x="7207" y="2186"/>
                            <a:chExt cx="2" cy="137"/>
                          </a:xfrm>
                        </wpg:grpSpPr>
                        <wps:wsp>
                          <wps:cNvPr id="52" name="Freeform 226"/>
                          <wps:cNvSpPr>
                            <a:spLocks/>
                          </wps:cNvSpPr>
                          <wps:spPr bwMode="auto">
                            <a:xfrm>
                              <a:off x="7207" y="2186"/>
                              <a:ext cx="2" cy="137"/>
                            </a:xfrm>
                            <a:custGeom>
                              <a:avLst/>
                              <a:gdLst>
                                <a:gd name="T0" fmla="+- 0 2323 2186"/>
                                <a:gd name="T1" fmla="*/ 2323 h 137"/>
                                <a:gd name="T2" fmla="+- 0 2186 2186"/>
                                <a:gd name="T3" fmla="*/ 2186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8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223"/>
                        <wpg:cNvGrpSpPr>
                          <a:grpSpLocks/>
                        </wpg:cNvGrpSpPr>
                        <wpg:grpSpPr bwMode="auto">
                          <a:xfrm>
                            <a:off x="7193" y="2186"/>
                            <a:ext cx="28" cy="137"/>
                            <a:chOff x="7193" y="2186"/>
                            <a:chExt cx="28" cy="137"/>
                          </a:xfrm>
                        </wpg:grpSpPr>
                        <wps:wsp>
                          <wps:cNvPr id="54" name="Freeform 224"/>
                          <wps:cNvSpPr>
                            <a:spLocks/>
                          </wps:cNvSpPr>
                          <wps:spPr bwMode="auto">
                            <a:xfrm>
                              <a:off x="7193" y="218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7221 7193"/>
                                <a:gd name="T1" fmla="*/ T0 w 28"/>
                                <a:gd name="T2" fmla="+- 0 2186 2186"/>
                                <a:gd name="T3" fmla="*/ 2186 h 137"/>
                                <a:gd name="T4" fmla="+- 0 7193 7193"/>
                                <a:gd name="T5" fmla="*/ T4 w 28"/>
                                <a:gd name="T6" fmla="+- 0 2186 2186"/>
                                <a:gd name="T7" fmla="*/ 2186 h 137"/>
                                <a:gd name="T8" fmla="+- 0 7193 7193"/>
                                <a:gd name="T9" fmla="*/ T8 w 28"/>
                                <a:gd name="T10" fmla="+- 0 2323 2186"/>
                                <a:gd name="T11" fmla="*/ 2323 h 137"/>
                                <a:gd name="T12" fmla="+- 0 7221 7193"/>
                                <a:gd name="T13" fmla="*/ T12 w 28"/>
                                <a:gd name="T14" fmla="+- 0 2323 2186"/>
                                <a:gd name="T15" fmla="*/ 2323 h 137"/>
                                <a:gd name="T16" fmla="+- 0 7221 7193"/>
                                <a:gd name="T17" fmla="*/ T16 w 28"/>
                                <a:gd name="T18" fmla="+- 0 2186 2186"/>
                                <a:gd name="T19" fmla="*/ 218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221"/>
                        <wpg:cNvGrpSpPr>
                          <a:grpSpLocks/>
                        </wpg:cNvGrpSpPr>
                        <wpg:grpSpPr bwMode="auto">
                          <a:xfrm>
                            <a:off x="7275" y="2115"/>
                            <a:ext cx="2" cy="137"/>
                            <a:chOff x="7275" y="2115"/>
                            <a:chExt cx="2" cy="137"/>
                          </a:xfrm>
                        </wpg:grpSpPr>
                        <wps:wsp>
                          <wps:cNvPr id="56" name="Freeform 222"/>
                          <wps:cNvSpPr>
                            <a:spLocks/>
                          </wps:cNvSpPr>
                          <wps:spPr bwMode="auto">
                            <a:xfrm>
                              <a:off x="7275" y="2115"/>
                              <a:ext cx="2" cy="137"/>
                            </a:xfrm>
                            <a:custGeom>
                              <a:avLst/>
                              <a:gdLst>
                                <a:gd name="T0" fmla="+- 0 2252 2115"/>
                                <a:gd name="T1" fmla="*/ 2252 h 137"/>
                                <a:gd name="T2" fmla="+- 0 2115 2115"/>
                                <a:gd name="T3" fmla="*/ 2115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8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19"/>
                        <wpg:cNvGrpSpPr>
                          <a:grpSpLocks/>
                        </wpg:cNvGrpSpPr>
                        <wpg:grpSpPr bwMode="auto">
                          <a:xfrm>
                            <a:off x="7262" y="2115"/>
                            <a:ext cx="28" cy="137"/>
                            <a:chOff x="7262" y="2115"/>
                            <a:chExt cx="28" cy="137"/>
                          </a:xfrm>
                        </wpg:grpSpPr>
                        <wps:wsp>
                          <wps:cNvPr id="58" name="Freeform 220"/>
                          <wps:cNvSpPr>
                            <a:spLocks/>
                          </wps:cNvSpPr>
                          <wps:spPr bwMode="auto">
                            <a:xfrm>
                              <a:off x="7262" y="2115"/>
                              <a:ext cx="28" cy="137"/>
                            </a:xfrm>
                            <a:custGeom>
                              <a:avLst/>
                              <a:gdLst>
                                <a:gd name="T0" fmla="+- 0 7289 7262"/>
                                <a:gd name="T1" fmla="*/ T0 w 28"/>
                                <a:gd name="T2" fmla="+- 0 2115 2115"/>
                                <a:gd name="T3" fmla="*/ 2115 h 137"/>
                                <a:gd name="T4" fmla="+- 0 7262 7262"/>
                                <a:gd name="T5" fmla="*/ T4 w 28"/>
                                <a:gd name="T6" fmla="+- 0 2115 2115"/>
                                <a:gd name="T7" fmla="*/ 2115 h 137"/>
                                <a:gd name="T8" fmla="+- 0 7262 7262"/>
                                <a:gd name="T9" fmla="*/ T8 w 28"/>
                                <a:gd name="T10" fmla="+- 0 2252 2115"/>
                                <a:gd name="T11" fmla="*/ 2252 h 137"/>
                                <a:gd name="T12" fmla="+- 0 7289 7262"/>
                                <a:gd name="T13" fmla="*/ T12 w 28"/>
                                <a:gd name="T14" fmla="+- 0 2252 2115"/>
                                <a:gd name="T15" fmla="*/ 2252 h 137"/>
                                <a:gd name="T16" fmla="+- 0 7289 7262"/>
                                <a:gd name="T17" fmla="*/ T16 w 28"/>
                                <a:gd name="T18" fmla="+- 0 2115 2115"/>
                                <a:gd name="T19" fmla="*/ 2115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217"/>
                        <wpg:cNvGrpSpPr>
                          <a:grpSpLocks/>
                        </wpg:cNvGrpSpPr>
                        <wpg:grpSpPr bwMode="auto">
                          <a:xfrm>
                            <a:off x="7343" y="2115"/>
                            <a:ext cx="2" cy="208"/>
                            <a:chOff x="7343" y="2115"/>
                            <a:chExt cx="2" cy="208"/>
                          </a:xfrm>
                        </wpg:grpSpPr>
                        <wps:wsp>
                          <wps:cNvPr id="60" name="Freeform 218"/>
                          <wps:cNvSpPr>
                            <a:spLocks/>
                          </wps:cNvSpPr>
                          <wps:spPr bwMode="auto">
                            <a:xfrm>
                              <a:off x="7343" y="2115"/>
                              <a:ext cx="2" cy="208"/>
                            </a:xfrm>
                            <a:custGeom>
                              <a:avLst/>
                              <a:gdLst>
                                <a:gd name="T0" fmla="+- 0 2323 2115"/>
                                <a:gd name="T1" fmla="*/ 2323 h 208"/>
                                <a:gd name="T2" fmla="+- 0 2115 2115"/>
                                <a:gd name="T3" fmla="*/ 2115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2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215"/>
                        <wpg:cNvGrpSpPr>
                          <a:grpSpLocks/>
                        </wpg:cNvGrpSpPr>
                        <wpg:grpSpPr bwMode="auto">
                          <a:xfrm>
                            <a:off x="7329" y="2115"/>
                            <a:ext cx="28" cy="208"/>
                            <a:chOff x="7329" y="2115"/>
                            <a:chExt cx="28" cy="208"/>
                          </a:xfrm>
                        </wpg:grpSpPr>
                        <wps:wsp>
                          <wps:cNvPr id="62" name="Freeform 216"/>
                          <wps:cNvSpPr>
                            <a:spLocks/>
                          </wps:cNvSpPr>
                          <wps:spPr bwMode="auto">
                            <a:xfrm>
                              <a:off x="7329" y="2115"/>
                              <a:ext cx="28" cy="208"/>
                            </a:xfrm>
                            <a:custGeom>
                              <a:avLst/>
                              <a:gdLst>
                                <a:gd name="T0" fmla="+- 0 7356 7329"/>
                                <a:gd name="T1" fmla="*/ T0 w 28"/>
                                <a:gd name="T2" fmla="+- 0 2115 2115"/>
                                <a:gd name="T3" fmla="*/ 2115 h 208"/>
                                <a:gd name="T4" fmla="+- 0 7329 7329"/>
                                <a:gd name="T5" fmla="*/ T4 w 28"/>
                                <a:gd name="T6" fmla="+- 0 2115 2115"/>
                                <a:gd name="T7" fmla="*/ 2115 h 208"/>
                                <a:gd name="T8" fmla="+- 0 7329 7329"/>
                                <a:gd name="T9" fmla="*/ T8 w 28"/>
                                <a:gd name="T10" fmla="+- 0 2323 2115"/>
                                <a:gd name="T11" fmla="*/ 2323 h 208"/>
                                <a:gd name="T12" fmla="+- 0 7356 7329"/>
                                <a:gd name="T13" fmla="*/ T12 w 28"/>
                                <a:gd name="T14" fmla="+- 0 2323 2115"/>
                                <a:gd name="T15" fmla="*/ 2323 h 208"/>
                                <a:gd name="T16" fmla="+- 0 7356 7329"/>
                                <a:gd name="T17" fmla="*/ T16 w 28"/>
                                <a:gd name="T18" fmla="+- 0 2115 2115"/>
                                <a:gd name="T19" fmla="*/ 211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208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7" y="208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213"/>
                        <wpg:cNvGrpSpPr>
                          <a:grpSpLocks/>
                        </wpg:cNvGrpSpPr>
                        <wpg:grpSpPr bwMode="auto">
                          <a:xfrm>
                            <a:off x="7396" y="2220"/>
                            <a:ext cx="28" cy="2"/>
                            <a:chOff x="7396" y="2220"/>
                            <a:chExt cx="28" cy="2"/>
                          </a:xfrm>
                        </wpg:grpSpPr>
                        <wps:wsp>
                          <wps:cNvPr id="64" name="Freeform 214"/>
                          <wps:cNvSpPr>
                            <a:spLocks/>
                          </wps:cNvSpPr>
                          <wps:spPr bwMode="auto">
                            <a:xfrm>
                              <a:off x="7396" y="2220"/>
                              <a:ext cx="28" cy="2"/>
                            </a:xfrm>
                            <a:custGeom>
                              <a:avLst/>
                              <a:gdLst>
                                <a:gd name="T0" fmla="+- 0 7424 7396"/>
                                <a:gd name="T1" fmla="*/ T0 w 28"/>
                                <a:gd name="T2" fmla="+- 0 7396 7396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39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211"/>
                        <wpg:cNvGrpSpPr>
                          <a:grpSpLocks/>
                        </wpg:cNvGrpSpPr>
                        <wpg:grpSpPr bwMode="auto">
                          <a:xfrm>
                            <a:off x="7396" y="2186"/>
                            <a:ext cx="28" cy="67"/>
                            <a:chOff x="7396" y="2186"/>
                            <a:chExt cx="28" cy="67"/>
                          </a:xfrm>
                        </wpg:grpSpPr>
                        <wps:wsp>
                          <wps:cNvPr id="66" name="Freeform 212"/>
                          <wps:cNvSpPr>
                            <a:spLocks/>
                          </wps:cNvSpPr>
                          <wps:spPr bwMode="auto">
                            <a:xfrm>
                              <a:off x="7396" y="2186"/>
                              <a:ext cx="28" cy="67"/>
                            </a:xfrm>
                            <a:custGeom>
                              <a:avLst/>
                              <a:gdLst>
                                <a:gd name="T0" fmla="+- 0 7424 7396"/>
                                <a:gd name="T1" fmla="*/ T0 w 28"/>
                                <a:gd name="T2" fmla="+- 0 2186 2186"/>
                                <a:gd name="T3" fmla="*/ 2186 h 67"/>
                                <a:gd name="T4" fmla="+- 0 7396 7396"/>
                                <a:gd name="T5" fmla="*/ T4 w 28"/>
                                <a:gd name="T6" fmla="+- 0 2186 2186"/>
                                <a:gd name="T7" fmla="*/ 2186 h 67"/>
                                <a:gd name="T8" fmla="+- 0 7396 7396"/>
                                <a:gd name="T9" fmla="*/ T8 w 28"/>
                                <a:gd name="T10" fmla="+- 0 2253 2186"/>
                                <a:gd name="T11" fmla="*/ 2253 h 67"/>
                                <a:gd name="T12" fmla="+- 0 7424 7396"/>
                                <a:gd name="T13" fmla="*/ T12 w 28"/>
                                <a:gd name="T14" fmla="+- 0 2253 2186"/>
                                <a:gd name="T15" fmla="*/ 2253 h 67"/>
                                <a:gd name="T16" fmla="+- 0 7424 7396"/>
                                <a:gd name="T17" fmla="*/ T16 w 28"/>
                                <a:gd name="T18" fmla="+- 0 2186 2186"/>
                                <a:gd name="T19" fmla="*/ 218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6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209"/>
                        <wpg:cNvGrpSpPr>
                          <a:grpSpLocks/>
                        </wpg:cNvGrpSpPr>
                        <wpg:grpSpPr bwMode="auto">
                          <a:xfrm>
                            <a:off x="7478" y="2186"/>
                            <a:ext cx="2" cy="137"/>
                            <a:chOff x="7478" y="2186"/>
                            <a:chExt cx="2" cy="137"/>
                          </a:xfrm>
                        </wpg:grpSpPr>
                        <wps:wsp>
                          <wps:cNvPr id="68" name="Freeform 210"/>
                          <wps:cNvSpPr>
                            <a:spLocks/>
                          </wps:cNvSpPr>
                          <wps:spPr bwMode="auto">
                            <a:xfrm>
                              <a:off x="7478" y="2186"/>
                              <a:ext cx="2" cy="137"/>
                            </a:xfrm>
                            <a:custGeom>
                              <a:avLst/>
                              <a:gdLst>
                                <a:gd name="T0" fmla="+- 0 2323 2186"/>
                                <a:gd name="T1" fmla="*/ 2323 h 137"/>
                                <a:gd name="T2" fmla="+- 0 2186 2186"/>
                                <a:gd name="T3" fmla="*/ 2186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207"/>
                        <wpg:cNvGrpSpPr>
                          <a:grpSpLocks/>
                        </wpg:cNvGrpSpPr>
                        <wpg:grpSpPr bwMode="auto">
                          <a:xfrm>
                            <a:off x="7464" y="2186"/>
                            <a:ext cx="28" cy="137"/>
                            <a:chOff x="7464" y="2186"/>
                            <a:chExt cx="28" cy="137"/>
                          </a:xfrm>
                        </wpg:grpSpPr>
                        <wps:wsp>
                          <wps:cNvPr id="70" name="Freeform 208"/>
                          <wps:cNvSpPr>
                            <a:spLocks/>
                          </wps:cNvSpPr>
                          <wps:spPr bwMode="auto">
                            <a:xfrm>
                              <a:off x="7464" y="218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7492 7464"/>
                                <a:gd name="T1" fmla="*/ T0 w 28"/>
                                <a:gd name="T2" fmla="+- 0 2186 2186"/>
                                <a:gd name="T3" fmla="*/ 2186 h 137"/>
                                <a:gd name="T4" fmla="+- 0 7464 7464"/>
                                <a:gd name="T5" fmla="*/ T4 w 28"/>
                                <a:gd name="T6" fmla="+- 0 2186 2186"/>
                                <a:gd name="T7" fmla="*/ 2186 h 137"/>
                                <a:gd name="T8" fmla="+- 0 7464 7464"/>
                                <a:gd name="T9" fmla="*/ T8 w 28"/>
                                <a:gd name="T10" fmla="+- 0 2323 2186"/>
                                <a:gd name="T11" fmla="*/ 2323 h 137"/>
                                <a:gd name="T12" fmla="+- 0 7492 7464"/>
                                <a:gd name="T13" fmla="*/ T12 w 28"/>
                                <a:gd name="T14" fmla="+- 0 2323 2186"/>
                                <a:gd name="T15" fmla="*/ 2323 h 137"/>
                                <a:gd name="T16" fmla="+- 0 7492 7464"/>
                                <a:gd name="T17" fmla="*/ T16 w 28"/>
                                <a:gd name="T18" fmla="+- 0 2186 2186"/>
                                <a:gd name="T19" fmla="*/ 218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205"/>
                        <wpg:cNvGrpSpPr>
                          <a:grpSpLocks/>
                        </wpg:cNvGrpSpPr>
                        <wpg:grpSpPr bwMode="auto">
                          <a:xfrm>
                            <a:off x="7545" y="2115"/>
                            <a:ext cx="2" cy="208"/>
                            <a:chOff x="7545" y="2115"/>
                            <a:chExt cx="2" cy="208"/>
                          </a:xfrm>
                        </wpg:grpSpPr>
                        <wps:wsp>
                          <wps:cNvPr id="72" name="Freeform 206"/>
                          <wps:cNvSpPr>
                            <a:spLocks/>
                          </wps:cNvSpPr>
                          <wps:spPr bwMode="auto">
                            <a:xfrm>
                              <a:off x="7545" y="2115"/>
                              <a:ext cx="2" cy="208"/>
                            </a:xfrm>
                            <a:custGeom>
                              <a:avLst/>
                              <a:gdLst>
                                <a:gd name="T0" fmla="+- 0 2323 2115"/>
                                <a:gd name="T1" fmla="*/ 2323 h 208"/>
                                <a:gd name="T2" fmla="+- 0 2115 2115"/>
                                <a:gd name="T3" fmla="*/ 2115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2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8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03"/>
                        <wpg:cNvGrpSpPr>
                          <a:grpSpLocks/>
                        </wpg:cNvGrpSpPr>
                        <wpg:grpSpPr bwMode="auto">
                          <a:xfrm>
                            <a:off x="7532" y="2115"/>
                            <a:ext cx="28" cy="208"/>
                            <a:chOff x="7532" y="2115"/>
                            <a:chExt cx="28" cy="208"/>
                          </a:xfrm>
                        </wpg:grpSpPr>
                        <wps:wsp>
                          <wps:cNvPr id="74" name="Freeform 204"/>
                          <wps:cNvSpPr>
                            <a:spLocks/>
                          </wps:cNvSpPr>
                          <wps:spPr bwMode="auto">
                            <a:xfrm>
                              <a:off x="7532" y="2115"/>
                              <a:ext cx="28" cy="208"/>
                            </a:xfrm>
                            <a:custGeom>
                              <a:avLst/>
                              <a:gdLst>
                                <a:gd name="T0" fmla="+- 0 7559 7532"/>
                                <a:gd name="T1" fmla="*/ T0 w 28"/>
                                <a:gd name="T2" fmla="+- 0 2115 2115"/>
                                <a:gd name="T3" fmla="*/ 2115 h 208"/>
                                <a:gd name="T4" fmla="+- 0 7532 7532"/>
                                <a:gd name="T5" fmla="*/ T4 w 28"/>
                                <a:gd name="T6" fmla="+- 0 2115 2115"/>
                                <a:gd name="T7" fmla="*/ 2115 h 208"/>
                                <a:gd name="T8" fmla="+- 0 7532 7532"/>
                                <a:gd name="T9" fmla="*/ T8 w 28"/>
                                <a:gd name="T10" fmla="+- 0 2323 2115"/>
                                <a:gd name="T11" fmla="*/ 2323 h 208"/>
                                <a:gd name="T12" fmla="+- 0 7559 7532"/>
                                <a:gd name="T13" fmla="*/ T12 w 28"/>
                                <a:gd name="T14" fmla="+- 0 2323 2115"/>
                                <a:gd name="T15" fmla="*/ 2323 h 208"/>
                                <a:gd name="T16" fmla="+- 0 7559 7532"/>
                                <a:gd name="T17" fmla="*/ T16 w 28"/>
                                <a:gd name="T18" fmla="+- 0 2115 2115"/>
                                <a:gd name="T19" fmla="*/ 211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208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7" y="208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01"/>
                        <wpg:cNvGrpSpPr>
                          <a:grpSpLocks/>
                        </wpg:cNvGrpSpPr>
                        <wpg:grpSpPr bwMode="auto">
                          <a:xfrm>
                            <a:off x="7614" y="2115"/>
                            <a:ext cx="2" cy="137"/>
                            <a:chOff x="7614" y="2115"/>
                            <a:chExt cx="2" cy="137"/>
                          </a:xfrm>
                        </wpg:grpSpPr>
                        <wps:wsp>
                          <wps:cNvPr id="76" name="Freeform 202"/>
                          <wps:cNvSpPr>
                            <a:spLocks/>
                          </wps:cNvSpPr>
                          <wps:spPr bwMode="auto">
                            <a:xfrm>
                              <a:off x="7614" y="2115"/>
                              <a:ext cx="2" cy="137"/>
                            </a:xfrm>
                            <a:custGeom>
                              <a:avLst/>
                              <a:gdLst>
                                <a:gd name="T0" fmla="+- 0 2252 2115"/>
                                <a:gd name="T1" fmla="*/ 2252 h 137"/>
                                <a:gd name="T2" fmla="+- 0 2115 2115"/>
                                <a:gd name="T3" fmla="*/ 2115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199"/>
                        <wpg:cNvGrpSpPr>
                          <a:grpSpLocks/>
                        </wpg:cNvGrpSpPr>
                        <wpg:grpSpPr bwMode="auto">
                          <a:xfrm>
                            <a:off x="7600" y="2115"/>
                            <a:ext cx="28" cy="137"/>
                            <a:chOff x="7600" y="2115"/>
                            <a:chExt cx="28" cy="137"/>
                          </a:xfrm>
                        </wpg:grpSpPr>
                        <wps:wsp>
                          <wps:cNvPr id="78" name="Freeform 200"/>
                          <wps:cNvSpPr>
                            <a:spLocks/>
                          </wps:cNvSpPr>
                          <wps:spPr bwMode="auto">
                            <a:xfrm>
                              <a:off x="7600" y="2115"/>
                              <a:ext cx="28" cy="137"/>
                            </a:xfrm>
                            <a:custGeom>
                              <a:avLst/>
                              <a:gdLst>
                                <a:gd name="T0" fmla="+- 0 7628 7600"/>
                                <a:gd name="T1" fmla="*/ T0 w 28"/>
                                <a:gd name="T2" fmla="+- 0 2115 2115"/>
                                <a:gd name="T3" fmla="*/ 2115 h 137"/>
                                <a:gd name="T4" fmla="+- 0 7600 7600"/>
                                <a:gd name="T5" fmla="*/ T4 w 28"/>
                                <a:gd name="T6" fmla="+- 0 2115 2115"/>
                                <a:gd name="T7" fmla="*/ 2115 h 137"/>
                                <a:gd name="T8" fmla="+- 0 7600 7600"/>
                                <a:gd name="T9" fmla="*/ T8 w 28"/>
                                <a:gd name="T10" fmla="+- 0 2252 2115"/>
                                <a:gd name="T11" fmla="*/ 2252 h 137"/>
                                <a:gd name="T12" fmla="+- 0 7628 7600"/>
                                <a:gd name="T13" fmla="*/ T12 w 28"/>
                                <a:gd name="T14" fmla="+- 0 2252 2115"/>
                                <a:gd name="T15" fmla="*/ 2252 h 137"/>
                                <a:gd name="T16" fmla="+- 0 7628 7600"/>
                                <a:gd name="T17" fmla="*/ T16 w 28"/>
                                <a:gd name="T18" fmla="+- 0 2115 2115"/>
                                <a:gd name="T19" fmla="*/ 2115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97"/>
                        <wpg:cNvGrpSpPr>
                          <a:grpSpLocks/>
                        </wpg:cNvGrpSpPr>
                        <wpg:grpSpPr bwMode="auto">
                          <a:xfrm>
                            <a:off x="7681" y="2186"/>
                            <a:ext cx="2" cy="137"/>
                            <a:chOff x="7681" y="2186"/>
                            <a:chExt cx="2" cy="137"/>
                          </a:xfrm>
                        </wpg:grpSpPr>
                        <wps:wsp>
                          <wps:cNvPr id="80" name="Freeform 198"/>
                          <wps:cNvSpPr>
                            <a:spLocks/>
                          </wps:cNvSpPr>
                          <wps:spPr bwMode="auto">
                            <a:xfrm>
                              <a:off x="7681" y="2186"/>
                              <a:ext cx="2" cy="137"/>
                            </a:xfrm>
                            <a:custGeom>
                              <a:avLst/>
                              <a:gdLst>
                                <a:gd name="T0" fmla="+- 0 2323 2186"/>
                                <a:gd name="T1" fmla="*/ 2323 h 137"/>
                                <a:gd name="T2" fmla="+- 0 2186 2186"/>
                                <a:gd name="T3" fmla="*/ 2186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95"/>
                        <wpg:cNvGrpSpPr>
                          <a:grpSpLocks/>
                        </wpg:cNvGrpSpPr>
                        <wpg:grpSpPr bwMode="auto">
                          <a:xfrm>
                            <a:off x="7667" y="2186"/>
                            <a:ext cx="28" cy="137"/>
                            <a:chOff x="7667" y="2186"/>
                            <a:chExt cx="28" cy="137"/>
                          </a:xfrm>
                        </wpg:grpSpPr>
                        <wps:wsp>
                          <wps:cNvPr id="82" name="Freeform 196"/>
                          <wps:cNvSpPr>
                            <a:spLocks/>
                          </wps:cNvSpPr>
                          <wps:spPr bwMode="auto">
                            <a:xfrm>
                              <a:off x="7667" y="218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7695 7667"/>
                                <a:gd name="T1" fmla="*/ T0 w 28"/>
                                <a:gd name="T2" fmla="+- 0 2186 2186"/>
                                <a:gd name="T3" fmla="*/ 2186 h 137"/>
                                <a:gd name="T4" fmla="+- 0 7667 7667"/>
                                <a:gd name="T5" fmla="*/ T4 w 28"/>
                                <a:gd name="T6" fmla="+- 0 2186 2186"/>
                                <a:gd name="T7" fmla="*/ 2186 h 137"/>
                                <a:gd name="T8" fmla="+- 0 7667 7667"/>
                                <a:gd name="T9" fmla="*/ T8 w 28"/>
                                <a:gd name="T10" fmla="+- 0 2323 2186"/>
                                <a:gd name="T11" fmla="*/ 2323 h 137"/>
                                <a:gd name="T12" fmla="+- 0 7695 7667"/>
                                <a:gd name="T13" fmla="*/ T12 w 28"/>
                                <a:gd name="T14" fmla="+- 0 2323 2186"/>
                                <a:gd name="T15" fmla="*/ 2323 h 137"/>
                                <a:gd name="T16" fmla="+- 0 7695 7667"/>
                                <a:gd name="T17" fmla="*/ T16 w 28"/>
                                <a:gd name="T18" fmla="+- 0 2186 2186"/>
                                <a:gd name="T19" fmla="*/ 218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93"/>
                        <wpg:cNvGrpSpPr>
                          <a:grpSpLocks/>
                        </wpg:cNvGrpSpPr>
                        <wpg:grpSpPr bwMode="auto">
                          <a:xfrm>
                            <a:off x="7748" y="2115"/>
                            <a:ext cx="2" cy="137"/>
                            <a:chOff x="7748" y="2115"/>
                            <a:chExt cx="2" cy="137"/>
                          </a:xfrm>
                        </wpg:grpSpPr>
                        <wps:wsp>
                          <wps:cNvPr id="84" name="Freeform 194"/>
                          <wps:cNvSpPr>
                            <a:spLocks/>
                          </wps:cNvSpPr>
                          <wps:spPr bwMode="auto">
                            <a:xfrm>
                              <a:off x="7748" y="2115"/>
                              <a:ext cx="2" cy="137"/>
                            </a:xfrm>
                            <a:custGeom>
                              <a:avLst/>
                              <a:gdLst>
                                <a:gd name="T0" fmla="+- 0 2252 2115"/>
                                <a:gd name="T1" fmla="*/ 2252 h 137"/>
                                <a:gd name="T2" fmla="+- 0 2115 2115"/>
                                <a:gd name="T3" fmla="*/ 2115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91"/>
                        <wpg:cNvGrpSpPr>
                          <a:grpSpLocks/>
                        </wpg:cNvGrpSpPr>
                        <wpg:grpSpPr bwMode="auto">
                          <a:xfrm>
                            <a:off x="7734" y="2115"/>
                            <a:ext cx="28" cy="137"/>
                            <a:chOff x="7734" y="2115"/>
                            <a:chExt cx="28" cy="137"/>
                          </a:xfrm>
                        </wpg:grpSpPr>
                        <wps:wsp>
                          <wps:cNvPr id="86" name="Freeform 192"/>
                          <wps:cNvSpPr>
                            <a:spLocks/>
                          </wps:cNvSpPr>
                          <wps:spPr bwMode="auto">
                            <a:xfrm>
                              <a:off x="7734" y="2115"/>
                              <a:ext cx="28" cy="137"/>
                            </a:xfrm>
                            <a:custGeom>
                              <a:avLst/>
                              <a:gdLst>
                                <a:gd name="T0" fmla="+- 0 7762 7734"/>
                                <a:gd name="T1" fmla="*/ T0 w 28"/>
                                <a:gd name="T2" fmla="+- 0 2115 2115"/>
                                <a:gd name="T3" fmla="*/ 2115 h 137"/>
                                <a:gd name="T4" fmla="+- 0 7734 7734"/>
                                <a:gd name="T5" fmla="*/ T4 w 28"/>
                                <a:gd name="T6" fmla="+- 0 2115 2115"/>
                                <a:gd name="T7" fmla="*/ 2115 h 137"/>
                                <a:gd name="T8" fmla="+- 0 7734 7734"/>
                                <a:gd name="T9" fmla="*/ T8 w 28"/>
                                <a:gd name="T10" fmla="+- 0 2252 2115"/>
                                <a:gd name="T11" fmla="*/ 2252 h 137"/>
                                <a:gd name="T12" fmla="+- 0 7762 7734"/>
                                <a:gd name="T13" fmla="*/ T12 w 28"/>
                                <a:gd name="T14" fmla="+- 0 2252 2115"/>
                                <a:gd name="T15" fmla="*/ 2252 h 137"/>
                                <a:gd name="T16" fmla="+- 0 7762 7734"/>
                                <a:gd name="T17" fmla="*/ T16 w 28"/>
                                <a:gd name="T18" fmla="+- 0 2115 2115"/>
                                <a:gd name="T19" fmla="*/ 2115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89"/>
                        <wpg:cNvGrpSpPr>
                          <a:grpSpLocks/>
                        </wpg:cNvGrpSpPr>
                        <wpg:grpSpPr bwMode="auto">
                          <a:xfrm>
                            <a:off x="7817" y="2115"/>
                            <a:ext cx="2" cy="208"/>
                            <a:chOff x="7817" y="2115"/>
                            <a:chExt cx="2" cy="208"/>
                          </a:xfrm>
                        </wpg:grpSpPr>
                        <wps:wsp>
                          <wps:cNvPr id="88" name="Freeform 190"/>
                          <wps:cNvSpPr>
                            <a:spLocks/>
                          </wps:cNvSpPr>
                          <wps:spPr bwMode="auto">
                            <a:xfrm>
                              <a:off x="7817" y="2115"/>
                              <a:ext cx="2" cy="208"/>
                            </a:xfrm>
                            <a:custGeom>
                              <a:avLst/>
                              <a:gdLst>
                                <a:gd name="T0" fmla="+- 0 2323 2115"/>
                                <a:gd name="T1" fmla="*/ 2323 h 208"/>
                                <a:gd name="T2" fmla="+- 0 2115 2115"/>
                                <a:gd name="T3" fmla="*/ 2115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2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87"/>
                        <wpg:cNvGrpSpPr>
                          <a:grpSpLocks/>
                        </wpg:cNvGrpSpPr>
                        <wpg:grpSpPr bwMode="auto">
                          <a:xfrm>
                            <a:off x="7803" y="2115"/>
                            <a:ext cx="28" cy="208"/>
                            <a:chOff x="7803" y="2115"/>
                            <a:chExt cx="28" cy="208"/>
                          </a:xfrm>
                        </wpg:grpSpPr>
                        <wps:wsp>
                          <wps:cNvPr id="90" name="Freeform 188"/>
                          <wps:cNvSpPr>
                            <a:spLocks/>
                          </wps:cNvSpPr>
                          <wps:spPr bwMode="auto">
                            <a:xfrm>
                              <a:off x="7803" y="2115"/>
                              <a:ext cx="28" cy="208"/>
                            </a:xfrm>
                            <a:custGeom>
                              <a:avLst/>
                              <a:gdLst>
                                <a:gd name="T0" fmla="+- 0 7830 7803"/>
                                <a:gd name="T1" fmla="*/ T0 w 28"/>
                                <a:gd name="T2" fmla="+- 0 2115 2115"/>
                                <a:gd name="T3" fmla="*/ 2115 h 208"/>
                                <a:gd name="T4" fmla="+- 0 7803 7803"/>
                                <a:gd name="T5" fmla="*/ T4 w 28"/>
                                <a:gd name="T6" fmla="+- 0 2115 2115"/>
                                <a:gd name="T7" fmla="*/ 2115 h 208"/>
                                <a:gd name="T8" fmla="+- 0 7803 7803"/>
                                <a:gd name="T9" fmla="*/ T8 w 28"/>
                                <a:gd name="T10" fmla="+- 0 2323 2115"/>
                                <a:gd name="T11" fmla="*/ 2323 h 208"/>
                                <a:gd name="T12" fmla="+- 0 7830 7803"/>
                                <a:gd name="T13" fmla="*/ T12 w 28"/>
                                <a:gd name="T14" fmla="+- 0 2323 2115"/>
                                <a:gd name="T15" fmla="*/ 2323 h 208"/>
                                <a:gd name="T16" fmla="+- 0 7830 7803"/>
                                <a:gd name="T17" fmla="*/ T16 w 28"/>
                                <a:gd name="T18" fmla="+- 0 2115 2115"/>
                                <a:gd name="T19" fmla="*/ 211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208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7" y="208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85"/>
                        <wpg:cNvGrpSpPr>
                          <a:grpSpLocks/>
                        </wpg:cNvGrpSpPr>
                        <wpg:grpSpPr bwMode="auto">
                          <a:xfrm>
                            <a:off x="7884" y="2115"/>
                            <a:ext cx="2" cy="137"/>
                            <a:chOff x="7884" y="2115"/>
                            <a:chExt cx="2" cy="137"/>
                          </a:xfrm>
                        </wpg:grpSpPr>
                        <wps:wsp>
                          <wps:cNvPr id="92" name="Freeform 186"/>
                          <wps:cNvSpPr>
                            <a:spLocks/>
                          </wps:cNvSpPr>
                          <wps:spPr bwMode="auto">
                            <a:xfrm>
                              <a:off x="7884" y="2115"/>
                              <a:ext cx="2" cy="137"/>
                            </a:xfrm>
                            <a:custGeom>
                              <a:avLst/>
                              <a:gdLst>
                                <a:gd name="T0" fmla="+- 0 2252 2115"/>
                                <a:gd name="T1" fmla="*/ 2252 h 137"/>
                                <a:gd name="T2" fmla="+- 0 2115 2115"/>
                                <a:gd name="T3" fmla="*/ 2115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83"/>
                        <wpg:cNvGrpSpPr>
                          <a:grpSpLocks/>
                        </wpg:cNvGrpSpPr>
                        <wpg:grpSpPr bwMode="auto">
                          <a:xfrm>
                            <a:off x="7870" y="2115"/>
                            <a:ext cx="28" cy="137"/>
                            <a:chOff x="7870" y="2115"/>
                            <a:chExt cx="28" cy="137"/>
                          </a:xfrm>
                        </wpg:grpSpPr>
                        <wps:wsp>
                          <wps:cNvPr id="94" name="Freeform 184"/>
                          <wps:cNvSpPr>
                            <a:spLocks/>
                          </wps:cNvSpPr>
                          <wps:spPr bwMode="auto">
                            <a:xfrm>
                              <a:off x="7870" y="2115"/>
                              <a:ext cx="28" cy="137"/>
                            </a:xfrm>
                            <a:custGeom>
                              <a:avLst/>
                              <a:gdLst>
                                <a:gd name="T0" fmla="+- 0 7898 7870"/>
                                <a:gd name="T1" fmla="*/ T0 w 28"/>
                                <a:gd name="T2" fmla="+- 0 2115 2115"/>
                                <a:gd name="T3" fmla="*/ 2115 h 137"/>
                                <a:gd name="T4" fmla="+- 0 7870 7870"/>
                                <a:gd name="T5" fmla="*/ T4 w 28"/>
                                <a:gd name="T6" fmla="+- 0 2115 2115"/>
                                <a:gd name="T7" fmla="*/ 2115 h 137"/>
                                <a:gd name="T8" fmla="+- 0 7870 7870"/>
                                <a:gd name="T9" fmla="*/ T8 w 28"/>
                                <a:gd name="T10" fmla="+- 0 2252 2115"/>
                                <a:gd name="T11" fmla="*/ 2252 h 137"/>
                                <a:gd name="T12" fmla="+- 0 7898 7870"/>
                                <a:gd name="T13" fmla="*/ T12 w 28"/>
                                <a:gd name="T14" fmla="+- 0 2252 2115"/>
                                <a:gd name="T15" fmla="*/ 2252 h 137"/>
                                <a:gd name="T16" fmla="+- 0 7898 7870"/>
                                <a:gd name="T17" fmla="*/ T16 w 28"/>
                                <a:gd name="T18" fmla="+- 0 2115 2115"/>
                                <a:gd name="T19" fmla="*/ 2115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81"/>
                        <wpg:cNvGrpSpPr>
                          <a:grpSpLocks/>
                        </wpg:cNvGrpSpPr>
                        <wpg:grpSpPr bwMode="auto">
                          <a:xfrm>
                            <a:off x="7952" y="2115"/>
                            <a:ext cx="2" cy="137"/>
                            <a:chOff x="7952" y="2115"/>
                            <a:chExt cx="2" cy="137"/>
                          </a:xfrm>
                        </wpg:grpSpPr>
                        <wps:wsp>
                          <wps:cNvPr id="96" name="Freeform 182"/>
                          <wps:cNvSpPr>
                            <a:spLocks/>
                          </wps:cNvSpPr>
                          <wps:spPr bwMode="auto">
                            <a:xfrm>
                              <a:off x="7952" y="2115"/>
                              <a:ext cx="2" cy="137"/>
                            </a:xfrm>
                            <a:custGeom>
                              <a:avLst/>
                              <a:gdLst>
                                <a:gd name="T0" fmla="+- 0 2252 2115"/>
                                <a:gd name="T1" fmla="*/ 2252 h 137"/>
                                <a:gd name="T2" fmla="+- 0 2115 2115"/>
                                <a:gd name="T3" fmla="*/ 2115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79"/>
                        <wpg:cNvGrpSpPr>
                          <a:grpSpLocks/>
                        </wpg:cNvGrpSpPr>
                        <wpg:grpSpPr bwMode="auto">
                          <a:xfrm>
                            <a:off x="7938" y="2115"/>
                            <a:ext cx="28" cy="137"/>
                            <a:chOff x="7938" y="2115"/>
                            <a:chExt cx="28" cy="137"/>
                          </a:xfrm>
                        </wpg:grpSpPr>
                        <wps:wsp>
                          <wps:cNvPr id="98" name="Freeform 180"/>
                          <wps:cNvSpPr>
                            <a:spLocks/>
                          </wps:cNvSpPr>
                          <wps:spPr bwMode="auto">
                            <a:xfrm>
                              <a:off x="7938" y="2115"/>
                              <a:ext cx="28" cy="137"/>
                            </a:xfrm>
                            <a:custGeom>
                              <a:avLst/>
                              <a:gdLst>
                                <a:gd name="T0" fmla="+- 0 7966 7938"/>
                                <a:gd name="T1" fmla="*/ T0 w 28"/>
                                <a:gd name="T2" fmla="+- 0 2115 2115"/>
                                <a:gd name="T3" fmla="*/ 2115 h 137"/>
                                <a:gd name="T4" fmla="+- 0 7938 7938"/>
                                <a:gd name="T5" fmla="*/ T4 w 28"/>
                                <a:gd name="T6" fmla="+- 0 2115 2115"/>
                                <a:gd name="T7" fmla="*/ 2115 h 137"/>
                                <a:gd name="T8" fmla="+- 0 7938 7938"/>
                                <a:gd name="T9" fmla="*/ T8 w 28"/>
                                <a:gd name="T10" fmla="+- 0 2252 2115"/>
                                <a:gd name="T11" fmla="*/ 2252 h 137"/>
                                <a:gd name="T12" fmla="+- 0 7966 7938"/>
                                <a:gd name="T13" fmla="*/ T12 w 28"/>
                                <a:gd name="T14" fmla="+- 0 2252 2115"/>
                                <a:gd name="T15" fmla="*/ 2252 h 137"/>
                                <a:gd name="T16" fmla="+- 0 7966 7938"/>
                                <a:gd name="T17" fmla="*/ T16 w 28"/>
                                <a:gd name="T18" fmla="+- 0 2115 2115"/>
                                <a:gd name="T19" fmla="*/ 2115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77"/>
                        <wpg:cNvGrpSpPr>
                          <a:grpSpLocks/>
                        </wpg:cNvGrpSpPr>
                        <wpg:grpSpPr bwMode="auto">
                          <a:xfrm>
                            <a:off x="8006" y="2220"/>
                            <a:ext cx="28" cy="2"/>
                            <a:chOff x="8006" y="2220"/>
                            <a:chExt cx="28" cy="2"/>
                          </a:xfrm>
                        </wpg:grpSpPr>
                        <wps:wsp>
                          <wps:cNvPr id="100" name="Freeform 178"/>
                          <wps:cNvSpPr>
                            <a:spLocks/>
                          </wps:cNvSpPr>
                          <wps:spPr bwMode="auto">
                            <a:xfrm>
                              <a:off x="8006" y="2220"/>
                              <a:ext cx="28" cy="2"/>
                            </a:xfrm>
                            <a:custGeom>
                              <a:avLst/>
                              <a:gdLst>
                                <a:gd name="T0" fmla="+- 0 8033 8006"/>
                                <a:gd name="T1" fmla="*/ T0 w 28"/>
                                <a:gd name="T2" fmla="+- 0 8006 8006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39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75"/>
                        <wpg:cNvGrpSpPr>
                          <a:grpSpLocks/>
                        </wpg:cNvGrpSpPr>
                        <wpg:grpSpPr bwMode="auto">
                          <a:xfrm>
                            <a:off x="8006" y="2186"/>
                            <a:ext cx="28" cy="67"/>
                            <a:chOff x="8006" y="2186"/>
                            <a:chExt cx="28" cy="67"/>
                          </a:xfrm>
                        </wpg:grpSpPr>
                        <wps:wsp>
                          <wps:cNvPr id="102" name="Freeform 176"/>
                          <wps:cNvSpPr>
                            <a:spLocks/>
                          </wps:cNvSpPr>
                          <wps:spPr bwMode="auto">
                            <a:xfrm>
                              <a:off x="8006" y="2186"/>
                              <a:ext cx="28" cy="67"/>
                            </a:xfrm>
                            <a:custGeom>
                              <a:avLst/>
                              <a:gdLst>
                                <a:gd name="T0" fmla="+- 0 8033 8006"/>
                                <a:gd name="T1" fmla="*/ T0 w 28"/>
                                <a:gd name="T2" fmla="+- 0 2186 2186"/>
                                <a:gd name="T3" fmla="*/ 2186 h 67"/>
                                <a:gd name="T4" fmla="+- 0 8006 8006"/>
                                <a:gd name="T5" fmla="*/ T4 w 28"/>
                                <a:gd name="T6" fmla="+- 0 2186 2186"/>
                                <a:gd name="T7" fmla="*/ 2186 h 67"/>
                                <a:gd name="T8" fmla="+- 0 8006 8006"/>
                                <a:gd name="T9" fmla="*/ T8 w 28"/>
                                <a:gd name="T10" fmla="+- 0 2253 2186"/>
                                <a:gd name="T11" fmla="*/ 2253 h 67"/>
                                <a:gd name="T12" fmla="+- 0 8033 8006"/>
                                <a:gd name="T13" fmla="*/ T12 w 28"/>
                                <a:gd name="T14" fmla="+- 0 2253 2186"/>
                                <a:gd name="T15" fmla="*/ 2253 h 67"/>
                                <a:gd name="T16" fmla="+- 0 8033 8006"/>
                                <a:gd name="T17" fmla="*/ T16 w 28"/>
                                <a:gd name="T18" fmla="+- 0 2186 2186"/>
                                <a:gd name="T19" fmla="*/ 218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6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73"/>
                        <wpg:cNvGrpSpPr>
                          <a:grpSpLocks/>
                        </wpg:cNvGrpSpPr>
                        <wpg:grpSpPr bwMode="auto">
                          <a:xfrm>
                            <a:off x="8087" y="2186"/>
                            <a:ext cx="2" cy="137"/>
                            <a:chOff x="8087" y="2186"/>
                            <a:chExt cx="2" cy="137"/>
                          </a:xfrm>
                        </wpg:grpSpPr>
                        <wps:wsp>
                          <wps:cNvPr id="104" name="Freeform 174"/>
                          <wps:cNvSpPr>
                            <a:spLocks/>
                          </wps:cNvSpPr>
                          <wps:spPr bwMode="auto">
                            <a:xfrm>
                              <a:off x="8087" y="2186"/>
                              <a:ext cx="2" cy="137"/>
                            </a:xfrm>
                            <a:custGeom>
                              <a:avLst/>
                              <a:gdLst>
                                <a:gd name="T0" fmla="+- 0 2323 2186"/>
                                <a:gd name="T1" fmla="*/ 2323 h 137"/>
                                <a:gd name="T2" fmla="+- 0 2186 2186"/>
                                <a:gd name="T3" fmla="*/ 2186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71"/>
                        <wpg:cNvGrpSpPr>
                          <a:grpSpLocks/>
                        </wpg:cNvGrpSpPr>
                        <wpg:grpSpPr bwMode="auto">
                          <a:xfrm>
                            <a:off x="8073" y="2186"/>
                            <a:ext cx="28" cy="137"/>
                            <a:chOff x="8073" y="2186"/>
                            <a:chExt cx="28" cy="137"/>
                          </a:xfrm>
                        </wpg:grpSpPr>
                        <wps:wsp>
                          <wps:cNvPr id="106" name="Freeform 172"/>
                          <wps:cNvSpPr>
                            <a:spLocks/>
                          </wps:cNvSpPr>
                          <wps:spPr bwMode="auto">
                            <a:xfrm>
                              <a:off x="8073" y="218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8100 8073"/>
                                <a:gd name="T1" fmla="*/ T0 w 28"/>
                                <a:gd name="T2" fmla="+- 0 2186 2186"/>
                                <a:gd name="T3" fmla="*/ 2186 h 137"/>
                                <a:gd name="T4" fmla="+- 0 8073 8073"/>
                                <a:gd name="T5" fmla="*/ T4 w 28"/>
                                <a:gd name="T6" fmla="+- 0 2186 2186"/>
                                <a:gd name="T7" fmla="*/ 2186 h 137"/>
                                <a:gd name="T8" fmla="+- 0 8073 8073"/>
                                <a:gd name="T9" fmla="*/ T8 w 28"/>
                                <a:gd name="T10" fmla="+- 0 2323 2186"/>
                                <a:gd name="T11" fmla="*/ 2323 h 137"/>
                                <a:gd name="T12" fmla="+- 0 8100 8073"/>
                                <a:gd name="T13" fmla="*/ T12 w 28"/>
                                <a:gd name="T14" fmla="+- 0 2323 2186"/>
                                <a:gd name="T15" fmla="*/ 2323 h 137"/>
                                <a:gd name="T16" fmla="+- 0 8100 8073"/>
                                <a:gd name="T17" fmla="*/ T16 w 28"/>
                                <a:gd name="T18" fmla="+- 0 2186 2186"/>
                                <a:gd name="T19" fmla="*/ 218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69"/>
                        <wpg:cNvGrpSpPr>
                          <a:grpSpLocks/>
                        </wpg:cNvGrpSpPr>
                        <wpg:grpSpPr bwMode="auto">
                          <a:xfrm>
                            <a:off x="8155" y="2115"/>
                            <a:ext cx="2" cy="208"/>
                            <a:chOff x="8155" y="2115"/>
                            <a:chExt cx="2" cy="208"/>
                          </a:xfrm>
                        </wpg:grpSpPr>
                        <wps:wsp>
                          <wps:cNvPr id="108" name="Freeform 170"/>
                          <wps:cNvSpPr>
                            <a:spLocks/>
                          </wps:cNvSpPr>
                          <wps:spPr bwMode="auto">
                            <a:xfrm>
                              <a:off x="8155" y="2115"/>
                              <a:ext cx="2" cy="208"/>
                            </a:xfrm>
                            <a:custGeom>
                              <a:avLst/>
                              <a:gdLst>
                                <a:gd name="T0" fmla="+- 0 2323 2115"/>
                                <a:gd name="T1" fmla="*/ 2323 h 208"/>
                                <a:gd name="T2" fmla="+- 0 2115 2115"/>
                                <a:gd name="T3" fmla="*/ 2115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2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67"/>
                        <wpg:cNvGrpSpPr>
                          <a:grpSpLocks/>
                        </wpg:cNvGrpSpPr>
                        <wpg:grpSpPr bwMode="auto">
                          <a:xfrm>
                            <a:off x="8141" y="2115"/>
                            <a:ext cx="28" cy="208"/>
                            <a:chOff x="8141" y="2115"/>
                            <a:chExt cx="28" cy="208"/>
                          </a:xfrm>
                        </wpg:grpSpPr>
                        <wps:wsp>
                          <wps:cNvPr id="110" name="Freeform 168"/>
                          <wps:cNvSpPr>
                            <a:spLocks/>
                          </wps:cNvSpPr>
                          <wps:spPr bwMode="auto">
                            <a:xfrm>
                              <a:off x="8141" y="2115"/>
                              <a:ext cx="28" cy="208"/>
                            </a:xfrm>
                            <a:custGeom>
                              <a:avLst/>
                              <a:gdLst>
                                <a:gd name="T0" fmla="+- 0 8169 8141"/>
                                <a:gd name="T1" fmla="*/ T0 w 28"/>
                                <a:gd name="T2" fmla="+- 0 2115 2115"/>
                                <a:gd name="T3" fmla="*/ 2115 h 208"/>
                                <a:gd name="T4" fmla="+- 0 8141 8141"/>
                                <a:gd name="T5" fmla="*/ T4 w 28"/>
                                <a:gd name="T6" fmla="+- 0 2115 2115"/>
                                <a:gd name="T7" fmla="*/ 2115 h 208"/>
                                <a:gd name="T8" fmla="+- 0 8141 8141"/>
                                <a:gd name="T9" fmla="*/ T8 w 28"/>
                                <a:gd name="T10" fmla="+- 0 2323 2115"/>
                                <a:gd name="T11" fmla="*/ 2323 h 208"/>
                                <a:gd name="T12" fmla="+- 0 8169 8141"/>
                                <a:gd name="T13" fmla="*/ T12 w 28"/>
                                <a:gd name="T14" fmla="+- 0 2323 2115"/>
                                <a:gd name="T15" fmla="*/ 2323 h 208"/>
                                <a:gd name="T16" fmla="+- 0 8169 8141"/>
                                <a:gd name="T17" fmla="*/ T16 w 28"/>
                                <a:gd name="T18" fmla="+- 0 2115 2115"/>
                                <a:gd name="T19" fmla="*/ 211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20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8" y="208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65"/>
                        <wpg:cNvGrpSpPr>
                          <a:grpSpLocks/>
                        </wpg:cNvGrpSpPr>
                        <wpg:grpSpPr bwMode="auto">
                          <a:xfrm>
                            <a:off x="8222" y="2115"/>
                            <a:ext cx="2" cy="137"/>
                            <a:chOff x="8222" y="2115"/>
                            <a:chExt cx="2" cy="137"/>
                          </a:xfrm>
                        </wpg:grpSpPr>
                        <wps:wsp>
                          <wps:cNvPr id="112" name="Freeform 166"/>
                          <wps:cNvSpPr>
                            <a:spLocks/>
                          </wps:cNvSpPr>
                          <wps:spPr bwMode="auto">
                            <a:xfrm>
                              <a:off x="8222" y="2115"/>
                              <a:ext cx="2" cy="137"/>
                            </a:xfrm>
                            <a:custGeom>
                              <a:avLst/>
                              <a:gdLst>
                                <a:gd name="T0" fmla="+- 0 2252 2115"/>
                                <a:gd name="T1" fmla="*/ 2252 h 137"/>
                                <a:gd name="T2" fmla="+- 0 2115 2115"/>
                                <a:gd name="T3" fmla="*/ 2115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63"/>
                        <wpg:cNvGrpSpPr>
                          <a:grpSpLocks/>
                        </wpg:cNvGrpSpPr>
                        <wpg:grpSpPr bwMode="auto">
                          <a:xfrm>
                            <a:off x="8208" y="2115"/>
                            <a:ext cx="28" cy="137"/>
                            <a:chOff x="8208" y="2115"/>
                            <a:chExt cx="28" cy="137"/>
                          </a:xfrm>
                        </wpg:grpSpPr>
                        <wps:wsp>
                          <wps:cNvPr id="114" name="Freeform 164"/>
                          <wps:cNvSpPr>
                            <a:spLocks/>
                          </wps:cNvSpPr>
                          <wps:spPr bwMode="auto">
                            <a:xfrm>
                              <a:off x="8208" y="2115"/>
                              <a:ext cx="28" cy="137"/>
                            </a:xfrm>
                            <a:custGeom>
                              <a:avLst/>
                              <a:gdLst>
                                <a:gd name="T0" fmla="+- 0 8236 8208"/>
                                <a:gd name="T1" fmla="*/ T0 w 28"/>
                                <a:gd name="T2" fmla="+- 0 2115 2115"/>
                                <a:gd name="T3" fmla="*/ 2115 h 137"/>
                                <a:gd name="T4" fmla="+- 0 8208 8208"/>
                                <a:gd name="T5" fmla="*/ T4 w 28"/>
                                <a:gd name="T6" fmla="+- 0 2115 2115"/>
                                <a:gd name="T7" fmla="*/ 2115 h 137"/>
                                <a:gd name="T8" fmla="+- 0 8208 8208"/>
                                <a:gd name="T9" fmla="*/ T8 w 28"/>
                                <a:gd name="T10" fmla="+- 0 2252 2115"/>
                                <a:gd name="T11" fmla="*/ 2252 h 137"/>
                                <a:gd name="T12" fmla="+- 0 8236 8208"/>
                                <a:gd name="T13" fmla="*/ T12 w 28"/>
                                <a:gd name="T14" fmla="+- 0 2252 2115"/>
                                <a:gd name="T15" fmla="*/ 2252 h 137"/>
                                <a:gd name="T16" fmla="+- 0 8236 8208"/>
                                <a:gd name="T17" fmla="*/ T16 w 28"/>
                                <a:gd name="T18" fmla="+- 0 2115 2115"/>
                                <a:gd name="T19" fmla="*/ 2115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61"/>
                        <wpg:cNvGrpSpPr>
                          <a:grpSpLocks/>
                        </wpg:cNvGrpSpPr>
                        <wpg:grpSpPr bwMode="auto">
                          <a:xfrm>
                            <a:off x="8291" y="2115"/>
                            <a:ext cx="2" cy="137"/>
                            <a:chOff x="8291" y="2115"/>
                            <a:chExt cx="2" cy="137"/>
                          </a:xfrm>
                        </wpg:grpSpPr>
                        <wps:wsp>
                          <wps:cNvPr id="116" name="Freeform 162"/>
                          <wps:cNvSpPr>
                            <a:spLocks/>
                          </wps:cNvSpPr>
                          <wps:spPr bwMode="auto">
                            <a:xfrm>
                              <a:off x="8291" y="2115"/>
                              <a:ext cx="2" cy="137"/>
                            </a:xfrm>
                            <a:custGeom>
                              <a:avLst/>
                              <a:gdLst>
                                <a:gd name="T0" fmla="+- 0 2252 2115"/>
                                <a:gd name="T1" fmla="*/ 2252 h 137"/>
                                <a:gd name="T2" fmla="+- 0 2115 2115"/>
                                <a:gd name="T3" fmla="*/ 2115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59"/>
                        <wpg:cNvGrpSpPr>
                          <a:grpSpLocks/>
                        </wpg:cNvGrpSpPr>
                        <wpg:grpSpPr bwMode="auto">
                          <a:xfrm>
                            <a:off x="8277" y="2115"/>
                            <a:ext cx="28" cy="137"/>
                            <a:chOff x="8277" y="2115"/>
                            <a:chExt cx="28" cy="137"/>
                          </a:xfrm>
                        </wpg:grpSpPr>
                        <wps:wsp>
                          <wps:cNvPr id="118" name="Freeform 160"/>
                          <wps:cNvSpPr>
                            <a:spLocks/>
                          </wps:cNvSpPr>
                          <wps:spPr bwMode="auto">
                            <a:xfrm>
                              <a:off x="8277" y="2115"/>
                              <a:ext cx="28" cy="137"/>
                            </a:xfrm>
                            <a:custGeom>
                              <a:avLst/>
                              <a:gdLst>
                                <a:gd name="T0" fmla="+- 0 8304 8277"/>
                                <a:gd name="T1" fmla="*/ T0 w 28"/>
                                <a:gd name="T2" fmla="+- 0 2115 2115"/>
                                <a:gd name="T3" fmla="*/ 2115 h 137"/>
                                <a:gd name="T4" fmla="+- 0 8277 8277"/>
                                <a:gd name="T5" fmla="*/ T4 w 28"/>
                                <a:gd name="T6" fmla="+- 0 2115 2115"/>
                                <a:gd name="T7" fmla="*/ 2115 h 137"/>
                                <a:gd name="T8" fmla="+- 0 8277 8277"/>
                                <a:gd name="T9" fmla="*/ T8 w 28"/>
                                <a:gd name="T10" fmla="+- 0 2252 2115"/>
                                <a:gd name="T11" fmla="*/ 2252 h 137"/>
                                <a:gd name="T12" fmla="+- 0 8304 8277"/>
                                <a:gd name="T13" fmla="*/ T12 w 28"/>
                                <a:gd name="T14" fmla="+- 0 2252 2115"/>
                                <a:gd name="T15" fmla="*/ 2252 h 137"/>
                                <a:gd name="T16" fmla="+- 0 8304 8277"/>
                                <a:gd name="T17" fmla="*/ T16 w 28"/>
                                <a:gd name="T18" fmla="+- 0 2115 2115"/>
                                <a:gd name="T19" fmla="*/ 2115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57"/>
                        <wpg:cNvGrpSpPr>
                          <a:grpSpLocks/>
                        </wpg:cNvGrpSpPr>
                        <wpg:grpSpPr bwMode="auto">
                          <a:xfrm>
                            <a:off x="8344" y="2220"/>
                            <a:ext cx="95" cy="2"/>
                            <a:chOff x="8344" y="2220"/>
                            <a:chExt cx="95" cy="2"/>
                          </a:xfrm>
                        </wpg:grpSpPr>
                        <wps:wsp>
                          <wps:cNvPr id="120" name="Freeform 158"/>
                          <wps:cNvSpPr>
                            <a:spLocks/>
                          </wps:cNvSpPr>
                          <wps:spPr bwMode="auto">
                            <a:xfrm>
                              <a:off x="8344" y="2220"/>
                              <a:ext cx="95" cy="2"/>
                            </a:xfrm>
                            <a:custGeom>
                              <a:avLst/>
                              <a:gdLst>
                                <a:gd name="T0" fmla="+- 0 8439 8344"/>
                                <a:gd name="T1" fmla="*/ T0 w 95"/>
                                <a:gd name="T2" fmla="+- 0 8344 8344"/>
                                <a:gd name="T3" fmla="*/ T2 w 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">
                                  <a:moveTo>
                                    <a:pt x="9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39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55"/>
                        <wpg:cNvGrpSpPr>
                          <a:grpSpLocks/>
                        </wpg:cNvGrpSpPr>
                        <wpg:grpSpPr bwMode="auto">
                          <a:xfrm>
                            <a:off x="8344" y="2186"/>
                            <a:ext cx="28" cy="67"/>
                            <a:chOff x="8344" y="2186"/>
                            <a:chExt cx="28" cy="67"/>
                          </a:xfrm>
                        </wpg:grpSpPr>
                        <wps:wsp>
                          <wps:cNvPr id="122" name="Freeform 156"/>
                          <wps:cNvSpPr>
                            <a:spLocks/>
                          </wps:cNvSpPr>
                          <wps:spPr bwMode="auto">
                            <a:xfrm>
                              <a:off x="8344" y="2186"/>
                              <a:ext cx="28" cy="67"/>
                            </a:xfrm>
                            <a:custGeom>
                              <a:avLst/>
                              <a:gdLst>
                                <a:gd name="T0" fmla="+- 0 8372 8344"/>
                                <a:gd name="T1" fmla="*/ T0 w 28"/>
                                <a:gd name="T2" fmla="+- 0 2186 2186"/>
                                <a:gd name="T3" fmla="*/ 2186 h 67"/>
                                <a:gd name="T4" fmla="+- 0 8344 8344"/>
                                <a:gd name="T5" fmla="*/ T4 w 28"/>
                                <a:gd name="T6" fmla="+- 0 2186 2186"/>
                                <a:gd name="T7" fmla="*/ 2186 h 67"/>
                                <a:gd name="T8" fmla="+- 0 8344 8344"/>
                                <a:gd name="T9" fmla="*/ T8 w 28"/>
                                <a:gd name="T10" fmla="+- 0 2253 2186"/>
                                <a:gd name="T11" fmla="*/ 2253 h 67"/>
                                <a:gd name="T12" fmla="+- 0 8372 8344"/>
                                <a:gd name="T13" fmla="*/ T12 w 28"/>
                                <a:gd name="T14" fmla="+- 0 2253 2186"/>
                                <a:gd name="T15" fmla="*/ 2253 h 67"/>
                                <a:gd name="T16" fmla="+- 0 8372 8344"/>
                                <a:gd name="T17" fmla="*/ T16 w 28"/>
                                <a:gd name="T18" fmla="+- 0 2186 2186"/>
                                <a:gd name="T19" fmla="*/ 218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6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53"/>
                        <wpg:cNvGrpSpPr>
                          <a:grpSpLocks/>
                        </wpg:cNvGrpSpPr>
                        <wpg:grpSpPr bwMode="auto">
                          <a:xfrm>
                            <a:off x="8411" y="2186"/>
                            <a:ext cx="28" cy="67"/>
                            <a:chOff x="8411" y="2186"/>
                            <a:chExt cx="28" cy="67"/>
                          </a:xfrm>
                        </wpg:grpSpPr>
                        <wps:wsp>
                          <wps:cNvPr id="124" name="Freeform 154"/>
                          <wps:cNvSpPr>
                            <a:spLocks/>
                          </wps:cNvSpPr>
                          <wps:spPr bwMode="auto">
                            <a:xfrm>
                              <a:off x="8411" y="2186"/>
                              <a:ext cx="28" cy="67"/>
                            </a:xfrm>
                            <a:custGeom>
                              <a:avLst/>
                              <a:gdLst>
                                <a:gd name="T0" fmla="+- 0 8439 8411"/>
                                <a:gd name="T1" fmla="*/ T0 w 28"/>
                                <a:gd name="T2" fmla="+- 0 2186 2186"/>
                                <a:gd name="T3" fmla="*/ 2186 h 67"/>
                                <a:gd name="T4" fmla="+- 0 8411 8411"/>
                                <a:gd name="T5" fmla="*/ T4 w 28"/>
                                <a:gd name="T6" fmla="+- 0 2186 2186"/>
                                <a:gd name="T7" fmla="*/ 2186 h 67"/>
                                <a:gd name="T8" fmla="+- 0 8411 8411"/>
                                <a:gd name="T9" fmla="*/ T8 w 28"/>
                                <a:gd name="T10" fmla="+- 0 2253 2186"/>
                                <a:gd name="T11" fmla="*/ 2253 h 67"/>
                                <a:gd name="T12" fmla="+- 0 8439 8411"/>
                                <a:gd name="T13" fmla="*/ T12 w 28"/>
                                <a:gd name="T14" fmla="+- 0 2253 2186"/>
                                <a:gd name="T15" fmla="*/ 2253 h 67"/>
                                <a:gd name="T16" fmla="+- 0 8439 8411"/>
                                <a:gd name="T17" fmla="*/ T16 w 28"/>
                                <a:gd name="T18" fmla="+- 0 2186 2186"/>
                                <a:gd name="T19" fmla="*/ 218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6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51"/>
                        <wpg:cNvGrpSpPr>
                          <a:grpSpLocks/>
                        </wpg:cNvGrpSpPr>
                        <wpg:grpSpPr bwMode="auto">
                          <a:xfrm>
                            <a:off x="8493" y="2115"/>
                            <a:ext cx="2" cy="137"/>
                            <a:chOff x="8493" y="2115"/>
                            <a:chExt cx="2" cy="137"/>
                          </a:xfrm>
                        </wpg:grpSpPr>
                        <wps:wsp>
                          <wps:cNvPr id="126" name="Freeform 152"/>
                          <wps:cNvSpPr>
                            <a:spLocks/>
                          </wps:cNvSpPr>
                          <wps:spPr bwMode="auto">
                            <a:xfrm>
                              <a:off x="8493" y="2115"/>
                              <a:ext cx="2" cy="137"/>
                            </a:xfrm>
                            <a:custGeom>
                              <a:avLst/>
                              <a:gdLst>
                                <a:gd name="T0" fmla="+- 0 2252 2115"/>
                                <a:gd name="T1" fmla="*/ 2252 h 137"/>
                                <a:gd name="T2" fmla="+- 0 2115 2115"/>
                                <a:gd name="T3" fmla="*/ 2115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49"/>
                        <wpg:cNvGrpSpPr>
                          <a:grpSpLocks/>
                        </wpg:cNvGrpSpPr>
                        <wpg:grpSpPr bwMode="auto">
                          <a:xfrm>
                            <a:off x="8480" y="2115"/>
                            <a:ext cx="28" cy="137"/>
                            <a:chOff x="8480" y="2115"/>
                            <a:chExt cx="28" cy="137"/>
                          </a:xfrm>
                        </wpg:grpSpPr>
                        <wps:wsp>
                          <wps:cNvPr id="128" name="Freeform 150"/>
                          <wps:cNvSpPr>
                            <a:spLocks/>
                          </wps:cNvSpPr>
                          <wps:spPr bwMode="auto">
                            <a:xfrm>
                              <a:off x="8480" y="2115"/>
                              <a:ext cx="28" cy="137"/>
                            </a:xfrm>
                            <a:custGeom>
                              <a:avLst/>
                              <a:gdLst>
                                <a:gd name="T0" fmla="+- 0 8507 8480"/>
                                <a:gd name="T1" fmla="*/ T0 w 28"/>
                                <a:gd name="T2" fmla="+- 0 2115 2115"/>
                                <a:gd name="T3" fmla="*/ 2115 h 137"/>
                                <a:gd name="T4" fmla="+- 0 8480 8480"/>
                                <a:gd name="T5" fmla="*/ T4 w 28"/>
                                <a:gd name="T6" fmla="+- 0 2115 2115"/>
                                <a:gd name="T7" fmla="*/ 2115 h 137"/>
                                <a:gd name="T8" fmla="+- 0 8480 8480"/>
                                <a:gd name="T9" fmla="*/ T8 w 28"/>
                                <a:gd name="T10" fmla="+- 0 2252 2115"/>
                                <a:gd name="T11" fmla="*/ 2252 h 137"/>
                                <a:gd name="T12" fmla="+- 0 8507 8480"/>
                                <a:gd name="T13" fmla="*/ T12 w 28"/>
                                <a:gd name="T14" fmla="+- 0 2252 2115"/>
                                <a:gd name="T15" fmla="*/ 2252 h 137"/>
                                <a:gd name="T16" fmla="+- 0 8507 8480"/>
                                <a:gd name="T17" fmla="*/ T16 w 28"/>
                                <a:gd name="T18" fmla="+- 0 2115 2115"/>
                                <a:gd name="T19" fmla="*/ 2115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47"/>
                        <wpg:cNvGrpSpPr>
                          <a:grpSpLocks/>
                        </wpg:cNvGrpSpPr>
                        <wpg:grpSpPr bwMode="auto">
                          <a:xfrm>
                            <a:off x="8561" y="2186"/>
                            <a:ext cx="2" cy="137"/>
                            <a:chOff x="8561" y="2186"/>
                            <a:chExt cx="2" cy="137"/>
                          </a:xfrm>
                        </wpg:grpSpPr>
                        <wps:wsp>
                          <wps:cNvPr id="130" name="Freeform 148"/>
                          <wps:cNvSpPr>
                            <a:spLocks/>
                          </wps:cNvSpPr>
                          <wps:spPr bwMode="auto">
                            <a:xfrm>
                              <a:off x="8561" y="2186"/>
                              <a:ext cx="2" cy="137"/>
                            </a:xfrm>
                            <a:custGeom>
                              <a:avLst/>
                              <a:gdLst>
                                <a:gd name="T0" fmla="+- 0 2323 2186"/>
                                <a:gd name="T1" fmla="*/ 2323 h 137"/>
                                <a:gd name="T2" fmla="+- 0 2186 2186"/>
                                <a:gd name="T3" fmla="*/ 2186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45"/>
                        <wpg:cNvGrpSpPr>
                          <a:grpSpLocks/>
                        </wpg:cNvGrpSpPr>
                        <wpg:grpSpPr bwMode="auto">
                          <a:xfrm>
                            <a:off x="8547" y="2186"/>
                            <a:ext cx="28" cy="137"/>
                            <a:chOff x="8547" y="2186"/>
                            <a:chExt cx="28" cy="137"/>
                          </a:xfrm>
                        </wpg:grpSpPr>
                        <wps:wsp>
                          <wps:cNvPr id="132" name="Freeform 146"/>
                          <wps:cNvSpPr>
                            <a:spLocks/>
                          </wps:cNvSpPr>
                          <wps:spPr bwMode="auto">
                            <a:xfrm>
                              <a:off x="8547" y="218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8574 8547"/>
                                <a:gd name="T1" fmla="*/ T0 w 28"/>
                                <a:gd name="T2" fmla="+- 0 2186 2186"/>
                                <a:gd name="T3" fmla="*/ 2186 h 137"/>
                                <a:gd name="T4" fmla="+- 0 8547 8547"/>
                                <a:gd name="T5" fmla="*/ T4 w 28"/>
                                <a:gd name="T6" fmla="+- 0 2186 2186"/>
                                <a:gd name="T7" fmla="*/ 2186 h 137"/>
                                <a:gd name="T8" fmla="+- 0 8547 8547"/>
                                <a:gd name="T9" fmla="*/ T8 w 28"/>
                                <a:gd name="T10" fmla="+- 0 2323 2186"/>
                                <a:gd name="T11" fmla="*/ 2323 h 137"/>
                                <a:gd name="T12" fmla="+- 0 8574 8547"/>
                                <a:gd name="T13" fmla="*/ T12 w 28"/>
                                <a:gd name="T14" fmla="+- 0 2323 2186"/>
                                <a:gd name="T15" fmla="*/ 2323 h 137"/>
                                <a:gd name="T16" fmla="+- 0 8574 8547"/>
                                <a:gd name="T17" fmla="*/ T16 w 28"/>
                                <a:gd name="T18" fmla="+- 0 2186 2186"/>
                                <a:gd name="T19" fmla="*/ 218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43"/>
                        <wpg:cNvGrpSpPr>
                          <a:grpSpLocks/>
                        </wpg:cNvGrpSpPr>
                        <wpg:grpSpPr bwMode="auto">
                          <a:xfrm>
                            <a:off x="8615" y="2220"/>
                            <a:ext cx="28" cy="2"/>
                            <a:chOff x="8615" y="2220"/>
                            <a:chExt cx="28" cy="2"/>
                          </a:xfrm>
                        </wpg:grpSpPr>
                        <wps:wsp>
                          <wps:cNvPr id="134" name="Freeform 144"/>
                          <wps:cNvSpPr>
                            <a:spLocks/>
                          </wps:cNvSpPr>
                          <wps:spPr bwMode="auto">
                            <a:xfrm>
                              <a:off x="8615" y="2220"/>
                              <a:ext cx="28" cy="2"/>
                            </a:xfrm>
                            <a:custGeom>
                              <a:avLst/>
                              <a:gdLst>
                                <a:gd name="T0" fmla="+- 0 8643 8615"/>
                                <a:gd name="T1" fmla="*/ T0 w 28"/>
                                <a:gd name="T2" fmla="+- 0 8615 8615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39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41"/>
                        <wpg:cNvGrpSpPr>
                          <a:grpSpLocks/>
                        </wpg:cNvGrpSpPr>
                        <wpg:grpSpPr bwMode="auto">
                          <a:xfrm>
                            <a:off x="8615" y="2186"/>
                            <a:ext cx="28" cy="67"/>
                            <a:chOff x="8615" y="2186"/>
                            <a:chExt cx="28" cy="67"/>
                          </a:xfrm>
                        </wpg:grpSpPr>
                        <wps:wsp>
                          <wps:cNvPr id="136" name="Freeform 142"/>
                          <wps:cNvSpPr>
                            <a:spLocks/>
                          </wps:cNvSpPr>
                          <wps:spPr bwMode="auto">
                            <a:xfrm>
                              <a:off x="8615" y="2186"/>
                              <a:ext cx="28" cy="67"/>
                            </a:xfrm>
                            <a:custGeom>
                              <a:avLst/>
                              <a:gdLst>
                                <a:gd name="T0" fmla="+- 0 8643 8615"/>
                                <a:gd name="T1" fmla="*/ T0 w 28"/>
                                <a:gd name="T2" fmla="+- 0 2186 2186"/>
                                <a:gd name="T3" fmla="*/ 2186 h 67"/>
                                <a:gd name="T4" fmla="+- 0 8615 8615"/>
                                <a:gd name="T5" fmla="*/ T4 w 28"/>
                                <a:gd name="T6" fmla="+- 0 2186 2186"/>
                                <a:gd name="T7" fmla="*/ 2186 h 67"/>
                                <a:gd name="T8" fmla="+- 0 8615 8615"/>
                                <a:gd name="T9" fmla="*/ T8 w 28"/>
                                <a:gd name="T10" fmla="+- 0 2253 2186"/>
                                <a:gd name="T11" fmla="*/ 2253 h 67"/>
                                <a:gd name="T12" fmla="+- 0 8643 8615"/>
                                <a:gd name="T13" fmla="*/ T12 w 28"/>
                                <a:gd name="T14" fmla="+- 0 2253 2186"/>
                                <a:gd name="T15" fmla="*/ 2253 h 67"/>
                                <a:gd name="T16" fmla="+- 0 8643 8615"/>
                                <a:gd name="T17" fmla="*/ T16 w 28"/>
                                <a:gd name="T18" fmla="+- 0 2186 2186"/>
                                <a:gd name="T19" fmla="*/ 218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6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39"/>
                        <wpg:cNvGrpSpPr>
                          <a:grpSpLocks/>
                        </wpg:cNvGrpSpPr>
                        <wpg:grpSpPr bwMode="auto">
                          <a:xfrm>
                            <a:off x="8696" y="2115"/>
                            <a:ext cx="2" cy="137"/>
                            <a:chOff x="8696" y="2115"/>
                            <a:chExt cx="2" cy="137"/>
                          </a:xfrm>
                        </wpg:grpSpPr>
                        <wps:wsp>
                          <wps:cNvPr id="138" name="Freeform 140"/>
                          <wps:cNvSpPr>
                            <a:spLocks/>
                          </wps:cNvSpPr>
                          <wps:spPr bwMode="auto">
                            <a:xfrm>
                              <a:off x="8696" y="2115"/>
                              <a:ext cx="2" cy="137"/>
                            </a:xfrm>
                            <a:custGeom>
                              <a:avLst/>
                              <a:gdLst>
                                <a:gd name="T0" fmla="+- 0 2252 2115"/>
                                <a:gd name="T1" fmla="*/ 2252 h 137"/>
                                <a:gd name="T2" fmla="+- 0 2115 2115"/>
                                <a:gd name="T3" fmla="*/ 2115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8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37"/>
                        <wpg:cNvGrpSpPr>
                          <a:grpSpLocks/>
                        </wpg:cNvGrpSpPr>
                        <wpg:grpSpPr bwMode="auto">
                          <a:xfrm>
                            <a:off x="8682" y="2115"/>
                            <a:ext cx="28" cy="137"/>
                            <a:chOff x="8682" y="2115"/>
                            <a:chExt cx="28" cy="137"/>
                          </a:xfrm>
                        </wpg:grpSpPr>
                        <wps:wsp>
                          <wps:cNvPr id="140" name="Freeform 138"/>
                          <wps:cNvSpPr>
                            <a:spLocks/>
                          </wps:cNvSpPr>
                          <wps:spPr bwMode="auto">
                            <a:xfrm>
                              <a:off x="8682" y="2115"/>
                              <a:ext cx="28" cy="137"/>
                            </a:xfrm>
                            <a:custGeom>
                              <a:avLst/>
                              <a:gdLst>
                                <a:gd name="T0" fmla="+- 0 8710 8682"/>
                                <a:gd name="T1" fmla="*/ T0 w 28"/>
                                <a:gd name="T2" fmla="+- 0 2115 2115"/>
                                <a:gd name="T3" fmla="*/ 2115 h 137"/>
                                <a:gd name="T4" fmla="+- 0 8682 8682"/>
                                <a:gd name="T5" fmla="*/ T4 w 28"/>
                                <a:gd name="T6" fmla="+- 0 2115 2115"/>
                                <a:gd name="T7" fmla="*/ 2115 h 137"/>
                                <a:gd name="T8" fmla="+- 0 8682 8682"/>
                                <a:gd name="T9" fmla="*/ T8 w 28"/>
                                <a:gd name="T10" fmla="+- 0 2252 2115"/>
                                <a:gd name="T11" fmla="*/ 2252 h 137"/>
                                <a:gd name="T12" fmla="+- 0 8710 8682"/>
                                <a:gd name="T13" fmla="*/ T12 w 28"/>
                                <a:gd name="T14" fmla="+- 0 2252 2115"/>
                                <a:gd name="T15" fmla="*/ 2252 h 137"/>
                                <a:gd name="T16" fmla="+- 0 8710 8682"/>
                                <a:gd name="T17" fmla="*/ T16 w 28"/>
                                <a:gd name="T18" fmla="+- 0 2115 2115"/>
                                <a:gd name="T19" fmla="*/ 2115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35"/>
                        <wpg:cNvGrpSpPr>
                          <a:grpSpLocks/>
                        </wpg:cNvGrpSpPr>
                        <wpg:grpSpPr bwMode="auto">
                          <a:xfrm>
                            <a:off x="8763" y="2115"/>
                            <a:ext cx="2" cy="208"/>
                            <a:chOff x="8763" y="2115"/>
                            <a:chExt cx="2" cy="208"/>
                          </a:xfrm>
                        </wpg:grpSpPr>
                        <wps:wsp>
                          <wps:cNvPr id="142" name="Freeform 136"/>
                          <wps:cNvSpPr>
                            <a:spLocks/>
                          </wps:cNvSpPr>
                          <wps:spPr bwMode="auto">
                            <a:xfrm>
                              <a:off x="8763" y="2115"/>
                              <a:ext cx="2" cy="208"/>
                            </a:xfrm>
                            <a:custGeom>
                              <a:avLst/>
                              <a:gdLst>
                                <a:gd name="T0" fmla="+- 0 2323 2115"/>
                                <a:gd name="T1" fmla="*/ 2323 h 208"/>
                                <a:gd name="T2" fmla="+- 0 2115 2115"/>
                                <a:gd name="T3" fmla="*/ 2115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2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3"/>
                        <wpg:cNvGrpSpPr>
                          <a:grpSpLocks/>
                        </wpg:cNvGrpSpPr>
                        <wpg:grpSpPr bwMode="auto">
                          <a:xfrm>
                            <a:off x="8750" y="2115"/>
                            <a:ext cx="28" cy="208"/>
                            <a:chOff x="8750" y="2115"/>
                            <a:chExt cx="28" cy="208"/>
                          </a:xfrm>
                        </wpg:grpSpPr>
                        <wps:wsp>
                          <wps:cNvPr id="144" name="Freeform 134"/>
                          <wps:cNvSpPr>
                            <a:spLocks/>
                          </wps:cNvSpPr>
                          <wps:spPr bwMode="auto">
                            <a:xfrm>
                              <a:off x="8750" y="2115"/>
                              <a:ext cx="28" cy="208"/>
                            </a:xfrm>
                            <a:custGeom>
                              <a:avLst/>
                              <a:gdLst>
                                <a:gd name="T0" fmla="+- 0 8777 8750"/>
                                <a:gd name="T1" fmla="*/ T0 w 28"/>
                                <a:gd name="T2" fmla="+- 0 2115 2115"/>
                                <a:gd name="T3" fmla="*/ 2115 h 208"/>
                                <a:gd name="T4" fmla="+- 0 8750 8750"/>
                                <a:gd name="T5" fmla="*/ T4 w 28"/>
                                <a:gd name="T6" fmla="+- 0 2115 2115"/>
                                <a:gd name="T7" fmla="*/ 2115 h 208"/>
                                <a:gd name="T8" fmla="+- 0 8750 8750"/>
                                <a:gd name="T9" fmla="*/ T8 w 28"/>
                                <a:gd name="T10" fmla="+- 0 2323 2115"/>
                                <a:gd name="T11" fmla="*/ 2323 h 208"/>
                                <a:gd name="T12" fmla="+- 0 8777 8750"/>
                                <a:gd name="T13" fmla="*/ T12 w 28"/>
                                <a:gd name="T14" fmla="+- 0 2323 2115"/>
                                <a:gd name="T15" fmla="*/ 2323 h 208"/>
                                <a:gd name="T16" fmla="+- 0 8777 8750"/>
                                <a:gd name="T17" fmla="*/ T16 w 28"/>
                                <a:gd name="T18" fmla="+- 0 2115 2115"/>
                                <a:gd name="T19" fmla="*/ 211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208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7" y="208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1"/>
                        <wpg:cNvGrpSpPr>
                          <a:grpSpLocks/>
                        </wpg:cNvGrpSpPr>
                        <wpg:grpSpPr bwMode="auto">
                          <a:xfrm>
                            <a:off x="8832" y="2186"/>
                            <a:ext cx="2" cy="137"/>
                            <a:chOff x="8832" y="2186"/>
                            <a:chExt cx="2" cy="137"/>
                          </a:xfrm>
                        </wpg:grpSpPr>
                        <wps:wsp>
                          <wps:cNvPr id="146" name="Freeform 132"/>
                          <wps:cNvSpPr>
                            <a:spLocks/>
                          </wps:cNvSpPr>
                          <wps:spPr bwMode="auto">
                            <a:xfrm>
                              <a:off x="8832" y="2186"/>
                              <a:ext cx="2" cy="137"/>
                            </a:xfrm>
                            <a:custGeom>
                              <a:avLst/>
                              <a:gdLst>
                                <a:gd name="T0" fmla="+- 0 2323 2186"/>
                                <a:gd name="T1" fmla="*/ 2323 h 137"/>
                                <a:gd name="T2" fmla="+- 0 2186 2186"/>
                                <a:gd name="T3" fmla="*/ 2186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29"/>
                        <wpg:cNvGrpSpPr>
                          <a:grpSpLocks/>
                        </wpg:cNvGrpSpPr>
                        <wpg:grpSpPr bwMode="auto">
                          <a:xfrm>
                            <a:off x="8818" y="2186"/>
                            <a:ext cx="28" cy="137"/>
                            <a:chOff x="8818" y="2186"/>
                            <a:chExt cx="28" cy="137"/>
                          </a:xfrm>
                        </wpg:grpSpPr>
                        <wps:wsp>
                          <wps:cNvPr id="148" name="Freeform 130"/>
                          <wps:cNvSpPr>
                            <a:spLocks/>
                          </wps:cNvSpPr>
                          <wps:spPr bwMode="auto">
                            <a:xfrm>
                              <a:off x="8818" y="218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8846 8818"/>
                                <a:gd name="T1" fmla="*/ T0 w 28"/>
                                <a:gd name="T2" fmla="+- 0 2186 2186"/>
                                <a:gd name="T3" fmla="*/ 2186 h 137"/>
                                <a:gd name="T4" fmla="+- 0 8818 8818"/>
                                <a:gd name="T5" fmla="*/ T4 w 28"/>
                                <a:gd name="T6" fmla="+- 0 2186 2186"/>
                                <a:gd name="T7" fmla="*/ 2186 h 137"/>
                                <a:gd name="T8" fmla="+- 0 8818 8818"/>
                                <a:gd name="T9" fmla="*/ T8 w 28"/>
                                <a:gd name="T10" fmla="+- 0 2323 2186"/>
                                <a:gd name="T11" fmla="*/ 2323 h 137"/>
                                <a:gd name="T12" fmla="+- 0 8846 8818"/>
                                <a:gd name="T13" fmla="*/ T12 w 28"/>
                                <a:gd name="T14" fmla="+- 0 2323 2186"/>
                                <a:gd name="T15" fmla="*/ 2323 h 137"/>
                                <a:gd name="T16" fmla="+- 0 8846 8818"/>
                                <a:gd name="T17" fmla="*/ T16 w 28"/>
                                <a:gd name="T18" fmla="+- 0 2186 2186"/>
                                <a:gd name="T19" fmla="*/ 218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27"/>
                        <wpg:cNvGrpSpPr>
                          <a:grpSpLocks/>
                        </wpg:cNvGrpSpPr>
                        <wpg:grpSpPr bwMode="auto">
                          <a:xfrm>
                            <a:off x="8899" y="2115"/>
                            <a:ext cx="2" cy="208"/>
                            <a:chOff x="8899" y="2115"/>
                            <a:chExt cx="2" cy="208"/>
                          </a:xfrm>
                        </wpg:grpSpPr>
                        <wps:wsp>
                          <wps:cNvPr id="150" name="Freeform 128"/>
                          <wps:cNvSpPr>
                            <a:spLocks/>
                          </wps:cNvSpPr>
                          <wps:spPr bwMode="auto">
                            <a:xfrm>
                              <a:off x="8899" y="2115"/>
                              <a:ext cx="2" cy="208"/>
                            </a:xfrm>
                            <a:custGeom>
                              <a:avLst/>
                              <a:gdLst>
                                <a:gd name="T0" fmla="+- 0 2323 2115"/>
                                <a:gd name="T1" fmla="*/ 2323 h 208"/>
                                <a:gd name="T2" fmla="+- 0 2115 2115"/>
                                <a:gd name="T3" fmla="*/ 2115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2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25"/>
                        <wpg:cNvGrpSpPr>
                          <a:grpSpLocks/>
                        </wpg:cNvGrpSpPr>
                        <wpg:grpSpPr bwMode="auto">
                          <a:xfrm>
                            <a:off x="8885" y="2115"/>
                            <a:ext cx="28" cy="208"/>
                            <a:chOff x="8885" y="2115"/>
                            <a:chExt cx="28" cy="208"/>
                          </a:xfrm>
                        </wpg:grpSpPr>
                        <wps:wsp>
                          <wps:cNvPr id="152" name="Freeform 126"/>
                          <wps:cNvSpPr>
                            <a:spLocks/>
                          </wps:cNvSpPr>
                          <wps:spPr bwMode="auto">
                            <a:xfrm>
                              <a:off x="8885" y="2115"/>
                              <a:ext cx="28" cy="208"/>
                            </a:xfrm>
                            <a:custGeom>
                              <a:avLst/>
                              <a:gdLst>
                                <a:gd name="T0" fmla="+- 0 8913 8885"/>
                                <a:gd name="T1" fmla="*/ T0 w 28"/>
                                <a:gd name="T2" fmla="+- 0 2115 2115"/>
                                <a:gd name="T3" fmla="*/ 2115 h 208"/>
                                <a:gd name="T4" fmla="+- 0 8885 8885"/>
                                <a:gd name="T5" fmla="*/ T4 w 28"/>
                                <a:gd name="T6" fmla="+- 0 2115 2115"/>
                                <a:gd name="T7" fmla="*/ 2115 h 208"/>
                                <a:gd name="T8" fmla="+- 0 8885 8885"/>
                                <a:gd name="T9" fmla="*/ T8 w 28"/>
                                <a:gd name="T10" fmla="+- 0 2323 2115"/>
                                <a:gd name="T11" fmla="*/ 2323 h 208"/>
                                <a:gd name="T12" fmla="+- 0 8913 8885"/>
                                <a:gd name="T13" fmla="*/ T12 w 28"/>
                                <a:gd name="T14" fmla="+- 0 2323 2115"/>
                                <a:gd name="T15" fmla="*/ 2323 h 208"/>
                                <a:gd name="T16" fmla="+- 0 8913 8885"/>
                                <a:gd name="T17" fmla="*/ T16 w 28"/>
                                <a:gd name="T18" fmla="+- 0 2115 2115"/>
                                <a:gd name="T19" fmla="*/ 211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20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8" y="208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23"/>
                        <wpg:cNvGrpSpPr>
                          <a:grpSpLocks/>
                        </wpg:cNvGrpSpPr>
                        <wpg:grpSpPr bwMode="auto">
                          <a:xfrm>
                            <a:off x="8967" y="2186"/>
                            <a:ext cx="2" cy="137"/>
                            <a:chOff x="8967" y="2186"/>
                            <a:chExt cx="2" cy="137"/>
                          </a:xfrm>
                        </wpg:grpSpPr>
                        <wps:wsp>
                          <wps:cNvPr id="154" name="Freeform 124"/>
                          <wps:cNvSpPr>
                            <a:spLocks/>
                          </wps:cNvSpPr>
                          <wps:spPr bwMode="auto">
                            <a:xfrm>
                              <a:off x="8967" y="2186"/>
                              <a:ext cx="2" cy="137"/>
                            </a:xfrm>
                            <a:custGeom>
                              <a:avLst/>
                              <a:gdLst>
                                <a:gd name="T0" fmla="+- 0 2323 2186"/>
                                <a:gd name="T1" fmla="*/ 2323 h 137"/>
                                <a:gd name="T2" fmla="+- 0 2186 2186"/>
                                <a:gd name="T3" fmla="*/ 2186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21"/>
                        <wpg:cNvGrpSpPr>
                          <a:grpSpLocks/>
                        </wpg:cNvGrpSpPr>
                        <wpg:grpSpPr bwMode="auto">
                          <a:xfrm>
                            <a:off x="8954" y="2186"/>
                            <a:ext cx="28" cy="137"/>
                            <a:chOff x="8954" y="2186"/>
                            <a:chExt cx="28" cy="137"/>
                          </a:xfrm>
                        </wpg:grpSpPr>
                        <wps:wsp>
                          <wps:cNvPr id="156" name="Freeform 122"/>
                          <wps:cNvSpPr>
                            <a:spLocks/>
                          </wps:cNvSpPr>
                          <wps:spPr bwMode="auto">
                            <a:xfrm>
                              <a:off x="8954" y="218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8981 8954"/>
                                <a:gd name="T1" fmla="*/ T0 w 28"/>
                                <a:gd name="T2" fmla="+- 0 2186 2186"/>
                                <a:gd name="T3" fmla="*/ 2186 h 137"/>
                                <a:gd name="T4" fmla="+- 0 8954 8954"/>
                                <a:gd name="T5" fmla="*/ T4 w 28"/>
                                <a:gd name="T6" fmla="+- 0 2186 2186"/>
                                <a:gd name="T7" fmla="*/ 2186 h 137"/>
                                <a:gd name="T8" fmla="+- 0 8954 8954"/>
                                <a:gd name="T9" fmla="*/ T8 w 28"/>
                                <a:gd name="T10" fmla="+- 0 2323 2186"/>
                                <a:gd name="T11" fmla="*/ 2323 h 137"/>
                                <a:gd name="T12" fmla="+- 0 8981 8954"/>
                                <a:gd name="T13" fmla="*/ T12 w 28"/>
                                <a:gd name="T14" fmla="+- 0 2323 2186"/>
                                <a:gd name="T15" fmla="*/ 2323 h 137"/>
                                <a:gd name="T16" fmla="+- 0 8981 8954"/>
                                <a:gd name="T17" fmla="*/ T16 w 28"/>
                                <a:gd name="T18" fmla="+- 0 2186 2186"/>
                                <a:gd name="T19" fmla="*/ 218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19"/>
                        <wpg:cNvGrpSpPr>
                          <a:grpSpLocks/>
                        </wpg:cNvGrpSpPr>
                        <wpg:grpSpPr bwMode="auto">
                          <a:xfrm>
                            <a:off x="9035" y="2115"/>
                            <a:ext cx="2" cy="137"/>
                            <a:chOff x="9035" y="2115"/>
                            <a:chExt cx="2" cy="137"/>
                          </a:xfrm>
                        </wpg:grpSpPr>
                        <wps:wsp>
                          <wps:cNvPr id="158" name="Freeform 120"/>
                          <wps:cNvSpPr>
                            <a:spLocks/>
                          </wps:cNvSpPr>
                          <wps:spPr bwMode="auto">
                            <a:xfrm>
                              <a:off x="9035" y="2115"/>
                              <a:ext cx="2" cy="137"/>
                            </a:xfrm>
                            <a:custGeom>
                              <a:avLst/>
                              <a:gdLst>
                                <a:gd name="T0" fmla="+- 0 2252 2115"/>
                                <a:gd name="T1" fmla="*/ 2252 h 137"/>
                                <a:gd name="T2" fmla="+- 0 2115 2115"/>
                                <a:gd name="T3" fmla="*/ 2115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8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17"/>
                        <wpg:cNvGrpSpPr>
                          <a:grpSpLocks/>
                        </wpg:cNvGrpSpPr>
                        <wpg:grpSpPr bwMode="auto">
                          <a:xfrm>
                            <a:off x="9021" y="2115"/>
                            <a:ext cx="28" cy="137"/>
                            <a:chOff x="9021" y="2115"/>
                            <a:chExt cx="28" cy="137"/>
                          </a:xfrm>
                        </wpg:grpSpPr>
                        <wps:wsp>
                          <wps:cNvPr id="160" name="Freeform 118"/>
                          <wps:cNvSpPr>
                            <a:spLocks/>
                          </wps:cNvSpPr>
                          <wps:spPr bwMode="auto">
                            <a:xfrm>
                              <a:off x="9021" y="2115"/>
                              <a:ext cx="28" cy="137"/>
                            </a:xfrm>
                            <a:custGeom>
                              <a:avLst/>
                              <a:gdLst>
                                <a:gd name="T0" fmla="+- 0 9048 9021"/>
                                <a:gd name="T1" fmla="*/ T0 w 28"/>
                                <a:gd name="T2" fmla="+- 0 2115 2115"/>
                                <a:gd name="T3" fmla="*/ 2115 h 137"/>
                                <a:gd name="T4" fmla="+- 0 9021 9021"/>
                                <a:gd name="T5" fmla="*/ T4 w 28"/>
                                <a:gd name="T6" fmla="+- 0 2115 2115"/>
                                <a:gd name="T7" fmla="*/ 2115 h 137"/>
                                <a:gd name="T8" fmla="+- 0 9021 9021"/>
                                <a:gd name="T9" fmla="*/ T8 w 28"/>
                                <a:gd name="T10" fmla="+- 0 2252 2115"/>
                                <a:gd name="T11" fmla="*/ 2252 h 137"/>
                                <a:gd name="T12" fmla="+- 0 9048 9021"/>
                                <a:gd name="T13" fmla="*/ T12 w 28"/>
                                <a:gd name="T14" fmla="+- 0 2252 2115"/>
                                <a:gd name="T15" fmla="*/ 2252 h 137"/>
                                <a:gd name="T16" fmla="+- 0 9048 9021"/>
                                <a:gd name="T17" fmla="*/ T16 w 28"/>
                                <a:gd name="T18" fmla="+- 0 2115 2115"/>
                                <a:gd name="T19" fmla="*/ 2115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15"/>
                        <wpg:cNvGrpSpPr>
                          <a:grpSpLocks/>
                        </wpg:cNvGrpSpPr>
                        <wpg:grpSpPr bwMode="auto">
                          <a:xfrm>
                            <a:off x="9102" y="2186"/>
                            <a:ext cx="2" cy="137"/>
                            <a:chOff x="9102" y="2186"/>
                            <a:chExt cx="2" cy="137"/>
                          </a:xfrm>
                        </wpg:grpSpPr>
                        <wps:wsp>
                          <wps:cNvPr id="162" name="Freeform 116"/>
                          <wps:cNvSpPr>
                            <a:spLocks/>
                          </wps:cNvSpPr>
                          <wps:spPr bwMode="auto">
                            <a:xfrm>
                              <a:off x="9102" y="2186"/>
                              <a:ext cx="2" cy="137"/>
                            </a:xfrm>
                            <a:custGeom>
                              <a:avLst/>
                              <a:gdLst>
                                <a:gd name="T0" fmla="+- 0 2323 2186"/>
                                <a:gd name="T1" fmla="*/ 2323 h 137"/>
                                <a:gd name="T2" fmla="+- 0 2186 2186"/>
                                <a:gd name="T3" fmla="*/ 2186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13"/>
                        <wpg:cNvGrpSpPr>
                          <a:grpSpLocks/>
                        </wpg:cNvGrpSpPr>
                        <wpg:grpSpPr bwMode="auto">
                          <a:xfrm>
                            <a:off x="9088" y="2186"/>
                            <a:ext cx="28" cy="137"/>
                            <a:chOff x="9088" y="2186"/>
                            <a:chExt cx="28" cy="137"/>
                          </a:xfrm>
                        </wpg:grpSpPr>
                        <wps:wsp>
                          <wps:cNvPr id="164" name="Freeform 114"/>
                          <wps:cNvSpPr>
                            <a:spLocks/>
                          </wps:cNvSpPr>
                          <wps:spPr bwMode="auto">
                            <a:xfrm>
                              <a:off x="9088" y="218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9116 9088"/>
                                <a:gd name="T1" fmla="*/ T0 w 28"/>
                                <a:gd name="T2" fmla="+- 0 2186 2186"/>
                                <a:gd name="T3" fmla="*/ 2186 h 137"/>
                                <a:gd name="T4" fmla="+- 0 9088 9088"/>
                                <a:gd name="T5" fmla="*/ T4 w 28"/>
                                <a:gd name="T6" fmla="+- 0 2186 2186"/>
                                <a:gd name="T7" fmla="*/ 2186 h 137"/>
                                <a:gd name="T8" fmla="+- 0 9088 9088"/>
                                <a:gd name="T9" fmla="*/ T8 w 28"/>
                                <a:gd name="T10" fmla="+- 0 2323 2186"/>
                                <a:gd name="T11" fmla="*/ 2323 h 137"/>
                                <a:gd name="T12" fmla="+- 0 9116 9088"/>
                                <a:gd name="T13" fmla="*/ T12 w 28"/>
                                <a:gd name="T14" fmla="+- 0 2323 2186"/>
                                <a:gd name="T15" fmla="*/ 2323 h 137"/>
                                <a:gd name="T16" fmla="+- 0 9116 9088"/>
                                <a:gd name="T17" fmla="*/ T16 w 28"/>
                                <a:gd name="T18" fmla="+- 0 2186 2186"/>
                                <a:gd name="T19" fmla="*/ 218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11"/>
                        <wpg:cNvGrpSpPr>
                          <a:grpSpLocks/>
                        </wpg:cNvGrpSpPr>
                        <wpg:grpSpPr bwMode="auto">
                          <a:xfrm>
                            <a:off x="9170" y="2115"/>
                            <a:ext cx="2" cy="208"/>
                            <a:chOff x="9170" y="2115"/>
                            <a:chExt cx="2" cy="208"/>
                          </a:xfrm>
                        </wpg:grpSpPr>
                        <wps:wsp>
                          <wps:cNvPr id="166" name="Freeform 112"/>
                          <wps:cNvSpPr>
                            <a:spLocks/>
                          </wps:cNvSpPr>
                          <wps:spPr bwMode="auto">
                            <a:xfrm>
                              <a:off x="9170" y="2115"/>
                              <a:ext cx="2" cy="208"/>
                            </a:xfrm>
                            <a:custGeom>
                              <a:avLst/>
                              <a:gdLst>
                                <a:gd name="T0" fmla="+- 0 2323 2115"/>
                                <a:gd name="T1" fmla="*/ 2323 h 208"/>
                                <a:gd name="T2" fmla="+- 0 2115 2115"/>
                                <a:gd name="T3" fmla="*/ 2115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2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09"/>
                        <wpg:cNvGrpSpPr>
                          <a:grpSpLocks/>
                        </wpg:cNvGrpSpPr>
                        <wpg:grpSpPr bwMode="auto">
                          <a:xfrm>
                            <a:off x="9156" y="2115"/>
                            <a:ext cx="28" cy="208"/>
                            <a:chOff x="9156" y="2115"/>
                            <a:chExt cx="28" cy="208"/>
                          </a:xfrm>
                        </wpg:grpSpPr>
                        <wps:wsp>
                          <wps:cNvPr id="168" name="Freeform 110"/>
                          <wps:cNvSpPr>
                            <a:spLocks/>
                          </wps:cNvSpPr>
                          <wps:spPr bwMode="auto">
                            <a:xfrm>
                              <a:off x="9156" y="2115"/>
                              <a:ext cx="28" cy="208"/>
                            </a:xfrm>
                            <a:custGeom>
                              <a:avLst/>
                              <a:gdLst>
                                <a:gd name="T0" fmla="+- 0 9184 9156"/>
                                <a:gd name="T1" fmla="*/ T0 w 28"/>
                                <a:gd name="T2" fmla="+- 0 2115 2115"/>
                                <a:gd name="T3" fmla="*/ 2115 h 208"/>
                                <a:gd name="T4" fmla="+- 0 9156 9156"/>
                                <a:gd name="T5" fmla="*/ T4 w 28"/>
                                <a:gd name="T6" fmla="+- 0 2115 2115"/>
                                <a:gd name="T7" fmla="*/ 2115 h 208"/>
                                <a:gd name="T8" fmla="+- 0 9156 9156"/>
                                <a:gd name="T9" fmla="*/ T8 w 28"/>
                                <a:gd name="T10" fmla="+- 0 2323 2115"/>
                                <a:gd name="T11" fmla="*/ 2323 h 208"/>
                                <a:gd name="T12" fmla="+- 0 9184 9156"/>
                                <a:gd name="T13" fmla="*/ T12 w 28"/>
                                <a:gd name="T14" fmla="+- 0 2323 2115"/>
                                <a:gd name="T15" fmla="*/ 2323 h 208"/>
                                <a:gd name="T16" fmla="+- 0 9184 9156"/>
                                <a:gd name="T17" fmla="*/ T16 w 28"/>
                                <a:gd name="T18" fmla="+- 0 2115 2115"/>
                                <a:gd name="T19" fmla="*/ 211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20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8" y="208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07"/>
                        <wpg:cNvGrpSpPr>
                          <a:grpSpLocks/>
                        </wpg:cNvGrpSpPr>
                        <wpg:grpSpPr bwMode="auto">
                          <a:xfrm>
                            <a:off x="9237" y="2186"/>
                            <a:ext cx="2" cy="137"/>
                            <a:chOff x="9237" y="2186"/>
                            <a:chExt cx="2" cy="137"/>
                          </a:xfrm>
                        </wpg:grpSpPr>
                        <wps:wsp>
                          <wps:cNvPr id="170" name="Freeform 108"/>
                          <wps:cNvSpPr>
                            <a:spLocks/>
                          </wps:cNvSpPr>
                          <wps:spPr bwMode="auto">
                            <a:xfrm>
                              <a:off x="9237" y="2186"/>
                              <a:ext cx="2" cy="137"/>
                            </a:xfrm>
                            <a:custGeom>
                              <a:avLst/>
                              <a:gdLst>
                                <a:gd name="T0" fmla="+- 0 2323 2186"/>
                                <a:gd name="T1" fmla="*/ 2323 h 137"/>
                                <a:gd name="T2" fmla="+- 0 2186 2186"/>
                                <a:gd name="T3" fmla="*/ 2186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05"/>
                        <wpg:cNvGrpSpPr>
                          <a:grpSpLocks/>
                        </wpg:cNvGrpSpPr>
                        <wpg:grpSpPr bwMode="auto">
                          <a:xfrm>
                            <a:off x="9224" y="2186"/>
                            <a:ext cx="28" cy="137"/>
                            <a:chOff x="9224" y="2186"/>
                            <a:chExt cx="28" cy="137"/>
                          </a:xfrm>
                        </wpg:grpSpPr>
                        <wps:wsp>
                          <wps:cNvPr id="172" name="Freeform 106"/>
                          <wps:cNvSpPr>
                            <a:spLocks/>
                          </wps:cNvSpPr>
                          <wps:spPr bwMode="auto">
                            <a:xfrm>
                              <a:off x="9224" y="218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9251 9224"/>
                                <a:gd name="T1" fmla="*/ T0 w 28"/>
                                <a:gd name="T2" fmla="+- 0 2186 2186"/>
                                <a:gd name="T3" fmla="*/ 2186 h 137"/>
                                <a:gd name="T4" fmla="+- 0 9224 9224"/>
                                <a:gd name="T5" fmla="*/ T4 w 28"/>
                                <a:gd name="T6" fmla="+- 0 2186 2186"/>
                                <a:gd name="T7" fmla="*/ 2186 h 137"/>
                                <a:gd name="T8" fmla="+- 0 9224 9224"/>
                                <a:gd name="T9" fmla="*/ T8 w 28"/>
                                <a:gd name="T10" fmla="+- 0 2323 2186"/>
                                <a:gd name="T11" fmla="*/ 2323 h 137"/>
                                <a:gd name="T12" fmla="+- 0 9251 9224"/>
                                <a:gd name="T13" fmla="*/ T12 w 28"/>
                                <a:gd name="T14" fmla="+- 0 2323 2186"/>
                                <a:gd name="T15" fmla="*/ 2323 h 137"/>
                                <a:gd name="T16" fmla="+- 0 9251 9224"/>
                                <a:gd name="T17" fmla="*/ T16 w 28"/>
                                <a:gd name="T18" fmla="+- 0 2186 2186"/>
                                <a:gd name="T19" fmla="*/ 218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03"/>
                        <wpg:cNvGrpSpPr>
                          <a:grpSpLocks/>
                        </wpg:cNvGrpSpPr>
                        <wpg:grpSpPr bwMode="auto">
                          <a:xfrm>
                            <a:off x="9292" y="2220"/>
                            <a:ext cx="28" cy="2"/>
                            <a:chOff x="9292" y="2220"/>
                            <a:chExt cx="28" cy="2"/>
                          </a:xfrm>
                        </wpg:grpSpPr>
                        <wps:wsp>
                          <wps:cNvPr id="174" name="Freeform 104"/>
                          <wps:cNvSpPr>
                            <a:spLocks/>
                          </wps:cNvSpPr>
                          <wps:spPr bwMode="auto">
                            <a:xfrm>
                              <a:off x="9292" y="2220"/>
                              <a:ext cx="28" cy="2"/>
                            </a:xfrm>
                            <a:custGeom>
                              <a:avLst/>
                              <a:gdLst>
                                <a:gd name="T0" fmla="+- 0 9320 9292"/>
                                <a:gd name="T1" fmla="*/ T0 w 28"/>
                                <a:gd name="T2" fmla="+- 0 9292 9292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39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01"/>
                        <wpg:cNvGrpSpPr>
                          <a:grpSpLocks/>
                        </wpg:cNvGrpSpPr>
                        <wpg:grpSpPr bwMode="auto">
                          <a:xfrm>
                            <a:off x="9292" y="2186"/>
                            <a:ext cx="28" cy="67"/>
                            <a:chOff x="9292" y="2186"/>
                            <a:chExt cx="28" cy="67"/>
                          </a:xfrm>
                        </wpg:grpSpPr>
                        <wps:wsp>
                          <wps:cNvPr id="176" name="Freeform 102"/>
                          <wps:cNvSpPr>
                            <a:spLocks/>
                          </wps:cNvSpPr>
                          <wps:spPr bwMode="auto">
                            <a:xfrm>
                              <a:off x="9292" y="2186"/>
                              <a:ext cx="28" cy="67"/>
                            </a:xfrm>
                            <a:custGeom>
                              <a:avLst/>
                              <a:gdLst>
                                <a:gd name="T0" fmla="+- 0 9320 9292"/>
                                <a:gd name="T1" fmla="*/ T0 w 28"/>
                                <a:gd name="T2" fmla="+- 0 2186 2186"/>
                                <a:gd name="T3" fmla="*/ 2186 h 67"/>
                                <a:gd name="T4" fmla="+- 0 9292 9292"/>
                                <a:gd name="T5" fmla="*/ T4 w 28"/>
                                <a:gd name="T6" fmla="+- 0 2186 2186"/>
                                <a:gd name="T7" fmla="*/ 2186 h 67"/>
                                <a:gd name="T8" fmla="+- 0 9292 9292"/>
                                <a:gd name="T9" fmla="*/ T8 w 28"/>
                                <a:gd name="T10" fmla="+- 0 2253 2186"/>
                                <a:gd name="T11" fmla="*/ 2253 h 67"/>
                                <a:gd name="T12" fmla="+- 0 9320 9292"/>
                                <a:gd name="T13" fmla="*/ T12 w 28"/>
                                <a:gd name="T14" fmla="+- 0 2253 2186"/>
                                <a:gd name="T15" fmla="*/ 2253 h 67"/>
                                <a:gd name="T16" fmla="+- 0 9320 9292"/>
                                <a:gd name="T17" fmla="*/ T16 w 28"/>
                                <a:gd name="T18" fmla="+- 0 2186 2186"/>
                                <a:gd name="T19" fmla="*/ 218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6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99"/>
                        <wpg:cNvGrpSpPr>
                          <a:grpSpLocks/>
                        </wpg:cNvGrpSpPr>
                        <wpg:grpSpPr bwMode="auto">
                          <a:xfrm>
                            <a:off x="9373" y="2186"/>
                            <a:ext cx="2" cy="137"/>
                            <a:chOff x="9373" y="2186"/>
                            <a:chExt cx="2" cy="137"/>
                          </a:xfrm>
                        </wpg:grpSpPr>
                        <wps:wsp>
                          <wps:cNvPr id="178" name="Freeform 100"/>
                          <wps:cNvSpPr>
                            <a:spLocks/>
                          </wps:cNvSpPr>
                          <wps:spPr bwMode="auto">
                            <a:xfrm>
                              <a:off x="9373" y="2186"/>
                              <a:ext cx="2" cy="137"/>
                            </a:xfrm>
                            <a:custGeom>
                              <a:avLst/>
                              <a:gdLst>
                                <a:gd name="T0" fmla="+- 0 2323 2186"/>
                                <a:gd name="T1" fmla="*/ 2323 h 137"/>
                                <a:gd name="T2" fmla="+- 0 2186 2186"/>
                                <a:gd name="T3" fmla="*/ 2186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97"/>
                        <wpg:cNvGrpSpPr>
                          <a:grpSpLocks/>
                        </wpg:cNvGrpSpPr>
                        <wpg:grpSpPr bwMode="auto">
                          <a:xfrm>
                            <a:off x="9359" y="2186"/>
                            <a:ext cx="28" cy="137"/>
                            <a:chOff x="9359" y="2186"/>
                            <a:chExt cx="28" cy="137"/>
                          </a:xfrm>
                        </wpg:grpSpPr>
                        <wps:wsp>
                          <wps:cNvPr id="180" name="Freeform 98"/>
                          <wps:cNvSpPr>
                            <a:spLocks/>
                          </wps:cNvSpPr>
                          <wps:spPr bwMode="auto">
                            <a:xfrm>
                              <a:off x="9359" y="218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9387 9359"/>
                                <a:gd name="T1" fmla="*/ T0 w 28"/>
                                <a:gd name="T2" fmla="+- 0 2186 2186"/>
                                <a:gd name="T3" fmla="*/ 2186 h 137"/>
                                <a:gd name="T4" fmla="+- 0 9359 9359"/>
                                <a:gd name="T5" fmla="*/ T4 w 28"/>
                                <a:gd name="T6" fmla="+- 0 2186 2186"/>
                                <a:gd name="T7" fmla="*/ 2186 h 137"/>
                                <a:gd name="T8" fmla="+- 0 9359 9359"/>
                                <a:gd name="T9" fmla="*/ T8 w 28"/>
                                <a:gd name="T10" fmla="+- 0 2323 2186"/>
                                <a:gd name="T11" fmla="*/ 2323 h 137"/>
                                <a:gd name="T12" fmla="+- 0 9387 9359"/>
                                <a:gd name="T13" fmla="*/ T12 w 28"/>
                                <a:gd name="T14" fmla="+- 0 2323 2186"/>
                                <a:gd name="T15" fmla="*/ 2323 h 137"/>
                                <a:gd name="T16" fmla="+- 0 9387 9359"/>
                                <a:gd name="T17" fmla="*/ T16 w 28"/>
                                <a:gd name="T18" fmla="+- 0 2186 2186"/>
                                <a:gd name="T19" fmla="*/ 218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95"/>
                        <wpg:cNvGrpSpPr>
                          <a:grpSpLocks/>
                        </wpg:cNvGrpSpPr>
                        <wpg:grpSpPr bwMode="auto">
                          <a:xfrm>
                            <a:off x="9440" y="2115"/>
                            <a:ext cx="2" cy="208"/>
                            <a:chOff x="9440" y="2115"/>
                            <a:chExt cx="2" cy="208"/>
                          </a:xfrm>
                        </wpg:grpSpPr>
                        <wps:wsp>
                          <wps:cNvPr id="182" name="Freeform 96"/>
                          <wps:cNvSpPr>
                            <a:spLocks/>
                          </wps:cNvSpPr>
                          <wps:spPr bwMode="auto">
                            <a:xfrm>
                              <a:off x="9440" y="2115"/>
                              <a:ext cx="2" cy="208"/>
                            </a:xfrm>
                            <a:custGeom>
                              <a:avLst/>
                              <a:gdLst>
                                <a:gd name="T0" fmla="+- 0 2323 2115"/>
                                <a:gd name="T1" fmla="*/ 2323 h 208"/>
                                <a:gd name="T2" fmla="+- 0 2115 2115"/>
                                <a:gd name="T3" fmla="*/ 2115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2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93"/>
                        <wpg:cNvGrpSpPr>
                          <a:grpSpLocks/>
                        </wpg:cNvGrpSpPr>
                        <wpg:grpSpPr bwMode="auto">
                          <a:xfrm>
                            <a:off x="9426" y="2115"/>
                            <a:ext cx="28" cy="208"/>
                            <a:chOff x="9426" y="2115"/>
                            <a:chExt cx="28" cy="208"/>
                          </a:xfrm>
                        </wpg:grpSpPr>
                        <wps:wsp>
                          <wps:cNvPr id="184" name="Freeform 94"/>
                          <wps:cNvSpPr>
                            <a:spLocks/>
                          </wps:cNvSpPr>
                          <wps:spPr bwMode="auto">
                            <a:xfrm>
                              <a:off x="9426" y="2115"/>
                              <a:ext cx="28" cy="208"/>
                            </a:xfrm>
                            <a:custGeom>
                              <a:avLst/>
                              <a:gdLst>
                                <a:gd name="T0" fmla="+- 0 9454 9426"/>
                                <a:gd name="T1" fmla="*/ T0 w 28"/>
                                <a:gd name="T2" fmla="+- 0 2115 2115"/>
                                <a:gd name="T3" fmla="*/ 2115 h 208"/>
                                <a:gd name="T4" fmla="+- 0 9426 9426"/>
                                <a:gd name="T5" fmla="*/ T4 w 28"/>
                                <a:gd name="T6" fmla="+- 0 2115 2115"/>
                                <a:gd name="T7" fmla="*/ 2115 h 208"/>
                                <a:gd name="T8" fmla="+- 0 9426 9426"/>
                                <a:gd name="T9" fmla="*/ T8 w 28"/>
                                <a:gd name="T10" fmla="+- 0 2323 2115"/>
                                <a:gd name="T11" fmla="*/ 2323 h 208"/>
                                <a:gd name="T12" fmla="+- 0 9454 9426"/>
                                <a:gd name="T13" fmla="*/ T12 w 28"/>
                                <a:gd name="T14" fmla="+- 0 2323 2115"/>
                                <a:gd name="T15" fmla="*/ 2323 h 208"/>
                                <a:gd name="T16" fmla="+- 0 9454 9426"/>
                                <a:gd name="T17" fmla="*/ T16 w 28"/>
                                <a:gd name="T18" fmla="+- 0 2115 2115"/>
                                <a:gd name="T19" fmla="*/ 211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20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8" y="208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91"/>
                        <wpg:cNvGrpSpPr>
                          <a:grpSpLocks/>
                        </wpg:cNvGrpSpPr>
                        <wpg:grpSpPr bwMode="auto">
                          <a:xfrm>
                            <a:off x="9509" y="2115"/>
                            <a:ext cx="2" cy="137"/>
                            <a:chOff x="9509" y="2115"/>
                            <a:chExt cx="2" cy="137"/>
                          </a:xfrm>
                        </wpg:grpSpPr>
                        <wps:wsp>
                          <wps:cNvPr id="186" name="Freeform 92"/>
                          <wps:cNvSpPr>
                            <a:spLocks/>
                          </wps:cNvSpPr>
                          <wps:spPr bwMode="auto">
                            <a:xfrm>
                              <a:off x="9509" y="2115"/>
                              <a:ext cx="2" cy="137"/>
                            </a:xfrm>
                            <a:custGeom>
                              <a:avLst/>
                              <a:gdLst>
                                <a:gd name="T0" fmla="+- 0 2252 2115"/>
                                <a:gd name="T1" fmla="*/ 2252 h 137"/>
                                <a:gd name="T2" fmla="+- 0 2115 2115"/>
                                <a:gd name="T3" fmla="*/ 2115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89"/>
                        <wpg:cNvGrpSpPr>
                          <a:grpSpLocks/>
                        </wpg:cNvGrpSpPr>
                        <wpg:grpSpPr bwMode="auto">
                          <a:xfrm>
                            <a:off x="9495" y="2115"/>
                            <a:ext cx="28" cy="137"/>
                            <a:chOff x="9495" y="2115"/>
                            <a:chExt cx="28" cy="137"/>
                          </a:xfrm>
                        </wpg:grpSpPr>
                        <wps:wsp>
                          <wps:cNvPr id="188" name="Freeform 90"/>
                          <wps:cNvSpPr>
                            <a:spLocks/>
                          </wps:cNvSpPr>
                          <wps:spPr bwMode="auto">
                            <a:xfrm>
                              <a:off x="9495" y="2115"/>
                              <a:ext cx="28" cy="137"/>
                            </a:xfrm>
                            <a:custGeom>
                              <a:avLst/>
                              <a:gdLst>
                                <a:gd name="T0" fmla="+- 0 9522 9495"/>
                                <a:gd name="T1" fmla="*/ T0 w 28"/>
                                <a:gd name="T2" fmla="+- 0 2115 2115"/>
                                <a:gd name="T3" fmla="*/ 2115 h 137"/>
                                <a:gd name="T4" fmla="+- 0 9495 9495"/>
                                <a:gd name="T5" fmla="*/ T4 w 28"/>
                                <a:gd name="T6" fmla="+- 0 2115 2115"/>
                                <a:gd name="T7" fmla="*/ 2115 h 137"/>
                                <a:gd name="T8" fmla="+- 0 9495 9495"/>
                                <a:gd name="T9" fmla="*/ T8 w 28"/>
                                <a:gd name="T10" fmla="+- 0 2252 2115"/>
                                <a:gd name="T11" fmla="*/ 2252 h 137"/>
                                <a:gd name="T12" fmla="+- 0 9522 9495"/>
                                <a:gd name="T13" fmla="*/ T12 w 28"/>
                                <a:gd name="T14" fmla="+- 0 2252 2115"/>
                                <a:gd name="T15" fmla="*/ 2252 h 137"/>
                                <a:gd name="T16" fmla="+- 0 9522 9495"/>
                                <a:gd name="T17" fmla="*/ T16 w 28"/>
                                <a:gd name="T18" fmla="+- 0 2115 2115"/>
                                <a:gd name="T19" fmla="*/ 2115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87"/>
                        <wpg:cNvGrpSpPr>
                          <a:grpSpLocks/>
                        </wpg:cNvGrpSpPr>
                        <wpg:grpSpPr bwMode="auto">
                          <a:xfrm>
                            <a:off x="9562" y="2220"/>
                            <a:ext cx="28" cy="2"/>
                            <a:chOff x="9562" y="2220"/>
                            <a:chExt cx="28" cy="2"/>
                          </a:xfrm>
                        </wpg:grpSpPr>
                        <wps:wsp>
                          <wps:cNvPr id="190" name="Freeform 88"/>
                          <wps:cNvSpPr>
                            <a:spLocks/>
                          </wps:cNvSpPr>
                          <wps:spPr bwMode="auto">
                            <a:xfrm>
                              <a:off x="9562" y="2220"/>
                              <a:ext cx="28" cy="2"/>
                            </a:xfrm>
                            <a:custGeom>
                              <a:avLst/>
                              <a:gdLst>
                                <a:gd name="T0" fmla="+- 0 9590 9562"/>
                                <a:gd name="T1" fmla="*/ T0 w 28"/>
                                <a:gd name="T2" fmla="+- 0 9562 9562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39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85"/>
                        <wpg:cNvGrpSpPr>
                          <a:grpSpLocks/>
                        </wpg:cNvGrpSpPr>
                        <wpg:grpSpPr bwMode="auto">
                          <a:xfrm>
                            <a:off x="9562" y="2186"/>
                            <a:ext cx="28" cy="67"/>
                            <a:chOff x="9562" y="2186"/>
                            <a:chExt cx="28" cy="67"/>
                          </a:xfrm>
                        </wpg:grpSpPr>
                        <wps:wsp>
                          <wps:cNvPr id="192" name="Freeform 86"/>
                          <wps:cNvSpPr>
                            <a:spLocks/>
                          </wps:cNvSpPr>
                          <wps:spPr bwMode="auto">
                            <a:xfrm>
                              <a:off x="9562" y="2186"/>
                              <a:ext cx="28" cy="67"/>
                            </a:xfrm>
                            <a:custGeom>
                              <a:avLst/>
                              <a:gdLst>
                                <a:gd name="T0" fmla="+- 0 9590 9562"/>
                                <a:gd name="T1" fmla="*/ T0 w 28"/>
                                <a:gd name="T2" fmla="+- 0 2186 2186"/>
                                <a:gd name="T3" fmla="*/ 2186 h 67"/>
                                <a:gd name="T4" fmla="+- 0 9562 9562"/>
                                <a:gd name="T5" fmla="*/ T4 w 28"/>
                                <a:gd name="T6" fmla="+- 0 2186 2186"/>
                                <a:gd name="T7" fmla="*/ 2186 h 67"/>
                                <a:gd name="T8" fmla="+- 0 9562 9562"/>
                                <a:gd name="T9" fmla="*/ T8 w 28"/>
                                <a:gd name="T10" fmla="+- 0 2253 2186"/>
                                <a:gd name="T11" fmla="*/ 2253 h 67"/>
                                <a:gd name="T12" fmla="+- 0 9590 9562"/>
                                <a:gd name="T13" fmla="*/ T12 w 28"/>
                                <a:gd name="T14" fmla="+- 0 2253 2186"/>
                                <a:gd name="T15" fmla="*/ 2253 h 67"/>
                                <a:gd name="T16" fmla="+- 0 9590 9562"/>
                                <a:gd name="T17" fmla="*/ T16 w 28"/>
                                <a:gd name="T18" fmla="+- 0 2186 2186"/>
                                <a:gd name="T19" fmla="*/ 218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6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83"/>
                        <wpg:cNvGrpSpPr>
                          <a:grpSpLocks/>
                        </wpg:cNvGrpSpPr>
                        <wpg:grpSpPr bwMode="auto">
                          <a:xfrm>
                            <a:off x="9644" y="2186"/>
                            <a:ext cx="2" cy="137"/>
                            <a:chOff x="9644" y="2186"/>
                            <a:chExt cx="2" cy="137"/>
                          </a:xfrm>
                        </wpg:grpSpPr>
                        <wps:wsp>
                          <wps:cNvPr id="194" name="Freeform 84"/>
                          <wps:cNvSpPr>
                            <a:spLocks/>
                          </wps:cNvSpPr>
                          <wps:spPr bwMode="auto">
                            <a:xfrm>
                              <a:off x="9644" y="2186"/>
                              <a:ext cx="2" cy="137"/>
                            </a:xfrm>
                            <a:custGeom>
                              <a:avLst/>
                              <a:gdLst>
                                <a:gd name="T0" fmla="+- 0 2323 2186"/>
                                <a:gd name="T1" fmla="*/ 2323 h 137"/>
                                <a:gd name="T2" fmla="+- 0 2186 2186"/>
                                <a:gd name="T3" fmla="*/ 2186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81"/>
                        <wpg:cNvGrpSpPr>
                          <a:grpSpLocks/>
                        </wpg:cNvGrpSpPr>
                        <wpg:grpSpPr bwMode="auto">
                          <a:xfrm>
                            <a:off x="9630" y="2186"/>
                            <a:ext cx="28" cy="137"/>
                            <a:chOff x="9630" y="2186"/>
                            <a:chExt cx="28" cy="137"/>
                          </a:xfrm>
                        </wpg:grpSpPr>
                        <wps:wsp>
                          <wps:cNvPr id="196" name="Freeform 82"/>
                          <wps:cNvSpPr>
                            <a:spLocks/>
                          </wps:cNvSpPr>
                          <wps:spPr bwMode="auto">
                            <a:xfrm>
                              <a:off x="9630" y="218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9658 9630"/>
                                <a:gd name="T1" fmla="*/ T0 w 28"/>
                                <a:gd name="T2" fmla="+- 0 2186 2186"/>
                                <a:gd name="T3" fmla="*/ 2186 h 137"/>
                                <a:gd name="T4" fmla="+- 0 9630 9630"/>
                                <a:gd name="T5" fmla="*/ T4 w 28"/>
                                <a:gd name="T6" fmla="+- 0 2186 2186"/>
                                <a:gd name="T7" fmla="*/ 2186 h 137"/>
                                <a:gd name="T8" fmla="+- 0 9630 9630"/>
                                <a:gd name="T9" fmla="*/ T8 w 28"/>
                                <a:gd name="T10" fmla="+- 0 2323 2186"/>
                                <a:gd name="T11" fmla="*/ 2323 h 137"/>
                                <a:gd name="T12" fmla="+- 0 9658 9630"/>
                                <a:gd name="T13" fmla="*/ T12 w 28"/>
                                <a:gd name="T14" fmla="+- 0 2323 2186"/>
                                <a:gd name="T15" fmla="*/ 2323 h 137"/>
                                <a:gd name="T16" fmla="+- 0 9658 9630"/>
                                <a:gd name="T17" fmla="*/ T16 w 28"/>
                                <a:gd name="T18" fmla="+- 0 2186 2186"/>
                                <a:gd name="T19" fmla="*/ 218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79"/>
                        <wpg:cNvGrpSpPr>
                          <a:grpSpLocks/>
                        </wpg:cNvGrpSpPr>
                        <wpg:grpSpPr bwMode="auto">
                          <a:xfrm>
                            <a:off x="9711" y="2186"/>
                            <a:ext cx="2" cy="137"/>
                            <a:chOff x="9711" y="2186"/>
                            <a:chExt cx="2" cy="137"/>
                          </a:xfrm>
                        </wpg:grpSpPr>
                        <wps:wsp>
                          <wps:cNvPr id="198" name="Freeform 80"/>
                          <wps:cNvSpPr>
                            <a:spLocks/>
                          </wps:cNvSpPr>
                          <wps:spPr bwMode="auto">
                            <a:xfrm>
                              <a:off x="9711" y="2186"/>
                              <a:ext cx="2" cy="137"/>
                            </a:xfrm>
                            <a:custGeom>
                              <a:avLst/>
                              <a:gdLst>
                                <a:gd name="T0" fmla="+- 0 2323 2186"/>
                                <a:gd name="T1" fmla="*/ 2323 h 137"/>
                                <a:gd name="T2" fmla="+- 0 2186 2186"/>
                                <a:gd name="T3" fmla="*/ 2186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77"/>
                        <wpg:cNvGrpSpPr>
                          <a:grpSpLocks/>
                        </wpg:cNvGrpSpPr>
                        <wpg:grpSpPr bwMode="auto">
                          <a:xfrm>
                            <a:off x="9698" y="2186"/>
                            <a:ext cx="28" cy="137"/>
                            <a:chOff x="9698" y="2186"/>
                            <a:chExt cx="28" cy="137"/>
                          </a:xfrm>
                        </wpg:grpSpPr>
                        <wps:wsp>
                          <wps:cNvPr id="200" name="Freeform 78"/>
                          <wps:cNvSpPr>
                            <a:spLocks/>
                          </wps:cNvSpPr>
                          <wps:spPr bwMode="auto">
                            <a:xfrm>
                              <a:off x="9698" y="218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9725 9698"/>
                                <a:gd name="T1" fmla="*/ T0 w 28"/>
                                <a:gd name="T2" fmla="+- 0 2186 2186"/>
                                <a:gd name="T3" fmla="*/ 2186 h 137"/>
                                <a:gd name="T4" fmla="+- 0 9698 9698"/>
                                <a:gd name="T5" fmla="*/ T4 w 28"/>
                                <a:gd name="T6" fmla="+- 0 2186 2186"/>
                                <a:gd name="T7" fmla="*/ 2186 h 137"/>
                                <a:gd name="T8" fmla="+- 0 9698 9698"/>
                                <a:gd name="T9" fmla="*/ T8 w 28"/>
                                <a:gd name="T10" fmla="+- 0 2323 2186"/>
                                <a:gd name="T11" fmla="*/ 2323 h 137"/>
                                <a:gd name="T12" fmla="+- 0 9725 9698"/>
                                <a:gd name="T13" fmla="*/ T12 w 28"/>
                                <a:gd name="T14" fmla="+- 0 2323 2186"/>
                                <a:gd name="T15" fmla="*/ 2323 h 137"/>
                                <a:gd name="T16" fmla="+- 0 9725 9698"/>
                                <a:gd name="T17" fmla="*/ T16 w 28"/>
                                <a:gd name="T18" fmla="+- 0 2186 2186"/>
                                <a:gd name="T19" fmla="*/ 218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75"/>
                        <wpg:cNvGrpSpPr>
                          <a:grpSpLocks/>
                        </wpg:cNvGrpSpPr>
                        <wpg:grpSpPr bwMode="auto">
                          <a:xfrm>
                            <a:off x="9779" y="2186"/>
                            <a:ext cx="2" cy="137"/>
                            <a:chOff x="9779" y="2186"/>
                            <a:chExt cx="2" cy="137"/>
                          </a:xfrm>
                        </wpg:grpSpPr>
                        <wps:wsp>
                          <wps:cNvPr id="202" name="Freeform 76"/>
                          <wps:cNvSpPr>
                            <a:spLocks/>
                          </wps:cNvSpPr>
                          <wps:spPr bwMode="auto">
                            <a:xfrm>
                              <a:off x="9779" y="2186"/>
                              <a:ext cx="2" cy="137"/>
                            </a:xfrm>
                            <a:custGeom>
                              <a:avLst/>
                              <a:gdLst>
                                <a:gd name="T0" fmla="+- 0 2323 2186"/>
                                <a:gd name="T1" fmla="*/ 2323 h 137"/>
                                <a:gd name="T2" fmla="+- 0 2186 2186"/>
                                <a:gd name="T3" fmla="*/ 2186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73"/>
                        <wpg:cNvGrpSpPr>
                          <a:grpSpLocks/>
                        </wpg:cNvGrpSpPr>
                        <wpg:grpSpPr bwMode="auto">
                          <a:xfrm>
                            <a:off x="9765" y="2186"/>
                            <a:ext cx="28" cy="137"/>
                            <a:chOff x="9765" y="2186"/>
                            <a:chExt cx="28" cy="137"/>
                          </a:xfrm>
                        </wpg:grpSpPr>
                        <wps:wsp>
                          <wps:cNvPr id="204" name="Freeform 74"/>
                          <wps:cNvSpPr>
                            <a:spLocks/>
                          </wps:cNvSpPr>
                          <wps:spPr bwMode="auto">
                            <a:xfrm>
                              <a:off x="9765" y="218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9792 9765"/>
                                <a:gd name="T1" fmla="*/ T0 w 28"/>
                                <a:gd name="T2" fmla="+- 0 2186 2186"/>
                                <a:gd name="T3" fmla="*/ 2186 h 137"/>
                                <a:gd name="T4" fmla="+- 0 9765 9765"/>
                                <a:gd name="T5" fmla="*/ T4 w 28"/>
                                <a:gd name="T6" fmla="+- 0 2186 2186"/>
                                <a:gd name="T7" fmla="*/ 2186 h 137"/>
                                <a:gd name="T8" fmla="+- 0 9765 9765"/>
                                <a:gd name="T9" fmla="*/ T8 w 28"/>
                                <a:gd name="T10" fmla="+- 0 2323 2186"/>
                                <a:gd name="T11" fmla="*/ 2323 h 137"/>
                                <a:gd name="T12" fmla="+- 0 9792 9765"/>
                                <a:gd name="T13" fmla="*/ T12 w 28"/>
                                <a:gd name="T14" fmla="+- 0 2323 2186"/>
                                <a:gd name="T15" fmla="*/ 2323 h 137"/>
                                <a:gd name="T16" fmla="+- 0 9792 9765"/>
                                <a:gd name="T17" fmla="*/ T16 w 28"/>
                                <a:gd name="T18" fmla="+- 0 2186 2186"/>
                                <a:gd name="T19" fmla="*/ 218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71"/>
                        <wpg:cNvGrpSpPr>
                          <a:grpSpLocks/>
                        </wpg:cNvGrpSpPr>
                        <wpg:grpSpPr bwMode="auto">
                          <a:xfrm>
                            <a:off x="9833" y="2220"/>
                            <a:ext cx="28" cy="2"/>
                            <a:chOff x="9833" y="2220"/>
                            <a:chExt cx="28" cy="2"/>
                          </a:xfrm>
                        </wpg:grpSpPr>
                        <wps:wsp>
                          <wps:cNvPr id="206" name="Freeform 72"/>
                          <wps:cNvSpPr>
                            <a:spLocks/>
                          </wps:cNvSpPr>
                          <wps:spPr bwMode="auto">
                            <a:xfrm>
                              <a:off x="9833" y="2220"/>
                              <a:ext cx="28" cy="2"/>
                            </a:xfrm>
                            <a:custGeom>
                              <a:avLst/>
                              <a:gdLst>
                                <a:gd name="T0" fmla="+- 0 9861 9833"/>
                                <a:gd name="T1" fmla="*/ T0 w 28"/>
                                <a:gd name="T2" fmla="+- 0 9833 9833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39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69"/>
                        <wpg:cNvGrpSpPr>
                          <a:grpSpLocks/>
                        </wpg:cNvGrpSpPr>
                        <wpg:grpSpPr bwMode="auto">
                          <a:xfrm>
                            <a:off x="9833" y="2186"/>
                            <a:ext cx="28" cy="67"/>
                            <a:chOff x="9833" y="2186"/>
                            <a:chExt cx="28" cy="67"/>
                          </a:xfrm>
                        </wpg:grpSpPr>
                        <wps:wsp>
                          <wps:cNvPr id="208" name="Freeform 70"/>
                          <wps:cNvSpPr>
                            <a:spLocks/>
                          </wps:cNvSpPr>
                          <wps:spPr bwMode="auto">
                            <a:xfrm>
                              <a:off x="9833" y="2186"/>
                              <a:ext cx="28" cy="67"/>
                            </a:xfrm>
                            <a:custGeom>
                              <a:avLst/>
                              <a:gdLst>
                                <a:gd name="T0" fmla="+- 0 9861 9833"/>
                                <a:gd name="T1" fmla="*/ T0 w 28"/>
                                <a:gd name="T2" fmla="+- 0 2186 2186"/>
                                <a:gd name="T3" fmla="*/ 2186 h 67"/>
                                <a:gd name="T4" fmla="+- 0 9833 9833"/>
                                <a:gd name="T5" fmla="*/ T4 w 28"/>
                                <a:gd name="T6" fmla="+- 0 2186 2186"/>
                                <a:gd name="T7" fmla="*/ 2186 h 67"/>
                                <a:gd name="T8" fmla="+- 0 9833 9833"/>
                                <a:gd name="T9" fmla="*/ T8 w 28"/>
                                <a:gd name="T10" fmla="+- 0 2253 2186"/>
                                <a:gd name="T11" fmla="*/ 2253 h 67"/>
                                <a:gd name="T12" fmla="+- 0 9861 9833"/>
                                <a:gd name="T13" fmla="*/ T12 w 28"/>
                                <a:gd name="T14" fmla="+- 0 2253 2186"/>
                                <a:gd name="T15" fmla="*/ 2253 h 67"/>
                                <a:gd name="T16" fmla="+- 0 9861 9833"/>
                                <a:gd name="T17" fmla="*/ T16 w 28"/>
                                <a:gd name="T18" fmla="+- 0 2186 2186"/>
                                <a:gd name="T19" fmla="*/ 218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6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67"/>
                        <wpg:cNvGrpSpPr>
                          <a:grpSpLocks/>
                        </wpg:cNvGrpSpPr>
                        <wpg:grpSpPr bwMode="auto">
                          <a:xfrm>
                            <a:off x="9914" y="2115"/>
                            <a:ext cx="2" cy="137"/>
                            <a:chOff x="9914" y="2115"/>
                            <a:chExt cx="2" cy="137"/>
                          </a:xfrm>
                        </wpg:grpSpPr>
                        <wps:wsp>
                          <wps:cNvPr id="210" name="Freeform 68"/>
                          <wps:cNvSpPr>
                            <a:spLocks/>
                          </wps:cNvSpPr>
                          <wps:spPr bwMode="auto">
                            <a:xfrm>
                              <a:off x="9914" y="2115"/>
                              <a:ext cx="2" cy="137"/>
                            </a:xfrm>
                            <a:custGeom>
                              <a:avLst/>
                              <a:gdLst>
                                <a:gd name="T0" fmla="+- 0 2252 2115"/>
                                <a:gd name="T1" fmla="*/ 2252 h 137"/>
                                <a:gd name="T2" fmla="+- 0 2115 2115"/>
                                <a:gd name="T3" fmla="*/ 2115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65"/>
                        <wpg:cNvGrpSpPr>
                          <a:grpSpLocks/>
                        </wpg:cNvGrpSpPr>
                        <wpg:grpSpPr bwMode="auto">
                          <a:xfrm>
                            <a:off x="9900" y="2115"/>
                            <a:ext cx="28" cy="137"/>
                            <a:chOff x="9900" y="2115"/>
                            <a:chExt cx="28" cy="137"/>
                          </a:xfrm>
                        </wpg:grpSpPr>
                        <wps:wsp>
                          <wps:cNvPr id="212" name="Freeform 66"/>
                          <wps:cNvSpPr>
                            <a:spLocks/>
                          </wps:cNvSpPr>
                          <wps:spPr bwMode="auto">
                            <a:xfrm>
                              <a:off x="9900" y="2115"/>
                              <a:ext cx="28" cy="137"/>
                            </a:xfrm>
                            <a:custGeom>
                              <a:avLst/>
                              <a:gdLst>
                                <a:gd name="T0" fmla="+- 0 9928 9900"/>
                                <a:gd name="T1" fmla="*/ T0 w 28"/>
                                <a:gd name="T2" fmla="+- 0 2115 2115"/>
                                <a:gd name="T3" fmla="*/ 2115 h 137"/>
                                <a:gd name="T4" fmla="+- 0 9900 9900"/>
                                <a:gd name="T5" fmla="*/ T4 w 28"/>
                                <a:gd name="T6" fmla="+- 0 2115 2115"/>
                                <a:gd name="T7" fmla="*/ 2115 h 137"/>
                                <a:gd name="T8" fmla="+- 0 9900 9900"/>
                                <a:gd name="T9" fmla="*/ T8 w 28"/>
                                <a:gd name="T10" fmla="+- 0 2252 2115"/>
                                <a:gd name="T11" fmla="*/ 2252 h 137"/>
                                <a:gd name="T12" fmla="+- 0 9928 9900"/>
                                <a:gd name="T13" fmla="*/ T12 w 28"/>
                                <a:gd name="T14" fmla="+- 0 2252 2115"/>
                                <a:gd name="T15" fmla="*/ 2252 h 137"/>
                                <a:gd name="T16" fmla="+- 0 9928 9900"/>
                                <a:gd name="T17" fmla="*/ T16 w 28"/>
                                <a:gd name="T18" fmla="+- 0 2115 2115"/>
                                <a:gd name="T19" fmla="*/ 2115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63"/>
                        <wpg:cNvGrpSpPr>
                          <a:grpSpLocks/>
                        </wpg:cNvGrpSpPr>
                        <wpg:grpSpPr bwMode="auto">
                          <a:xfrm>
                            <a:off x="9983" y="2186"/>
                            <a:ext cx="2" cy="137"/>
                            <a:chOff x="9983" y="2186"/>
                            <a:chExt cx="2" cy="137"/>
                          </a:xfrm>
                        </wpg:grpSpPr>
                        <wps:wsp>
                          <wps:cNvPr id="214" name="Freeform 64"/>
                          <wps:cNvSpPr>
                            <a:spLocks/>
                          </wps:cNvSpPr>
                          <wps:spPr bwMode="auto">
                            <a:xfrm>
                              <a:off x="9983" y="2186"/>
                              <a:ext cx="2" cy="137"/>
                            </a:xfrm>
                            <a:custGeom>
                              <a:avLst/>
                              <a:gdLst>
                                <a:gd name="T0" fmla="+- 0 2323 2186"/>
                                <a:gd name="T1" fmla="*/ 2323 h 137"/>
                                <a:gd name="T2" fmla="+- 0 2186 2186"/>
                                <a:gd name="T3" fmla="*/ 2186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61"/>
                        <wpg:cNvGrpSpPr>
                          <a:grpSpLocks/>
                        </wpg:cNvGrpSpPr>
                        <wpg:grpSpPr bwMode="auto">
                          <a:xfrm>
                            <a:off x="9969" y="2186"/>
                            <a:ext cx="28" cy="137"/>
                            <a:chOff x="9969" y="2186"/>
                            <a:chExt cx="28" cy="137"/>
                          </a:xfrm>
                        </wpg:grpSpPr>
                        <wps:wsp>
                          <wps:cNvPr id="216" name="Freeform 62"/>
                          <wps:cNvSpPr>
                            <a:spLocks/>
                          </wps:cNvSpPr>
                          <wps:spPr bwMode="auto">
                            <a:xfrm>
                              <a:off x="9969" y="218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9996 9969"/>
                                <a:gd name="T1" fmla="*/ T0 w 28"/>
                                <a:gd name="T2" fmla="+- 0 2186 2186"/>
                                <a:gd name="T3" fmla="*/ 2186 h 137"/>
                                <a:gd name="T4" fmla="+- 0 9969 9969"/>
                                <a:gd name="T5" fmla="*/ T4 w 28"/>
                                <a:gd name="T6" fmla="+- 0 2186 2186"/>
                                <a:gd name="T7" fmla="*/ 2186 h 137"/>
                                <a:gd name="T8" fmla="+- 0 9969 9969"/>
                                <a:gd name="T9" fmla="*/ T8 w 28"/>
                                <a:gd name="T10" fmla="+- 0 2323 2186"/>
                                <a:gd name="T11" fmla="*/ 2323 h 137"/>
                                <a:gd name="T12" fmla="+- 0 9996 9969"/>
                                <a:gd name="T13" fmla="*/ T12 w 28"/>
                                <a:gd name="T14" fmla="+- 0 2323 2186"/>
                                <a:gd name="T15" fmla="*/ 2323 h 137"/>
                                <a:gd name="T16" fmla="+- 0 9996 9969"/>
                                <a:gd name="T17" fmla="*/ T16 w 28"/>
                                <a:gd name="T18" fmla="+- 0 2186 2186"/>
                                <a:gd name="T19" fmla="*/ 218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59"/>
                        <wpg:cNvGrpSpPr>
                          <a:grpSpLocks/>
                        </wpg:cNvGrpSpPr>
                        <wpg:grpSpPr bwMode="auto">
                          <a:xfrm>
                            <a:off x="10050" y="2186"/>
                            <a:ext cx="2" cy="137"/>
                            <a:chOff x="10050" y="2186"/>
                            <a:chExt cx="2" cy="137"/>
                          </a:xfrm>
                        </wpg:grpSpPr>
                        <wps:wsp>
                          <wps:cNvPr id="218" name="Freeform 60"/>
                          <wps:cNvSpPr>
                            <a:spLocks/>
                          </wps:cNvSpPr>
                          <wps:spPr bwMode="auto">
                            <a:xfrm>
                              <a:off x="10050" y="2186"/>
                              <a:ext cx="2" cy="137"/>
                            </a:xfrm>
                            <a:custGeom>
                              <a:avLst/>
                              <a:gdLst>
                                <a:gd name="T0" fmla="+- 0 2323 2186"/>
                                <a:gd name="T1" fmla="*/ 2323 h 137"/>
                                <a:gd name="T2" fmla="+- 0 2186 2186"/>
                                <a:gd name="T3" fmla="*/ 2186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57"/>
                        <wpg:cNvGrpSpPr>
                          <a:grpSpLocks/>
                        </wpg:cNvGrpSpPr>
                        <wpg:grpSpPr bwMode="auto">
                          <a:xfrm>
                            <a:off x="10036" y="2186"/>
                            <a:ext cx="28" cy="137"/>
                            <a:chOff x="10036" y="2186"/>
                            <a:chExt cx="28" cy="137"/>
                          </a:xfrm>
                        </wpg:grpSpPr>
                        <wps:wsp>
                          <wps:cNvPr id="220" name="Freeform 58"/>
                          <wps:cNvSpPr>
                            <a:spLocks/>
                          </wps:cNvSpPr>
                          <wps:spPr bwMode="auto">
                            <a:xfrm>
                              <a:off x="10036" y="218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10064 10036"/>
                                <a:gd name="T1" fmla="*/ T0 w 28"/>
                                <a:gd name="T2" fmla="+- 0 2186 2186"/>
                                <a:gd name="T3" fmla="*/ 2186 h 137"/>
                                <a:gd name="T4" fmla="+- 0 10036 10036"/>
                                <a:gd name="T5" fmla="*/ T4 w 28"/>
                                <a:gd name="T6" fmla="+- 0 2186 2186"/>
                                <a:gd name="T7" fmla="*/ 2186 h 137"/>
                                <a:gd name="T8" fmla="+- 0 10036 10036"/>
                                <a:gd name="T9" fmla="*/ T8 w 28"/>
                                <a:gd name="T10" fmla="+- 0 2323 2186"/>
                                <a:gd name="T11" fmla="*/ 2323 h 137"/>
                                <a:gd name="T12" fmla="+- 0 10064 10036"/>
                                <a:gd name="T13" fmla="*/ T12 w 28"/>
                                <a:gd name="T14" fmla="+- 0 2323 2186"/>
                                <a:gd name="T15" fmla="*/ 2323 h 137"/>
                                <a:gd name="T16" fmla="+- 0 10064 10036"/>
                                <a:gd name="T17" fmla="*/ T16 w 28"/>
                                <a:gd name="T18" fmla="+- 0 2186 2186"/>
                                <a:gd name="T19" fmla="*/ 218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55"/>
                        <wpg:cNvGrpSpPr>
                          <a:grpSpLocks/>
                        </wpg:cNvGrpSpPr>
                        <wpg:grpSpPr bwMode="auto">
                          <a:xfrm>
                            <a:off x="10103" y="2220"/>
                            <a:ext cx="28" cy="2"/>
                            <a:chOff x="10103" y="2220"/>
                            <a:chExt cx="28" cy="2"/>
                          </a:xfrm>
                        </wpg:grpSpPr>
                        <wps:wsp>
                          <wps:cNvPr id="222" name="Freeform 56"/>
                          <wps:cNvSpPr>
                            <a:spLocks/>
                          </wps:cNvSpPr>
                          <wps:spPr bwMode="auto">
                            <a:xfrm>
                              <a:off x="10103" y="2220"/>
                              <a:ext cx="28" cy="2"/>
                            </a:xfrm>
                            <a:custGeom>
                              <a:avLst/>
                              <a:gdLst>
                                <a:gd name="T0" fmla="+- 0 10131 10103"/>
                                <a:gd name="T1" fmla="*/ T0 w 28"/>
                                <a:gd name="T2" fmla="+- 0 10103 10103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39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53"/>
                        <wpg:cNvGrpSpPr>
                          <a:grpSpLocks/>
                        </wpg:cNvGrpSpPr>
                        <wpg:grpSpPr bwMode="auto">
                          <a:xfrm>
                            <a:off x="10103" y="2186"/>
                            <a:ext cx="28" cy="67"/>
                            <a:chOff x="10103" y="2186"/>
                            <a:chExt cx="28" cy="67"/>
                          </a:xfrm>
                        </wpg:grpSpPr>
                        <wps:wsp>
                          <wps:cNvPr id="224" name="Freeform 54"/>
                          <wps:cNvSpPr>
                            <a:spLocks/>
                          </wps:cNvSpPr>
                          <wps:spPr bwMode="auto">
                            <a:xfrm>
                              <a:off x="10103" y="2186"/>
                              <a:ext cx="28" cy="67"/>
                            </a:xfrm>
                            <a:custGeom>
                              <a:avLst/>
                              <a:gdLst>
                                <a:gd name="T0" fmla="+- 0 10131 10103"/>
                                <a:gd name="T1" fmla="*/ T0 w 28"/>
                                <a:gd name="T2" fmla="+- 0 2186 2186"/>
                                <a:gd name="T3" fmla="*/ 2186 h 67"/>
                                <a:gd name="T4" fmla="+- 0 10103 10103"/>
                                <a:gd name="T5" fmla="*/ T4 w 28"/>
                                <a:gd name="T6" fmla="+- 0 2186 2186"/>
                                <a:gd name="T7" fmla="*/ 2186 h 67"/>
                                <a:gd name="T8" fmla="+- 0 10103 10103"/>
                                <a:gd name="T9" fmla="*/ T8 w 28"/>
                                <a:gd name="T10" fmla="+- 0 2253 2186"/>
                                <a:gd name="T11" fmla="*/ 2253 h 67"/>
                                <a:gd name="T12" fmla="+- 0 10131 10103"/>
                                <a:gd name="T13" fmla="*/ T12 w 28"/>
                                <a:gd name="T14" fmla="+- 0 2253 2186"/>
                                <a:gd name="T15" fmla="*/ 2253 h 67"/>
                                <a:gd name="T16" fmla="+- 0 10131 10103"/>
                                <a:gd name="T17" fmla="*/ T16 w 28"/>
                                <a:gd name="T18" fmla="+- 0 2186 2186"/>
                                <a:gd name="T19" fmla="*/ 218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6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51"/>
                        <wpg:cNvGrpSpPr>
                          <a:grpSpLocks/>
                        </wpg:cNvGrpSpPr>
                        <wpg:grpSpPr bwMode="auto">
                          <a:xfrm>
                            <a:off x="10185" y="2186"/>
                            <a:ext cx="2" cy="137"/>
                            <a:chOff x="10185" y="2186"/>
                            <a:chExt cx="2" cy="137"/>
                          </a:xfrm>
                        </wpg:grpSpPr>
                        <wps:wsp>
                          <wps:cNvPr id="226" name="Freeform 52"/>
                          <wps:cNvSpPr>
                            <a:spLocks/>
                          </wps:cNvSpPr>
                          <wps:spPr bwMode="auto">
                            <a:xfrm>
                              <a:off x="10185" y="2186"/>
                              <a:ext cx="2" cy="137"/>
                            </a:xfrm>
                            <a:custGeom>
                              <a:avLst/>
                              <a:gdLst>
                                <a:gd name="T0" fmla="+- 0 2323 2186"/>
                                <a:gd name="T1" fmla="*/ 2323 h 137"/>
                                <a:gd name="T2" fmla="+- 0 2186 2186"/>
                                <a:gd name="T3" fmla="*/ 2186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8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49"/>
                        <wpg:cNvGrpSpPr>
                          <a:grpSpLocks/>
                        </wpg:cNvGrpSpPr>
                        <wpg:grpSpPr bwMode="auto">
                          <a:xfrm>
                            <a:off x="10172" y="2186"/>
                            <a:ext cx="28" cy="137"/>
                            <a:chOff x="10172" y="2186"/>
                            <a:chExt cx="28" cy="137"/>
                          </a:xfrm>
                        </wpg:grpSpPr>
                        <wps:wsp>
                          <wps:cNvPr id="228" name="Freeform 50"/>
                          <wps:cNvSpPr>
                            <a:spLocks/>
                          </wps:cNvSpPr>
                          <wps:spPr bwMode="auto">
                            <a:xfrm>
                              <a:off x="10172" y="218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10199 10172"/>
                                <a:gd name="T1" fmla="*/ T0 w 28"/>
                                <a:gd name="T2" fmla="+- 0 2186 2186"/>
                                <a:gd name="T3" fmla="*/ 2186 h 137"/>
                                <a:gd name="T4" fmla="+- 0 10172 10172"/>
                                <a:gd name="T5" fmla="*/ T4 w 28"/>
                                <a:gd name="T6" fmla="+- 0 2186 2186"/>
                                <a:gd name="T7" fmla="*/ 2186 h 137"/>
                                <a:gd name="T8" fmla="+- 0 10172 10172"/>
                                <a:gd name="T9" fmla="*/ T8 w 28"/>
                                <a:gd name="T10" fmla="+- 0 2323 2186"/>
                                <a:gd name="T11" fmla="*/ 2323 h 137"/>
                                <a:gd name="T12" fmla="+- 0 10199 10172"/>
                                <a:gd name="T13" fmla="*/ T12 w 28"/>
                                <a:gd name="T14" fmla="+- 0 2323 2186"/>
                                <a:gd name="T15" fmla="*/ 2323 h 137"/>
                                <a:gd name="T16" fmla="+- 0 10199 10172"/>
                                <a:gd name="T17" fmla="*/ T16 w 28"/>
                                <a:gd name="T18" fmla="+- 0 2186 2186"/>
                                <a:gd name="T19" fmla="*/ 218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47"/>
                        <wpg:cNvGrpSpPr>
                          <a:grpSpLocks/>
                        </wpg:cNvGrpSpPr>
                        <wpg:grpSpPr bwMode="auto">
                          <a:xfrm>
                            <a:off x="10239" y="2220"/>
                            <a:ext cx="28" cy="2"/>
                            <a:chOff x="10239" y="2220"/>
                            <a:chExt cx="28" cy="2"/>
                          </a:xfrm>
                        </wpg:grpSpPr>
                        <wps:wsp>
                          <wps:cNvPr id="230" name="Freeform 48"/>
                          <wps:cNvSpPr>
                            <a:spLocks/>
                          </wps:cNvSpPr>
                          <wps:spPr bwMode="auto">
                            <a:xfrm>
                              <a:off x="10239" y="2220"/>
                              <a:ext cx="28" cy="2"/>
                            </a:xfrm>
                            <a:custGeom>
                              <a:avLst/>
                              <a:gdLst>
                                <a:gd name="T0" fmla="+- 0 10266 10239"/>
                                <a:gd name="T1" fmla="*/ T0 w 28"/>
                                <a:gd name="T2" fmla="+- 0 10239 10239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39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45"/>
                        <wpg:cNvGrpSpPr>
                          <a:grpSpLocks/>
                        </wpg:cNvGrpSpPr>
                        <wpg:grpSpPr bwMode="auto">
                          <a:xfrm>
                            <a:off x="10239" y="2186"/>
                            <a:ext cx="28" cy="67"/>
                            <a:chOff x="10239" y="2186"/>
                            <a:chExt cx="28" cy="67"/>
                          </a:xfrm>
                        </wpg:grpSpPr>
                        <wps:wsp>
                          <wps:cNvPr id="232" name="Freeform 46"/>
                          <wps:cNvSpPr>
                            <a:spLocks/>
                          </wps:cNvSpPr>
                          <wps:spPr bwMode="auto">
                            <a:xfrm>
                              <a:off x="10239" y="2186"/>
                              <a:ext cx="28" cy="67"/>
                            </a:xfrm>
                            <a:custGeom>
                              <a:avLst/>
                              <a:gdLst>
                                <a:gd name="T0" fmla="+- 0 10266 10239"/>
                                <a:gd name="T1" fmla="*/ T0 w 28"/>
                                <a:gd name="T2" fmla="+- 0 2186 2186"/>
                                <a:gd name="T3" fmla="*/ 2186 h 67"/>
                                <a:gd name="T4" fmla="+- 0 10239 10239"/>
                                <a:gd name="T5" fmla="*/ T4 w 28"/>
                                <a:gd name="T6" fmla="+- 0 2186 2186"/>
                                <a:gd name="T7" fmla="*/ 2186 h 67"/>
                                <a:gd name="T8" fmla="+- 0 10239 10239"/>
                                <a:gd name="T9" fmla="*/ T8 w 28"/>
                                <a:gd name="T10" fmla="+- 0 2253 2186"/>
                                <a:gd name="T11" fmla="*/ 2253 h 67"/>
                                <a:gd name="T12" fmla="+- 0 10266 10239"/>
                                <a:gd name="T13" fmla="*/ T12 w 28"/>
                                <a:gd name="T14" fmla="+- 0 2253 2186"/>
                                <a:gd name="T15" fmla="*/ 2253 h 67"/>
                                <a:gd name="T16" fmla="+- 0 10266 10239"/>
                                <a:gd name="T17" fmla="*/ T16 w 28"/>
                                <a:gd name="T18" fmla="+- 0 2186 2186"/>
                                <a:gd name="T19" fmla="*/ 218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6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43"/>
                        <wpg:cNvGrpSpPr>
                          <a:grpSpLocks/>
                        </wpg:cNvGrpSpPr>
                        <wpg:grpSpPr bwMode="auto">
                          <a:xfrm>
                            <a:off x="10321" y="2186"/>
                            <a:ext cx="2" cy="137"/>
                            <a:chOff x="10321" y="2186"/>
                            <a:chExt cx="2" cy="137"/>
                          </a:xfrm>
                        </wpg:grpSpPr>
                        <wps:wsp>
                          <wps:cNvPr id="234" name="Freeform 44"/>
                          <wps:cNvSpPr>
                            <a:spLocks/>
                          </wps:cNvSpPr>
                          <wps:spPr bwMode="auto">
                            <a:xfrm>
                              <a:off x="10321" y="2186"/>
                              <a:ext cx="2" cy="137"/>
                            </a:xfrm>
                            <a:custGeom>
                              <a:avLst/>
                              <a:gdLst>
                                <a:gd name="T0" fmla="+- 0 2323 2186"/>
                                <a:gd name="T1" fmla="*/ 2323 h 137"/>
                                <a:gd name="T2" fmla="+- 0 2186 2186"/>
                                <a:gd name="T3" fmla="*/ 2186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41"/>
                        <wpg:cNvGrpSpPr>
                          <a:grpSpLocks/>
                        </wpg:cNvGrpSpPr>
                        <wpg:grpSpPr bwMode="auto">
                          <a:xfrm>
                            <a:off x="10307" y="2186"/>
                            <a:ext cx="28" cy="137"/>
                            <a:chOff x="10307" y="2186"/>
                            <a:chExt cx="28" cy="137"/>
                          </a:xfrm>
                        </wpg:grpSpPr>
                        <wps:wsp>
                          <wps:cNvPr id="236" name="Freeform 42"/>
                          <wps:cNvSpPr>
                            <a:spLocks/>
                          </wps:cNvSpPr>
                          <wps:spPr bwMode="auto">
                            <a:xfrm>
                              <a:off x="10307" y="218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10335 10307"/>
                                <a:gd name="T1" fmla="*/ T0 w 28"/>
                                <a:gd name="T2" fmla="+- 0 2186 2186"/>
                                <a:gd name="T3" fmla="*/ 2186 h 137"/>
                                <a:gd name="T4" fmla="+- 0 10307 10307"/>
                                <a:gd name="T5" fmla="*/ T4 w 28"/>
                                <a:gd name="T6" fmla="+- 0 2186 2186"/>
                                <a:gd name="T7" fmla="*/ 2186 h 137"/>
                                <a:gd name="T8" fmla="+- 0 10307 10307"/>
                                <a:gd name="T9" fmla="*/ T8 w 28"/>
                                <a:gd name="T10" fmla="+- 0 2323 2186"/>
                                <a:gd name="T11" fmla="*/ 2323 h 137"/>
                                <a:gd name="T12" fmla="+- 0 10335 10307"/>
                                <a:gd name="T13" fmla="*/ T12 w 28"/>
                                <a:gd name="T14" fmla="+- 0 2323 2186"/>
                                <a:gd name="T15" fmla="*/ 2323 h 137"/>
                                <a:gd name="T16" fmla="+- 0 10335 10307"/>
                                <a:gd name="T17" fmla="*/ T16 w 28"/>
                                <a:gd name="T18" fmla="+- 0 2186 2186"/>
                                <a:gd name="T19" fmla="*/ 218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39"/>
                        <wpg:cNvGrpSpPr>
                          <a:grpSpLocks/>
                        </wpg:cNvGrpSpPr>
                        <wpg:grpSpPr bwMode="auto">
                          <a:xfrm>
                            <a:off x="10388" y="2115"/>
                            <a:ext cx="2" cy="137"/>
                            <a:chOff x="10388" y="2115"/>
                            <a:chExt cx="2" cy="137"/>
                          </a:xfrm>
                        </wpg:grpSpPr>
                        <wps:wsp>
                          <wps:cNvPr id="238" name="Freeform 40"/>
                          <wps:cNvSpPr>
                            <a:spLocks/>
                          </wps:cNvSpPr>
                          <wps:spPr bwMode="auto">
                            <a:xfrm>
                              <a:off x="10388" y="2115"/>
                              <a:ext cx="2" cy="137"/>
                            </a:xfrm>
                            <a:custGeom>
                              <a:avLst/>
                              <a:gdLst>
                                <a:gd name="T0" fmla="+- 0 2252 2115"/>
                                <a:gd name="T1" fmla="*/ 2252 h 137"/>
                                <a:gd name="T2" fmla="+- 0 2115 2115"/>
                                <a:gd name="T3" fmla="*/ 2115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37"/>
                        <wpg:cNvGrpSpPr>
                          <a:grpSpLocks/>
                        </wpg:cNvGrpSpPr>
                        <wpg:grpSpPr bwMode="auto">
                          <a:xfrm>
                            <a:off x="10374" y="2115"/>
                            <a:ext cx="28" cy="137"/>
                            <a:chOff x="10374" y="2115"/>
                            <a:chExt cx="28" cy="137"/>
                          </a:xfrm>
                        </wpg:grpSpPr>
                        <wps:wsp>
                          <wps:cNvPr id="240" name="Freeform 38"/>
                          <wps:cNvSpPr>
                            <a:spLocks/>
                          </wps:cNvSpPr>
                          <wps:spPr bwMode="auto">
                            <a:xfrm>
                              <a:off x="10374" y="2115"/>
                              <a:ext cx="28" cy="137"/>
                            </a:xfrm>
                            <a:custGeom>
                              <a:avLst/>
                              <a:gdLst>
                                <a:gd name="T0" fmla="+- 0 10402 10374"/>
                                <a:gd name="T1" fmla="*/ T0 w 28"/>
                                <a:gd name="T2" fmla="+- 0 2115 2115"/>
                                <a:gd name="T3" fmla="*/ 2115 h 137"/>
                                <a:gd name="T4" fmla="+- 0 10374 10374"/>
                                <a:gd name="T5" fmla="*/ T4 w 28"/>
                                <a:gd name="T6" fmla="+- 0 2115 2115"/>
                                <a:gd name="T7" fmla="*/ 2115 h 137"/>
                                <a:gd name="T8" fmla="+- 0 10374 10374"/>
                                <a:gd name="T9" fmla="*/ T8 w 28"/>
                                <a:gd name="T10" fmla="+- 0 2252 2115"/>
                                <a:gd name="T11" fmla="*/ 2252 h 137"/>
                                <a:gd name="T12" fmla="+- 0 10402 10374"/>
                                <a:gd name="T13" fmla="*/ T12 w 28"/>
                                <a:gd name="T14" fmla="+- 0 2252 2115"/>
                                <a:gd name="T15" fmla="*/ 2252 h 137"/>
                                <a:gd name="T16" fmla="+- 0 10402 10374"/>
                                <a:gd name="T17" fmla="*/ T16 w 28"/>
                                <a:gd name="T18" fmla="+- 0 2115 2115"/>
                                <a:gd name="T19" fmla="*/ 2115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35"/>
                        <wpg:cNvGrpSpPr>
                          <a:grpSpLocks/>
                        </wpg:cNvGrpSpPr>
                        <wpg:grpSpPr bwMode="auto">
                          <a:xfrm>
                            <a:off x="10455" y="2115"/>
                            <a:ext cx="2" cy="137"/>
                            <a:chOff x="10455" y="2115"/>
                            <a:chExt cx="2" cy="137"/>
                          </a:xfrm>
                        </wpg:grpSpPr>
                        <wps:wsp>
                          <wps:cNvPr id="242" name="Freeform 36"/>
                          <wps:cNvSpPr>
                            <a:spLocks/>
                          </wps:cNvSpPr>
                          <wps:spPr bwMode="auto">
                            <a:xfrm>
                              <a:off x="10455" y="2115"/>
                              <a:ext cx="2" cy="137"/>
                            </a:xfrm>
                            <a:custGeom>
                              <a:avLst/>
                              <a:gdLst>
                                <a:gd name="T0" fmla="+- 0 2252 2115"/>
                                <a:gd name="T1" fmla="*/ 2252 h 137"/>
                                <a:gd name="T2" fmla="+- 0 2115 2115"/>
                                <a:gd name="T3" fmla="*/ 2115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8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33"/>
                        <wpg:cNvGrpSpPr>
                          <a:grpSpLocks/>
                        </wpg:cNvGrpSpPr>
                        <wpg:grpSpPr bwMode="auto">
                          <a:xfrm>
                            <a:off x="10442" y="2115"/>
                            <a:ext cx="28" cy="137"/>
                            <a:chOff x="10442" y="2115"/>
                            <a:chExt cx="28" cy="137"/>
                          </a:xfrm>
                        </wpg:grpSpPr>
                        <wps:wsp>
                          <wps:cNvPr id="244" name="Freeform 34"/>
                          <wps:cNvSpPr>
                            <a:spLocks/>
                          </wps:cNvSpPr>
                          <wps:spPr bwMode="auto">
                            <a:xfrm>
                              <a:off x="10442" y="2115"/>
                              <a:ext cx="28" cy="137"/>
                            </a:xfrm>
                            <a:custGeom>
                              <a:avLst/>
                              <a:gdLst>
                                <a:gd name="T0" fmla="+- 0 10469 10442"/>
                                <a:gd name="T1" fmla="*/ T0 w 28"/>
                                <a:gd name="T2" fmla="+- 0 2115 2115"/>
                                <a:gd name="T3" fmla="*/ 2115 h 137"/>
                                <a:gd name="T4" fmla="+- 0 10442 10442"/>
                                <a:gd name="T5" fmla="*/ T4 w 28"/>
                                <a:gd name="T6" fmla="+- 0 2115 2115"/>
                                <a:gd name="T7" fmla="*/ 2115 h 137"/>
                                <a:gd name="T8" fmla="+- 0 10442 10442"/>
                                <a:gd name="T9" fmla="*/ T8 w 28"/>
                                <a:gd name="T10" fmla="+- 0 2252 2115"/>
                                <a:gd name="T11" fmla="*/ 2252 h 137"/>
                                <a:gd name="T12" fmla="+- 0 10469 10442"/>
                                <a:gd name="T13" fmla="*/ T12 w 28"/>
                                <a:gd name="T14" fmla="+- 0 2252 2115"/>
                                <a:gd name="T15" fmla="*/ 2252 h 137"/>
                                <a:gd name="T16" fmla="+- 0 10469 10442"/>
                                <a:gd name="T17" fmla="*/ T16 w 28"/>
                                <a:gd name="T18" fmla="+- 0 2115 2115"/>
                                <a:gd name="T19" fmla="*/ 2115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31"/>
                        <wpg:cNvGrpSpPr>
                          <a:grpSpLocks/>
                        </wpg:cNvGrpSpPr>
                        <wpg:grpSpPr bwMode="auto">
                          <a:xfrm>
                            <a:off x="10510" y="2220"/>
                            <a:ext cx="28" cy="2"/>
                            <a:chOff x="10510" y="2220"/>
                            <a:chExt cx="28" cy="2"/>
                          </a:xfrm>
                        </wpg:grpSpPr>
                        <wps:wsp>
                          <wps:cNvPr id="246" name="Freeform 32"/>
                          <wps:cNvSpPr>
                            <a:spLocks/>
                          </wps:cNvSpPr>
                          <wps:spPr bwMode="auto">
                            <a:xfrm>
                              <a:off x="10510" y="2220"/>
                              <a:ext cx="28" cy="2"/>
                            </a:xfrm>
                            <a:custGeom>
                              <a:avLst/>
                              <a:gdLst>
                                <a:gd name="T0" fmla="+- 0 10538 10510"/>
                                <a:gd name="T1" fmla="*/ T0 w 28"/>
                                <a:gd name="T2" fmla="+- 0 10510 10510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39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9"/>
                        <wpg:cNvGrpSpPr>
                          <a:grpSpLocks/>
                        </wpg:cNvGrpSpPr>
                        <wpg:grpSpPr bwMode="auto">
                          <a:xfrm>
                            <a:off x="10510" y="2186"/>
                            <a:ext cx="28" cy="67"/>
                            <a:chOff x="10510" y="2186"/>
                            <a:chExt cx="28" cy="67"/>
                          </a:xfrm>
                        </wpg:grpSpPr>
                        <wps:wsp>
                          <wps:cNvPr id="248" name="Freeform 30"/>
                          <wps:cNvSpPr>
                            <a:spLocks/>
                          </wps:cNvSpPr>
                          <wps:spPr bwMode="auto">
                            <a:xfrm>
                              <a:off x="10510" y="2186"/>
                              <a:ext cx="28" cy="67"/>
                            </a:xfrm>
                            <a:custGeom>
                              <a:avLst/>
                              <a:gdLst>
                                <a:gd name="T0" fmla="+- 0 10538 10510"/>
                                <a:gd name="T1" fmla="*/ T0 w 28"/>
                                <a:gd name="T2" fmla="+- 0 2186 2186"/>
                                <a:gd name="T3" fmla="*/ 2186 h 67"/>
                                <a:gd name="T4" fmla="+- 0 10510 10510"/>
                                <a:gd name="T5" fmla="*/ T4 w 28"/>
                                <a:gd name="T6" fmla="+- 0 2186 2186"/>
                                <a:gd name="T7" fmla="*/ 2186 h 67"/>
                                <a:gd name="T8" fmla="+- 0 10510 10510"/>
                                <a:gd name="T9" fmla="*/ T8 w 28"/>
                                <a:gd name="T10" fmla="+- 0 2253 2186"/>
                                <a:gd name="T11" fmla="*/ 2253 h 67"/>
                                <a:gd name="T12" fmla="+- 0 10538 10510"/>
                                <a:gd name="T13" fmla="*/ T12 w 28"/>
                                <a:gd name="T14" fmla="+- 0 2253 2186"/>
                                <a:gd name="T15" fmla="*/ 2253 h 67"/>
                                <a:gd name="T16" fmla="+- 0 10538 10510"/>
                                <a:gd name="T17" fmla="*/ T16 w 28"/>
                                <a:gd name="T18" fmla="+- 0 2186 2186"/>
                                <a:gd name="T19" fmla="*/ 218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6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7"/>
                        <wpg:cNvGrpSpPr>
                          <a:grpSpLocks/>
                        </wpg:cNvGrpSpPr>
                        <wpg:grpSpPr bwMode="auto">
                          <a:xfrm>
                            <a:off x="10591" y="2186"/>
                            <a:ext cx="2" cy="137"/>
                            <a:chOff x="10591" y="2186"/>
                            <a:chExt cx="2" cy="137"/>
                          </a:xfrm>
                        </wpg:grpSpPr>
                        <wps:wsp>
                          <wps:cNvPr id="250" name="Freeform 28"/>
                          <wps:cNvSpPr>
                            <a:spLocks/>
                          </wps:cNvSpPr>
                          <wps:spPr bwMode="auto">
                            <a:xfrm>
                              <a:off x="10591" y="2186"/>
                              <a:ext cx="2" cy="137"/>
                            </a:xfrm>
                            <a:custGeom>
                              <a:avLst/>
                              <a:gdLst>
                                <a:gd name="T0" fmla="+- 0 2323 2186"/>
                                <a:gd name="T1" fmla="*/ 2323 h 137"/>
                                <a:gd name="T2" fmla="+- 0 2186 2186"/>
                                <a:gd name="T3" fmla="*/ 2186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5"/>
                        <wpg:cNvGrpSpPr>
                          <a:grpSpLocks/>
                        </wpg:cNvGrpSpPr>
                        <wpg:grpSpPr bwMode="auto">
                          <a:xfrm>
                            <a:off x="10577" y="2186"/>
                            <a:ext cx="28" cy="137"/>
                            <a:chOff x="10577" y="2186"/>
                            <a:chExt cx="28" cy="137"/>
                          </a:xfrm>
                        </wpg:grpSpPr>
                        <wps:wsp>
                          <wps:cNvPr id="252" name="Freeform 26"/>
                          <wps:cNvSpPr>
                            <a:spLocks/>
                          </wps:cNvSpPr>
                          <wps:spPr bwMode="auto">
                            <a:xfrm>
                              <a:off x="10577" y="218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10605 10577"/>
                                <a:gd name="T1" fmla="*/ T0 w 28"/>
                                <a:gd name="T2" fmla="+- 0 2186 2186"/>
                                <a:gd name="T3" fmla="*/ 2186 h 137"/>
                                <a:gd name="T4" fmla="+- 0 10577 10577"/>
                                <a:gd name="T5" fmla="*/ T4 w 28"/>
                                <a:gd name="T6" fmla="+- 0 2186 2186"/>
                                <a:gd name="T7" fmla="*/ 2186 h 137"/>
                                <a:gd name="T8" fmla="+- 0 10577 10577"/>
                                <a:gd name="T9" fmla="*/ T8 w 28"/>
                                <a:gd name="T10" fmla="+- 0 2323 2186"/>
                                <a:gd name="T11" fmla="*/ 2323 h 137"/>
                                <a:gd name="T12" fmla="+- 0 10605 10577"/>
                                <a:gd name="T13" fmla="*/ T12 w 28"/>
                                <a:gd name="T14" fmla="+- 0 2323 2186"/>
                                <a:gd name="T15" fmla="*/ 2323 h 137"/>
                                <a:gd name="T16" fmla="+- 0 10605 10577"/>
                                <a:gd name="T17" fmla="*/ T16 w 28"/>
                                <a:gd name="T18" fmla="+- 0 2186 2186"/>
                                <a:gd name="T19" fmla="*/ 218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3"/>
                        <wpg:cNvGrpSpPr>
                          <a:grpSpLocks/>
                        </wpg:cNvGrpSpPr>
                        <wpg:grpSpPr bwMode="auto">
                          <a:xfrm>
                            <a:off x="10646" y="2220"/>
                            <a:ext cx="28" cy="2"/>
                            <a:chOff x="10646" y="2220"/>
                            <a:chExt cx="28" cy="2"/>
                          </a:xfrm>
                        </wpg:grpSpPr>
                        <wps:wsp>
                          <wps:cNvPr id="254" name="Freeform 24"/>
                          <wps:cNvSpPr>
                            <a:spLocks/>
                          </wps:cNvSpPr>
                          <wps:spPr bwMode="auto">
                            <a:xfrm>
                              <a:off x="10646" y="2220"/>
                              <a:ext cx="28" cy="2"/>
                            </a:xfrm>
                            <a:custGeom>
                              <a:avLst/>
                              <a:gdLst>
                                <a:gd name="T0" fmla="+- 0 10673 10646"/>
                                <a:gd name="T1" fmla="*/ T0 w 28"/>
                                <a:gd name="T2" fmla="+- 0 10646 10646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39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1"/>
                        <wpg:cNvGrpSpPr>
                          <a:grpSpLocks/>
                        </wpg:cNvGrpSpPr>
                        <wpg:grpSpPr bwMode="auto">
                          <a:xfrm>
                            <a:off x="10646" y="2186"/>
                            <a:ext cx="28" cy="67"/>
                            <a:chOff x="10646" y="2186"/>
                            <a:chExt cx="28" cy="67"/>
                          </a:xfrm>
                        </wpg:grpSpPr>
                        <wps:wsp>
                          <wps:cNvPr id="256" name="Freeform 22"/>
                          <wps:cNvSpPr>
                            <a:spLocks/>
                          </wps:cNvSpPr>
                          <wps:spPr bwMode="auto">
                            <a:xfrm>
                              <a:off x="10646" y="2186"/>
                              <a:ext cx="28" cy="67"/>
                            </a:xfrm>
                            <a:custGeom>
                              <a:avLst/>
                              <a:gdLst>
                                <a:gd name="T0" fmla="+- 0 10673 10646"/>
                                <a:gd name="T1" fmla="*/ T0 w 28"/>
                                <a:gd name="T2" fmla="+- 0 2186 2186"/>
                                <a:gd name="T3" fmla="*/ 2186 h 67"/>
                                <a:gd name="T4" fmla="+- 0 10646 10646"/>
                                <a:gd name="T5" fmla="*/ T4 w 28"/>
                                <a:gd name="T6" fmla="+- 0 2186 2186"/>
                                <a:gd name="T7" fmla="*/ 2186 h 67"/>
                                <a:gd name="T8" fmla="+- 0 10646 10646"/>
                                <a:gd name="T9" fmla="*/ T8 w 28"/>
                                <a:gd name="T10" fmla="+- 0 2253 2186"/>
                                <a:gd name="T11" fmla="*/ 2253 h 67"/>
                                <a:gd name="T12" fmla="+- 0 10673 10646"/>
                                <a:gd name="T13" fmla="*/ T12 w 28"/>
                                <a:gd name="T14" fmla="+- 0 2253 2186"/>
                                <a:gd name="T15" fmla="*/ 2253 h 67"/>
                                <a:gd name="T16" fmla="+- 0 10673 10646"/>
                                <a:gd name="T17" fmla="*/ T16 w 28"/>
                                <a:gd name="T18" fmla="+- 0 2186 2186"/>
                                <a:gd name="T19" fmla="*/ 218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6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19"/>
                        <wpg:cNvGrpSpPr>
                          <a:grpSpLocks/>
                        </wpg:cNvGrpSpPr>
                        <wpg:grpSpPr bwMode="auto">
                          <a:xfrm>
                            <a:off x="10727" y="2115"/>
                            <a:ext cx="2" cy="137"/>
                            <a:chOff x="10727" y="2115"/>
                            <a:chExt cx="2" cy="137"/>
                          </a:xfrm>
                        </wpg:grpSpPr>
                        <wps:wsp>
                          <wps:cNvPr id="258" name="Freeform 20"/>
                          <wps:cNvSpPr>
                            <a:spLocks/>
                          </wps:cNvSpPr>
                          <wps:spPr bwMode="auto">
                            <a:xfrm>
                              <a:off x="10727" y="2115"/>
                              <a:ext cx="2" cy="137"/>
                            </a:xfrm>
                            <a:custGeom>
                              <a:avLst/>
                              <a:gdLst>
                                <a:gd name="T0" fmla="+- 0 2252 2115"/>
                                <a:gd name="T1" fmla="*/ 2252 h 137"/>
                                <a:gd name="T2" fmla="+- 0 2115 2115"/>
                                <a:gd name="T3" fmla="*/ 2115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17"/>
                        <wpg:cNvGrpSpPr>
                          <a:grpSpLocks/>
                        </wpg:cNvGrpSpPr>
                        <wpg:grpSpPr bwMode="auto">
                          <a:xfrm>
                            <a:off x="10713" y="2115"/>
                            <a:ext cx="28" cy="137"/>
                            <a:chOff x="10713" y="2115"/>
                            <a:chExt cx="28" cy="137"/>
                          </a:xfrm>
                        </wpg:grpSpPr>
                        <wps:wsp>
                          <wps:cNvPr id="260" name="Freeform 18"/>
                          <wps:cNvSpPr>
                            <a:spLocks/>
                          </wps:cNvSpPr>
                          <wps:spPr bwMode="auto">
                            <a:xfrm>
                              <a:off x="10713" y="2115"/>
                              <a:ext cx="28" cy="137"/>
                            </a:xfrm>
                            <a:custGeom>
                              <a:avLst/>
                              <a:gdLst>
                                <a:gd name="T0" fmla="+- 0 10740 10713"/>
                                <a:gd name="T1" fmla="*/ T0 w 28"/>
                                <a:gd name="T2" fmla="+- 0 2115 2115"/>
                                <a:gd name="T3" fmla="*/ 2115 h 137"/>
                                <a:gd name="T4" fmla="+- 0 10713 10713"/>
                                <a:gd name="T5" fmla="*/ T4 w 28"/>
                                <a:gd name="T6" fmla="+- 0 2115 2115"/>
                                <a:gd name="T7" fmla="*/ 2115 h 137"/>
                                <a:gd name="T8" fmla="+- 0 10713 10713"/>
                                <a:gd name="T9" fmla="*/ T8 w 28"/>
                                <a:gd name="T10" fmla="+- 0 2252 2115"/>
                                <a:gd name="T11" fmla="*/ 2252 h 137"/>
                                <a:gd name="T12" fmla="+- 0 10740 10713"/>
                                <a:gd name="T13" fmla="*/ T12 w 28"/>
                                <a:gd name="T14" fmla="+- 0 2252 2115"/>
                                <a:gd name="T15" fmla="*/ 2252 h 137"/>
                                <a:gd name="T16" fmla="+- 0 10740 10713"/>
                                <a:gd name="T17" fmla="*/ T16 w 28"/>
                                <a:gd name="T18" fmla="+- 0 2115 2115"/>
                                <a:gd name="T19" fmla="*/ 2115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5"/>
                        <wpg:cNvGrpSpPr>
                          <a:grpSpLocks/>
                        </wpg:cNvGrpSpPr>
                        <wpg:grpSpPr bwMode="auto">
                          <a:xfrm>
                            <a:off x="10794" y="2115"/>
                            <a:ext cx="2" cy="137"/>
                            <a:chOff x="10794" y="2115"/>
                            <a:chExt cx="2" cy="137"/>
                          </a:xfrm>
                        </wpg:grpSpPr>
                        <wps:wsp>
                          <wps:cNvPr id="262" name="Freeform 16"/>
                          <wps:cNvSpPr>
                            <a:spLocks/>
                          </wps:cNvSpPr>
                          <wps:spPr bwMode="auto">
                            <a:xfrm>
                              <a:off x="10794" y="2115"/>
                              <a:ext cx="2" cy="137"/>
                            </a:xfrm>
                            <a:custGeom>
                              <a:avLst/>
                              <a:gdLst>
                                <a:gd name="T0" fmla="+- 0 2252 2115"/>
                                <a:gd name="T1" fmla="*/ 2252 h 137"/>
                                <a:gd name="T2" fmla="+- 0 2115 2115"/>
                                <a:gd name="T3" fmla="*/ 2115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13"/>
                        <wpg:cNvGrpSpPr>
                          <a:grpSpLocks/>
                        </wpg:cNvGrpSpPr>
                        <wpg:grpSpPr bwMode="auto">
                          <a:xfrm>
                            <a:off x="10780" y="2115"/>
                            <a:ext cx="28" cy="137"/>
                            <a:chOff x="10780" y="2115"/>
                            <a:chExt cx="28" cy="137"/>
                          </a:xfrm>
                        </wpg:grpSpPr>
                        <wps:wsp>
                          <wps:cNvPr id="264" name="Freeform 14"/>
                          <wps:cNvSpPr>
                            <a:spLocks/>
                          </wps:cNvSpPr>
                          <wps:spPr bwMode="auto">
                            <a:xfrm>
                              <a:off x="10780" y="2115"/>
                              <a:ext cx="28" cy="137"/>
                            </a:xfrm>
                            <a:custGeom>
                              <a:avLst/>
                              <a:gdLst>
                                <a:gd name="T0" fmla="+- 0 10808 10780"/>
                                <a:gd name="T1" fmla="*/ T0 w 28"/>
                                <a:gd name="T2" fmla="+- 0 2115 2115"/>
                                <a:gd name="T3" fmla="*/ 2115 h 137"/>
                                <a:gd name="T4" fmla="+- 0 10780 10780"/>
                                <a:gd name="T5" fmla="*/ T4 w 28"/>
                                <a:gd name="T6" fmla="+- 0 2115 2115"/>
                                <a:gd name="T7" fmla="*/ 2115 h 137"/>
                                <a:gd name="T8" fmla="+- 0 10780 10780"/>
                                <a:gd name="T9" fmla="*/ T8 w 28"/>
                                <a:gd name="T10" fmla="+- 0 2252 2115"/>
                                <a:gd name="T11" fmla="*/ 2252 h 137"/>
                                <a:gd name="T12" fmla="+- 0 10808 10780"/>
                                <a:gd name="T13" fmla="*/ T12 w 28"/>
                                <a:gd name="T14" fmla="+- 0 2252 2115"/>
                                <a:gd name="T15" fmla="*/ 2252 h 137"/>
                                <a:gd name="T16" fmla="+- 0 10808 10780"/>
                                <a:gd name="T17" fmla="*/ T16 w 28"/>
                                <a:gd name="T18" fmla="+- 0 2115 2115"/>
                                <a:gd name="T19" fmla="*/ 2115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11"/>
                        <wpg:cNvGrpSpPr>
                          <a:grpSpLocks/>
                        </wpg:cNvGrpSpPr>
                        <wpg:grpSpPr bwMode="auto">
                          <a:xfrm>
                            <a:off x="10862" y="2115"/>
                            <a:ext cx="2" cy="208"/>
                            <a:chOff x="10862" y="2115"/>
                            <a:chExt cx="2" cy="208"/>
                          </a:xfrm>
                        </wpg:grpSpPr>
                        <wps:wsp>
                          <wps:cNvPr id="266" name="Freeform 12"/>
                          <wps:cNvSpPr>
                            <a:spLocks/>
                          </wps:cNvSpPr>
                          <wps:spPr bwMode="auto">
                            <a:xfrm>
                              <a:off x="10862" y="2115"/>
                              <a:ext cx="2" cy="208"/>
                            </a:xfrm>
                            <a:custGeom>
                              <a:avLst/>
                              <a:gdLst>
                                <a:gd name="T0" fmla="+- 0 2323 2115"/>
                                <a:gd name="T1" fmla="*/ 2323 h 208"/>
                                <a:gd name="T2" fmla="+- 0 2115 2115"/>
                                <a:gd name="T3" fmla="*/ 2115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2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9"/>
                        <wpg:cNvGrpSpPr>
                          <a:grpSpLocks/>
                        </wpg:cNvGrpSpPr>
                        <wpg:grpSpPr bwMode="auto">
                          <a:xfrm>
                            <a:off x="10848" y="2115"/>
                            <a:ext cx="28" cy="208"/>
                            <a:chOff x="10848" y="2115"/>
                            <a:chExt cx="28" cy="208"/>
                          </a:xfrm>
                        </wpg:grpSpPr>
                        <wps:wsp>
                          <wps:cNvPr id="268" name="Freeform 10"/>
                          <wps:cNvSpPr>
                            <a:spLocks/>
                          </wps:cNvSpPr>
                          <wps:spPr bwMode="auto">
                            <a:xfrm>
                              <a:off x="10848" y="2115"/>
                              <a:ext cx="28" cy="208"/>
                            </a:xfrm>
                            <a:custGeom>
                              <a:avLst/>
                              <a:gdLst>
                                <a:gd name="T0" fmla="+- 0 10876 10848"/>
                                <a:gd name="T1" fmla="*/ T0 w 28"/>
                                <a:gd name="T2" fmla="+- 0 2115 2115"/>
                                <a:gd name="T3" fmla="*/ 2115 h 208"/>
                                <a:gd name="T4" fmla="+- 0 10848 10848"/>
                                <a:gd name="T5" fmla="*/ T4 w 28"/>
                                <a:gd name="T6" fmla="+- 0 2115 2115"/>
                                <a:gd name="T7" fmla="*/ 2115 h 208"/>
                                <a:gd name="T8" fmla="+- 0 10848 10848"/>
                                <a:gd name="T9" fmla="*/ T8 w 28"/>
                                <a:gd name="T10" fmla="+- 0 2323 2115"/>
                                <a:gd name="T11" fmla="*/ 2323 h 208"/>
                                <a:gd name="T12" fmla="+- 0 10876 10848"/>
                                <a:gd name="T13" fmla="*/ T12 w 28"/>
                                <a:gd name="T14" fmla="+- 0 2323 2115"/>
                                <a:gd name="T15" fmla="*/ 2323 h 208"/>
                                <a:gd name="T16" fmla="+- 0 10876 10848"/>
                                <a:gd name="T17" fmla="*/ T16 w 28"/>
                                <a:gd name="T18" fmla="+- 0 2115 2115"/>
                                <a:gd name="T19" fmla="*/ 211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20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8" y="208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324.1pt;margin-top:105.05pt;width:219.75pt;height:11.85pt;z-index:-251645952;mso-position-horizontal-relative:page" coordorigin="6482,2101" coordsize="4395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">
                <v:group id="Group 265" o:spid="_x0000_s1027" style="position:absolute;left:6516;top:2220;width:28;height:2" coordorigin="6516,2220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266" o:spid="_x0000_s1028" style="position:absolute;left:6516;top:2220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Iur4A&#10;AADbAAAADwAAAGRycy9kb3ducmV2LnhtbERPTYvCMBC9L/gfwgje1lShItUoIihe1UXrbWjGtthM&#10;ahK1/nuzsLC3ebzPmS8704gnOV9bVjAaJiCIC6trLhX8HDffUxA+IGtsLJOCN3lYLnpfc8y0ffGe&#10;nodQihjCPkMFVQhtJqUvKjLoh7YljtzVOoMhQldK7fAVw00jx0kykQZrjg0VtrSuqLgdHkbB2Z4w&#10;dS6x25zKvL1s03uepkoN+t1qBiJQF/7Ff+6djvPH8PtLPE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rKSLq+AAAA2wAAAA8AAAAAAAAAAAAAAAAAmAIAAGRycy9kb3ducmV2&#10;LnhtbFBLBQYAAAAABAAEAPUAAACDAwAAAAA=&#10;" path="m28,l,e" filled="f" strokecolor="#231f20" strokeweight="1.221mm">
                    <v:path arrowok="t" o:connecttype="custom" o:connectlocs="28,0;0,0" o:connectangles="0,0"/>
                  </v:shape>
                </v:group>
                <v:group id="Group 263" o:spid="_x0000_s1029" style="position:absolute;left:6516;top:2186;width:28;height:67" coordorigin="6516,2186" coordsize="28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264" o:spid="_x0000_s1030" style="position:absolute;left:6516;top:2186;width:28;height:67;visibility:visible;mso-wrap-style:square;v-text-anchor:top" coordsize="2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Fbdr8A&#10;AADbAAAADwAAAGRycy9kb3ducmV2LnhtbERPS4vCMBC+C/6HMII3TRWRbdcoi6Coh4X1cR+a2aZr&#10;MylNrPXfmwXB23x8z1msOluJlhpfOlYwGScgiHOnSy4UnE+b0QcIH5A1Vo5JwYM8rJb93gIz7e78&#10;Q+0xFCKGsM9QgQmhzqT0uSGLfuxq4sj9usZiiLAppG7wHsNtJadJMpcWS44NBmtaG8qvx5tV8Jce&#10;3MRtKexlay5peqWqvH0rNRx0X58gAnXhLX65dzrOn8H/L/EA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cVt2vwAAANsAAAAPAAAAAAAAAAAAAAAAAJgCAABkcnMvZG93bnJl&#10;di54bWxQSwUGAAAAAAQABAD1AAAAhAMAAAAA&#10;" path="m28,l,,,67r28,l28,xe" filled="f" strokecolor="#231f20" strokeweight=".06pt">
                    <v:path arrowok="t" o:connecttype="custom" o:connectlocs="28,2186;0,2186;0,2253;28,2253;28,2186" o:connectangles="0,0,0,0,0"/>
                  </v:shape>
                </v:group>
                <v:group id="Group 261" o:spid="_x0000_s1031" style="position:absolute;left:6599;top:2115;width:2;height:208" coordorigin="6599,2115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262" o:spid="_x0000_s1032" style="position:absolute;left:6599;top:2115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6BmMIA&#10;AADbAAAADwAAAGRycy9kb3ducmV2LnhtbERP22rCQBB9F/oPyxT6ppuWIpK6kbQQW3wQm/YDxuzk&#10;gtnZsLtq2q93BcG3OZzrLFej6cWJnO8sK3ieJSCIK6s7bhT8/hTTBQgfkDX2lknBH3lYZQ+TJaba&#10;nvmbTmVoRAxhn6KCNoQhldJXLRn0MzsQR662zmCI0DVSOzzHcNPLlySZS4Mdx4YWB/poqTqUR6Mg&#10;ea2lX28+3ZD374t8uy92+r9Q6ulxzN9ABBrDXXxzf+k4fw7XX+IBMr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joGYwgAAANsAAAAPAAAAAAAAAAAAAAAAAJgCAABkcnMvZG93&#10;bnJldi54bWxQSwUGAAAAAAQABAD1AAAAhwMAAAAA&#10;" path="m,208l,e" filled="f" strokecolor="#231f20" strokeweight="1.48pt">
                    <v:path arrowok="t" o:connecttype="custom" o:connectlocs="0,2323;0,2115" o:connectangles="0,0"/>
                  </v:shape>
                </v:group>
                <v:group id="Group 259" o:spid="_x0000_s1033" style="position:absolute;left:6585;top:2115;width:28;height:208" coordorigin="6585,2115" coordsize="2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260" o:spid="_x0000_s1034" style="position:absolute;left:6585;top:2115;width:28;height:208;visibility:visible;mso-wrap-style:square;v-text-anchor:top" coordsize="2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P8RcQA&#10;AADbAAAADwAAAGRycy9kb3ducmV2LnhtbESPQWvCQBCF70L/wzKF3nSjhxKiq0ihxZO02kK9jdlx&#10;E8zOhuzGpP/eOQi9zfDevPfNajP6Rt2oi3VgA/NZBoq4DLZmZ+D7+D7NQcWEbLEJTAb+KMJm/TRZ&#10;YWHDwF90OySnJIRjgQaqlNpC61hW5DHOQkss2iV0HpOsndO2w0HCfaMXWfaqPdYsDRW29FZReT30&#10;3kDujvP+t1+0afjZf+T7k9uN509jXp7H7RJUojH9mx/XOyv4Aiu/yAB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j/EXEAAAA2wAAAA8AAAAAAAAAAAAAAAAAmAIAAGRycy9k&#10;b3ducmV2LnhtbFBLBQYAAAAABAAEAPUAAACJAwAAAAA=&#10;" path="m27,l,,,208r27,l27,xe" filled="f" strokecolor="#231f20" strokeweight=".06pt">
                    <v:path arrowok="t" o:connecttype="custom" o:connectlocs="27,2115;0,2115;0,2323;27,2323;27,2115" o:connectangles="0,0,0,0,0"/>
                  </v:shape>
                </v:group>
                <v:group id="Group 257" o:spid="_x0000_s1035" style="position:absolute;left:6652;top:2220;width:28;height:2" coordorigin="6652,2220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58" o:spid="_x0000_s1036" style="position:absolute;left:6652;top:2220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i5678A&#10;AADbAAAADwAAAGRycy9kb3ducmV2LnhtbERPz2vCMBS+C/4P4Q28zXSFyqhGEWFl1znRens0b21Z&#10;81KTrK3//XIQPH58vze7yXRiIOdbywrelgkI4srqlmsFp++P13cQPiBr7CyTgjt52G3nsw3m2o78&#10;RcMx1CKGsM9RQRNCn0vpq4YM+qXtiSP3Y53BEKGrpXY4xnDTyTRJVtJgy7GhwZ4ODVW/xz+j4GLP&#10;mDmX2KKkuuyvRXYrs0ypxcu0X4MINIWn+OH+1ArSuD5+iT9Ab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OLnrvwAAANsAAAAPAAAAAAAAAAAAAAAAAJgCAABkcnMvZG93bnJl&#10;di54bWxQSwUGAAAAAAQABAD1AAAAhAMAAAAA&#10;" path="m28,l,e" filled="f" strokecolor="#231f20" strokeweight="1.221mm">
                    <v:path arrowok="t" o:connecttype="custom" o:connectlocs="28,0;0,0" o:connectangles="0,0"/>
                  </v:shape>
                </v:group>
                <v:group id="Group 255" o:spid="_x0000_s1037" style="position:absolute;left:6652;top:2186;width:28;height:67" coordorigin="6652,2186" coordsize="28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256" o:spid="_x0000_s1038" style="position:absolute;left:6652;top:2186;width:28;height:67;visibility:visible;mso-wrap-style:square;v-text-anchor:top" coordsize="2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sJMIA&#10;AADbAAAADwAAAGRycy9kb3ducmV2LnhtbESPS2vDMBCE74X8B7GB3mo5PpTasRJCIKXtodA87ou1&#10;sZxYK2PJj/77qlDocZiZb5hyO9tWjNT7xrGCVZKCIK6cbrhWcD4dnl5A+ICssXVMCr7Jw3azeCix&#10;0G7iLxqPoRYRwr5ABSaErpDSV4Ys+sR1xNG7ut5iiLKvpe5xinDbyixNn6XFhuOCwY72hqr7cbAK&#10;bvmHW7lXCu9yNJc8v1PbDJ9KPS7n3RpEoDn8h//ab1pBlsHvl/g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uKwkwgAAANsAAAAPAAAAAAAAAAAAAAAAAJgCAABkcnMvZG93&#10;bnJldi54bWxQSwUGAAAAAAQABAD1AAAAhwMAAAAA&#10;" path="m28,l,,,67r28,l28,xe" filled="f" strokecolor="#231f20" strokeweight=".06pt">
                    <v:path arrowok="t" o:connecttype="custom" o:connectlocs="28,2186;0,2186;0,2253;28,2253;28,2186" o:connectangles="0,0,0,0,0"/>
                  </v:shape>
                </v:group>
                <v:group id="Group 253" o:spid="_x0000_s1039" style="position:absolute;left:6733;top:2115;width:2;height:137" coordorigin="6733,2115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254" o:spid="_x0000_s1040" style="position:absolute;left:6733;top:2115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SNsQA&#10;AADbAAAADwAAAGRycy9kb3ducmV2LnhtbESPX2vCMBTF3wf7DuEO9jbTOZFRjSIOh7AHrQri27W5&#10;tnXNTUmyWr+9EYQ9Hs6fH2c87UwtWnK+sqzgvZeAIM6trrhQsNsu3j5B+ICssbZMCq7kYTp5fhpj&#10;qu2FM2o3oRBxhH2KCsoQmlRKn5dk0PdsQxy9k3UGQ5SukNrhJY6bWvaTZCgNVhwJJTY0Lyn/3fyZ&#10;CFm3i2x+TrLjYcknt/rZf62/P5R6felmIxCBuvAffrSXWkF/APcv8Q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I0jbEAAAA2wAAAA8AAAAAAAAAAAAAAAAAmAIAAGRycy9k&#10;b3ducmV2LnhtbFBLBQYAAAAABAAEAPUAAACJAwAAAAA=&#10;" path="m,137l,e" filled="f" strokecolor="#231f20" strokeweight="1.48pt">
                    <v:path arrowok="t" o:connecttype="custom" o:connectlocs="0,2252;0,2115" o:connectangles="0,0"/>
                  </v:shape>
                </v:group>
                <v:group id="Group 251" o:spid="_x0000_s1041" style="position:absolute;left:6719;top:2115;width:28;height:137" coordorigin="6719,2115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252" o:spid="_x0000_s1042" style="position:absolute;left:6719;top:2115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yn8MA&#10;AADbAAAADwAAAGRycy9kb3ducmV2LnhtbESPQWsCMRSE7wX/Q3iCl1KzFZSyNUrZKngSqh48Pjav&#10;2a2blyWJa/z3plDocZiZb5jlOtlODORD61jB67QAQVw73bJRcDpuX95AhIissXNMCu4UYL0aPS2x&#10;1O7GXzQcohEZwqFEBU2MfSllqBuyGKauJ87et/MWY5beSO3xluG2k7OiWEiLLeeFBnuqGqovh6tV&#10;YH7mfm6q4Zzkc5v2nxe9OVdaqck4fbyDiJTif/ivvdMKZgv4/ZJ/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zyn8MAAADbAAAADwAAAAAAAAAAAAAAAACYAgAAZHJzL2Rv&#10;d25yZXYueG1sUEsFBgAAAAAEAAQA9QAAAIgDAAAAAA==&#10;" path="m28,l,,,137r28,l28,xe" filled="f" strokecolor="#231f20" strokeweight=".06pt">
                    <v:path arrowok="t" o:connecttype="custom" o:connectlocs="28,2115;0,2115;0,2252;28,2252;28,2115" o:connectangles="0,0,0,0,0"/>
                  </v:shape>
                </v:group>
                <v:group id="Group 249" o:spid="_x0000_s1043" style="position:absolute;left:6801;top:2115;width:2;height:137" coordorigin="6801,2115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50" o:spid="_x0000_s1044" style="position:absolute;left:6801;top:2115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XYM8IA&#10;AADbAAAADwAAAGRycy9kb3ducmV2LnhtbERPTWvCQBC9F/wPywi91U0tlBJdpSiK0EONCtLbNDsm&#10;abOzYXcb03/fORQ8Pt73fDm4VvUUYuPZwOMkA0VcettwZeB03Dy8gIoJ2WLrmQz8UoTlYnQ3x9z6&#10;KxfUH1KlJIRjjgbqlLpc61jW5DBOfEcs3MUHh0lgqLQNeJVw1+pplj1rhw1LQ40drWoqvw8/Tkr2&#10;/aZYfWXF58eOL+H97bzeb5+MuR8PrzNQiYZ0E/+7d9bAVMbKF/kB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hdgzwgAAANsAAAAPAAAAAAAAAAAAAAAAAJgCAABkcnMvZG93&#10;bnJldi54bWxQSwUGAAAAAAQABAD1AAAAhwMAAAAA&#10;" path="m,137l,e" filled="f" strokecolor="#231f20" strokeweight="1.48pt">
                    <v:path arrowok="t" o:connecttype="custom" o:connectlocs="0,2252;0,2115" o:connectangles="0,0"/>
                  </v:shape>
                </v:group>
                <v:group id="Group 247" o:spid="_x0000_s1045" style="position:absolute;left:6788;top:2115;width:28;height:137" coordorigin="6788,2115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48" o:spid="_x0000_s1046" style="position:absolute;left:6788;top:2115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BZrcEA&#10;AADbAAAADwAAAGRycy9kb3ducmV2LnhtbERPz2vCMBS+D/wfwhN2GZo6UUY1itQNPA1Wd/D4aN7S&#10;zualJLFm//1yGOz48f3e7pPtxUg+dI4VLOYFCOLG6Y6Ngs/z2+wFRIjIGnvHpOCHAux3k4ctltrd&#10;+YPGOhqRQziUqKCNcSilDE1LFsPcDcSZ+3LeYszQG6k93nO47eVzUaylxY5zQ4sDVS011/pmFZjv&#10;lV+Zarwk+dSl9+NVv14qrdTjNB02ICKl+C/+c5+0gmVen7/kH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wWa3BAAAA2wAAAA8AAAAAAAAAAAAAAAAAmAIAAGRycy9kb3du&#10;cmV2LnhtbFBLBQYAAAAABAAEAPUAAACGAwAAAAA=&#10;" path="m27,l,,,137r27,l27,xe" filled="f" strokecolor="#231f20" strokeweight=".06pt">
                    <v:path arrowok="t" o:connecttype="custom" o:connectlocs="27,2115;0,2115;0,2252;27,2252;27,2115" o:connectangles="0,0,0,0,0"/>
                  </v:shape>
                </v:group>
                <v:group id="Group 245" o:spid="_x0000_s1047" style="position:absolute;left:6869;top:2115;width:2;height:208" coordorigin="6869,2115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46" o:spid="_x0000_s1048" style="position:absolute;left:6869;top:2115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b+8QA&#10;AADbAAAADwAAAGRycy9kb3ducmV2LnhtbESP0WrCQBRE3wv+w3IF33RTLSLRVaIQW3yQ1vYDrtlr&#10;Epq9G3ZXTf16VxD6OMzMGWax6kwjLuR8bVnB6ygBQVxYXXOp4Oc7H85A+ICssbFMCv7Iw2rZe1lg&#10;qu2Vv+hyCKWIEPYpKqhCaFMpfVGRQT+yLXH0TtYZDFG6UmqH1wg3jRwnyVQarDkuVNjSpqLi93A2&#10;CpK3k/Tb3btrs2Y9y/bH/FPfcqUG/S6bgwjUhf/ws/2hFUzG8PgSf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A2/vEAAAA2wAAAA8AAAAAAAAAAAAAAAAAmAIAAGRycy9k&#10;b3ducmV2LnhtbFBLBQYAAAAABAAEAPUAAACJAwAAAAA=&#10;" path="m,208l,e" filled="f" strokecolor="#231f20" strokeweight="1.48pt">
                    <v:path arrowok="t" o:connecttype="custom" o:connectlocs="0,2323;0,2115" o:connectangles="0,0"/>
                  </v:shape>
                </v:group>
                <v:group id="Group 243" o:spid="_x0000_s1049" style="position:absolute;left:6855;top:2115;width:28;height:208" coordorigin="6855,2115" coordsize="2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244" o:spid="_x0000_s1050" style="position:absolute;left:6855;top:2115;width:28;height:208;visibility:visible;mso-wrap-style:square;v-text-anchor:top" coordsize="2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uqIMQA&#10;AADbAAAADwAAAGRycy9kb3ducmV2LnhtbESPT2vCQBTE74LfYXlCb7rRSgnRVURo8ST+aaG9PbOv&#10;m9Ds25DdmPjtXaHgcZiZ3zDLdW8rcaXGl44VTCcJCOLc6ZKNgs/z+zgF4QOyxsoxKbiRh/VqOFhi&#10;pl3HR7qeghERwj5DBUUIdSalzwuy6CeuJo7er2sshigbI3WDXYTbSs6S5E1aLDkuFFjTtqD879Ra&#10;Bak5T9vvdlaH7mv/ke5/zK6/HJR6GfWbBYhAfXiG/9s7reB1Do8v8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bqiDEAAAA2wAAAA8AAAAAAAAAAAAAAAAAmAIAAGRycy9k&#10;b3ducmV2LnhtbFBLBQYAAAAABAAEAPUAAACJAwAAAAA=&#10;" path="m27,l,,,208r27,l27,xe" filled="f" strokecolor="#231f20" strokeweight=".06pt">
                    <v:path arrowok="t" o:connecttype="custom" o:connectlocs="27,2115;0,2115;0,2323;27,2323;27,2115" o:connectangles="0,0,0,0,0"/>
                  </v:shape>
                </v:group>
                <v:group id="Group 241" o:spid="_x0000_s1051" style="position:absolute;left:6937;top:2186;width:2;height:137" coordorigin="6937,218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42" o:spid="_x0000_s1052" style="position:absolute;left:6937;top:218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w68cA&#10;AADbAAAADwAAAGRycy9kb3ducmV2LnhtbESPQWvCQBSE74X+h+UJ3urGShNNXaUVSnvoQWNQj4/s&#10;axLMvg27W03767uFQo/DzHzDLNeD6cSFnG8tK5hOEhDEldUt1wrK/cvdHIQPyBo7y6TgizysV7c3&#10;S8y1vfKOLkWoRYSwz1FBE0KfS+mrhgz6ie2Jo/dhncEQpauldniNcNPJ+yRJpcGW40KDPW0aqs7F&#10;p1Gwfd9lm+L7UGbZ6yktF+fBPRyflRqPhqdHEIGG8B/+a79pBbMUfr/EH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l8OvHAAAA2wAAAA8AAAAAAAAAAAAAAAAAmAIAAGRy&#10;cy9kb3ducmV2LnhtbFBLBQYAAAAABAAEAPUAAACMAwAAAAA=&#10;" path="m,137l,e" filled="f" strokecolor="#231f20" strokeweight=".52247mm">
                    <v:path arrowok="t" o:connecttype="custom" o:connectlocs="0,2323;0,2186" o:connectangles="0,0"/>
                  </v:shape>
                </v:group>
                <v:group id="Group 239" o:spid="_x0000_s1053" style="position:absolute;left:6923;top:2186;width:28;height:137" coordorigin="6923,218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40" o:spid="_x0000_s1054" style="position:absolute;left:6923;top:218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Vq8EA&#10;AADbAAAADwAAAGRycy9kb3ducmV2LnhtbERPz2vCMBS+D/wfwhN2GZo6UUY1itQNPA1Wd/D4aN7S&#10;zualJLFm//1yGOz48f3e7pPtxUg+dI4VLOYFCOLG6Y6Ngs/z2+wFRIjIGnvHpOCHAux3k4ctltrd&#10;+YPGOhqRQziUqKCNcSilDE1LFsPcDcSZ+3LeYszQG6k93nO47eVzUaylxY5zQ4sDVS011/pmFZjv&#10;lV+Zarwk+dSl9+NVv14qrdTjNB02ICKl+C/+c5+0gmUem7/kH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GVavBAAAA2wAAAA8AAAAAAAAAAAAAAAAAmAIAAGRycy9kb3du&#10;cmV2LnhtbFBLBQYAAAAABAAEAPUAAACGAwAAAAA=&#10;" path="m28,l,,,137r28,l28,xe" filled="f" strokecolor="#231f20" strokeweight=".06pt">
                    <v:path arrowok="t" o:connecttype="custom" o:connectlocs="28,2186;0,2186;0,2323;28,2323;28,2186" o:connectangles="0,0,0,0,0"/>
                  </v:shape>
                </v:group>
                <v:group id="Group 237" o:spid="_x0000_s1055" style="position:absolute;left:7004;top:2115;width:2;height:208" coordorigin="7004,2115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238" o:spid="_x0000_s1056" style="position:absolute;left:7004;top:2115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iTasAA&#10;AADbAAAADwAAAGRycy9kb3ducmV2LnhtbERPzYrCMBC+C75DGMGbpisiUo3SFaqyB3FdH2C2Gduy&#10;zaQkUes+vTkIHj++/+W6M424kfO1ZQUf4wQEcWF1zaWC808+moPwAVljY5kUPMjDetXvLTHV9s7f&#10;dDuFUsQQ9ikqqEJoUyl9UZFBP7YtceQu1hkMEbpSaof3GG4aOUmSmTRYc2yosKVNRcXf6WoUJNOL&#10;9NuvnWuz5nOeHX7zo/7PlRoOumwBIlAX3uKXe68VTOP6+CX+AL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5iTasAAAADbAAAADwAAAAAAAAAAAAAAAACYAgAAZHJzL2Rvd25y&#10;ZXYueG1sUEsFBgAAAAAEAAQA9QAAAIUDAAAAAA==&#10;" path="m,208l,e" filled="f" strokecolor="#231f20" strokeweight="1.48pt">
                    <v:path arrowok="t" o:connecttype="custom" o:connectlocs="0,2323;0,2115" o:connectangles="0,0"/>
                  </v:shape>
                </v:group>
                <v:group id="Group 235" o:spid="_x0000_s1057" style="position:absolute;left:6990;top:2115;width:28;height:208" coordorigin="6990,2115" coordsize="2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236" o:spid="_x0000_s1058" style="position:absolute;left:6990;top:2115;width:28;height:208;visibility:visible;mso-wrap-style:square;v-text-anchor:top" coordsize="2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jkssQA&#10;AADbAAAADwAAAGRycy9kb3ducmV2LnhtbESPQWvCQBSE7wX/w/IEb3VjEAnRVUpB8SRVW2hvz+zr&#10;JjT7NmQ3Jv33riB4HGbmG2a1GWwtrtT6yrGC2TQBQVw4XbFR8HnevmYgfEDWWDsmBf/kYbMevaww&#10;167nI11PwYgIYZ+jgjKEJpfSFyVZ9FPXEEfv17UWQ5StkbrFPsJtLdMkWUiLFceFEht6L6n4O3VW&#10;QWbOs+67S5vQfx122eHH7IfLh1KT8fC2BBFoCM/wo73XCuYp3L/EH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45LLEAAAA2wAAAA8AAAAAAAAAAAAAAAAAmAIAAGRycy9k&#10;b3ducmV2LnhtbFBLBQYAAAAABAAEAPUAAACJAwAAAAA=&#10;" path="m28,l,,,208r28,l28,xe" filled="f" strokecolor="#231f20" strokeweight=".06pt">
                    <v:path arrowok="t" o:connecttype="custom" o:connectlocs="28,2115;0,2115;0,2323;28,2323;28,2115" o:connectangles="0,0,0,0,0"/>
                  </v:shape>
                </v:group>
                <v:group id="Group 233" o:spid="_x0000_s1059" style="position:absolute;left:7071;top:2115;width:2;height:137" coordorigin="7071,2115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234" o:spid="_x0000_s1060" style="position:absolute;left:7071;top:2115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3lsQA&#10;AADbAAAADwAAAGRycy9kb3ducmV2LnhtbESPX2vCMBTF3wf7DuEOfJvppsioRhGHIuxhVgXx7dpc&#10;27rmpiSxdt/eDIQ9Hs6fH2cy60wtWnK+sqzgrZ+AIM6trrhQsN8tXz9A+ICssbZMCn7Jw2z6/DTB&#10;VNsbZ9RuQyHiCPsUFZQhNKmUPi/JoO/bhjh6Z+sMhihdIbXDWxw3tXxPkpE0WHEklNjQoqT8Z3s1&#10;EbJpl9nikmSn45rP7vvr8LlZDZTqvXTzMYhAXfgPP9prrWA4hL8v8Q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XN5bEAAAA2wAAAA8AAAAAAAAAAAAAAAAAmAIAAGRycy9k&#10;b3ducmV2LnhtbFBLBQYAAAAABAAEAPUAAACJAwAAAAA=&#10;" path="m,137l,e" filled="f" strokecolor="#231f20" strokeweight="1.48pt">
                    <v:path arrowok="t" o:connecttype="custom" o:connectlocs="0,2252;0,2115" o:connectangles="0,0"/>
                  </v:shape>
                </v:group>
                <v:group id="Group 231" o:spid="_x0000_s1061" style="position:absolute;left:7058;top:2115;width:28;height:137" coordorigin="7058,2115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32" o:spid="_x0000_s1062" style="position:absolute;left:7058;top:2115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XP8MA&#10;AADbAAAADwAAAGRycy9kb3ducmV2LnhtbESPQWsCMRSE74X+h/CEXkrNtlQpq1HKVsFToerB42Pz&#10;zK5uXpYkrvHfm0Khx2FmvmHmy2Q7MZAPrWMFr+MCBHHtdMtGwX63fvkAESKyxs4xKbhRgOXi8WGO&#10;pXZX/qFhG43IEA4lKmhi7EspQ92QxTB2PXH2js5bjFl6I7XHa4bbTr4VxVRabDkvNNhT1VB93l6s&#10;AnOa+ImphkOSz236/jrr1aHSSj2N0ucMRKQU/8N/7Y1W8D6F3y/5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MXP8MAAADbAAAADwAAAAAAAAAAAAAAAACYAgAAZHJzL2Rv&#10;d25yZXYueG1sUEsFBgAAAAAEAAQA9QAAAIgDAAAAAA==&#10;" path="m27,l,,,137r27,l27,xe" filled="f" strokecolor="#231f20" strokeweight=".06pt">
                    <v:path arrowok="t" o:connecttype="custom" o:connectlocs="27,2115;0,2115;0,2252;27,2252;27,2115" o:connectangles="0,0,0,0,0"/>
                  </v:shape>
                </v:group>
                <v:group id="Group 229" o:spid="_x0000_s1063" style="position:absolute;left:7126;top:2220;width:28;height:2" coordorigin="7126,2220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230" o:spid="_x0000_s1064" style="position:absolute;left:7126;top:2220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QTb4A&#10;AADbAAAADwAAAGRycy9kb3ducmV2LnhtbERPTYvCMBC9L/gfwgjetqmLFalGEWHF66povQ3N2Bab&#10;SU2idv/95rDg8fG+F6vetOJJzjeWFYyTFARxaXXDlYLj4ftzBsIHZI2tZVLwSx5Wy8HHAnNtX/xD&#10;z32oRAxhn6OCOoQul9KXNRn0ie2II3e1zmCI0FVSO3zFcNPKrzSdSoMNx4YaO9rUVN72D6PgbE+Y&#10;OZfabUFV0V222b3IMqVGw349BxGoD2/xv3unFUzi2Pgl/gC5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iRUE2+AAAA2wAAAA8AAAAAAAAAAAAAAAAAmAIAAGRycy9kb3ducmV2&#10;LnhtbFBLBQYAAAAABAAEAPUAAACDAwAAAAA=&#10;" path="m28,l,e" filled="f" strokecolor="#231f20" strokeweight="1.221mm">
                    <v:path arrowok="t" o:connecttype="custom" o:connectlocs="28,0;0,0" o:connectangles="0,0"/>
                  </v:shape>
                </v:group>
                <v:group id="Group 227" o:spid="_x0000_s1065" style="position:absolute;left:7126;top:2186;width:28;height:67" coordorigin="7126,2186" coordsize="28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228" o:spid="_x0000_s1066" style="position:absolute;left:7126;top:2186;width:28;height:67;visibility:visible;mso-wrap-style:square;v-text-anchor:top" coordsize="2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ktb4A&#10;AADbAAAADwAAAGRycy9kb3ducmV2LnhtbERPTYvCMBC9C/6HMII3TRUUW40igsvuHhaseh+asak2&#10;k9LE2v33m4Owx8f73ux6W4uOWl85VjCbJiCIC6crLhVczsfJCoQPyBprx6TglzzstsPBBjPtXnyi&#10;Lg+liCHsM1RgQmgyKX1hyKKfuoY4cjfXWgwRtqXULb5iuK3lPEmW0mLFscFgQwdDxSN/WgX39NvN&#10;3AeFL9mZa5o+qK6eP0qNR/1+DSJQH/7Fb/enVrCI6+OX+APk9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Yg5LW+AAAA2wAAAA8AAAAAAAAAAAAAAAAAmAIAAGRycy9kb3ducmV2&#10;LnhtbFBLBQYAAAAABAAEAPUAAACDAwAAAAA=&#10;" path="m28,l,,,67r28,l28,xe" filled="f" strokecolor="#231f20" strokeweight=".06pt">
                    <v:path arrowok="t" o:connecttype="custom" o:connectlocs="28,2186;0,2186;0,2253;28,2253;28,2186" o:connectangles="0,0,0,0,0"/>
                  </v:shape>
                </v:group>
                <v:group id="Group 225" o:spid="_x0000_s1067" style="position:absolute;left:7207;top:2186;width:2;height:137" coordorigin="7207,218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226" o:spid="_x0000_s1068" style="position:absolute;left:7207;top:218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ETSMYA&#10;AADbAAAADwAAAGRycy9kb3ducmV2LnhtbESPQWvCQBSE70L/w/KE3nSjoGmjq1RB2kMPmoa2x0f2&#10;mQSzb8PuVtP+ercgeBxm5htmue5NK87kfGNZwWScgCAurW64UlB87EZPIHxA1thaJgW/5GG9ehgs&#10;MdP2wgc656ESEcI+QwV1CF0mpS9rMujHtiOO3tE6gyFKV0nt8BLhppXTJJlLgw3HhRo72tZUnvIf&#10;o2D/fki3+d9nkaav3/Pi+dS72ddGqcdh/7IAEagP9/Ct/aYVzKbw/yX+AL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ETSMYAAADbAAAADwAAAAAAAAAAAAAAAACYAgAAZHJz&#10;L2Rvd25yZXYueG1sUEsFBgAAAAAEAAQA9QAAAIsDAAAAAA==&#10;" path="m,137l,e" filled="f" strokecolor="#231f20" strokeweight=".52247mm">
                    <v:path arrowok="t" o:connecttype="custom" o:connectlocs="0,2323;0,2186" o:connectangles="0,0"/>
                  </v:shape>
                </v:group>
                <v:group id="Group 223" o:spid="_x0000_s1069" style="position:absolute;left:7193;top:2186;width:28;height:137" coordorigin="7193,218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224" o:spid="_x0000_s1070" style="position:absolute;left:7193;top:218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S6DsQA&#10;AADbAAAADwAAAGRycy9kb3ducmV2LnhtbESPQWsCMRSE74X+h/CEXopmW7pFVqOUbQuehGoPHh+b&#10;Z3Z187Ik6Zr+e1MQehxm5htmuU62FyP50DlW8DQrQBA3TndsFHzvP6dzECEia+wdk4JfCrBe3d8t&#10;sdLuwl807qIRGcKhQgVtjEMlZWhashhmbiDO3tF5izFLb6T2eMlw28vnoniVFjvOCy0OVLfUnHc/&#10;VoE5lb409XhI8rFL2/ez/jjUWqmHSXpbgIiU4n/41t5oBeUL/H3JP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Uug7EAAAA2wAAAA8AAAAAAAAAAAAAAAAAmAIAAGRycy9k&#10;b3ducmV2LnhtbFBLBQYAAAAABAAEAPUAAACJAwAAAAA=&#10;" path="m28,l,,,137r28,l28,xe" filled="f" strokecolor="#231f20" strokeweight=".06pt">
                    <v:path arrowok="t" o:connecttype="custom" o:connectlocs="28,2186;0,2186;0,2323;28,2323;28,2186" o:connectangles="0,0,0,0,0"/>
                  </v:shape>
                </v:group>
                <v:group id="Group 221" o:spid="_x0000_s1071" style="position:absolute;left:7275;top:2115;width:2;height:137" coordorigin="7275,2115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222" o:spid="_x0000_s1072" style="position:absolute;left:7275;top:2115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oVS8YA&#10;AADbAAAADwAAAGRycy9kb3ducmV2LnhtbESPQWvCQBSE7wX/w/KE3urGgolNXUWF0h56qGnQHh/Z&#10;ZxLMvg27W03767sFweMwM98wi9VgOnEm51vLCqaTBARxZXXLtYLy8+VhDsIHZI2dZVLwQx5Wy9Hd&#10;AnNtL7yjcxFqESHsc1TQhNDnUvqqIYN+Ynvi6B2tMxiidLXUDi8Rbjr5mCSpNNhyXGiwp21D1an4&#10;Ngo+3nfZtvjdl1n2+pWWT6fBzQ4bpe7Hw/oZRKAh3MLX9ptWMEvh/0v8AX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oVS8YAAADbAAAADwAAAAAAAAAAAAAAAACYAgAAZHJz&#10;L2Rvd25yZXYueG1sUEsFBgAAAAAEAAQA9QAAAIsDAAAAAA==&#10;" path="m,137l,e" filled="f" strokecolor="#231f20" strokeweight=".52247mm">
                    <v:path arrowok="t" o:connecttype="custom" o:connectlocs="0,2252;0,2115" o:connectangles="0,0"/>
                  </v:shape>
                </v:group>
                <v:group id="Group 219" o:spid="_x0000_s1073" style="position:absolute;left:7262;top:2115;width:28;height:137" coordorigin="7262,2115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220" o:spid="_x0000_s1074" style="position:absolute;left:7262;top:2115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wC8EA&#10;AADbAAAADwAAAGRycy9kb3ducmV2LnhtbERPy2oCMRTdF/yHcIVuSs20MCJTo8io0FXBx8LlZXKb&#10;mTq5GZJ0TP++WQguD+e9XCfbi5F86BwreJsVIIgbpzs2Cs6n/esCRIjIGnvHpOCPAqxXk6clVtrd&#10;+EDjMRqRQzhUqKCNcaikDE1LFsPMDcSZ+3beYszQG6k93nK47eV7UcylxY5zQ4sD1S011+OvVWB+&#10;Sl+aerwk+dKlr+1V7y61Vup5mjYfICKl+BDf3Z9aQZnH5i/5B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ZsAvBAAAA2wAAAA8AAAAAAAAAAAAAAAAAmAIAAGRycy9kb3du&#10;cmV2LnhtbFBLBQYAAAAABAAEAPUAAACGAwAAAAA=&#10;" path="m27,l,,,137r27,l27,xe" filled="f" strokecolor="#231f20" strokeweight=".06pt">
                    <v:path arrowok="t" o:connecttype="custom" o:connectlocs="27,2115;0,2115;0,2252;27,2252;27,2115" o:connectangles="0,0,0,0,0"/>
                  </v:shape>
                </v:group>
                <v:group id="Group 217" o:spid="_x0000_s1075" style="position:absolute;left:7343;top:2115;width:2;height:208" coordorigin="7343,2115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218" o:spid="_x0000_s1076" style="position:absolute;left:7343;top:2115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3PCsAA&#10;AADbAAAADwAAAGRycy9kb3ducmV2LnhtbERPzYrCMBC+L/gOYQRva7oiItUoXaEqHsR1fYDZZmzL&#10;NpOSRK0+vTkIHj++//myM424kvO1ZQVfwwQEcWF1zaWC02/+OQXhA7LGxjIpuJOH5aL3McdU2xv/&#10;0PUYShFD2KeooAqhTaX0RUUG/dC2xJE7W2cwROhKqR3eYrhp5ChJJtJgzbGhwpZWFRX/x4tRkIzP&#10;0q93G9dmzfc02//lB/3IlRr0u2wGIlAX3uKXe6sVTOL6+CX+AL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3PCsAAAADbAAAADwAAAAAAAAAAAAAAAACYAgAAZHJzL2Rvd25y&#10;ZXYueG1sUEsFBgAAAAAEAAQA9QAAAIUDAAAAAA==&#10;" path="m,208l,e" filled="f" strokecolor="#231f20" strokeweight="1.48pt">
                    <v:path arrowok="t" o:connecttype="custom" o:connectlocs="0,2323;0,2115" o:connectangles="0,0"/>
                  </v:shape>
                </v:group>
                <v:group id="Group 215" o:spid="_x0000_s1077" style="position:absolute;left:7329;top:2115;width:28;height:208" coordorigin="7329,2115" coordsize="2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216" o:spid="_x0000_s1078" style="position:absolute;left:7329;top:2115;width:28;height:208;visibility:visible;mso-wrap-style:square;v-text-anchor:top" coordsize="2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240sMA&#10;AADbAAAADwAAAGRycy9kb3ducmV2LnhtbESPQWvCQBSE74X+h+UVvNWNOUiIriKC4kmsWqi3Z/a5&#10;CWbfhuzGxH/fLRQ8DjPzDTNfDrYWD2p95VjBZJyAIC6crtgoOJ82nxkIH5A11o5JwZM8LBfvb3PM&#10;tev5ix7HYESEsM9RQRlCk0vpi5Is+rFriKN3c63FEGVrpG6xj3BbyzRJptJixXGhxIbWJRX3Y2cV&#10;ZOY06X66tAn9936b7S9mN1wPSo0+htUMRKAhvML/7Z1WME3h70v8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240sMAAADbAAAADwAAAAAAAAAAAAAAAACYAgAAZHJzL2Rv&#10;d25yZXYueG1sUEsFBgAAAAAEAAQA9QAAAIgDAAAAAA==&#10;" path="m27,l,,,208r27,l27,xe" filled="f" strokecolor="#231f20" strokeweight=".06pt">
                    <v:path arrowok="t" o:connecttype="custom" o:connectlocs="27,2115;0,2115;0,2323;27,2323;27,2115" o:connectangles="0,0,0,0,0"/>
                  </v:shape>
                </v:group>
                <v:group id="Group 213" o:spid="_x0000_s1079" style="position:absolute;left:7396;top:2220;width:28;height:2" coordorigin="7396,2220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214" o:spid="_x0000_s1080" style="position:absolute;left:7396;top:2220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GKMEA&#10;AADbAAAADwAAAGRycy9kb3ducmV2LnhtbESPQYvCMBSE74L/ITzBm6YuVqQaRYQVr7qL1tujebbF&#10;5qUmUeu/3yws7HGYmW+Y5bozjXiS87VlBZNxAoK4sLrmUsH31+doDsIHZI2NZVLwJg/rVb+3xEzb&#10;Fx/oeQyliBD2GSqoQmgzKX1RkUE/ti1x9K7WGQxRulJqh68IN438SJKZNFhzXKiwpW1Fxe34MArO&#10;9oSpc4nd5VTm7WWX3vM0VWo46DYLEIG68B/+a++1gtkUfr/EHy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pBijBAAAA2wAAAA8AAAAAAAAAAAAAAAAAmAIAAGRycy9kb3du&#10;cmV2LnhtbFBLBQYAAAAABAAEAPUAAACGAwAAAAA=&#10;" path="m28,l,e" filled="f" strokecolor="#231f20" strokeweight="1.221mm">
                    <v:path arrowok="t" o:connecttype="custom" o:connectlocs="28,0;0,0" o:connectangles="0,0"/>
                  </v:shape>
                </v:group>
                <v:group id="Group 211" o:spid="_x0000_s1081" style="position:absolute;left:7396;top:2186;width:28;height:67" coordorigin="7396,2186" coordsize="28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212" o:spid="_x0000_s1082" style="position:absolute;left:7396;top:2186;width:28;height:67;visibility:visible;mso-wrap-style:square;v-text-anchor:top" coordsize="2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T58IA&#10;AADbAAAADwAAAGRycy9kb3ducmV2LnhtbESPS2vDMBCE74X8B7GB3mo5PZjasRJCIKXtodA87ou1&#10;sZxYK2PJj/77qlDocZiZb5hyO9tWjNT7xrGCVZKCIK6cbrhWcD4dnl5A+ICssXVMCr7Jw3azeCix&#10;0G7iLxqPoRYRwr5ABSaErpDSV4Ys+sR1xNG7ut5iiLKvpe5xinDbyuc0zaTFhuOCwY72hqr7cbAK&#10;bvmHW7lXCu9yNJc8v1PbDJ9KPS7n3RpEoDn8h//ab1pBlsHvl/g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6RPnwgAAANsAAAAPAAAAAAAAAAAAAAAAAJgCAABkcnMvZG93&#10;bnJldi54bWxQSwUGAAAAAAQABAD1AAAAhwMAAAAA&#10;" path="m28,l,,,67r28,l28,xe" filled="f" strokecolor="#231f20" strokeweight=".06pt">
                    <v:path arrowok="t" o:connecttype="custom" o:connectlocs="28,2186;0,2186;0,2253;28,2253;28,2186" o:connectangles="0,0,0,0,0"/>
                  </v:shape>
                </v:group>
                <v:group id="Group 209" o:spid="_x0000_s1083" style="position:absolute;left:7478;top:2186;width:2;height:137" coordorigin="7478,218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210" o:spid="_x0000_s1084" style="position:absolute;left:7478;top:218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h88IA&#10;AADbAAAADwAAAGRycy9kb3ducmV2LnhtbERPTWvCQBC9F/oflil4qxtbkJK6ilgsQg81tlC8jdkx&#10;iWZnw+4a03/fORQ8Pt73bDG4VvUUYuPZwGScgSIuvW24MvD9tX58ARUTssXWMxn4pQiL+f3dDHPr&#10;r1xQv0uVkhCOORqoU+pyrWNZk8M49h2xcEcfHCaBodI24FXCXaufsmyqHTYsDTV2tKqpPO8uTkq2&#10;/bpYnbLisN/wMXx+/Lxt35+NGT0My1dQiYZ0E/+7N9bAVMbKF/kBe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72HzwgAAANsAAAAPAAAAAAAAAAAAAAAAAJgCAABkcnMvZG93&#10;bnJldi54bWxQSwUGAAAAAAQABAD1AAAAhwMAAAAA&#10;" path="m,137l,e" filled="f" strokecolor="#231f20" strokeweight="1.48pt">
                    <v:path arrowok="t" o:connecttype="custom" o:connectlocs="0,2323;0,2186" o:connectangles="0,0"/>
                  </v:shape>
                </v:group>
                <v:group id="Group 207" o:spid="_x0000_s1085" style="position:absolute;left:7464;top:2186;width:28;height:137" coordorigin="7464,218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208" o:spid="_x0000_s1086" style="position:absolute;left:7464;top:218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rgbcAA&#10;AADbAAAADwAAAGRycy9kb3ducmV2LnhtbERPTWsCMRC9F/wPYQQvRbMKtrIaRbYKPRVqPXgcNmN2&#10;dTNZknRN/31zKPT4eN+bXbKdGMiH1rGC+awAQVw73bJRcP46TlcgQkTW2DkmBT8UYLcdPW2w1O7B&#10;nzScohE5hEOJCpoY+1LKUDdkMcxcT5y5q/MWY4beSO3xkcNtJxdF8SIttpwbGuypaqi+n76tAnNb&#10;+qWphkuSz236eLvrw6XSSk3Gab8GESnFf/Gf+10reM3r85f8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drgbcAAAADbAAAADwAAAAAAAAAAAAAAAACYAgAAZHJzL2Rvd25y&#10;ZXYueG1sUEsFBgAAAAAEAAQA9QAAAIUDAAAAAA==&#10;" path="m28,l,,,137r28,l28,xe" filled="f" strokecolor="#231f20" strokeweight=".06pt">
                    <v:path arrowok="t" o:connecttype="custom" o:connectlocs="28,2186;0,2186;0,2323;28,2323;28,2186" o:connectangles="0,0,0,0,0"/>
                  </v:shape>
                </v:group>
                <v:group id="Group 205" o:spid="_x0000_s1087" style="position:absolute;left:7545;top:2115;width:2;height:208" coordorigin="7545,2115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206" o:spid="_x0000_s1088" style="position:absolute;left:7545;top:2115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QR8IA&#10;AADbAAAADwAAAGRycy9kb3ducmV2LnhtbESPwWrDMBBE74X+g9hCbo3cFNLiWgmlISS3UCf0vFgb&#10;S9haGUuNlb+PAoUeh5l5w1Tr5HpxoTFYzwpe5gUI4sZry62C03H7/A4iRGSNvWdScKUA69XjQ4Wl&#10;9hN/06WOrcgQDiUqMDEOpZShMeQwzP1AnL2zHx3GLMdW6hGnDHe9XBTFUjq0nBcMDvRlqOnqX6eg&#10;TzZt6435OUzSmY3dvV67806p2VP6/AARKcX/8F97rxW8LeD+Jf8A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i5BHwgAAANsAAAAPAAAAAAAAAAAAAAAAAJgCAABkcnMvZG93&#10;bnJldi54bWxQSwUGAAAAAAQABAD1AAAAhwMAAAAA&#10;" path="m,208l,e" filled="f" strokecolor="#231f20" strokeweight=".52247mm">
                    <v:path arrowok="t" o:connecttype="custom" o:connectlocs="0,2323;0,2115" o:connectangles="0,0"/>
                  </v:shape>
                </v:group>
                <v:group id="Group 203" o:spid="_x0000_s1089" style="position:absolute;left:7532;top:2115;width:28;height:208" coordorigin="7532,2115" coordsize="2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204" o:spid="_x0000_s1090" style="position:absolute;left:7532;top:2115;width:28;height:208;visibility:visible;mso-wrap-style:square;v-text-anchor:top" coordsize="2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ET4MQA&#10;AADbAAAADwAAAGRycy9kb3ducmV2LnhtbESPT2vCQBTE74LfYXlCb7pRig3RVURo8ST+aaG9PbOv&#10;m9Ds25DdmPjtXaHgcZiZ3zDLdW8rcaXGl44VTCcJCOLc6ZKNgs/z+zgF4QOyxsoxKbiRh/VqOFhi&#10;pl3HR7qeghERwj5DBUUIdSalzwuy6CeuJo7er2sshigbI3WDXYTbSs6SZC4tlhwXCqxpW1D+d2qt&#10;gtScp+13O6tD97X/SPc/ZtdfDkq9jPrNAkSgPjzD/+2dVvD2Co8v8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xE+DEAAAA2wAAAA8AAAAAAAAAAAAAAAAAmAIAAGRycy9k&#10;b3ducmV2LnhtbFBLBQYAAAAABAAEAPUAAACJAwAAAAA=&#10;" path="m27,l,,,208r27,l27,xe" filled="f" strokecolor="#231f20" strokeweight=".06pt">
                    <v:path arrowok="t" o:connecttype="custom" o:connectlocs="27,2115;0,2115;0,2323;27,2323;27,2115" o:connectangles="0,0,0,0,0"/>
                  </v:shape>
                </v:group>
                <v:group id="Group 201" o:spid="_x0000_s1091" style="position:absolute;left:7614;top:2115;width:2;height:137" coordorigin="7614,2115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202" o:spid="_x0000_s1092" style="position:absolute;left:7614;top:2115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Gx8QA&#10;AADbAAAADwAAAGRycy9kb3ducmV2LnhtbESPX2vCMBTF3wf7DuEOfJvpJuioRhGHIuxhVgXx7dpc&#10;27rmpiSxdt/eDIQ9Hs6fH2cy60wtWnK+sqzgrZ+AIM6trrhQsN8tXz9A+ICssbZMCn7Jw2z6/DTB&#10;VNsbZ9RuQyHiCPsUFZQhNKmUPi/JoO/bhjh6Z+sMhihdIbXDWxw3tXxPkqE0WHEklNjQoqT8Z3s1&#10;EbJpl9nikmSn45rP7vvr8LlZDZTqvXTzMYhAXfgPP9prrWA0hL8v8Q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lxsfEAAAA2wAAAA8AAAAAAAAAAAAAAAAAmAIAAGRycy9k&#10;b3ducmV2LnhtbFBLBQYAAAAABAAEAPUAAACJAwAAAAA=&#10;" path="m,137l,e" filled="f" strokecolor="#231f20" strokeweight="1.48pt">
                    <v:path arrowok="t" o:connecttype="custom" o:connectlocs="0,2252;0,2115" o:connectangles="0,0"/>
                  </v:shape>
                </v:group>
                <v:group id="Group 199" o:spid="_x0000_s1093" style="position:absolute;left:7600;top:2115;width:28;height:137" coordorigin="7600,2115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200" o:spid="_x0000_s1094" style="position:absolute;left:7600;top:2115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zsa8AA&#10;AADbAAAADwAAAGRycy9kb3ducmV2LnhtbERPTWsCMRC9F/wPYQQvRbMKtrIaRbYKPRVqPXgcNmN2&#10;dTNZknRN/31zKPT4eN+bXbKdGMiH1rGC+awAQVw73bJRcP46TlcgQkTW2DkmBT8UYLcdPW2w1O7B&#10;nzScohE5hEOJCpoY+1LKUDdkMcxcT5y5q/MWY4beSO3xkcNtJxdF8SIttpwbGuypaqi+n76tAnNb&#10;+qWphkuSz236eLvrw6XSSk3Gab8GESnFf/Gf+10reM1j85f8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6zsa8AAAADbAAAADwAAAAAAAAAAAAAAAACYAgAAZHJzL2Rvd25y&#10;ZXYueG1sUEsFBgAAAAAEAAQA9QAAAIUDAAAAAA==&#10;" path="m28,l,,,137r28,l28,xe" filled="f" strokecolor="#231f20" strokeweight=".06pt">
                    <v:path arrowok="t" o:connecttype="custom" o:connectlocs="28,2115;0,2115;0,2252;28,2252;28,2115" o:connectangles="0,0,0,0,0"/>
                  </v:shape>
                </v:group>
                <v:group id="Group 197" o:spid="_x0000_s1095" style="position:absolute;left:7681;top:2186;width:2;height:137" coordorigin="7681,218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198" o:spid="_x0000_s1096" style="position:absolute;left:7681;top:218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LD8IA&#10;AADbAAAADwAAAGRycy9kb3ducmV2LnhtbERPTWvCQBC9F/oflil4qxtbKJK6ilgsQg81tlC8jdkx&#10;iWZnw+4a03/fORQ8Pt73bDG4VvUUYuPZwGScgSIuvW24MvD9tX6cgooJ2WLrmQz8UoTF/P5uhrn1&#10;Vy6o36VKSQjHHA3UKXW51rGsyWEc+45YuKMPDpPAUGkb8CrhrtVPWfaiHTYsDTV2tKqpPO8uTkq2&#10;/bpYnbLisN/wMXx+/Lxt35+NGT0My1dQiYZ0E/+7N9bAVNbLF/kBe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lYsPwgAAANsAAAAPAAAAAAAAAAAAAAAAAJgCAABkcnMvZG93&#10;bnJldi54bWxQSwUGAAAAAAQABAD1AAAAhwMAAAAA&#10;" path="m,137l,e" filled="f" strokecolor="#231f20" strokeweight="1.48pt">
                    <v:path arrowok="t" o:connecttype="custom" o:connectlocs="0,2323;0,2186" o:connectangles="0,0"/>
                  </v:shape>
                </v:group>
                <v:group id="Group 195" o:spid="_x0000_s1097" style="position:absolute;left:7667;top:2186;width:28;height:137" coordorigin="7667,218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196" o:spid="_x0000_s1098" style="position:absolute;left:7667;top:218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GrpsMA&#10;AADbAAAADwAAAGRycy9kb3ducmV2LnhtbESPQWsCMRSE70L/Q3iFXqRmKyjL1ihlq+CpUPXg8bF5&#10;zW7dvCxJuqb/3hQKHoeZ+YZZbZLtxUg+dI4VvMwKEMSN0x0bBafj7rkEESKyxt4xKfilAJv1w2SF&#10;lXZX/qTxEI3IEA4VKmhjHCopQ9OSxTBzA3H2vpy3GLP0RmqP1wy3vZwXxVJa7DgvtDhQ3VJzOfxY&#10;BeZ74RemHs9JTrv08X7R23OtlXp6TG+vICKleA//t/daQTmHvy/5B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GrpsMAAADbAAAADwAAAAAAAAAAAAAAAACYAgAAZHJzL2Rv&#10;d25yZXYueG1sUEsFBgAAAAAEAAQA9QAAAIgDAAAAAA==&#10;" path="m28,l,,,137r28,l28,xe" filled="f" strokecolor="#231f20" strokeweight=".06pt">
                    <v:path arrowok="t" o:connecttype="custom" o:connectlocs="28,2186;0,2186;0,2323;28,2323;28,2186" o:connectangles="0,0,0,0,0"/>
                  </v:shape>
                </v:group>
                <v:group id="Group 193" o:spid="_x0000_s1099" style="position:absolute;left:7748;top:2115;width:2;height:137" coordorigin="7748,2115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194" o:spid="_x0000_s1100" style="position:absolute;left:7748;top:2115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6NDMQA&#10;AADbAAAADwAAAGRycy9kb3ducmV2LnhtbESPX2vCMBTF3wf7DuEO9jZT3RCpRhGHIuxhVgXx7dpc&#10;27rmpiRZ7b69GQg+Hs6fH2cy60wtWnK+sqyg30tAEOdWV1wo2O+WbyMQPiBrrC2Tgj/yMJs+P00w&#10;1fbKGbXbUIg4wj5FBWUITSqlz0sy6Hu2IY7e2TqDIUpXSO3wGsdNLQdJMpQGK46EEhtalJT/bH9N&#10;hGzaZba4JNnpuOaz+/46fG5W70q9vnTzMYhAXXiE7+21VjD6gP8v8Q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ujQzEAAAA2wAAAA8AAAAAAAAAAAAAAAAAmAIAAGRycy9k&#10;b3ducmV2LnhtbFBLBQYAAAAABAAEAPUAAACJAwAAAAA=&#10;" path="m,137l,e" filled="f" strokecolor="#231f20" strokeweight="1.48pt">
                    <v:path arrowok="t" o:connecttype="custom" o:connectlocs="0,2252;0,2115" o:connectangles="0,0"/>
                  </v:shape>
                </v:group>
                <v:group id="Group 191" o:spid="_x0000_s1101" style="position:absolute;left:7734;top:2115;width:28;height:137" coordorigin="7734,2115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192" o:spid="_x0000_s1102" style="position:absolute;left:7734;top:2115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tpcMA&#10;AADbAAAADwAAAGRycy9kb3ducmV2LnhtbESPQWsCMRSE7wX/Q3iFXopmW1BkNUpZFTwVtD14fGxe&#10;s1s3L0uSrvHfN4LgcZiZb5jlOtlODORD61jB26QAQVw73bJR8P21G89BhIissXNMCq4UYL0aPS2x&#10;1O7CBxqO0YgM4VCigibGvpQy1A1ZDBPXE2fvx3mLMUtvpPZ4yXDbyfeimEmLLeeFBnuqGqrPxz+r&#10;wPxO/dRUwynJ1zZ9bs56e6q0Ui/P6WMBIlKKj/C9vdcK5jO4fc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qtpcMAAADbAAAADwAAAAAAAAAAAAAAAACYAgAAZHJzL2Rv&#10;d25yZXYueG1sUEsFBgAAAAAEAAQA9QAAAIgDAAAAAA==&#10;" path="m28,l,,,137r28,l28,xe" filled="f" strokecolor="#231f20" strokeweight=".06pt">
                    <v:path arrowok="t" o:connecttype="custom" o:connectlocs="28,2115;0,2115;0,2252;28,2252;28,2115" o:connectangles="0,0,0,0,0"/>
                  </v:shape>
                </v:group>
                <v:group id="Group 189" o:spid="_x0000_s1103" style="position:absolute;left:7817;top:2115;width:2;height:208" coordorigin="7817,2115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190" o:spid="_x0000_s1104" style="position:absolute;left:7817;top:2115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l9sAA&#10;AADbAAAADwAAAGRycy9kb3ducmV2LnhtbERP3WrCMBS+F3yHcAbeabohUjqjVKFTdjH8e4Cz5tgW&#10;m5OSRK17enMx8PLj+58ve9OKGznfWFbwPklAEJdWN1wpOB2LcQrCB2SNrWVS8CAPy8VwMMdM2zvv&#10;6XYIlYgh7DNUUIfQZVL6siaDfmI74sidrTMYInSV1A7vMdy08iNJZtJgw7Ghxo7WNZWXw9UoSKZn&#10;6b++N67L21Wa//wWO/1XKDV66/NPEIH68BL/u7daQRrHxi/x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cl9sAAAADbAAAADwAAAAAAAAAAAAAAAACYAgAAZHJzL2Rvd25y&#10;ZXYueG1sUEsFBgAAAAAEAAQA9QAAAIUDAAAAAA==&#10;" path="m,208l,e" filled="f" strokecolor="#231f20" strokeweight="1.48pt">
                    <v:path arrowok="t" o:connecttype="custom" o:connectlocs="0,2323;0,2115" o:connectangles="0,0"/>
                  </v:shape>
                </v:group>
                <v:group id="Group 187" o:spid="_x0000_s1105" style="position:absolute;left:7803;top:2115;width:28;height:208" coordorigin="7803,2115" coordsize="2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88" o:spid="_x0000_s1106" style="position:absolute;left:7803;top:2115;width:28;height:208;visibility:visible;mso-wrap-style:square;v-text-anchor:top" coordsize="2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zGcAA&#10;AADbAAAADwAAAGRycy9kb3ducmV2LnhtbERPy4rCMBTdD/gP4QruxlQXQ61GGQQHV+ITdHenuZOW&#10;aW5Kk9r692YhuDyc92LV20rcqfGlYwWTcQKCOHe6ZKPgfNp8piB8QNZYOSYFD/KwWg4+Fphp1/GB&#10;7sdgRAxhn6GCIoQ6k9LnBVn0Y1cTR+7PNRZDhI2RusEuhttKTpPkS1osOTYUWNO6oPz/2FoFqTlN&#10;2ms7rUN32f2ku5vZ9r97pUbD/nsOIlAf3uKXe6sVzOL6+CX+AL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bzGcAAAADbAAAADwAAAAAAAAAAAAAAAACYAgAAZHJzL2Rvd25y&#10;ZXYueG1sUEsFBgAAAAAEAAQA9QAAAIUDAAAAAA==&#10;" path="m27,l,,,208r27,l27,xe" filled="f" strokecolor="#231f20" strokeweight=".06pt">
                    <v:path arrowok="t" o:connecttype="custom" o:connectlocs="27,2115;0,2115;0,2323;27,2323;27,2115" o:connectangles="0,0,0,0,0"/>
                  </v:shape>
                </v:group>
                <v:group id="Group 185" o:spid="_x0000_s1107" style="position:absolute;left:7884;top:2115;width:2;height:137" coordorigin="7884,2115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86" o:spid="_x0000_s1108" style="position:absolute;left:7884;top:2115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mPsQA&#10;AADbAAAADwAAAGRycy9kb3ducmV2LnhtbESPX2vCMBTF3wf7DuEO9jbTORBXjSIOh7AHrQri27W5&#10;tnXNTUmyWr+9EYQ9Hs6fH2c87UwtWnK+sqzgvZeAIM6trrhQsNsu3oYgfEDWWFsmBVfyMJ08P40x&#10;1fbCGbWbUIg4wj5FBWUITSqlz0sy6Hu2IY7eyTqDIUpXSO3wEsdNLftJMpAGK46EEhual5T/bv5M&#10;hKzbRTY/J9nxsOSTW/3sv9bfH0q9vnSzEYhAXfgPP9pLreCzD/cv8Q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SJj7EAAAA2wAAAA8AAAAAAAAAAAAAAAAAmAIAAGRycy9k&#10;b3ducmV2LnhtbFBLBQYAAAAABAAEAPUAAACJAwAAAAA=&#10;" path="m,137l,e" filled="f" strokecolor="#231f20" strokeweight="1.48pt">
                    <v:path arrowok="t" o:connecttype="custom" o:connectlocs="0,2252;0,2115" o:connectangles="0,0"/>
                  </v:shape>
                </v:group>
                <v:group id="Group 183" o:spid="_x0000_s1109" style="position:absolute;left:7870;top:2115;width:28;height:137" coordorigin="7870,2115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84" o:spid="_x0000_s1110" style="position:absolute;left:7870;top:2115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0AlMQA&#10;AADbAAAADwAAAGRycy9kb3ducmV2LnhtbESPQWsCMRSE74L/ITyhl1KzllrarVFktdBTobYHj4/N&#10;a3br5mVJ4hr/fSMIHoeZ+YZZrJLtxEA+tI4VzKYFCOLa6ZaNgp/v94cXECEia+wck4IzBVgtx6MF&#10;ltqd+IuGXTQiQziUqKCJsS+lDHVDFsPU9cTZ+3XeYszSG6k9njLcdvKxKJ6lxZbzQoM9VQ3Vh93R&#10;KjB/cz831bBP8r5Nn5uD3u4rrdTdJK3fQERK8Ra+tj+0gtcnuHz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tAJTEAAAA2wAAAA8AAAAAAAAAAAAAAAAAmAIAAGRycy9k&#10;b3ducmV2LnhtbFBLBQYAAAAABAAEAPUAAACJAwAAAAA=&#10;" path="m28,l,,,137r28,l28,xe" filled="f" strokecolor="#231f20" strokeweight=".06pt">
                    <v:path arrowok="t" o:connecttype="custom" o:connectlocs="28,2115;0,2115;0,2252;28,2252;28,2115" o:connectangles="0,0,0,0,0"/>
                  </v:shape>
                </v:group>
                <v:group id="Group 181" o:spid="_x0000_s1111" style="position:absolute;left:7952;top:2115;width:2;height:137" coordorigin="7952,2115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182" o:spid="_x0000_s1112" style="position:absolute;left:7952;top:2115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kgPcQA&#10;AADbAAAADwAAAGRycy9kb3ducmV2LnhtbESPX2vCMBTF3wf7DuEOfJvpJoirRhGHIuxhVgXx7dpc&#10;27rmpiSxdt/eDIQ9Hs6fH2cy60wtWnK+sqzgrZ+AIM6trrhQsN8tX0cgfEDWWFsmBb/kYTZ9fppg&#10;qu2NM2q3oRBxhH2KCsoQmlRKn5dk0PdtQxy9s3UGQ5SukNrhLY6bWr4nyVAarDgSSmxoUVL+s72a&#10;CNm0y2xxSbLTcc1n9/11+NysBkr1Xrr5GESgLvyHH+21VvAxhL8v8Q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pID3EAAAA2wAAAA8AAAAAAAAAAAAAAAAAmAIAAGRycy9k&#10;b3ducmV2LnhtbFBLBQYAAAAABAAEAPUAAACJAwAAAAA=&#10;" path="m,137l,e" filled="f" strokecolor="#231f20" strokeweight="1.48pt">
                    <v:path arrowok="t" o:connecttype="custom" o:connectlocs="0,2252;0,2115" o:connectangles="0,0"/>
                  </v:shape>
                </v:group>
                <v:group id="Group 179" o:spid="_x0000_s1113" style="position:absolute;left:7938;top:2115;width:28;height:137" coordorigin="7938,2115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80" o:spid="_x0000_s1114" style="position:absolute;left:7938;top:2115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AKkcAA&#10;AADbAAAADwAAAGRycy9kb3ducmV2LnhtbERPTWsCMRC9F/wPYQQvRbMKlroaRbYKPRVqPXgcNmN2&#10;dTNZknRN/31zKPT4eN+bXbKdGMiH1rGC+awAQVw73bJRcP46Tl9BhIissXNMCn4owG47etpgqd2D&#10;P2k4RSNyCIcSFTQx9qWUoW7IYpi5njhzV+ctxgy9kdrjI4fbTi6K4kVabDk3NNhT1VB9P31bBea2&#10;9EtTDZckn9v08XbXh0ullZqM034NIlKK/+I/97tWsMpj85f8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6AKkcAAAADbAAAADwAAAAAAAAAAAAAAAACYAgAAZHJzL2Rvd25y&#10;ZXYueG1sUEsFBgAAAAAEAAQA9QAAAIUDAAAAAA==&#10;" path="m28,l,,,137r28,l28,xe" filled="f" strokecolor="#231f20" strokeweight=".06pt">
                    <v:path arrowok="t" o:connecttype="custom" o:connectlocs="28,2115;0,2115;0,2252;28,2252;28,2115" o:connectangles="0,0,0,0,0"/>
                  </v:shape>
                </v:group>
                <v:group id="Group 177" o:spid="_x0000_s1115" style="position:absolute;left:8006;top:2220;width:28;height:2" coordorigin="8006,2220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78" o:spid="_x0000_s1116" style="position:absolute;left:8006;top:2220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wIAsMA&#10;AADcAAAADwAAAGRycy9kb3ducmV2LnhtbESPQWsCMRCF70L/Q5iCN00sbJGtUYqg9Fot7fY2bKa7&#10;SzeTNUl1/ffOoeBthvfmvW9Wm9H36kwxdYEtLOYGFHEdXMeNhY/jbrYElTKywz4wWbhSgs36YbLC&#10;0oULv9P5kBslIZxKtNDmPJRap7olj2keBmLRfkL0mGWNjXYRLxLue/1kzLP22LE0tDjQtqX69/Dn&#10;LXyFTyxiNGFfUVMN3/viVBWFtdPH8fUFVKYx383/129O8I3gyzMygV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wIAsMAAADcAAAADwAAAAAAAAAAAAAAAACYAgAAZHJzL2Rv&#10;d25yZXYueG1sUEsFBgAAAAAEAAQA9QAAAIgDAAAAAA==&#10;" path="m27,l,e" filled="f" strokecolor="#231f20" strokeweight="1.221mm">
                    <v:path arrowok="t" o:connecttype="custom" o:connectlocs="27,0;0,0" o:connectangles="0,0"/>
                  </v:shape>
                </v:group>
                <v:group id="Group 175" o:spid="_x0000_s1117" style="position:absolute;left:8006;top:2186;width:28;height:67" coordorigin="8006,2186" coordsize="28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76" o:spid="_x0000_s1118" style="position:absolute;left:8006;top:2186;width:28;height:67;visibility:visible;mso-wrap-style:square;v-text-anchor:top" coordsize="2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1br8A&#10;AADcAAAADwAAAGRycy9kb3ducmV2LnhtbERPS4vCMBC+C/6HMII3TfUgtmuURXBZPQi+7kMz23Rt&#10;JqWJtf57Iwje5uN7zmLV2Uq01PjSsYLJOAFBnDtdcqHgfNqM5iB8QNZYOSYFD/KwWvZ7C8y0u/OB&#10;2mMoRAxhn6ECE0KdSelzQxb92NXEkftzjcUQYVNI3eA9httKTpNkJi2WHBsM1rQ2lF+PN6vgP925&#10;ifuhsJWtuaTplarytldqOOi+v0AE6sJH/Hb/6jg/mcLrmXiBX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W3VuvwAAANwAAAAPAAAAAAAAAAAAAAAAAJgCAABkcnMvZG93bnJl&#10;di54bWxQSwUGAAAAAAQABAD1AAAAhAMAAAAA&#10;" path="m27,l,,,67r27,l27,xe" filled="f" strokecolor="#231f20" strokeweight=".06pt">
                    <v:path arrowok="t" o:connecttype="custom" o:connectlocs="27,2186;0,2186;0,2253;27,2253;27,2186" o:connectangles="0,0,0,0,0"/>
                  </v:shape>
                </v:group>
                <v:group id="Group 173" o:spid="_x0000_s1119" style="position:absolute;left:8087;top:2186;width:2;height:137" coordorigin="8087,218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74" o:spid="_x0000_s1120" style="position:absolute;left:8087;top:218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cx8cA&#10;AADcAAAADwAAAGRycy9kb3ducmV2LnhtbESPQWsCMRCF74L/IYzgTZPWIrI1SrFYhB7qaqH0Nt2M&#10;u9tuJkuSrtt/bwqCtxnem/e9Wa5724iOfKgda7ibKhDEhTM1lxrej9vJAkSIyAYbx6ThjwKsV8PB&#10;EjPjzpxTd4ilSCEcMtRQxdhmUoaiIoth6lripJ2ctxjT6ktpPJ5TuG3kvVJzabHmRKiwpU1Fxc/h&#10;1ybIvtvmm2+Vf33u+OTfXj+e9y8zrcej/ukRRKQ+3szX651J9dUD/D+TJp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D3MfHAAAA3AAAAA8AAAAAAAAAAAAAAAAAmAIAAGRy&#10;cy9kb3ducmV2LnhtbFBLBQYAAAAABAAEAPUAAACMAwAAAAA=&#10;" path="m,137l,e" filled="f" strokecolor="#231f20" strokeweight="1.48pt">
                    <v:path arrowok="t" o:connecttype="custom" o:connectlocs="0,2323;0,2186" o:connectangles="0,0"/>
                  </v:shape>
                </v:group>
                <v:group id="Group 171" o:spid="_x0000_s1121" style="position:absolute;left:8073;top:2186;width:28;height:137" coordorigin="8073,218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72" o:spid="_x0000_s1122" style="position:absolute;left:8073;top:218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gSS8IA&#10;AADcAAAADwAAAGRycy9kb3ducmV2LnhtbERPS2sCMRC+F/ofwhR6KZptQZHVKGXbgifBx8HjsBmz&#10;q5vJkqRr/PemUPA2H99zFqtkOzGQD61jBe/jAgRx7XTLRsFh/zOagQgRWWPnmBTcKMBq+fy0wFK7&#10;K29p2EUjcgiHEhU0MfallKFuyGIYu544cyfnLcYMvZHa4zWH205+FMVUWmw5NzTYU9VQfdn9WgXm&#10;PPETUw3HJN/atPm66O9jpZV6fUmfcxCRUnyI/91rnecXU/h7Jl8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CBJLwgAAANwAAAAPAAAAAAAAAAAAAAAAAJgCAABkcnMvZG93&#10;bnJldi54bWxQSwUGAAAAAAQABAD1AAAAhwMAAAAA&#10;" path="m27,l,,,137r27,l27,xe" filled="f" strokecolor="#231f20" strokeweight=".06pt">
                    <v:path arrowok="t" o:connecttype="custom" o:connectlocs="27,2186;0,2186;0,2323;27,2323;27,2186" o:connectangles="0,0,0,0,0"/>
                  </v:shape>
                </v:group>
                <v:group id="Group 169" o:spid="_x0000_s1123" style="position:absolute;left:8155;top:2115;width:2;height:208" coordorigin="8155,2115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70" o:spid="_x0000_s1124" style="position:absolute;left:8155;top:2115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hIDMYA&#10;AADcAAAADwAAAGRycy9kb3ducmV2LnhtbESPQU/DMAyF70j8h8hIu7EENE1TWTYVpMLEYWKDH2Aa&#10;r61onCoJW8evnw+TuNl6z+99Xq5H36sjxdQFtvAwNaCI6+A6bix8fVb3C1ApIzvsA5OFMyVYr25v&#10;lli4cOIdHfe5URLCqUALbc5DoXWqW/KYpmEgFu0Qoscsa2y0i3iScN/rR2Pm2mPH0tDiQC8t1T/7&#10;X2/BzA46vb6/xaHsnxfl9rv6cH+VtZO7sXwClWnM/+br9cYJvhFaeUYm0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hIDMYAAADcAAAADwAAAAAAAAAAAAAAAACYAgAAZHJz&#10;L2Rvd25yZXYueG1sUEsFBgAAAAAEAAQA9QAAAIsDAAAAAA==&#10;" path="m,208l,e" filled="f" strokecolor="#231f20" strokeweight="1.48pt">
                    <v:path arrowok="t" o:connecttype="custom" o:connectlocs="0,2323;0,2115" o:connectangles="0,0"/>
                  </v:shape>
                </v:group>
                <v:group id="Group 167" o:spid="_x0000_s1125" style="position:absolute;left:8141;top:2115;width:28;height:208" coordorigin="8141,2115" coordsize="2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68" o:spid="_x0000_s1126" style="position:absolute;left:8141;top:2115;width:28;height:208;visibility:visible;mso-wrap-style:square;v-text-anchor:top" coordsize="2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3oPMUA&#10;AADcAAAADwAAAGRycy9kb3ducmV2LnhtbESPT2vDMAzF74V9B6NBb62THkrI6pYx2OiprH8G202L&#10;NScslkPsNOm3nw6D3iTe03s/bXaTb9WV+tgENpAvM1DEVbANOwOX8+uiABUTssU2MBm4UYTd9mG2&#10;wdKGkY90PSWnJIRjiQbqlLpS61jV5DEuQ0cs2k/oPSZZe6dtj6OE+1avsmytPTYsDTV29FJT9Xsa&#10;vIHCnfPhc1h1afw4vBWHL7efvt+NmT9Oz0+gEk3pbv6/3lvBzwVfnpEJ9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3eg8xQAAANwAAAAPAAAAAAAAAAAAAAAAAJgCAABkcnMv&#10;ZG93bnJldi54bWxQSwUGAAAAAAQABAD1AAAAigMAAAAA&#10;" path="m28,l,,,208r28,l28,xe" filled="f" strokecolor="#231f20" strokeweight=".06pt">
                    <v:path arrowok="t" o:connecttype="custom" o:connectlocs="28,2115;0,2115;0,2323;28,2323;28,2115" o:connectangles="0,0,0,0,0"/>
                  </v:shape>
                </v:group>
                <v:group id="Group 165" o:spid="_x0000_s1127" style="position:absolute;left:8222;top:2115;width:2;height:137" coordorigin="8222,2115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66" o:spid="_x0000_s1128" style="position:absolute;left:8222;top:2115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939cYA&#10;AADcAAAADwAAAGRycy9kb3ducmV2LnhtbESPQWvCQBCF7wX/wzKCt7rRQinRVUSxCD3UqCDexuyY&#10;RLOzYXeN6b/vFgreZnhv3vdmOu9MLVpyvrKsYDRMQBDnVldcKDjs168fIHxA1lhbJgU/5GE+671M&#10;MdX2wRm1u1CIGMI+RQVlCE0qpc9LMuiHtiGO2sU6gyGurpDa4SOGm1qOk+RdGqw4EkpsaFlSftvd&#10;TYRs23W2vCbZ+bThi/v+Oq62n29KDfrdYgIiUBee5v/rjY71R2P4eyZO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939cYAAADcAAAADwAAAAAAAAAAAAAAAACYAgAAZHJz&#10;L2Rvd25yZXYueG1sUEsFBgAAAAAEAAQA9QAAAIsDAAAAAA==&#10;" path="m,137l,e" filled="f" strokecolor="#231f20" strokeweight="1.48pt">
                    <v:path arrowok="t" o:connecttype="custom" o:connectlocs="0,2252;0,2115" o:connectangles="0,0"/>
                  </v:shape>
                </v:group>
                <v:group id="Group 163" o:spid="_x0000_s1129" style="position:absolute;left:8208;top:2115;width:28;height:137" coordorigin="8208,2115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64" o:spid="_x0000_s1130" style="position:absolute;left:8208;top:2115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+/esIA&#10;AADcAAAADwAAAGRycy9kb3ducmV2LnhtbERPTWsCMRC9F/ofwhS8lJpVqpStUWRV8FSo9uBx2Eyz&#10;WzeTJYlr/PemUOhtHu9zFqtkOzGQD61jBZNxAYK4drplo+DruHt5AxEissbOMSm4UYDV8vFhgaV2&#10;V/6k4RCNyCEcSlTQxNiXUoa6IYth7HrizH07bzFm6I3UHq853HZyWhRzabHl3NBgT1VD9flwsQrM&#10;z8zPTDWcknxu08fmrLenSis1ekrrdxCRUvwX/7n3Os+fvMLvM/kC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T796wgAAANwAAAAPAAAAAAAAAAAAAAAAAJgCAABkcnMvZG93&#10;bnJldi54bWxQSwUGAAAAAAQABAD1AAAAhwMAAAAA&#10;" path="m28,l,,,137r28,l28,xe" filled="f" strokecolor="#231f20" strokeweight=".06pt">
                    <v:path arrowok="t" o:connecttype="custom" o:connectlocs="28,2115;0,2115;0,2252;28,2252;28,2115" o:connectangles="0,0,0,0,0"/>
                  </v:shape>
                </v:group>
                <v:group id="Group 161" o:spid="_x0000_s1131" style="position:absolute;left:8291;top:2115;width:2;height:137" coordorigin="8291,2115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62" o:spid="_x0000_s1132" style="position:absolute;left:8291;top:2115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Rx9sYA&#10;AADcAAAADwAAAGRycy9kb3ducmV2LnhtbESPQWvCQBCF7wX/wzJCb3VjCyLRVUSxCD3UqCDexuyY&#10;RLOzYXcb03/fLQjeZnhv3vdmOu9MLVpyvrKsYDhIQBDnVldcKDjs129jED4ga6wtk4Jf8jCf9V6m&#10;mGp754zaXShEDGGfooIyhCaV0uclGfQD2xBH7WKdwRBXV0jt8B7DTS3fk2QkDVYcCSU2tCwpv+1+&#10;TIRs23W2vCbZ+bThi/v+Oq62nx9Kvfa7xQREoC48zY/rjY71hyP4fyZO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Rx9sYAAADcAAAADwAAAAAAAAAAAAAAAACYAgAAZHJz&#10;L2Rvd25yZXYueG1sUEsFBgAAAAAEAAQA9QAAAIsDAAAAAA==&#10;" path="m,137l,e" filled="f" strokecolor="#231f20" strokeweight="1.48pt">
                    <v:path arrowok="t" o:connecttype="custom" o:connectlocs="0,2252;0,2115" o:connectangles="0,0"/>
                  </v:shape>
                </v:group>
                <v:group id="Group 159" o:spid="_x0000_s1133" style="position:absolute;left:8277;top:2115;width:28;height:137" coordorigin="8277,2115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60" o:spid="_x0000_s1134" style="position:absolute;left:8277;top:2115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1f8UA&#10;AADcAAAADwAAAGRycy9kb3ducmV2LnhtbESPQUsDMRCF70L/Q5iCF7HZChVZm5ayVfAkWD30OGzG&#10;7LabyZKk2/jvnYPgbYb35r1v1tviBzVRTH1gA8tFBYq4DbZnZ+Dr8/X+CVTKyBaHwGTghxJsN7Ob&#10;NdY2XPmDpkN2SkI41Wigy3mstU5tRx7TIozEon2H6DHLGp22Ea8S7gf9UFWP2mPP0tDhSE1H7flw&#10;8QbcaRVXrpmORd/15X1/ti/HxhpzOy+7Z1CZSv43/12/WcFfCq08Ix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rV/xQAAANwAAAAPAAAAAAAAAAAAAAAAAJgCAABkcnMv&#10;ZG93bnJldi54bWxQSwUGAAAAAAQABAD1AAAAigMAAAAA&#10;" path="m27,l,,,137r27,l27,xe" filled="f" strokecolor="#231f20" strokeweight=".06pt">
                    <v:path arrowok="t" o:connecttype="custom" o:connectlocs="27,2115;0,2115;0,2252;27,2252;27,2115" o:connectangles="0,0,0,0,0"/>
                  </v:shape>
                </v:group>
                <v:group id="Group 157" o:spid="_x0000_s1135" style="position:absolute;left:8344;top:2220;width:95;height:2" coordorigin="8344,2220" coordsize="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58" o:spid="_x0000_s1136" style="position:absolute;left:8344;top:2220;width:95;height:2;visibility:visible;mso-wrap-style:square;v-text-anchor:top" coordsize="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64DMUA&#10;AADcAAAADwAAAGRycy9kb3ducmV2LnhtbESPQWvCQBCF74X+h2UKvYhu1LZI6iaUQkUQhFrxPGan&#10;SWh2dsluNf575yB4m+G9ee+bZTm4Tp2oj61nA9NJBoq48rbl2sD+52u8ABUTssXOMxm4UISyeHxY&#10;Ym79mb/ptEu1khCOORpoUgq51rFqyGGc+EAs2q/vHSZZ+1rbHs8S7jo9y7I37bBlaWgw0GdD1d/u&#10;3xl4wWF1mG8uoT3GKY5eQzba+r0xz0/DxzuoREO6m2/Xayv4M8GXZ2QC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rgMxQAAANwAAAAPAAAAAAAAAAAAAAAAAJgCAABkcnMv&#10;ZG93bnJldi54bWxQSwUGAAAAAAQABAD1AAAAigMAAAAA&#10;" path="m95,l,e" filled="f" strokecolor="#231f20" strokeweight="1.221mm">
                    <v:path arrowok="t" o:connecttype="custom" o:connectlocs="95,0;0,0" o:connectangles="0,0"/>
                  </v:shape>
                </v:group>
                <v:group id="Group 155" o:spid="_x0000_s1137" style="position:absolute;left:8344;top:2186;width:28;height:67" coordorigin="8344,2186" coordsize="28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56" o:spid="_x0000_s1138" style="position:absolute;left:8344;top:2186;width:28;height:67;visibility:visible;mso-wrap-style:square;v-text-anchor:top" coordsize="2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4pDsEA&#10;AADcAAAADwAAAGRycy9kb3ducmV2LnhtbERPyWrDMBC9F/IPYgK91XJ8KLVjJYRASttDoVnugzWx&#10;nFgjY8lL/74qFHqbx1un3M62FSP1vnGsYJWkIIgrpxuuFZxPh6cXED4ga2wdk4Jv8rDdLB5KLLSb&#10;+IvGY6hFDGFfoAITQldI6StDFn3iOuLIXV1vMUTY11L3OMVw28osTZ+lxYZjg8GO9oaq+3GwCm75&#10;h1u5VwrvcjSXPL9T2wyfSj0u590aRKA5/Iv/3G86zs8y+H0mXi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uKQ7BAAAA3AAAAA8AAAAAAAAAAAAAAAAAmAIAAGRycy9kb3du&#10;cmV2LnhtbFBLBQYAAAAABAAEAPUAAACGAwAAAAA=&#10;" path="m28,l,,,67r28,l28,xe" filled="f" strokecolor="#231f20" strokeweight=".06pt">
                    <v:path arrowok="t" o:connecttype="custom" o:connectlocs="28,2186;0,2186;0,2253;28,2253;28,2186" o:connectangles="0,0,0,0,0"/>
                  </v:shape>
                </v:group>
                <v:group id="Group 153" o:spid="_x0000_s1139" style="position:absolute;left:8411;top:2186;width:28;height:67" coordorigin="8411,2186" coordsize="28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54" o:spid="_x0000_s1140" style="position:absolute;left:8411;top:2186;width:28;height:67;visibility:visible;mso-wrap-style:square;v-text-anchor:top" coordsize="2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sU4cAA&#10;AADcAAAADwAAAGRycy9kb3ducmV2LnhtbERPTYvCMBC9C/6HMII3TRWRbTWKCIp6WFh3vQ/N2FSb&#10;SWli7f77zYLgbR7vc5brzlaipcaXjhVMxgkI4tzpkgsFP9+70QcIH5A1Vo5JwS95WK/6vSVm2j35&#10;i9pzKEQMYZ+hAhNCnUnpc0MW/djVxJG7usZiiLAppG7wGcNtJadJMpcWS44NBmvaGsrv54dVcEtP&#10;buL2FI6yNZc0vVNVPj6VGg66zQJEoC68xS/3Qcf50xn8PxMvk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sU4cAAAADcAAAADwAAAAAAAAAAAAAAAACYAgAAZHJzL2Rvd25y&#10;ZXYueG1sUEsFBgAAAAAEAAQA9QAAAIUDAAAAAA==&#10;" path="m28,l,,,67r28,l28,xe" filled="f" strokecolor="#231f20" strokeweight=".06pt">
                    <v:path arrowok="t" o:connecttype="custom" o:connectlocs="28,2186;0,2186;0,2253;28,2253;28,2186" o:connectangles="0,0,0,0,0"/>
                  </v:shape>
                </v:group>
                <v:group id="Group 151" o:spid="_x0000_s1141" style="position:absolute;left:8493;top:2115;width:2;height:137" coordorigin="8493,2115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52" o:spid="_x0000_s1142" style="position:absolute;left:8493;top:2115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i7S8YA&#10;AADcAAAADwAAAGRycy9kb3ducmV2LnhtbESPQWvCQBCF74L/YRmhN91oQSR1laIoQg81KhRvY3ZM&#10;UrOzYXcb03/fLQjeZnhv3vdmvuxMLVpyvrKsYDxKQBDnVldcKDgdN8MZCB+QNdaWScEveVgu+r05&#10;ptreOaP2EAoRQ9inqKAMoUml9HlJBv3INsRRu1pnMMTVFVI7vMdwU8tJkkylwYojocSGViXlt8OP&#10;iZB9u8lW30l2Oe/46j4/vtb77atSL4Pu/Q1EoC48zY/rnY71J1P4fyZO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i7S8YAAADcAAAADwAAAAAAAAAAAAAAAACYAgAAZHJz&#10;L2Rvd25yZXYueG1sUEsFBgAAAAAEAAQA9QAAAIsDAAAAAA==&#10;" path="m,137l,e" filled="f" strokecolor="#231f20" strokeweight="1.48pt">
                    <v:path arrowok="t" o:connecttype="custom" o:connectlocs="0,2252;0,2115" o:connectangles="0,0"/>
                  </v:shape>
                </v:group>
                <v:group id="Group 149" o:spid="_x0000_s1143" style="position:absolute;left:8480;top:2115;width:28;height:137" coordorigin="8480,2115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50" o:spid="_x0000_s1144" style="position:absolute;left:8480;top:2115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5/wsUA&#10;AADcAAAADwAAAGRycy9kb3ducmV2LnhtbESPQUsDMRCF70L/Q5iCF7HZFiqyNi1lq+BJsHrocdiM&#10;2W03kyWJ2/jvnYPgbYb35r1vNrviBzVRTH1gA8tFBYq4DbZnZ+Dz4+X+EVTKyBaHwGTghxLstrOb&#10;DdY2XPmdpmN2SkI41Wigy3mstU5tRx7TIozEon2F6DHLGp22Ea8S7ge9qqoH7bFnaehwpKaj9nL8&#10;9gbceR3XrplORd/15e1wsc+nxhpzOy/7J1CZSv43/12/WsFfCa08Ix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n/CxQAAANwAAAAPAAAAAAAAAAAAAAAAAJgCAABkcnMv&#10;ZG93bnJldi54bWxQSwUGAAAAAAQABAD1AAAAigMAAAAA&#10;" path="m27,l,,,137r27,l27,xe" filled="f" strokecolor="#231f20" strokeweight=".06pt">
                    <v:path arrowok="t" o:connecttype="custom" o:connectlocs="27,2115;0,2115;0,2252;27,2252;27,2115" o:connectangles="0,0,0,0,0"/>
                  </v:shape>
                </v:group>
                <v:group id="Group 147" o:spid="_x0000_s1145" style="position:absolute;left:8561;top:2186;width:2;height:137" coordorigin="8561,218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48" o:spid="_x0000_s1146" style="position:absolute;left:8561;top:218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QecYA&#10;AADcAAAADwAAAGRycy9kb3ducmV2LnhtbESPTWvCQBCG74X+h2UKvdWNFUpJXUUsFsFDjS0Ub2N2&#10;TKLZ2bC7xvTfdw4FbzPM+/HMdD64VvUUYuPZwHiUgSIuvW24MvD9tXp6BRUTssXWMxn4pQjz2f3d&#10;FHPrr1xQv0uVkhCOORqoU+pyrWNZk8M48h2x3I4+OEyyhkrbgFcJd61+zrIX7bBhaaixo2VN5Xl3&#10;cVKy7VfF8pQVh/2aj+Fz8/O+/ZgY8/gwLN5AJRrSTfzvXlvBnwi+PCMT6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QQecYAAADcAAAADwAAAAAAAAAAAAAAAACYAgAAZHJz&#10;L2Rvd25yZXYueG1sUEsFBgAAAAAEAAQA9QAAAIsDAAAAAA==&#10;" path="m,137l,e" filled="f" strokecolor="#231f20" strokeweight="1.48pt">
                    <v:path arrowok="t" o:connecttype="custom" o:connectlocs="0,2323;0,2186" o:connectangles="0,0"/>
                  </v:shape>
                </v:group>
                <v:group id="Group 145" o:spid="_x0000_s1147" style="position:absolute;left:8547;top:2186;width:28;height:137" coordorigin="8547,218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46" o:spid="_x0000_s1148" style="position:absolute;left:8547;top:218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/e9cIA&#10;AADcAAAADwAAAGRycy9kb3ducmV2LnhtbERPTWsCMRC9F/wPYQQvpWa1KLI1imwteCpUPXgcNtPs&#10;1s1kSdI1/femUOhtHu9z1ttkOzGQD61jBbNpAYK4drplo+B8entagQgRWWPnmBT8UIDtZvSwxlK7&#10;G3/QcIxG5BAOJSpoYuxLKUPdkMUwdT1x5j6dtxgz9EZqj7ccbjs5L4qltNhybmiwp6qh+nr8tgrM&#10;18IvTDVcknxs0/vrVe8vlVZqMk67FxCRUvwX/7kPOs9/nsPvM/kC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971wgAAANwAAAAPAAAAAAAAAAAAAAAAAJgCAABkcnMvZG93&#10;bnJldi54bWxQSwUGAAAAAAQABAD1AAAAhwMAAAAA&#10;" path="m27,l,,,137r27,l27,xe" filled="f" strokecolor="#231f20" strokeweight=".06pt">
                    <v:path arrowok="t" o:connecttype="custom" o:connectlocs="27,2186;0,2186;0,2323;27,2323;27,2186" o:connectangles="0,0,0,0,0"/>
                  </v:shape>
                </v:group>
                <v:group id="Group 143" o:spid="_x0000_s1149" style="position:absolute;left:8615;top:2220;width:28;height:2" coordorigin="8615,2220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44" o:spid="_x0000_s1150" style="position:absolute;left:8615;top:2220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vEvMEA&#10;AADcAAAADwAAAGRycy9kb3ducmV2LnhtbERPTWvCQBC9C/6HZQRvzUbblBJdgxQMXmuljbchOybB&#10;7Gy6u9X033cLBW/zeJ+zLkbTiys531lWsEhSEMS11R03Co7vu4cXED4ga+wtk4If8lBsppM15tre&#10;+I2uh9CIGMI+RwVtCEMupa9bMugTOxBH7mydwRCha6R2eIvhppfLNH2WBjuODS0O9NpSfTl8GwWf&#10;9gMz51JbVtRUw6nMvqosU2o+G7crEIHGcBf/u/c6zn98gr9n4gV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bxLzBAAAA3AAAAA8AAAAAAAAAAAAAAAAAmAIAAGRycy9kb3du&#10;cmV2LnhtbFBLBQYAAAAABAAEAPUAAACGAwAAAAA=&#10;" path="m28,l,e" filled="f" strokecolor="#231f20" strokeweight="1.221mm">
                    <v:path arrowok="t" o:connecttype="custom" o:connectlocs="28,0;0,0" o:connectangles="0,0"/>
                  </v:shape>
                </v:group>
                <v:group id="Group 141" o:spid="_x0000_s1151" style="position:absolute;left:8615;top:2186;width:28;height:67" coordorigin="8615,2186" coordsize="28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42" o:spid="_x0000_s1152" style="position:absolute;left:8615;top:2186;width:28;height:67;visibility:visible;mso-wrap-style:square;v-text-anchor:top" coordsize="2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y50MAA&#10;AADcAAAADwAAAGRycy9kb3ducmV2LnhtbERPS4vCMBC+C/6HMII3TVUQ2zWKCC67HgQfex+a2aZr&#10;MylNrN1/bwTB23x8z1muO1uJlhpfOlYwGScgiHOnSy4UXM670QKED8gaK8ek4J88rFf93hIz7e58&#10;pPYUChFD2GeowIRQZ1L63JBFP3Y1ceR+XWMxRNgUUjd4j+G2ktMkmUuLJccGgzVtDeXX080q+Ev3&#10;buI+KXzL1vyk6ZWq8nZQajjoNh8gAnXhLX65v3ScP5vD85l4gV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wy50MAAAADcAAAADwAAAAAAAAAAAAAAAACYAgAAZHJzL2Rvd25y&#10;ZXYueG1sUEsFBgAAAAAEAAQA9QAAAIUDAAAAAA==&#10;" path="m28,l,,,67r28,l28,xe" filled="f" strokecolor="#231f20" strokeweight=".06pt">
                    <v:path arrowok="t" o:connecttype="custom" o:connectlocs="28,2186;0,2186;0,2253;28,2253;28,2186" o:connectangles="0,0,0,0,0"/>
                  </v:shape>
                </v:group>
                <v:group id="Group 139" o:spid="_x0000_s1153" style="position:absolute;left:8696;top:2115;width:2;height:137" coordorigin="8696,2115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40" o:spid="_x0000_s1154" style="position:absolute;left:8696;top:2115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RAGscA&#10;AADcAAAADwAAAGRycy9kb3ducmV2LnhtbESPQU/DMAyF70j8h8iTdmPpmFhZWTbBJAQHDqxUg6PV&#10;mLZa41RJ2Aq/Hh+QuNl6z+99Xm9H16sThdh5NjCfZaCIa287bgxUb49Xt6BiQrbYeyYD3xRhu7m8&#10;WGNh/Zn3dCpToySEY4EG2pSGQutYt+QwzvxALNqnDw6TrKHRNuBZwl2vr7NsqR12LA0tDrRrqT6W&#10;X87A68s+35U/hyrPnz6W1eo4hpv3B2Omk/H+DlSiMf2b/66freAvhFaekQn0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0QBrHAAAA3AAAAA8AAAAAAAAAAAAAAAAAmAIAAGRy&#10;cy9kb3ducmV2LnhtbFBLBQYAAAAABAAEAPUAAACMAwAAAAA=&#10;" path="m,137l,e" filled="f" strokecolor="#231f20" strokeweight=".52247mm">
                    <v:path arrowok="t" o:connecttype="custom" o:connectlocs="0,2252;0,2115" o:connectangles="0,0"/>
                  </v:shape>
                </v:group>
                <v:group id="Group 137" o:spid="_x0000_s1155" style="position:absolute;left:8682;top:2115;width:28;height:137" coordorigin="8682,2115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38" o:spid="_x0000_s1156" style="position:absolute;left:8682;top:2115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WZMUA&#10;AADcAAAADwAAAGRycy9kb3ducmV2LnhtbESPQUsDMRCF70L/Q5iCF2mzFSuybVrKquBJsHrocdiM&#10;2bWbyZLEbfz3zkHwNsN78943233xg5oopj6wgdWyAkXcBtuzM/Dx/rx4AJUyssUhMBn4oQT73exq&#10;i7UNF36j6ZidkhBONRroch5rrVPbkce0DCOxaJ8hesyyRqdtxIuE+0HfVtW99tizNHQ4UtNRez5+&#10;ewPuax3XrplORd/05fXxbJ9OjTXmel4OG1CZSv43/12/WMG/E3x5Ri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5ZkxQAAANwAAAAPAAAAAAAAAAAAAAAAAJgCAABkcnMv&#10;ZG93bnJldi54bWxQSwUGAAAAAAQABAD1AAAAigMAAAAA&#10;" path="m28,l,,,137r28,l28,xe" filled="f" strokecolor="#231f20" strokeweight=".06pt">
                    <v:path arrowok="t" o:connecttype="custom" o:connectlocs="28,2115;0,2115;0,2252;28,2252;28,2115" o:connectangles="0,0,0,0,0"/>
                  </v:shape>
                </v:group>
                <v:group id="Group 135" o:spid="_x0000_s1157" style="position:absolute;left:8763;top:2115;width:2;height:208" coordorigin="8763,2115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6" o:spid="_x0000_s1158" style="position:absolute;left:8763;top:2115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GJsIA&#10;AADcAAAADwAAAGRycy9kb3ducmV2LnhtbERPzYrCMBC+L/gOYQRva6qISDVKFbrKHmRXfYCxGdti&#10;MylJVus+vREW9jYf3+8sVp1pxI2cry0rGA0TEMSF1TWXCk7H/H0GwgdkjY1lUvAgD6tl722BqbZ3&#10;/qbbIZQihrBPUUEVQptK6YuKDPqhbYkjd7HOYIjQlVI7vMdw08hxkkylwZpjQ4UtbSoqrocfoyCZ&#10;XKT/+Ny6NmvWs2x/zr/0b67UoN9lcxCBuvAv/nPvdJw/GcPrmXiB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isYmwgAAANwAAAAPAAAAAAAAAAAAAAAAAJgCAABkcnMvZG93&#10;bnJldi54bWxQSwUGAAAAAAQABAD1AAAAhwMAAAAA&#10;" path="m,208l,e" filled="f" strokecolor="#231f20" strokeweight="1.48pt">
                    <v:path arrowok="t" o:connecttype="custom" o:connectlocs="0,2323;0,2115" o:connectangles="0,0"/>
                  </v:shape>
                </v:group>
                <v:group id="Group 133" o:spid="_x0000_s1159" style="position:absolute;left:8750;top:2115;width:28;height:208" coordorigin="8750,2115" coordsize="2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4" o:spid="_x0000_s1160" style="position:absolute;left:8750;top:2115;width:28;height:208;visibility:visible;mso-wrap-style:square;v-text-anchor:top" coordsize="2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XBIsIA&#10;AADcAAAADwAAAGRycy9kb3ducmV2LnhtbERPS4vCMBC+L/gfwgh7W1NFllKNIoKLJ3F9gN7GZkyL&#10;zaQ0qa3/frOwsLf5+J4zX/a2Ek9qfOlYwXiUgCDOnS7ZKDgdNx8pCB+QNVaOScGLPCwXg7c5Ztp1&#10;/E3PQzAihrDPUEERQp1J6fOCLPqRq4kjd3eNxRBhY6RusIvhtpKTJPmUFkuODQXWtC4ofxxaqyA1&#10;x3F7aSd16M67r3R3Ndv+tlfqfdivZiAC9eFf/Ofe6jh/OoXfZ+IF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cEiwgAAANwAAAAPAAAAAAAAAAAAAAAAAJgCAABkcnMvZG93&#10;bnJldi54bWxQSwUGAAAAAAQABAD1AAAAhwMAAAAA&#10;" path="m27,l,,,208r27,l27,xe" filled="f" strokecolor="#231f20" strokeweight=".06pt">
                    <v:path arrowok="t" o:connecttype="custom" o:connectlocs="27,2115;0,2115;0,2323;27,2323;27,2115" o:connectangles="0,0,0,0,0"/>
                  </v:shape>
                </v:group>
                <v:group id="Group 131" o:spid="_x0000_s1161" style="position:absolute;left:8832;top:2186;width:2;height:137" coordorigin="8832,218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2" o:spid="_x0000_s1162" style="position:absolute;left:8832;top:218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de68YA&#10;AADcAAAADwAAAGRycy9kb3ducmV2LnhtbESPQWvCQBCF74X+h2WE3upGLVJSVxFFEXrQ2IJ4m2bH&#10;JDY7G3a3Mf57VxB6m+G9ed+byawztWjJ+cqygkE/AUGcW11xoeD7a/X6DsIHZI21ZVJwJQ+z6fPT&#10;BFNtL5xRuw+FiCHsU1RQhtCkUvq8JIO+bxviqJ2sMxji6gqpHV5iuKnlMEnG0mDFkVBiQ4uS8t/9&#10;n4mQXbvKFuck+zlu+OS2n4flbj1S6qXXzT9ABOrCv/lxvdGx/tsY7s/ECe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de68YAAADcAAAADwAAAAAAAAAAAAAAAACYAgAAZHJz&#10;L2Rvd25yZXYueG1sUEsFBgAAAAAEAAQA9QAAAIsDAAAAAA==&#10;" path="m,137l,e" filled="f" strokecolor="#231f20" strokeweight="1.48pt">
                    <v:path arrowok="t" o:connecttype="custom" o:connectlocs="0,2323;0,2186" o:connectangles="0,0"/>
                  </v:shape>
                </v:group>
                <v:group id="Group 129" o:spid="_x0000_s1163" style="position:absolute;left:8818;top:2186;width:28;height:137" coordorigin="8818,218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30" o:spid="_x0000_s1164" style="position:absolute;left:8818;top:218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aYsUA&#10;AADcAAAADwAAAGRycy9kb3ducmV2LnhtbESPQUsDMRCF70L/Q5iCF2mzFSuybVrKquBJsHrocdiM&#10;2bWbyZLEbfz3zkHwNsN78943233xg5oopj6wgdWyAkXcBtuzM/Dx/rx4AJUyssUhMBn4oQT73exq&#10;i7UNF36j6ZidkhBONRroch5rrVPbkce0DCOxaJ8hesyyRqdtxIuE+0HfVtW99tizNHQ4UtNRez5+&#10;ewPuax3XrplORd/05fXxbJ9OjTXmel4OG1CZSv43/12/WMG/E1p5Ri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ZpixQAAANwAAAAPAAAAAAAAAAAAAAAAAJgCAABkcnMv&#10;ZG93bnJldi54bWxQSwUGAAAAAAQABAD1AAAAigMAAAAA&#10;" path="m28,l,,,137r28,l28,xe" filled="f" strokecolor="#231f20" strokeweight=".06pt">
                    <v:path arrowok="t" o:connecttype="custom" o:connectlocs="28,2186;0,2186;0,2323;28,2323;28,2186" o:connectangles="0,0,0,0,0"/>
                  </v:shape>
                </v:group>
                <v:group id="Group 127" o:spid="_x0000_s1165" style="position:absolute;left:8899;top:2115;width:2;height:208" coordorigin="8899,2115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28" o:spid="_x0000_s1166" style="position:absolute;left:8899;top:2115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1rF8YA&#10;AADcAAAADwAAAGRycy9kb3ducmV2LnhtbESPQW/CMAyF75P4D5GRdhvpEEyoI6CCVDbtMG3AD/Aa&#10;01ZrnCoJ0PHr58Ok3Wy95/c+L9eD69SFQmw9G3icZKCIK29brg0cD+XDAlRMyBY7z2TghyKsV6O7&#10;JebWX/mTLvtUKwnhmKOBJqU+1zpWDTmME98Ti3bywWGSNdTaBrxKuOv0NMuetMOWpaHBnrYNVd/7&#10;szOQzU467t5eQl90m0Xx/lV+2FtpzP14KJ5BJRrSv/nv+tUK/lzw5RmZ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1rF8YAAADcAAAADwAAAAAAAAAAAAAAAACYAgAAZHJz&#10;L2Rvd25yZXYueG1sUEsFBgAAAAAEAAQA9QAAAIsDAAAAAA==&#10;" path="m,208l,e" filled="f" strokecolor="#231f20" strokeweight="1.48pt">
                    <v:path arrowok="t" o:connecttype="custom" o:connectlocs="0,2323;0,2115" o:connectangles="0,0"/>
                  </v:shape>
                </v:group>
                <v:group id="Group 125" o:spid="_x0000_s1167" style="position:absolute;left:8885;top:2115;width:28;height:208" coordorigin="8885,2115" coordsize="2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26" o:spid="_x0000_s1168" style="position:absolute;left:8885;top:2115;width:28;height:208;visibility:visible;mso-wrap-style:square;v-text-anchor:top" coordsize="2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qEMIA&#10;AADcAAAADwAAAGRycy9kb3ducmV2LnhtbERPTWvCQBC9F/wPywje6saAEqKrlILiSaq20N7G7HQT&#10;mp0N2Y1J/70rCN7m8T5ntRlsLa7U+sqxgtk0AUFcOF2xUfB53r5mIHxA1lg7JgX/5GGzHr2sMNeu&#10;5yNdT8GIGMI+RwVlCE0upS9KsuinriGO3K9rLYYIWyN1i30Mt7VMk2QhLVYcG0ps6L2k4u/UWQWZ&#10;Oc+67y5tQv912GWHH7MfLh9KTcbD2xJEoCE8xQ/3Xsf58xTuz8QL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KWoQwgAAANwAAAAPAAAAAAAAAAAAAAAAAJgCAABkcnMvZG93&#10;bnJldi54bWxQSwUGAAAAAAQABAD1AAAAhwMAAAAA&#10;" path="m28,l,,,208r28,l28,xe" filled="f" strokecolor="#231f20" strokeweight=".06pt">
                    <v:path arrowok="t" o:connecttype="custom" o:connectlocs="28,2115;0,2115;0,2323;28,2323;28,2115" o:connectangles="0,0,0,0,0"/>
                  </v:shape>
                </v:group>
                <v:group id="Group 123" o:spid="_x0000_s1169" style="position:absolute;left:8967;top:2186;width:2;height:137" coordorigin="8967,218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24" o:spid="_x0000_s1170" style="position:absolute;left:8967;top:218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z2scA&#10;AADcAAAADwAAAGRycy9kb3ducmV2LnhtbESPQWvCQBCF7wX/wzJCb3VT24pEVxGLRfBQo4J4m2bH&#10;JG12NuxuY/z3XaHgbYb35n1vpvPO1KIl5yvLCp4HCQji3OqKCwWH/eppDMIHZI21ZVJwJQ/zWe9h&#10;iqm2F86o3YVCxBD2KSooQ2hSKX1ekkE/sA1x1M7WGQxxdYXUDi8x3NRymCQjabDiSCixoWVJ+c/u&#10;10TItl1ly+8k+zqt+ew+N8f37ceLUo/9bjEBEagLd/P/9VrH+m+vcHsmTi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w89rHAAAA3AAAAA8AAAAAAAAAAAAAAAAAmAIAAGRy&#10;cy9kb3ducmV2LnhtbFBLBQYAAAAABAAEAPUAAACMAwAAAAA=&#10;" path="m,137l,e" filled="f" strokecolor="#231f20" strokeweight="1.48pt">
                    <v:path arrowok="t" o:connecttype="custom" o:connectlocs="0,2323;0,2186" o:connectangles="0,0"/>
                  </v:shape>
                </v:group>
                <v:group id="Group 121" o:spid="_x0000_s1171" style="position:absolute;left:8954;top:2186;width:28;height:137" coordorigin="8954,218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22" o:spid="_x0000_s1172" style="position:absolute;left:8954;top:218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s9VsIA&#10;AADcAAAADwAAAGRycy9kb3ducmV2LnhtbERPTWsCMRC9F/ofwgi9FM22sFJWo8i2hZ4Kag8eh82Y&#10;Xd1MliRd03/fCIK3ebzPWa6T7cVIPnSOFbzMChDEjdMdGwU/+8/pG4gQkTX2jknBHwVYrx4fllhp&#10;d+EtjbtoRA7hUKGCNsahkjI0LVkMMzcQZ+7ovMWYoTdSe7zkcNvL16KYS4sd54YWB6pbas67X6vA&#10;nEpfmno8JPncpe/3s/441Fqpp0naLEBESvEuvrm/dJ5fzuH6TL5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z1WwgAAANwAAAAPAAAAAAAAAAAAAAAAAJgCAABkcnMvZG93&#10;bnJldi54bWxQSwUGAAAAAAQABAD1AAAAhwMAAAAA&#10;" path="m27,l,,,137r27,l27,xe" filled="f" strokecolor="#231f20" strokeweight=".06pt">
                    <v:path arrowok="t" o:connecttype="custom" o:connectlocs="27,2186;0,2186;0,2323;27,2323;27,2186" o:connectangles="0,0,0,0,0"/>
                  </v:shape>
                </v:group>
                <v:group id="Group 119" o:spid="_x0000_s1173" style="position:absolute;left:9035;top:2115;width:2;height:137" coordorigin="9035,2115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20" o:spid="_x0000_s1174" style="position:absolute;left:9035;top:2115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luscA&#10;AADcAAAADwAAAGRycy9kb3ducmV2LnhtbESPQU/DMAyF70j7D5EncWMpSFuhLJu2SQgOHFipNo5W&#10;Y9pqjVMlYSv8enxA4mbrPb/3ebkeXa/OFGLn2cDtLANFXHvbcWOgen+6uQcVE7LF3jMZ+KYI69Xk&#10;aomF9Rfe07lMjZIQjgUaaFMaCq1j3ZLDOPMDsWifPjhMsoZG24AXCXe9vsuyhXbYsTS0ONCupfpU&#10;fjkDb6/7fFf+HKo8f/5YVA+nMcyPW2Oup+PmEVSiMf2b/65frODPhVaekQn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rpbrHAAAA3AAAAA8AAAAAAAAAAAAAAAAAmAIAAGRy&#10;cy9kb3ducmV2LnhtbFBLBQYAAAAABAAEAPUAAACMAwAAAAA=&#10;" path="m,137l,e" filled="f" strokecolor="#231f20" strokeweight=".52247mm">
                    <v:path arrowok="t" o:connecttype="custom" o:connectlocs="0,2252;0,2115" o:connectangles="0,0"/>
                  </v:shape>
                </v:group>
                <v:group id="Group 117" o:spid="_x0000_s1175" style="position:absolute;left:9021;top:2115;width:28;height:137" coordorigin="9021,2115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18" o:spid="_x0000_s1176" style="position:absolute;left:9021;top:2115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LKBMUA&#10;AADcAAAADwAAAGRycy9kb3ducmV2LnhtbESPQUsDMRCF70L/Q5iCF7HZCi2yNi1lq+BJsHrocdiM&#10;2W03kyWJ2/jvnYPgbYb35r1vNrviBzVRTH1gA8tFBYq4DbZnZ+Dz4+X+EVTKyBaHwGTghxLstrOb&#10;DdY2XPmdpmN2SkI41Wigy3mstU5tRx7TIozEon2F6DHLGp22Ea8S7gf9UFVr7bFnaehwpKaj9nL8&#10;9gbceRVXrplORd/15e1wsc+nxhpzOy/7J1CZSv43/12/WsFfC748Ix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soExQAAANwAAAAPAAAAAAAAAAAAAAAAAJgCAABkcnMv&#10;ZG93bnJldi54bWxQSwUGAAAAAAQABAD1AAAAigMAAAAA&#10;" path="m27,l,,,137r27,l27,xe" filled="f" strokecolor="#231f20" strokeweight=".06pt">
                    <v:path arrowok="t" o:connecttype="custom" o:connectlocs="27,2115;0,2115;0,2252;27,2252;27,2115" o:connectangles="0,0,0,0,0"/>
                  </v:shape>
                </v:group>
                <v:group id="Group 115" o:spid="_x0000_s1177" style="position:absolute;left:9102;top:2186;width:2;height:137" coordorigin="9102,218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16" o:spid="_x0000_s1178" style="position:absolute;left:9102;top:218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kEiMYA&#10;AADcAAAADwAAAGRycy9kb3ducmV2LnhtbESPQWvCQBCF74L/YRmhN91oQSR1laIoQg81KhRvY3ZM&#10;UrOzYXcb03/fLQjeZnhv3vdmvuxMLVpyvrKsYDxKQBDnVldcKDgdN8MZCB+QNdaWScEveVgu+r05&#10;ptreOaP2EAoRQ9inqKAMoUml9HlJBv3INsRRu1pnMMTVFVI7vMdwU8tJkkylwYojocSGViXlt8OP&#10;iZB9u8lW30l2Oe/46j4/vtb77atSL4Pu/Q1EoC48zY/rnY71pxP4fyZO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kEiMYAAADcAAAADwAAAAAAAAAAAAAAAACYAgAAZHJz&#10;L2Rvd25yZXYueG1sUEsFBgAAAAAEAAQA9QAAAIsDAAAAAA==&#10;" path="m,137l,e" filled="f" strokecolor="#231f20" strokeweight="1.48pt">
                    <v:path arrowok="t" o:connecttype="custom" o:connectlocs="0,2323;0,2186" o:connectangles="0,0"/>
                  </v:shape>
                </v:group>
                <v:group id="Group 113" o:spid="_x0000_s1179" style="position:absolute;left:9088;top:2186;width:28;height:137" coordorigin="9088,218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14" o:spid="_x0000_s1180" style="position:absolute;left:9088;top:218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MB8IA&#10;AADcAAAADwAAAGRycy9kb3ducmV2LnhtbERPTWsCMRC9F/ofwgi9lJptqVJWo5StgqdC1YPHYTNm&#10;VzeTJYlr/PemUOhtHu9z5stkOzGQD61jBa/jAgRx7XTLRsF+t375ABEissbOMSm4UYDl4vFhjqV2&#10;V/6hYRuNyCEcSlTQxNiXUoa6IYth7HrizB2dtxgz9EZqj9ccbjv5VhRTabHl3NBgT1VD9Xl7sQrM&#10;aeInphoOST636fvrrFeHSiv1NEqfMxCRUvwX/7k3Os+fvsPvM/kC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ScwHwgAAANwAAAAPAAAAAAAAAAAAAAAAAJgCAABkcnMvZG93&#10;bnJldi54bWxQSwUGAAAAAAQABAD1AAAAhwMAAAAA&#10;" path="m28,l,,,137r28,l28,xe" filled="f" strokecolor="#231f20" strokeweight=".06pt">
                    <v:path arrowok="t" o:connecttype="custom" o:connectlocs="28,2186;0,2186;0,2323;28,2323;28,2186" o:connectangles="0,0,0,0,0"/>
                  </v:shape>
                </v:group>
                <v:group id="Group 111" o:spid="_x0000_s1181" style="position:absolute;left:9170;top:2115;width:2;height:208" coordorigin="9170,2115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12" o:spid="_x0000_s1182" style="position:absolute;left:9170;top:2115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cRcIA&#10;AADcAAAADwAAAGRycy9kb3ducmV2LnhtbERPzWrCQBC+F/oOyxS81Y1FgqSuEgtR8SCt7QOM2TEJ&#10;ZmfD7qrRp3eFgrf5+H5nOu9NK87kfGNZwWiYgCAurW64UvD3W7xPQPiArLG1TAqu5GE+e32ZYqbt&#10;hX/ovAuViCHsM1RQh9BlUvqyJoN+aDviyB2sMxgidJXUDi8x3LTyI0lSabDh2FBjR181lcfdyShI&#10;xgfpl5uV6/J2Mcm3++Jb3wqlBm99/gkiUB+e4n/3Wsf5aQqPZ+IF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JxFwgAAANwAAAAPAAAAAAAAAAAAAAAAAJgCAABkcnMvZG93&#10;bnJldi54bWxQSwUGAAAAAAQABAD1AAAAhwMAAAAA&#10;" path="m,208l,e" filled="f" strokecolor="#231f20" strokeweight="1.48pt">
                    <v:path arrowok="t" o:connecttype="custom" o:connectlocs="0,2323;0,2115" o:connectangles="0,0"/>
                  </v:shape>
                </v:group>
                <v:group id="Group 109" o:spid="_x0000_s1183" style="position:absolute;left:9156;top:2115;width:28;height:208" coordorigin="9156,2115" coordsize="2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10" o:spid="_x0000_s1184" style="position:absolute;left:9156;top:2115;width:28;height:208;visibility:visible;mso-wrap-style:square;v-text-anchor:top" coordsize="2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2XR8UA&#10;AADcAAAADwAAAGRycy9kb3ducmV2LnhtbESPQWvDMAyF74P9B6PBbqvTHkrI4pYy2OipbO0K602N&#10;VScslkPsNNm/rw6F3STe03ufyvXkW3WlPjaBDcxnGSjiKtiGnYHvw/tLDiomZIttYDLwRxHWq8eH&#10;EgsbRv6i6z45JSEcCzRQp9QVWseqJo9xFjpi0S6h95hk7Z22PY4S7lu9yLKl9tiwNNTY0VtN1e9+&#10;8AZyd5gPP8OiS+Nx95HvTm47nT+NeX6aNq+gEk3p33y/3lrBXwqtPCMT6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ZdHxQAAANwAAAAPAAAAAAAAAAAAAAAAAJgCAABkcnMv&#10;ZG93bnJldi54bWxQSwUGAAAAAAQABAD1AAAAigMAAAAA&#10;" path="m28,l,,,208r28,l28,xe" filled="f" strokecolor="#231f20" strokeweight=".06pt">
                    <v:path arrowok="t" o:connecttype="custom" o:connectlocs="28,2115;0,2115;0,2323;28,2323;28,2115" o:connectangles="0,0,0,0,0"/>
                  </v:shape>
                </v:group>
                <v:group id="Group 107" o:spid="_x0000_s1185" style="position:absolute;left:9237;top:2186;width:2;height:137" coordorigin="9237,218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08" o:spid="_x0000_s1186" style="position:absolute;left:9237;top:218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pucYA&#10;AADcAAAADwAAAGRycy9kb3ducmV2LnhtbESPTWvCQBCG74X+h2UK3uqmFdoSXaUoFqGHGiuIt2l2&#10;TFKzs2F3G9N/3zkUvM0w78czs8XgWtVTiI1nAw/jDBRx6W3DlYH95/r+BVRMyBZbz2TglyIs5rc3&#10;M8ytv3BB/S5VSkI45migTqnLtY5lTQ7j2HfEcjv54DDJGiptA14k3LX6McuetMOGpaHGjpY1lefd&#10;j5OSbb8ult9Z8XXc8Cl8vB9W27eJMaO74XUKKtGQruJ/98YK/rPgyzMygZ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6pucYAAADcAAAADwAAAAAAAAAAAAAAAACYAgAAZHJz&#10;L2Rvd25yZXYueG1sUEsFBgAAAAAEAAQA9QAAAIsDAAAAAA==&#10;" path="m,137l,e" filled="f" strokecolor="#231f20" strokeweight="1.48pt">
                    <v:path arrowok="t" o:connecttype="custom" o:connectlocs="0,2323;0,2186" o:connectangles="0,0"/>
                  </v:shape>
                </v:group>
                <v:group id="Group 105" o:spid="_x0000_s1187" style="position:absolute;left:9224;top:2186;width:28;height:137" coordorigin="9224,218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06" o:spid="_x0000_s1188" style="position:absolute;left:9224;top:218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VnNcIA&#10;AADcAAAADwAAAGRycy9kb3ducmV2LnhtbERPTWsCMRC9C/0PYQpepGYVrGVrFNkq9CRUe/A4bKbZ&#10;rZvJkqRr/PeNUOhtHu9zVptkOzGQD61jBbNpAYK4drplo+DztH96AREissbOMSm4UYDN+mG0wlK7&#10;K3/QcIxG5BAOJSpoYuxLKUPdkMUwdT1x5r6ctxgz9EZqj9ccbjs5L4pnabHl3NBgT1VD9eX4YxWY&#10;74VfmGo4Jzlp0+HtonfnSis1fkzbVxCRUvwX/7nfdZ6/nMP9mXy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NWc1wgAAANwAAAAPAAAAAAAAAAAAAAAAAJgCAABkcnMvZG93&#10;bnJldi54bWxQSwUGAAAAAAQABAD1AAAAhwMAAAAA&#10;" path="m27,l,,,137r27,l27,xe" filled="f" strokecolor="#231f20" strokeweight=".06pt">
                    <v:path arrowok="t" o:connecttype="custom" o:connectlocs="27,2186;0,2186;0,2323;27,2323;27,2186" o:connectangles="0,0,0,0,0"/>
                  </v:shape>
                </v:group>
                <v:group id="Group 103" o:spid="_x0000_s1189" style="position:absolute;left:9292;top:2220;width:28;height:2" coordorigin="9292,2220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04" o:spid="_x0000_s1190" style="position:absolute;left:9292;top:2220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F9fMEA&#10;AADcAAAADwAAAGRycy9kb3ducmV2LnhtbERPTWvCQBC9C/6HZQRvzUZp2hJdgxQMXmuljbchOybB&#10;7Gy6u9X033cLBW/zeJ+zLkbTiys531lWsEhSEMS11R03Co7vu4cXED4ga+wtk4If8lBsppM15tre&#10;+I2uh9CIGMI+RwVtCEMupa9bMugTOxBH7mydwRCha6R2eIvhppfLNH2SBjuODS0O9NpSfTl8GwWf&#10;9gMz51JbVtRUw6nMvqosU2o+G7crEIHGcBf/u/c6zn9+hL9n4gV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xfXzBAAAA3AAAAA8AAAAAAAAAAAAAAAAAmAIAAGRycy9kb3du&#10;cmV2LnhtbFBLBQYAAAAABAAEAPUAAACGAwAAAAA=&#10;" path="m28,l,e" filled="f" strokecolor="#231f20" strokeweight="1.221mm">
                    <v:path arrowok="t" o:connecttype="custom" o:connectlocs="28,0;0,0" o:connectangles="0,0"/>
                  </v:shape>
                </v:group>
                <v:group id="Group 101" o:spid="_x0000_s1191" style="position:absolute;left:9292;top:2186;width:28;height:67" coordorigin="9292,2186" coordsize="28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02" o:spid="_x0000_s1192" style="position:absolute;left:9292;top:2186;width:28;height:67;visibility:visible;mso-wrap-style:square;v-text-anchor:top" coordsize="2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AEMAA&#10;AADcAAAADwAAAGRycy9kb3ducmV2LnhtbERPS4vCMBC+C/6HMII3TfWg22oUEVxWDwvr4z40Y1Nt&#10;JqWJtfvvNwuCt/n4nrNcd7YSLTW+dKxgMk5AEOdOl1woOJ92ow8QPiBrrByTgl/ysF71e0vMtHvy&#10;D7XHUIgYwj5DBSaEOpPS54Ys+rGriSN3dY3FEGFTSN3gM4bbSk6TZCYtlhwbDNa0NZTfjw+r4JYe&#10;3MR9UtjL1lzS9E5V+fhWajjoNgsQgbrwFr/cXzrOn8/g/5l4gV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WYAEMAAAADcAAAADwAAAAAAAAAAAAAAAACYAgAAZHJzL2Rvd25y&#10;ZXYueG1sUEsFBgAAAAAEAAQA9QAAAIUDAAAAAA==&#10;" path="m28,l,,,67r28,l28,xe" filled="f" strokecolor="#231f20" strokeweight=".06pt">
                    <v:path arrowok="t" o:connecttype="custom" o:connectlocs="28,2186;0,2186;0,2253;28,2253;28,2186" o:connectangles="0,0,0,0,0"/>
                  </v:shape>
                </v:group>
                <v:group id="Group 99" o:spid="_x0000_s1193" style="position:absolute;left:9373;top:2186;width:2;height:137" coordorigin="9373,218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00" o:spid="_x0000_s1194" style="position:absolute;left:9373;top:218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ilv8YA&#10;AADcAAAADwAAAGRycy9kb3ducmV2LnhtbESPTWvCQBCG74X+h2UK3uqmFdoSXaUoFqGHGiuIt2l2&#10;TFKzs2F3G9N/3zkUvM0w78czs8XgWtVTiI1nAw/jDBRx6W3DlYH95/r+BVRMyBZbz2TglyIs5rc3&#10;M8ytv3BB/S5VSkI45migTqnLtY5lTQ7j2HfEcjv54DDJGiptA14k3LX6McuetMOGpaHGjpY1lefd&#10;j5OSbb8ult9Z8XXc8Cl8vB9W27eJMaO74XUKKtGQruJ/98YK/rPQyjMygZ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ilv8YAAADcAAAADwAAAAAAAAAAAAAAAACYAgAAZHJz&#10;L2Rvd25yZXYueG1sUEsFBgAAAAAEAAQA9QAAAIsDAAAAAA==&#10;" path="m,137l,e" filled="f" strokecolor="#231f20" strokeweight="1.48pt">
                    <v:path arrowok="t" o:connecttype="custom" o:connectlocs="0,2323;0,2186" o:connectangles="0,0"/>
                  </v:shape>
                </v:group>
                <v:group id="Group 97" o:spid="_x0000_s1195" style="position:absolute;left:9359;top:2186;width:28;height:137" coordorigin="9359,218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98" o:spid="_x0000_s1196" style="position:absolute;left:9359;top:218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4s/sUA&#10;AADcAAAADwAAAGRycy9kb3ducmV2LnhtbESPQUsDMRCF70L/QxjBi9isQqWsTYtsW/AkWD30OGym&#10;2W03kyWJ2/jvnYPgbYb35r1vVpviBzVRTH1gA4/zChRxG2zPzsDX5/5hCSplZItDYDLwQwk269nN&#10;CmsbrvxB0yE7JSGcajTQ5TzWWqe2I49pHkZi0U4hesyyRqdtxKuE+0E/VdWz9tizNHQ4UtNRezl8&#10;ewPuvIgL10zHou/78r692N2xscbc3ZbXF1CZSv43/12/WcFfCr4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iz+xQAAANwAAAAPAAAAAAAAAAAAAAAAAJgCAABkcnMv&#10;ZG93bnJldi54bWxQSwUGAAAAAAQABAD1AAAAigMAAAAA&#10;" path="m28,l,,,137r28,l28,xe" filled="f" strokecolor="#231f20" strokeweight=".06pt">
                    <v:path arrowok="t" o:connecttype="custom" o:connectlocs="28,2186;0,2186;0,2323;28,2323;28,2186" o:connectangles="0,0,0,0,0"/>
                  </v:shape>
                </v:group>
                <v:group id="Group 95" o:spid="_x0000_s1197" style="position:absolute;left:9440;top:2115;width:2;height:208" coordorigin="9440,2115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96" o:spid="_x0000_s1198" style="position:absolute;left:9440;top:2115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8vMMA&#10;AADcAAAADwAAAGRycy9kb3ducmV2LnhtbERPzWrCQBC+C32HZQq96UYpElI3IRZSSw/F2j7AmB2T&#10;YHY27K6a9undguBtPr7fWRWj6cWZnO8sK5jPEhDEtdUdNwp+vqtpCsIHZI29ZVLwSx6K/GGywkzb&#10;C3/ReRcaEUPYZ6igDWHIpPR1Swb9zA7EkTtYZzBE6BqpHV5iuOnlIkmW0mDHsaHFgV5bqo+7k1GQ&#10;PB+kf/vYuKHs12n5ua+2+q9S6ulxLF9ABBrDXXxzv+s4P13A/zPxAp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N8vMMAAADcAAAADwAAAAAAAAAAAAAAAACYAgAAZHJzL2Rv&#10;d25yZXYueG1sUEsFBgAAAAAEAAQA9QAAAIgDAAAAAA==&#10;" path="m,208l,e" filled="f" strokecolor="#231f20" strokeweight="1.48pt">
                    <v:path arrowok="t" o:connecttype="custom" o:connectlocs="0,2323;0,2115" o:connectangles="0,0"/>
                  </v:shape>
                </v:group>
                <v:group id="Group 93" o:spid="_x0000_s1199" style="position:absolute;left:9426;top:2115;width:28;height:208" coordorigin="9426,2115" coordsize="2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94" o:spid="_x0000_s1200" style="position:absolute;left:9426;top:2115;width:28;height:208;visibility:visible;mso-wrap-style:square;v-text-anchor:top" coordsize="2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x7uMIA&#10;AADcAAAADwAAAGRycy9kb3ducmV2LnhtbERPS2vCQBC+C/0PyxS8mY0iElJXKYUWT+IT2ts0O92E&#10;ZmdDdmPiv3cFwdt8fM9Zrgdbiwu1vnKsYJqkIIgLpys2Ck7Hz0kGwgdkjbVjUnAlD+vVy2iJuXY9&#10;7+lyCEbEEPY5KihDaHIpfVGSRZ+4hjhyf661GCJsjdQt9jHc1nKWpgtpseLYUGJDHyUV/4fOKsjM&#10;cdp9d7Mm9OftV7b9MZvhd6fU+HV4fwMRaAhP8cO90XF+Nof7M/E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7Hu4wgAAANwAAAAPAAAAAAAAAAAAAAAAAJgCAABkcnMvZG93&#10;bnJldi54bWxQSwUGAAAAAAQABAD1AAAAhwMAAAAA&#10;" path="m28,l,,,208r28,l28,xe" filled="f" strokecolor="#231f20" strokeweight=".06pt">
                    <v:path arrowok="t" o:connecttype="custom" o:connectlocs="28,2115;0,2115;0,2323;28,2323;28,2115" o:connectangles="0,0,0,0,0"/>
                  </v:shape>
                </v:group>
                <v:group id="Group 91" o:spid="_x0000_s1201" style="position:absolute;left:9509;top:2115;width:2;height:137" coordorigin="9509,2115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92" o:spid="_x0000_s1202" style="position:absolute;left:9509;top:2115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7kccYA&#10;AADcAAAADwAAAGRycy9kb3ducmV2LnhtbESPQWvCQBCF74L/YRnBm25sQSR1lWKxCD3UqFC8jdkx&#10;Sc3Oht01pv++KwjeZnhv3vdmvuxMLVpyvrKsYDJOQBDnVldcKDjs16MZCB+QNdaWScEfeVgu+r05&#10;ptreOKN2FwoRQ9inqKAMoUml9HlJBv3YNsRRO1tnMMTVFVI7vMVwU8uXJJlKgxVHQokNrUrKL7ur&#10;iZBtu85Wv0l2Om747L6/fj62n69KDQfd+xuIQF14mh/XGx3rz6ZwfyZO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7kccYAAADcAAAADwAAAAAAAAAAAAAAAACYAgAAZHJz&#10;L2Rvd25yZXYueG1sUEsFBgAAAAAEAAQA9QAAAIsDAAAAAA==&#10;" path="m,137l,e" filled="f" strokecolor="#231f20" strokeweight="1.48pt">
                    <v:path arrowok="t" o:connecttype="custom" o:connectlocs="0,2252;0,2115" o:connectangles="0,0"/>
                  </v:shape>
                </v:group>
                <v:group id="Group 89" o:spid="_x0000_s1203" style="position:absolute;left:9495;top:2115;width:28;height:137" coordorigin="9495,2115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90" o:spid="_x0000_s1204" style="position:absolute;left:9495;top:2115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g+MUA&#10;AADcAAAADwAAAGRycy9kb3ducmV2LnhtbESPQUsDMRCF70L/QxjBi9isQqWsTYtsW/AkWD30OGym&#10;2W03kyWJ2/jvnYPgbYb35r1vVpviBzVRTH1gA4/zChRxG2zPzsDX5/5hCSplZItDYDLwQwk269nN&#10;CmsbrvxB0yE7JSGcajTQ5TzWWqe2I49pHkZi0U4hesyyRqdtxKuE+0E/VdWz9tizNHQ4UtNRezl8&#10;ewPuvIgL10zHou/78r692N2xscbc3ZbXF1CZSv43/12/WcFfCq0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CD4xQAAANwAAAAPAAAAAAAAAAAAAAAAAJgCAABkcnMv&#10;ZG93bnJldi54bWxQSwUGAAAAAAQABAD1AAAAigMAAAAA&#10;" path="m27,l,,,137r27,l27,xe" filled="f" strokecolor="#231f20" strokeweight=".06pt">
                    <v:path arrowok="t" o:connecttype="custom" o:connectlocs="27,2115;0,2115;0,2252;27,2252;27,2115" o:connectangles="0,0,0,0,0"/>
                  </v:shape>
                </v:group>
                <v:group id="Group 87" o:spid="_x0000_s1205" style="position:absolute;left:9562;top:2220;width:28;height:2" coordorigin="9562,2220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88" o:spid="_x0000_s1206" style="position:absolute;left:9562;top:2220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dhcMA&#10;AADcAAAADwAAAGRycy9kb3ducmV2LnhtbESPQWvCQBCF7wX/wzJCb3VjIaVGVxGh4rW2aLwN2TEJ&#10;Zmfj7qrpv+8cCr3N8N68981iNbhO3SnE1rOB6SQDRVx523Jt4Pvr4+UdVEzIFjvPZOCHIqyWo6cF&#10;FtY/+JPu+1QrCeFYoIEmpb7QOlYNOYwT3xOLdvbBYZI11NoGfEi46/Rrlr1phy1LQ4M9bRqqLvub&#10;M3D0B8xDyPy2pLrsT9v8Wua5Mc/jYT0HlWhI/+a/650V/JngyzMygV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adhcMAAADcAAAADwAAAAAAAAAAAAAAAACYAgAAZHJzL2Rv&#10;d25yZXYueG1sUEsFBgAAAAAEAAQA9QAAAIgDAAAAAA==&#10;" path="m28,l,e" filled="f" strokecolor="#231f20" strokeweight="1.221mm">
                    <v:path arrowok="t" o:connecttype="custom" o:connectlocs="28,0;0,0" o:connectangles="0,0"/>
                  </v:shape>
                </v:group>
                <v:group id="Group 85" o:spid="_x0000_s1207" style="position:absolute;left:9562;top:2186;width:28;height:67" coordorigin="9562,2186" coordsize="28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86" o:spid="_x0000_s1208" style="position:absolute;left:9562;top:2186;width:28;height:67;visibility:visible;mso-wrap-style:square;v-text-anchor:top" coordsize="2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g6cAA&#10;AADcAAAADwAAAGRycy9kb3ducmV2LnhtbERPS4vCMBC+C/6HMMLebKoHsV2jLIKiexB83Ydmtuna&#10;TEoTa/ffbwTB23x8z1mseluLjlpfOVYwSVIQxIXTFZcKLufNeA7CB2SNtWNS8EceVsvhYIG5dg8+&#10;UncKpYgh7HNUYEJocil9YciiT1xDHLkf11oMEbal1C0+Yrit5TRNZ9JixbHBYENrQ8XtdLcKfrNv&#10;N3FbCnvZmWuW3aiu7gelPkb91yeIQH14i1/unY7zsyk8n4kX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Hg6cAAAADcAAAADwAAAAAAAAAAAAAAAACYAgAAZHJzL2Rvd25y&#10;ZXYueG1sUEsFBgAAAAAEAAQA9QAAAIUDAAAAAA==&#10;" path="m28,l,,,67r28,l28,xe" filled="f" strokecolor="#231f20" strokeweight=".06pt">
                    <v:path arrowok="t" o:connecttype="custom" o:connectlocs="28,2186;0,2186;0,2253;28,2253;28,2186" o:connectangles="0,0,0,0,0"/>
                  </v:shape>
                </v:group>
                <v:group id="Group 83" o:spid="_x0000_s1209" style="position:absolute;left:9644;top:2186;width:2;height:137" coordorigin="9644,218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84" o:spid="_x0000_s1210" style="position:absolute;left:9644;top:218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lJQMcA&#10;AADcAAAADwAAAGRycy9kb3ducmV2LnhtbESPQWvCQBCF7wX/wzJCb3VTW4pGVxGLRfBQo4J4m2bH&#10;JG12NuxuY/z3XaHgbYb35n1vpvPO1KIl5yvLCp4HCQji3OqKCwWH/eppBMIHZI21ZVJwJQ/zWe9h&#10;iqm2F86o3YVCxBD2KSooQ2hSKX1ekkE/sA1x1M7WGQxxdYXUDi8x3NRymCRv0mDFkVBiQ8uS8p/d&#10;r4mQbbvKlt9J9nVa89l9bo7v248XpR773WICIlAX7ub/67WO9cevcHsmTi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JSUDHAAAA3AAAAA8AAAAAAAAAAAAAAAAAmAIAAGRy&#10;cy9kb3ducmV2LnhtbFBLBQYAAAAABAAEAPUAAACMAwAAAAA=&#10;" path="m,137l,e" filled="f" strokecolor="#231f20" strokeweight="1.48pt">
                    <v:path arrowok="t" o:connecttype="custom" o:connectlocs="0,2323;0,2186" o:connectangles="0,0"/>
                  </v:shape>
                </v:group>
                <v:group id="Group 81" o:spid="_x0000_s1211" style="position:absolute;left:9630;top:2186;width:28;height:137" coordorigin="9630,218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82" o:spid="_x0000_s1212" style="position:absolute;left:9630;top:218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KHzMIA&#10;AADcAAAADwAAAGRycy9kb3ducmV2LnhtbERPTWsCMRC9C/6HMEIvUrMKim6NIlsLPRWqHjwOm2l2&#10;62ayJOma/vumUOhtHu9ztvtkOzGQD61jBfNZAYK4drplo+ByfnlcgwgRWWPnmBR8U4D9bjzaYqnd&#10;nd9pOEUjcgiHEhU0MfallKFuyGKYuZ44cx/OW4wZeiO1x3sOt51cFMVKWmw5NzTYU9VQfTt9WQXm&#10;c+mXphquSU7b9PZ808drpZV6mKTDE4hIKf6L/9yvOs/frOD3mXyB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ofMwgAAANwAAAAPAAAAAAAAAAAAAAAAAJgCAABkcnMvZG93&#10;bnJldi54bWxQSwUGAAAAAAQABAD1AAAAhwMAAAAA&#10;" path="m28,l,,,137r28,l28,xe" filled="f" strokecolor="#231f20" strokeweight=".06pt">
                    <v:path arrowok="t" o:connecttype="custom" o:connectlocs="28,2186;0,2186;0,2323;28,2323;28,2186" o:connectangles="0,0,0,0,0"/>
                  </v:shape>
                </v:group>
                <v:group id="Group 79" o:spid="_x0000_s1213" style="position:absolute;left:9711;top:2186;width:2;height:137" coordorigin="9711,218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80" o:spid="_x0000_s1214" style="position:absolute;left:9711;top:218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RDRcYA&#10;AADcAAAADwAAAGRycy9kb3ducmV2LnhtbESPTWvCQBCG74X+h2UK3uqmFUobXaUoFqGHGiuIt2l2&#10;TFKzs2F3G9N/3zkUvM0w78czs8XgWtVTiI1nAw/jDBRx6W3DlYH95/r+GVRMyBZbz2TglyIs5rc3&#10;M8ytv3BB/S5VSkI45migTqnLtY5lTQ7j2HfEcjv54DDJGiptA14k3LX6McuetMOGpaHGjpY1lefd&#10;j5OSbb8ult9Z8XXc8Cl8vB9W27eJMaO74XUKKtGQruJ/98YK/ovQyjMygZ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RDRcYAAADcAAAADwAAAAAAAAAAAAAAAACYAgAAZHJz&#10;L2Rvd25yZXYueG1sUEsFBgAAAAAEAAQA9QAAAIsDAAAAAA==&#10;" path="m,137l,e" filled="f" strokecolor="#231f20" strokeweight="1.48pt">
                    <v:path arrowok="t" o:connecttype="custom" o:connectlocs="0,2323;0,2186" o:connectangles="0,0"/>
                  </v:shape>
                </v:group>
                <v:group id="Group 77" o:spid="_x0000_s1215" style="position:absolute;left:9698;top:2186;width:28;height:137" coordorigin="9698,218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78" o:spid="_x0000_s1216" style="position:absolute;left:9698;top:218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O2MMA&#10;AADcAAAADwAAAGRycy9kb3ducmV2LnhtbESPQWsCMRSE7wX/Q3hCL6VmLVjK1iiyWvAkaHvw+Ni8&#10;Zlc3L0sS1/TfG0HocZiZb5j5MtlODORD61jBdFKAIK6dbtko+Pn+ev0AESKyxs4xKfijAMvF6GmO&#10;pXZX3tNwiEZkCIcSFTQx9qWUoW7IYpi4njh7v85bjFl6I7XHa4bbTr4Vxbu02HJeaLCnqqH6fLhY&#10;BeY08zNTDcckX9q0W5/15lhppZ7HafUJIlKK/+FHe6sVZCLcz+Q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hO2MMAAADcAAAADwAAAAAAAAAAAAAAAACYAgAAZHJzL2Rv&#10;d25yZXYueG1sUEsFBgAAAAAEAAQA9QAAAIgDAAAAAA==&#10;" path="m27,l,,,137r27,l27,xe" filled="f" strokecolor="#231f20" strokeweight=".06pt">
                    <v:path arrowok="t" o:connecttype="custom" o:connectlocs="27,2186;0,2186;0,2323;27,2323;27,2186" o:connectangles="0,0,0,0,0"/>
                  </v:shape>
                </v:group>
                <v:group id="Group 75" o:spid="_x0000_s1217" style="position:absolute;left:9779;top:2186;width:2;height:137" coordorigin="9779,218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76" o:spid="_x0000_s1218" style="position:absolute;left:9779;top:218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OAVMUA&#10;AADcAAAADwAAAGRycy9kb3ducmV2LnhtbESPX2vCMBTF3wf7DuEO9jaTdSCjGkUcDmEPs24wfLs2&#10;17ba3JQkq/XbG2Gwx8P58+NM54NtRU8+NI41PI8UCOLSmYYrDd9fq6dXECEiG2wdk4YLBZjP7u+m&#10;mBt35oL6baxEGuGQo4Y6xi6XMpQ1WQwj1xEn7+C8xZikr6TxeE7jtpWZUmNpseFEqLGjZU3laftr&#10;E2TTr4rlURX73ZoP/vPj523z/qL148OwmICINMT/8F97bTRkKoPbmXQ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4BUxQAAANwAAAAPAAAAAAAAAAAAAAAAAJgCAABkcnMv&#10;ZG93bnJldi54bWxQSwUGAAAAAAQABAD1AAAAigMAAAAA&#10;" path="m,137l,e" filled="f" strokecolor="#231f20" strokeweight="1.48pt">
                    <v:path arrowok="t" o:connecttype="custom" o:connectlocs="0,2323;0,2186" o:connectangles="0,0"/>
                  </v:shape>
                </v:group>
                <v:group id="Group 73" o:spid="_x0000_s1219" style="position:absolute;left:9765;top:2186;width:28;height:137" coordorigin="9765,218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74" o:spid="_x0000_s1220" style="position:absolute;left:9765;top:218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NI28QA&#10;AADcAAAADwAAAGRycy9kb3ducmV2LnhtbESPQWsCMRSE74X+h/AKXkrNKlrK1iiyKvQk1Pbg8bF5&#10;zW7dvCxJXOO/bwShx2FmvmEWq2Q7MZAPrWMFk3EBgrh2umWj4Ptr9/IGIkRkjZ1jUnClAKvl48MC&#10;S+0u/EnDIRqRIRxKVNDE2JdShrohi2HseuLs/ThvMWbpjdQeLxluOzktildpseW80GBPVUP16XC2&#10;Cszv3M9NNRyTfG7TfnPS22OllRo9pfU7iEgp/ofv7Q+tYFrM4HYmHw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zSNvEAAAA3AAAAA8AAAAAAAAAAAAAAAAAmAIAAGRycy9k&#10;b3ducmV2LnhtbFBLBQYAAAAABAAEAPUAAACJAwAAAAA=&#10;" path="m27,l,,,137r27,l27,xe" filled="f" strokecolor="#231f20" strokeweight=".06pt">
                    <v:path arrowok="t" o:connecttype="custom" o:connectlocs="27,2186;0,2186;0,2323;27,2323;27,2186" o:connectangles="0,0,0,0,0"/>
                  </v:shape>
                </v:group>
                <v:group id="Group 71" o:spid="_x0000_s1221" style="position:absolute;left:9833;top:2220;width:28;height:2" coordorigin="9833,2220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72" o:spid="_x0000_s1222" style="position:absolute;left:9833;top:2220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xUkcIA&#10;AADcAAAADwAAAGRycy9kb3ducmV2LnhtbESPQWsCMRSE70L/Q3iF3tykwopsjSKC0mut6Pb22Dx3&#10;Fzcv2yTq9t83guBxmJlvmPlysJ24kg+tYw3vmQJBXDnTcq1h/70Zz0CEiGywc0wa/ijAcvEymmNh&#10;3I2/6LqLtUgQDgVqaGLsCylD1ZDFkLmeOHkn5y3GJH0tjcdbgttOTpSaSostp4UGe1o3VJ13F6vh&#10;6A6Ye6/ctqS67H+2+W+Z51q/vQ6rDxCRhvgMP9qfRsNETeF+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FSRwgAAANwAAAAPAAAAAAAAAAAAAAAAAJgCAABkcnMvZG93&#10;bnJldi54bWxQSwUGAAAAAAQABAD1AAAAhwMAAAAA&#10;" path="m28,l,e" filled="f" strokecolor="#231f20" strokeweight="1.221mm">
                    <v:path arrowok="t" o:connecttype="custom" o:connectlocs="28,0;0,0" o:connectangles="0,0"/>
                  </v:shape>
                </v:group>
                <v:group id="Group 69" o:spid="_x0000_s1223" style="position:absolute;left:9833;top:2186;width:28;height:67" coordorigin="9833,2186" coordsize="28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70" o:spid="_x0000_s1224" style="position:absolute;left:9833;top:2186;width:28;height:67;visibility:visible;mso-wrap-style:square;v-text-anchor:top" coordsize="2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Yj+MAA&#10;AADcAAAADwAAAGRycy9kb3ducmV2LnhtbERPz2uDMBS+D/o/hFfYbUZ7GNOZljFoaXcYzHb3h3k1&#10;VvMiJlX33y+HwY4f3+9yt9heTDT61rGCLElBENdOt9wouJz3Ty8gfEDW2DsmBT/kYbddPZRYaDfz&#10;F01VaEQMYV+gAhPCUEjpa0MWfeIG4shd3WgxRDg2Uo84x3Dby02aPkuLLccGgwO9G6q76m4V3PIP&#10;l7kDhZOczHeed9S390+lHtfL2yuIQEv4F/+5j1rBJo1r45l4BO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JYj+MAAAADcAAAADwAAAAAAAAAAAAAAAACYAgAAZHJzL2Rvd25y&#10;ZXYueG1sUEsFBgAAAAAEAAQA9QAAAIUDAAAAAA==&#10;" path="m28,l,,,67r28,l28,xe" filled="f" strokecolor="#231f20" strokeweight=".06pt">
                    <v:path arrowok="t" o:connecttype="custom" o:connectlocs="28,2186;0,2186;0,2253;28,2253;28,2186" o:connectangles="0,0,0,0,0"/>
                  </v:shape>
                </v:group>
                <v:group id="Group 67" o:spid="_x0000_s1225" style="position:absolute;left:9914;top:2115;width:2;height:137" coordorigin="9914,2115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68" o:spid="_x0000_s1226" style="position:absolute;left:9914;top:2115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QtZcMA&#10;AADcAAAADwAAAGRycy9kb3ducmV2LnhtbERPTWvCQBC9F/oflil4qxsVSomuIhaL4KHGFoq3MTsm&#10;abOzYXeN6b/vHAo9Pt73YjW4VvUUYuPZwGScgSIuvW24MvDxvn18BhUTssXWMxn4oQir5f3dAnPr&#10;b1xQf0yVkhCOORqoU+pyrWNZk8M49h2xcBcfHCaBodI24E3CXaunWfakHTYsDTV2tKmp/D5enZQc&#10;+m2x+cqK82nHl/C2/3w5vM6MGT0M6zmoREP6F/+5d9bAdCLz5YwcAb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QtZcMAAADcAAAADwAAAAAAAAAAAAAAAACYAgAAZHJzL2Rv&#10;d25yZXYueG1sUEsFBgAAAAAEAAQA9QAAAIgDAAAAAA==&#10;" path="m,137l,e" filled="f" strokecolor="#231f20" strokeweight="1.48pt">
                    <v:path arrowok="t" o:connecttype="custom" o:connectlocs="0,2252;0,2115" o:connectangles="0,0"/>
                  </v:shape>
                </v:group>
                <v:group id="Group 65" o:spid="_x0000_s1227" style="position:absolute;left:9900;top:2115;width:28;height:137" coordorigin="9900,2115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66" o:spid="_x0000_s1228" style="position:absolute;left:9900;top:2115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/j6cQA&#10;AADcAAAADwAAAGRycy9kb3ducmV2LnhtbESPQWsCMRSE74X+h/AKvRTNumCR1SiyVeipoO3B42Pz&#10;zK5uXpYkXdN/3xSEHoeZ+YZZbZLtxUg+dI4VzKYFCOLG6Y6Ngq/P/WQBIkRkjb1jUvBDATbrx4cV&#10;Vtrd+EDjMRqRIRwqVNDGOFRShqYli2HqBuLsnZ23GLP0RmqPtwy3vSyL4lVa7DgvtDhQ3VJzPX5b&#10;BeYy93NTj6ckX7r08XbVu1OtlXp+StsliEgp/ofv7XetoJyV8HcmHw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P4+nEAAAA3AAAAA8AAAAAAAAAAAAAAAAAmAIAAGRycy9k&#10;b3ducmV2LnhtbFBLBQYAAAAABAAEAPUAAACJAwAAAAA=&#10;" path="m28,l,,,137r28,l28,xe" filled="f" strokecolor="#231f20" strokeweight=".06pt">
                    <v:path arrowok="t" o:connecttype="custom" o:connectlocs="28,2115;0,2115;0,2252;28,2252;28,2115" o:connectangles="0,0,0,0,0"/>
                  </v:shape>
                </v:group>
                <v:group id="Group 63" o:spid="_x0000_s1229" style="position:absolute;left:9983;top:2186;width:2;height:137" coordorigin="9983,218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64" o:spid="_x0000_s1230" style="position:absolute;left:9983;top:218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8rZsUA&#10;AADcAAAADwAAAGRycy9kb3ducmV2LnhtbESPX2vCMBTF3wf7DuEKe5upTmRUo4jDIexB6wTx7dpc&#10;27rmpiRZrd/eCIM9Hs6fH2c670wtWnK+sqxg0E9AEOdWV1wo2H+vXt9B+ICssbZMCm7kYT57fppi&#10;qu2VM2p3oRBxhH2KCsoQmlRKn5dk0PdtQxy9s3UGQ5SukNrhNY6bWg6TZCwNVhwJJTa0LCn/2f2a&#10;CNm2q2x5SbLTcc1nt/k6fGw/35R66XWLCYhAXfgP/7XXWsFwMIL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/ytmxQAAANwAAAAPAAAAAAAAAAAAAAAAAJgCAABkcnMv&#10;ZG93bnJldi54bWxQSwUGAAAAAAQABAD1AAAAigMAAAAA&#10;" path="m,137l,e" filled="f" strokecolor="#231f20" strokeweight="1.48pt">
                    <v:path arrowok="t" o:connecttype="custom" o:connectlocs="0,2323;0,2186" o:connectangles="0,0"/>
                  </v:shape>
                </v:group>
                <v:group id="Group 61" o:spid="_x0000_s1231" style="position:absolute;left:9969;top:2186;width:28;height:137" coordorigin="9969,218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62" o:spid="_x0000_s1232" style="position:absolute;left:9969;top:218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Tl6sQA&#10;AADcAAAADwAAAGRycy9kb3ducmV2LnhtbESPQWsCMRSE74X+h/CEXopmFZSyGkW2LfQkqD14fGye&#10;2dXNy5Kka/rvTaHgcZiZb5jVJtlODORD61jBdFKAIK6dbtko+D5+jt9AhIissXNMCn4pwGb9/LTC&#10;Ursb72k4RCMyhEOJCpoY+1LKUDdkMUxcT5y9s/MWY5beSO3xluG2k7OiWEiLLeeFBnuqGqqvhx+r&#10;wFzmfm6q4ZTka5t271f9caq0Ui+jtF2CiJTiI/zf/tIKZtMF/J3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05erEAAAA3AAAAA8AAAAAAAAAAAAAAAAAmAIAAGRycy9k&#10;b3ducmV2LnhtbFBLBQYAAAAABAAEAPUAAACJAwAAAAA=&#10;" path="m27,l,,,137r27,l27,xe" filled="f" strokecolor="#231f20" strokeweight=".06pt">
                    <v:path arrowok="t" o:connecttype="custom" o:connectlocs="27,2186;0,2186;0,2323;27,2323;27,2186" o:connectangles="0,0,0,0,0"/>
                  </v:shape>
                </v:group>
                <v:group id="Group 59" o:spid="_x0000_s1233" style="position:absolute;left:10050;top:2186;width:2;height:137" coordorigin="10050,218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60" o:spid="_x0000_s1234" style="position:absolute;left:10050;top:218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IhY8MA&#10;AADcAAAADwAAAGRycy9kb3ducmV2LnhtbERPTWvCQBC9F/oflil4qxsVSomuIhaL4KHGFoq3MTsm&#10;abOzYXeN6b/vHAo9Pt73YjW4VvUUYuPZwGScgSIuvW24MvDxvn18BhUTssXWMxn4oQir5f3dAnPr&#10;b1xQf0yVkhCOORqoU+pyrWNZk8M49h2xcBcfHCaBodI24E3CXaunWfakHTYsDTV2tKmp/D5enZQc&#10;+m2x+cqK82nHl/C2/3w5vM6MGT0M6zmoREP6F/+5d9bAdCJr5YwcAb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IhY8MAAADcAAAADwAAAAAAAAAAAAAAAACYAgAAZHJzL2Rv&#10;d25yZXYueG1sUEsFBgAAAAAEAAQA9QAAAIgDAAAAAA==&#10;" path="m,137l,e" filled="f" strokecolor="#231f20" strokeweight="1.48pt">
                    <v:path arrowok="t" o:connecttype="custom" o:connectlocs="0,2323;0,2186" o:connectangles="0,0"/>
                  </v:shape>
                </v:group>
                <v:group id="Group 57" o:spid="_x0000_s1235" style="position:absolute;left:10036;top:2186;width:28;height:137" coordorigin="10036,218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58" o:spid="_x0000_s1236" style="position:absolute;left:10036;top:218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0SuMEA&#10;AADcAAAADwAAAGRycy9kb3ducmV2LnhtbERPz2vCMBS+D/wfwhO8DE0tKNIZZdQJOw10O3h8NG9p&#10;Z/NSkqxm//1yEDx+fL+3+2R7MZIPnWMFy0UBgrhxumOj4OvzON+ACBFZY++YFPxRgP1u8rTFSrsb&#10;n2g8RyNyCIcKFbQxDpWUoWnJYli4gThz385bjBl6I7XHWw63vSyLYi0tdpwbWhyobqm5nn+tAvOz&#10;8itTj5ckn7v0cbjqt0utlZpN0+sLiEgpPsR397tWUJZ5fj6Tj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9ErjBAAAA3AAAAA8AAAAAAAAAAAAAAAAAmAIAAGRycy9kb3du&#10;cmV2LnhtbFBLBQYAAAAABAAEAPUAAACGAwAAAAA=&#10;" path="m28,l,,,137r28,l28,xe" filled="f" strokecolor="#231f20" strokeweight=".06pt">
                    <v:path arrowok="t" o:connecttype="custom" o:connectlocs="28,2186;0,2186;0,2323;28,2323;28,2186" o:connectangles="0,0,0,0,0"/>
                  </v:shape>
                </v:group>
                <v:group id="Group 55" o:spid="_x0000_s1237" style="position:absolute;left:10103;top:2220;width:28;height:2" coordorigin="10103,2220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56" o:spid="_x0000_s1238" style="position:absolute;left:10103;top:2220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IO8sMA&#10;AADcAAAADwAAAGRycy9kb3ducmV2LnhtbESPwWrDMBBE74H+g9hCb7Ecg0NwrYQSSOi1Tkjd22Jt&#10;bVNr5Uhq7P59VSjkOMzMG6bczWYQN3K+t6xglaQgiBure24VnE+H5QaED8gaB8uk4Ic87LYPixIL&#10;bSd+o1sVWhEh7AtU0IUwFlL6piODPrEjcfQ+rTMYonSt1A6nCDeDzNJ0LQ32HBc6HGnfUfNVfRsF&#10;7/aCuXOpPdbU1uPHMb/Wea7U0+P88gwi0Bzu4f/2q1aQZRn8nY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IO8sMAAADcAAAADwAAAAAAAAAAAAAAAACYAgAAZHJzL2Rv&#10;d25yZXYueG1sUEsFBgAAAAAEAAQA9QAAAIgDAAAAAA==&#10;" path="m28,l,e" filled="f" strokecolor="#231f20" strokeweight="1.221mm">
                    <v:path arrowok="t" o:connecttype="custom" o:connectlocs="28,0;0,0" o:connectangles="0,0"/>
                  </v:shape>
                </v:group>
                <v:group id="Group 53" o:spid="_x0000_s1239" style="position:absolute;left:10103;top:2186;width:28;height:67" coordorigin="10103,2186" coordsize="28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54" o:spid="_x0000_s1240" style="position:absolute;left:10103;top:2186;width:28;height:67;visibility:visible;mso-wrap-style:square;v-text-anchor:top" coordsize="2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51ncMA&#10;AADcAAAADwAAAGRycy9kb3ducmV2LnhtbESPQWvCQBSE74L/YXlCb7oxlGKimyBCS9tDQVvvj+wz&#10;G82+Ddk1pv++WxA8DjPzDbMpR9uKgXrfOFawXCQgiCunG64V/Hy/zlcgfEDW2DomBb/koSymkw3m&#10;2t14T8Mh1CJC2OeowITQ5VL6ypBFv3AdcfROrrcYouxrqXu8RbhtZZokL9Jiw3HBYEc7Q9XlcLUK&#10;ztmnW7o3Ch9yMMcsu1DbXL+UepqN2zWIQGN4hO/td60gTZ/h/0w8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51ncMAAADcAAAADwAAAAAAAAAAAAAAAACYAgAAZHJzL2Rv&#10;d25yZXYueG1sUEsFBgAAAAAEAAQA9QAAAIgDAAAAAA==&#10;" path="m28,l,,,67r28,l28,xe" filled="f" strokecolor="#231f20" strokeweight=".06pt">
                    <v:path arrowok="t" o:connecttype="custom" o:connectlocs="28,2186;0,2186;0,2253;28,2253;28,2186" o:connectangles="0,0,0,0,0"/>
                  </v:shape>
                </v:group>
                <v:group id="Group 51" o:spid="_x0000_s1241" style="position:absolute;left:10185;top:2186;width:2;height:137" coordorigin="10185,218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52" o:spid="_x0000_s1242" style="position:absolute;left:10185;top:218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GUscA&#10;AADcAAAADwAAAGRycy9kb3ducmV2LnhtbESPQUvDQBSE70L/w/IKvdmNARON3RYtiB56sDGox0f2&#10;mYRm34bdbZv217uFgsdhZr5hFqvR9OJAzneWFdzNExDEtdUdNwqqz9fbBxA+IGvsLZOCE3lYLSc3&#10;Cyy0PfKWDmVoRISwL1BBG8JQSOnrlgz6uR2Io/drncEQpWukdniMcNPLNEkyabDjuNDiQOuW6l25&#10;Nwo+Ntt8XZ6/qjx/+8mqx93o7r9flJpNx+cnEIHG8B++tt+1gjTN4HImH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bhlLHAAAA3AAAAA8AAAAAAAAAAAAAAAAAmAIAAGRy&#10;cy9kb3ducmV2LnhtbFBLBQYAAAAABAAEAPUAAACMAwAAAAA=&#10;" path="m,137l,e" filled="f" strokecolor="#231f20" strokeweight=".52247mm">
                    <v:path arrowok="t" o:connecttype="custom" o:connectlocs="0,2323;0,2186" o:connectangles="0,0"/>
                  </v:shape>
                </v:group>
                <v:group id="Group 49" o:spid="_x0000_s1243" style="position:absolute;left:10172;top:2186;width:28;height:137" coordorigin="10172,218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50" o:spid="_x0000_s1244" style="position:absolute;left:10172;top:218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evsEA&#10;AADcAAAADwAAAGRycy9kb3ducmV2LnhtbERPz2vCMBS+D/wfwhO8DE0tKNIZZdQJOw10O3h8NG9p&#10;Z/NSkqxm//1yEDx+fL+3+2R7MZIPnWMFy0UBgrhxumOj4OvzON+ACBFZY++YFPxRgP1u8rTFSrsb&#10;n2g8RyNyCIcKFbQxDpWUoWnJYli4gThz385bjBl6I7XHWw63vSyLYi0tdpwbWhyobqm5nn+tAvOz&#10;8itTj5ckn7v0cbjqt0utlZpN0+sLiEgpPsR397tWUJZ5bT6Tj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LHr7BAAAA3AAAAA8AAAAAAAAAAAAAAAAAmAIAAGRycy9kb3du&#10;cmV2LnhtbFBLBQYAAAAABAAEAPUAAACGAwAAAAA=&#10;" path="m27,l,,,137r27,l27,xe" filled="f" strokecolor="#231f20" strokeweight=".06pt">
                    <v:path arrowok="t" o:connecttype="custom" o:connectlocs="27,2186;0,2186;0,2323;27,2323;27,2186" o:connectangles="0,0,0,0,0"/>
                  </v:shape>
                </v:group>
                <v:group id="Group 47" o:spid="_x0000_s1245" style="position:absolute;left:10239;top:2220;width:28;height:2" coordorigin="10239,2220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48" o:spid="_x0000_s1246" style="position:absolute;left:10239;top:2220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jw8EA&#10;AADcAAAADwAAAGRycy9kb3ducmV2LnhtbERPz2vCMBS+C/4P4Q12s+kcldE1FRFWdp2KdrdH89YW&#10;m5cuyWr33y+HgceP73exnc0gJnK+t6zgKUlBEDdW99wqOB3fVi8gfEDWOFgmBb/kYVsuFwXm2t74&#10;g6ZDaEUMYZ+jgi6EMZfSNx0Z9IkdiSP3ZZ3BEKFrpXZ4i+FmkOs03UiDPceGDkfad9RcDz9GwcWe&#10;MXMutVVNbT1+Vtl3nWVKPT7Mu1cQgeZwF/+737WC9XOcH8/EIy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Fo8PBAAAA3AAAAA8AAAAAAAAAAAAAAAAAmAIAAGRycy9kb3du&#10;cmV2LnhtbFBLBQYAAAAABAAEAPUAAACGAwAAAAA=&#10;" path="m27,l,e" filled="f" strokecolor="#231f20" strokeweight="1.221mm">
                    <v:path arrowok="t" o:connecttype="custom" o:connectlocs="27,0;0,0" o:connectangles="0,0"/>
                  </v:shape>
                </v:group>
                <v:group id="Group 45" o:spid="_x0000_s1247" style="position:absolute;left:10239;top:2186;width:28;height:67" coordorigin="10239,2186" coordsize="28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46" o:spid="_x0000_s1248" style="position:absolute;left:10239;top:2186;width:28;height:67;visibility:visible;mso-wrap-style:square;v-text-anchor:top" coordsize="2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Ler8MA&#10;AADcAAAADwAAAGRycy9kb3ducmV2LnhtbESPQWvCQBSE74L/YXlCb7oxhWKimyBCS9tDQVvvj+wz&#10;G82+Ddk1pv++WxA8DjPzDbMpR9uKgXrfOFawXCQgiCunG64V/Hy/zlcgfEDW2DomBb/koSymkw3m&#10;2t14T8Mh1CJC2OeowITQ5VL6ypBFv3AdcfROrrcYouxrqXu8RbhtZZokL9Jiw3HBYEc7Q9XlcLUK&#10;ztmnW7o3Ch9yMMcsu1DbXL+UepqN2zWIQGN4hO/td60gfU7h/0w8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Ler8MAAADcAAAADwAAAAAAAAAAAAAAAACYAgAAZHJzL2Rv&#10;d25yZXYueG1sUEsFBgAAAAAEAAQA9QAAAIgDAAAAAA==&#10;" path="m27,l,,,67r27,l27,xe" filled="f" strokecolor="#231f20" strokeweight=".06pt">
                    <v:path arrowok="t" o:connecttype="custom" o:connectlocs="27,2186;0,2186;0,2253;27,2253;27,2186" o:connectangles="0,0,0,0,0"/>
                  </v:shape>
                </v:group>
                <v:group id="Group 43" o:spid="_x0000_s1249" style="position:absolute;left:10321;top:2186;width:2;height:137" coordorigin="10321,218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44" o:spid="_x0000_s1250" style="position:absolute;left:10321;top:218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p3BsUA&#10;AADcAAAADwAAAGRycy9kb3ducmV2LnhtbESPX2vCMBTF3wd+h3CFvc10OoZUowzFIfig1cHw7dpc&#10;22pzU5JYu2+/CIM9Hs6fH2c670wtWnK+sqzgdZCAIM6trrhQ8HVYvYxB+ICssbZMCn7Iw3zWe5pi&#10;qu2dM2r3oRBxhH2KCsoQmlRKn5dk0A9sQxy9s3UGQ5SukNrhPY6bWg6T5F0arDgSSmxoUVJ+3d9M&#10;hOzaVba4JNnpuOaz226+l7vPkVLP/e5jAiJQF/7Df+21VjAcvcHjTDw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SncGxQAAANwAAAAPAAAAAAAAAAAAAAAAAJgCAABkcnMv&#10;ZG93bnJldi54bWxQSwUGAAAAAAQABAD1AAAAigMAAAAA&#10;" path="m,137l,e" filled="f" strokecolor="#231f20" strokeweight="1.48pt">
                    <v:path arrowok="t" o:connecttype="custom" o:connectlocs="0,2323;0,2186" o:connectangles="0,0"/>
                  </v:shape>
                </v:group>
                <v:group id="Group 41" o:spid="_x0000_s1251" style="position:absolute;left:10307;top:2186;width:28;height:137" coordorigin="10307,218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42" o:spid="_x0000_s1252" style="position:absolute;left:10307;top:218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G5isQA&#10;AADcAAAADwAAAGRycy9kb3ducmV2LnhtbESPQWsCMRSE7wX/Q3hCL0WzVZSyGqWsLfRUqPbg8bF5&#10;Zlc3L0sS1/TfN0Khx2FmvmHW22Q7MZAPrWMFz9MCBHHtdMtGwffhffICIkRkjZ1jUvBDAbab0cMa&#10;S+1u/EXDPhqRIRxKVNDE2JdShrohi2HqeuLsnZy3GLP0RmqPtwy3nZwVxVJabDkvNNhT1VB92V+t&#10;AnNe+IWphmOST2363F3027HSSj2O0+sKRKQU/8N/7Q+tYDZfwv1MP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BuYrEAAAA3AAAAA8AAAAAAAAAAAAAAAAAmAIAAGRycy9k&#10;b3ducmV2LnhtbFBLBQYAAAAABAAEAPUAAACJAwAAAAA=&#10;" path="m28,l,,,137r28,l28,xe" filled="f" strokecolor="#231f20" strokeweight=".06pt">
                    <v:path arrowok="t" o:connecttype="custom" o:connectlocs="28,2186;0,2186;0,2323;28,2323;28,2186" o:connectangles="0,0,0,0,0"/>
                  </v:shape>
                </v:group>
                <v:group id="Group 39" o:spid="_x0000_s1253" style="position:absolute;left:10388;top:2115;width:2;height:137" coordorigin="10388,2115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40" o:spid="_x0000_s1254" style="position:absolute;left:10388;top:2115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d9A8MA&#10;AADcAAAADwAAAGRycy9kb3ducmV2LnhtbERPTUvDQBC9C/6HZQq9mU1bEIndFqm0FHqwqYJ4G7PT&#10;JJqdDbvbNP575yB4fLzv5Xp0nRooxNazgVmWgyKuvG25NvD2ur17ABUTssXOMxn4oQjr1e3NEgvr&#10;r1zScEq1khCOBRpoUuoLrWPVkMOY+Z5YuLMPDpPAUGsb8CrhrtPzPL/XDluWhgZ72jRUfZ8uTkqO&#10;w7bcfOXl58eez+Hl8P583C2MmU7Gp0dQicb0L/5z762B+ULWyhk5An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d9A8MAAADcAAAADwAAAAAAAAAAAAAAAACYAgAAZHJzL2Rv&#10;d25yZXYueG1sUEsFBgAAAAAEAAQA9QAAAIgDAAAAAA==&#10;" path="m,137l,e" filled="f" strokecolor="#231f20" strokeweight="1.48pt">
                    <v:path arrowok="t" o:connecttype="custom" o:connectlocs="0,2252;0,2115" o:connectangles="0,0"/>
                  </v:shape>
                </v:group>
                <v:group id="Group 37" o:spid="_x0000_s1255" style="position:absolute;left:10374;top:2115;width:28;height:137" coordorigin="10374,2115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38" o:spid="_x0000_s1256" style="position:absolute;left:10374;top:2115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L3GMIA&#10;AADcAAAADwAAAGRycy9kb3ducmV2LnhtbERPy2oCMRTdF/yHcAtuimYqKjI1ikwruCr4WLi8TG4z&#10;Uyc3Q5KO6d83i4LLw3mvt8l2YiAfWscKXqcFCOLa6ZaNgst5P1mBCBFZY+eYFPxSgO1m9LTGUrs7&#10;H2k4RSNyCIcSFTQx9qWUoW7IYpi6njhzX85bjBl6I7XHew63nZwVxVJabDk3NNhT1VB9O/1YBeZ7&#10;4RemGq5JvrTp8/2mP66VVmr8nHZvICKl+BD/uw9awWye5+cz+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4vcYwgAAANwAAAAPAAAAAAAAAAAAAAAAAJgCAABkcnMvZG93&#10;bnJldi54bWxQSwUGAAAAAAQABAD1AAAAhwMAAAAA&#10;" path="m28,l,,,137r28,l28,xe" filled="f" strokecolor="#231f20" strokeweight=".06pt">
                    <v:path arrowok="t" o:connecttype="custom" o:connectlocs="28,2115;0,2115;0,2252;28,2252;28,2115" o:connectangles="0,0,0,0,0"/>
                  </v:shape>
                </v:group>
                <v:group id="Group 35" o:spid="_x0000_s1257" style="position:absolute;left:10455;top:2115;width:2;height:137" coordorigin="10455,2115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36" o:spid="_x0000_s1258" style="position:absolute;left:10455;top:2115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9l8cgA&#10;AADcAAAADwAAAGRycy9kb3ducmV2LnhtbESPQWvCQBSE74X+h+UVvNVNgzU1dZVWkPbgoaah9vjI&#10;vibB7Nuwu2rqr3eFQo/DzHzDzJeD6cSRnG8tK3gYJyCIK6tbrhWUn+v7JxA+IGvsLJOCX/KwXNze&#10;zDHX9sRbOhahFhHCPkcFTQh9LqWvGjLox7Ynjt6PdQZDlK6W2uEpwk0n0ySZSoMtx4UGe1o1VO2L&#10;g1Hwsdlmq+L8VWbZ2/e0nO0H97h7VWp0N7w8gwg0hP/wX/tdK0gnKVzPxCM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v2XxyAAAANwAAAAPAAAAAAAAAAAAAAAAAJgCAABk&#10;cnMvZG93bnJldi54bWxQSwUGAAAAAAQABAD1AAAAjQMAAAAA&#10;" path="m,137l,e" filled="f" strokecolor="#231f20" strokeweight=".52247mm">
                    <v:path arrowok="t" o:connecttype="custom" o:connectlocs="0,2252;0,2115" o:connectangles="0,0"/>
                  </v:shape>
                </v:group>
                <v:group id="Group 33" o:spid="_x0000_s1259" style="position:absolute;left:10442;top:2115;width:28;height:137" coordorigin="10442,2115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34" o:spid="_x0000_s1260" style="position:absolute;left:10442;top:2115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nxG8QA&#10;AADcAAAADwAAAGRycy9kb3ducmV2LnhtbESPQWsCMRSE74X+h/AKXkrNKlrKapSyKvRUqPbg8bF5&#10;ZrduXpYkrvHfm0Khx2FmvmGW62Q7MZAPrWMFk3EBgrh2umWj4Puwe3kDESKyxs4xKbhRgPXq8WGJ&#10;pXZX/qJhH43IEA4lKmhi7EspQ92QxTB2PXH2Ts5bjFl6I7XHa4bbTk6L4lVabDkvNNhT1VB93l+s&#10;AvMz93NTDcckn9v0uTnr7bHSSo2e0vsCRKQU/8N/7Q+tYDqbwe+Zf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8RvEAAAA3AAAAA8AAAAAAAAAAAAAAAAAmAIAAGRycy9k&#10;b3ducmV2LnhtbFBLBQYAAAAABAAEAPUAAACJAwAAAAA=&#10;" path="m27,l,,,137r27,l27,xe" filled="f" strokecolor="#231f20" strokeweight=".06pt">
                    <v:path arrowok="t" o:connecttype="custom" o:connectlocs="27,2115;0,2115;0,2252;27,2252;27,2115" o:connectangles="0,0,0,0,0"/>
                  </v:shape>
                </v:group>
                <v:group id="Group 31" o:spid="_x0000_s1261" style="position:absolute;left:10510;top:2220;width:28;height:2" coordorigin="10510,2220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32" o:spid="_x0000_s1262" style="position:absolute;left:10510;top:2220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btUcMA&#10;AADcAAAADwAAAGRycy9kb3ducmV2LnhtbESPQWvCQBSE7wX/w/IK3prdipESs4oIlV5rpU1vj+wz&#10;CWbfprtbTf+9KxQ8DjPzDVOuR9uLM/nQOdbwnCkQxLUzHTcaDh+vTy8gQkQ22DsmDX8UYL2aPJRY&#10;GHfhdzrvYyMShEOBGtoYh0LKULdkMWRuIE7e0XmLMUnfSOPxkuC2lzOlFtJix2mhxYG2LdWn/a/V&#10;8OU+MfdeuV1FTTV87/KfKs+1nj6OmyWISGO8h//bb0bDbL6A25l0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btUcMAAADcAAAADwAAAAAAAAAAAAAAAACYAgAAZHJzL2Rv&#10;d25yZXYueG1sUEsFBgAAAAAEAAQA9QAAAIgDAAAAAA==&#10;" path="m28,l,e" filled="f" strokecolor="#231f20" strokeweight="1.221mm">
                    <v:path arrowok="t" o:connecttype="custom" o:connectlocs="28,0;0,0" o:connectangles="0,0"/>
                  </v:shape>
                </v:group>
                <v:group id="Group 29" o:spid="_x0000_s1263" style="position:absolute;left:10510;top:2186;width:28;height:67" coordorigin="10510,2186" coordsize="28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30" o:spid="_x0000_s1264" style="position:absolute;left:10510;top:2186;width:28;height:67;visibility:visible;mso-wrap-style:square;v-text-anchor:top" coordsize="2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aOMEA&#10;AADcAAAADwAAAGRycy9kb3ducmV2LnhtbERPz2vCMBS+D/wfwhN2W9PKGLY2igiObYeBdbs/mmdT&#10;27yUJtbuv18Ogx0/vt/lbra9mGj0rWMFWZKCIK6dbrlR8HU+Pq1B+ICssXdMCn7Iw267eCix0O7O&#10;J5qq0IgYwr5ABSaEoZDS14Ys+sQNxJG7uNFiiHBspB7xHsNtL1dp+iItthwbDA50MFR31c0quOYf&#10;LnOvFN7lZL7zvKO+vX0q9bic9xsQgebwL/5zv2kFq+e4Np6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8mjjBAAAA3AAAAA8AAAAAAAAAAAAAAAAAmAIAAGRycy9kb3du&#10;cmV2LnhtbFBLBQYAAAAABAAEAPUAAACGAwAAAAA=&#10;" path="m28,l,,,67r28,l28,xe" filled="f" strokecolor="#231f20" strokeweight=".06pt">
                    <v:path arrowok="t" o:connecttype="custom" o:connectlocs="28,2186;0,2186;0,2253;28,2253;28,2186" o:connectangles="0,0,0,0,0"/>
                  </v:shape>
                </v:group>
                <v:group id="Group 27" o:spid="_x0000_s1265" style="position:absolute;left:10591;top:2186;width:2;height:137" coordorigin="10591,218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8" o:spid="_x0000_s1266" style="position:absolute;left:10591;top:218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6UpcQA&#10;AADcAAAADwAAAGRycy9kb3ducmV2LnhtbERPTWvCQBC9F/oflhG81Y1KS0ldRSwWoYcaFUpv0+yY&#10;xGZnw+42pv++cyj0+Hjfi9XgWtVTiI1nA9NJBoq49LbhysDpuL17BBUTssXWMxn4oQir5e3NAnPr&#10;r1xQf0iVkhCOORqoU+pyrWNZk8M48R2xcGcfHCaBodI24FXCXatnWfagHTYsDTV2tKmp/Dp8OynZ&#10;99tic8mKz48dn8Pb6/vz/mVuzHg0rJ9AJRrSv/jPvbMGZvcyX87IE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ulKXEAAAA3AAAAA8AAAAAAAAAAAAAAAAAmAIAAGRycy9k&#10;b3ducmV2LnhtbFBLBQYAAAAABAAEAPUAAACJAwAAAAA=&#10;" path="m,137l,e" filled="f" strokecolor="#231f20" strokeweight="1.48pt">
                    <v:path arrowok="t" o:connecttype="custom" o:connectlocs="0,2323;0,2186" o:connectangles="0,0"/>
                  </v:shape>
                </v:group>
                <v:group id="Group 25" o:spid="_x0000_s1267" style="position:absolute;left:10577;top:2186;width:28;height:137" coordorigin="10577,218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6" o:spid="_x0000_s1268" style="position:absolute;left:10577;top:218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VaKcQA&#10;AADcAAAADwAAAGRycy9kb3ducmV2LnhtbESPQUsDMRSE74L/ITzBi9hsF1ZkbVpkVfBUaOthj4/N&#10;M7t287Ik6Tb+e1MoeBxm5htmtUl2FDP5MDhWsFwUIIg7pwc2Cr4OH4/PIEJE1jg6JgW/FGCzvr1Z&#10;Ya3dmXc076MRGcKhRgV9jFMtZeh6shgWbiLO3rfzFmOW3kjt8ZzhdpRlUTxJiwPnhR4nanrqjvuT&#10;VWB+Kl+ZZm6TfBjS9u2o39tGK3V/l15fQERK8T98bX9qBWVVwuVMP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lWinEAAAA3AAAAA8AAAAAAAAAAAAAAAAAmAIAAGRycy9k&#10;b3ducmV2LnhtbFBLBQYAAAAABAAEAPUAAACJAwAAAAA=&#10;" path="m28,l,,,137r28,l28,xe" filled="f" strokecolor="#231f20" strokeweight=".06pt">
                    <v:path arrowok="t" o:connecttype="custom" o:connectlocs="28,2186;0,2186;0,2323;28,2323;28,2186" o:connectangles="0,0,0,0,0"/>
                  </v:shape>
                </v:group>
                <v:group id="Group 23" o:spid="_x0000_s1269" style="position:absolute;left:10646;top:2220;width:28;height:2" coordorigin="10646,2220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4" o:spid="_x0000_s1270" style="position:absolute;left:10646;top:2220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AYMMA&#10;AADcAAAADwAAAGRycy9kb3ducmV2LnhtbESPQWvCQBSE74X+h+UVvNWN4paSuglSULyqxaa3R/Y1&#10;Cc2+TXdXTf99VxA8DjPzDbMsR9uLM/nQOdYwm2YgiGtnOm40fBzWz68gQkQ22DsmDX8UoCweH5aY&#10;G3fhHZ33sREJwiFHDW2MQy5lqFuyGKZuIE7et/MWY5K+kcbjJcFtL+dZ9iItdpwWWhzovaX6Z3+y&#10;Gj7dEZX3mdtU1FTD10b9VkppPXkaV28gIo3xHr61t0bDXC3geiYdAV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FAYMMAAADcAAAADwAAAAAAAAAAAAAAAACYAgAAZHJzL2Rv&#10;d25yZXYueG1sUEsFBgAAAAAEAAQA9QAAAIgDAAAAAA==&#10;" path="m27,l,e" filled="f" strokecolor="#231f20" strokeweight="1.221mm">
                    <v:path arrowok="t" o:connecttype="custom" o:connectlocs="27,0;0,0" o:connectangles="0,0"/>
                  </v:shape>
                </v:group>
                <v:group id="Group 21" o:spid="_x0000_s1271" style="position:absolute;left:10646;top:2186;width:28;height:67" coordorigin="10646,2186" coordsize="28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2" o:spid="_x0000_s1272" style="position:absolute;left:10646;top:2186;width:28;height:67;visibility:visible;mso-wrap-style:square;v-text-anchor:top" coordsize="2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Y9DMIA&#10;AADcAAAADwAAAGRycy9kb3ducmV2LnhtbESPT4vCMBTE7wt+h/AEb2uqoGyrUURw2fUgrH/uj+bZ&#10;VJuX0sTa/fZGEDwOM/MbZr7sbCVaanzpWMFomIAgzp0uuVBwPGw+v0D4gKyxckwK/snDctH7mGOm&#10;3Z3/qN2HQkQI+wwVmBDqTEqfG7Loh64mjt7ZNRZDlE0hdYP3CLeVHCfJVFosOS4YrGltKL/ub1bB&#10;Jd26kfum8Ctbc0rTK1XlbafUoN+tZiACdeEdfrV/tILxZAr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j0MwgAAANwAAAAPAAAAAAAAAAAAAAAAAJgCAABkcnMvZG93&#10;bnJldi54bWxQSwUGAAAAAAQABAD1AAAAhwMAAAAA&#10;" path="m27,l,,,67r27,l27,xe" filled="f" strokecolor="#231f20" strokeweight=".06pt">
                    <v:path arrowok="t" o:connecttype="custom" o:connectlocs="27,2186;0,2186;0,2253;27,2253;27,2186" o:connectangles="0,0,0,0,0"/>
                  </v:shape>
                </v:group>
                <v:group id="Group 19" o:spid="_x0000_s1273" style="position:absolute;left:10727;top:2115;width:2;height:137" coordorigin="10727,2115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0" o:spid="_x0000_s1274" style="position:absolute;left:10727;top:2115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iYo8QA&#10;AADcAAAADwAAAGRycy9kb3ducmV2LnhtbERPTWvCQBC9F/oflhG81Y1KS0ldRSwWoYcaFUpv0+yY&#10;xGZnw+42pv++cyj0+Hjfi9XgWtVTiI1nA9NJBoq49LbhysDpuL17BBUTssXWMxn4oQir5e3NAnPr&#10;r1xQf0iVkhCOORqoU+pyrWNZk8M48R2xcGcfHCaBodI24FXCXatnWfagHTYsDTV2tKmp/Dp8OynZ&#10;99tic8mKz48dn8Pb6/vz/mVuzHg0rJ9AJRrSv/jPvbMGZveyVs7IE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YmKPEAAAA3AAAAA8AAAAAAAAAAAAAAAAAmAIAAGRycy9k&#10;b3ducmV2LnhtbFBLBQYAAAAABAAEAPUAAACJAwAAAAA=&#10;" path="m,137l,e" filled="f" strokecolor="#231f20" strokeweight="1.48pt">
                    <v:path arrowok="t" o:connecttype="custom" o:connectlocs="0,2252;0,2115" o:connectangles="0,0"/>
                  </v:shape>
                </v:group>
                <v:group id="Group 17" o:spid="_x0000_s1275" style="position:absolute;left:10713;top:2115;width:28;height:137" coordorigin="10713,2115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18" o:spid="_x0000_s1276" style="position:absolute;left:10713;top:2115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reMEA&#10;AADcAAAADwAAAGRycy9kb3ducmV2LnhtbERPTWsCMRC9C/0PYQq9iGYVFFmNUrYKPRWqHjwOmzG7&#10;upksSVzTf98cCj0+3vdml2wnBvKhdaxgNi1AENdOt2wUnE+HyQpEiMgaO8ek4IcC7LYvow2W2j35&#10;m4ZjNCKHcChRQRNjX0oZ6oYshqnriTN3dd5izNAbqT0+c7jt5LwoltJiy7mhwZ6qhur78WEVmNvC&#10;L0w1XJIct+nr4673l0or9faa3tcgIqX4L/5zf2oF82Wen8/k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Xq3jBAAAA3AAAAA8AAAAAAAAAAAAAAAAAmAIAAGRycy9kb3du&#10;cmV2LnhtbFBLBQYAAAAABAAEAPUAAACGAwAAAAA=&#10;" path="m27,l,,,137r27,l27,xe" filled="f" strokecolor="#231f20" strokeweight=".06pt">
                    <v:path arrowok="t" o:connecttype="custom" o:connectlocs="27,2115;0,2115;0,2252;27,2252;27,2115" o:connectangles="0,0,0,0,0"/>
                  </v:shape>
                </v:group>
                <v:group id="Group 15" o:spid="_x0000_s1277" style="position:absolute;left:10794;top:2115;width:2;height:137" coordorigin="10794,2115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16" o:spid="_x0000_s1278" style="position:absolute;left:10794;top:2115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l9MUA&#10;AADcAAAADwAAAGRycy9kb3ducmV2LnhtbESPX2vCMBTF3wd+h3AF39Z0FWR0RhmKIuxB6wZjb3fN&#10;te3W3JQkq/XbG2Hg4+H8+XHmy8G0oifnG8sKnpIUBHFpdcOVgo/3zeMzCB+QNbaWScGFPCwXo4c5&#10;5tqeuaD+GCoRR9jnqKAOocul9GVNBn1iO+LonawzGKJ0ldQOz3HctDJL05k02HAk1NjRqqby9/hn&#10;IuTQb4rVT1p8f+345PZvn+vDdqrUZDy8voAINIR7+L+90wqyWQa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GX0xQAAANwAAAAPAAAAAAAAAAAAAAAAAJgCAABkcnMv&#10;ZG93bnJldi54bWxQSwUGAAAAAAQABAD1AAAAigMAAAAA&#10;" path="m,137l,e" filled="f" strokecolor="#231f20" strokeweight="1.48pt">
                    <v:path arrowok="t" o:connecttype="custom" o:connectlocs="0,2252;0,2115" o:connectangles="0,0"/>
                  </v:shape>
                </v:group>
                <v:group id="Group 13" o:spid="_x0000_s1279" style="position:absolute;left:10780;top:2115;width:28;height:137" coordorigin="10780,2115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14" o:spid="_x0000_s1280" style="position:absolute;left:10780;top:2115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te8QA&#10;AADcAAAADwAAAGRycy9kb3ducmV2LnhtbESPQWsCMRSE7wX/Q3hCL0WzFZWyGqWsLfRUqPbg8bF5&#10;Zlc3L0sS1/TfN0Khx2FmvmHW22Q7MZAPrWMFz9MCBHHtdMtGwffhffICIkRkjZ1jUvBDAbab0cMa&#10;S+1u/EXDPhqRIRxKVNDE2JdShrohi2HqeuLsnZy3GLP0RmqPtwy3nZwVxVJabDkvNNhT1VB92V+t&#10;AnNe+IWphmOST2363F3027HSSj2O0+sKRKQU/8N/7Q+tYLacw/1MP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srXvEAAAA3AAAAA8AAAAAAAAAAAAAAAAAmAIAAGRycy9k&#10;b3ducmV2LnhtbFBLBQYAAAAABAAEAPUAAACJAwAAAAA=&#10;" path="m28,l,,,137r28,l28,xe" filled="f" strokecolor="#231f20" strokeweight=".06pt">
                    <v:path arrowok="t" o:connecttype="custom" o:connectlocs="28,2115;0,2115;0,2252;28,2252;28,2115" o:connectangles="0,0,0,0,0"/>
                  </v:shape>
                </v:group>
                <v:group id="Group 11" o:spid="_x0000_s1281" style="position:absolute;left:10862;top:2115;width:2;height:208" coordorigin="10862,2115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12" o:spid="_x0000_s1282" style="position:absolute;left:10862;top:2115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9OcUA&#10;AADcAAAADwAAAGRycy9kb3ducmV2LnhtbESP3WrCQBSE7wu+w3KE3tWNIkFSV0mF1OKF+PcAp9lj&#10;Epo9G3a3mvbpXUHwcpiZb5j5sjetuJDzjWUF41ECgri0uuFKwelYvM1A+ICssbVMCv7Iw3IxeJlj&#10;pu2V93Q5hEpECPsMFdQhdJmUvqzJoB/Zjjh6Z+sMhihdJbXDa4SbVk6SJJUGG44LNXa0qqn8Ofwa&#10;Bcn0LP3nZu26vP2Y5dvvYqf/C6Veh33+DiJQH57hR/tLK5ikK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f05xQAAANwAAAAPAAAAAAAAAAAAAAAAAJgCAABkcnMv&#10;ZG93bnJldi54bWxQSwUGAAAAAAQABAD1AAAAigMAAAAA&#10;" path="m,208l,e" filled="f" strokecolor="#231f20" strokeweight="1.48pt">
                    <v:path arrowok="t" o:connecttype="custom" o:connectlocs="0,2323;0,2115" o:connectangles="0,0"/>
                  </v:shape>
                </v:group>
                <v:group id="Group 9" o:spid="_x0000_s1283" style="position:absolute;left:10848;top:2115;width:28;height:208" coordorigin="10848,2115" coordsize="2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10" o:spid="_x0000_s1284" style="position:absolute;left:10848;top:2115;width:28;height:208;visibility:visible;mso-wrap-style:square;v-text-anchor:top" coordsize="2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j2O8EA&#10;AADcAAAADwAAAGRycy9kb3ducmV2LnhtbERPy4rCMBTdC/5DuAPuNLULKdUoMjDiShwf4OzuNNe0&#10;THNTmtR2/t4sBJeH815tBluLB7W+cqxgPktAEBdOV2wUXM5f0wyED8gaa8ek4J88bNbj0Qpz7Xr+&#10;pscpGBFD2OeooAyhyaX0RUkW/cw1xJG7u9ZiiLA1UrfYx3BbyzRJFtJixbGhxIY+Syr+Tp1VkJnz&#10;vLt1aRP662GXHX7Mfvg9KjX5GLZLEIGG8Ba/3HutIF3EtfFMP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I9jvBAAAA3AAAAA8AAAAAAAAAAAAAAAAAmAIAAGRycy9kb3du&#10;cmV2LnhtbFBLBQYAAAAABAAEAPUAAACGAwAAAAA=&#10;" path="m28,l,,,208r28,l28,xe" filled="f" strokecolor="#231f20" strokeweight=".06pt">
                    <v:path arrowok="t" o:connecttype="custom" o:connectlocs="28,2115;0,2115;0,2323;28,2323;28,2115" o:connectangles="0,0,0,0,0"/>
                  </v:shape>
                </v:group>
                <w10:wrap anchorx="page"/>
              </v:group>
            </w:pict>
          </mc:Fallback>
        </mc:AlternateContent>
      </w:r>
      <w:r w:rsidR="008C1BF3">
        <w:rPr>
          <w:rFonts w:ascii="Arial" w:eastAsia="Arial" w:hAnsi="Arial" w:cs="Arial"/>
          <w:color w:val="231F20"/>
          <w:w w:val="95"/>
        </w:rPr>
        <w:t>Rockville,</w:t>
      </w:r>
      <w:r w:rsidR="008C1BF3"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 w:rsidR="008C1BF3">
        <w:rPr>
          <w:rFonts w:ascii="Arial" w:eastAsia="Arial" w:hAnsi="Arial" w:cs="Arial"/>
          <w:color w:val="231F20"/>
          <w:w w:val="95"/>
        </w:rPr>
        <w:t>Ma</w:t>
      </w:r>
      <w:r w:rsidR="008C1BF3">
        <w:rPr>
          <w:rFonts w:ascii="Arial" w:eastAsia="Arial" w:hAnsi="Arial" w:cs="Arial"/>
          <w:color w:val="231F20"/>
          <w:spacing w:val="10"/>
          <w:w w:val="95"/>
        </w:rPr>
        <w:t>r</w:t>
      </w:r>
      <w:r w:rsidR="008C1BF3">
        <w:rPr>
          <w:rFonts w:ascii="Arial" w:eastAsia="Arial" w:hAnsi="Arial" w:cs="Arial"/>
          <w:color w:val="231F20"/>
          <w:w w:val="95"/>
        </w:rPr>
        <w:t>yland</w:t>
      </w:r>
      <w:r w:rsidR="008C1BF3">
        <w:rPr>
          <w:rFonts w:ascii="Arial" w:eastAsia="Arial" w:hAnsi="Arial" w:cs="Arial"/>
          <w:color w:val="231F20"/>
          <w:spacing w:val="16"/>
          <w:w w:val="95"/>
        </w:rPr>
        <w:t xml:space="preserve"> </w:t>
      </w:r>
      <w:r w:rsidR="008C1BF3">
        <w:rPr>
          <w:rFonts w:ascii="Arial" w:eastAsia="Arial" w:hAnsi="Arial" w:cs="Arial"/>
          <w:color w:val="231F20"/>
          <w:w w:val="105"/>
        </w:rPr>
        <w:t>20850-9973</w:t>
      </w: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before="16" w:after="0" w:line="280" w:lineRule="exact"/>
        <w:rPr>
          <w:sz w:val="28"/>
          <w:szCs w:val="28"/>
        </w:rPr>
      </w:pPr>
    </w:p>
    <w:p w:rsidR="001075FA" w:rsidRDefault="00015AD8">
      <w:pPr>
        <w:spacing w:after="0" w:line="540" w:lineRule="exact"/>
        <w:ind w:left="3896"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1345565</wp:posOffset>
            </wp:positionH>
            <wp:positionV relativeFrom="paragraph">
              <wp:posOffset>-349885</wp:posOffset>
            </wp:positionV>
            <wp:extent cx="1272540" cy="1180465"/>
            <wp:effectExtent l="0" t="0" r="3810" b="635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18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BF3">
        <w:rPr>
          <w:rFonts w:ascii="Arial" w:eastAsia="Arial" w:hAnsi="Arial" w:cs="Arial"/>
          <w:b/>
          <w:bCs/>
          <w:color w:val="58595B"/>
          <w:spacing w:val="-5"/>
          <w:position w:val="-1"/>
          <w:sz w:val="48"/>
          <w:szCs w:val="48"/>
        </w:rPr>
        <w:t>Measu</w:t>
      </w:r>
      <w:r w:rsidR="008C1BF3">
        <w:rPr>
          <w:rFonts w:ascii="Arial" w:eastAsia="Arial" w:hAnsi="Arial" w:cs="Arial"/>
          <w:b/>
          <w:bCs/>
          <w:color w:val="58595B"/>
          <w:spacing w:val="-13"/>
          <w:position w:val="-1"/>
          <w:sz w:val="48"/>
          <w:szCs w:val="48"/>
        </w:rPr>
        <w:t>r</w:t>
      </w:r>
      <w:r w:rsidR="008C1BF3">
        <w:rPr>
          <w:rFonts w:ascii="Arial" w:eastAsia="Arial" w:hAnsi="Arial" w:cs="Arial"/>
          <w:b/>
          <w:bCs/>
          <w:color w:val="58595B"/>
          <w:spacing w:val="-5"/>
          <w:position w:val="-1"/>
          <w:sz w:val="48"/>
          <w:szCs w:val="48"/>
        </w:rPr>
        <w:t>emen</w:t>
      </w:r>
      <w:r w:rsidR="008C1BF3">
        <w:rPr>
          <w:rFonts w:ascii="Arial" w:eastAsia="Arial" w:hAnsi="Arial" w:cs="Arial"/>
          <w:b/>
          <w:bCs/>
          <w:color w:val="58595B"/>
          <w:position w:val="-1"/>
          <w:sz w:val="48"/>
          <w:szCs w:val="48"/>
        </w:rPr>
        <w:t>t</w:t>
      </w:r>
      <w:r w:rsidR="008C1BF3">
        <w:rPr>
          <w:rFonts w:ascii="Arial" w:eastAsia="Arial" w:hAnsi="Arial" w:cs="Arial"/>
          <w:b/>
          <w:bCs/>
          <w:color w:val="58595B"/>
          <w:spacing w:val="-13"/>
          <w:position w:val="-1"/>
          <w:sz w:val="48"/>
          <w:szCs w:val="48"/>
        </w:rPr>
        <w:t xml:space="preserve"> </w:t>
      </w:r>
      <w:r w:rsidR="008C1BF3">
        <w:rPr>
          <w:rFonts w:ascii="Arial" w:eastAsia="Arial" w:hAnsi="Arial" w:cs="Arial"/>
          <w:b/>
          <w:bCs/>
          <w:color w:val="58595B"/>
          <w:spacing w:val="-5"/>
          <w:position w:val="-1"/>
          <w:sz w:val="48"/>
          <w:szCs w:val="48"/>
        </w:rPr>
        <w:t>Ca</w:t>
      </w:r>
      <w:r w:rsidR="008C1BF3">
        <w:rPr>
          <w:rFonts w:ascii="Arial" w:eastAsia="Arial" w:hAnsi="Arial" w:cs="Arial"/>
          <w:b/>
          <w:bCs/>
          <w:color w:val="58595B"/>
          <w:spacing w:val="-13"/>
          <w:position w:val="-1"/>
          <w:sz w:val="48"/>
          <w:szCs w:val="48"/>
        </w:rPr>
        <w:t>r</w:t>
      </w:r>
      <w:r w:rsidR="008C1BF3">
        <w:rPr>
          <w:rFonts w:ascii="Arial" w:eastAsia="Arial" w:hAnsi="Arial" w:cs="Arial"/>
          <w:b/>
          <w:bCs/>
          <w:color w:val="58595B"/>
          <w:position w:val="-1"/>
          <w:sz w:val="48"/>
          <w:szCs w:val="48"/>
        </w:rPr>
        <w:t>d</w:t>
      </w:r>
    </w:p>
    <w:p w:rsidR="001075FA" w:rsidRDefault="001075FA">
      <w:pPr>
        <w:spacing w:after="0"/>
        <w:sectPr w:rsidR="001075FA">
          <w:type w:val="continuous"/>
          <w:pgSz w:w="12260" w:h="15860"/>
          <w:pgMar w:top="-20" w:right="120" w:bottom="280" w:left="1720" w:header="720" w:footer="720" w:gutter="0"/>
          <w:cols w:space="720"/>
        </w:sect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before="12" w:after="0" w:line="280" w:lineRule="exact"/>
        <w:rPr>
          <w:sz w:val="28"/>
          <w:szCs w:val="28"/>
        </w:rPr>
      </w:pPr>
    </w:p>
    <w:p w:rsidR="001075FA" w:rsidRDefault="00015AD8">
      <w:pPr>
        <w:spacing w:after="0" w:line="414" w:lineRule="exact"/>
        <w:ind w:left="2836" w:right="-94"/>
        <w:rPr>
          <w:rFonts w:ascii="Arial" w:eastAsia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486410</wp:posOffset>
            </wp:positionH>
            <wp:positionV relativeFrom="paragraph">
              <wp:posOffset>-179070</wp:posOffset>
            </wp:positionV>
            <wp:extent cx="1284605" cy="1191260"/>
            <wp:effectExtent l="0" t="0" r="0" b="8890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19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BF3">
        <w:rPr>
          <w:rFonts w:ascii="Arial" w:eastAsia="Arial" w:hAnsi="Arial" w:cs="Arial"/>
          <w:b/>
          <w:bCs/>
          <w:color w:val="58595B"/>
          <w:spacing w:val="-4"/>
          <w:position w:val="-1"/>
          <w:sz w:val="36"/>
          <w:szCs w:val="36"/>
        </w:rPr>
        <w:t>Measu</w:t>
      </w:r>
      <w:r w:rsidR="008C1BF3">
        <w:rPr>
          <w:rFonts w:ascii="Arial" w:eastAsia="Arial" w:hAnsi="Arial" w:cs="Arial"/>
          <w:b/>
          <w:bCs/>
          <w:color w:val="58595B"/>
          <w:spacing w:val="-10"/>
          <w:position w:val="-1"/>
          <w:sz w:val="36"/>
          <w:szCs w:val="36"/>
        </w:rPr>
        <w:t>r</w:t>
      </w:r>
      <w:r w:rsidR="008C1BF3">
        <w:rPr>
          <w:rFonts w:ascii="Arial" w:eastAsia="Arial" w:hAnsi="Arial" w:cs="Arial"/>
          <w:b/>
          <w:bCs/>
          <w:color w:val="58595B"/>
          <w:spacing w:val="-4"/>
          <w:position w:val="-1"/>
          <w:sz w:val="36"/>
          <w:szCs w:val="36"/>
        </w:rPr>
        <w:t>emen</w:t>
      </w:r>
      <w:r w:rsidR="008C1BF3">
        <w:rPr>
          <w:rFonts w:ascii="Arial" w:eastAsia="Arial" w:hAnsi="Arial" w:cs="Arial"/>
          <w:b/>
          <w:bCs/>
          <w:color w:val="58595B"/>
          <w:position w:val="-1"/>
          <w:sz w:val="36"/>
          <w:szCs w:val="36"/>
        </w:rPr>
        <w:t>t</w:t>
      </w:r>
      <w:r w:rsidR="008C1BF3">
        <w:rPr>
          <w:rFonts w:ascii="Arial" w:eastAsia="Arial" w:hAnsi="Arial" w:cs="Arial"/>
          <w:b/>
          <w:bCs/>
          <w:color w:val="58595B"/>
          <w:spacing w:val="-9"/>
          <w:position w:val="-1"/>
          <w:sz w:val="36"/>
          <w:szCs w:val="36"/>
        </w:rPr>
        <w:t xml:space="preserve"> </w:t>
      </w:r>
      <w:r w:rsidR="008C1BF3">
        <w:rPr>
          <w:rFonts w:ascii="Arial" w:eastAsia="Arial" w:hAnsi="Arial" w:cs="Arial"/>
          <w:b/>
          <w:bCs/>
          <w:color w:val="58595B"/>
          <w:spacing w:val="-4"/>
          <w:w w:val="94"/>
          <w:position w:val="-1"/>
          <w:sz w:val="36"/>
          <w:szCs w:val="36"/>
        </w:rPr>
        <w:t>Ca</w:t>
      </w:r>
      <w:r w:rsidR="008C1BF3">
        <w:rPr>
          <w:rFonts w:ascii="Arial" w:eastAsia="Arial" w:hAnsi="Arial" w:cs="Arial"/>
          <w:b/>
          <w:bCs/>
          <w:color w:val="58595B"/>
          <w:spacing w:val="-9"/>
          <w:w w:val="94"/>
          <w:position w:val="-1"/>
          <w:sz w:val="36"/>
          <w:szCs w:val="36"/>
        </w:rPr>
        <w:t>r</w:t>
      </w:r>
      <w:r w:rsidR="008C1BF3">
        <w:rPr>
          <w:rFonts w:ascii="Arial" w:eastAsia="Arial" w:hAnsi="Arial" w:cs="Arial"/>
          <w:b/>
          <w:bCs/>
          <w:color w:val="58595B"/>
          <w:w w:val="94"/>
          <w:position w:val="-1"/>
          <w:sz w:val="36"/>
          <w:szCs w:val="36"/>
        </w:rPr>
        <w:t>d</w:t>
      </w:r>
      <w:r w:rsidR="008C1BF3">
        <w:rPr>
          <w:rFonts w:ascii="Arial" w:eastAsia="Arial" w:hAnsi="Arial" w:cs="Arial"/>
          <w:b/>
          <w:bCs/>
          <w:color w:val="58595B"/>
          <w:spacing w:val="5"/>
          <w:w w:val="94"/>
          <w:position w:val="-1"/>
          <w:sz w:val="36"/>
          <w:szCs w:val="36"/>
        </w:rPr>
        <w:t xml:space="preserve"> </w:t>
      </w:r>
      <w:r w:rsidR="008C1BF3">
        <w:rPr>
          <w:rFonts w:ascii="Arial" w:eastAsia="Arial" w:hAnsi="Arial" w:cs="Arial"/>
          <w:b/>
          <w:bCs/>
          <w:color w:val="58595B"/>
          <w:spacing w:val="-4"/>
          <w:position w:val="-1"/>
          <w:sz w:val="36"/>
          <w:szCs w:val="36"/>
        </w:rPr>
        <w:t>Instructions</w:t>
      </w:r>
    </w:p>
    <w:p w:rsidR="001075FA" w:rsidRDefault="008C1BF3">
      <w:pPr>
        <w:spacing w:before="75"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58595B"/>
          <w:spacing w:val="-1"/>
          <w:w w:val="95"/>
          <w:sz w:val="12"/>
          <w:szCs w:val="12"/>
        </w:rPr>
        <w:lastRenderedPageBreak/>
        <w:t>OM</w:t>
      </w:r>
      <w:r>
        <w:rPr>
          <w:rFonts w:ascii="Arial" w:eastAsia="Arial" w:hAnsi="Arial" w:cs="Arial"/>
          <w:color w:val="58595B"/>
          <w:w w:val="95"/>
          <w:sz w:val="12"/>
          <w:szCs w:val="12"/>
        </w:rPr>
        <w:t>B</w:t>
      </w:r>
      <w:r>
        <w:rPr>
          <w:rFonts w:ascii="Arial" w:eastAsia="Arial" w:hAnsi="Arial" w:cs="Arial"/>
          <w:color w:val="58595B"/>
          <w:spacing w:val="1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w w:val="95"/>
          <w:sz w:val="12"/>
          <w:szCs w:val="12"/>
        </w:rPr>
        <w:t>App</w:t>
      </w:r>
      <w:r>
        <w:rPr>
          <w:rFonts w:ascii="Arial" w:eastAsia="Arial" w:hAnsi="Arial" w:cs="Arial"/>
          <w:color w:val="58595B"/>
          <w:spacing w:val="-3"/>
          <w:w w:val="95"/>
          <w:sz w:val="12"/>
          <w:szCs w:val="12"/>
        </w:rPr>
        <w:t>r</w:t>
      </w:r>
      <w:r>
        <w:rPr>
          <w:rFonts w:ascii="Arial" w:eastAsia="Arial" w:hAnsi="Arial" w:cs="Arial"/>
          <w:color w:val="58595B"/>
          <w:spacing w:val="-1"/>
          <w:w w:val="95"/>
          <w:sz w:val="12"/>
          <w:szCs w:val="12"/>
        </w:rPr>
        <w:t>ova</w:t>
      </w:r>
      <w:r>
        <w:rPr>
          <w:rFonts w:ascii="Arial" w:eastAsia="Arial" w:hAnsi="Arial" w:cs="Arial"/>
          <w:color w:val="58595B"/>
          <w:w w:val="95"/>
          <w:sz w:val="12"/>
          <w:szCs w:val="12"/>
        </w:rPr>
        <w:t>l</w:t>
      </w:r>
      <w:r>
        <w:rPr>
          <w:rFonts w:ascii="Arial" w:eastAsia="Arial" w:hAnsi="Arial" w:cs="Arial"/>
          <w:color w:val="58595B"/>
          <w:spacing w:val="8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No</w:t>
      </w:r>
      <w:r>
        <w:rPr>
          <w:rFonts w:ascii="Arial" w:eastAsia="Arial" w:hAnsi="Arial" w:cs="Arial"/>
          <w:color w:val="58595B"/>
          <w:sz w:val="12"/>
          <w:szCs w:val="12"/>
        </w:rPr>
        <w:t>.</w:t>
      </w:r>
      <w:r>
        <w:rPr>
          <w:rFonts w:ascii="Arial" w:eastAsia="Arial" w:hAnsi="Arial" w:cs="Arial"/>
          <w:color w:val="58595B"/>
          <w:spacing w:val="-8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0584-0580</w:t>
      </w:r>
    </w:p>
    <w:p w:rsidR="001075FA" w:rsidRDefault="008C1BF3">
      <w:pPr>
        <w:spacing w:before="2"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8595B"/>
          <w:spacing w:val="-1"/>
          <w:w w:val="91"/>
          <w:sz w:val="12"/>
          <w:szCs w:val="12"/>
        </w:rPr>
        <w:t>App</w:t>
      </w:r>
      <w:r>
        <w:rPr>
          <w:rFonts w:ascii="Arial" w:eastAsia="Arial" w:hAnsi="Arial" w:cs="Arial"/>
          <w:color w:val="58595B"/>
          <w:spacing w:val="-3"/>
          <w:w w:val="91"/>
          <w:sz w:val="12"/>
          <w:szCs w:val="12"/>
        </w:rPr>
        <w:t>r</w:t>
      </w:r>
      <w:r>
        <w:rPr>
          <w:rFonts w:ascii="Arial" w:eastAsia="Arial" w:hAnsi="Arial" w:cs="Arial"/>
          <w:color w:val="58595B"/>
          <w:spacing w:val="-1"/>
          <w:w w:val="91"/>
          <w:sz w:val="12"/>
          <w:szCs w:val="12"/>
        </w:rPr>
        <w:t>ova</w:t>
      </w:r>
      <w:r>
        <w:rPr>
          <w:rFonts w:ascii="Arial" w:eastAsia="Arial" w:hAnsi="Arial" w:cs="Arial"/>
          <w:color w:val="58595B"/>
          <w:w w:val="91"/>
          <w:sz w:val="12"/>
          <w:szCs w:val="12"/>
        </w:rPr>
        <w:t>l</w:t>
      </w:r>
      <w:r>
        <w:rPr>
          <w:rFonts w:ascii="Arial" w:eastAsia="Arial" w:hAnsi="Arial" w:cs="Arial"/>
          <w:color w:val="58595B"/>
          <w:spacing w:val="28"/>
          <w:w w:val="91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w w:val="91"/>
          <w:sz w:val="12"/>
          <w:szCs w:val="12"/>
        </w:rPr>
        <w:t>Expi</w:t>
      </w:r>
      <w:r>
        <w:rPr>
          <w:rFonts w:ascii="Arial" w:eastAsia="Arial" w:hAnsi="Arial" w:cs="Arial"/>
          <w:color w:val="58595B"/>
          <w:spacing w:val="-3"/>
          <w:w w:val="91"/>
          <w:sz w:val="12"/>
          <w:szCs w:val="12"/>
        </w:rPr>
        <w:t>r</w:t>
      </w:r>
      <w:r>
        <w:rPr>
          <w:rFonts w:ascii="Arial" w:eastAsia="Arial" w:hAnsi="Arial" w:cs="Arial"/>
          <w:color w:val="58595B"/>
          <w:spacing w:val="-1"/>
          <w:w w:val="91"/>
          <w:sz w:val="12"/>
          <w:szCs w:val="12"/>
        </w:rPr>
        <w:t>es</w:t>
      </w:r>
      <w:r>
        <w:rPr>
          <w:rFonts w:ascii="Arial" w:eastAsia="Arial" w:hAnsi="Arial" w:cs="Arial"/>
          <w:color w:val="58595B"/>
          <w:w w:val="91"/>
          <w:sz w:val="12"/>
          <w:szCs w:val="12"/>
        </w:rPr>
        <w:t>:</w:t>
      </w:r>
      <w:r>
        <w:rPr>
          <w:rFonts w:ascii="Arial" w:eastAsia="Arial" w:hAnsi="Arial" w:cs="Arial"/>
          <w:color w:val="58595B"/>
          <w:spacing w:val="-8"/>
          <w:w w:val="91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XX/XX/20XX</w:t>
      </w:r>
    </w:p>
    <w:p w:rsidR="001075FA" w:rsidRDefault="001075FA">
      <w:pPr>
        <w:spacing w:after="0"/>
        <w:sectPr w:rsidR="001075FA">
          <w:pgSz w:w="12240" w:h="15840"/>
          <w:pgMar w:top="500" w:right="440" w:bottom="280" w:left="620" w:header="720" w:footer="720" w:gutter="0"/>
          <w:cols w:num="2" w:space="720" w:equalWidth="0">
            <w:col w:w="8019" w:space="1503"/>
            <w:col w:w="1658"/>
          </w:cols>
        </w:sectPr>
      </w:pPr>
    </w:p>
    <w:p w:rsidR="001075FA" w:rsidRDefault="00015AD8">
      <w:pPr>
        <w:spacing w:before="1" w:after="0" w:line="170" w:lineRule="exact"/>
        <w:rPr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66700"/>
                <wp:effectExtent l="0" t="0" r="0" b="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66700"/>
                          <a:chOff x="0" y="0"/>
                          <a:chExt cx="12240" cy="420"/>
                        </a:xfrm>
                      </wpg:grpSpPr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420"/>
                          </a:xfrm>
                          <a:custGeom>
                            <a:avLst/>
                            <a:gdLst>
                              <a:gd name="T0" fmla="*/ 0 w 12240"/>
                              <a:gd name="T1" fmla="*/ 420 h 420"/>
                              <a:gd name="T2" fmla="*/ 12240 w 12240"/>
                              <a:gd name="T3" fmla="*/ 420 h 420"/>
                              <a:gd name="T4" fmla="*/ 12240 w 12240"/>
                              <a:gd name="T5" fmla="*/ 0 h 420"/>
                              <a:gd name="T6" fmla="*/ 0 w 12240"/>
                              <a:gd name="T7" fmla="*/ 0 h 420"/>
                              <a:gd name="T8" fmla="*/ 0 w 12240"/>
                              <a:gd name="T9" fmla="*/ 420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420">
                                <a:moveTo>
                                  <a:pt x="0" y="420"/>
                                </a:moveTo>
                                <a:lnTo>
                                  <a:pt x="12240" y="42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"/>
                                </a:lnTo>
                              </a:path>
                            </a:pathLst>
                          </a:custGeom>
                          <a:solidFill>
                            <a:srgbClr val="8A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0;margin-top:0;width:612pt;height:21pt;z-index:-251643904;mso-position-horizontal-relative:page;mso-position-vertical-relative:page" coordsize="1224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">
                <v:shape id="Freeform 5" o:spid="_x0000_s1027" style="position:absolute;width:12240;height:420;visibility:visible;mso-wrap-style:square;v-text-anchor:top" coordsize="1224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BbcYA&#10;AADaAAAADwAAAGRycy9kb3ducmV2LnhtbESPT2vCQBTE70K/w/IKvYhubIspqavYgNR68U+9eHtk&#10;X7PB7NuQ3Zr47bsFweMwM79hZove1uJCra8cK5iMExDEhdMVlwqO36vRGwgfkDXWjknBlTws5g+D&#10;GWbadbynyyGUIkLYZ6jAhNBkUvrCkEU/dg1x9H5cazFE2ZZSt9hFuK3lc5JMpcWK44LBhnJDxfnw&#10;axV8pvnr7mu16Xbnot9v09y8nIYfSj099st3EIH6cA/f2mutIIX/K/EG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nBbcYAAADaAAAADwAAAAAAAAAAAAAAAACYAgAAZHJz&#10;L2Rvd25yZXYueG1sUEsFBgAAAAAEAAQA9QAAAIsDAAAAAA==&#10;" path="m,420r12240,l12240,,,,,420e" fillcolor="#8ab900" stroked="f">
                  <v:path arrowok="t" o:connecttype="custom" o:connectlocs="0,420;12240,420;12240,0;0,0;0,4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9791700</wp:posOffset>
                </wp:positionV>
                <wp:extent cx="7772400" cy="266700"/>
                <wp:effectExtent l="0" t="0" r="0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66700"/>
                          <a:chOff x="0" y="15420"/>
                          <a:chExt cx="12240" cy="420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0" y="15420"/>
                            <a:ext cx="12240" cy="420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5840 15420"/>
                              <a:gd name="T2" fmla="*/ 15840 h 420"/>
                              <a:gd name="T3" fmla="*/ 12240 w 12240"/>
                              <a:gd name="T4" fmla="+- 0 15840 15420"/>
                              <a:gd name="T5" fmla="*/ 15840 h 420"/>
                              <a:gd name="T6" fmla="*/ 12240 w 12240"/>
                              <a:gd name="T7" fmla="+- 0 15420 15420"/>
                              <a:gd name="T8" fmla="*/ 15420 h 420"/>
                              <a:gd name="T9" fmla="*/ 0 w 12240"/>
                              <a:gd name="T10" fmla="+- 0 15420 15420"/>
                              <a:gd name="T11" fmla="*/ 15420 h 420"/>
                              <a:gd name="T12" fmla="*/ 0 w 12240"/>
                              <a:gd name="T13" fmla="+- 0 15840 15420"/>
                              <a:gd name="T14" fmla="*/ 15840 h 4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240" h="420">
                                <a:moveTo>
                                  <a:pt x="0" y="420"/>
                                </a:moveTo>
                                <a:lnTo>
                                  <a:pt x="12240" y="42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"/>
                                </a:lnTo>
                              </a:path>
                            </a:pathLst>
                          </a:custGeom>
                          <a:solidFill>
                            <a:srgbClr val="8A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771pt;width:612pt;height:21pt;z-index:-251642880;mso-position-horizontal-relative:page;mso-position-vertical-relative:page" coordorigin=",15420" coordsize="1224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">
                <v:shape id="Freeform 3" o:spid="_x0000_s1027" style="position:absolute;top:15420;width:12240;height:420;visibility:visible;mso-wrap-style:square;v-text-anchor:top" coordsize="1224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fGsUA&#10;AADaAAAADwAAAGRycy9kb3ducmV2LnhtbESPT2vCQBTE7wW/w/KEXopubKVKdBUNiK2X+u/i7ZF9&#10;ZoPZtyG7mvTbdwuFHoeZ+Q0zX3a2Eg9qfOlYwWiYgCDOnS65UHA+bQZTED4ga6wck4Jv8rBc9J7m&#10;mGrX8oEex1CICGGfogITQp1K6XNDFv3Q1cTRu7rGYoiyKaRusI1wW8nXJHmXFkuOCwZrygzlt+Pd&#10;KthOsvH+c7Nr97e8O3xNMvN2eVkr9dzvVjMQgbrwH/5rf2gFY/i9Em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18axQAAANoAAAAPAAAAAAAAAAAAAAAAAJgCAABkcnMv&#10;ZG93bnJldi54bWxQSwUGAAAAAAQABAD1AAAAigMAAAAA&#10;" path="m,420r12240,l12240,,,,,420e" fillcolor="#8ab900" stroked="f">
                  <v:path arrowok="t" o:connecttype="custom" o:connectlocs="0,15840;12240,15840;12240,15420;0,15420;0,15840" o:connectangles="0,0,0,0,0"/>
                </v:shape>
                <w10:wrap anchorx="page" anchory="page"/>
              </v:group>
            </w:pict>
          </mc:Fallback>
        </mc:AlternateContent>
      </w:r>
    </w:p>
    <w:p w:rsidR="001075FA" w:rsidRDefault="008C1BF3">
      <w:pPr>
        <w:spacing w:before="26" w:after="0" w:line="265" w:lineRule="auto"/>
        <w:ind w:left="2836" w:right="383"/>
        <w:rPr>
          <w:rFonts w:ascii="Arial" w:eastAsia="Arial" w:hAnsi="Arial" w:cs="Arial"/>
        </w:rPr>
      </w:pPr>
      <w:r>
        <w:rPr>
          <w:rFonts w:ascii="Arial" w:eastAsia="Arial" w:hAnsi="Arial" w:cs="Arial"/>
          <w:color w:val="58595B"/>
          <w:spacing w:val="-2"/>
          <w:w w:val="87"/>
        </w:rPr>
        <w:t>Thi</w:t>
      </w:r>
      <w:r>
        <w:rPr>
          <w:rFonts w:ascii="Arial" w:eastAsia="Arial" w:hAnsi="Arial" w:cs="Arial"/>
          <w:color w:val="58595B"/>
          <w:w w:val="87"/>
        </w:rPr>
        <w:t>s</w:t>
      </w:r>
      <w:r>
        <w:rPr>
          <w:rFonts w:ascii="Arial" w:eastAsia="Arial" w:hAnsi="Arial" w:cs="Arial"/>
          <w:color w:val="58595B"/>
          <w:spacing w:val="7"/>
          <w:w w:val="87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chil</w:t>
      </w:r>
      <w:r>
        <w:rPr>
          <w:rFonts w:ascii="Arial" w:eastAsia="Arial" w:hAnsi="Arial" w:cs="Arial"/>
          <w:color w:val="58595B"/>
        </w:rPr>
        <w:t>d</w:t>
      </w:r>
      <w:r>
        <w:rPr>
          <w:rFonts w:ascii="Arial" w:eastAsia="Arial" w:hAnsi="Arial" w:cs="Arial"/>
          <w:color w:val="58595B"/>
          <w:spacing w:val="-18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83"/>
        </w:rPr>
        <w:t>i</w:t>
      </w:r>
      <w:r>
        <w:rPr>
          <w:rFonts w:ascii="Arial" w:eastAsia="Arial" w:hAnsi="Arial" w:cs="Arial"/>
          <w:color w:val="58595B"/>
          <w:w w:val="83"/>
        </w:rPr>
        <w:t>s</w:t>
      </w:r>
      <w:r>
        <w:rPr>
          <w:rFonts w:ascii="Arial" w:eastAsia="Arial" w:hAnsi="Arial" w:cs="Arial"/>
          <w:color w:val="58595B"/>
          <w:spacing w:val="8"/>
          <w:w w:val="83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takin</w:t>
      </w:r>
      <w:r>
        <w:rPr>
          <w:rFonts w:ascii="Arial" w:eastAsia="Arial" w:hAnsi="Arial" w:cs="Arial"/>
          <w:color w:val="58595B"/>
        </w:rPr>
        <w:t>g</w:t>
      </w:r>
      <w:r>
        <w:rPr>
          <w:rFonts w:ascii="Arial" w:eastAsia="Arial" w:hAnsi="Arial" w:cs="Arial"/>
          <w:color w:val="58595B"/>
          <w:spacing w:val="-10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par</w:t>
      </w:r>
      <w:r>
        <w:rPr>
          <w:rFonts w:ascii="Arial" w:eastAsia="Arial" w:hAnsi="Arial" w:cs="Arial"/>
          <w:color w:val="58595B"/>
        </w:rPr>
        <w:t>t</w:t>
      </w:r>
      <w:r>
        <w:rPr>
          <w:rFonts w:ascii="Arial" w:eastAsia="Arial" w:hAnsi="Arial" w:cs="Arial"/>
          <w:color w:val="58595B"/>
          <w:spacing w:val="-8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i</w:t>
      </w:r>
      <w:r>
        <w:rPr>
          <w:rFonts w:ascii="Arial" w:eastAsia="Arial" w:hAnsi="Arial" w:cs="Arial"/>
          <w:color w:val="58595B"/>
        </w:rPr>
        <w:t>n</w:t>
      </w:r>
      <w:r>
        <w:rPr>
          <w:rFonts w:ascii="Arial" w:eastAsia="Arial" w:hAnsi="Arial" w:cs="Arial"/>
          <w:color w:val="58595B"/>
          <w:spacing w:val="-4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th</w:t>
      </w:r>
      <w:r>
        <w:rPr>
          <w:rFonts w:ascii="Arial" w:eastAsia="Arial" w:hAnsi="Arial" w:cs="Arial"/>
          <w:color w:val="58595B"/>
        </w:rPr>
        <w:t>e</w:t>
      </w:r>
      <w:r>
        <w:rPr>
          <w:rFonts w:ascii="Arial" w:eastAsia="Arial" w:hAnsi="Arial" w:cs="Arial"/>
          <w:color w:val="58595B"/>
          <w:spacing w:val="-7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92"/>
        </w:rPr>
        <w:t>WI</w:t>
      </w:r>
      <w:r>
        <w:rPr>
          <w:rFonts w:ascii="Arial" w:eastAsia="Arial" w:hAnsi="Arial" w:cs="Arial"/>
          <w:color w:val="58595B"/>
          <w:w w:val="92"/>
        </w:rPr>
        <w:t>C</w:t>
      </w:r>
      <w:r>
        <w:rPr>
          <w:rFonts w:ascii="Arial" w:eastAsia="Arial" w:hAnsi="Arial" w:cs="Arial"/>
          <w:color w:val="58595B"/>
          <w:spacing w:val="9"/>
          <w:w w:val="92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92"/>
        </w:rPr>
        <w:t>Feedin</w:t>
      </w:r>
      <w:r>
        <w:rPr>
          <w:rFonts w:ascii="Arial" w:eastAsia="Arial" w:hAnsi="Arial" w:cs="Arial"/>
          <w:color w:val="58595B"/>
          <w:w w:val="92"/>
        </w:rPr>
        <w:t xml:space="preserve">g </w:t>
      </w:r>
      <w:r>
        <w:rPr>
          <w:rFonts w:ascii="Arial" w:eastAsia="Arial" w:hAnsi="Arial" w:cs="Arial"/>
          <w:color w:val="58595B"/>
          <w:spacing w:val="-2"/>
        </w:rPr>
        <w:t>M</w:t>
      </w:r>
      <w:r>
        <w:rPr>
          <w:rFonts w:ascii="Arial" w:eastAsia="Arial" w:hAnsi="Arial" w:cs="Arial"/>
          <w:color w:val="58595B"/>
        </w:rPr>
        <w:t>y</w:t>
      </w:r>
      <w:r>
        <w:rPr>
          <w:rFonts w:ascii="Arial" w:eastAsia="Arial" w:hAnsi="Arial" w:cs="Arial"/>
          <w:color w:val="58595B"/>
          <w:spacing w:val="-4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91"/>
        </w:rPr>
        <w:t>Bab</w:t>
      </w:r>
      <w:r>
        <w:rPr>
          <w:rFonts w:ascii="Arial" w:eastAsia="Arial" w:hAnsi="Arial" w:cs="Arial"/>
          <w:color w:val="58595B"/>
          <w:w w:val="91"/>
        </w:rPr>
        <w:t>y</w:t>
      </w:r>
      <w:r>
        <w:rPr>
          <w:rFonts w:ascii="Arial" w:eastAsia="Arial" w:hAnsi="Arial" w:cs="Arial"/>
          <w:color w:val="58595B"/>
          <w:spacing w:val="-4"/>
          <w:w w:val="91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91"/>
        </w:rPr>
        <w:t>Stud</w:t>
      </w:r>
      <w:r>
        <w:rPr>
          <w:rFonts w:ascii="Arial" w:eastAsia="Arial" w:hAnsi="Arial" w:cs="Arial"/>
          <w:color w:val="58595B"/>
          <w:w w:val="91"/>
        </w:rPr>
        <w:t>y</w:t>
      </w:r>
      <w:r>
        <w:rPr>
          <w:rFonts w:ascii="Arial" w:eastAsia="Arial" w:hAnsi="Arial" w:cs="Arial"/>
          <w:color w:val="58595B"/>
          <w:spacing w:val="12"/>
          <w:w w:val="91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91"/>
        </w:rPr>
        <w:t>sponso</w:t>
      </w:r>
      <w:r>
        <w:rPr>
          <w:rFonts w:ascii="Arial" w:eastAsia="Arial" w:hAnsi="Arial" w:cs="Arial"/>
          <w:color w:val="58595B"/>
          <w:spacing w:val="-5"/>
          <w:w w:val="91"/>
        </w:rPr>
        <w:t>r</w:t>
      </w:r>
      <w:r>
        <w:rPr>
          <w:rFonts w:ascii="Arial" w:eastAsia="Arial" w:hAnsi="Arial" w:cs="Arial"/>
          <w:color w:val="58595B"/>
          <w:spacing w:val="-2"/>
          <w:w w:val="91"/>
        </w:rPr>
        <w:t>e</w:t>
      </w:r>
      <w:r>
        <w:rPr>
          <w:rFonts w:ascii="Arial" w:eastAsia="Arial" w:hAnsi="Arial" w:cs="Arial"/>
          <w:color w:val="58595B"/>
          <w:w w:val="91"/>
        </w:rPr>
        <w:t>d</w:t>
      </w:r>
      <w:r>
        <w:rPr>
          <w:rFonts w:ascii="Arial" w:eastAsia="Arial" w:hAnsi="Arial" w:cs="Arial"/>
          <w:color w:val="58595B"/>
          <w:spacing w:val="23"/>
          <w:w w:val="91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b</w:t>
      </w:r>
      <w:r>
        <w:rPr>
          <w:rFonts w:ascii="Arial" w:eastAsia="Arial" w:hAnsi="Arial" w:cs="Arial"/>
          <w:color w:val="58595B"/>
        </w:rPr>
        <w:t>y</w:t>
      </w:r>
      <w:r>
        <w:rPr>
          <w:rFonts w:ascii="Arial" w:eastAsia="Arial" w:hAnsi="Arial" w:cs="Arial"/>
          <w:color w:val="58595B"/>
          <w:spacing w:val="-18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th</w:t>
      </w:r>
      <w:r>
        <w:rPr>
          <w:rFonts w:ascii="Arial" w:eastAsia="Arial" w:hAnsi="Arial" w:cs="Arial"/>
          <w:color w:val="58595B"/>
        </w:rPr>
        <w:t>e</w:t>
      </w:r>
      <w:r>
        <w:rPr>
          <w:rFonts w:ascii="Arial" w:eastAsia="Arial" w:hAnsi="Arial" w:cs="Arial"/>
          <w:color w:val="58595B"/>
          <w:spacing w:val="-7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 xml:space="preserve">United </w:t>
      </w:r>
      <w:r>
        <w:rPr>
          <w:rFonts w:ascii="Arial" w:eastAsia="Arial" w:hAnsi="Arial" w:cs="Arial"/>
          <w:color w:val="58595B"/>
          <w:spacing w:val="-2"/>
          <w:w w:val="92"/>
        </w:rPr>
        <w:t>State</w:t>
      </w:r>
      <w:r>
        <w:rPr>
          <w:rFonts w:ascii="Arial" w:eastAsia="Arial" w:hAnsi="Arial" w:cs="Arial"/>
          <w:color w:val="58595B"/>
          <w:w w:val="92"/>
        </w:rPr>
        <w:t>s</w:t>
      </w:r>
      <w:r>
        <w:rPr>
          <w:rFonts w:ascii="Arial" w:eastAsia="Arial" w:hAnsi="Arial" w:cs="Arial"/>
          <w:color w:val="58595B"/>
          <w:spacing w:val="-12"/>
          <w:w w:val="92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92"/>
        </w:rPr>
        <w:t>Departmen</w:t>
      </w:r>
      <w:r w:rsidR="00C22CA1">
        <w:rPr>
          <w:rFonts w:ascii="Arial" w:eastAsia="Arial" w:hAnsi="Arial" w:cs="Arial"/>
          <w:color w:val="58595B"/>
          <w:w w:val="92"/>
        </w:rPr>
        <w:t>t</w:t>
      </w:r>
      <w:r>
        <w:rPr>
          <w:rFonts w:ascii="Arial" w:eastAsia="Arial" w:hAnsi="Arial" w:cs="Arial"/>
          <w:color w:val="58595B"/>
          <w:spacing w:val="1"/>
          <w:w w:val="92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o</w:t>
      </w:r>
      <w:r>
        <w:rPr>
          <w:rFonts w:ascii="Arial" w:eastAsia="Arial" w:hAnsi="Arial" w:cs="Arial"/>
          <w:color w:val="58595B"/>
        </w:rPr>
        <w:t>f</w:t>
      </w:r>
      <w:r>
        <w:rPr>
          <w:rFonts w:ascii="Arial" w:eastAsia="Arial" w:hAnsi="Arial" w:cs="Arial"/>
          <w:color w:val="58595B"/>
          <w:spacing w:val="7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91"/>
        </w:rPr>
        <w:t>Agricultu</w:t>
      </w:r>
      <w:r>
        <w:rPr>
          <w:rFonts w:ascii="Arial" w:eastAsia="Arial" w:hAnsi="Arial" w:cs="Arial"/>
          <w:color w:val="58595B"/>
          <w:spacing w:val="-5"/>
          <w:w w:val="91"/>
        </w:rPr>
        <w:t>r</w:t>
      </w:r>
      <w:r>
        <w:rPr>
          <w:rFonts w:ascii="Arial" w:eastAsia="Arial" w:hAnsi="Arial" w:cs="Arial"/>
          <w:color w:val="58595B"/>
          <w:w w:val="91"/>
        </w:rPr>
        <w:t xml:space="preserve">e </w:t>
      </w:r>
      <w:r>
        <w:rPr>
          <w:rFonts w:ascii="Arial" w:eastAsia="Arial" w:hAnsi="Arial" w:cs="Arial"/>
          <w:color w:val="58595B"/>
          <w:spacing w:val="-2"/>
          <w:w w:val="91"/>
        </w:rPr>
        <w:t>(USDA)</w:t>
      </w:r>
      <w:r>
        <w:rPr>
          <w:rFonts w:ascii="Arial" w:eastAsia="Arial" w:hAnsi="Arial" w:cs="Arial"/>
          <w:color w:val="58595B"/>
          <w:w w:val="91"/>
        </w:rPr>
        <w:t>,</w:t>
      </w:r>
      <w:r>
        <w:rPr>
          <w:rFonts w:ascii="Arial" w:eastAsia="Arial" w:hAnsi="Arial" w:cs="Arial"/>
          <w:color w:val="58595B"/>
          <w:spacing w:val="-16"/>
          <w:w w:val="91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91"/>
        </w:rPr>
        <w:t>Foo</w:t>
      </w:r>
      <w:r>
        <w:rPr>
          <w:rFonts w:ascii="Arial" w:eastAsia="Arial" w:hAnsi="Arial" w:cs="Arial"/>
          <w:color w:val="58595B"/>
          <w:w w:val="91"/>
        </w:rPr>
        <w:t>d</w:t>
      </w:r>
      <w:r>
        <w:rPr>
          <w:rFonts w:ascii="Arial" w:eastAsia="Arial" w:hAnsi="Arial" w:cs="Arial"/>
          <w:color w:val="58595B"/>
          <w:spacing w:val="6"/>
          <w:w w:val="91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an</w:t>
      </w:r>
      <w:r>
        <w:rPr>
          <w:rFonts w:ascii="Arial" w:eastAsia="Arial" w:hAnsi="Arial" w:cs="Arial"/>
          <w:color w:val="58595B"/>
        </w:rPr>
        <w:t>d</w:t>
      </w:r>
      <w:r>
        <w:rPr>
          <w:rFonts w:ascii="Arial" w:eastAsia="Arial" w:hAnsi="Arial" w:cs="Arial"/>
          <w:color w:val="58595B"/>
          <w:spacing w:val="-19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Nutritio</w:t>
      </w:r>
      <w:r>
        <w:rPr>
          <w:rFonts w:ascii="Arial" w:eastAsia="Arial" w:hAnsi="Arial" w:cs="Arial"/>
          <w:color w:val="58595B"/>
        </w:rPr>
        <w:t>n</w:t>
      </w:r>
      <w:r>
        <w:rPr>
          <w:rFonts w:ascii="Arial" w:eastAsia="Arial" w:hAnsi="Arial" w:cs="Arial"/>
          <w:color w:val="58595B"/>
          <w:spacing w:val="4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90"/>
        </w:rPr>
        <w:t>Service</w:t>
      </w:r>
      <w:r>
        <w:rPr>
          <w:rFonts w:ascii="Arial" w:eastAsia="Arial" w:hAnsi="Arial" w:cs="Arial"/>
          <w:color w:val="58595B"/>
          <w:w w:val="90"/>
        </w:rPr>
        <w:t>.</w:t>
      </w:r>
      <w:r>
        <w:rPr>
          <w:rFonts w:ascii="Arial" w:eastAsia="Arial" w:hAnsi="Arial" w:cs="Arial"/>
          <w:color w:val="58595B"/>
          <w:spacing w:val="-7"/>
          <w:w w:val="90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90"/>
        </w:rPr>
        <w:t>Th</w:t>
      </w:r>
      <w:r>
        <w:rPr>
          <w:rFonts w:ascii="Arial" w:eastAsia="Arial" w:hAnsi="Arial" w:cs="Arial"/>
          <w:color w:val="58595B"/>
          <w:w w:val="90"/>
        </w:rPr>
        <w:t>e</w:t>
      </w:r>
      <w:r>
        <w:rPr>
          <w:rFonts w:ascii="Arial" w:eastAsia="Arial" w:hAnsi="Arial" w:cs="Arial"/>
          <w:color w:val="58595B"/>
          <w:spacing w:val="2"/>
          <w:w w:val="90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90"/>
        </w:rPr>
        <w:t>purpos</w:t>
      </w:r>
      <w:r>
        <w:rPr>
          <w:rFonts w:ascii="Arial" w:eastAsia="Arial" w:hAnsi="Arial" w:cs="Arial"/>
          <w:color w:val="58595B"/>
          <w:w w:val="90"/>
        </w:rPr>
        <w:t>e</w:t>
      </w:r>
      <w:r>
        <w:rPr>
          <w:rFonts w:ascii="Arial" w:eastAsia="Arial" w:hAnsi="Arial" w:cs="Arial"/>
          <w:color w:val="58595B"/>
          <w:spacing w:val="41"/>
          <w:w w:val="90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106"/>
        </w:rPr>
        <w:t xml:space="preserve">of </w:t>
      </w:r>
      <w:r>
        <w:rPr>
          <w:rFonts w:ascii="Arial" w:eastAsia="Arial" w:hAnsi="Arial" w:cs="Arial"/>
          <w:color w:val="58595B"/>
          <w:spacing w:val="-2"/>
        </w:rPr>
        <w:t>thi</w:t>
      </w:r>
      <w:r>
        <w:rPr>
          <w:rFonts w:ascii="Arial" w:eastAsia="Arial" w:hAnsi="Arial" w:cs="Arial"/>
          <w:color w:val="58595B"/>
        </w:rPr>
        <w:t>s</w:t>
      </w:r>
      <w:r>
        <w:rPr>
          <w:rFonts w:ascii="Arial" w:eastAsia="Arial" w:hAnsi="Arial" w:cs="Arial"/>
          <w:color w:val="58595B"/>
          <w:spacing w:val="-18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88"/>
        </w:rPr>
        <w:t>stud</w:t>
      </w:r>
      <w:r>
        <w:rPr>
          <w:rFonts w:ascii="Arial" w:eastAsia="Arial" w:hAnsi="Arial" w:cs="Arial"/>
          <w:color w:val="58595B"/>
          <w:w w:val="88"/>
        </w:rPr>
        <w:t>y</w:t>
      </w:r>
      <w:r>
        <w:rPr>
          <w:rFonts w:ascii="Arial" w:eastAsia="Arial" w:hAnsi="Arial" w:cs="Arial"/>
          <w:color w:val="58595B"/>
          <w:spacing w:val="39"/>
          <w:w w:val="88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88"/>
        </w:rPr>
        <w:t>i</w:t>
      </w:r>
      <w:r>
        <w:rPr>
          <w:rFonts w:ascii="Arial" w:eastAsia="Arial" w:hAnsi="Arial" w:cs="Arial"/>
          <w:color w:val="58595B"/>
          <w:w w:val="88"/>
        </w:rPr>
        <w:t>s</w:t>
      </w:r>
      <w:r>
        <w:rPr>
          <w:rFonts w:ascii="Arial" w:eastAsia="Arial" w:hAnsi="Arial" w:cs="Arial"/>
          <w:color w:val="58595B"/>
          <w:spacing w:val="-3"/>
          <w:w w:val="88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t</w:t>
      </w:r>
      <w:r>
        <w:rPr>
          <w:rFonts w:ascii="Arial" w:eastAsia="Arial" w:hAnsi="Arial" w:cs="Arial"/>
          <w:color w:val="58595B"/>
        </w:rPr>
        <w:t>o</w:t>
      </w:r>
      <w:r>
        <w:rPr>
          <w:rFonts w:ascii="Arial" w:eastAsia="Arial" w:hAnsi="Arial" w:cs="Arial"/>
          <w:color w:val="58595B"/>
          <w:spacing w:val="7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95"/>
        </w:rPr>
        <w:t>understan</w:t>
      </w:r>
      <w:r>
        <w:rPr>
          <w:rFonts w:ascii="Arial" w:eastAsia="Arial" w:hAnsi="Arial" w:cs="Arial"/>
          <w:color w:val="58595B"/>
          <w:w w:val="95"/>
        </w:rPr>
        <w:t>d</w:t>
      </w:r>
      <w:r>
        <w:rPr>
          <w:rFonts w:ascii="Arial" w:eastAsia="Arial" w:hAnsi="Arial" w:cs="Arial"/>
          <w:color w:val="58595B"/>
          <w:spacing w:val="9"/>
          <w:w w:val="95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health</w:t>
      </w:r>
      <w:r>
        <w:rPr>
          <w:rFonts w:ascii="Arial" w:eastAsia="Arial" w:hAnsi="Arial" w:cs="Arial"/>
          <w:color w:val="58595B"/>
        </w:rPr>
        <w:t>,</w:t>
      </w:r>
      <w:r>
        <w:rPr>
          <w:rFonts w:ascii="Arial" w:eastAsia="Arial" w:hAnsi="Arial" w:cs="Arial"/>
          <w:color w:val="58595B"/>
          <w:spacing w:val="-17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g</w:t>
      </w:r>
      <w:r>
        <w:rPr>
          <w:rFonts w:ascii="Arial" w:eastAsia="Arial" w:hAnsi="Arial" w:cs="Arial"/>
          <w:color w:val="58595B"/>
          <w:spacing w:val="-6"/>
        </w:rPr>
        <w:t>r</w:t>
      </w:r>
      <w:r>
        <w:rPr>
          <w:rFonts w:ascii="Arial" w:eastAsia="Arial" w:hAnsi="Arial" w:cs="Arial"/>
          <w:color w:val="58595B"/>
          <w:spacing w:val="-2"/>
        </w:rPr>
        <w:t>owth</w:t>
      </w:r>
      <w:r>
        <w:rPr>
          <w:rFonts w:ascii="Arial" w:eastAsia="Arial" w:hAnsi="Arial" w:cs="Arial"/>
          <w:color w:val="58595B"/>
        </w:rPr>
        <w:t>,</w:t>
      </w:r>
      <w:r>
        <w:rPr>
          <w:rFonts w:ascii="Arial" w:eastAsia="Arial" w:hAnsi="Arial" w:cs="Arial"/>
          <w:color w:val="58595B"/>
          <w:spacing w:val="17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an</w:t>
      </w:r>
      <w:r>
        <w:rPr>
          <w:rFonts w:ascii="Arial" w:eastAsia="Arial" w:hAnsi="Arial" w:cs="Arial"/>
          <w:color w:val="58595B"/>
        </w:rPr>
        <w:t>d</w:t>
      </w:r>
      <w:r>
        <w:rPr>
          <w:rFonts w:ascii="Arial" w:eastAsia="Arial" w:hAnsi="Arial" w:cs="Arial"/>
          <w:color w:val="58595B"/>
          <w:spacing w:val="-19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feedin</w:t>
      </w:r>
      <w:r>
        <w:rPr>
          <w:rFonts w:ascii="Arial" w:eastAsia="Arial" w:hAnsi="Arial" w:cs="Arial"/>
          <w:color w:val="58595B"/>
        </w:rPr>
        <w:t>g</w:t>
      </w:r>
      <w:r>
        <w:rPr>
          <w:rFonts w:ascii="Arial" w:eastAsia="Arial" w:hAnsi="Arial" w:cs="Arial"/>
          <w:color w:val="58595B"/>
          <w:spacing w:val="-18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92"/>
        </w:rPr>
        <w:t>practice</w:t>
      </w:r>
      <w:r>
        <w:rPr>
          <w:rFonts w:ascii="Arial" w:eastAsia="Arial" w:hAnsi="Arial" w:cs="Arial"/>
          <w:color w:val="58595B"/>
          <w:w w:val="92"/>
        </w:rPr>
        <w:t>s</w:t>
      </w:r>
      <w:r>
        <w:rPr>
          <w:rFonts w:ascii="Arial" w:eastAsia="Arial" w:hAnsi="Arial" w:cs="Arial"/>
          <w:color w:val="58595B"/>
          <w:spacing w:val="8"/>
          <w:w w:val="92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o</w:t>
      </w:r>
      <w:r>
        <w:rPr>
          <w:rFonts w:ascii="Arial" w:eastAsia="Arial" w:hAnsi="Arial" w:cs="Arial"/>
          <w:color w:val="58595B"/>
        </w:rPr>
        <w:t>f</w:t>
      </w:r>
      <w:r>
        <w:rPr>
          <w:rFonts w:ascii="Arial" w:eastAsia="Arial" w:hAnsi="Arial" w:cs="Arial"/>
          <w:color w:val="58595B"/>
          <w:spacing w:val="7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95"/>
        </w:rPr>
        <w:t>child</w:t>
      </w:r>
      <w:r>
        <w:rPr>
          <w:rFonts w:ascii="Arial" w:eastAsia="Arial" w:hAnsi="Arial" w:cs="Arial"/>
          <w:color w:val="58595B"/>
          <w:spacing w:val="-6"/>
          <w:w w:val="95"/>
        </w:rPr>
        <w:t>r</w:t>
      </w:r>
      <w:r>
        <w:rPr>
          <w:rFonts w:ascii="Arial" w:eastAsia="Arial" w:hAnsi="Arial" w:cs="Arial"/>
          <w:color w:val="58595B"/>
          <w:spacing w:val="-2"/>
          <w:w w:val="95"/>
        </w:rPr>
        <w:t>e</w:t>
      </w:r>
      <w:r>
        <w:rPr>
          <w:rFonts w:ascii="Arial" w:eastAsia="Arial" w:hAnsi="Arial" w:cs="Arial"/>
          <w:color w:val="58595B"/>
          <w:w w:val="95"/>
        </w:rPr>
        <w:t>n</w:t>
      </w:r>
      <w:r>
        <w:rPr>
          <w:rFonts w:ascii="Arial" w:eastAsia="Arial" w:hAnsi="Arial" w:cs="Arial"/>
          <w:color w:val="58595B"/>
          <w:spacing w:val="6"/>
          <w:w w:val="95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between birt</w:t>
      </w:r>
      <w:r>
        <w:rPr>
          <w:rFonts w:ascii="Arial" w:eastAsia="Arial" w:hAnsi="Arial" w:cs="Arial"/>
          <w:color w:val="58595B"/>
        </w:rPr>
        <w:t>h</w:t>
      </w:r>
      <w:r>
        <w:rPr>
          <w:rFonts w:ascii="Arial" w:eastAsia="Arial" w:hAnsi="Arial" w:cs="Arial"/>
          <w:color w:val="58595B"/>
          <w:spacing w:val="5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an</w:t>
      </w:r>
      <w:r>
        <w:rPr>
          <w:rFonts w:ascii="Arial" w:eastAsia="Arial" w:hAnsi="Arial" w:cs="Arial"/>
          <w:color w:val="58595B"/>
        </w:rPr>
        <w:t>d</w:t>
      </w:r>
      <w:r>
        <w:rPr>
          <w:rFonts w:ascii="Arial" w:eastAsia="Arial" w:hAnsi="Arial" w:cs="Arial"/>
          <w:color w:val="58595B"/>
          <w:spacing w:val="-19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3</w:t>
      </w:r>
      <w:r>
        <w:rPr>
          <w:rFonts w:ascii="Arial" w:eastAsia="Arial" w:hAnsi="Arial" w:cs="Arial"/>
          <w:color w:val="58595B"/>
        </w:rPr>
        <w:t>6</w:t>
      </w:r>
      <w:r>
        <w:rPr>
          <w:rFonts w:ascii="Arial" w:eastAsia="Arial" w:hAnsi="Arial" w:cs="Arial"/>
          <w:color w:val="58595B"/>
          <w:spacing w:val="-4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month</w:t>
      </w:r>
      <w:r>
        <w:rPr>
          <w:rFonts w:ascii="Arial" w:eastAsia="Arial" w:hAnsi="Arial" w:cs="Arial"/>
          <w:color w:val="58595B"/>
        </w:rPr>
        <w:t>s</w:t>
      </w:r>
      <w:r>
        <w:rPr>
          <w:rFonts w:ascii="Arial" w:eastAsia="Arial" w:hAnsi="Arial" w:cs="Arial"/>
          <w:color w:val="58595B"/>
          <w:spacing w:val="-18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o</w:t>
      </w:r>
      <w:r>
        <w:rPr>
          <w:rFonts w:ascii="Arial" w:eastAsia="Arial" w:hAnsi="Arial" w:cs="Arial"/>
          <w:color w:val="58595B"/>
        </w:rPr>
        <w:t>f</w:t>
      </w:r>
      <w:r>
        <w:rPr>
          <w:rFonts w:ascii="Arial" w:eastAsia="Arial" w:hAnsi="Arial" w:cs="Arial"/>
          <w:color w:val="58595B"/>
          <w:spacing w:val="7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91"/>
        </w:rPr>
        <w:t>age</w:t>
      </w:r>
      <w:r>
        <w:rPr>
          <w:rFonts w:ascii="Arial" w:eastAsia="Arial" w:hAnsi="Arial" w:cs="Arial"/>
          <w:color w:val="58595B"/>
          <w:w w:val="91"/>
        </w:rPr>
        <w:t>.</w:t>
      </w:r>
      <w:r>
        <w:rPr>
          <w:rFonts w:ascii="Arial" w:eastAsia="Arial" w:hAnsi="Arial" w:cs="Arial"/>
          <w:color w:val="58595B"/>
          <w:spacing w:val="14"/>
          <w:w w:val="91"/>
        </w:rPr>
        <w:t xml:space="preserve"> </w:t>
      </w:r>
      <w:r>
        <w:rPr>
          <w:rFonts w:ascii="Arial" w:eastAsia="Arial" w:hAnsi="Arial" w:cs="Arial"/>
          <w:color w:val="58595B"/>
          <w:spacing w:val="-25"/>
          <w:w w:val="91"/>
        </w:rPr>
        <w:t>T</w:t>
      </w:r>
      <w:r>
        <w:rPr>
          <w:rFonts w:ascii="Arial" w:eastAsia="Arial" w:hAnsi="Arial" w:cs="Arial"/>
          <w:color w:val="58595B"/>
          <w:w w:val="91"/>
        </w:rPr>
        <w:t>o</w:t>
      </w:r>
      <w:r>
        <w:rPr>
          <w:rFonts w:ascii="Arial" w:eastAsia="Arial" w:hAnsi="Arial" w:cs="Arial"/>
          <w:color w:val="58595B"/>
          <w:spacing w:val="-3"/>
          <w:w w:val="91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91"/>
        </w:rPr>
        <w:t>stud</w:t>
      </w:r>
      <w:r>
        <w:rPr>
          <w:rFonts w:ascii="Arial" w:eastAsia="Arial" w:hAnsi="Arial" w:cs="Arial"/>
          <w:color w:val="58595B"/>
          <w:w w:val="91"/>
        </w:rPr>
        <w:t>y</w:t>
      </w:r>
      <w:r>
        <w:rPr>
          <w:rFonts w:ascii="Arial" w:eastAsia="Arial" w:hAnsi="Arial" w:cs="Arial"/>
          <w:color w:val="58595B"/>
          <w:spacing w:val="22"/>
          <w:w w:val="91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g</w:t>
      </w:r>
      <w:r>
        <w:rPr>
          <w:rFonts w:ascii="Arial" w:eastAsia="Arial" w:hAnsi="Arial" w:cs="Arial"/>
          <w:color w:val="58595B"/>
          <w:spacing w:val="-6"/>
        </w:rPr>
        <w:t>r</w:t>
      </w:r>
      <w:r>
        <w:rPr>
          <w:rFonts w:ascii="Arial" w:eastAsia="Arial" w:hAnsi="Arial" w:cs="Arial"/>
          <w:color w:val="58595B"/>
          <w:spacing w:val="-2"/>
        </w:rPr>
        <w:t>owth</w:t>
      </w:r>
      <w:r>
        <w:rPr>
          <w:rFonts w:ascii="Arial" w:eastAsia="Arial" w:hAnsi="Arial" w:cs="Arial"/>
          <w:color w:val="58595B"/>
        </w:rPr>
        <w:t>,</w:t>
      </w:r>
      <w:r>
        <w:rPr>
          <w:rFonts w:ascii="Arial" w:eastAsia="Arial" w:hAnsi="Arial" w:cs="Arial"/>
          <w:color w:val="58595B"/>
          <w:spacing w:val="17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w</w:t>
      </w:r>
      <w:r>
        <w:rPr>
          <w:rFonts w:ascii="Arial" w:eastAsia="Arial" w:hAnsi="Arial" w:cs="Arial"/>
          <w:color w:val="58595B"/>
        </w:rPr>
        <w:t>e</w:t>
      </w:r>
      <w:r>
        <w:rPr>
          <w:rFonts w:ascii="Arial" w:eastAsia="Arial" w:hAnsi="Arial" w:cs="Arial"/>
          <w:color w:val="58595B"/>
          <w:spacing w:val="-4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91"/>
        </w:rPr>
        <w:t>a</w:t>
      </w:r>
      <w:r>
        <w:rPr>
          <w:rFonts w:ascii="Arial" w:eastAsia="Arial" w:hAnsi="Arial" w:cs="Arial"/>
          <w:color w:val="58595B"/>
          <w:spacing w:val="-5"/>
          <w:w w:val="91"/>
        </w:rPr>
        <w:t>r</w:t>
      </w:r>
      <w:r>
        <w:rPr>
          <w:rFonts w:ascii="Arial" w:eastAsia="Arial" w:hAnsi="Arial" w:cs="Arial"/>
          <w:color w:val="58595B"/>
          <w:w w:val="91"/>
        </w:rPr>
        <w:t>e</w:t>
      </w:r>
      <w:r>
        <w:rPr>
          <w:rFonts w:ascii="Arial" w:eastAsia="Arial" w:hAnsi="Arial" w:cs="Arial"/>
          <w:color w:val="58595B"/>
          <w:spacing w:val="2"/>
          <w:w w:val="91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obtainin</w:t>
      </w:r>
      <w:r>
        <w:rPr>
          <w:rFonts w:ascii="Arial" w:eastAsia="Arial" w:hAnsi="Arial" w:cs="Arial"/>
          <w:color w:val="58595B"/>
        </w:rPr>
        <w:t>g</w:t>
      </w:r>
      <w:r>
        <w:rPr>
          <w:rFonts w:ascii="Arial" w:eastAsia="Arial" w:hAnsi="Arial" w:cs="Arial"/>
          <w:color w:val="58595B"/>
          <w:spacing w:val="-13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th</w:t>
      </w:r>
      <w:r>
        <w:rPr>
          <w:rFonts w:ascii="Arial" w:eastAsia="Arial" w:hAnsi="Arial" w:cs="Arial"/>
          <w:color w:val="58595B"/>
        </w:rPr>
        <w:t>e</w:t>
      </w:r>
      <w:r>
        <w:rPr>
          <w:rFonts w:ascii="Arial" w:eastAsia="Arial" w:hAnsi="Arial" w:cs="Arial"/>
          <w:color w:val="58595B"/>
          <w:spacing w:val="-7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heigh</w:t>
      </w:r>
      <w:r>
        <w:rPr>
          <w:rFonts w:ascii="Arial" w:eastAsia="Arial" w:hAnsi="Arial" w:cs="Arial"/>
          <w:color w:val="58595B"/>
        </w:rPr>
        <w:t>t</w:t>
      </w:r>
      <w:r>
        <w:rPr>
          <w:rFonts w:ascii="Arial" w:eastAsia="Arial" w:hAnsi="Arial" w:cs="Arial"/>
          <w:color w:val="58595B"/>
          <w:spacing w:val="-10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an</w:t>
      </w:r>
      <w:r>
        <w:rPr>
          <w:rFonts w:ascii="Arial" w:eastAsia="Arial" w:hAnsi="Arial" w:cs="Arial"/>
          <w:color w:val="58595B"/>
        </w:rPr>
        <w:t>d</w:t>
      </w:r>
      <w:r>
        <w:rPr>
          <w:rFonts w:ascii="Arial" w:eastAsia="Arial" w:hAnsi="Arial" w:cs="Arial"/>
          <w:color w:val="58595B"/>
          <w:spacing w:val="-19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101"/>
        </w:rPr>
        <w:t xml:space="preserve">weight </w:t>
      </w:r>
      <w:r>
        <w:rPr>
          <w:rFonts w:ascii="Arial" w:eastAsia="Arial" w:hAnsi="Arial" w:cs="Arial"/>
          <w:color w:val="58595B"/>
          <w:spacing w:val="-2"/>
          <w:w w:val="93"/>
        </w:rPr>
        <w:t>measu</w:t>
      </w:r>
      <w:r>
        <w:rPr>
          <w:rFonts w:ascii="Arial" w:eastAsia="Arial" w:hAnsi="Arial" w:cs="Arial"/>
          <w:color w:val="58595B"/>
          <w:spacing w:val="-6"/>
          <w:w w:val="93"/>
        </w:rPr>
        <w:t>r</w:t>
      </w:r>
      <w:r>
        <w:rPr>
          <w:rFonts w:ascii="Arial" w:eastAsia="Arial" w:hAnsi="Arial" w:cs="Arial"/>
          <w:color w:val="58595B"/>
          <w:spacing w:val="-2"/>
          <w:w w:val="93"/>
        </w:rPr>
        <w:t>ement</w:t>
      </w:r>
      <w:r>
        <w:rPr>
          <w:rFonts w:ascii="Arial" w:eastAsia="Arial" w:hAnsi="Arial" w:cs="Arial"/>
          <w:color w:val="58595B"/>
          <w:w w:val="93"/>
        </w:rPr>
        <w:t>s</w:t>
      </w:r>
      <w:r>
        <w:rPr>
          <w:rFonts w:ascii="Arial" w:eastAsia="Arial" w:hAnsi="Arial" w:cs="Arial"/>
          <w:color w:val="58595B"/>
          <w:spacing w:val="6"/>
          <w:w w:val="93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fo</w:t>
      </w:r>
      <w:r>
        <w:rPr>
          <w:rFonts w:ascii="Arial" w:eastAsia="Arial" w:hAnsi="Arial" w:cs="Arial"/>
          <w:color w:val="58595B"/>
        </w:rPr>
        <w:t>r</w:t>
      </w:r>
      <w:r>
        <w:rPr>
          <w:rFonts w:ascii="Arial" w:eastAsia="Arial" w:hAnsi="Arial" w:cs="Arial"/>
          <w:color w:val="58595B"/>
          <w:spacing w:val="6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93"/>
        </w:rPr>
        <w:t>thes</w:t>
      </w:r>
      <w:r>
        <w:rPr>
          <w:rFonts w:ascii="Arial" w:eastAsia="Arial" w:hAnsi="Arial" w:cs="Arial"/>
          <w:color w:val="58595B"/>
          <w:w w:val="93"/>
        </w:rPr>
        <w:t xml:space="preserve">e </w:t>
      </w:r>
      <w:r>
        <w:rPr>
          <w:rFonts w:ascii="Arial" w:eastAsia="Arial" w:hAnsi="Arial" w:cs="Arial"/>
          <w:color w:val="58595B"/>
          <w:spacing w:val="-2"/>
          <w:w w:val="93"/>
        </w:rPr>
        <w:t>child</w:t>
      </w:r>
      <w:r>
        <w:rPr>
          <w:rFonts w:ascii="Arial" w:eastAsia="Arial" w:hAnsi="Arial" w:cs="Arial"/>
          <w:color w:val="58595B"/>
          <w:spacing w:val="-6"/>
          <w:w w:val="93"/>
        </w:rPr>
        <w:t>r</w:t>
      </w:r>
      <w:r>
        <w:rPr>
          <w:rFonts w:ascii="Arial" w:eastAsia="Arial" w:hAnsi="Arial" w:cs="Arial"/>
          <w:color w:val="58595B"/>
          <w:spacing w:val="-2"/>
          <w:w w:val="93"/>
        </w:rPr>
        <w:t>e</w:t>
      </w:r>
      <w:r>
        <w:rPr>
          <w:rFonts w:ascii="Arial" w:eastAsia="Arial" w:hAnsi="Arial" w:cs="Arial"/>
          <w:color w:val="58595B"/>
          <w:w w:val="93"/>
        </w:rPr>
        <w:t>n</w:t>
      </w:r>
      <w:r>
        <w:rPr>
          <w:rFonts w:ascii="Arial" w:eastAsia="Arial" w:hAnsi="Arial" w:cs="Arial"/>
          <w:color w:val="58595B"/>
          <w:spacing w:val="23"/>
          <w:w w:val="93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durin</w:t>
      </w:r>
      <w:r>
        <w:rPr>
          <w:rFonts w:ascii="Arial" w:eastAsia="Arial" w:hAnsi="Arial" w:cs="Arial"/>
          <w:color w:val="58595B"/>
        </w:rPr>
        <w:t>g</w:t>
      </w:r>
      <w:r>
        <w:rPr>
          <w:rFonts w:ascii="Arial" w:eastAsia="Arial" w:hAnsi="Arial" w:cs="Arial"/>
          <w:color w:val="58595B"/>
          <w:spacing w:val="-4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thi</w:t>
      </w:r>
      <w:r>
        <w:rPr>
          <w:rFonts w:ascii="Arial" w:eastAsia="Arial" w:hAnsi="Arial" w:cs="Arial"/>
          <w:color w:val="58595B"/>
        </w:rPr>
        <w:t>s</w:t>
      </w:r>
      <w:r>
        <w:rPr>
          <w:rFonts w:ascii="Arial" w:eastAsia="Arial" w:hAnsi="Arial" w:cs="Arial"/>
          <w:color w:val="58595B"/>
          <w:spacing w:val="-18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95"/>
        </w:rPr>
        <w:t>critica</w:t>
      </w:r>
      <w:r>
        <w:rPr>
          <w:rFonts w:ascii="Arial" w:eastAsia="Arial" w:hAnsi="Arial" w:cs="Arial"/>
          <w:color w:val="58595B"/>
          <w:w w:val="95"/>
        </w:rPr>
        <w:t>l</w:t>
      </w:r>
      <w:r>
        <w:rPr>
          <w:rFonts w:ascii="Arial" w:eastAsia="Arial" w:hAnsi="Arial" w:cs="Arial"/>
          <w:color w:val="58595B"/>
          <w:spacing w:val="5"/>
          <w:w w:val="95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95"/>
        </w:rPr>
        <w:t>developmen</w:t>
      </w:r>
      <w:r>
        <w:rPr>
          <w:rFonts w:ascii="Arial" w:eastAsia="Arial" w:hAnsi="Arial" w:cs="Arial"/>
          <w:color w:val="58595B"/>
          <w:w w:val="95"/>
        </w:rPr>
        <w:t>t</w:t>
      </w:r>
      <w:r>
        <w:rPr>
          <w:rFonts w:ascii="Arial" w:eastAsia="Arial" w:hAnsi="Arial" w:cs="Arial"/>
          <w:color w:val="58595B"/>
          <w:spacing w:val="23"/>
          <w:w w:val="95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period</w:t>
      </w:r>
      <w:r>
        <w:rPr>
          <w:rFonts w:ascii="Arial" w:eastAsia="Arial" w:hAnsi="Arial" w:cs="Arial"/>
          <w:color w:val="58595B"/>
        </w:rPr>
        <w:t>.</w:t>
      </w:r>
      <w:r>
        <w:rPr>
          <w:rFonts w:ascii="Arial" w:eastAsia="Arial" w:hAnsi="Arial" w:cs="Arial"/>
          <w:color w:val="58595B"/>
          <w:spacing w:val="-17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87"/>
        </w:rPr>
        <w:t>Fo</w:t>
      </w:r>
      <w:r>
        <w:rPr>
          <w:rFonts w:ascii="Arial" w:eastAsia="Arial" w:hAnsi="Arial" w:cs="Arial"/>
          <w:color w:val="58595B"/>
          <w:w w:val="87"/>
        </w:rPr>
        <w:t>r</w:t>
      </w:r>
      <w:r>
        <w:rPr>
          <w:rFonts w:ascii="Arial" w:eastAsia="Arial" w:hAnsi="Arial" w:cs="Arial"/>
          <w:color w:val="58595B"/>
          <w:spacing w:val="7"/>
          <w:w w:val="87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 xml:space="preserve">any </w:t>
      </w:r>
      <w:r>
        <w:rPr>
          <w:rFonts w:ascii="Arial" w:eastAsia="Arial" w:hAnsi="Arial" w:cs="Arial"/>
          <w:color w:val="58595B"/>
          <w:spacing w:val="-2"/>
          <w:w w:val="88"/>
        </w:rPr>
        <w:t>questions</w:t>
      </w:r>
      <w:r>
        <w:rPr>
          <w:rFonts w:ascii="Arial" w:eastAsia="Arial" w:hAnsi="Arial" w:cs="Arial"/>
          <w:color w:val="58595B"/>
          <w:w w:val="88"/>
        </w:rPr>
        <w:t xml:space="preserve">, </w:t>
      </w:r>
      <w:r>
        <w:rPr>
          <w:rFonts w:ascii="Arial" w:eastAsia="Arial" w:hAnsi="Arial" w:cs="Arial"/>
          <w:color w:val="58595B"/>
          <w:spacing w:val="-2"/>
          <w:w w:val="88"/>
        </w:rPr>
        <w:t>pleas</w:t>
      </w:r>
      <w:r>
        <w:rPr>
          <w:rFonts w:ascii="Arial" w:eastAsia="Arial" w:hAnsi="Arial" w:cs="Arial"/>
          <w:color w:val="58595B"/>
          <w:w w:val="88"/>
        </w:rPr>
        <w:t>e</w:t>
      </w:r>
      <w:r>
        <w:rPr>
          <w:rFonts w:ascii="Arial" w:eastAsia="Arial" w:hAnsi="Arial" w:cs="Arial"/>
          <w:color w:val="58595B"/>
          <w:spacing w:val="15"/>
          <w:w w:val="88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88"/>
        </w:rPr>
        <w:t>cal</w:t>
      </w:r>
      <w:r>
        <w:rPr>
          <w:rFonts w:ascii="Arial" w:eastAsia="Arial" w:hAnsi="Arial" w:cs="Arial"/>
          <w:color w:val="58595B"/>
          <w:w w:val="88"/>
        </w:rPr>
        <w:t>l</w:t>
      </w:r>
      <w:r>
        <w:rPr>
          <w:rFonts w:ascii="Arial" w:eastAsia="Arial" w:hAnsi="Arial" w:cs="Arial"/>
          <w:color w:val="58595B"/>
          <w:spacing w:val="16"/>
          <w:w w:val="88"/>
        </w:rPr>
        <w:t xml:space="preserve"> </w:t>
      </w:r>
      <w:r>
        <w:rPr>
          <w:rFonts w:ascii="Arial" w:eastAsia="Arial" w:hAnsi="Arial" w:cs="Arial"/>
          <w:color w:val="D95943"/>
          <w:spacing w:val="-2"/>
          <w:w w:val="88"/>
        </w:rPr>
        <w:t>[TOL</w:t>
      </w:r>
      <w:r>
        <w:rPr>
          <w:rFonts w:ascii="Arial" w:eastAsia="Arial" w:hAnsi="Arial" w:cs="Arial"/>
          <w:color w:val="D95943"/>
          <w:w w:val="88"/>
        </w:rPr>
        <w:t>L</w:t>
      </w:r>
      <w:r>
        <w:rPr>
          <w:rFonts w:ascii="Arial" w:eastAsia="Arial" w:hAnsi="Arial" w:cs="Arial"/>
          <w:color w:val="D95943"/>
          <w:spacing w:val="-16"/>
          <w:w w:val="88"/>
        </w:rPr>
        <w:t xml:space="preserve"> </w:t>
      </w:r>
      <w:r>
        <w:rPr>
          <w:rFonts w:ascii="Arial" w:eastAsia="Arial" w:hAnsi="Arial" w:cs="Arial"/>
          <w:color w:val="D95943"/>
          <w:spacing w:val="-1"/>
          <w:w w:val="73"/>
        </w:rPr>
        <w:t>FRE</w:t>
      </w:r>
      <w:r>
        <w:rPr>
          <w:rFonts w:ascii="Arial" w:eastAsia="Arial" w:hAnsi="Arial" w:cs="Arial"/>
          <w:color w:val="D95943"/>
          <w:w w:val="73"/>
        </w:rPr>
        <w:t>E</w:t>
      </w:r>
      <w:r>
        <w:rPr>
          <w:rFonts w:ascii="Arial" w:eastAsia="Arial" w:hAnsi="Arial" w:cs="Arial"/>
          <w:color w:val="D95943"/>
          <w:spacing w:val="17"/>
          <w:w w:val="73"/>
        </w:rPr>
        <w:t xml:space="preserve"> </w:t>
      </w:r>
      <w:r>
        <w:rPr>
          <w:rFonts w:ascii="Arial" w:eastAsia="Arial" w:hAnsi="Arial" w:cs="Arial"/>
          <w:color w:val="D95943"/>
          <w:spacing w:val="-2"/>
        </w:rPr>
        <w:t>NUMBER]</w:t>
      </w:r>
      <w:r>
        <w:rPr>
          <w:rFonts w:ascii="Arial" w:eastAsia="Arial" w:hAnsi="Arial" w:cs="Arial"/>
          <w:color w:val="58595B"/>
        </w:rPr>
        <w:t>.</w:t>
      </w:r>
    </w:p>
    <w:p w:rsidR="001075FA" w:rsidRDefault="001075FA">
      <w:pPr>
        <w:spacing w:before="1" w:after="0" w:line="200" w:lineRule="exact"/>
        <w:rPr>
          <w:sz w:val="20"/>
          <w:szCs w:val="20"/>
        </w:rPr>
      </w:pPr>
    </w:p>
    <w:p w:rsidR="001075FA" w:rsidRDefault="008C1BF3">
      <w:pPr>
        <w:spacing w:after="0" w:line="265" w:lineRule="auto"/>
        <w:ind w:left="2836" w:right="386"/>
        <w:rPr>
          <w:rFonts w:ascii="Arial" w:eastAsia="Arial" w:hAnsi="Arial" w:cs="Arial"/>
        </w:rPr>
      </w:pPr>
      <w:r>
        <w:rPr>
          <w:rFonts w:ascii="Arial" w:eastAsia="Arial" w:hAnsi="Arial" w:cs="Arial"/>
          <w:color w:val="58595B"/>
          <w:spacing w:val="-2"/>
          <w:w w:val="84"/>
        </w:rPr>
        <w:t>Pleas</w:t>
      </w:r>
      <w:r>
        <w:rPr>
          <w:rFonts w:ascii="Arial" w:eastAsia="Arial" w:hAnsi="Arial" w:cs="Arial"/>
          <w:color w:val="58595B"/>
          <w:w w:val="84"/>
        </w:rPr>
        <w:t>e</w:t>
      </w:r>
      <w:r>
        <w:rPr>
          <w:rFonts w:ascii="Arial" w:eastAsia="Arial" w:hAnsi="Arial" w:cs="Arial"/>
          <w:color w:val="58595B"/>
          <w:spacing w:val="11"/>
          <w:w w:val="84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96"/>
        </w:rPr>
        <w:t>complet</w:t>
      </w:r>
      <w:r>
        <w:rPr>
          <w:rFonts w:ascii="Arial" w:eastAsia="Arial" w:hAnsi="Arial" w:cs="Arial"/>
          <w:color w:val="58595B"/>
          <w:w w:val="96"/>
        </w:rPr>
        <w:t>e</w:t>
      </w:r>
      <w:r>
        <w:rPr>
          <w:rFonts w:ascii="Arial" w:eastAsia="Arial" w:hAnsi="Arial" w:cs="Arial"/>
          <w:color w:val="58595B"/>
          <w:spacing w:val="7"/>
          <w:w w:val="96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an</w:t>
      </w:r>
      <w:r>
        <w:rPr>
          <w:rFonts w:ascii="Arial" w:eastAsia="Arial" w:hAnsi="Arial" w:cs="Arial"/>
          <w:color w:val="58595B"/>
        </w:rPr>
        <w:t>d</w:t>
      </w:r>
      <w:r>
        <w:rPr>
          <w:rFonts w:ascii="Arial" w:eastAsia="Arial" w:hAnsi="Arial" w:cs="Arial"/>
          <w:color w:val="58595B"/>
          <w:spacing w:val="-19"/>
        </w:rPr>
        <w:t xml:space="preserve"> </w:t>
      </w:r>
      <w:r>
        <w:rPr>
          <w:rFonts w:ascii="Arial" w:eastAsia="Arial" w:hAnsi="Arial" w:cs="Arial"/>
          <w:color w:val="58595B"/>
          <w:spacing w:val="-6"/>
        </w:rPr>
        <w:t>r</w:t>
      </w:r>
      <w:r>
        <w:rPr>
          <w:rFonts w:ascii="Arial" w:eastAsia="Arial" w:hAnsi="Arial" w:cs="Arial"/>
          <w:color w:val="58595B"/>
          <w:spacing w:val="-2"/>
        </w:rPr>
        <w:t>etu</w:t>
      </w:r>
      <w:r>
        <w:rPr>
          <w:rFonts w:ascii="Arial" w:eastAsia="Arial" w:hAnsi="Arial" w:cs="Arial"/>
          <w:color w:val="58595B"/>
          <w:spacing w:val="2"/>
        </w:rPr>
        <w:t>r</w:t>
      </w:r>
      <w:r>
        <w:rPr>
          <w:rFonts w:ascii="Arial" w:eastAsia="Arial" w:hAnsi="Arial" w:cs="Arial"/>
          <w:color w:val="58595B"/>
        </w:rPr>
        <w:t>n</w:t>
      </w:r>
      <w:r>
        <w:rPr>
          <w:rFonts w:ascii="Arial" w:eastAsia="Arial" w:hAnsi="Arial" w:cs="Arial"/>
          <w:color w:val="58595B"/>
          <w:spacing w:val="-8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thi</w:t>
      </w:r>
      <w:r>
        <w:rPr>
          <w:rFonts w:ascii="Arial" w:eastAsia="Arial" w:hAnsi="Arial" w:cs="Arial"/>
          <w:color w:val="58595B"/>
        </w:rPr>
        <w:t>s</w:t>
      </w:r>
      <w:r>
        <w:rPr>
          <w:rFonts w:ascii="Arial" w:eastAsia="Arial" w:hAnsi="Arial" w:cs="Arial"/>
          <w:color w:val="58595B"/>
          <w:spacing w:val="-18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94"/>
        </w:rPr>
        <w:t>postage-pai</w:t>
      </w:r>
      <w:r>
        <w:rPr>
          <w:rFonts w:ascii="Arial" w:eastAsia="Arial" w:hAnsi="Arial" w:cs="Arial"/>
          <w:color w:val="58595B"/>
          <w:w w:val="94"/>
        </w:rPr>
        <w:t>d</w:t>
      </w:r>
      <w:r>
        <w:rPr>
          <w:rFonts w:ascii="Arial" w:eastAsia="Arial" w:hAnsi="Arial" w:cs="Arial"/>
          <w:color w:val="58595B"/>
          <w:spacing w:val="24"/>
          <w:w w:val="94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94"/>
        </w:rPr>
        <w:t>ca</w:t>
      </w:r>
      <w:r>
        <w:rPr>
          <w:rFonts w:ascii="Arial" w:eastAsia="Arial" w:hAnsi="Arial" w:cs="Arial"/>
          <w:color w:val="58595B"/>
          <w:spacing w:val="-6"/>
          <w:w w:val="94"/>
        </w:rPr>
        <w:t>r</w:t>
      </w:r>
      <w:r>
        <w:rPr>
          <w:rFonts w:ascii="Arial" w:eastAsia="Arial" w:hAnsi="Arial" w:cs="Arial"/>
          <w:color w:val="58595B"/>
          <w:w w:val="94"/>
        </w:rPr>
        <w:t>d</w:t>
      </w:r>
      <w:r>
        <w:rPr>
          <w:rFonts w:ascii="Arial" w:eastAsia="Arial" w:hAnsi="Arial" w:cs="Arial"/>
          <w:color w:val="58595B"/>
          <w:spacing w:val="-3"/>
          <w:w w:val="94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t</w:t>
      </w:r>
      <w:r>
        <w:rPr>
          <w:rFonts w:ascii="Arial" w:eastAsia="Arial" w:hAnsi="Arial" w:cs="Arial"/>
          <w:color w:val="58595B"/>
        </w:rPr>
        <w:t>o</w:t>
      </w:r>
      <w:r>
        <w:rPr>
          <w:rFonts w:ascii="Arial" w:eastAsia="Arial" w:hAnsi="Arial" w:cs="Arial"/>
          <w:color w:val="58595B"/>
          <w:spacing w:val="7"/>
        </w:rPr>
        <w:t xml:space="preserve"> </w:t>
      </w:r>
      <w:r>
        <w:rPr>
          <w:rFonts w:ascii="Arial" w:eastAsia="Arial" w:hAnsi="Arial" w:cs="Arial"/>
          <w:color w:val="58595B"/>
          <w:spacing w:val="-6"/>
          <w:w w:val="95"/>
        </w:rPr>
        <w:t>W</w:t>
      </w:r>
      <w:r>
        <w:rPr>
          <w:rFonts w:ascii="Arial" w:eastAsia="Arial" w:hAnsi="Arial" w:cs="Arial"/>
          <w:color w:val="58595B"/>
          <w:spacing w:val="-2"/>
          <w:w w:val="95"/>
        </w:rPr>
        <w:t>esta</w:t>
      </w:r>
      <w:r>
        <w:rPr>
          <w:rFonts w:ascii="Arial" w:eastAsia="Arial" w:hAnsi="Arial" w:cs="Arial"/>
          <w:color w:val="58595B"/>
          <w:w w:val="95"/>
        </w:rPr>
        <w:t>t</w:t>
      </w:r>
      <w:r>
        <w:rPr>
          <w:rFonts w:ascii="Arial" w:eastAsia="Arial" w:hAnsi="Arial" w:cs="Arial"/>
          <w:color w:val="58595B"/>
          <w:spacing w:val="4"/>
          <w:w w:val="95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b</w:t>
      </w:r>
      <w:r>
        <w:rPr>
          <w:rFonts w:ascii="Arial" w:eastAsia="Arial" w:hAnsi="Arial" w:cs="Arial"/>
          <w:color w:val="58595B"/>
        </w:rPr>
        <w:t>y</w:t>
      </w:r>
      <w:r>
        <w:rPr>
          <w:rFonts w:ascii="Arial" w:eastAsia="Arial" w:hAnsi="Arial" w:cs="Arial"/>
          <w:color w:val="58595B"/>
          <w:spacing w:val="-18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mail</w:t>
      </w:r>
      <w:r>
        <w:rPr>
          <w:rFonts w:ascii="Arial" w:eastAsia="Arial" w:hAnsi="Arial" w:cs="Arial"/>
          <w:color w:val="58595B"/>
        </w:rPr>
        <w:t>.</w:t>
      </w:r>
      <w:r>
        <w:rPr>
          <w:rFonts w:ascii="Arial" w:eastAsia="Arial" w:hAnsi="Arial" w:cs="Arial"/>
          <w:color w:val="58595B"/>
          <w:spacing w:val="-18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89"/>
        </w:rPr>
        <w:t>Th</w:t>
      </w:r>
      <w:r>
        <w:rPr>
          <w:rFonts w:ascii="Arial" w:eastAsia="Arial" w:hAnsi="Arial" w:cs="Arial"/>
          <w:color w:val="58595B"/>
          <w:w w:val="89"/>
        </w:rPr>
        <w:t>e</w:t>
      </w:r>
      <w:r>
        <w:rPr>
          <w:rFonts w:ascii="Arial" w:eastAsia="Arial" w:hAnsi="Arial" w:cs="Arial"/>
          <w:color w:val="58595B"/>
          <w:spacing w:val="6"/>
          <w:w w:val="89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pa</w:t>
      </w:r>
      <w:r>
        <w:rPr>
          <w:rFonts w:ascii="Arial" w:eastAsia="Arial" w:hAnsi="Arial" w:cs="Arial"/>
          <w:color w:val="58595B"/>
          <w:spacing w:val="-6"/>
        </w:rPr>
        <w:t>r</w:t>
      </w:r>
      <w:r>
        <w:rPr>
          <w:rFonts w:ascii="Arial" w:eastAsia="Arial" w:hAnsi="Arial" w:cs="Arial"/>
          <w:color w:val="58595B"/>
          <w:spacing w:val="-2"/>
        </w:rPr>
        <w:t xml:space="preserve">ent/ </w:t>
      </w:r>
      <w:r>
        <w:rPr>
          <w:rFonts w:ascii="Arial" w:eastAsia="Arial" w:hAnsi="Arial" w:cs="Arial"/>
          <w:color w:val="58595B"/>
          <w:spacing w:val="-2"/>
          <w:w w:val="92"/>
        </w:rPr>
        <w:t>ca</w:t>
      </w:r>
      <w:r>
        <w:rPr>
          <w:rFonts w:ascii="Arial" w:eastAsia="Arial" w:hAnsi="Arial" w:cs="Arial"/>
          <w:color w:val="58595B"/>
          <w:spacing w:val="-6"/>
          <w:w w:val="92"/>
        </w:rPr>
        <w:t>r</w:t>
      </w:r>
      <w:r>
        <w:rPr>
          <w:rFonts w:ascii="Arial" w:eastAsia="Arial" w:hAnsi="Arial" w:cs="Arial"/>
          <w:color w:val="58595B"/>
          <w:spacing w:val="-2"/>
          <w:w w:val="92"/>
        </w:rPr>
        <w:t>egive</w:t>
      </w:r>
      <w:r>
        <w:rPr>
          <w:rFonts w:ascii="Arial" w:eastAsia="Arial" w:hAnsi="Arial" w:cs="Arial"/>
          <w:color w:val="58595B"/>
          <w:w w:val="92"/>
        </w:rPr>
        <w:t>r</w:t>
      </w:r>
      <w:r>
        <w:rPr>
          <w:rFonts w:ascii="Arial" w:eastAsia="Arial" w:hAnsi="Arial" w:cs="Arial"/>
          <w:color w:val="58595B"/>
          <w:spacing w:val="2"/>
          <w:w w:val="92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wil</w:t>
      </w:r>
      <w:r>
        <w:rPr>
          <w:rFonts w:ascii="Arial" w:eastAsia="Arial" w:hAnsi="Arial" w:cs="Arial"/>
          <w:color w:val="58595B"/>
        </w:rPr>
        <w:t>l</w:t>
      </w:r>
      <w:r>
        <w:rPr>
          <w:rFonts w:ascii="Arial" w:eastAsia="Arial" w:hAnsi="Arial" w:cs="Arial"/>
          <w:color w:val="58595B"/>
          <w:spacing w:val="8"/>
        </w:rPr>
        <w:t xml:space="preserve"> </w:t>
      </w:r>
      <w:r>
        <w:rPr>
          <w:rFonts w:ascii="Arial" w:eastAsia="Arial" w:hAnsi="Arial" w:cs="Arial"/>
          <w:color w:val="58595B"/>
          <w:spacing w:val="-5"/>
          <w:w w:val="90"/>
        </w:rPr>
        <w:t>r</w:t>
      </w:r>
      <w:r>
        <w:rPr>
          <w:rFonts w:ascii="Arial" w:eastAsia="Arial" w:hAnsi="Arial" w:cs="Arial"/>
          <w:color w:val="58595B"/>
          <w:spacing w:val="-2"/>
          <w:w w:val="90"/>
        </w:rPr>
        <w:t>eceiv</w:t>
      </w:r>
      <w:r>
        <w:rPr>
          <w:rFonts w:ascii="Arial" w:eastAsia="Arial" w:hAnsi="Arial" w:cs="Arial"/>
          <w:color w:val="58595B"/>
          <w:w w:val="90"/>
        </w:rPr>
        <w:t>e</w:t>
      </w:r>
      <w:r>
        <w:rPr>
          <w:rFonts w:ascii="Arial" w:eastAsia="Arial" w:hAnsi="Arial" w:cs="Arial"/>
          <w:color w:val="58595B"/>
          <w:spacing w:val="8"/>
          <w:w w:val="90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a</w:t>
      </w:r>
      <w:r>
        <w:rPr>
          <w:rFonts w:ascii="Arial" w:eastAsia="Arial" w:hAnsi="Arial" w:cs="Arial"/>
          <w:color w:val="58595B"/>
        </w:rPr>
        <w:t>n</w:t>
      </w:r>
      <w:r>
        <w:rPr>
          <w:rFonts w:ascii="Arial" w:eastAsia="Arial" w:hAnsi="Arial" w:cs="Arial"/>
          <w:color w:val="58595B"/>
          <w:spacing w:val="-19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94"/>
        </w:rPr>
        <w:t>incentiv</w:t>
      </w:r>
      <w:r>
        <w:rPr>
          <w:rFonts w:ascii="Arial" w:eastAsia="Arial" w:hAnsi="Arial" w:cs="Arial"/>
          <w:color w:val="58595B"/>
          <w:w w:val="94"/>
        </w:rPr>
        <w:t>e</w:t>
      </w:r>
      <w:r>
        <w:rPr>
          <w:rFonts w:ascii="Arial" w:eastAsia="Arial" w:hAnsi="Arial" w:cs="Arial"/>
          <w:color w:val="58595B"/>
          <w:spacing w:val="7"/>
          <w:w w:val="94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fo</w:t>
      </w:r>
      <w:r>
        <w:rPr>
          <w:rFonts w:ascii="Arial" w:eastAsia="Arial" w:hAnsi="Arial" w:cs="Arial"/>
          <w:color w:val="58595B"/>
        </w:rPr>
        <w:t>r</w:t>
      </w:r>
      <w:r>
        <w:rPr>
          <w:rFonts w:ascii="Arial" w:eastAsia="Arial" w:hAnsi="Arial" w:cs="Arial"/>
          <w:color w:val="58595B"/>
          <w:spacing w:val="6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bringin</w:t>
      </w:r>
      <w:r>
        <w:rPr>
          <w:rFonts w:ascii="Arial" w:eastAsia="Arial" w:hAnsi="Arial" w:cs="Arial"/>
          <w:color w:val="58595B"/>
        </w:rPr>
        <w:t>g</w:t>
      </w:r>
      <w:r>
        <w:rPr>
          <w:rFonts w:ascii="Arial" w:eastAsia="Arial" w:hAnsi="Arial" w:cs="Arial"/>
          <w:color w:val="58595B"/>
          <w:spacing w:val="-4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th</w:t>
      </w:r>
      <w:r>
        <w:rPr>
          <w:rFonts w:ascii="Arial" w:eastAsia="Arial" w:hAnsi="Arial" w:cs="Arial"/>
          <w:color w:val="58595B"/>
        </w:rPr>
        <w:t>e</w:t>
      </w:r>
      <w:r>
        <w:rPr>
          <w:rFonts w:ascii="Arial" w:eastAsia="Arial" w:hAnsi="Arial" w:cs="Arial"/>
          <w:color w:val="58595B"/>
          <w:spacing w:val="-7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chil</w:t>
      </w:r>
      <w:r>
        <w:rPr>
          <w:rFonts w:ascii="Arial" w:eastAsia="Arial" w:hAnsi="Arial" w:cs="Arial"/>
          <w:color w:val="58595B"/>
        </w:rPr>
        <w:t>d</w:t>
      </w:r>
      <w:r>
        <w:rPr>
          <w:rFonts w:ascii="Arial" w:eastAsia="Arial" w:hAnsi="Arial" w:cs="Arial"/>
          <w:color w:val="58595B"/>
          <w:spacing w:val="-18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i</w:t>
      </w:r>
      <w:r>
        <w:rPr>
          <w:rFonts w:ascii="Arial" w:eastAsia="Arial" w:hAnsi="Arial" w:cs="Arial"/>
          <w:color w:val="58595B"/>
        </w:rPr>
        <w:t>n</w:t>
      </w:r>
      <w:r>
        <w:rPr>
          <w:rFonts w:ascii="Arial" w:eastAsia="Arial" w:hAnsi="Arial" w:cs="Arial"/>
          <w:color w:val="58595B"/>
          <w:spacing w:val="-4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fo</w:t>
      </w:r>
      <w:r>
        <w:rPr>
          <w:rFonts w:ascii="Arial" w:eastAsia="Arial" w:hAnsi="Arial" w:cs="Arial"/>
          <w:color w:val="58595B"/>
        </w:rPr>
        <w:t>r</w:t>
      </w:r>
      <w:r>
        <w:rPr>
          <w:rFonts w:ascii="Arial" w:eastAsia="Arial" w:hAnsi="Arial" w:cs="Arial"/>
          <w:color w:val="58595B"/>
          <w:spacing w:val="6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93"/>
        </w:rPr>
        <w:t>measu</w:t>
      </w:r>
      <w:r>
        <w:rPr>
          <w:rFonts w:ascii="Arial" w:eastAsia="Arial" w:hAnsi="Arial" w:cs="Arial"/>
          <w:color w:val="58595B"/>
          <w:spacing w:val="-6"/>
          <w:w w:val="93"/>
        </w:rPr>
        <w:t>r</w:t>
      </w:r>
      <w:r>
        <w:rPr>
          <w:rFonts w:ascii="Arial" w:eastAsia="Arial" w:hAnsi="Arial" w:cs="Arial"/>
          <w:color w:val="58595B"/>
          <w:spacing w:val="-2"/>
          <w:w w:val="93"/>
        </w:rPr>
        <w:t>ement</w:t>
      </w:r>
      <w:r>
        <w:rPr>
          <w:rFonts w:ascii="Arial" w:eastAsia="Arial" w:hAnsi="Arial" w:cs="Arial"/>
          <w:color w:val="58595B"/>
          <w:w w:val="93"/>
        </w:rPr>
        <w:t>s</w:t>
      </w:r>
      <w:r>
        <w:rPr>
          <w:rFonts w:ascii="Arial" w:eastAsia="Arial" w:hAnsi="Arial" w:cs="Arial"/>
          <w:color w:val="58595B"/>
          <w:spacing w:val="6"/>
          <w:w w:val="93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whe</w:t>
      </w:r>
      <w:r>
        <w:rPr>
          <w:rFonts w:ascii="Arial" w:eastAsia="Arial" w:hAnsi="Arial" w:cs="Arial"/>
          <w:color w:val="58595B"/>
        </w:rPr>
        <w:t>n</w:t>
      </w:r>
      <w:r>
        <w:rPr>
          <w:rFonts w:ascii="Arial" w:eastAsia="Arial" w:hAnsi="Arial" w:cs="Arial"/>
          <w:color w:val="58595B"/>
          <w:spacing w:val="-4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 xml:space="preserve">the </w:t>
      </w:r>
      <w:r>
        <w:rPr>
          <w:rFonts w:ascii="Arial" w:eastAsia="Arial" w:hAnsi="Arial" w:cs="Arial"/>
          <w:color w:val="58595B"/>
          <w:spacing w:val="-2"/>
          <w:w w:val="89"/>
        </w:rPr>
        <w:t>ca</w:t>
      </w:r>
      <w:r>
        <w:rPr>
          <w:rFonts w:ascii="Arial" w:eastAsia="Arial" w:hAnsi="Arial" w:cs="Arial"/>
          <w:color w:val="58595B"/>
          <w:spacing w:val="-5"/>
          <w:w w:val="89"/>
        </w:rPr>
        <w:t>r</w:t>
      </w:r>
      <w:r>
        <w:rPr>
          <w:rFonts w:ascii="Arial" w:eastAsia="Arial" w:hAnsi="Arial" w:cs="Arial"/>
          <w:color w:val="58595B"/>
          <w:w w:val="89"/>
        </w:rPr>
        <w:t>d</w:t>
      </w:r>
      <w:r>
        <w:rPr>
          <w:rFonts w:ascii="Arial" w:eastAsia="Arial" w:hAnsi="Arial" w:cs="Arial"/>
          <w:color w:val="58595B"/>
          <w:spacing w:val="21"/>
          <w:w w:val="89"/>
        </w:rPr>
        <w:t xml:space="preserve"> </w:t>
      </w:r>
      <w:r>
        <w:rPr>
          <w:rFonts w:ascii="Arial" w:eastAsia="Arial" w:hAnsi="Arial" w:cs="Arial"/>
          <w:color w:val="58595B"/>
          <w:spacing w:val="-2"/>
          <w:w w:val="89"/>
        </w:rPr>
        <w:t>i</w:t>
      </w:r>
      <w:r>
        <w:rPr>
          <w:rFonts w:ascii="Arial" w:eastAsia="Arial" w:hAnsi="Arial" w:cs="Arial"/>
          <w:color w:val="58595B"/>
          <w:w w:val="89"/>
        </w:rPr>
        <w:t>s</w:t>
      </w:r>
      <w:r>
        <w:rPr>
          <w:rFonts w:ascii="Arial" w:eastAsia="Arial" w:hAnsi="Arial" w:cs="Arial"/>
          <w:color w:val="58595B"/>
          <w:spacing w:val="-5"/>
          <w:w w:val="89"/>
        </w:rPr>
        <w:t xml:space="preserve"> r</w:t>
      </w:r>
      <w:r>
        <w:rPr>
          <w:rFonts w:ascii="Arial" w:eastAsia="Arial" w:hAnsi="Arial" w:cs="Arial"/>
          <w:color w:val="58595B"/>
          <w:spacing w:val="-2"/>
          <w:w w:val="89"/>
        </w:rPr>
        <w:t>eceive</w:t>
      </w:r>
      <w:r>
        <w:rPr>
          <w:rFonts w:ascii="Arial" w:eastAsia="Arial" w:hAnsi="Arial" w:cs="Arial"/>
          <w:color w:val="58595B"/>
          <w:w w:val="89"/>
        </w:rPr>
        <w:t>d</w:t>
      </w:r>
      <w:r>
        <w:rPr>
          <w:rFonts w:ascii="Arial" w:eastAsia="Arial" w:hAnsi="Arial" w:cs="Arial"/>
          <w:color w:val="58595B"/>
          <w:spacing w:val="24"/>
          <w:w w:val="89"/>
        </w:rPr>
        <w:t xml:space="preserve"> </w:t>
      </w:r>
      <w:r>
        <w:rPr>
          <w:rFonts w:ascii="Arial" w:eastAsia="Arial" w:hAnsi="Arial" w:cs="Arial"/>
          <w:color w:val="58595B"/>
          <w:spacing w:val="-2"/>
        </w:rPr>
        <w:t>b</w:t>
      </w:r>
      <w:r>
        <w:rPr>
          <w:rFonts w:ascii="Arial" w:eastAsia="Arial" w:hAnsi="Arial" w:cs="Arial"/>
          <w:color w:val="58595B"/>
        </w:rPr>
        <w:t>y</w:t>
      </w:r>
      <w:r>
        <w:rPr>
          <w:rFonts w:ascii="Arial" w:eastAsia="Arial" w:hAnsi="Arial" w:cs="Arial"/>
          <w:color w:val="58595B"/>
          <w:spacing w:val="-18"/>
        </w:rPr>
        <w:t xml:space="preserve"> </w:t>
      </w:r>
      <w:r>
        <w:rPr>
          <w:rFonts w:ascii="Arial" w:eastAsia="Arial" w:hAnsi="Arial" w:cs="Arial"/>
          <w:color w:val="58595B"/>
          <w:spacing w:val="-6"/>
        </w:rPr>
        <w:t>W</w:t>
      </w:r>
      <w:r>
        <w:rPr>
          <w:rFonts w:ascii="Arial" w:eastAsia="Arial" w:hAnsi="Arial" w:cs="Arial"/>
          <w:color w:val="58595B"/>
          <w:spacing w:val="-2"/>
        </w:rPr>
        <w:t>estat.</w:t>
      </w:r>
    </w:p>
    <w:p w:rsidR="001075FA" w:rsidRDefault="001075FA">
      <w:pPr>
        <w:spacing w:before="3" w:after="0" w:line="130" w:lineRule="exact"/>
        <w:rPr>
          <w:sz w:val="13"/>
          <w:szCs w:val="13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93"/>
        <w:gridCol w:w="3597"/>
      </w:tblGrid>
      <w:tr w:rsidR="001075FA">
        <w:trPr>
          <w:trHeight w:hRule="exact" w:val="960"/>
        </w:trPr>
        <w:tc>
          <w:tcPr>
            <w:tcW w:w="7193" w:type="dxa"/>
            <w:tcBorders>
              <w:top w:val="single" w:sz="4" w:space="0" w:color="A523B2"/>
              <w:left w:val="single" w:sz="4" w:space="0" w:color="A523B2"/>
              <w:bottom w:val="single" w:sz="4" w:space="0" w:color="A523B2"/>
              <w:right w:val="single" w:sz="4" w:space="0" w:color="A523B2"/>
            </w:tcBorders>
          </w:tcPr>
          <w:p w:rsidR="001075FA" w:rsidRDefault="008C1BF3">
            <w:pPr>
              <w:spacing w:before="33" w:after="0" w:line="240" w:lineRule="auto"/>
              <w:ind w:left="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8595B"/>
                <w:w w:val="97"/>
              </w:rPr>
              <w:t>Child</w:t>
            </w:r>
            <w:r>
              <w:rPr>
                <w:rFonts w:ascii="Arial" w:eastAsia="Arial" w:hAnsi="Arial" w:cs="Arial"/>
                <w:color w:val="58595B"/>
                <w:spacing w:val="-24"/>
                <w:w w:val="125"/>
              </w:rPr>
              <w:t>’</w:t>
            </w:r>
            <w:r>
              <w:rPr>
                <w:rFonts w:ascii="Arial" w:eastAsia="Arial" w:hAnsi="Arial" w:cs="Arial"/>
                <w:color w:val="58595B"/>
                <w:w w:val="77"/>
              </w:rPr>
              <w:t>s</w:t>
            </w:r>
            <w:r>
              <w:rPr>
                <w:rFonts w:ascii="Arial" w:eastAsia="Arial" w:hAnsi="Arial" w:cs="Arial"/>
                <w:color w:val="58595B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w w:val="88"/>
              </w:rPr>
              <w:t>First</w:t>
            </w:r>
            <w:r>
              <w:rPr>
                <w:rFonts w:ascii="Arial" w:eastAsia="Arial" w:hAnsi="Arial" w:cs="Arial"/>
                <w:color w:val="58595B"/>
                <w:spacing w:val="7"/>
                <w:w w:val="88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</w:rPr>
              <w:t>and</w:t>
            </w:r>
            <w:r>
              <w:rPr>
                <w:rFonts w:ascii="Arial" w:eastAsia="Arial" w:hAnsi="Arial" w:cs="Arial"/>
                <w:color w:val="58595B"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w w:val="88"/>
              </w:rPr>
              <w:t>Last</w:t>
            </w:r>
            <w:r>
              <w:rPr>
                <w:rFonts w:ascii="Arial" w:eastAsia="Arial" w:hAnsi="Arial" w:cs="Arial"/>
                <w:color w:val="58595B"/>
                <w:spacing w:val="7"/>
                <w:w w:val="88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</w:rPr>
              <w:t>Name</w:t>
            </w:r>
          </w:p>
        </w:tc>
        <w:tc>
          <w:tcPr>
            <w:tcW w:w="3597" w:type="dxa"/>
            <w:tcBorders>
              <w:top w:val="single" w:sz="4" w:space="0" w:color="A523B2"/>
              <w:left w:val="single" w:sz="4" w:space="0" w:color="A523B2"/>
              <w:bottom w:val="single" w:sz="4" w:space="0" w:color="A523B2"/>
              <w:right w:val="single" w:sz="4" w:space="0" w:color="A523B2"/>
            </w:tcBorders>
          </w:tcPr>
          <w:p w:rsidR="001075FA" w:rsidRDefault="008C1BF3">
            <w:pPr>
              <w:spacing w:before="33" w:after="0" w:line="240" w:lineRule="auto"/>
              <w:ind w:left="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8595B"/>
                <w:w w:val="97"/>
              </w:rPr>
              <w:t>Child</w:t>
            </w:r>
            <w:r>
              <w:rPr>
                <w:rFonts w:ascii="Arial" w:eastAsia="Arial" w:hAnsi="Arial" w:cs="Arial"/>
                <w:color w:val="58595B"/>
                <w:spacing w:val="-24"/>
                <w:w w:val="125"/>
              </w:rPr>
              <w:t>’</w:t>
            </w:r>
            <w:r>
              <w:rPr>
                <w:rFonts w:ascii="Arial" w:eastAsia="Arial" w:hAnsi="Arial" w:cs="Arial"/>
                <w:color w:val="58595B"/>
                <w:w w:val="77"/>
              </w:rPr>
              <w:t>s</w:t>
            </w:r>
            <w:r>
              <w:rPr>
                <w:rFonts w:ascii="Arial" w:eastAsia="Arial" w:hAnsi="Arial" w:cs="Arial"/>
                <w:color w:val="58595B"/>
              </w:rPr>
              <w:t xml:space="preserve"> Birthdate</w:t>
            </w:r>
          </w:p>
        </w:tc>
      </w:tr>
      <w:tr w:rsidR="001075FA">
        <w:trPr>
          <w:trHeight w:hRule="exact" w:val="960"/>
        </w:trPr>
        <w:tc>
          <w:tcPr>
            <w:tcW w:w="10790" w:type="dxa"/>
            <w:gridSpan w:val="2"/>
            <w:tcBorders>
              <w:top w:val="single" w:sz="4" w:space="0" w:color="A523B2"/>
              <w:left w:val="single" w:sz="4" w:space="0" w:color="A523B2"/>
              <w:bottom w:val="single" w:sz="4" w:space="0" w:color="A523B2"/>
              <w:right w:val="single" w:sz="4" w:space="0" w:color="A523B2"/>
            </w:tcBorders>
          </w:tcPr>
          <w:p w:rsidR="001075FA" w:rsidRDefault="008C1BF3">
            <w:pPr>
              <w:spacing w:before="33" w:after="0" w:line="240" w:lineRule="auto"/>
              <w:ind w:left="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8595B"/>
                <w:w w:val="85"/>
              </w:rPr>
              <w:t>Pa</w:t>
            </w:r>
            <w:r>
              <w:rPr>
                <w:rFonts w:ascii="Arial" w:eastAsia="Arial" w:hAnsi="Arial" w:cs="Arial"/>
                <w:color w:val="58595B"/>
                <w:spacing w:val="-4"/>
                <w:w w:val="85"/>
              </w:rPr>
              <w:t>r</w:t>
            </w:r>
            <w:r>
              <w:rPr>
                <w:rFonts w:ascii="Arial" w:eastAsia="Arial" w:hAnsi="Arial" w:cs="Arial"/>
                <w:color w:val="58595B"/>
                <w:w w:val="96"/>
              </w:rPr>
              <w:t>ent/Ca</w:t>
            </w:r>
            <w:r>
              <w:rPr>
                <w:rFonts w:ascii="Arial" w:eastAsia="Arial" w:hAnsi="Arial" w:cs="Arial"/>
                <w:color w:val="58595B"/>
                <w:spacing w:val="-4"/>
                <w:w w:val="96"/>
              </w:rPr>
              <w:t>r</w:t>
            </w:r>
            <w:r>
              <w:rPr>
                <w:rFonts w:ascii="Arial" w:eastAsia="Arial" w:hAnsi="Arial" w:cs="Arial"/>
                <w:color w:val="58595B"/>
                <w:w w:val="93"/>
              </w:rPr>
              <w:t>egiver</w:t>
            </w:r>
            <w:r>
              <w:rPr>
                <w:rFonts w:ascii="Arial" w:eastAsia="Arial" w:hAnsi="Arial" w:cs="Arial"/>
                <w:color w:val="58595B"/>
                <w:spacing w:val="-24"/>
                <w:w w:val="125"/>
              </w:rPr>
              <w:t>’</w:t>
            </w:r>
            <w:r>
              <w:rPr>
                <w:rFonts w:ascii="Arial" w:eastAsia="Arial" w:hAnsi="Arial" w:cs="Arial"/>
                <w:color w:val="58595B"/>
                <w:w w:val="77"/>
              </w:rPr>
              <w:t>s</w:t>
            </w:r>
            <w:r>
              <w:rPr>
                <w:rFonts w:ascii="Arial" w:eastAsia="Arial" w:hAnsi="Arial" w:cs="Arial"/>
                <w:color w:val="58595B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w w:val="88"/>
              </w:rPr>
              <w:t>First</w:t>
            </w:r>
            <w:r>
              <w:rPr>
                <w:rFonts w:ascii="Arial" w:eastAsia="Arial" w:hAnsi="Arial" w:cs="Arial"/>
                <w:color w:val="58595B"/>
                <w:spacing w:val="7"/>
                <w:w w:val="88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</w:rPr>
              <w:t>and</w:t>
            </w:r>
            <w:r>
              <w:rPr>
                <w:rFonts w:ascii="Arial" w:eastAsia="Arial" w:hAnsi="Arial" w:cs="Arial"/>
                <w:color w:val="58595B"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w w:val="88"/>
              </w:rPr>
              <w:t>Last</w:t>
            </w:r>
            <w:r>
              <w:rPr>
                <w:rFonts w:ascii="Arial" w:eastAsia="Arial" w:hAnsi="Arial" w:cs="Arial"/>
                <w:color w:val="58595B"/>
                <w:spacing w:val="7"/>
                <w:w w:val="88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</w:rPr>
              <w:t>Name</w:t>
            </w:r>
          </w:p>
        </w:tc>
      </w:tr>
      <w:tr w:rsidR="001075FA">
        <w:trPr>
          <w:trHeight w:hRule="exact" w:val="1060"/>
        </w:trPr>
        <w:tc>
          <w:tcPr>
            <w:tcW w:w="10790" w:type="dxa"/>
            <w:gridSpan w:val="2"/>
            <w:tcBorders>
              <w:top w:val="single" w:sz="4" w:space="0" w:color="A523B2"/>
              <w:left w:val="single" w:sz="4" w:space="0" w:color="A523B2"/>
              <w:bottom w:val="single" w:sz="4" w:space="0" w:color="A523B2"/>
              <w:right w:val="single" w:sz="4" w:space="0" w:color="A523B2"/>
            </w:tcBorders>
          </w:tcPr>
          <w:p w:rsidR="001075FA" w:rsidRDefault="008C1BF3">
            <w:pPr>
              <w:spacing w:before="33" w:after="0" w:line="240" w:lineRule="auto"/>
              <w:ind w:left="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8595B"/>
                <w:w w:val="90"/>
              </w:rPr>
              <w:t>P</w:t>
            </w:r>
            <w:r>
              <w:rPr>
                <w:rFonts w:ascii="Arial" w:eastAsia="Arial" w:hAnsi="Arial" w:cs="Arial"/>
                <w:color w:val="58595B"/>
                <w:spacing w:val="-4"/>
                <w:w w:val="90"/>
              </w:rPr>
              <w:t>r</w:t>
            </w:r>
            <w:r>
              <w:rPr>
                <w:rFonts w:ascii="Arial" w:eastAsia="Arial" w:hAnsi="Arial" w:cs="Arial"/>
                <w:color w:val="58595B"/>
                <w:w w:val="90"/>
              </w:rPr>
              <w:t>ovider</w:t>
            </w:r>
            <w:r>
              <w:rPr>
                <w:rFonts w:ascii="Arial" w:eastAsia="Arial" w:hAnsi="Arial" w:cs="Arial"/>
                <w:color w:val="58595B"/>
                <w:spacing w:val="2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spacing w:val="-22"/>
                <w:w w:val="90"/>
              </w:rPr>
              <w:t>T</w:t>
            </w:r>
            <w:r>
              <w:rPr>
                <w:rFonts w:ascii="Arial" w:eastAsia="Arial" w:hAnsi="Arial" w:cs="Arial"/>
                <w:color w:val="58595B"/>
                <w:w w:val="90"/>
              </w:rPr>
              <w:t>ype</w:t>
            </w:r>
            <w:r>
              <w:rPr>
                <w:rFonts w:ascii="Arial" w:eastAsia="Arial" w:hAnsi="Arial" w:cs="Arial"/>
                <w:color w:val="58595B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w w:val="90"/>
              </w:rPr>
              <w:t>(check</w:t>
            </w:r>
            <w:r>
              <w:rPr>
                <w:rFonts w:ascii="Arial" w:eastAsia="Arial" w:hAnsi="Arial" w:cs="Arial"/>
                <w:color w:val="58595B"/>
                <w:spacing w:val="1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</w:rPr>
              <w:t>box)</w:t>
            </w:r>
          </w:p>
          <w:p w:rsidR="001075FA" w:rsidRDefault="001075FA">
            <w:pPr>
              <w:spacing w:before="8" w:after="0" w:line="280" w:lineRule="exact"/>
              <w:rPr>
                <w:sz w:val="28"/>
                <w:szCs w:val="28"/>
              </w:rPr>
            </w:pPr>
          </w:p>
          <w:p w:rsidR="001075FA" w:rsidRDefault="008C1BF3">
            <w:pPr>
              <w:tabs>
                <w:tab w:val="left" w:pos="3660"/>
                <w:tab w:val="left" w:pos="7260"/>
                <w:tab w:val="left" w:pos="10560"/>
              </w:tabs>
              <w:spacing w:after="0" w:line="240" w:lineRule="auto"/>
              <w:ind w:left="1001" w:right="-20"/>
              <w:rPr>
                <w:rFonts w:ascii="Arial" w:eastAsia="Arial" w:hAnsi="Arial" w:cs="Arial"/>
              </w:rPr>
            </w:pPr>
            <w:r>
              <w:rPr>
                <w:rFonts w:ascii="Webdings" w:eastAsia="Webdings" w:hAnsi="Webdings" w:cs="Webdings"/>
                <w:color w:val="58595B"/>
              </w:rPr>
              <w:t></w:t>
            </w:r>
            <w:r>
              <w:rPr>
                <w:rFonts w:ascii="Webdings" w:eastAsia="Webdings" w:hAnsi="Webdings" w:cs="Webdings"/>
                <w:color w:val="58595B"/>
              </w:rPr>
              <w:t> </w:t>
            </w:r>
            <w:r>
              <w:rPr>
                <w:rFonts w:ascii="Arial" w:eastAsia="Arial" w:hAnsi="Arial" w:cs="Arial"/>
                <w:color w:val="58595B"/>
                <w:w w:val="94"/>
              </w:rPr>
              <w:t>WIC</w:t>
            </w:r>
            <w:r>
              <w:rPr>
                <w:rFonts w:ascii="Arial" w:eastAsia="Arial" w:hAnsi="Arial" w:cs="Arial"/>
                <w:color w:val="58595B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w w:val="83"/>
              </w:rPr>
              <w:t>P</w:t>
            </w:r>
            <w:r>
              <w:rPr>
                <w:rFonts w:ascii="Arial" w:eastAsia="Arial" w:hAnsi="Arial" w:cs="Arial"/>
                <w:color w:val="58595B"/>
                <w:spacing w:val="-4"/>
                <w:w w:val="83"/>
              </w:rPr>
              <w:t>r</w:t>
            </w:r>
            <w:r>
              <w:rPr>
                <w:rFonts w:ascii="Arial" w:eastAsia="Arial" w:hAnsi="Arial" w:cs="Arial"/>
                <w:color w:val="58595B"/>
                <w:w w:val="98"/>
              </w:rPr>
              <w:t>ogram</w:t>
            </w:r>
            <w:r>
              <w:rPr>
                <w:rFonts w:ascii="Arial" w:eastAsia="Arial" w:hAnsi="Arial" w:cs="Arial"/>
                <w:color w:val="58595B"/>
              </w:rPr>
              <w:tab/>
            </w:r>
            <w:r>
              <w:rPr>
                <w:rFonts w:ascii="Webdings" w:eastAsia="Webdings" w:hAnsi="Webdings" w:cs="Webdings"/>
                <w:color w:val="58595B"/>
              </w:rPr>
              <w:t></w:t>
            </w:r>
            <w:r>
              <w:rPr>
                <w:rFonts w:ascii="Webdings" w:eastAsia="Webdings" w:hAnsi="Webdings" w:cs="Webdings"/>
                <w:color w:val="58595B"/>
              </w:rPr>
              <w:t> </w:t>
            </w:r>
            <w:r>
              <w:rPr>
                <w:rFonts w:ascii="Arial" w:eastAsia="Arial" w:hAnsi="Arial" w:cs="Arial"/>
                <w:color w:val="58595B"/>
                <w:w w:val="94"/>
              </w:rPr>
              <w:t>Healthca</w:t>
            </w:r>
            <w:r>
              <w:rPr>
                <w:rFonts w:ascii="Arial" w:eastAsia="Arial" w:hAnsi="Arial" w:cs="Arial"/>
                <w:color w:val="58595B"/>
                <w:spacing w:val="-4"/>
                <w:w w:val="94"/>
              </w:rPr>
              <w:t>r</w:t>
            </w:r>
            <w:r>
              <w:rPr>
                <w:rFonts w:ascii="Arial" w:eastAsia="Arial" w:hAnsi="Arial" w:cs="Arial"/>
                <w:color w:val="58595B"/>
                <w:w w:val="89"/>
              </w:rPr>
              <w:t>e</w:t>
            </w:r>
            <w:r>
              <w:rPr>
                <w:rFonts w:ascii="Arial" w:eastAsia="Arial" w:hAnsi="Arial" w:cs="Arial"/>
                <w:color w:val="58595B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w w:val="83"/>
              </w:rPr>
              <w:t>P</w:t>
            </w:r>
            <w:r>
              <w:rPr>
                <w:rFonts w:ascii="Arial" w:eastAsia="Arial" w:hAnsi="Arial" w:cs="Arial"/>
                <w:color w:val="58595B"/>
                <w:spacing w:val="-4"/>
                <w:w w:val="83"/>
              </w:rPr>
              <w:t>r</w:t>
            </w:r>
            <w:r>
              <w:rPr>
                <w:rFonts w:ascii="Arial" w:eastAsia="Arial" w:hAnsi="Arial" w:cs="Arial"/>
                <w:color w:val="58595B"/>
                <w:w w:val="95"/>
              </w:rPr>
              <w:t>ovider/Clinic</w:t>
            </w:r>
            <w:r>
              <w:rPr>
                <w:rFonts w:ascii="Arial" w:eastAsia="Arial" w:hAnsi="Arial" w:cs="Arial"/>
                <w:color w:val="58595B"/>
              </w:rPr>
              <w:tab/>
            </w:r>
            <w:r>
              <w:rPr>
                <w:rFonts w:ascii="Webdings" w:eastAsia="Webdings" w:hAnsi="Webdings" w:cs="Webdings"/>
                <w:color w:val="58595B"/>
              </w:rPr>
              <w:t></w:t>
            </w:r>
            <w:r>
              <w:rPr>
                <w:rFonts w:ascii="Webdings" w:eastAsia="Webdings" w:hAnsi="Webdings" w:cs="Webdings"/>
                <w:color w:val="58595B"/>
              </w:rPr>
              <w:t> </w:t>
            </w:r>
            <w:r>
              <w:rPr>
                <w:rFonts w:ascii="Arial" w:eastAsia="Arial" w:hAnsi="Arial" w:cs="Arial"/>
                <w:color w:val="58595B"/>
                <w:w w:val="97"/>
              </w:rPr>
              <w:t>Othe</w:t>
            </w:r>
            <w:r>
              <w:rPr>
                <w:rFonts w:ascii="Arial" w:eastAsia="Arial" w:hAnsi="Arial" w:cs="Arial"/>
                <w:color w:val="58595B"/>
                <w:spacing w:val="12"/>
                <w:w w:val="97"/>
              </w:rPr>
              <w:t>r</w:t>
            </w:r>
            <w:r>
              <w:rPr>
                <w:rFonts w:ascii="Arial" w:eastAsia="Arial" w:hAnsi="Arial" w:cs="Arial"/>
                <w:color w:val="58595B"/>
                <w:u w:val="single" w:color="57585A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u w:val="single" w:color="57585A"/>
              </w:rPr>
              <w:tab/>
            </w:r>
          </w:p>
        </w:tc>
      </w:tr>
      <w:tr w:rsidR="001075FA">
        <w:trPr>
          <w:trHeight w:hRule="exact" w:val="1680"/>
        </w:trPr>
        <w:tc>
          <w:tcPr>
            <w:tcW w:w="10790" w:type="dxa"/>
            <w:gridSpan w:val="2"/>
            <w:tcBorders>
              <w:top w:val="single" w:sz="4" w:space="0" w:color="A523B2"/>
              <w:left w:val="single" w:sz="4" w:space="0" w:color="A523B2"/>
              <w:bottom w:val="single" w:sz="4" w:space="0" w:color="A523B2"/>
              <w:right w:val="single" w:sz="4" w:space="0" w:color="A523B2"/>
            </w:tcBorders>
          </w:tcPr>
          <w:p w:rsidR="001075FA" w:rsidRDefault="008C1BF3">
            <w:pPr>
              <w:spacing w:before="33" w:after="0" w:line="240" w:lineRule="auto"/>
              <w:ind w:left="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8595B"/>
                <w:w w:val="92"/>
              </w:rPr>
              <w:t>P</w:t>
            </w:r>
            <w:r>
              <w:rPr>
                <w:rFonts w:ascii="Arial" w:eastAsia="Arial" w:hAnsi="Arial" w:cs="Arial"/>
                <w:color w:val="58595B"/>
                <w:spacing w:val="-4"/>
                <w:w w:val="92"/>
              </w:rPr>
              <w:t>r</w:t>
            </w:r>
            <w:r>
              <w:rPr>
                <w:rFonts w:ascii="Arial" w:eastAsia="Arial" w:hAnsi="Arial" w:cs="Arial"/>
                <w:color w:val="58595B"/>
                <w:w w:val="92"/>
              </w:rPr>
              <w:t>ovider</w:t>
            </w:r>
            <w:r>
              <w:rPr>
                <w:rFonts w:ascii="Arial" w:eastAsia="Arial" w:hAnsi="Arial" w:cs="Arial"/>
                <w:color w:val="58595B"/>
                <w:spacing w:val="3"/>
                <w:w w:val="92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w w:val="92"/>
              </w:rPr>
              <w:t>Name,</w:t>
            </w:r>
            <w:r>
              <w:rPr>
                <w:rFonts w:ascii="Arial" w:eastAsia="Arial" w:hAnsi="Arial" w:cs="Arial"/>
                <w:color w:val="58595B"/>
                <w:spacing w:val="18"/>
                <w:w w:val="92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w w:val="92"/>
              </w:rPr>
              <w:t>Add</w:t>
            </w:r>
            <w:r>
              <w:rPr>
                <w:rFonts w:ascii="Arial" w:eastAsia="Arial" w:hAnsi="Arial" w:cs="Arial"/>
                <w:color w:val="58595B"/>
                <w:spacing w:val="-4"/>
                <w:w w:val="92"/>
              </w:rPr>
              <w:t>r</w:t>
            </w:r>
            <w:r>
              <w:rPr>
                <w:rFonts w:ascii="Arial" w:eastAsia="Arial" w:hAnsi="Arial" w:cs="Arial"/>
                <w:color w:val="58595B"/>
                <w:w w:val="92"/>
              </w:rPr>
              <w:t>ess</w:t>
            </w:r>
            <w:r>
              <w:rPr>
                <w:rFonts w:ascii="Arial" w:eastAsia="Arial" w:hAnsi="Arial" w:cs="Arial"/>
                <w:color w:val="58595B"/>
                <w:spacing w:val="8"/>
                <w:w w:val="92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</w:rPr>
              <w:t>and</w:t>
            </w:r>
            <w:r>
              <w:rPr>
                <w:rFonts w:ascii="Arial" w:eastAsia="Arial" w:hAnsi="Arial" w:cs="Arial"/>
                <w:color w:val="58595B"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w w:val="92"/>
              </w:rPr>
              <w:t>Phone</w:t>
            </w:r>
            <w:r>
              <w:rPr>
                <w:rFonts w:ascii="Arial" w:eastAsia="Arial" w:hAnsi="Arial" w:cs="Arial"/>
                <w:color w:val="58595B"/>
                <w:spacing w:val="5"/>
                <w:w w:val="92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</w:rPr>
              <w:t>Number</w:t>
            </w:r>
          </w:p>
        </w:tc>
      </w:tr>
    </w:tbl>
    <w:p w:rsidR="001075FA" w:rsidRDefault="001075FA">
      <w:pPr>
        <w:spacing w:before="10" w:after="0" w:line="150" w:lineRule="exact"/>
        <w:rPr>
          <w:sz w:val="15"/>
          <w:szCs w:val="15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5"/>
        <w:gridCol w:w="7375"/>
      </w:tblGrid>
      <w:tr w:rsidR="001075FA">
        <w:trPr>
          <w:trHeight w:hRule="exact" w:val="600"/>
        </w:trPr>
        <w:tc>
          <w:tcPr>
            <w:tcW w:w="10790" w:type="dxa"/>
            <w:gridSpan w:val="2"/>
            <w:tcBorders>
              <w:top w:val="single" w:sz="4" w:space="0" w:color="A523B2"/>
              <w:left w:val="single" w:sz="4" w:space="0" w:color="A523B2"/>
              <w:bottom w:val="single" w:sz="4" w:space="0" w:color="A523B2"/>
              <w:right w:val="single" w:sz="4" w:space="0" w:color="A523B2"/>
            </w:tcBorders>
          </w:tcPr>
          <w:p w:rsidR="001075FA" w:rsidRDefault="001075F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1075FA" w:rsidRDefault="008C1BF3">
            <w:pPr>
              <w:spacing w:after="0" w:line="240" w:lineRule="auto"/>
              <w:ind w:left="4255" w:right="4238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8595B"/>
                <w:spacing w:val="-3"/>
                <w:w w:val="99"/>
                <w:sz w:val="32"/>
                <w:szCs w:val="32"/>
              </w:rPr>
              <w:t>Measu</w:t>
            </w:r>
            <w:r>
              <w:rPr>
                <w:rFonts w:ascii="Arial" w:eastAsia="Arial" w:hAnsi="Arial" w:cs="Arial"/>
                <w:b/>
                <w:bCs/>
                <w:color w:val="58595B"/>
                <w:spacing w:val="-9"/>
                <w:w w:val="99"/>
                <w:sz w:val="32"/>
                <w:szCs w:val="3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58595B"/>
                <w:spacing w:val="-3"/>
                <w:w w:val="98"/>
                <w:sz w:val="32"/>
                <w:szCs w:val="32"/>
              </w:rPr>
              <w:t>ements</w:t>
            </w:r>
          </w:p>
        </w:tc>
      </w:tr>
      <w:tr w:rsidR="001075FA">
        <w:trPr>
          <w:trHeight w:hRule="exact" w:val="740"/>
        </w:trPr>
        <w:tc>
          <w:tcPr>
            <w:tcW w:w="3415" w:type="dxa"/>
            <w:tcBorders>
              <w:top w:val="single" w:sz="4" w:space="0" w:color="A523B2"/>
              <w:left w:val="single" w:sz="4" w:space="0" w:color="A523B2"/>
              <w:bottom w:val="single" w:sz="4" w:space="0" w:color="A523B2"/>
              <w:right w:val="single" w:sz="4" w:space="0" w:color="A523B2"/>
            </w:tcBorders>
          </w:tcPr>
          <w:p w:rsidR="001075FA" w:rsidRDefault="001075FA">
            <w:pPr>
              <w:spacing w:before="1" w:after="0" w:line="240" w:lineRule="exact"/>
              <w:rPr>
                <w:sz w:val="24"/>
                <w:szCs w:val="24"/>
              </w:rPr>
            </w:pPr>
          </w:p>
          <w:p w:rsidR="001075FA" w:rsidRDefault="008C1BF3">
            <w:pPr>
              <w:spacing w:after="0" w:line="240" w:lineRule="auto"/>
              <w:ind w:left="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8595B"/>
              </w:rPr>
              <w:t>Height</w:t>
            </w:r>
          </w:p>
        </w:tc>
        <w:tc>
          <w:tcPr>
            <w:tcW w:w="7375" w:type="dxa"/>
            <w:tcBorders>
              <w:top w:val="single" w:sz="4" w:space="0" w:color="A523B2"/>
              <w:left w:val="single" w:sz="4" w:space="0" w:color="A523B2"/>
              <w:bottom w:val="single" w:sz="4" w:space="0" w:color="A523B2"/>
              <w:right w:val="single" w:sz="4" w:space="0" w:color="A523B2"/>
            </w:tcBorders>
          </w:tcPr>
          <w:p w:rsidR="001075FA" w:rsidRDefault="001075FA">
            <w:pPr>
              <w:spacing w:before="1" w:after="0" w:line="240" w:lineRule="exact"/>
              <w:rPr>
                <w:sz w:val="24"/>
                <w:szCs w:val="24"/>
              </w:rPr>
            </w:pPr>
          </w:p>
          <w:p w:rsidR="001075FA" w:rsidRDefault="008C1BF3">
            <w:pPr>
              <w:tabs>
                <w:tab w:val="left" w:pos="1160"/>
                <w:tab w:val="left" w:pos="1600"/>
                <w:tab w:val="left" w:pos="2100"/>
                <w:tab w:val="left" w:pos="3180"/>
              </w:tabs>
              <w:spacing w:after="0" w:line="240" w:lineRule="auto"/>
              <w:ind w:left="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8595B"/>
                <w:u w:val="single" w:color="231F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u w:val="single" w:color="231F20"/>
              </w:rPr>
              <w:tab/>
            </w:r>
            <w:r>
              <w:rPr>
                <w:rFonts w:ascii="Arial" w:eastAsia="Arial" w:hAnsi="Arial" w:cs="Arial"/>
                <w:color w:val="58595B"/>
              </w:rPr>
              <w:t xml:space="preserve"> in</w:t>
            </w:r>
            <w:r>
              <w:rPr>
                <w:rFonts w:ascii="Arial" w:eastAsia="Arial" w:hAnsi="Arial" w:cs="Arial"/>
                <w:color w:val="58595B"/>
              </w:rPr>
              <w:tab/>
              <w:t>OR</w:t>
            </w:r>
            <w:r>
              <w:rPr>
                <w:rFonts w:ascii="Arial" w:eastAsia="Arial" w:hAnsi="Arial" w:cs="Arial"/>
                <w:color w:val="58595B"/>
              </w:rPr>
              <w:tab/>
            </w:r>
            <w:r>
              <w:rPr>
                <w:rFonts w:ascii="Arial" w:eastAsia="Arial" w:hAnsi="Arial" w:cs="Arial"/>
                <w:color w:val="58595B"/>
                <w:u w:val="single" w:color="231F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u w:val="single" w:color="231F20"/>
              </w:rPr>
              <w:tab/>
            </w:r>
            <w:r>
              <w:rPr>
                <w:rFonts w:ascii="Arial" w:eastAsia="Arial" w:hAnsi="Arial" w:cs="Arial"/>
                <w:color w:val="58595B"/>
              </w:rPr>
              <w:t xml:space="preserve"> cm</w:t>
            </w:r>
          </w:p>
        </w:tc>
      </w:tr>
      <w:tr w:rsidR="001075FA">
        <w:trPr>
          <w:trHeight w:hRule="exact" w:val="740"/>
        </w:trPr>
        <w:tc>
          <w:tcPr>
            <w:tcW w:w="3415" w:type="dxa"/>
            <w:tcBorders>
              <w:top w:val="single" w:sz="4" w:space="0" w:color="A523B2"/>
              <w:left w:val="single" w:sz="4" w:space="0" w:color="A523B2"/>
              <w:bottom w:val="single" w:sz="4" w:space="0" w:color="A523B2"/>
              <w:right w:val="single" w:sz="4" w:space="0" w:color="A523B2"/>
            </w:tcBorders>
          </w:tcPr>
          <w:p w:rsidR="001075FA" w:rsidRDefault="001075FA">
            <w:pPr>
              <w:spacing w:before="1" w:after="0" w:line="240" w:lineRule="exact"/>
              <w:rPr>
                <w:sz w:val="24"/>
                <w:szCs w:val="24"/>
              </w:rPr>
            </w:pPr>
          </w:p>
          <w:p w:rsidR="001075FA" w:rsidRDefault="008C1BF3">
            <w:pPr>
              <w:spacing w:after="0" w:line="240" w:lineRule="auto"/>
              <w:ind w:left="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8595B"/>
                <w:spacing w:val="-4"/>
              </w:rPr>
              <w:t>W</w:t>
            </w:r>
            <w:r>
              <w:rPr>
                <w:rFonts w:ascii="Arial" w:eastAsia="Arial" w:hAnsi="Arial" w:cs="Arial"/>
                <w:color w:val="58595B"/>
              </w:rPr>
              <w:t>eight</w:t>
            </w:r>
          </w:p>
        </w:tc>
        <w:tc>
          <w:tcPr>
            <w:tcW w:w="7375" w:type="dxa"/>
            <w:tcBorders>
              <w:top w:val="single" w:sz="4" w:space="0" w:color="A523B2"/>
              <w:left w:val="single" w:sz="4" w:space="0" w:color="A523B2"/>
              <w:bottom w:val="single" w:sz="4" w:space="0" w:color="A523B2"/>
              <w:right w:val="single" w:sz="4" w:space="0" w:color="A523B2"/>
            </w:tcBorders>
          </w:tcPr>
          <w:p w:rsidR="001075FA" w:rsidRDefault="001075FA">
            <w:pPr>
              <w:spacing w:before="1" w:after="0" w:line="240" w:lineRule="exact"/>
              <w:rPr>
                <w:sz w:val="24"/>
                <w:szCs w:val="24"/>
              </w:rPr>
            </w:pPr>
          </w:p>
          <w:p w:rsidR="001075FA" w:rsidRDefault="008C1BF3">
            <w:pPr>
              <w:tabs>
                <w:tab w:val="left" w:pos="1160"/>
                <w:tab w:val="left" w:pos="2520"/>
                <w:tab w:val="left" w:pos="3020"/>
                <w:tab w:val="left" w:pos="3540"/>
                <w:tab w:val="left" w:pos="4620"/>
              </w:tabs>
              <w:spacing w:after="0" w:line="240" w:lineRule="auto"/>
              <w:ind w:left="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8595B"/>
                <w:u w:val="single" w:color="231F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u w:val="single" w:color="231F20"/>
              </w:rPr>
              <w:tab/>
            </w:r>
            <w:r>
              <w:rPr>
                <w:rFonts w:ascii="Arial" w:eastAsia="Arial" w:hAnsi="Arial" w:cs="Arial"/>
                <w:color w:val="58595B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58595B"/>
              </w:rPr>
              <w:t>lb</w:t>
            </w:r>
            <w:proofErr w:type="spellEnd"/>
            <w:r>
              <w:rPr>
                <w:rFonts w:ascii="Arial" w:eastAsia="Arial" w:hAnsi="Arial" w:cs="Arial"/>
                <w:color w:val="58595B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u w:val="single" w:color="231F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u w:val="single" w:color="231F20"/>
              </w:rPr>
              <w:tab/>
            </w:r>
            <w:r>
              <w:rPr>
                <w:rFonts w:ascii="Arial" w:eastAsia="Arial" w:hAnsi="Arial" w:cs="Arial"/>
                <w:color w:val="58595B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58595B"/>
              </w:rPr>
              <w:t>oz</w:t>
            </w:r>
            <w:proofErr w:type="spellEnd"/>
            <w:r>
              <w:rPr>
                <w:rFonts w:ascii="Arial" w:eastAsia="Arial" w:hAnsi="Arial" w:cs="Arial"/>
                <w:color w:val="58595B"/>
              </w:rPr>
              <w:tab/>
              <w:t>OR</w:t>
            </w:r>
            <w:r>
              <w:rPr>
                <w:rFonts w:ascii="Arial" w:eastAsia="Arial" w:hAnsi="Arial" w:cs="Arial"/>
                <w:color w:val="58595B"/>
              </w:rPr>
              <w:tab/>
            </w:r>
            <w:r>
              <w:rPr>
                <w:rFonts w:ascii="Arial" w:eastAsia="Arial" w:hAnsi="Arial" w:cs="Arial"/>
                <w:color w:val="58595B"/>
                <w:u w:val="single" w:color="231F20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u w:val="single" w:color="231F20"/>
              </w:rPr>
              <w:tab/>
            </w:r>
            <w:r>
              <w:rPr>
                <w:rFonts w:ascii="Arial" w:eastAsia="Arial" w:hAnsi="Arial" w:cs="Arial"/>
                <w:color w:val="58595B"/>
              </w:rPr>
              <w:t xml:space="preserve"> kg</w:t>
            </w:r>
          </w:p>
        </w:tc>
      </w:tr>
      <w:tr w:rsidR="001075FA">
        <w:trPr>
          <w:trHeight w:hRule="exact" w:val="740"/>
        </w:trPr>
        <w:tc>
          <w:tcPr>
            <w:tcW w:w="3415" w:type="dxa"/>
            <w:tcBorders>
              <w:top w:val="single" w:sz="4" w:space="0" w:color="A523B2"/>
              <w:left w:val="single" w:sz="4" w:space="0" w:color="A523B2"/>
              <w:bottom w:val="single" w:sz="4" w:space="0" w:color="A523B2"/>
              <w:right w:val="single" w:sz="4" w:space="0" w:color="A523B2"/>
            </w:tcBorders>
          </w:tcPr>
          <w:p w:rsidR="001075FA" w:rsidRDefault="001075FA">
            <w:pPr>
              <w:spacing w:before="1" w:after="0" w:line="240" w:lineRule="exact"/>
              <w:rPr>
                <w:sz w:val="24"/>
                <w:szCs w:val="24"/>
              </w:rPr>
            </w:pPr>
          </w:p>
          <w:p w:rsidR="001075FA" w:rsidRDefault="008C1BF3">
            <w:pPr>
              <w:spacing w:after="0" w:line="240" w:lineRule="auto"/>
              <w:ind w:left="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8595B"/>
                <w:w w:val="94"/>
              </w:rPr>
              <w:t>Date</w:t>
            </w:r>
            <w:r>
              <w:rPr>
                <w:rFonts w:ascii="Arial" w:eastAsia="Arial" w:hAnsi="Arial" w:cs="Arial"/>
                <w:color w:val="58595B"/>
                <w:spacing w:val="4"/>
                <w:w w:val="94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</w:rPr>
              <w:t>of</w:t>
            </w:r>
            <w:r>
              <w:rPr>
                <w:rFonts w:ascii="Arial" w:eastAsia="Arial" w:hAnsi="Arial" w:cs="Arial"/>
                <w:color w:val="58595B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</w:rPr>
              <w:t>Measu</w:t>
            </w:r>
            <w:r>
              <w:rPr>
                <w:rFonts w:ascii="Arial" w:eastAsia="Arial" w:hAnsi="Arial" w:cs="Arial"/>
                <w:color w:val="58595B"/>
                <w:spacing w:val="-4"/>
              </w:rPr>
              <w:t>r</w:t>
            </w:r>
            <w:r>
              <w:rPr>
                <w:rFonts w:ascii="Arial" w:eastAsia="Arial" w:hAnsi="Arial" w:cs="Arial"/>
                <w:color w:val="58595B"/>
              </w:rPr>
              <w:t>ements</w:t>
            </w:r>
          </w:p>
        </w:tc>
        <w:tc>
          <w:tcPr>
            <w:tcW w:w="7375" w:type="dxa"/>
            <w:tcBorders>
              <w:top w:val="single" w:sz="4" w:space="0" w:color="A523B2"/>
              <w:left w:val="single" w:sz="4" w:space="0" w:color="A523B2"/>
              <w:bottom w:val="single" w:sz="4" w:space="0" w:color="A523B2"/>
              <w:right w:val="single" w:sz="4" w:space="0" w:color="A523B2"/>
            </w:tcBorders>
          </w:tcPr>
          <w:p w:rsidR="001075FA" w:rsidRDefault="001075FA"/>
        </w:tc>
      </w:tr>
    </w:tbl>
    <w:p w:rsidR="001075FA" w:rsidRDefault="001075FA">
      <w:pPr>
        <w:spacing w:before="8" w:after="0" w:line="120" w:lineRule="exact"/>
        <w:rPr>
          <w:sz w:val="12"/>
          <w:szCs w:val="12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1075FA">
      <w:pPr>
        <w:spacing w:after="0" w:line="200" w:lineRule="exact"/>
        <w:rPr>
          <w:sz w:val="20"/>
          <w:szCs w:val="20"/>
        </w:rPr>
      </w:pPr>
    </w:p>
    <w:p w:rsidR="001075FA" w:rsidRDefault="008C1BF3">
      <w:pPr>
        <w:spacing w:before="41" w:after="0" w:line="243" w:lineRule="auto"/>
        <w:ind w:left="820" w:right="647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8595B"/>
          <w:spacing w:val="-1"/>
          <w:w w:val="97"/>
          <w:sz w:val="12"/>
          <w:szCs w:val="12"/>
        </w:rPr>
        <w:t>Acco</w:t>
      </w:r>
      <w:r>
        <w:rPr>
          <w:rFonts w:ascii="Arial" w:eastAsia="Arial" w:hAnsi="Arial" w:cs="Arial"/>
          <w:color w:val="58595B"/>
          <w:spacing w:val="-3"/>
          <w:w w:val="97"/>
          <w:sz w:val="12"/>
          <w:szCs w:val="12"/>
        </w:rPr>
        <w:t>r</w:t>
      </w:r>
      <w:r>
        <w:rPr>
          <w:rFonts w:ascii="Arial" w:eastAsia="Arial" w:hAnsi="Arial" w:cs="Arial"/>
          <w:color w:val="58595B"/>
          <w:spacing w:val="-1"/>
          <w:w w:val="97"/>
          <w:sz w:val="12"/>
          <w:szCs w:val="12"/>
        </w:rPr>
        <w:t>din</w:t>
      </w:r>
      <w:r>
        <w:rPr>
          <w:rFonts w:ascii="Arial" w:eastAsia="Arial" w:hAnsi="Arial" w:cs="Arial"/>
          <w:color w:val="58595B"/>
          <w:w w:val="97"/>
          <w:sz w:val="12"/>
          <w:szCs w:val="12"/>
        </w:rPr>
        <w:t xml:space="preserve">g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t</w:t>
      </w:r>
      <w:r>
        <w:rPr>
          <w:rFonts w:ascii="Arial" w:eastAsia="Arial" w:hAnsi="Arial" w:cs="Arial"/>
          <w:color w:val="58595B"/>
          <w:sz w:val="12"/>
          <w:szCs w:val="12"/>
        </w:rPr>
        <w:t>o</w:t>
      </w:r>
      <w:r>
        <w:rPr>
          <w:rFonts w:ascii="Arial" w:eastAsia="Arial" w:hAnsi="Arial" w:cs="Arial"/>
          <w:color w:val="58595B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th</w:t>
      </w:r>
      <w:r>
        <w:rPr>
          <w:rFonts w:ascii="Arial" w:eastAsia="Arial" w:hAnsi="Arial" w:cs="Arial"/>
          <w:color w:val="58595B"/>
          <w:sz w:val="12"/>
          <w:szCs w:val="12"/>
        </w:rPr>
        <w:t>e</w:t>
      </w:r>
      <w:r>
        <w:rPr>
          <w:rFonts w:ascii="Arial" w:eastAsia="Arial" w:hAnsi="Arial" w:cs="Arial"/>
          <w:color w:val="58595B"/>
          <w:spacing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w w:val="94"/>
          <w:sz w:val="12"/>
          <w:szCs w:val="12"/>
        </w:rPr>
        <w:t>Paperwor</w:t>
      </w:r>
      <w:r>
        <w:rPr>
          <w:rFonts w:ascii="Arial" w:eastAsia="Arial" w:hAnsi="Arial" w:cs="Arial"/>
          <w:color w:val="58595B"/>
          <w:w w:val="94"/>
          <w:sz w:val="12"/>
          <w:szCs w:val="12"/>
        </w:rPr>
        <w:t>k</w:t>
      </w:r>
      <w:r>
        <w:rPr>
          <w:rFonts w:ascii="Arial" w:eastAsia="Arial" w:hAnsi="Arial" w:cs="Arial"/>
          <w:color w:val="58595B"/>
          <w:spacing w:val="6"/>
          <w:w w:val="94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w w:val="94"/>
          <w:sz w:val="12"/>
          <w:szCs w:val="12"/>
        </w:rPr>
        <w:t>Reductio</w:t>
      </w:r>
      <w:r>
        <w:rPr>
          <w:rFonts w:ascii="Arial" w:eastAsia="Arial" w:hAnsi="Arial" w:cs="Arial"/>
          <w:color w:val="58595B"/>
          <w:w w:val="94"/>
          <w:sz w:val="12"/>
          <w:szCs w:val="12"/>
        </w:rPr>
        <w:t>n</w:t>
      </w:r>
      <w:r>
        <w:rPr>
          <w:rFonts w:ascii="Arial" w:eastAsia="Arial" w:hAnsi="Arial" w:cs="Arial"/>
          <w:color w:val="58595B"/>
          <w:spacing w:val="6"/>
          <w:w w:val="94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Ac</w:t>
      </w:r>
      <w:r>
        <w:rPr>
          <w:rFonts w:ascii="Arial" w:eastAsia="Arial" w:hAnsi="Arial" w:cs="Arial"/>
          <w:color w:val="58595B"/>
          <w:sz w:val="12"/>
          <w:szCs w:val="12"/>
        </w:rPr>
        <w:t>t</w:t>
      </w:r>
      <w:r>
        <w:rPr>
          <w:rFonts w:ascii="Arial" w:eastAsia="Arial" w:hAnsi="Arial" w:cs="Arial"/>
          <w:color w:val="58595B"/>
          <w:spacing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o</w:t>
      </w:r>
      <w:r>
        <w:rPr>
          <w:rFonts w:ascii="Arial" w:eastAsia="Arial" w:hAnsi="Arial" w:cs="Arial"/>
          <w:color w:val="58595B"/>
          <w:sz w:val="12"/>
          <w:szCs w:val="12"/>
        </w:rPr>
        <w:t>f</w:t>
      </w:r>
      <w:r>
        <w:rPr>
          <w:rFonts w:ascii="Arial" w:eastAsia="Arial" w:hAnsi="Arial" w:cs="Arial"/>
          <w:color w:val="58595B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1995</w:t>
      </w:r>
      <w:r>
        <w:rPr>
          <w:rFonts w:ascii="Arial" w:eastAsia="Arial" w:hAnsi="Arial" w:cs="Arial"/>
          <w:color w:val="58595B"/>
          <w:sz w:val="12"/>
          <w:szCs w:val="12"/>
        </w:rPr>
        <w:t>,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 xml:space="preserve"> n</w:t>
      </w:r>
      <w:r>
        <w:rPr>
          <w:rFonts w:ascii="Arial" w:eastAsia="Arial" w:hAnsi="Arial" w:cs="Arial"/>
          <w:color w:val="58595B"/>
          <w:sz w:val="12"/>
          <w:szCs w:val="12"/>
        </w:rPr>
        <w:t>o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w w:val="92"/>
          <w:sz w:val="12"/>
          <w:szCs w:val="12"/>
        </w:rPr>
        <w:t>person</w:t>
      </w:r>
      <w:r>
        <w:rPr>
          <w:rFonts w:ascii="Arial" w:eastAsia="Arial" w:hAnsi="Arial" w:cs="Arial"/>
          <w:color w:val="58595B"/>
          <w:w w:val="92"/>
          <w:sz w:val="12"/>
          <w:szCs w:val="12"/>
        </w:rPr>
        <w:t>s</w:t>
      </w:r>
      <w:r>
        <w:rPr>
          <w:rFonts w:ascii="Arial" w:eastAsia="Arial" w:hAnsi="Arial" w:cs="Arial"/>
          <w:color w:val="58595B"/>
          <w:spacing w:val="1"/>
          <w:w w:val="92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w w:val="92"/>
          <w:sz w:val="12"/>
          <w:szCs w:val="12"/>
        </w:rPr>
        <w:t>a</w:t>
      </w:r>
      <w:r>
        <w:rPr>
          <w:rFonts w:ascii="Arial" w:eastAsia="Arial" w:hAnsi="Arial" w:cs="Arial"/>
          <w:color w:val="58595B"/>
          <w:spacing w:val="-3"/>
          <w:w w:val="92"/>
          <w:sz w:val="12"/>
          <w:szCs w:val="12"/>
        </w:rPr>
        <w:t>r</w:t>
      </w:r>
      <w:r>
        <w:rPr>
          <w:rFonts w:ascii="Arial" w:eastAsia="Arial" w:hAnsi="Arial" w:cs="Arial"/>
          <w:color w:val="58595B"/>
          <w:w w:val="92"/>
          <w:sz w:val="12"/>
          <w:szCs w:val="12"/>
        </w:rPr>
        <w:t xml:space="preserve">e </w:t>
      </w:r>
      <w:r>
        <w:rPr>
          <w:rFonts w:ascii="Arial" w:eastAsia="Arial" w:hAnsi="Arial" w:cs="Arial"/>
          <w:color w:val="58595B"/>
          <w:spacing w:val="-3"/>
          <w:w w:val="92"/>
          <w:sz w:val="12"/>
          <w:szCs w:val="12"/>
        </w:rPr>
        <w:t>r</w:t>
      </w:r>
      <w:r>
        <w:rPr>
          <w:rFonts w:ascii="Arial" w:eastAsia="Arial" w:hAnsi="Arial" w:cs="Arial"/>
          <w:color w:val="58595B"/>
          <w:spacing w:val="-1"/>
          <w:w w:val="92"/>
          <w:sz w:val="12"/>
          <w:szCs w:val="12"/>
        </w:rPr>
        <w:t>equi</w:t>
      </w:r>
      <w:r>
        <w:rPr>
          <w:rFonts w:ascii="Arial" w:eastAsia="Arial" w:hAnsi="Arial" w:cs="Arial"/>
          <w:color w:val="58595B"/>
          <w:spacing w:val="-3"/>
          <w:w w:val="92"/>
          <w:sz w:val="12"/>
          <w:szCs w:val="12"/>
        </w:rPr>
        <w:t>r</w:t>
      </w:r>
      <w:r>
        <w:rPr>
          <w:rFonts w:ascii="Arial" w:eastAsia="Arial" w:hAnsi="Arial" w:cs="Arial"/>
          <w:color w:val="58595B"/>
          <w:spacing w:val="-1"/>
          <w:w w:val="92"/>
          <w:sz w:val="12"/>
          <w:szCs w:val="12"/>
        </w:rPr>
        <w:t>e</w:t>
      </w:r>
      <w:r>
        <w:rPr>
          <w:rFonts w:ascii="Arial" w:eastAsia="Arial" w:hAnsi="Arial" w:cs="Arial"/>
          <w:color w:val="58595B"/>
          <w:w w:val="92"/>
          <w:sz w:val="12"/>
          <w:szCs w:val="12"/>
        </w:rPr>
        <w:t>d</w:t>
      </w:r>
      <w:r>
        <w:rPr>
          <w:rFonts w:ascii="Arial" w:eastAsia="Arial" w:hAnsi="Arial" w:cs="Arial"/>
          <w:color w:val="58595B"/>
          <w:spacing w:val="20"/>
          <w:w w:val="92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t</w:t>
      </w:r>
      <w:r>
        <w:rPr>
          <w:rFonts w:ascii="Arial" w:eastAsia="Arial" w:hAnsi="Arial" w:cs="Arial"/>
          <w:color w:val="58595B"/>
          <w:sz w:val="12"/>
          <w:szCs w:val="12"/>
        </w:rPr>
        <w:t>o</w:t>
      </w:r>
      <w:r>
        <w:rPr>
          <w:rFonts w:ascii="Arial" w:eastAsia="Arial" w:hAnsi="Arial" w:cs="Arial"/>
          <w:color w:val="58595B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3"/>
          <w:w w:val="94"/>
          <w:sz w:val="12"/>
          <w:szCs w:val="12"/>
        </w:rPr>
        <w:t>r</w:t>
      </w:r>
      <w:r>
        <w:rPr>
          <w:rFonts w:ascii="Arial" w:eastAsia="Arial" w:hAnsi="Arial" w:cs="Arial"/>
          <w:color w:val="58595B"/>
          <w:spacing w:val="-1"/>
          <w:w w:val="94"/>
          <w:sz w:val="12"/>
          <w:szCs w:val="12"/>
        </w:rPr>
        <w:t>espon</w:t>
      </w:r>
      <w:r>
        <w:rPr>
          <w:rFonts w:ascii="Arial" w:eastAsia="Arial" w:hAnsi="Arial" w:cs="Arial"/>
          <w:color w:val="58595B"/>
          <w:w w:val="94"/>
          <w:sz w:val="12"/>
          <w:szCs w:val="12"/>
        </w:rPr>
        <w:t>d</w:t>
      </w:r>
      <w:r>
        <w:rPr>
          <w:rFonts w:ascii="Arial" w:eastAsia="Arial" w:hAnsi="Arial" w:cs="Arial"/>
          <w:color w:val="58595B"/>
          <w:spacing w:val="3"/>
          <w:w w:val="94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t</w:t>
      </w:r>
      <w:r>
        <w:rPr>
          <w:rFonts w:ascii="Arial" w:eastAsia="Arial" w:hAnsi="Arial" w:cs="Arial"/>
          <w:color w:val="58595B"/>
          <w:sz w:val="12"/>
          <w:szCs w:val="12"/>
        </w:rPr>
        <w:t>o</w:t>
      </w:r>
      <w:r>
        <w:rPr>
          <w:rFonts w:ascii="Arial" w:eastAsia="Arial" w:hAnsi="Arial" w:cs="Arial"/>
          <w:color w:val="58595B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z w:val="12"/>
          <w:szCs w:val="12"/>
        </w:rPr>
        <w:t>a</w:t>
      </w:r>
      <w:r>
        <w:rPr>
          <w:rFonts w:ascii="Arial" w:eastAsia="Arial" w:hAnsi="Arial" w:cs="Arial"/>
          <w:color w:val="58595B"/>
          <w:spacing w:val="-8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w w:val="96"/>
          <w:sz w:val="12"/>
          <w:szCs w:val="12"/>
        </w:rPr>
        <w:t>collectio</w:t>
      </w:r>
      <w:r>
        <w:rPr>
          <w:rFonts w:ascii="Arial" w:eastAsia="Arial" w:hAnsi="Arial" w:cs="Arial"/>
          <w:color w:val="58595B"/>
          <w:w w:val="96"/>
          <w:sz w:val="12"/>
          <w:szCs w:val="12"/>
        </w:rPr>
        <w:t>n</w:t>
      </w:r>
      <w:r>
        <w:rPr>
          <w:rFonts w:ascii="Arial" w:eastAsia="Arial" w:hAnsi="Arial" w:cs="Arial"/>
          <w:color w:val="58595B"/>
          <w:spacing w:val="5"/>
          <w:w w:val="96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o</w:t>
      </w:r>
      <w:r>
        <w:rPr>
          <w:rFonts w:ascii="Arial" w:eastAsia="Arial" w:hAnsi="Arial" w:cs="Arial"/>
          <w:color w:val="58595B"/>
          <w:sz w:val="12"/>
          <w:szCs w:val="12"/>
        </w:rPr>
        <w:t>f</w:t>
      </w:r>
      <w:r>
        <w:rPr>
          <w:rFonts w:ascii="Arial" w:eastAsia="Arial" w:hAnsi="Arial" w:cs="Arial"/>
          <w:color w:val="58595B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informatio</w:t>
      </w:r>
      <w:r>
        <w:rPr>
          <w:rFonts w:ascii="Arial" w:eastAsia="Arial" w:hAnsi="Arial" w:cs="Arial"/>
          <w:color w:val="58595B"/>
          <w:sz w:val="12"/>
          <w:szCs w:val="12"/>
        </w:rPr>
        <w:t>n</w:t>
      </w:r>
      <w:r>
        <w:rPr>
          <w:rFonts w:ascii="Arial" w:eastAsia="Arial" w:hAnsi="Arial" w:cs="Arial"/>
          <w:color w:val="58595B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w w:val="89"/>
          <w:sz w:val="12"/>
          <w:szCs w:val="12"/>
        </w:rPr>
        <w:t>unles</w:t>
      </w:r>
      <w:r>
        <w:rPr>
          <w:rFonts w:ascii="Arial" w:eastAsia="Arial" w:hAnsi="Arial" w:cs="Arial"/>
          <w:color w:val="58595B"/>
          <w:w w:val="89"/>
          <w:sz w:val="12"/>
          <w:szCs w:val="12"/>
        </w:rPr>
        <w:t>s</w:t>
      </w:r>
      <w:r>
        <w:rPr>
          <w:rFonts w:ascii="Arial" w:eastAsia="Arial" w:hAnsi="Arial" w:cs="Arial"/>
          <w:color w:val="58595B"/>
          <w:spacing w:val="6"/>
          <w:w w:val="89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i</w:t>
      </w:r>
      <w:r>
        <w:rPr>
          <w:rFonts w:ascii="Arial" w:eastAsia="Arial" w:hAnsi="Arial" w:cs="Arial"/>
          <w:color w:val="58595B"/>
          <w:sz w:val="12"/>
          <w:szCs w:val="12"/>
        </w:rPr>
        <w:t>t</w:t>
      </w:r>
      <w:r>
        <w:rPr>
          <w:rFonts w:ascii="Arial" w:eastAsia="Arial" w:hAnsi="Arial" w:cs="Arial"/>
          <w:color w:val="58595B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w w:val="89"/>
          <w:sz w:val="12"/>
          <w:szCs w:val="12"/>
        </w:rPr>
        <w:t>display</w:t>
      </w:r>
      <w:r>
        <w:rPr>
          <w:rFonts w:ascii="Arial" w:eastAsia="Arial" w:hAnsi="Arial" w:cs="Arial"/>
          <w:color w:val="58595B"/>
          <w:w w:val="89"/>
          <w:sz w:val="12"/>
          <w:szCs w:val="12"/>
        </w:rPr>
        <w:t>s</w:t>
      </w:r>
      <w:r>
        <w:rPr>
          <w:rFonts w:ascii="Arial" w:eastAsia="Arial" w:hAnsi="Arial" w:cs="Arial"/>
          <w:color w:val="58595B"/>
          <w:spacing w:val="6"/>
          <w:w w:val="89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z w:val="12"/>
          <w:szCs w:val="12"/>
        </w:rPr>
        <w:t>a</w:t>
      </w:r>
      <w:r>
        <w:rPr>
          <w:rFonts w:ascii="Arial" w:eastAsia="Arial" w:hAnsi="Arial" w:cs="Arial"/>
          <w:color w:val="58595B"/>
          <w:spacing w:val="-8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w w:val="93"/>
          <w:sz w:val="12"/>
          <w:szCs w:val="12"/>
        </w:rPr>
        <w:t>vali</w:t>
      </w:r>
      <w:r>
        <w:rPr>
          <w:rFonts w:ascii="Arial" w:eastAsia="Arial" w:hAnsi="Arial" w:cs="Arial"/>
          <w:color w:val="58595B"/>
          <w:w w:val="93"/>
          <w:sz w:val="12"/>
          <w:szCs w:val="12"/>
        </w:rPr>
        <w:t>d</w:t>
      </w:r>
      <w:r>
        <w:rPr>
          <w:rFonts w:ascii="Arial" w:eastAsia="Arial" w:hAnsi="Arial" w:cs="Arial"/>
          <w:color w:val="58595B"/>
          <w:spacing w:val="4"/>
          <w:w w:val="93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w w:val="93"/>
          <w:sz w:val="12"/>
          <w:szCs w:val="12"/>
        </w:rPr>
        <w:t>OM</w:t>
      </w:r>
      <w:r>
        <w:rPr>
          <w:rFonts w:ascii="Arial" w:eastAsia="Arial" w:hAnsi="Arial" w:cs="Arial"/>
          <w:color w:val="58595B"/>
          <w:w w:val="93"/>
          <w:sz w:val="12"/>
          <w:szCs w:val="12"/>
        </w:rPr>
        <w:t>B</w:t>
      </w:r>
      <w:r>
        <w:rPr>
          <w:rFonts w:ascii="Arial" w:eastAsia="Arial" w:hAnsi="Arial" w:cs="Arial"/>
          <w:color w:val="58595B"/>
          <w:spacing w:val="7"/>
          <w:w w:val="93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numbe</w:t>
      </w:r>
      <w:r>
        <w:rPr>
          <w:rFonts w:ascii="Arial" w:eastAsia="Arial" w:hAnsi="Arial" w:cs="Arial"/>
          <w:color w:val="58595B"/>
          <w:spacing w:val="-12"/>
          <w:sz w:val="12"/>
          <w:szCs w:val="12"/>
        </w:rPr>
        <w:t>r</w:t>
      </w:r>
      <w:r>
        <w:rPr>
          <w:rFonts w:ascii="Arial" w:eastAsia="Arial" w:hAnsi="Arial" w:cs="Arial"/>
          <w:color w:val="58595B"/>
          <w:sz w:val="12"/>
          <w:szCs w:val="12"/>
        </w:rPr>
        <w:t>.</w:t>
      </w:r>
      <w:r>
        <w:rPr>
          <w:rFonts w:ascii="Arial" w:eastAsia="Arial" w:hAnsi="Arial" w:cs="Arial"/>
          <w:color w:val="58595B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w w:val="92"/>
          <w:sz w:val="12"/>
          <w:szCs w:val="12"/>
        </w:rPr>
        <w:t>Th</w:t>
      </w:r>
      <w:r>
        <w:rPr>
          <w:rFonts w:ascii="Arial" w:eastAsia="Arial" w:hAnsi="Arial" w:cs="Arial"/>
          <w:color w:val="58595B"/>
          <w:w w:val="92"/>
          <w:sz w:val="12"/>
          <w:szCs w:val="12"/>
        </w:rPr>
        <w:t>e</w:t>
      </w:r>
      <w:r>
        <w:rPr>
          <w:rFonts w:ascii="Arial" w:eastAsia="Arial" w:hAnsi="Arial" w:cs="Arial"/>
          <w:color w:val="58595B"/>
          <w:spacing w:val="-3"/>
          <w:w w:val="92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w w:val="92"/>
          <w:sz w:val="12"/>
          <w:szCs w:val="12"/>
        </w:rPr>
        <w:t>vali</w:t>
      </w:r>
      <w:r>
        <w:rPr>
          <w:rFonts w:ascii="Arial" w:eastAsia="Arial" w:hAnsi="Arial" w:cs="Arial"/>
          <w:color w:val="58595B"/>
          <w:w w:val="92"/>
          <w:sz w:val="12"/>
          <w:szCs w:val="12"/>
        </w:rPr>
        <w:t>d</w:t>
      </w:r>
      <w:r>
        <w:rPr>
          <w:rFonts w:ascii="Arial" w:eastAsia="Arial" w:hAnsi="Arial" w:cs="Arial"/>
          <w:color w:val="58595B"/>
          <w:spacing w:val="6"/>
          <w:w w:val="92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w w:val="92"/>
          <w:sz w:val="12"/>
          <w:szCs w:val="12"/>
        </w:rPr>
        <w:t>OM</w:t>
      </w:r>
      <w:r>
        <w:rPr>
          <w:rFonts w:ascii="Arial" w:eastAsia="Arial" w:hAnsi="Arial" w:cs="Arial"/>
          <w:color w:val="58595B"/>
          <w:w w:val="92"/>
          <w:sz w:val="12"/>
          <w:szCs w:val="12"/>
        </w:rPr>
        <w:t>B</w:t>
      </w:r>
      <w:r>
        <w:rPr>
          <w:rFonts w:ascii="Arial" w:eastAsia="Arial" w:hAnsi="Arial" w:cs="Arial"/>
          <w:color w:val="58595B"/>
          <w:spacing w:val="10"/>
          <w:w w:val="92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cont</w:t>
      </w:r>
      <w:r>
        <w:rPr>
          <w:rFonts w:ascii="Arial" w:eastAsia="Arial" w:hAnsi="Arial" w:cs="Arial"/>
          <w:color w:val="58595B"/>
          <w:spacing w:val="-3"/>
          <w:sz w:val="12"/>
          <w:szCs w:val="12"/>
        </w:rPr>
        <w:t>r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o</w:t>
      </w:r>
      <w:r>
        <w:rPr>
          <w:rFonts w:ascii="Arial" w:eastAsia="Arial" w:hAnsi="Arial" w:cs="Arial"/>
          <w:color w:val="58595B"/>
          <w:sz w:val="12"/>
          <w:szCs w:val="12"/>
        </w:rPr>
        <w:t>l</w:t>
      </w:r>
      <w:r>
        <w:rPr>
          <w:rFonts w:ascii="Arial" w:eastAsia="Arial" w:hAnsi="Arial" w:cs="Arial"/>
          <w:color w:val="58595B"/>
          <w:spacing w:val="-4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numbe</w:t>
      </w:r>
      <w:r>
        <w:rPr>
          <w:rFonts w:ascii="Arial" w:eastAsia="Arial" w:hAnsi="Arial" w:cs="Arial"/>
          <w:color w:val="58595B"/>
          <w:sz w:val="12"/>
          <w:szCs w:val="12"/>
        </w:rPr>
        <w:t>r</w:t>
      </w:r>
      <w:r>
        <w:rPr>
          <w:rFonts w:ascii="Arial" w:eastAsia="Arial" w:hAnsi="Arial" w:cs="Arial"/>
          <w:color w:val="58595B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w w:val="104"/>
          <w:sz w:val="12"/>
          <w:szCs w:val="12"/>
        </w:rPr>
        <w:t xml:space="preserve">for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thi</w:t>
      </w:r>
      <w:r>
        <w:rPr>
          <w:rFonts w:ascii="Arial" w:eastAsia="Arial" w:hAnsi="Arial" w:cs="Arial"/>
          <w:color w:val="58595B"/>
          <w:sz w:val="12"/>
          <w:szCs w:val="12"/>
        </w:rPr>
        <w:t>s</w:t>
      </w:r>
      <w:r>
        <w:rPr>
          <w:rFonts w:ascii="Arial" w:eastAsia="Arial" w:hAnsi="Arial" w:cs="Arial"/>
          <w:color w:val="58595B"/>
          <w:spacing w:val="-8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informatio</w:t>
      </w:r>
      <w:r>
        <w:rPr>
          <w:rFonts w:ascii="Arial" w:eastAsia="Arial" w:hAnsi="Arial" w:cs="Arial"/>
          <w:color w:val="58595B"/>
          <w:sz w:val="12"/>
          <w:szCs w:val="12"/>
        </w:rPr>
        <w:t>n</w:t>
      </w:r>
      <w:r>
        <w:rPr>
          <w:rFonts w:ascii="Arial" w:eastAsia="Arial" w:hAnsi="Arial" w:cs="Arial"/>
          <w:color w:val="58595B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w w:val="89"/>
          <w:sz w:val="12"/>
          <w:szCs w:val="12"/>
        </w:rPr>
        <w:t>collectio</w:t>
      </w:r>
      <w:r>
        <w:rPr>
          <w:rFonts w:ascii="Arial" w:eastAsia="Arial" w:hAnsi="Arial" w:cs="Arial"/>
          <w:color w:val="58595B"/>
          <w:w w:val="89"/>
          <w:sz w:val="12"/>
          <w:szCs w:val="12"/>
        </w:rPr>
        <w:t>n</w:t>
      </w:r>
      <w:r>
        <w:rPr>
          <w:rFonts w:ascii="Arial" w:eastAsia="Arial" w:hAnsi="Arial" w:cs="Arial"/>
          <w:color w:val="58595B"/>
          <w:spacing w:val="12"/>
          <w:w w:val="89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w w:val="89"/>
          <w:sz w:val="12"/>
          <w:szCs w:val="12"/>
        </w:rPr>
        <w:t>i</w:t>
      </w:r>
      <w:r>
        <w:rPr>
          <w:rFonts w:ascii="Arial" w:eastAsia="Arial" w:hAnsi="Arial" w:cs="Arial"/>
          <w:color w:val="58595B"/>
          <w:w w:val="89"/>
          <w:sz w:val="12"/>
          <w:szCs w:val="12"/>
        </w:rPr>
        <w:t>s</w:t>
      </w:r>
      <w:r>
        <w:rPr>
          <w:rFonts w:ascii="Arial" w:eastAsia="Arial" w:hAnsi="Arial" w:cs="Arial"/>
          <w:color w:val="58595B"/>
          <w:spacing w:val="-2"/>
          <w:w w:val="89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0584-0580</w:t>
      </w:r>
      <w:r>
        <w:rPr>
          <w:rFonts w:ascii="Arial" w:eastAsia="Arial" w:hAnsi="Arial" w:cs="Arial"/>
          <w:color w:val="58595B"/>
          <w:sz w:val="12"/>
          <w:szCs w:val="12"/>
        </w:rPr>
        <w:t>.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w w:val="89"/>
          <w:sz w:val="12"/>
          <w:szCs w:val="12"/>
        </w:rPr>
        <w:t>Th</w:t>
      </w:r>
      <w:r>
        <w:rPr>
          <w:rFonts w:ascii="Arial" w:eastAsia="Arial" w:hAnsi="Arial" w:cs="Arial"/>
          <w:color w:val="58595B"/>
          <w:w w:val="89"/>
          <w:sz w:val="12"/>
          <w:szCs w:val="12"/>
        </w:rPr>
        <w:t>e</w:t>
      </w:r>
      <w:r>
        <w:rPr>
          <w:rFonts w:ascii="Arial" w:eastAsia="Arial" w:hAnsi="Arial" w:cs="Arial"/>
          <w:color w:val="58595B"/>
          <w:spacing w:val="5"/>
          <w:w w:val="89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tim</w:t>
      </w:r>
      <w:r>
        <w:rPr>
          <w:rFonts w:ascii="Arial" w:eastAsia="Arial" w:hAnsi="Arial" w:cs="Arial"/>
          <w:color w:val="58595B"/>
          <w:sz w:val="12"/>
          <w:szCs w:val="12"/>
        </w:rPr>
        <w:t>e</w:t>
      </w:r>
      <w:r>
        <w:rPr>
          <w:rFonts w:ascii="Arial" w:eastAsia="Arial" w:hAnsi="Arial" w:cs="Arial"/>
          <w:color w:val="58595B"/>
          <w:spacing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3"/>
          <w:w w:val="96"/>
          <w:sz w:val="12"/>
          <w:szCs w:val="12"/>
        </w:rPr>
        <w:t>r</w:t>
      </w:r>
      <w:r>
        <w:rPr>
          <w:rFonts w:ascii="Arial" w:eastAsia="Arial" w:hAnsi="Arial" w:cs="Arial"/>
          <w:color w:val="58595B"/>
          <w:spacing w:val="-1"/>
          <w:w w:val="96"/>
          <w:sz w:val="12"/>
          <w:szCs w:val="12"/>
        </w:rPr>
        <w:t>equi</w:t>
      </w:r>
      <w:r>
        <w:rPr>
          <w:rFonts w:ascii="Arial" w:eastAsia="Arial" w:hAnsi="Arial" w:cs="Arial"/>
          <w:color w:val="58595B"/>
          <w:spacing w:val="-3"/>
          <w:w w:val="96"/>
          <w:sz w:val="12"/>
          <w:szCs w:val="12"/>
        </w:rPr>
        <w:t>r</w:t>
      </w:r>
      <w:r>
        <w:rPr>
          <w:rFonts w:ascii="Arial" w:eastAsia="Arial" w:hAnsi="Arial" w:cs="Arial"/>
          <w:color w:val="58595B"/>
          <w:spacing w:val="-1"/>
          <w:w w:val="96"/>
          <w:sz w:val="12"/>
          <w:szCs w:val="12"/>
        </w:rPr>
        <w:t>e</w:t>
      </w:r>
      <w:r>
        <w:rPr>
          <w:rFonts w:ascii="Arial" w:eastAsia="Arial" w:hAnsi="Arial" w:cs="Arial"/>
          <w:color w:val="58595B"/>
          <w:w w:val="96"/>
          <w:sz w:val="12"/>
          <w:szCs w:val="12"/>
        </w:rPr>
        <w:t>d</w:t>
      </w:r>
      <w:r>
        <w:rPr>
          <w:rFonts w:ascii="Arial" w:eastAsia="Arial" w:hAnsi="Arial" w:cs="Arial"/>
          <w:color w:val="58595B"/>
          <w:spacing w:val="1"/>
          <w:w w:val="96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t</w:t>
      </w:r>
      <w:r>
        <w:rPr>
          <w:rFonts w:ascii="Arial" w:eastAsia="Arial" w:hAnsi="Arial" w:cs="Arial"/>
          <w:color w:val="58595B"/>
          <w:sz w:val="12"/>
          <w:szCs w:val="12"/>
        </w:rPr>
        <w:t>o</w:t>
      </w:r>
      <w:r>
        <w:rPr>
          <w:rFonts w:ascii="Arial" w:eastAsia="Arial" w:hAnsi="Arial" w:cs="Arial"/>
          <w:color w:val="58595B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w w:val="96"/>
          <w:sz w:val="12"/>
          <w:szCs w:val="12"/>
        </w:rPr>
        <w:t>complet</w:t>
      </w:r>
      <w:r>
        <w:rPr>
          <w:rFonts w:ascii="Arial" w:eastAsia="Arial" w:hAnsi="Arial" w:cs="Arial"/>
          <w:color w:val="58595B"/>
          <w:w w:val="96"/>
          <w:sz w:val="12"/>
          <w:szCs w:val="12"/>
        </w:rPr>
        <w:t>e</w:t>
      </w:r>
      <w:r>
        <w:rPr>
          <w:rFonts w:ascii="Arial" w:eastAsia="Arial" w:hAnsi="Arial" w:cs="Arial"/>
          <w:color w:val="58595B"/>
          <w:spacing w:val="5"/>
          <w:w w:val="96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thi</w:t>
      </w:r>
      <w:r>
        <w:rPr>
          <w:rFonts w:ascii="Arial" w:eastAsia="Arial" w:hAnsi="Arial" w:cs="Arial"/>
          <w:color w:val="58595B"/>
          <w:sz w:val="12"/>
          <w:szCs w:val="12"/>
        </w:rPr>
        <w:t>s</w:t>
      </w:r>
      <w:r>
        <w:rPr>
          <w:rFonts w:ascii="Arial" w:eastAsia="Arial" w:hAnsi="Arial" w:cs="Arial"/>
          <w:color w:val="58595B"/>
          <w:spacing w:val="-8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informatio</w:t>
      </w:r>
      <w:r>
        <w:rPr>
          <w:rFonts w:ascii="Arial" w:eastAsia="Arial" w:hAnsi="Arial" w:cs="Arial"/>
          <w:color w:val="58595B"/>
          <w:sz w:val="12"/>
          <w:szCs w:val="12"/>
        </w:rPr>
        <w:t>n</w:t>
      </w:r>
      <w:r>
        <w:rPr>
          <w:rFonts w:ascii="Arial" w:eastAsia="Arial" w:hAnsi="Arial" w:cs="Arial"/>
          <w:color w:val="58595B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w w:val="91"/>
          <w:sz w:val="12"/>
          <w:szCs w:val="12"/>
        </w:rPr>
        <w:t>collectio</w:t>
      </w:r>
      <w:r>
        <w:rPr>
          <w:rFonts w:ascii="Arial" w:eastAsia="Arial" w:hAnsi="Arial" w:cs="Arial"/>
          <w:color w:val="58595B"/>
          <w:w w:val="91"/>
          <w:sz w:val="12"/>
          <w:szCs w:val="12"/>
        </w:rPr>
        <w:t>n</w:t>
      </w:r>
      <w:r w:rsidR="00C22CA1">
        <w:rPr>
          <w:rFonts w:ascii="Arial" w:eastAsia="Arial" w:hAnsi="Arial" w:cs="Arial"/>
          <w:color w:val="58595B"/>
          <w:w w:val="91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w w:val="91"/>
          <w:sz w:val="12"/>
          <w:szCs w:val="12"/>
        </w:rPr>
        <w:t>i</w:t>
      </w:r>
      <w:r>
        <w:rPr>
          <w:rFonts w:ascii="Arial" w:eastAsia="Arial" w:hAnsi="Arial" w:cs="Arial"/>
          <w:color w:val="58595B"/>
          <w:w w:val="91"/>
          <w:sz w:val="12"/>
          <w:szCs w:val="12"/>
        </w:rPr>
        <w:t>s</w:t>
      </w:r>
      <w:r>
        <w:rPr>
          <w:rFonts w:ascii="Arial" w:eastAsia="Arial" w:hAnsi="Arial" w:cs="Arial"/>
          <w:color w:val="58595B"/>
          <w:spacing w:val="-4"/>
          <w:w w:val="91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w w:val="91"/>
          <w:sz w:val="12"/>
          <w:szCs w:val="12"/>
        </w:rPr>
        <w:t>estimate</w:t>
      </w:r>
      <w:r>
        <w:rPr>
          <w:rFonts w:ascii="Arial" w:eastAsia="Arial" w:hAnsi="Arial" w:cs="Arial"/>
          <w:color w:val="58595B"/>
          <w:w w:val="91"/>
          <w:sz w:val="12"/>
          <w:szCs w:val="12"/>
        </w:rPr>
        <w:t>d</w:t>
      </w:r>
      <w:r>
        <w:rPr>
          <w:rFonts w:ascii="Arial" w:eastAsia="Arial" w:hAnsi="Arial" w:cs="Arial"/>
          <w:color w:val="58595B"/>
          <w:spacing w:val="27"/>
          <w:w w:val="91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t</w:t>
      </w:r>
      <w:r>
        <w:rPr>
          <w:rFonts w:ascii="Arial" w:eastAsia="Arial" w:hAnsi="Arial" w:cs="Arial"/>
          <w:color w:val="58595B"/>
          <w:sz w:val="12"/>
          <w:szCs w:val="12"/>
        </w:rPr>
        <w:t>o</w:t>
      </w:r>
      <w:r>
        <w:rPr>
          <w:rFonts w:ascii="Arial" w:eastAsia="Arial" w:hAnsi="Arial" w:cs="Arial"/>
          <w:color w:val="58595B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w w:val="91"/>
          <w:sz w:val="12"/>
          <w:szCs w:val="12"/>
        </w:rPr>
        <w:t>averag</w:t>
      </w:r>
      <w:r>
        <w:rPr>
          <w:rFonts w:ascii="Arial" w:eastAsia="Arial" w:hAnsi="Arial" w:cs="Arial"/>
          <w:color w:val="58595B"/>
          <w:w w:val="91"/>
          <w:sz w:val="12"/>
          <w:szCs w:val="12"/>
        </w:rPr>
        <w:t>e</w:t>
      </w:r>
      <w:r>
        <w:rPr>
          <w:rFonts w:ascii="Arial" w:eastAsia="Arial" w:hAnsi="Arial" w:cs="Arial"/>
          <w:color w:val="58595B"/>
          <w:spacing w:val="6"/>
          <w:w w:val="91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1</w:t>
      </w:r>
      <w:r>
        <w:rPr>
          <w:rFonts w:ascii="Arial" w:eastAsia="Arial" w:hAnsi="Arial" w:cs="Arial"/>
          <w:color w:val="58595B"/>
          <w:sz w:val="12"/>
          <w:szCs w:val="12"/>
        </w:rPr>
        <w:t>0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w w:val="96"/>
          <w:sz w:val="12"/>
          <w:szCs w:val="12"/>
        </w:rPr>
        <w:t>minutes</w:t>
      </w:r>
      <w:r>
        <w:rPr>
          <w:rFonts w:ascii="Arial" w:eastAsia="Arial" w:hAnsi="Arial" w:cs="Arial"/>
          <w:color w:val="58595B"/>
          <w:w w:val="96"/>
          <w:sz w:val="12"/>
          <w:szCs w:val="12"/>
        </w:rPr>
        <w:t>,</w:t>
      </w:r>
      <w:r>
        <w:rPr>
          <w:rFonts w:ascii="Arial" w:eastAsia="Arial" w:hAnsi="Arial" w:cs="Arial"/>
          <w:color w:val="58595B"/>
          <w:spacing w:val="5"/>
          <w:w w:val="96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includin</w:t>
      </w:r>
      <w:r>
        <w:rPr>
          <w:rFonts w:ascii="Arial" w:eastAsia="Arial" w:hAnsi="Arial" w:cs="Arial"/>
          <w:color w:val="58595B"/>
          <w:sz w:val="12"/>
          <w:szCs w:val="12"/>
        </w:rPr>
        <w:t>g</w:t>
      </w:r>
      <w:r>
        <w:rPr>
          <w:rFonts w:ascii="Arial" w:eastAsia="Arial" w:hAnsi="Arial" w:cs="Arial"/>
          <w:color w:val="58595B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th</w:t>
      </w:r>
      <w:r>
        <w:rPr>
          <w:rFonts w:ascii="Arial" w:eastAsia="Arial" w:hAnsi="Arial" w:cs="Arial"/>
          <w:color w:val="58595B"/>
          <w:sz w:val="12"/>
          <w:szCs w:val="12"/>
        </w:rPr>
        <w:t>e</w:t>
      </w:r>
      <w:r>
        <w:rPr>
          <w:rFonts w:ascii="Arial" w:eastAsia="Arial" w:hAnsi="Arial" w:cs="Arial"/>
          <w:color w:val="58595B"/>
          <w:spacing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tim</w:t>
      </w:r>
      <w:r>
        <w:rPr>
          <w:rFonts w:ascii="Arial" w:eastAsia="Arial" w:hAnsi="Arial" w:cs="Arial"/>
          <w:color w:val="58595B"/>
          <w:sz w:val="12"/>
          <w:szCs w:val="12"/>
        </w:rPr>
        <w:t>e</w:t>
      </w:r>
      <w:r>
        <w:rPr>
          <w:rFonts w:ascii="Arial" w:eastAsia="Arial" w:hAnsi="Arial" w:cs="Arial"/>
          <w:color w:val="58595B"/>
          <w:spacing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fo</w:t>
      </w:r>
      <w:r>
        <w:rPr>
          <w:rFonts w:ascii="Arial" w:eastAsia="Arial" w:hAnsi="Arial" w:cs="Arial"/>
          <w:color w:val="58595B"/>
          <w:sz w:val="12"/>
          <w:szCs w:val="12"/>
        </w:rPr>
        <w:t>r</w:t>
      </w:r>
      <w:r>
        <w:rPr>
          <w:rFonts w:ascii="Arial" w:eastAsia="Arial" w:hAnsi="Arial" w:cs="Arial"/>
          <w:color w:val="58595B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3"/>
          <w:w w:val="96"/>
          <w:sz w:val="12"/>
          <w:szCs w:val="12"/>
        </w:rPr>
        <w:t>r</w:t>
      </w:r>
      <w:r>
        <w:rPr>
          <w:rFonts w:ascii="Arial" w:eastAsia="Arial" w:hAnsi="Arial" w:cs="Arial"/>
          <w:color w:val="58595B"/>
          <w:spacing w:val="-1"/>
          <w:w w:val="96"/>
          <w:sz w:val="12"/>
          <w:szCs w:val="12"/>
        </w:rPr>
        <w:t>eviewin</w:t>
      </w:r>
      <w:r>
        <w:rPr>
          <w:rFonts w:ascii="Arial" w:eastAsia="Arial" w:hAnsi="Arial" w:cs="Arial"/>
          <w:color w:val="58595B"/>
          <w:w w:val="96"/>
          <w:sz w:val="12"/>
          <w:szCs w:val="12"/>
        </w:rPr>
        <w:t>g</w:t>
      </w:r>
      <w:r>
        <w:rPr>
          <w:rFonts w:ascii="Arial" w:eastAsia="Arial" w:hAnsi="Arial" w:cs="Arial"/>
          <w:color w:val="58595B"/>
          <w:spacing w:val="6"/>
          <w:w w:val="96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w w:val="96"/>
          <w:sz w:val="12"/>
          <w:szCs w:val="12"/>
        </w:rPr>
        <w:t>instructions</w:t>
      </w:r>
      <w:r>
        <w:rPr>
          <w:rFonts w:ascii="Arial" w:eastAsia="Arial" w:hAnsi="Arial" w:cs="Arial"/>
          <w:color w:val="58595B"/>
          <w:w w:val="96"/>
          <w:sz w:val="12"/>
          <w:szCs w:val="12"/>
        </w:rPr>
        <w:t xml:space="preserve">,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sea</w:t>
      </w:r>
      <w:r>
        <w:rPr>
          <w:rFonts w:ascii="Arial" w:eastAsia="Arial" w:hAnsi="Arial" w:cs="Arial"/>
          <w:color w:val="58595B"/>
          <w:spacing w:val="-3"/>
          <w:sz w:val="12"/>
          <w:szCs w:val="12"/>
        </w:rPr>
        <w:t>r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 xml:space="preserve">ching </w:t>
      </w:r>
      <w:r>
        <w:rPr>
          <w:rFonts w:ascii="Arial" w:eastAsia="Arial" w:hAnsi="Arial" w:cs="Arial"/>
          <w:color w:val="58595B"/>
          <w:spacing w:val="-1"/>
          <w:w w:val="94"/>
          <w:sz w:val="12"/>
          <w:szCs w:val="12"/>
        </w:rPr>
        <w:t>existin</w:t>
      </w:r>
      <w:r>
        <w:rPr>
          <w:rFonts w:ascii="Arial" w:eastAsia="Arial" w:hAnsi="Arial" w:cs="Arial"/>
          <w:color w:val="58595B"/>
          <w:w w:val="94"/>
          <w:sz w:val="12"/>
          <w:szCs w:val="12"/>
        </w:rPr>
        <w:t>g</w:t>
      </w:r>
      <w:r>
        <w:rPr>
          <w:rFonts w:ascii="Arial" w:eastAsia="Arial" w:hAnsi="Arial" w:cs="Arial"/>
          <w:color w:val="58595B"/>
          <w:spacing w:val="5"/>
          <w:w w:val="94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dat</w:t>
      </w:r>
      <w:r>
        <w:rPr>
          <w:rFonts w:ascii="Arial" w:eastAsia="Arial" w:hAnsi="Arial" w:cs="Arial"/>
          <w:color w:val="58595B"/>
          <w:sz w:val="12"/>
          <w:szCs w:val="12"/>
        </w:rPr>
        <w:t>a</w:t>
      </w:r>
      <w:r>
        <w:rPr>
          <w:rFonts w:ascii="Arial" w:eastAsia="Arial" w:hAnsi="Arial" w:cs="Arial"/>
          <w:color w:val="58595B"/>
          <w:spacing w:val="-8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w w:val="90"/>
          <w:sz w:val="12"/>
          <w:szCs w:val="12"/>
        </w:rPr>
        <w:t>sou</w:t>
      </w:r>
      <w:r>
        <w:rPr>
          <w:rFonts w:ascii="Arial" w:eastAsia="Arial" w:hAnsi="Arial" w:cs="Arial"/>
          <w:color w:val="58595B"/>
          <w:spacing w:val="-3"/>
          <w:w w:val="90"/>
          <w:sz w:val="12"/>
          <w:szCs w:val="12"/>
        </w:rPr>
        <w:t>r</w:t>
      </w:r>
      <w:r>
        <w:rPr>
          <w:rFonts w:ascii="Arial" w:eastAsia="Arial" w:hAnsi="Arial" w:cs="Arial"/>
          <w:color w:val="58595B"/>
          <w:spacing w:val="-1"/>
          <w:w w:val="90"/>
          <w:sz w:val="12"/>
          <w:szCs w:val="12"/>
        </w:rPr>
        <w:t>ces</w:t>
      </w:r>
      <w:r>
        <w:rPr>
          <w:rFonts w:ascii="Arial" w:eastAsia="Arial" w:hAnsi="Arial" w:cs="Arial"/>
          <w:color w:val="58595B"/>
          <w:w w:val="90"/>
          <w:sz w:val="12"/>
          <w:szCs w:val="12"/>
        </w:rPr>
        <w:t>,</w:t>
      </w:r>
      <w:r>
        <w:rPr>
          <w:rFonts w:ascii="Arial" w:eastAsia="Arial" w:hAnsi="Arial" w:cs="Arial"/>
          <w:color w:val="58595B"/>
          <w:spacing w:val="4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gatherin</w:t>
      </w:r>
      <w:r>
        <w:rPr>
          <w:rFonts w:ascii="Arial" w:eastAsia="Arial" w:hAnsi="Arial" w:cs="Arial"/>
          <w:color w:val="58595B"/>
          <w:sz w:val="12"/>
          <w:szCs w:val="12"/>
        </w:rPr>
        <w:t>g</w:t>
      </w:r>
      <w:r>
        <w:rPr>
          <w:rFonts w:ascii="Arial" w:eastAsia="Arial" w:hAnsi="Arial" w:cs="Arial"/>
          <w:color w:val="58595B"/>
          <w:spacing w:val="-11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an</w:t>
      </w:r>
      <w:r>
        <w:rPr>
          <w:rFonts w:ascii="Arial" w:eastAsia="Arial" w:hAnsi="Arial" w:cs="Arial"/>
          <w:color w:val="58595B"/>
          <w:sz w:val="12"/>
          <w:szCs w:val="12"/>
        </w:rPr>
        <w:t>d</w:t>
      </w:r>
      <w:r>
        <w:rPr>
          <w:rFonts w:ascii="Arial" w:eastAsia="Arial" w:hAnsi="Arial" w:cs="Arial"/>
          <w:color w:val="58595B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maintainin</w:t>
      </w:r>
      <w:r>
        <w:rPr>
          <w:rFonts w:ascii="Arial" w:eastAsia="Arial" w:hAnsi="Arial" w:cs="Arial"/>
          <w:color w:val="58595B"/>
          <w:sz w:val="12"/>
          <w:szCs w:val="12"/>
        </w:rPr>
        <w:t>g</w:t>
      </w:r>
      <w:r>
        <w:rPr>
          <w:rFonts w:ascii="Arial" w:eastAsia="Arial" w:hAnsi="Arial" w:cs="Arial"/>
          <w:color w:val="58595B"/>
          <w:spacing w:val="-13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th</w:t>
      </w:r>
      <w:r>
        <w:rPr>
          <w:rFonts w:ascii="Arial" w:eastAsia="Arial" w:hAnsi="Arial" w:cs="Arial"/>
          <w:color w:val="58595B"/>
          <w:sz w:val="12"/>
          <w:szCs w:val="12"/>
        </w:rPr>
        <w:t>e</w:t>
      </w:r>
      <w:r>
        <w:rPr>
          <w:rFonts w:ascii="Arial" w:eastAsia="Arial" w:hAnsi="Arial" w:cs="Arial"/>
          <w:color w:val="58595B"/>
          <w:spacing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dat</w:t>
      </w:r>
      <w:r>
        <w:rPr>
          <w:rFonts w:ascii="Arial" w:eastAsia="Arial" w:hAnsi="Arial" w:cs="Arial"/>
          <w:color w:val="58595B"/>
          <w:sz w:val="12"/>
          <w:szCs w:val="12"/>
        </w:rPr>
        <w:t>a</w:t>
      </w:r>
      <w:r>
        <w:rPr>
          <w:rFonts w:ascii="Arial" w:eastAsia="Arial" w:hAnsi="Arial" w:cs="Arial"/>
          <w:color w:val="58595B"/>
          <w:spacing w:val="-8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w w:val="94"/>
          <w:sz w:val="12"/>
          <w:szCs w:val="12"/>
        </w:rPr>
        <w:t>needed</w:t>
      </w:r>
      <w:r>
        <w:rPr>
          <w:rFonts w:ascii="Arial" w:eastAsia="Arial" w:hAnsi="Arial" w:cs="Arial"/>
          <w:color w:val="58595B"/>
          <w:w w:val="94"/>
          <w:sz w:val="12"/>
          <w:szCs w:val="12"/>
        </w:rPr>
        <w:t>,</w:t>
      </w:r>
      <w:r>
        <w:rPr>
          <w:rFonts w:ascii="Arial" w:eastAsia="Arial" w:hAnsi="Arial" w:cs="Arial"/>
          <w:color w:val="58595B"/>
          <w:spacing w:val="5"/>
          <w:w w:val="94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an</w:t>
      </w:r>
      <w:r>
        <w:rPr>
          <w:rFonts w:ascii="Arial" w:eastAsia="Arial" w:hAnsi="Arial" w:cs="Arial"/>
          <w:color w:val="58595B"/>
          <w:sz w:val="12"/>
          <w:szCs w:val="12"/>
        </w:rPr>
        <w:t>d</w:t>
      </w:r>
      <w:r>
        <w:rPr>
          <w:rFonts w:ascii="Arial" w:eastAsia="Arial" w:hAnsi="Arial" w:cs="Arial"/>
          <w:color w:val="58595B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completin</w:t>
      </w:r>
      <w:r>
        <w:rPr>
          <w:rFonts w:ascii="Arial" w:eastAsia="Arial" w:hAnsi="Arial" w:cs="Arial"/>
          <w:color w:val="58595B"/>
          <w:sz w:val="12"/>
          <w:szCs w:val="12"/>
        </w:rPr>
        <w:t>g</w:t>
      </w:r>
      <w:r>
        <w:rPr>
          <w:rFonts w:ascii="Arial" w:eastAsia="Arial" w:hAnsi="Arial" w:cs="Arial"/>
          <w:color w:val="58595B"/>
          <w:spacing w:val="-13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an</w:t>
      </w:r>
      <w:r>
        <w:rPr>
          <w:rFonts w:ascii="Arial" w:eastAsia="Arial" w:hAnsi="Arial" w:cs="Arial"/>
          <w:color w:val="58595B"/>
          <w:sz w:val="12"/>
          <w:szCs w:val="12"/>
        </w:rPr>
        <w:t>d</w:t>
      </w:r>
      <w:r>
        <w:rPr>
          <w:rFonts w:ascii="Arial" w:eastAsia="Arial" w:hAnsi="Arial" w:cs="Arial"/>
          <w:color w:val="58595B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3"/>
          <w:w w:val="97"/>
          <w:sz w:val="12"/>
          <w:szCs w:val="12"/>
        </w:rPr>
        <w:t>r</w:t>
      </w:r>
      <w:r>
        <w:rPr>
          <w:rFonts w:ascii="Arial" w:eastAsia="Arial" w:hAnsi="Arial" w:cs="Arial"/>
          <w:color w:val="58595B"/>
          <w:spacing w:val="-1"/>
          <w:w w:val="97"/>
          <w:sz w:val="12"/>
          <w:szCs w:val="12"/>
        </w:rPr>
        <w:t>eviewin</w:t>
      </w:r>
      <w:r>
        <w:rPr>
          <w:rFonts w:ascii="Arial" w:eastAsia="Arial" w:hAnsi="Arial" w:cs="Arial"/>
          <w:color w:val="58595B"/>
          <w:w w:val="97"/>
          <w:sz w:val="12"/>
          <w:szCs w:val="12"/>
        </w:rPr>
        <w:t>g</w:t>
      </w:r>
      <w:r>
        <w:rPr>
          <w:rFonts w:ascii="Arial" w:eastAsia="Arial" w:hAnsi="Arial" w:cs="Arial"/>
          <w:color w:val="58595B"/>
          <w:spacing w:val="1"/>
          <w:w w:val="97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th</w:t>
      </w:r>
      <w:r>
        <w:rPr>
          <w:rFonts w:ascii="Arial" w:eastAsia="Arial" w:hAnsi="Arial" w:cs="Arial"/>
          <w:color w:val="58595B"/>
          <w:sz w:val="12"/>
          <w:szCs w:val="12"/>
        </w:rPr>
        <w:t>e</w:t>
      </w:r>
      <w:r>
        <w:rPr>
          <w:rFonts w:ascii="Arial" w:eastAsia="Arial" w:hAnsi="Arial" w:cs="Arial"/>
          <w:color w:val="58595B"/>
          <w:spacing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w w:val="96"/>
          <w:sz w:val="12"/>
          <w:szCs w:val="12"/>
        </w:rPr>
        <w:t>collectio</w:t>
      </w:r>
      <w:r>
        <w:rPr>
          <w:rFonts w:ascii="Arial" w:eastAsia="Arial" w:hAnsi="Arial" w:cs="Arial"/>
          <w:color w:val="58595B"/>
          <w:w w:val="96"/>
          <w:sz w:val="12"/>
          <w:szCs w:val="12"/>
        </w:rPr>
        <w:t>n</w:t>
      </w:r>
      <w:r>
        <w:rPr>
          <w:rFonts w:ascii="Arial" w:eastAsia="Arial" w:hAnsi="Arial" w:cs="Arial"/>
          <w:color w:val="58595B"/>
          <w:spacing w:val="5"/>
          <w:w w:val="96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sz w:val="12"/>
          <w:szCs w:val="12"/>
        </w:rPr>
        <w:t>o</w:t>
      </w:r>
      <w:r>
        <w:rPr>
          <w:rFonts w:ascii="Arial" w:eastAsia="Arial" w:hAnsi="Arial" w:cs="Arial"/>
          <w:color w:val="58595B"/>
          <w:sz w:val="12"/>
          <w:szCs w:val="12"/>
        </w:rPr>
        <w:t>f</w:t>
      </w:r>
      <w:r>
        <w:rPr>
          <w:rFonts w:ascii="Arial" w:eastAsia="Arial" w:hAnsi="Arial" w:cs="Arial"/>
          <w:color w:val="58595B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58595B"/>
          <w:spacing w:val="-1"/>
          <w:w w:val="101"/>
          <w:sz w:val="12"/>
          <w:szCs w:val="12"/>
        </w:rPr>
        <w:t>information.</w:t>
      </w:r>
    </w:p>
    <w:p w:rsidR="001075FA" w:rsidRDefault="001075FA">
      <w:pPr>
        <w:spacing w:before="3" w:after="0" w:line="260" w:lineRule="exact"/>
        <w:rPr>
          <w:sz w:val="26"/>
          <w:szCs w:val="26"/>
        </w:rPr>
      </w:pPr>
    </w:p>
    <w:p w:rsidR="001075FA" w:rsidRDefault="008C1BF3">
      <w:pPr>
        <w:spacing w:before="44" w:after="0" w:line="240" w:lineRule="auto"/>
        <w:ind w:left="820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8595B"/>
          <w:spacing w:val="-5"/>
          <w:sz w:val="10"/>
          <w:szCs w:val="10"/>
        </w:rPr>
        <w:t>4</w:t>
      </w:r>
      <w:r>
        <w:rPr>
          <w:rFonts w:ascii="Arial" w:eastAsia="Arial" w:hAnsi="Arial" w:cs="Arial"/>
          <w:color w:val="58595B"/>
          <w:spacing w:val="5"/>
          <w:sz w:val="10"/>
          <w:szCs w:val="10"/>
        </w:rPr>
        <w:t>2320</w:t>
      </w:r>
      <w:r>
        <w:rPr>
          <w:rFonts w:ascii="Arial" w:eastAsia="Arial" w:hAnsi="Arial" w:cs="Arial"/>
          <w:color w:val="58595B"/>
          <w:spacing w:val="-5"/>
          <w:sz w:val="10"/>
          <w:szCs w:val="10"/>
        </w:rPr>
        <w:t>.</w:t>
      </w:r>
      <w:r>
        <w:rPr>
          <w:rFonts w:ascii="Arial" w:eastAsia="Arial" w:hAnsi="Arial" w:cs="Arial"/>
          <w:color w:val="58595B"/>
          <w:spacing w:val="5"/>
          <w:sz w:val="10"/>
          <w:szCs w:val="10"/>
        </w:rPr>
        <w:t>10</w:t>
      </w:r>
      <w:r>
        <w:rPr>
          <w:rFonts w:ascii="Arial" w:eastAsia="Arial" w:hAnsi="Arial" w:cs="Arial"/>
          <w:color w:val="58595B"/>
          <w:spacing w:val="-5"/>
          <w:sz w:val="10"/>
          <w:szCs w:val="10"/>
        </w:rPr>
        <w:t>1</w:t>
      </w:r>
      <w:r>
        <w:rPr>
          <w:rFonts w:ascii="Arial" w:eastAsia="Arial" w:hAnsi="Arial" w:cs="Arial"/>
          <w:color w:val="58595B"/>
          <w:sz w:val="10"/>
          <w:szCs w:val="10"/>
        </w:rPr>
        <w:t>4</w:t>
      </w:r>
      <w:r>
        <w:rPr>
          <w:rFonts w:ascii="Arial" w:eastAsia="Arial" w:hAnsi="Arial" w:cs="Arial"/>
          <w:color w:val="58595B"/>
          <w:spacing w:val="5"/>
          <w:sz w:val="10"/>
          <w:szCs w:val="10"/>
        </w:rPr>
        <w:t>.8967020301</w:t>
      </w:r>
    </w:p>
    <w:sectPr w:rsidR="001075FA">
      <w:type w:val="continuous"/>
      <w:pgSz w:w="12240" w:h="15840"/>
      <w:pgMar w:top="-20" w:right="44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5FA"/>
    <w:rsid w:val="00015AD8"/>
    <w:rsid w:val="001075FA"/>
    <w:rsid w:val="004B3BDB"/>
    <w:rsid w:val="004F1C40"/>
    <w:rsid w:val="008C1BF3"/>
    <w:rsid w:val="00C2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C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C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59F29A1C.dotm</Template>
  <TotalTime>1</TotalTime>
  <Pages>2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Susie McNutt</dc:creator>
  <cp:lastModifiedBy>Susie McNutt</cp:lastModifiedBy>
  <cp:revision>2</cp:revision>
  <dcterms:created xsi:type="dcterms:W3CDTF">2014-10-21T12:02:00Z</dcterms:created>
  <dcterms:modified xsi:type="dcterms:W3CDTF">2014-10-21T12:02:00Z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2014-10-17T00:00:00Z</vt:filetime>
  </property>
  <property fmtid="{D5CDD505-2E9C-101B-9397-08002B2CF9AE}" pid="3" name="LastSaved">
    <vt:filetime>2014-10-17T00:00:00Z</vt:filetime>
  </property>
</Properties>
</file>