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5AD" w:rsidRDefault="00B72D33" w:rsidP="00B72D33">
      <w:pPr>
        <w:jc w:val="center"/>
      </w:pPr>
      <w:r>
        <w:t>APPENDIX L</w:t>
      </w:r>
    </w:p>
    <w:p w:rsidR="00B72D33" w:rsidRDefault="00B72D33" w:rsidP="00B72D33">
      <w:pPr>
        <w:jc w:val="center"/>
      </w:pPr>
      <w:r>
        <w:t>AGE 3 EXTENSION WIC INFANT AND TODDLER FEEDING PRACTICES STUDY – II</w:t>
      </w:r>
    </w:p>
    <w:p w:rsidR="00B72D33" w:rsidRDefault="00B72D33" w:rsidP="00B72D33">
      <w:pPr>
        <w:jc w:val="center"/>
      </w:pPr>
      <w:r>
        <w:t>CONTACT INFORMATION REQUEST TO WIC SITE</w:t>
      </w:r>
    </w:p>
    <w:p w:rsidR="00B72D33" w:rsidRDefault="00B72D33" w:rsidP="00B72D33">
      <w:pPr>
        <w:jc w:val="center"/>
      </w:pPr>
    </w:p>
    <w:p w:rsidR="00B72D33" w:rsidRDefault="00B72D33"/>
    <w:p w:rsidR="00B72D33" w:rsidRDefault="00BF3DA0" w:rsidP="00B72D33">
      <w:r>
        <w:t xml:space="preserve">Hello, this I [NAME OF LIAISON}.  </w:t>
      </w:r>
      <w:r w:rsidR="00B72D33">
        <w:t xml:space="preserve">Thank you for all your help with Feeding My Baby Study.  We have not been able to get in touch with the participant, WIC ID________, for study interviews.  I would appreciate it very much if you can check your records and get back to me with any recent contact information you have on file for this participant. </w:t>
      </w:r>
      <w:r>
        <w:t xml:space="preserve"> My phone number is [888-XXX-XXXX].</w:t>
      </w:r>
      <w:bookmarkStart w:id="0" w:name="_GoBack"/>
      <w:bookmarkEnd w:id="0"/>
    </w:p>
    <w:p w:rsidR="00B72D33" w:rsidRDefault="00B72D33"/>
    <w:sectPr w:rsidR="00B72D3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709" w:rsidRDefault="00075709" w:rsidP="00075709">
      <w:r>
        <w:separator/>
      </w:r>
    </w:p>
  </w:endnote>
  <w:endnote w:type="continuationSeparator" w:id="0">
    <w:p w:rsidR="00075709" w:rsidRDefault="00075709" w:rsidP="0007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709" w:rsidRDefault="0007570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1805E9" wp14:editId="02A77DA9">
              <wp:simplePos x="0" y="0"/>
              <wp:positionH relativeFrom="column">
                <wp:posOffset>-321310</wp:posOffset>
              </wp:positionH>
              <wp:positionV relativeFrom="paragraph">
                <wp:posOffset>-156210</wp:posOffset>
              </wp:positionV>
              <wp:extent cx="6254750" cy="544830"/>
              <wp:effectExtent l="0" t="0" r="12700" b="2667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4750" cy="54483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075709" w:rsidRPr="001B386B" w:rsidRDefault="00075709" w:rsidP="00075709">
                          <w:pPr>
                            <w:spacing w:after="120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According to the Paperwork Reduction Act of 1995, no persons are required to respond to a collection of information unless it displays a valid OMB number.  The valid OMB control number for this information collection is 0584-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0580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.  The time required to complete this information collection is estimated to </w:t>
                          </w:r>
                          <w:r w:rsidRPr="00F52AE8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averag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 5 minutes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25.3pt;margin-top:-12.3pt;width:492.5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" filled="f" strokeweight=".5pt">
              <v:path arrowok="t"/>
              <v:textbox>
                <w:txbxContent>
                  <w:p w:rsidR="00075709" w:rsidRPr="001B386B" w:rsidRDefault="00075709" w:rsidP="00075709">
                    <w:pPr>
                      <w:spacing w:after="120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According to the Paperwork Reduction Act of 1995, no persons are required to respond to a collection of information unless it displays a valid OMB number.  The valid OMB control number for this information collection is 0584-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0580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.  The time required to complete this information collection is estimated to </w:t>
                    </w:r>
                    <w:r w:rsidRPr="00F52AE8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averag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 5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minutes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709" w:rsidRDefault="00075709" w:rsidP="00075709">
      <w:r>
        <w:separator/>
      </w:r>
    </w:p>
  </w:footnote>
  <w:footnote w:type="continuationSeparator" w:id="0">
    <w:p w:rsidR="00075709" w:rsidRDefault="00075709" w:rsidP="00075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709" w:rsidRDefault="00075709">
    <w:pPr>
      <w:pStyle w:val="Header"/>
    </w:pPr>
    <w:r w:rsidRPr="002E076B">
      <w:rPr>
        <w:rFonts w:ascii="Times New Roman" w:eastAsia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AE0EF8" wp14:editId="1D8132F6">
              <wp:simplePos x="0" y="0"/>
              <wp:positionH relativeFrom="column">
                <wp:posOffset>4685030</wp:posOffset>
              </wp:positionH>
              <wp:positionV relativeFrom="paragraph">
                <wp:posOffset>-169175</wp:posOffset>
              </wp:positionV>
              <wp:extent cx="2041525" cy="393065"/>
              <wp:effectExtent l="0" t="0" r="15875" b="266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1525" cy="393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5709" w:rsidRPr="003A6EC8" w:rsidRDefault="00075709" w:rsidP="0007570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OMB Approval No. 0584-0580</w:t>
                          </w:r>
                        </w:p>
                        <w:p w:rsidR="00075709" w:rsidRPr="003A6EC8" w:rsidRDefault="00075709" w:rsidP="0007570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3A6EC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Approval Expires: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8.9pt;margin-top:-13.3pt;width:160.75pt;height:30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">
              <v:textbox style="mso-fit-shape-to-text:t">
                <w:txbxContent>
                  <w:p w:rsidR="00075709" w:rsidRPr="003A6EC8" w:rsidRDefault="00075709" w:rsidP="0007570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OMB Approval No. 0584-0580</w:t>
                    </w:r>
                  </w:p>
                  <w:p w:rsidR="00075709" w:rsidRPr="003A6EC8" w:rsidRDefault="00075709" w:rsidP="0007570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3A6EC8">
                      <w:rPr>
                        <w:rFonts w:ascii="Arial" w:hAnsi="Arial" w:cs="Arial"/>
                        <w:sz w:val="20"/>
                        <w:szCs w:val="20"/>
                      </w:rPr>
                      <w:t>Approval Expires: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XX/XX/20XX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33"/>
    <w:rsid w:val="00075709"/>
    <w:rsid w:val="001D45AD"/>
    <w:rsid w:val="00B72D33"/>
    <w:rsid w:val="00BF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D3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7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70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57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709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D3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7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70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57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709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F5037932.dotm</Template>
  <TotalTime>5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Susie McNutt</dc:creator>
  <cp:lastModifiedBy>Crystal MacAllum</cp:lastModifiedBy>
  <cp:revision>3</cp:revision>
  <dcterms:created xsi:type="dcterms:W3CDTF">2014-10-01T13:50:00Z</dcterms:created>
  <dcterms:modified xsi:type="dcterms:W3CDTF">2014-10-09T19:24:00Z</dcterms:modified>
</cp:coreProperties>
</file>