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E37" w:rsidRPr="005F1E37" w:rsidRDefault="005F1E37" w:rsidP="005F1E37">
      <w:pPr>
        <w:tabs>
          <w:tab w:val="left" w:pos="108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5F1E37" w:rsidRPr="005F1E37" w:rsidRDefault="005F1E37" w:rsidP="005F1E37">
      <w:pPr>
        <w:tabs>
          <w:tab w:val="left" w:pos="108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5F1E37" w:rsidRPr="005F1E37" w:rsidRDefault="005F1E37" w:rsidP="005F1E37">
      <w:pPr>
        <w:tabs>
          <w:tab w:val="left" w:pos="108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5F1E37" w:rsidRPr="005F1E37" w:rsidRDefault="005F1E37" w:rsidP="005F1E37">
      <w:pPr>
        <w:tabs>
          <w:tab w:val="left" w:pos="108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5F1E37" w:rsidRPr="005F1E37" w:rsidRDefault="005F1E37" w:rsidP="005F1E37">
      <w:pPr>
        <w:tabs>
          <w:tab w:val="left" w:pos="108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5F1E37" w:rsidRPr="005F1E37" w:rsidRDefault="005F1E37" w:rsidP="005F1E37">
      <w:pPr>
        <w:tabs>
          <w:tab w:val="left" w:pos="108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5F1E37" w:rsidRPr="005F1E37" w:rsidRDefault="005F1E37" w:rsidP="005F1E37">
      <w:pPr>
        <w:tabs>
          <w:tab w:val="left" w:pos="108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5F1E37" w:rsidRPr="005F1E37" w:rsidRDefault="005F1E37" w:rsidP="005F1E37">
      <w:pPr>
        <w:tabs>
          <w:tab w:val="left" w:pos="108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5F1E37" w:rsidRDefault="005F1E37" w:rsidP="005F1E37">
      <w:pPr>
        <w:jc w:val="center"/>
        <w:rPr>
          <w:b/>
          <w:sz w:val="40"/>
          <w:szCs w:val="40"/>
        </w:rPr>
      </w:pPr>
    </w:p>
    <w:p w:rsidR="005F1E37" w:rsidRPr="005F1E37" w:rsidRDefault="005F1E37" w:rsidP="005F1E37">
      <w:pPr>
        <w:jc w:val="center"/>
        <w:rPr>
          <w:rFonts w:ascii="Times New Roman" w:hAnsi="Times New Roman"/>
          <w:b/>
          <w:sz w:val="40"/>
          <w:szCs w:val="40"/>
        </w:rPr>
      </w:pPr>
      <w:r w:rsidRPr="005F1E37">
        <w:rPr>
          <w:rFonts w:ascii="Times New Roman" w:hAnsi="Times New Roman"/>
          <w:b/>
          <w:sz w:val="40"/>
          <w:szCs w:val="40"/>
        </w:rPr>
        <w:t>Attachment 1</w:t>
      </w:r>
    </w:p>
    <w:p w:rsidR="005F1E37" w:rsidRDefault="005F1E37" w:rsidP="005F1E37">
      <w:pPr>
        <w:jc w:val="center"/>
        <w:rPr>
          <w:b/>
          <w:sz w:val="32"/>
          <w:szCs w:val="32"/>
        </w:rPr>
      </w:pPr>
    </w:p>
    <w:p w:rsidR="005F1E37" w:rsidRDefault="005F1E37" w:rsidP="005F1E37">
      <w:pPr>
        <w:jc w:val="center"/>
        <w:rPr>
          <w:b/>
          <w:sz w:val="32"/>
          <w:szCs w:val="32"/>
        </w:rPr>
      </w:pPr>
    </w:p>
    <w:p w:rsidR="005F1E37" w:rsidRPr="005F1E37" w:rsidRDefault="005F1E37" w:rsidP="005F1E37">
      <w:pPr>
        <w:jc w:val="center"/>
        <w:rPr>
          <w:rFonts w:ascii="Times New Roman" w:hAnsi="Times New Roman"/>
          <w:b/>
          <w:sz w:val="32"/>
          <w:szCs w:val="32"/>
        </w:rPr>
      </w:pPr>
      <w:r w:rsidRPr="005F1E37">
        <w:rPr>
          <w:rFonts w:ascii="Times New Roman" w:hAnsi="Times New Roman"/>
          <w:b/>
          <w:sz w:val="32"/>
          <w:szCs w:val="32"/>
        </w:rPr>
        <w:t xml:space="preserve">SCTC Scientists </w:t>
      </w:r>
      <w:r w:rsidR="000C0110">
        <w:rPr>
          <w:rFonts w:ascii="Times New Roman" w:hAnsi="Times New Roman"/>
          <w:b/>
          <w:sz w:val="32"/>
          <w:szCs w:val="32"/>
        </w:rPr>
        <w:t xml:space="preserve">Web </w:t>
      </w:r>
      <w:bookmarkStart w:id="0" w:name="_GoBack"/>
      <w:bookmarkEnd w:id="0"/>
      <w:r w:rsidRPr="005F1E37">
        <w:rPr>
          <w:rFonts w:ascii="Times New Roman" w:hAnsi="Times New Roman"/>
          <w:b/>
          <w:sz w:val="32"/>
          <w:szCs w:val="32"/>
        </w:rPr>
        <w:t>Survey</w:t>
      </w:r>
    </w:p>
    <w:p w:rsidR="005F1E37" w:rsidRPr="00AE7C54" w:rsidRDefault="005F1E37" w:rsidP="005F1E37">
      <w:pPr>
        <w:pStyle w:val="ListParagraph"/>
        <w:ind w:left="360"/>
        <w:rPr>
          <w:b/>
          <w:sz w:val="32"/>
          <w:szCs w:val="32"/>
        </w:rPr>
      </w:pPr>
    </w:p>
    <w:p w:rsidR="005F1E37" w:rsidRDefault="005F1E37" w:rsidP="005F1E37">
      <w:pPr>
        <w:rPr>
          <w:b/>
          <w:sz w:val="32"/>
          <w:szCs w:val="32"/>
        </w:rPr>
      </w:pPr>
    </w:p>
    <w:p w:rsidR="005E5F68" w:rsidRDefault="005E5F68">
      <w:pPr>
        <w:spacing w:line="240" w:lineRule="auto"/>
        <w:rPr>
          <w:noProof/>
        </w:rPr>
      </w:pPr>
    </w:p>
    <w:p w:rsidR="005E5F68" w:rsidRDefault="005E5F68">
      <w:pPr>
        <w:spacing w:line="240" w:lineRule="auto"/>
        <w:rPr>
          <w:noProof/>
        </w:rPr>
      </w:pPr>
    </w:p>
    <w:p w:rsidR="005E5F68" w:rsidRDefault="005E5F68">
      <w:pPr>
        <w:spacing w:line="240" w:lineRule="auto"/>
        <w:rPr>
          <w:noProof/>
        </w:rPr>
      </w:pPr>
    </w:p>
    <w:p w:rsidR="005E5F68" w:rsidRDefault="005E5F68">
      <w:pPr>
        <w:spacing w:line="240" w:lineRule="auto"/>
        <w:rPr>
          <w:noProof/>
        </w:rPr>
      </w:pPr>
    </w:p>
    <w:p w:rsidR="005E5F68" w:rsidRDefault="005E5F68">
      <w:pPr>
        <w:spacing w:line="240" w:lineRule="auto"/>
        <w:rPr>
          <w:noProof/>
        </w:rPr>
      </w:pPr>
    </w:p>
    <w:p w:rsidR="005E5F68" w:rsidRDefault="005E5F68">
      <w:pPr>
        <w:spacing w:line="240" w:lineRule="auto"/>
        <w:rPr>
          <w:noProof/>
        </w:rPr>
      </w:pPr>
    </w:p>
    <w:p w:rsidR="005E5F68" w:rsidRDefault="005E5F68">
      <w:pPr>
        <w:spacing w:line="240" w:lineRule="auto"/>
        <w:rPr>
          <w:noProof/>
        </w:rPr>
      </w:pPr>
    </w:p>
    <w:p w:rsidR="005E5F68" w:rsidRDefault="005E5F68">
      <w:pPr>
        <w:spacing w:line="240" w:lineRule="auto"/>
        <w:rPr>
          <w:noProof/>
        </w:rPr>
      </w:pPr>
      <w:r>
        <w:rPr>
          <w:noProof/>
        </w:rPr>
        <w:br w:type="page"/>
      </w:r>
    </w:p>
    <w:p w:rsidR="002046B5" w:rsidRDefault="00E32DC8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CBFBBD3" wp14:editId="62957BDF">
            <wp:extent cx="8795385" cy="5592023"/>
            <wp:effectExtent l="0" t="0" r="571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55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B5" w:rsidRDefault="002046B5">
      <w:pPr>
        <w:spacing w:line="240" w:lineRule="auto"/>
        <w:rPr>
          <w:noProof/>
        </w:rPr>
      </w:pPr>
    </w:p>
    <w:p w:rsidR="00E32DC8" w:rsidRDefault="00E32DC8">
      <w:pPr>
        <w:spacing w:line="240" w:lineRule="auto"/>
        <w:rPr>
          <w:noProof/>
        </w:rPr>
      </w:pPr>
    </w:p>
    <w:p w:rsidR="002046B5" w:rsidRDefault="002046B5">
      <w:pPr>
        <w:spacing w:line="240" w:lineRule="auto"/>
        <w:rPr>
          <w:noProof/>
        </w:rPr>
      </w:pPr>
    </w:p>
    <w:p w:rsidR="002046B5" w:rsidRDefault="00E32DC8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BBDFB59" wp14:editId="626036EF">
            <wp:extent cx="8709660" cy="20583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25438" cy="20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B5" w:rsidRDefault="002046B5">
      <w:pPr>
        <w:spacing w:line="240" w:lineRule="auto"/>
        <w:rPr>
          <w:noProof/>
        </w:rPr>
      </w:pPr>
    </w:p>
    <w:p w:rsidR="002046B5" w:rsidRDefault="002046B5">
      <w:pPr>
        <w:spacing w:line="240" w:lineRule="auto"/>
        <w:rPr>
          <w:noProof/>
        </w:rPr>
      </w:pPr>
    </w:p>
    <w:p w:rsidR="002046B5" w:rsidRDefault="002046B5">
      <w:pPr>
        <w:spacing w:line="240" w:lineRule="auto"/>
        <w:rPr>
          <w:noProof/>
        </w:rPr>
      </w:pPr>
      <w:r>
        <w:rPr>
          <w:noProof/>
        </w:rPr>
        <w:br w:type="page"/>
      </w:r>
    </w:p>
    <w:p w:rsidR="002046B5" w:rsidRDefault="002046B5">
      <w:pPr>
        <w:spacing w:line="240" w:lineRule="auto"/>
        <w:rPr>
          <w:noProof/>
        </w:rPr>
      </w:pPr>
    </w:p>
    <w:p w:rsidR="0026784F" w:rsidRDefault="00E82956">
      <w:r>
        <w:rPr>
          <w:noProof/>
        </w:rPr>
        <w:drawing>
          <wp:inline distT="0" distB="0" distL="0" distR="0" wp14:anchorId="2028521B" wp14:editId="45E2A322">
            <wp:extent cx="8284945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494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56" w:rsidRDefault="00E82956" w:rsidP="00E82956">
      <w:pPr>
        <w:ind w:left="171"/>
      </w:pPr>
      <w:r>
        <w:t xml:space="preserve"> </w:t>
      </w:r>
      <w:r>
        <w:rPr>
          <w:noProof/>
        </w:rPr>
        <w:drawing>
          <wp:inline distT="0" distB="0" distL="0" distR="0" wp14:anchorId="22993A93" wp14:editId="6B68F077">
            <wp:extent cx="8220566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056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56" w:rsidRDefault="00A36613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33DE07FB" wp14:editId="67E500AC">
            <wp:extent cx="8830703" cy="60579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2078" cy="60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CC" w:rsidRDefault="001B1550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5757B42E" wp14:editId="5AA81F8D">
            <wp:extent cx="8734416" cy="422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34416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50" w:rsidRDefault="001B1550" w:rsidP="00E82956">
      <w:pPr>
        <w:ind w:left="171"/>
      </w:pPr>
    </w:p>
    <w:p w:rsidR="001B1550" w:rsidRDefault="00146430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7ECF5210" wp14:editId="728C3AF4">
            <wp:extent cx="8674989" cy="4914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75610" cy="49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30" w:rsidRDefault="00146430" w:rsidP="00E82956">
      <w:pPr>
        <w:ind w:left="171"/>
      </w:pPr>
    </w:p>
    <w:p w:rsidR="00146430" w:rsidRDefault="005C1837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08BE8852" wp14:editId="10807800">
            <wp:extent cx="868912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91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37" w:rsidRDefault="005C1837" w:rsidP="00E82956">
      <w:pPr>
        <w:ind w:left="171"/>
      </w:pPr>
    </w:p>
    <w:p w:rsidR="005C1837" w:rsidRDefault="005C3605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2B88530C" wp14:editId="27E6ABEF">
            <wp:extent cx="8967988" cy="30861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85542" cy="309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1C" w:rsidRDefault="00BB2E1C">
      <w:pPr>
        <w:spacing w:line="240" w:lineRule="auto"/>
      </w:pPr>
      <w:r>
        <w:br w:type="page"/>
      </w:r>
    </w:p>
    <w:p w:rsidR="005C3605" w:rsidRDefault="005C3605" w:rsidP="00E82956">
      <w:pPr>
        <w:ind w:left="171"/>
      </w:pPr>
    </w:p>
    <w:p w:rsidR="005C3605" w:rsidRDefault="00BB2E1C" w:rsidP="00E82956">
      <w:pPr>
        <w:ind w:left="171"/>
      </w:pPr>
      <w:r>
        <w:rPr>
          <w:noProof/>
        </w:rPr>
        <w:drawing>
          <wp:inline distT="0" distB="0" distL="0" distR="0" wp14:anchorId="575EA89E" wp14:editId="6577A976">
            <wp:extent cx="8688705" cy="496351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4507" cy="496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1C" w:rsidRDefault="00BB2E1C" w:rsidP="00E82956">
      <w:pPr>
        <w:ind w:left="171"/>
      </w:pPr>
    </w:p>
    <w:p w:rsidR="00BB2E1C" w:rsidRDefault="007D619D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3AACFB92" wp14:editId="193BD281">
            <wp:extent cx="8705273" cy="33147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05273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DF" w:rsidRDefault="00C363DF" w:rsidP="00E82956">
      <w:pPr>
        <w:ind w:left="171"/>
      </w:pPr>
    </w:p>
    <w:p w:rsidR="00C363DF" w:rsidRDefault="00C363DF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270756C3" wp14:editId="5F983DA5">
            <wp:extent cx="8466423" cy="502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3179" cy="503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DF" w:rsidRDefault="00C363DF" w:rsidP="00E82956">
      <w:pPr>
        <w:ind w:left="171"/>
      </w:pPr>
    </w:p>
    <w:p w:rsidR="00C363DF" w:rsidRDefault="00C6584E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6E81D5BB" wp14:editId="05F14B44">
            <wp:extent cx="8686800" cy="33150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31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21" w:rsidRDefault="00825721" w:rsidP="00E82956">
      <w:pPr>
        <w:ind w:left="171"/>
      </w:pPr>
    </w:p>
    <w:p w:rsidR="00825721" w:rsidRDefault="00825721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14E12B93" wp14:editId="1D515EE7">
            <wp:extent cx="8844969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0807" cy="51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21" w:rsidRDefault="00825721" w:rsidP="00E82956">
      <w:pPr>
        <w:ind w:left="171"/>
      </w:pPr>
    </w:p>
    <w:p w:rsidR="00825721" w:rsidRDefault="00282310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55B275BF" wp14:editId="3A5BF236">
            <wp:extent cx="8893167" cy="34290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3167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10" w:rsidRDefault="00282310" w:rsidP="00E82956">
      <w:pPr>
        <w:ind w:left="171"/>
      </w:pPr>
    </w:p>
    <w:p w:rsidR="00282310" w:rsidRDefault="00C0705C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7467C294" wp14:editId="4BA0941D">
            <wp:extent cx="8864511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4511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C5" w:rsidRDefault="005539C5" w:rsidP="00E82956">
      <w:pPr>
        <w:ind w:left="171"/>
      </w:pPr>
    </w:p>
    <w:p w:rsidR="005539C5" w:rsidRDefault="00867B6D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6A5EE92F" wp14:editId="5624A94F">
            <wp:extent cx="8824702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27129" cy="34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6D" w:rsidRDefault="00867B6D" w:rsidP="00E82956">
      <w:pPr>
        <w:ind w:left="171"/>
      </w:pPr>
    </w:p>
    <w:p w:rsidR="00867B6D" w:rsidRDefault="00040A48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5780117E" wp14:editId="672BE7C9">
            <wp:extent cx="8630832" cy="5257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34094" cy="525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48" w:rsidRDefault="00040A48" w:rsidP="00E82956">
      <w:pPr>
        <w:ind w:left="171"/>
      </w:pPr>
    </w:p>
    <w:p w:rsidR="00040A48" w:rsidRDefault="00311586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1A680222" wp14:editId="23268C59">
            <wp:extent cx="8591341" cy="21717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9134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6" w:rsidRDefault="00311586" w:rsidP="00E82956">
      <w:pPr>
        <w:ind w:left="171"/>
      </w:pPr>
    </w:p>
    <w:p w:rsidR="00122A84" w:rsidRDefault="00122A84" w:rsidP="00E82956">
      <w:pPr>
        <w:ind w:left="171"/>
      </w:pPr>
    </w:p>
    <w:p w:rsidR="00122A84" w:rsidRDefault="00122A84" w:rsidP="00E82956">
      <w:pPr>
        <w:ind w:left="171"/>
      </w:pPr>
    </w:p>
    <w:p w:rsidR="00311586" w:rsidRDefault="00122A84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18E2FC70" wp14:editId="56FB20D0">
            <wp:extent cx="8579373" cy="5715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95840" cy="57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2F" w:rsidRDefault="00711A2F" w:rsidP="00E82956">
      <w:pPr>
        <w:ind w:left="171"/>
      </w:pPr>
    </w:p>
    <w:p w:rsidR="00711A2F" w:rsidRDefault="005358DE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7B26BA61" wp14:editId="17C90DE2">
            <wp:extent cx="8623550" cy="56007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23800" cy="560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8DE" w:rsidRDefault="005358DE" w:rsidP="00E82956">
      <w:pPr>
        <w:ind w:left="171"/>
      </w:pPr>
    </w:p>
    <w:p w:rsidR="005358DE" w:rsidRDefault="00EA3AE3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17264749" wp14:editId="32896721">
            <wp:extent cx="8688705" cy="602175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8258" cy="602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35" w:rsidRDefault="003A4035" w:rsidP="00E82956">
      <w:pPr>
        <w:ind w:left="171"/>
      </w:pPr>
    </w:p>
    <w:p w:rsidR="003A4035" w:rsidRDefault="00F362A9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5C462BE3" wp14:editId="0B0E8793">
            <wp:extent cx="8785551" cy="6057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85551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A9" w:rsidRDefault="00F362A9" w:rsidP="00E82956">
      <w:pPr>
        <w:ind w:left="171"/>
      </w:pPr>
    </w:p>
    <w:p w:rsidR="00F362A9" w:rsidRPr="00BD5934" w:rsidRDefault="00826FA2" w:rsidP="00E82956">
      <w:pPr>
        <w:ind w:left="171"/>
      </w:pPr>
      <w:r>
        <w:rPr>
          <w:noProof/>
        </w:rPr>
        <w:lastRenderedPageBreak/>
        <w:drawing>
          <wp:inline distT="0" distB="0" distL="0" distR="0" wp14:anchorId="4773B94A" wp14:editId="3D983023">
            <wp:extent cx="8580120" cy="357230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35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2A9" w:rsidRPr="00BD5934" w:rsidSect="005F1E37">
      <w:pgSz w:w="15840" w:h="12240" w:orient="landscape" w:code="1"/>
      <w:pgMar w:top="720" w:right="720" w:bottom="720" w:left="72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6EE" w:rsidRDefault="008E16EE">
      <w:pPr>
        <w:spacing w:line="240" w:lineRule="auto"/>
      </w:pPr>
      <w:r>
        <w:separator/>
      </w:r>
    </w:p>
  </w:endnote>
  <w:endnote w:type="continuationSeparator" w:id="0">
    <w:p w:rsidR="008E16EE" w:rsidRDefault="008E16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6EE" w:rsidRDefault="008E16EE">
      <w:pPr>
        <w:spacing w:line="240" w:lineRule="auto"/>
      </w:pPr>
      <w:r>
        <w:separator/>
      </w:r>
    </w:p>
  </w:footnote>
  <w:footnote w:type="continuationSeparator" w:id="0">
    <w:p w:rsidR="008E16EE" w:rsidRDefault="008E16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82403A94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352AF0"/>
    <w:multiLevelType w:val="hybridMultilevel"/>
    <w:tmpl w:val="FDBE103C"/>
    <w:lvl w:ilvl="0" w:tplc="1298AA42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1DA6B1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B3295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E5D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8CC5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AFEEF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E1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906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828E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9E5352"/>
    <w:multiLevelType w:val="hybridMultilevel"/>
    <w:tmpl w:val="14BE2FDC"/>
    <w:lvl w:ilvl="0" w:tplc="38884B08">
      <w:start w:val="1"/>
      <w:numFmt w:val="lowerLetter"/>
      <w:lvlText w:val="%1."/>
      <w:lvlJc w:val="left"/>
      <w:pPr>
        <w:ind w:left="144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BC1859"/>
    <w:multiLevelType w:val="hybridMultilevel"/>
    <w:tmpl w:val="01EC0316"/>
    <w:lvl w:ilvl="0" w:tplc="B6FA48C6">
      <w:start w:val="1"/>
      <w:numFmt w:val="bullet"/>
      <w:pStyle w:val="TB-TableBullet"/>
      <w:lvlText w:val="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  <w:num w:numId="11">
    <w:abstractNumId w:val="1"/>
  </w:num>
  <w:num w:numId="12">
    <w:abstractNumId w:val="5"/>
  </w:num>
  <w:num w:numId="13">
    <w:abstractNumId w:val="6"/>
  </w:num>
  <w:num w:numId="14">
    <w:abstractNumId w:val="2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56"/>
    <w:rsid w:val="00000808"/>
    <w:rsid w:val="00000F79"/>
    <w:rsid w:val="0000249A"/>
    <w:rsid w:val="00004251"/>
    <w:rsid w:val="000145EC"/>
    <w:rsid w:val="00015474"/>
    <w:rsid w:val="000219C7"/>
    <w:rsid w:val="00040A48"/>
    <w:rsid w:val="00045BED"/>
    <w:rsid w:val="0006043C"/>
    <w:rsid w:val="00066B48"/>
    <w:rsid w:val="00071088"/>
    <w:rsid w:val="00071A91"/>
    <w:rsid w:val="000806CC"/>
    <w:rsid w:val="0008508E"/>
    <w:rsid w:val="0008708C"/>
    <w:rsid w:val="0009171E"/>
    <w:rsid w:val="000A6E56"/>
    <w:rsid w:val="000B13EC"/>
    <w:rsid w:val="000B2574"/>
    <w:rsid w:val="000B7093"/>
    <w:rsid w:val="000C0110"/>
    <w:rsid w:val="000C1845"/>
    <w:rsid w:val="000C429C"/>
    <w:rsid w:val="000E2FD5"/>
    <w:rsid w:val="000E5EBF"/>
    <w:rsid w:val="000F755E"/>
    <w:rsid w:val="00115FA8"/>
    <w:rsid w:val="00117886"/>
    <w:rsid w:val="00120913"/>
    <w:rsid w:val="00120F4A"/>
    <w:rsid w:val="00122A84"/>
    <w:rsid w:val="001340C6"/>
    <w:rsid w:val="00136983"/>
    <w:rsid w:val="00143163"/>
    <w:rsid w:val="00146430"/>
    <w:rsid w:val="00154306"/>
    <w:rsid w:val="001561CE"/>
    <w:rsid w:val="0016393E"/>
    <w:rsid w:val="001646DE"/>
    <w:rsid w:val="0018199E"/>
    <w:rsid w:val="0019345A"/>
    <w:rsid w:val="00196FEC"/>
    <w:rsid w:val="00197B30"/>
    <w:rsid w:val="001A1B1B"/>
    <w:rsid w:val="001B1550"/>
    <w:rsid w:val="001C34C6"/>
    <w:rsid w:val="001C3A14"/>
    <w:rsid w:val="001C49F5"/>
    <w:rsid w:val="001D347E"/>
    <w:rsid w:val="001E6A8B"/>
    <w:rsid w:val="001E72DF"/>
    <w:rsid w:val="001E7D09"/>
    <w:rsid w:val="001F6654"/>
    <w:rsid w:val="00200A19"/>
    <w:rsid w:val="00201B61"/>
    <w:rsid w:val="002046B5"/>
    <w:rsid w:val="0021279B"/>
    <w:rsid w:val="002256DF"/>
    <w:rsid w:val="00233150"/>
    <w:rsid w:val="0024517F"/>
    <w:rsid w:val="00256663"/>
    <w:rsid w:val="00260268"/>
    <w:rsid w:val="002609A0"/>
    <w:rsid w:val="00265711"/>
    <w:rsid w:val="002659E7"/>
    <w:rsid w:val="0026784F"/>
    <w:rsid w:val="00271F1D"/>
    <w:rsid w:val="00282310"/>
    <w:rsid w:val="00286D48"/>
    <w:rsid w:val="00292793"/>
    <w:rsid w:val="00293F05"/>
    <w:rsid w:val="002A3FE0"/>
    <w:rsid w:val="002A5028"/>
    <w:rsid w:val="002A690E"/>
    <w:rsid w:val="002B2ECA"/>
    <w:rsid w:val="002C70EE"/>
    <w:rsid w:val="002E3A7D"/>
    <w:rsid w:val="002E6DA4"/>
    <w:rsid w:val="002F4263"/>
    <w:rsid w:val="00304393"/>
    <w:rsid w:val="003057A6"/>
    <w:rsid w:val="00311586"/>
    <w:rsid w:val="003276C7"/>
    <w:rsid w:val="003300F4"/>
    <w:rsid w:val="003328F6"/>
    <w:rsid w:val="00336B2C"/>
    <w:rsid w:val="003430DB"/>
    <w:rsid w:val="00343329"/>
    <w:rsid w:val="003440B3"/>
    <w:rsid w:val="003460BE"/>
    <w:rsid w:val="003520A2"/>
    <w:rsid w:val="00353C45"/>
    <w:rsid w:val="00361BFD"/>
    <w:rsid w:val="003639E7"/>
    <w:rsid w:val="00381634"/>
    <w:rsid w:val="003A2C31"/>
    <w:rsid w:val="003A3B0F"/>
    <w:rsid w:val="003A4035"/>
    <w:rsid w:val="003A5E11"/>
    <w:rsid w:val="003B1EE1"/>
    <w:rsid w:val="003D3C34"/>
    <w:rsid w:val="003F3A84"/>
    <w:rsid w:val="00407D5E"/>
    <w:rsid w:val="00436DAA"/>
    <w:rsid w:val="00440D11"/>
    <w:rsid w:val="00442810"/>
    <w:rsid w:val="00443137"/>
    <w:rsid w:val="004574A5"/>
    <w:rsid w:val="00461CD9"/>
    <w:rsid w:val="004774CA"/>
    <w:rsid w:val="00477E62"/>
    <w:rsid w:val="0048000D"/>
    <w:rsid w:val="00482452"/>
    <w:rsid w:val="00486152"/>
    <w:rsid w:val="00490F04"/>
    <w:rsid w:val="00496354"/>
    <w:rsid w:val="00497B27"/>
    <w:rsid w:val="004A0B91"/>
    <w:rsid w:val="004A325B"/>
    <w:rsid w:val="004A749B"/>
    <w:rsid w:val="004B4CD5"/>
    <w:rsid w:val="004B7283"/>
    <w:rsid w:val="004B72DC"/>
    <w:rsid w:val="004C5C78"/>
    <w:rsid w:val="004C6B1A"/>
    <w:rsid w:val="004D111B"/>
    <w:rsid w:val="00502715"/>
    <w:rsid w:val="005030A6"/>
    <w:rsid w:val="00510631"/>
    <w:rsid w:val="00512563"/>
    <w:rsid w:val="00516826"/>
    <w:rsid w:val="00522659"/>
    <w:rsid w:val="00524D25"/>
    <w:rsid w:val="00530CA4"/>
    <w:rsid w:val="005358DE"/>
    <w:rsid w:val="00540C34"/>
    <w:rsid w:val="00545E63"/>
    <w:rsid w:val="005539C5"/>
    <w:rsid w:val="00561F72"/>
    <w:rsid w:val="00583592"/>
    <w:rsid w:val="005940A9"/>
    <w:rsid w:val="005B025F"/>
    <w:rsid w:val="005B545E"/>
    <w:rsid w:val="005B5531"/>
    <w:rsid w:val="005B6029"/>
    <w:rsid w:val="005B6F39"/>
    <w:rsid w:val="005C0FF6"/>
    <w:rsid w:val="005C1837"/>
    <w:rsid w:val="005C3605"/>
    <w:rsid w:val="005D1D17"/>
    <w:rsid w:val="005D1E26"/>
    <w:rsid w:val="005D3953"/>
    <w:rsid w:val="005D68A0"/>
    <w:rsid w:val="005E5F68"/>
    <w:rsid w:val="005F0D83"/>
    <w:rsid w:val="005F1317"/>
    <w:rsid w:val="005F1E37"/>
    <w:rsid w:val="005F2E5F"/>
    <w:rsid w:val="00602ACC"/>
    <w:rsid w:val="00604D16"/>
    <w:rsid w:val="006130CD"/>
    <w:rsid w:val="006137B2"/>
    <w:rsid w:val="00622F45"/>
    <w:rsid w:val="0062553B"/>
    <w:rsid w:val="00642E95"/>
    <w:rsid w:val="00652DF2"/>
    <w:rsid w:val="00671F40"/>
    <w:rsid w:val="00680AD1"/>
    <w:rsid w:val="00684700"/>
    <w:rsid w:val="00684FAE"/>
    <w:rsid w:val="00686DCB"/>
    <w:rsid w:val="00690382"/>
    <w:rsid w:val="006924D8"/>
    <w:rsid w:val="00692CE5"/>
    <w:rsid w:val="006A4692"/>
    <w:rsid w:val="006B3038"/>
    <w:rsid w:val="006C0C01"/>
    <w:rsid w:val="006C5FB1"/>
    <w:rsid w:val="006D6BA3"/>
    <w:rsid w:val="006E5FBD"/>
    <w:rsid w:val="006F0BDC"/>
    <w:rsid w:val="006F2549"/>
    <w:rsid w:val="006F4FEA"/>
    <w:rsid w:val="006F522A"/>
    <w:rsid w:val="006F65BD"/>
    <w:rsid w:val="006F69EA"/>
    <w:rsid w:val="0070104D"/>
    <w:rsid w:val="007017C9"/>
    <w:rsid w:val="00701CCC"/>
    <w:rsid w:val="0070464E"/>
    <w:rsid w:val="007100CC"/>
    <w:rsid w:val="00710833"/>
    <w:rsid w:val="00710E21"/>
    <w:rsid w:val="00711A2F"/>
    <w:rsid w:val="00711FBF"/>
    <w:rsid w:val="007156FD"/>
    <w:rsid w:val="00717B62"/>
    <w:rsid w:val="007358EB"/>
    <w:rsid w:val="00741052"/>
    <w:rsid w:val="00743A54"/>
    <w:rsid w:val="007539D8"/>
    <w:rsid w:val="00766754"/>
    <w:rsid w:val="00775C0D"/>
    <w:rsid w:val="007760E5"/>
    <w:rsid w:val="00795FB1"/>
    <w:rsid w:val="007966B9"/>
    <w:rsid w:val="007B11FC"/>
    <w:rsid w:val="007B62D1"/>
    <w:rsid w:val="007D619D"/>
    <w:rsid w:val="007E4614"/>
    <w:rsid w:val="007F069B"/>
    <w:rsid w:val="00810B57"/>
    <w:rsid w:val="00816D14"/>
    <w:rsid w:val="00825721"/>
    <w:rsid w:val="00826FA2"/>
    <w:rsid w:val="0083674D"/>
    <w:rsid w:val="00867B6D"/>
    <w:rsid w:val="008825AD"/>
    <w:rsid w:val="00891E4A"/>
    <w:rsid w:val="008934EF"/>
    <w:rsid w:val="0089483E"/>
    <w:rsid w:val="00894905"/>
    <w:rsid w:val="00897138"/>
    <w:rsid w:val="008A1328"/>
    <w:rsid w:val="008B0FEF"/>
    <w:rsid w:val="008B7E12"/>
    <w:rsid w:val="008C181E"/>
    <w:rsid w:val="008C1893"/>
    <w:rsid w:val="008C4634"/>
    <w:rsid w:val="008E0F51"/>
    <w:rsid w:val="008E16EE"/>
    <w:rsid w:val="008E65D3"/>
    <w:rsid w:val="009012E1"/>
    <w:rsid w:val="0091090D"/>
    <w:rsid w:val="0092507C"/>
    <w:rsid w:val="00926471"/>
    <w:rsid w:val="009264B8"/>
    <w:rsid w:val="0094139C"/>
    <w:rsid w:val="00941606"/>
    <w:rsid w:val="00951E75"/>
    <w:rsid w:val="00955016"/>
    <w:rsid w:val="00961ACB"/>
    <w:rsid w:val="00973439"/>
    <w:rsid w:val="00974BD4"/>
    <w:rsid w:val="00976247"/>
    <w:rsid w:val="00981DBA"/>
    <w:rsid w:val="00981FF6"/>
    <w:rsid w:val="009837E7"/>
    <w:rsid w:val="009868E6"/>
    <w:rsid w:val="00987598"/>
    <w:rsid w:val="00993737"/>
    <w:rsid w:val="009B145D"/>
    <w:rsid w:val="009B29F5"/>
    <w:rsid w:val="009B5B96"/>
    <w:rsid w:val="009B7FD6"/>
    <w:rsid w:val="009C17EA"/>
    <w:rsid w:val="009C1E51"/>
    <w:rsid w:val="009C4A6A"/>
    <w:rsid w:val="009C5A2F"/>
    <w:rsid w:val="009E0A6F"/>
    <w:rsid w:val="009E3223"/>
    <w:rsid w:val="009E3F28"/>
    <w:rsid w:val="009F581D"/>
    <w:rsid w:val="009F65C9"/>
    <w:rsid w:val="00A12C8A"/>
    <w:rsid w:val="00A267FD"/>
    <w:rsid w:val="00A36613"/>
    <w:rsid w:val="00A457FB"/>
    <w:rsid w:val="00A55404"/>
    <w:rsid w:val="00A7072E"/>
    <w:rsid w:val="00A72D36"/>
    <w:rsid w:val="00A84AFD"/>
    <w:rsid w:val="00A95990"/>
    <w:rsid w:val="00AA5483"/>
    <w:rsid w:val="00AB053C"/>
    <w:rsid w:val="00AB2C7F"/>
    <w:rsid w:val="00AB7314"/>
    <w:rsid w:val="00AD1C38"/>
    <w:rsid w:val="00AE3423"/>
    <w:rsid w:val="00AF068A"/>
    <w:rsid w:val="00B13DF9"/>
    <w:rsid w:val="00B41F5C"/>
    <w:rsid w:val="00B429A7"/>
    <w:rsid w:val="00B4465F"/>
    <w:rsid w:val="00B47B18"/>
    <w:rsid w:val="00B527D0"/>
    <w:rsid w:val="00B53209"/>
    <w:rsid w:val="00B61598"/>
    <w:rsid w:val="00B70438"/>
    <w:rsid w:val="00B71869"/>
    <w:rsid w:val="00BA22D0"/>
    <w:rsid w:val="00BA5E0F"/>
    <w:rsid w:val="00BA612D"/>
    <w:rsid w:val="00BB2E1C"/>
    <w:rsid w:val="00BD02CD"/>
    <w:rsid w:val="00BD1B43"/>
    <w:rsid w:val="00BE46FB"/>
    <w:rsid w:val="00BE66BF"/>
    <w:rsid w:val="00BF50AB"/>
    <w:rsid w:val="00C0705C"/>
    <w:rsid w:val="00C07346"/>
    <w:rsid w:val="00C22E61"/>
    <w:rsid w:val="00C31620"/>
    <w:rsid w:val="00C363DF"/>
    <w:rsid w:val="00C47193"/>
    <w:rsid w:val="00C5147D"/>
    <w:rsid w:val="00C54A76"/>
    <w:rsid w:val="00C605FD"/>
    <w:rsid w:val="00C62D14"/>
    <w:rsid w:val="00C6584E"/>
    <w:rsid w:val="00C77E28"/>
    <w:rsid w:val="00C83070"/>
    <w:rsid w:val="00C84E57"/>
    <w:rsid w:val="00C86695"/>
    <w:rsid w:val="00C914FA"/>
    <w:rsid w:val="00C972D0"/>
    <w:rsid w:val="00CB0CC9"/>
    <w:rsid w:val="00CB2BCB"/>
    <w:rsid w:val="00CC794B"/>
    <w:rsid w:val="00CF1204"/>
    <w:rsid w:val="00CF1DBC"/>
    <w:rsid w:val="00D06E5A"/>
    <w:rsid w:val="00D17A86"/>
    <w:rsid w:val="00D17BE6"/>
    <w:rsid w:val="00D24A1D"/>
    <w:rsid w:val="00D307AC"/>
    <w:rsid w:val="00D503F6"/>
    <w:rsid w:val="00D57D9F"/>
    <w:rsid w:val="00D60770"/>
    <w:rsid w:val="00D67D20"/>
    <w:rsid w:val="00D71195"/>
    <w:rsid w:val="00D7497C"/>
    <w:rsid w:val="00D85101"/>
    <w:rsid w:val="00D9275C"/>
    <w:rsid w:val="00DA4131"/>
    <w:rsid w:val="00DA4857"/>
    <w:rsid w:val="00DA588E"/>
    <w:rsid w:val="00DB4B50"/>
    <w:rsid w:val="00DB5C5C"/>
    <w:rsid w:val="00DC596C"/>
    <w:rsid w:val="00DC7F33"/>
    <w:rsid w:val="00DD4DD2"/>
    <w:rsid w:val="00DD7D8E"/>
    <w:rsid w:val="00DF2B9E"/>
    <w:rsid w:val="00DF36A7"/>
    <w:rsid w:val="00E042D0"/>
    <w:rsid w:val="00E063CC"/>
    <w:rsid w:val="00E07EB0"/>
    <w:rsid w:val="00E322CC"/>
    <w:rsid w:val="00E32DC8"/>
    <w:rsid w:val="00E34C2A"/>
    <w:rsid w:val="00E45A2C"/>
    <w:rsid w:val="00E461AD"/>
    <w:rsid w:val="00E505DA"/>
    <w:rsid w:val="00E55780"/>
    <w:rsid w:val="00E56DD0"/>
    <w:rsid w:val="00E575A2"/>
    <w:rsid w:val="00E80AB1"/>
    <w:rsid w:val="00E82435"/>
    <w:rsid w:val="00E82956"/>
    <w:rsid w:val="00E85F2D"/>
    <w:rsid w:val="00E86526"/>
    <w:rsid w:val="00E94319"/>
    <w:rsid w:val="00E94DCD"/>
    <w:rsid w:val="00EA0DE4"/>
    <w:rsid w:val="00EA3AE3"/>
    <w:rsid w:val="00EA6443"/>
    <w:rsid w:val="00EA6600"/>
    <w:rsid w:val="00EB61AA"/>
    <w:rsid w:val="00EB70D7"/>
    <w:rsid w:val="00EE2EE3"/>
    <w:rsid w:val="00EE65E8"/>
    <w:rsid w:val="00EF09AF"/>
    <w:rsid w:val="00EF5D3E"/>
    <w:rsid w:val="00F105B6"/>
    <w:rsid w:val="00F131E1"/>
    <w:rsid w:val="00F14E35"/>
    <w:rsid w:val="00F21A30"/>
    <w:rsid w:val="00F314B0"/>
    <w:rsid w:val="00F328F7"/>
    <w:rsid w:val="00F336B7"/>
    <w:rsid w:val="00F362A9"/>
    <w:rsid w:val="00F363E6"/>
    <w:rsid w:val="00F527F0"/>
    <w:rsid w:val="00F52D2B"/>
    <w:rsid w:val="00F7205F"/>
    <w:rsid w:val="00F801BF"/>
    <w:rsid w:val="00F814FE"/>
    <w:rsid w:val="00F91D31"/>
    <w:rsid w:val="00FA1B4F"/>
    <w:rsid w:val="00FA3AE4"/>
    <w:rsid w:val="00FA4638"/>
    <w:rsid w:val="00FB66FC"/>
    <w:rsid w:val="00FC340F"/>
    <w:rsid w:val="00FC47CD"/>
    <w:rsid w:val="00FC5082"/>
    <w:rsid w:val="00FD6A56"/>
    <w:rsid w:val="00FD6ADA"/>
    <w:rsid w:val="00FE310C"/>
    <w:rsid w:val="00FF0406"/>
    <w:rsid w:val="00FF185D"/>
    <w:rsid w:val="00FF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57"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Chap. Head"/>
    <w:basedOn w:val="Normal"/>
    <w:qFormat/>
    <w:rsid w:val="00DA4857"/>
    <w:pPr>
      <w:keepNext/>
      <w:tabs>
        <w:tab w:val="left" w:pos="1152"/>
      </w:tabs>
      <w:spacing w:line="360" w:lineRule="atLeast"/>
      <w:jc w:val="right"/>
      <w:outlineLvl w:val="0"/>
    </w:pPr>
    <w:rPr>
      <w:rFonts w:ascii="Franklin Gothic Medium" w:hAnsi="Franklin Gothic Medium"/>
      <w:b/>
      <w:color w:val="324162"/>
      <w:sz w:val="40"/>
    </w:rPr>
  </w:style>
  <w:style w:type="paragraph" w:styleId="Heading2">
    <w:name w:val="heading 2"/>
    <w:aliases w:val="H2-Sec. Head"/>
    <w:basedOn w:val="Heading1"/>
    <w:next w:val="L1-FlLSp12"/>
    <w:qFormat/>
    <w:rsid w:val="00DA4857"/>
    <w:pPr>
      <w:spacing w:after="360"/>
      <w:ind w:left="1152" w:hanging="1152"/>
      <w:jc w:val="left"/>
      <w:outlineLvl w:val="1"/>
    </w:pPr>
    <w:rPr>
      <w:sz w:val="32"/>
    </w:rPr>
  </w:style>
  <w:style w:type="paragraph" w:styleId="Heading3">
    <w:name w:val="heading 3"/>
    <w:aliases w:val="H3-Sec. Head"/>
    <w:basedOn w:val="Heading1"/>
    <w:next w:val="L1-FlLSp12"/>
    <w:qFormat/>
    <w:rsid w:val="00DA4857"/>
    <w:pPr>
      <w:spacing w:after="360"/>
      <w:ind w:left="1152" w:hanging="1152"/>
      <w:jc w:val="left"/>
      <w:outlineLvl w:val="2"/>
    </w:pPr>
    <w:rPr>
      <w:sz w:val="28"/>
    </w:rPr>
  </w:style>
  <w:style w:type="paragraph" w:styleId="Heading4">
    <w:name w:val="heading 4"/>
    <w:aliases w:val="H4-Sec. Head"/>
    <w:basedOn w:val="Heading1"/>
    <w:next w:val="L1-FlLSp12"/>
    <w:qFormat/>
    <w:rsid w:val="00DA4857"/>
    <w:pPr>
      <w:spacing w:after="360"/>
      <w:ind w:left="1152" w:hanging="1152"/>
      <w:jc w:val="left"/>
      <w:outlineLvl w:val="3"/>
    </w:pPr>
    <w:rPr>
      <w:color w:val="auto"/>
      <w:sz w:val="24"/>
    </w:rPr>
  </w:style>
  <w:style w:type="paragraph" w:styleId="Heading5">
    <w:name w:val="heading 5"/>
    <w:aliases w:val="H5-Sec. Head"/>
    <w:basedOn w:val="Heading1"/>
    <w:next w:val="L1-FlLSp12"/>
    <w:qFormat/>
    <w:rsid w:val="00DA4857"/>
    <w:pPr>
      <w:keepLines/>
      <w:spacing w:after="360"/>
      <w:ind w:left="1152" w:hanging="1152"/>
      <w:jc w:val="left"/>
      <w:outlineLvl w:val="4"/>
    </w:pPr>
    <w:rPr>
      <w:i/>
      <w:color w:val="auto"/>
      <w:sz w:val="24"/>
    </w:rPr>
  </w:style>
  <w:style w:type="paragraph" w:styleId="Heading6">
    <w:name w:val="heading 6"/>
    <w:basedOn w:val="Normal"/>
    <w:next w:val="Normal"/>
    <w:qFormat/>
    <w:rsid w:val="00DA4857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DA4857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rsid w:val="00DA4857"/>
    <w:pPr>
      <w:spacing w:line="360" w:lineRule="atLeast"/>
      <w:ind w:firstLine="1152"/>
    </w:pPr>
  </w:style>
  <w:style w:type="paragraph" w:customStyle="1" w:styleId="C1-CtrBoldHd">
    <w:name w:val="C1-Ctr BoldHd"/>
    <w:rsid w:val="00DA4857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DA4857"/>
    <w:pPr>
      <w:keepLines/>
      <w:jc w:val="center"/>
    </w:pPr>
  </w:style>
  <w:style w:type="paragraph" w:customStyle="1" w:styleId="C3-CtrSp12">
    <w:name w:val="C3-Ctr Sp&amp;1/2"/>
    <w:basedOn w:val="Normal"/>
    <w:rsid w:val="00DA4857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DA4857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DA4857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rsid w:val="00DA4857"/>
  </w:style>
  <w:style w:type="paragraph" w:styleId="FootnoteText">
    <w:name w:val="footnote text"/>
    <w:aliases w:val="F1"/>
    <w:semiHidden/>
    <w:rsid w:val="00DA4857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</w:rPr>
  </w:style>
  <w:style w:type="paragraph" w:styleId="Header">
    <w:name w:val="header"/>
    <w:basedOn w:val="Normal"/>
    <w:rsid w:val="00DA4857"/>
    <w:rPr>
      <w:sz w:val="20"/>
    </w:rPr>
  </w:style>
  <w:style w:type="paragraph" w:customStyle="1" w:styleId="L1-FlLSp12">
    <w:name w:val="L1-FlL Sp&amp;1/2"/>
    <w:basedOn w:val="Normal"/>
    <w:rsid w:val="00DA4857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DA4857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DA4857"/>
    <w:pPr>
      <w:numPr>
        <w:numId w:val="11"/>
      </w:numPr>
      <w:spacing w:after="240"/>
    </w:pPr>
  </w:style>
  <w:style w:type="paragraph" w:customStyle="1" w:styleId="N2-2ndBullet">
    <w:name w:val="N2-2nd Bullet"/>
    <w:basedOn w:val="Normal"/>
    <w:rsid w:val="00DA4857"/>
    <w:pPr>
      <w:numPr>
        <w:numId w:val="12"/>
      </w:numPr>
      <w:spacing w:after="240"/>
    </w:pPr>
  </w:style>
  <w:style w:type="paragraph" w:customStyle="1" w:styleId="N3-3rdBullet">
    <w:name w:val="N3-3rd Bullet"/>
    <w:basedOn w:val="Normal"/>
    <w:rsid w:val="00DA4857"/>
    <w:pPr>
      <w:numPr>
        <w:numId w:val="13"/>
      </w:numPr>
      <w:spacing w:after="240"/>
    </w:pPr>
  </w:style>
  <w:style w:type="paragraph" w:customStyle="1" w:styleId="N4-4thBullet">
    <w:name w:val="N4-4th Bullet"/>
    <w:basedOn w:val="Normal"/>
    <w:rsid w:val="00DA4857"/>
    <w:pPr>
      <w:numPr>
        <w:numId w:val="14"/>
      </w:numPr>
      <w:spacing w:after="240"/>
    </w:pPr>
  </w:style>
  <w:style w:type="paragraph" w:customStyle="1" w:styleId="N5-5thBullet">
    <w:name w:val="N5-5th Bullet"/>
    <w:basedOn w:val="Normal"/>
    <w:rsid w:val="00DA4857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DA4857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DA4857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DA4857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rsid w:val="00DA4857"/>
    <w:pPr>
      <w:keepNext/>
      <w:spacing w:line="240" w:lineRule="atLeast"/>
      <w:ind w:left="1152" w:hanging="1152"/>
    </w:pPr>
    <w:rPr>
      <w:rFonts w:ascii="Franklin Gothic Medium" w:hAnsi="Franklin Gothic Medium" w:cs="Times New Roman Bold"/>
      <w:b/>
      <w:sz w:val="24"/>
    </w:rPr>
  </w:style>
  <w:style w:type="paragraph" w:customStyle="1" w:styleId="SH-SglSpHead">
    <w:name w:val="SH-Sgl Sp Head"/>
    <w:rsid w:val="00DA4857"/>
    <w:pPr>
      <w:keepNext/>
      <w:tabs>
        <w:tab w:val="left" w:pos="576"/>
      </w:tabs>
      <w:spacing w:line="240" w:lineRule="atLeast"/>
      <w:ind w:left="576" w:hanging="576"/>
    </w:pPr>
    <w:rPr>
      <w:rFonts w:ascii="Franklin Gothic Medium" w:hAnsi="Franklin Gothic Medium"/>
      <w:color w:val="324162"/>
      <w:sz w:val="24"/>
    </w:rPr>
  </w:style>
  <w:style w:type="paragraph" w:customStyle="1" w:styleId="SL-FlLftSgl">
    <w:name w:val="SL-Fl Lft Sgl"/>
    <w:basedOn w:val="Normal"/>
    <w:rsid w:val="00DA4857"/>
  </w:style>
  <w:style w:type="paragraph" w:customStyle="1" w:styleId="SP-SglSpPara">
    <w:name w:val="SP-Sgl Sp Para"/>
    <w:basedOn w:val="Normal"/>
    <w:rsid w:val="00DA4857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DA4857"/>
    <w:pPr>
      <w:tabs>
        <w:tab w:val="left" w:pos="8640"/>
      </w:tabs>
    </w:pPr>
    <w:rPr>
      <w:rFonts w:ascii="Franklin Gothic Medium" w:hAnsi="Franklin Gothic Medium"/>
      <w:u w:val="words"/>
    </w:rPr>
  </w:style>
  <w:style w:type="paragraph" w:styleId="TOC1">
    <w:name w:val="toc 1"/>
    <w:basedOn w:val="Normal"/>
    <w:semiHidden/>
    <w:rsid w:val="00DA4857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DA4857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DA4857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DA4857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DA4857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rsid w:val="00DA4857"/>
    <w:pPr>
      <w:keepNext/>
      <w:tabs>
        <w:tab w:val="left" w:pos="1440"/>
      </w:tabs>
      <w:spacing w:line="240" w:lineRule="atLeast"/>
      <w:ind w:left="1440" w:hanging="1440"/>
    </w:pPr>
    <w:rPr>
      <w:rFonts w:ascii="Franklin Gothic Medium" w:hAnsi="Franklin Gothic Medium"/>
      <w:sz w:val="22"/>
    </w:rPr>
  </w:style>
  <w:style w:type="paragraph" w:customStyle="1" w:styleId="CT-ContractInformation">
    <w:name w:val="CT-Contract Information"/>
    <w:basedOn w:val="Normal"/>
    <w:rsid w:val="00DA4857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rsid w:val="00DA4857"/>
    <w:pPr>
      <w:spacing w:line="240" w:lineRule="atLeast"/>
      <w:ind w:left="288"/>
    </w:pPr>
    <w:rPr>
      <w:rFonts w:ascii="Garamond" w:hAnsi="Garamond"/>
      <w:sz w:val="24"/>
    </w:rPr>
  </w:style>
  <w:style w:type="paragraph" w:customStyle="1" w:styleId="R2-ResBullet">
    <w:name w:val="R2-Res Bullet"/>
    <w:basedOn w:val="Normal"/>
    <w:rsid w:val="00DA4857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DA4857"/>
    <w:pPr>
      <w:spacing w:line="240" w:lineRule="exact"/>
      <w:ind w:left="216" w:hanging="216"/>
    </w:pPr>
  </w:style>
  <w:style w:type="paragraph" w:customStyle="1" w:styleId="RH-SglSpHead">
    <w:name w:val="RH-Sgl Sp Head"/>
    <w:next w:val="RL-FlLftSgl"/>
    <w:rsid w:val="00DA4857"/>
    <w:pPr>
      <w:keepNext/>
      <w:pBdr>
        <w:bottom w:val="single" w:sz="24" w:space="1" w:color="AFBED9"/>
      </w:pBdr>
      <w:spacing w:after="480" w:line="360" w:lineRule="exact"/>
    </w:pPr>
    <w:rPr>
      <w:rFonts w:ascii="Franklin Gothic Medium" w:hAnsi="Franklin Gothic Medium"/>
      <w:b/>
      <w:color w:val="324162"/>
      <w:sz w:val="36"/>
      <w:u w:color="324162"/>
    </w:rPr>
  </w:style>
  <w:style w:type="paragraph" w:customStyle="1" w:styleId="RL-FlLftSgl">
    <w:name w:val="RL-Fl Lft Sgl"/>
    <w:rsid w:val="00DA4857"/>
    <w:pPr>
      <w:keepNext/>
      <w:spacing w:line="240" w:lineRule="atLeast"/>
    </w:pPr>
    <w:rPr>
      <w:rFonts w:ascii="Franklin Gothic Medium" w:hAnsi="Franklin Gothic Medium"/>
      <w:b/>
      <w:color w:val="324162"/>
      <w:sz w:val="24"/>
    </w:rPr>
  </w:style>
  <w:style w:type="paragraph" w:customStyle="1" w:styleId="SU-FlLftUndln">
    <w:name w:val="SU-Fl Lft Undln"/>
    <w:basedOn w:val="Normal"/>
    <w:rsid w:val="00DA4857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  <w:rsid w:val="00DA4857"/>
  </w:style>
  <w:style w:type="paragraph" w:customStyle="1" w:styleId="TH-TableHeading">
    <w:name w:val="TH-Table Heading"/>
    <w:rsid w:val="00DA4857"/>
    <w:pPr>
      <w:keepNext/>
      <w:spacing w:line="240" w:lineRule="atLeast"/>
      <w:jc w:val="center"/>
    </w:pPr>
    <w:rPr>
      <w:rFonts w:ascii="Franklin Gothic Medium" w:hAnsi="Franklin Gothic Medium"/>
      <w:b/>
    </w:rPr>
  </w:style>
  <w:style w:type="paragraph" w:styleId="TOC6">
    <w:name w:val="toc 6"/>
    <w:semiHidden/>
    <w:rsid w:val="00DA4857"/>
    <w:pPr>
      <w:tabs>
        <w:tab w:val="right" w:leader="dot" w:pos="8208"/>
        <w:tab w:val="left" w:pos="8640"/>
      </w:tabs>
      <w:ind w:left="288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DA4857"/>
    <w:pPr>
      <w:tabs>
        <w:tab w:val="right" w:leader="dot" w:pos="8208"/>
        <w:tab w:val="left" w:pos="8640"/>
      </w:tabs>
      <w:ind w:left="144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sid w:val="00DA4857"/>
    <w:rPr>
      <w:rFonts w:ascii="Franklin Gothic Medium" w:hAnsi="Franklin Gothic Medium"/>
    </w:rPr>
    <w:tblPr>
      <w:tblBorders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customStyle="1" w:styleId="TX-TableText">
    <w:name w:val="TX-Table Text"/>
    <w:basedOn w:val="Normal"/>
    <w:rsid w:val="00DA4857"/>
    <w:rPr>
      <w:rFonts w:ascii="Franklin Gothic Medium" w:hAnsi="Franklin Gothic Medium"/>
      <w:sz w:val="20"/>
    </w:rPr>
  </w:style>
  <w:style w:type="paragraph" w:customStyle="1" w:styleId="Header-1">
    <w:name w:val="Header-1"/>
    <w:rsid w:val="00DA4857"/>
    <w:pPr>
      <w:keepNext/>
      <w:framePr w:hSpace="187" w:wrap="around" w:vAnchor="text" w:hAnchor="text" w:y="1"/>
      <w:spacing w:line="240" w:lineRule="atLeast"/>
      <w:suppressOverlap/>
      <w:jc w:val="right"/>
    </w:pPr>
    <w:rPr>
      <w:rFonts w:ascii="Franklin Gothic Medium" w:hAnsi="Franklin Gothic Medium"/>
      <w:b/>
      <w:color w:val="324162"/>
    </w:rPr>
  </w:style>
  <w:style w:type="paragraph" w:styleId="TOC8">
    <w:name w:val="toc 8"/>
    <w:semiHidden/>
    <w:rsid w:val="00DA4857"/>
    <w:pPr>
      <w:tabs>
        <w:tab w:val="right" w:leader="dot" w:pos="8208"/>
        <w:tab w:val="left" w:pos="8640"/>
      </w:tabs>
      <w:ind w:left="216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DA4857"/>
    <w:pPr>
      <w:tabs>
        <w:tab w:val="right" w:leader="dot" w:pos="8208"/>
        <w:tab w:val="left" w:pos="8640"/>
      </w:tabs>
      <w:ind w:left="3024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rsid w:val="00DA4857"/>
    <w:pPr>
      <w:pBdr>
        <w:bottom w:val="single" w:sz="24" w:space="1" w:color="AFBED7"/>
      </w:pBdr>
      <w:tabs>
        <w:tab w:val="clear" w:pos="1152"/>
      </w:tabs>
      <w:spacing w:after="720"/>
      <w:ind w:left="6869"/>
      <w:jc w:val="center"/>
    </w:pPr>
    <w:rPr>
      <w:sz w:val="32"/>
    </w:rPr>
  </w:style>
  <w:style w:type="paragraph" w:customStyle="1" w:styleId="R0-FLLftSglBoldItalic">
    <w:name w:val="R0-FL Lft Sgl Bold Italic"/>
    <w:rsid w:val="00DA4857"/>
    <w:pPr>
      <w:keepNext/>
      <w:spacing w:line="240" w:lineRule="atLeast"/>
    </w:pPr>
    <w:rPr>
      <w:rFonts w:ascii="Franklin Gothic Medium" w:hAnsi="Franklin Gothic Medium" w:cs="Times New Roman Bold"/>
      <w:i/>
      <w:sz w:val="24"/>
    </w:rPr>
  </w:style>
  <w:style w:type="paragraph" w:customStyle="1" w:styleId="TF-TblFN">
    <w:name w:val="TF-Tbl FN"/>
    <w:basedOn w:val="FootnoteText"/>
    <w:rsid w:val="00DA4857"/>
    <w:rPr>
      <w:rFonts w:ascii="Franklin Gothic Medium" w:hAnsi="Franklin Gothic Medium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8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857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DA4857"/>
    <w:rPr>
      <w:vertAlign w:val="superscript"/>
    </w:rPr>
  </w:style>
  <w:style w:type="paragraph" w:customStyle="1" w:styleId="TB-TableBullet">
    <w:name w:val="TB-Table Bullet"/>
    <w:basedOn w:val="TX-TableText"/>
    <w:qFormat/>
    <w:rsid w:val="00DA4857"/>
    <w:pPr>
      <w:numPr>
        <w:numId w:val="15"/>
      </w:numPr>
    </w:pPr>
  </w:style>
  <w:style w:type="paragraph" w:styleId="ListParagraph">
    <w:name w:val="List Paragraph"/>
    <w:basedOn w:val="Normal"/>
    <w:uiPriority w:val="34"/>
    <w:qFormat/>
    <w:rsid w:val="005F1E37"/>
    <w:pPr>
      <w:spacing w:line="240" w:lineRule="auto"/>
      <w:ind w:left="720"/>
      <w:contextualSpacing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57"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Chap. Head"/>
    <w:basedOn w:val="Normal"/>
    <w:qFormat/>
    <w:rsid w:val="00DA4857"/>
    <w:pPr>
      <w:keepNext/>
      <w:tabs>
        <w:tab w:val="left" w:pos="1152"/>
      </w:tabs>
      <w:spacing w:line="360" w:lineRule="atLeast"/>
      <w:jc w:val="right"/>
      <w:outlineLvl w:val="0"/>
    </w:pPr>
    <w:rPr>
      <w:rFonts w:ascii="Franklin Gothic Medium" w:hAnsi="Franklin Gothic Medium"/>
      <w:b/>
      <w:color w:val="324162"/>
      <w:sz w:val="40"/>
    </w:rPr>
  </w:style>
  <w:style w:type="paragraph" w:styleId="Heading2">
    <w:name w:val="heading 2"/>
    <w:aliases w:val="H2-Sec. Head"/>
    <w:basedOn w:val="Heading1"/>
    <w:next w:val="L1-FlLSp12"/>
    <w:qFormat/>
    <w:rsid w:val="00DA4857"/>
    <w:pPr>
      <w:spacing w:after="360"/>
      <w:ind w:left="1152" w:hanging="1152"/>
      <w:jc w:val="left"/>
      <w:outlineLvl w:val="1"/>
    </w:pPr>
    <w:rPr>
      <w:sz w:val="32"/>
    </w:rPr>
  </w:style>
  <w:style w:type="paragraph" w:styleId="Heading3">
    <w:name w:val="heading 3"/>
    <w:aliases w:val="H3-Sec. Head"/>
    <w:basedOn w:val="Heading1"/>
    <w:next w:val="L1-FlLSp12"/>
    <w:qFormat/>
    <w:rsid w:val="00DA4857"/>
    <w:pPr>
      <w:spacing w:after="360"/>
      <w:ind w:left="1152" w:hanging="1152"/>
      <w:jc w:val="left"/>
      <w:outlineLvl w:val="2"/>
    </w:pPr>
    <w:rPr>
      <w:sz w:val="28"/>
    </w:rPr>
  </w:style>
  <w:style w:type="paragraph" w:styleId="Heading4">
    <w:name w:val="heading 4"/>
    <w:aliases w:val="H4-Sec. Head"/>
    <w:basedOn w:val="Heading1"/>
    <w:next w:val="L1-FlLSp12"/>
    <w:qFormat/>
    <w:rsid w:val="00DA4857"/>
    <w:pPr>
      <w:spacing w:after="360"/>
      <w:ind w:left="1152" w:hanging="1152"/>
      <w:jc w:val="left"/>
      <w:outlineLvl w:val="3"/>
    </w:pPr>
    <w:rPr>
      <w:color w:val="auto"/>
      <w:sz w:val="24"/>
    </w:rPr>
  </w:style>
  <w:style w:type="paragraph" w:styleId="Heading5">
    <w:name w:val="heading 5"/>
    <w:aliases w:val="H5-Sec. Head"/>
    <w:basedOn w:val="Heading1"/>
    <w:next w:val="L1-FlLSp12"/>
    <w:qFormat/>
    <w:rsid w:val="00DA4857"/>
    <w:pPr>
      <w:keepLines/>
      <w:spacing w:after="360"/>
      <w:ind w:left="1152" w:hanging="1152"/>
      <w:jc w:val="left"/>
      <w:outlineLvl w:val="4"/>
    </w:pPr>
    <w:rPr>
      <w:i/>
      <w:color w:val="auto"/>
      <w:sz w:val="24"/>
    </w:rPr>
  </w:style>
  <w:style w:type="paragraph" w:styleId="Heading6">
    <w:name w:val="heading 6"/>
    <w:basedOn w:val="Normal"/>
    <w:next w:val="Normal"/>
    <w:qFormat/>
    <w:rsid w:val="00DA4857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DA4857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rsid w:val="00DA4857"/>
    <w:pPr>
      <w:spacing w:line="360" w:lineRule="atLeast"/>
      <w:ind w:firstLine="1152"/>
    </w:pPr>
  </w:style>
  <w:style w:type="paragraph" w:customStyle="1" w:styleId="C1-CtrBoldHd">
    <w:name w:val="C1-Ctr BoldHd"/>
    <w:rsid w:val="00DA4857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DA4857"/>
    <w:pPr>
      <w:keepLines/>
      <w:jc w:val="center"/>
    </w:pPr>
  </w:style>
  <w:style w:type="paragraph" w:customStyle="1" w:styleId="C3-CtrSp12">
    <w:name w:val="C3-Ctr Sp&amp;1/2"/>
    <w:basedOn w:val="Normal"/>
    <w:rsid w:val="00DA4857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DA4857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DA4857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rsid w:val="00DA4857"/>
  </w:style>
  <w:style w:type="paragraph" w:styleId="FootnoteText">
    <w:name w:val="footnote text"/>
    <w:aliases w:val="F1"/>
    <w:semiHidden/>
    <w:rsid w:val="00DA4857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</w:rPr>
  </w:style>
  <w:style w:type="paragraph" w:styleId="Header">
    <w:name w:val="header"/>
    <w:basedOn w:val="Normal"/>
    <w:rsid w:val="00DA4857"/>
    <w:rPr>
      <w:sz w:val="20"/>
    </w:rPr>
  </w:style>
  <w:style w:type="paragraph" w:customStyle="1" w:styleId="L1-FlLSp12">
    <w:name w:val="L1-FlL Sp&amp;1/2"/>
    <w:basedOn w:val="Normal"/>
    <w:rsid w:val="00DA4857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DA4857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DA4857"/>
    <w:pPr>
      <w:numPr>
        <w:numId w:val="11"/>
      </w:numPr>
      <w:spacing w:after="240"/>
    </w:pPr>
  </w:style>
  <w:style w:type="paragraph" w:customStyle="1" w:styleId="N2-2ndBullet">
    <w:name w:val="N2-2nd Bullet"/>
    <w:basedOn w:val="Normal"/>
    <w:rsid w:val="00DA4857"/>
    <w:pPr>
      <w:numPr>
        <w:numId w:val="12"/>
      </w:numPr>
      <w:spacing w:after="240"/>
    </w:pPr>
  </w:style>
  <w:style w:type="paragraph" w:customStyle="1" w:styleId="N3-3rdBullet">
    <w:name w:val="N3-3rd Bullet"/>
    <w:basedOn w:val="Normal"/>
    <w:rsid w:val="00DA4857"/>
    <w:pPr>
      <w:numPr>
        <w:numId w:val="13"/>
      </w:numPr>
      <w:spacing w:after="240"/>
    </w:pPr>
  </w:style>
  <w:style w:type="paragraph" w:customStyle="1" w:styleId="N4-4thBullet">
    <w:name w:val="N4-4th Bullet"/>
    <w:basedOn w:val="Normal"/>
    <w:rsid w:val="00DA4857"/>
    <w:pPr>
      <w:numPr>
        <w:numId w:val="14"/>
      </w:numPr>
      <w:spacing w:after="240"/>
    </w:pPr>
  </w:style>
  <w:style w:type="paragraph" w:customStyle="1" w:styleId="N5-5thBullet">
    <w:name w:val="N5-5th Bullet"/>
    <w:basedOn w:val="Normal"/>
    <w:rsid w:val="00DA4857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DA4857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DA4857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DA4857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rsid w:val="00DA4857"/>
    <w:pPr>
      <w:keepNext/>
      <w:spacing w:line="240" w:lineRule="atLeast"/>
      <w:ind w:left="1152" w:hanging="1152"/>
    </w:pPr>
    <w:rPr>
      <w:rFonts w:ascii="Franklin Gothic Medium" w:hAnsi="Franklin Gothic Medium" w:cs="Times New Roman Bold"/>
      <w:b/>
      <w:sz w:val="24"/>
    </w:rPr>
  </w:style>
  <w:style w:type="paragraph" w:customStyle="1" w:styleId="SH-SglSpHead">
    <w:name w:val="SH-Sgl Sp Head"/>
    <w:rsid w:val="00DA4857"/>
    <w:pPr>
      <w:keepNext/>
      <w:tabs>
        <w:tab w:val="left" w:pos="576"/>
      </w:tabs>
      <w:spacing w:line="240" w:lineRule="atLeast"/>
      <w:ind w:left="576" w:hanging="576"/>
    </w:pPr>
    <w:rPr>
      <w:rFonts w:ascii="Franklin Gothic Medium" w:hAnsi="Franklin Gothic Medium"/>
      <w:color w:val="324162"/>
      <w:sz w:val="24"/>
    </w:rPr>
  </w:style>
  <w:style w:type="paragraph" w:customStyle="1" w:styleId="SL-FlLftSgl">
    <w:name w:val="SL-Fl Lft Sgl"/>
    <w:basedOn w:val="Normal"/>
    <w:rsid w:val="00DA4857"/>
  </w:style>
  <w:style w:type="paragraph" w:customStyle="1" w:styleId="SP-SglSpPara">
    <w:name w:val="SP-Sgl Sp Para"/>
    <w:basedOn w:val="Normal"/>
    <w:rsid w:val="00DA4857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DA4857"/>
    <w:pPr>
      <w:tabs>
        <w:tab w:val="left" w:pos="8640"/>
      </w:tabs>
    </w:pPr>
    <w:rPr>
      <w:rFonts w:ascii="Franklin Gothic Medium" w:hAnsi="Franklin Gothic Medium"/>
      <w:u w:val="words"/>
    </w:rPr>
  </w:style>
  <w:style w:type="paragraph" w:styleId="TOC1">
    <w:name w:val="toc 1"/>
    <w:basedOn w:val="Normal"/>
    <w:semiHidden/>
    <w:rsid w:val="00DA4857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DA4857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DA4857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DA4857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DA4857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rsid w:val="00DA4857"/>
    <w:pPr>
      <w:keepNext/>
      <w:tabs>
        <w:tab w:val="left" w:pos="1440"/>
      </w:tabs>
      <w:spacing w:line="240" w:lineRule="atLeast"/>
      <w:ind w:left="1440" w:hanging="1440"/>
    </w:pPr>
    <w:rPr>
      <w:rFonts w:ascii="Franklin Gothic Medium" w:hAnsi="Franklin Gothic Medium"/>
      <w:sz w:val="22"/>
    </w:rPr>
  </w:style>
  <w:style w:type="paragraph" w:customStyle="1" w:styleId="CT-ContractInformation">
    <w:name w:val="CT-Contract Information"/>
    <w:basedOn w:val="Normal"/>
    <w:rsid w:val="00DA4857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rsid w:val="00DA4857"/>
    <w:pPr>
      <w:spacing w:line="240" w:lineRule="atLeast"/>
      <w:ind w:left="288"/>
    </w:pPr>
    <w:rPr>
      <w:rFonts w:ascii="Garamond" w:hAnsi="Garamond"/>
      <w:sz w:val="24"/>
    </w:rPr>
  </w:style>
  <w:style w:type="paragraph" w:customStyle="1" w:styleId="R2-ResBullet">
    <w:name w:val="R2-Res Bullet"/>
    <w:basedOn w:val="Normal"/>
    <w:rsid w:val="00DA4857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DA4857"/>
    <w:pPr>
      <w:spacing w:line="240" w:lineRule="exact"/>
      <w:ind w:left="216" w:hanging="216"/>
    </w:pPr>
  </w:style>
  <w:style w:type="paragraph" w:customStyle="1" w:styleId="RH-SglSpHead">
    <w:name w:val="RH-Sgl Sp Head"/>
    <w:next w:val="RL-FlLftSgl"/>
    <w:rsid w:val="00DA4857"/>
    <w:pPr>
      <w:keepNext/>
      <w:pBdr>
        <w:bottom w:val="single" w:sz="24" w:space="1" w:color="AFBED9"/>
      </w:pBdr>
      <w:spacing w:after="480" w:line="360" w:lineRule="exact"/>
    </w:pPr>
    <w:rPr>
      <w:rFonts w:ascii="Franklin Gothic Medium" w:hAnsi="Franklin Gothic Medium"/>
      <w:b/>
      <w:color w:val="324162"/>
      <w:sz w:val="36"/>
      <w:u w:color="324162"/>
    </w:rPr>
  </w:style>
  <w:style w:type="paragraph" w:customStyle="1" w:styleId="RL-FlLftSgl">
    <w:name w:val="RL-Fl Lft Sgl"/>
    <w:rsid w:val="00DA4857"/>
    <w:pPr>
      <w:keepNext/>
      <w:spacing w:line="240" w:lineRule="atLeast"/>
    </w:pPr>
    <w:rPr>
      <w:rFonts w:ascii="Franklin Gothic Medium" w:hAnsi="Franklin Gothic Medium"/>
      <w:b/>
      <w:color w:val="324162"/>
      <w:sz w:val="24"/>
    </w:rPr>
  </w:style>
  <w:style w:type="paragraph" w:customStyle="1" w:styleId="SU-FlLftUndln">
    <w:name w:val="SU-Fl Lft Undln"/>
    <w:basedOn w:val="Normal"/>
    <w:rsid w:val="00DA4857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  <w:rsid w:val="00DA4857"/>
  </w:style>
  <w:style w:type="paragraph" w:customStyle="1" w:styleId="TH-TableHeading">
    <w:name w:val="TH-Table Heading"/>
    <w:rsid w:val="00DA4857"/>
    <w:pPr>
      <w:keepNext/>
      <w:spacing w:line="240" w:lineRule="atLeast"/>
      <w:jc w:val="center"/>
    </w:pPr>
    <w:rPr>
      <w:rFonts w:ascii="Franklin Gothic Medium" w:hAnsi="Franklin Gothic Medium"/>
      <w:b/>
    </w:rPr>
  </w:style>
  <w:style w:type="paragraph" w:styleId="TOC6">
    <w:name w:val="toc 6"/>
    <w:semiHidden/>
    <w:rsid w:val="00DA4857"/>
    <w:pPr>
      <w:tabs>
        <w:tab w:val="right" w:leader="dot" w:pos="8208"/>
        <w:tab w:val="left" w:pos="8640"/>
      </w:tabs>
      <w:ind w:left="288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DA4857"/>
    <w:pPr>
      <w:tabs>
        <w:tab w:val="right" w:leader="dot" w:pos="8208"/>
        <w:tab w:val="left" w:pos="8640"/>
      </w:tabs>
      <w:ind w:left="144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sid w:val="00DA4857"/>
    <w:rPr>
      <w:rFonts w:ascii="Franklin Gothic Medium" w:hAnsi="Franklin Gothic Medium"/>
    </w:rPr>
    <w:tblPr>
      <w:tblBorders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customStyle="1" w:styleId="TX-TableText">
    <w:name w:val="TX-Table Text"/>
    <w:basedOn w:val="Normal"/>
    <w:rsid w:val="00DA4857"/>
    <w:rPr>
      <w:rFonts w:ascii="Franklin Gothic Medium" w:hAnsi="Franklin Gothic Medium"/>
      <w:sz w:val="20"/>
    </w:rPr>
  </w:style>
  <w:style w:type="paragraph" w:customStyle="1" w:styleId="Header-1">
    <w:name w:val="Header-1"/>
    <w:rsid w:val="00DA4857"/>
    <w:pPr>
      <w:keepNext/>
      <w:framePr w:hSpace="187" w:wrap="around" w:vAnchor="text" w:hAnchor="text" w:y="1"/>
      <w:spacing w:line="240" w:lineRule="atLeast"/>
      <w:suppressOverlap/>
      <w:jc w:val="right"/>
    </w:pPr>
    <w:rPr>
      <w:rFonts w:ascii="Franklin Gothic Medium" w:hAnsi="Franklin Gothic Medium"/>
      <w:b/>
      <w:color w:val="324162"/>
    </w:rPr>
  </w:style>
  <w:style w:type="paragraph" w:styleId="TOC8">
    <w:name w:val="toc 8"/>
    <w:semiHidden/>
    <w:rsid w:val="00DA4857"/>
    <w:pPr>
      <w:tabs>
        <w:tab w:val="right" w:leader="dot" w:pos="8208"/>
        <w:tab w:val="left" w:pos="8640"/>
      </w:tabs>
      <w:ind w:left="216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DA4857"/>
    <w:pPr>
      <w:tabs>
        <w:tab w:val="right" w:leader="dot" w:pos="8208"/>
        <w:tab w:val="left" w:pos="8640"/>
      </w:tabs>
      <w:ind w:left="3024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rsid w:val="00DA4857"/>
    <w:pPr>
      <w:pBdr>
        <w:bottom w:val="single" w:sz="24" w:space="1" w:color="AFBED7"/>
      </w:pBdr>
      <w:tabs>
        <w:tab w:val="clear" w:pos="1152"/>
      </w:tabs>
      <w:spacing w:after="720"/>
      <w:ind w:left="6869"/>
      <w:jc w:val="center"/>
    </w:pPr>
    <w:rPr>
      <w:sz w:val="32"/>
    </w:rPr>
  </w:style>
  <w:style w:type="paragraph" w:customStyle="1" w:styleId="R0-FLLftSglBoldItalic">
    <w:name w:val="R0-FL Lft Sgl Bold Italic"/>
    <w:rsid w:val="00DA4857"/>
    <w:pPr>
      <w:keepNext/>
      <w:spacing w:line="240" w:lineRule="atLeast"/>
    </w:pPr>
    <w:rPr>
      <w:rFonts w:ascii="Franklin Gothic Medium" w:hAnsi="Franklin Gothic Medium" w:cs="Times New Roman Bold"/>
      <w:i/>
      <w:sz w:val="24"/>
    </w:rPr>
  </w:style>
  <w:style w:type="paragraph" w:customStyle="1" w:styleId="TF-TblFN">
    <w:name w:val="TF-Tbl FN"/>
    <w:basedOn w:val="FootnoteText"/>
    <w:rsid w:val="00DA4857"/>
    <w:rPr>
      <w:rFonts w:ascii="Franklin Gothic Medium" w:hAnsi="Franklin Gothic Medium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8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857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DA4857"/>
    <w:rPr>
      <w:vertAlign w:val="superscript"/>
    </w:rPr>
  </w:style>
  <w:style w:type="paragraph" w:customStyle="1" w:styleId="TB-TableBullet">
    <w:name w:val="TB-Table Bullet"/>
    <w:basedOn w:val="TX-TableText"/>
    <w:qFormat/>
    <w:rsid w:val="00DA4857"/>
    <w:pPr>
      <w:numPr>
        <w:numId w:val="15"/>
      </w:numPr>
    </w:pPr>
  </w:style>
  <w:style w:type="paragraph" w:styleId="ListParagraph">
    <w:name w:val="List Paragraph"/>
    <w:basedOn w:val="Normal"/>
    <w:uiPriority w:val="34"/>
    <w:qFormat/>
    <w:rsid w:val="005F1E37"/>
    <w:pPr>
      <w:spacing w:line="240" w:lineRule="auto"/>
      <w:ind w:left="720"/>
      <w:contextualSpacing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30085F71.dotm</Template>
  <TotalTime>0</TotalTime>
  <Pages>24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 Kaeufer</dc:creator>
  <cp:lastModifiedBy>Mollie Miedzinski</cp:lastModifiedBy>
  <cp:revision>3</cp:revision>
  <cp:lastPrinted>2014-07-15T16:27:00Z</cp:lastPrinted>
  <dcterms:created xsi:type="dcterms:W3CDTF">2014-07-15T19:51:00Z</dcterms:created>
  <dcterms:modified xsi:type="dcterms:W3CDTF">2014-08-20T16:46:00Z</dcterms:modified>
</cp:coreProperties>
</file>