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A4A6C" w14:textId="2BB66F59" w:rsidR="002A754E" w:rsidRPr="0017771C" w:rsidRDefault="00BF6425" w:rsidP="002A754E">
      <w:pPr>
        <w:tabs>
          <w:tab w:val="left" w:pos="3105"/>
        </w:tabs>
        <w:jc w:val="center"/>
        <w:outlineLvl w:val="0"/>
        <w:rPr>
          <w:b/>
          <w:sz w:val="28"/>
          <w:szCs w:val="28"/>
        </w:rPr>
      </w:pPr>
      <w:r w:rsidRPr="0017771C">
        <w:rPr>
          <w:b/>
          <w:i/>
          <w:sz w:val="28"/>
          <w:szCs w:val="28"/>
        </w:rPr>
        <w:t>my</w:t>
      </w:r>
      <w:r w:rsidRPr="0017771C">
        <w:rPr>
          <w:b/>
          <w:sz w:val="28"/>
          <w:szCs w:val="28"/>
        </w:rPr>
        <w:t xml:space="preserve">RA </w:t>
      </w:r>
      <w:r w:rsidR="000F6655" w:rsidRPr="0017771C">
        <w:rPr>
          <w:b/>
          <w:sz w:val="28"/>
          <w:szCs w:val="28"/>
        </w:rPr>
        <w:t xml:space="preserve">Employee </w:t>
      </w:r>
      <w:r w:rsidR="002A754E" w:rsidRPr="0017771C">
        <w:rPr>
          <w:b/>
          <w:sz w:val="28"/>
          <w:szCs w:val="28"/>
        </w:rPr>
        <w:t xml:space="preserve">Product </w:t>
      </w:r>
      <w:r w:rsidR="000F6655" w:rsidRPr="0017771C">
        <w:rPr>
          <w:b/>
          <w:sz w:val="28"/>
          <w:szCs w:val="28"/>
        </w:rPr>
        <w:t xml:space="preserve">Adoption </w:t>
      </w:r>
      <w:r w:rsidR="00315ED7" w:rsidRPr="0017771C">
        <w:rPr>
          <w:b/>
          <w:sz w:val="28"/>
          <w:szCs w:val="28"/>
        </w:rPr>
        <w:t xml:space="preserve">Research </w:t>
      </w:r>
      <w:r w:rsidRPr="0017771C">
        <w:rPr>
          <w:b/>
          <w:sz w:val="28"/>
          <w:szCs w:val="28"/>
        </w:rPr>
        <w:t xml:space="preserve">Study </w:t>
      </w:r>
    </w:p>
    <w:p w14:paraId="5985EDEB" w14:textId="1353729F" w:rsidR="002A754E" w:rsidRPr="0017771C" w:rsidRDefault="002A754E" w:rsidP="002A754E">
      <w:pPr>
        <w:tabs>
          <w:tab w:val="left" w:pos="3105"/>
        </w:tabs>
        <w:jc w:val="center"/>
        <w:outlineLvl w:val="0"/>
        <w:rPr>
          <w:b/>
          <w:sz w:val="22"/>
        </w:rPr>
      </w:pPr>
      <w:r w:rsidRPr="0017771C">
        <w:rPr>
          <w:b/>
          <w:sz w:val="22"/>
        </w:rPr>
        <w:t>DRAFT</w:t>
      </w:r>
    </w:p>
    <w:p w14:paraId="3B2D643F" w14:textId="22474973" w:rsidR="008A51F7" w:rsidRPr="0017771C" w:rsidRDefault="006E4E67" w:rsidP="002A754E">
      <w:pPr>
        <w:tabs>
          <w:tab w:val="left" w:pos="3105"/>
        </w:tabs>
        <w:jc w:val="center"/>
        <w:outlineLvl w:val="0"/>
        <w:rPr>
          <w:b/>
          <w:sz w:val="22"/>
        </w:rPr>
      </w:pPr>
      <w:r w:rsidRPr="0017771C">
        <w:rPr>
          <w:b/>
          <w:sz w:val="22"/>
        </w:rPr>
        <w:t xml:space="preserve">October </w:t>
      </w:r>
      <w:r w:rsidR="00315ED7" w:rsidRPr="0017771C">
        <w:rPr>
          <w:b/>
          <w:sz w:val="22"/>
        </w:rPr>
        <w:t>29</w:t>
      </w:r>
      <w:r w:rsidR="00BF6425" w:rsidRPr="0017771C">
        <w:rPr>
          <w:b/>
          <w:sz w:val="22"/>
        </w:rPr>
        <w:t>, 2014</w:t>
      </w:r>
      <w:r w:rsidR="00E943D7">
        <w:rPr>
          <w:b/>
          <w:sz w:val="22"/>
        </w:rPr>
        <w:t>, updated November 1</w:t>
      </w:r>
      <w:r w:rsidR="00BC0464">
        <w:rPr>
          <w:b/>
          <w:sz w:val="22"/>
        </w:rPr>
        <w:t>8</w:t>
      </w:r>
      <w:r w:rsidR="00E943D7">
        <w:rPr>
          <w:b/>
          <w:sz w:val="22"/>
        </w:rPr>
        <w:t>, 2014</w:t>
      </w:r>
    </w:p>
    <w:p w14:paraId="1F27DDA4" w14:textId="77777777" w:rsidR="002A754E" w:rsidRPr="0017771C" w:rsidRDefault="002A754E" w:rsidP="002A754E">
      <w:pPr>
        <w:tabs>
          <w:tab w:val="left" w:pos="3105"/>
        </w:tabs>
        <w:rPr>
          <w:b/>
          <w:sz w:val="22"/>
        </w:rPr>
      </w:pPr>
    </w:p>
    <w:p w14:paraId="4C55535B" w14:textId="77777777" w:rsidR="00A36171" w:rsidRPr="0017771C" w:rsidRDefault="00A36171" w:rsidP="002A754E">
      <w:pPr>
        <w:tabs>
          <w:tab w:val="left" w:pos="3105"/>
        </w:tabs>
        <w:rPr>
          <w:b/>
          <w:sz w:val="22"/>
        </w:rPr>
      </w:pPr>
    </w:p>
    <w:p w14:paraId="576E92AD" w14:textId="0A3C65FF" w:rsidR="002A754E" w:rsidRPr="0017771C" w:rsidRDefault="003A5F8E" w:rsidP="002A754E">
      <w:pPr>
        <w:outlineLvl w:val="0"/>
        <w:rPr>
          <w:b/>
          <w:sz w:val="22"/>
        </w:rPr>
      </w:pPr>
      <w:r w:rsidRPr="0017771C">
        <w:rPr>
          <w:b/>
          <w:sz w:val="22"/>
        </w:rPr>
        <w:t>Purpose</w:t>
      </w:r>
    </w:p>
    <w:p w14:paraId="1EB999AB" w14:textId="77777777" w:rsidR="003A5F8E" w:rsidRPr="0017771C" w:rsidRDefault="003A5F8E" w:rsidP="003A5F8E">
      <w:pPr>
        <w:rPr>
          <w:rFonts w:cs="Arial"/>
          <w:sz w:val="22"/>
          <w:szCs w:val="22"/>
        </w:rPr>
      </w:pPr>
      <w:r w:rsidRPr="0017771C">
        <w:rPr>
          <w:rFonts w:cs="Arial"/>
          <w:sz w:val="22"/>
          <w:szCs w:val="22"/>
        </w:rPr>
        <w:t>This study is designed to meet several critical information needs:</w:t>
      </w:r>
    </w:p>
    <w:p w14:paraId="5148E97F" w14:textId="5C3DB769" w:rsidR="003A5F8E" w:rsidRPr="0017771C" w:rsidRDefault="003A5F8E" w:rsidP="004734F4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b/>
          <w:sz w:val="22"/>
          <w:szCs w:val="22"/>
        </w:rPr>
        <w:t>Uptake assessment</w:t>
      </w:r>
      <w:r w:rsidRPr="0017771C">
        <w:rPr>
          <w:rFonts w:ascii="Arial" w:hAnsi="Arial" w:cs="Arial"/>
          <w:sz w:val="22"/>
          <w:szCs w:val="22"/>
        </w:rPr>
        <w:t>.  The study will measure respondents’ levels of interest in</w:t>
      </w:r>
      <w:r w:rsidRPr="0017771C">
        <w:rPr>
          <w:rFonts w:ascii="Arial" w:hAnsi="Arial" w:cs="Arial"/>
          <w:sz w:val="22"/>
        </w:rPr>
        <w:t xml:space="preserve"> the </w:t>
      </w:r>
      <w:r w:rsidRPr="0017771C">
        <w:rPr>
          <w:rFonts w:ascii="Arial" w:hAnsi="Arial" w:cs="Arial"/>
          <w:i/>
          <w:sz w:val="22"/>
        </w:rPr>
        <w:t>my</w:t>
      </w:r>
      <w:r w:rsidRPr="0017771C">
        <w:rPr>
          <w:rFonts w:ascii="Arial" w:hAnsi="Arial" w:cs="Arial"/>
          <w:sz w:val="22"/>
        </w:rPr>
        <w:t>RA product and purchase intent.  Using this information in conjunction with details developed fr</w:t>
      </w:r>
      <w:r w:rsidR="00D06A03" w:rsidRPr="0017771C">
        <w:rPr>
          <w:rFonts w:ascii="Arial" w:hAnsi="Arial" w:cs="Arial"/>
          <w:sz w:val="22"/>
        </w:rPr>
        <w:t>om this study covering the four categories of</w:t>
      </w:r>
      <w:r w:rsidRPr="0017771C">
        <w:rPr>
          <w:rFonts w:ascii="Arial" w:hAnsi="Arial" w:cs="Arial"/>
          <w:sz w:val="22"/>
        </w:rPr>
        <w:t xml:space="preserve"> employee circumstances</w:t>
      </w:r>
      <w:r w:rsidR="00D06A03" w:rsidRPr="0017771C">
        <w:rPr>
          <w:rFonts w:ascii="Arial" w:hAnsi="Arial" w:cs="Arial"/>
          <w:sz w:val="22"/>
        </w:rPr>
        <w:t xml:space="preserve"> (no 401(k) offered, 401(k) </w:t>
      </w:r>
      <w:r w:rsidR="00003A5B" w:rsidRPr="0017771C">
        <w:rPr>
          <w:rFonts w:ascii="Arial" w:hAnsi="Arial" w:cs="Arial"/>
          <w:sz w:val="22"/>
        </w:rPr>
        <w:t xml:space="preserve">offered </w:t>
      </w:r>
      <w:r w:rsidR="00D06A03" w:rsidRPr="0017771C">
        <w:rPr>
          <w:rFonts w:ascii="Arial" w:hAnsi="Arial" w:cs="Arial"/>
          <w:sz w:val="22"/>
        </w:rPr>
        <w:t>but not eligible, eligible for 401(k) but not participating, and participa</w:t>
      </w:r>
      <w:r w:rsidR="00083A38">
        <w:rPr>
          <w:rFonts w:ascii="Arial" w:hAnsi="Arial" w:cs="Arial"/>
          <w:sz w:val="22"/>
        </w:rPr>
        <w:t>nt</w:t>
      </w:r>
      <w:r w:rsidR="00D06A03" w:rsidRPr="0017771C">
        <w:rPr>
          <w:rFonts w:ascii="Arial" w:hAnsi="Arial" w:cs="Arial"/>
          <w:sz w:val="22"/>
        </w:rPr>
        <w:t>s in 401(k)</w:t>
      </w:r>
      <w:r w:rsidR="00083A38">
        <w:rPr>
          <w:rFonts w:ascii="Arial" w:hAnsi="Arial" w:cs="Arial"/>
          <w:sz w:val="22"/>
        </w:rPr>
        <w:t xml:space="preserve"> or similar retirement savings</w:t>
      </w:r>
      <w:r w:rsidR="00E11F09">
        <w:rPr>
          <w:rFonts w:ascii="Arial" w:hAnsi="Arial" w:cs="Arial"/>
          <w:sz w:val="22"/>
        </w:rPr>
        <w:t xml:space="preserve"> plan</w:t>
      </w:r>
      <w:r w:rsidR="00D06A03" w:rsidRPr="0017771C">
        <w:rPr>
          <w:rFonts w:ascii="Arial" w:hAnsi="Arial" w:cs="Arial"/>
          <w:sz w:val="22"/>
        </w:rPr>
        <w:t>)</w:t>
      </w:r>
      <w:r w:rsidRPr="0017771C">
        <w:rPr>
          <w:rFonts w:ascii="Arial" w:hAnsi="Arial" w:cs="Arial"/>
          <w:sz w:val="22"/>
        </w:rPr>
        <w:t>, the research team will construct an uptake assessment that can be used for policy guidance and communication.</w:t>
      </w:r>
    </w:p>
    <w:p w14:paraId="753285B3" w14:textId="77777777" w:rsidR="003A5F8E" w:rsidRPr="0017771C" w:rsidRDefault="003A5F8E" w:rsidP="004734F4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b/>
          <w:sz w:val="22"/>
          <w:szCs w:val="22"/>
        </w:rPr>
        <w:t>Employer/employee interaction</w:t>
      </w:r>
      <w:r w:rsidRPr="0017771C">
        <w:rPr>
          <w:rFonts w:ascii="Arial" w:hAnsi="Arial" w:cs="Arial"/>
          <w:sz w:val="22"/>
          <w:szCs w:val="22"/>
        </w:rPr>
        <w:t xml:space="preserve">.  </w:t>
      </w:r>
      <w:r w:rsidRPr="0017771C">
        <w:rPr>
          <w:rFonts w:ascii="Arial" w:hAnsi="Arial" w:cs="Arial"/>
          <w:sz w:val="22"/>
        </w:rPr>
        <w:t>The study will provide information to</w:t>
      </w:r>
      <w:r w:rsidRPr="0017771C">
        <w:rPr>
          <w:rFonts w:ascii="Arial" w:hAnsi="Arial" w:cs="Arial"/>
          <w:sz w:val="22"/>
          <w:szCs w:val="22"/>
        </w:rPr>
        <w:t xml:space="preserve"> aid in employee onboarding and employee education/support needs.</w:t>
      </w:r>
    </w:p>
    <w:p w14:paraId="2E4018B1" w14:textId="77777777" w:rsidR="003A5F8E" w:rsidRPr="0017771C" w:rsidRDefault="003A5F8E" w:rsidP="004734F4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b/>
          <w:sz w:val="22"/>
          <w:szCs w:val="22"/>
        </w:rPr>
        <w:t>Message and communication needs</w:t>
      </w:r>
      <w:r w:rsidRPr="0017771C">
        <w:rPr>
          <w:rFonts w:ascii="Arial" w:hAnsi="Arial" w:cs="Arial"/>
          <w:sz w:val="22"/>
          <w:szCs w:val="22"/>
        </w:rPr>
        <w:t>.  The study will assess alternative messages and message approaches to convey the</w:t>
      </w:r>
      <w:r w:rsidRPr="0017771C">
        <w:rPr>
          <w:rFonts w:ascii="Arial" w:hAnsi="Arial" w:cs="Arial"/>
          <w:sz w:val="22"/>
        </w:rPr>
        <w:t xml:space="preserve"> attributes and benefits of </w:t>
      </w:r>
      <w:r w:rsidRPr="0017771C">
        <w:rPr>
          <w:rFonts w:ascii="Arial" w:hAnsi="Arial" w:cs="Arial"/>
          <w:i/>
          <w:sz w:val="22"/>
        </w:rPr>
        <w:t>my</w:t>
      </w:r>
      <w:r w:rsidRPr="0017771C">
        <w:rPr>
          <w:rFonts w:ascii="Arial" w:hAnsi="Arial" w:cs="Arial"/>
          <w:sz w:val="22"/>
        </w:rPr>
        <w:t xml:space="preserve">RA. </w:t>
      </w:r>
    </w:p>
    <w:p w14:paraId="7382F055" w14:textId="77777777" w:rsidR="002A754E" w:rsidRPr="0017771C" w:rsidRDefault="002A754E" w:rsidP="002A754E">
      <w:pPr>
        <w:outlineLvl w:val="0"/>
        <w:rPr>
          <w:b/>
          <w:sz w:val="22"/>
        </w:rPr>
      </w:pPr>
    </w:p>
    <w:p w14:paraId="014AEF68" w14:textId="77777777" w:rsidR="002A754E" w:rsidRPr="0017771C" w:rsidRDefault="002A754E" w:rsidP="002A754E">
      <w:pPr>
        <w:outlineLvl w:val="0"/>
        <w:rPr>
          <w:b/>
          <w:sz w:val="22"/>
        </w:rPr>
      </w:pPr>
      <w:r w:rsidRPr="0017771C">
        <w:rPr>
          <w:b/>
          <w:sz w:val="22"/>
        </w:rPr>
        <w:t>Method</w:t>
      </w:r>
    </w:p>
    <w:p w14:paraId="32CF2C71" w14:textId="70C5C892" w:rsidR="002A754E" w:rsidRPr="0017771C" w:rsidRDefault="002A754E" w:rsidP="002A754E">
      <w:pPr>
        <w:rPr>
          <w:sz w:val="22"/>
        </w:rPr>
      </w:pPr>
      <w:r w:rsidRPr="0017771C">
        <w:rPr>
          <w:sz w:val="22"/>
        </w:rPr>
        <w:t>This study will be conducted</w:t>
      </w:r>
      <w:r w:rsidR="00053F9D" w:rsidRPr="0017771C">
        <w:rPr>
          <w:sz w:val="22"/>
        </w:rPr>
        <w:t xml:space="preserve"> </w:t>
      </w:r>
      <w:r w:rsidR="00613CA8" w:rsidRPr="0017771C">
        <w:rPr>
          <w:rFonts w:cs="Arial"/>
          <w:sz w:val="22"/>
          <w:szCs w:val="22"/>
        </w:rPr>
        <w:t xml:space="preserve">online </w:t>
      </w:r>
      <w:r w:rsidR="00053DCC" w:rsidRPr="0017771C">
        <w:rPr>
          <w:rFonts w:cs="Arial"/>
          <w:sz w:val="22"/>
          <w:szCs w:val="22"/>
        </w:rPr>
        <w:t>with</w:t>
      </w:r>
      <w:r w:rsidR="00053F9D" w:rsidRPr="0017771C">
        <w:rPr>
          <w:rFonts w:cs="Arial"/>
          <w:sz w:val="22"/>
          <w:szCs w:val="22"/>
        </w:rPr>
        <w:t xml:space="preserve"> </w:t>
      </w:r>
      <w:r w:rsidR="00613CA8" w:rsidRPr="0017771C">
        <w:rPr>
          <w:rFonts w:cs="Arial"/>
          <w:sz w:val="22"/>
          <w:szCs w:val="22"/>
        </w:rPr>
        <w:t xml:space="preserve">a national cross-section sample of </w:t>
      </w:r>
      <w:r w:rsidR="00690992" w:rsidRPr="0017771C">
        <w:rPr>
          <w:rFonts w:cs="Arial"/>
          <w:sz w:val="22"/>
          <w:szCs w:val="22"/>
        </w:rPr>
        <w:t>wage-earning</w:t>
      </w:r>
      <w:r w:rsidR="00613CA8" w:rsidRPr="0017771C">
        <w:rPr>
          <w:rFonts w:cs="Arial"/>
          <w:sz w:val="22"/>
          <w:szCs w:val="22"/>
        </w:rPr>
        <w:t xml:space="preserve"> </w:t>
      </w:r>
      <w:r w:rsidR="00613CA8" w:rsidRPr="0017771C">
        <w:rPr>
          <w:sz w:val="22"/>
        </w:rPr>
        <w:t>US adults</w:t>
      </w:r>
      <w:r w:rsidRPr="0017771C">
        <w:rPr>
          <w:sz w:val="22"/>
        </w:rPr>
        <w:t xml:space="preserve"> using the R</w:t>
      </w:r>
      <w:r w:rsidR="009D7E2D" w:rsidRPr="0017771C">
        <w:rPr>
          <w:sz w:val="22"/>
        </w:rPr>
        <w:t xml:space="preserve">esearch Now panel.  A total of </w:t>
      </w:r>
      <w:r w:rsidR="00516206" w:rsidRPr="0017771C">
        <w:rPr>
          <w:sz w:val="22"/>
        </w:rPr>
        <w:t>4</w:t>
      </w:r>
      <w:r w:rsidR="00211C5C" w:rsidRPr="0017771C">
        <w:rPr>
          <w:sz w:val="22"/>
        </w:rPr>
        <w:t>,</w:t>
      </w:r>
      <w:r w:rsidRPr="0017771C">
        <w:rPr>
          <w:sz w:val="22"/>
        </w:rPr>
        <w:t>000 interv</w:t>
      </w:r>
      <w:r w:rsidR="001C0034" w:rsidRPr="0017771C">
        <w:rPr>
          <w:sz w:val="22"/>
        </w:rPr>
        <w:t>iews will be completed</w:t>
      </w:r>
      <w:r w:rsidRPr="0017771C">
        <w:rPr>
          <w:sz w:val="22"/>
        </w:rPr>
        <w:t xml:space="preserve"> among</w:t>
      </w:r>
      <w:r w:rsidR="00BD2BC0" w:rsidRPr="0017771C">
        <w:rPr>
          <w:sz w:val="22"/>
        </w:rPr>
        <w:t xml:space="preserve"> U.S.</w:t>
      </w:r>
      <w:r w:rsidRPr="0017771C">
        <w:rPr>
          <w:sz w:val="22"/>
        </w:rPr>
        <w:t xml:space="preserve"> adults </w:t>
      </w:r>
      <w:r w:rsidR="00516206" w:rsidRPr="0017771C">
        <w:rPr>
          <w:sz w:val="22"/>
        </w:rPr>
        <w:t>age 21-60</w:t>
      </w:r>
      <w:r w:rsidRPr="0017771C">
        <w:rPr>
          <w:sz w:val="22"/>
        </w:rPr>
        <w:t xml:space="preserve"> wo</w:t>
      </w:r>
      <w:r w:rsidR="00516206" w:rsidRPr="0017771C">
        <w:rPr>
          <w:sz w:val="22"/>
        </w:rPr>
        <w:t>rking at least one full or part-</w:t>
      </w:r>
      <w:r w:rsidRPr="0017771C">
        <w:rPr>
          <w:sz w:val="22"/>
        </w:rPr>
        <w:t xml:space="preserve">time job or </w:t>
      </w:r>
      <w:r w:rsidR="004D09B7" w:rsidRPr="0017771C">
        <w:rPr>
          <w:sz w:val="22"/>
        </w:rPr>
        <w:t xml:space="preserve">who are </w:t>
      </w:r>
      <w:r w:rsidRPr="0017771C">
        <w:rPr>
          <w:sz w:val="22"/>
        </w:rPr>
        <w:t xml:space="preserve">self-employed.  The survey instrument will be about 15 minutes in length. </w:t>
      </w:r>
    </w:p>
    <w:p w14:paraId="5A13C01D" w14:textId="77777777" w:rsidR="00692D5E" w:rsidRPr="0017771C" w:rsidRDefault="00692D5E" w:rsidP="002A754E">
      <w:pPr>
        <w:rPr>
          <w:sz w:val="22"/>
        </w:rPr>
      </w:pPr>
    </w:p>
    <w:p w14:paraId="6A738EDF" w14:textId="046ABEC8" w:rsidR="00211B20" w:rsidRPr="0017771C" w:rsidRDefault="00692D5E" w:rsidP="002A754E">
      <w:pPr>
        <w:rPr>
          <w:sz w:val="22"/>
        </w:rPr>
      </w:pPr>
      <w:r w:rsidRPr="0017771C">
        <w:rPr>
          <w:sz w:val="22"/>
        </w:rPr>
        <w:t>Field to n=3,000</w:t>
      </w:r>
      <w:r w:rsidR="0039620F" w:rsidRPr="0017771C">
        <w:rPr>
          <w:sz w:val="22"/>
        </w:rPr>
        <w:t xml:space="preserve"> initially with</w:t>
      </w:r>
      <w:r w:rsidRPr="0017771C">
        <w:rPr>
          <w:sz w:val="22"/>
        </w:rPr>
        <w:t xml:space="preserve"> gender, age and race</w:t>
      </w:r>
      <w:r w:rsidR="0086492C" w:rsidRPr="0017771C">
        <w:rPr>
          <w:sz w:val="22"/>
        </w:rPr>
        <w:t>/ethnicity</w:t>
      </w:r>
      <w:r w:rsidRPr="0017771C">
        <w:rPr>
          <w:sz w:val="22"/>
        </w:rPr>
        <w:t xml:space="preserve"> targets, then use final n=1,000 to </w:t>
      </w:r>
      <w:r w:rsidR="00EB7849" w:rsidRPr="0017771C">
        <w:rPr>
          <w:sz w:val="22"/>
        </w:rPr>
        <w:t xml:space="preserve">boost specific cells </w:t>
      </w:r>
      <w:r w:rsidR="0039620F" w:rsidRPr="0017771C">
        <w:rPr>
          <w:sz w:val="22"/>
        </w:rPr>
        <w:t>as needed.</w:t>
      </w:r>
      <w:r w:rsidR="00211B20" w:rsidRPr="0017771C">
        <w:rPr>
          <w:sz w:val="22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08"/>
        <w:gridCol w:w="1620"/>
        <w:gridCol w:w="1890"/>
        <w:gridCol w:w="1890"/>
      </w:tblGrid>
      <w:tr w:rsidR="00F25DD8" w:rsidRPr="0017771C" w14:paraId="4D240F8A" w14:textId="72E97614" w:rsidTr="00F25DD8">
        <w:tc>
          <w:tcPr>
            <w:tcW w:w="1908" w:type="dxa"/>
          </w:tcPr>
          <w:p w14:paraId="04BEF263" w14:textId="77777777" w:rsidR="00F25DD8" w:rsidRPr="0017771C" w:rsidRDefault="00F25DD8" w:rsidP="008D794C">
            <w:pPr>
              <w:rPr>
                <w:sz w:val="22"/>
              </w:rPr>
            </w:pPr>
          </w:p>
        </w:tc>
        <w:tc>
          <w:tcPr>
            <w:tcW w:w="1620" w:type="dxa"/>
          </w:tcPr>
          <w:p w14:paraId="7111C8A5" w14:textId="50B0AD82" w:rsidR="00F25DD8" w:rsidRPr="0017771C" w:rsidRDefault="00F25DD8" w:rsidP="00F25DD8">
            <w:pPr>
              <w:jc w:val="center"/>
              <w:rPr>
                <w:b/>
                <w:sz w:val="22"/>
              </w:rPr>
            </w:pPr>
            <w:r w:rsidRPr="0017771C">
              <w:rPr>
                <w:b/>
                <w:sz w:val="22"/>
              </w:rPr>
              <w:t>Direct Deposit</w:t>
            </w:r>
          </w:p>
        </w:tc>
        <w:tc>
          <w:tcPr>
            <w:tcW w:w="1890" w:type="dxa"/>
          </w:tcPr>
          <w:p w14:paraId="2C658174" w14:textId="24FD3A5B" w:rsidR="00F25DD8" w:rsidRPr="0017771C" w:rsidRDefault="00F25DD8" w:rsidP="00F25DD8">
            <w:pPr>
              <w:jc w:val="center"/>
              <w:rPr>
                <w:b/>
                <w:sz w:val="22"/>
              </w:rPr>
            </w:pPr>
            <w:r w:rsidRPr="0017771C">
              <w:rPr>
                <w:b/>
                <w:sz w:val="22"/>
              </w:rPr>
              <w:t>No Direct Deposit</w:t>
            </w:r>
          </w:p>
        </w:tc>
        <w:tc>
          <w:tcPr>
            <w:tcW w:w="1890" w:type="dxa"/>
          </w:tcPr>
          <w:p w14:paraId="0163DB86" w14:textId="6DA12B96" w:rsidR="00F25DD8" w:rsidRPr="0017771C" w:rsidRDefault="00F25DD8" w:rsidP="00F25DD8">
            <w:pPr>
              <w:jc w:val="center"/>
              <w:rPr>
                <w:b/>
                <w:sz w:val="22"/>
              </w:rPr>
            </w:pPr>
            <w:r w:rsidRPr="0017771C">
              <w:rPr>
                <w:b/>
                <w:sz w:val="22"/>
              </w:rPr>
              <w:t>Total</w:t>
            </w:r>
          </w:p>
        </w:tc>
      </w:tr>
      <w:tr w:rsidR="00F25DD8" w:rsidRPr="0017771C" w14:paraId="46B75707" w14:textId="6EE959B3" w:rsidTr="00F25DD8">
        <w:tc>
          <w:tcPr>
            <w:tcW w:w="1908" w:type="dxa"/>
          </w:tcPr>
          <w:p w14:paraId="7B74F726" w14:textId="5239BA17" w:rsidR="00F25DD8" w:rsidRPr="0017771C" w:rsidRDefault="00F25DD8" w:rsidP="008D794C">
            <w:pPr>
              <w:rPr>
                <w:sz w:val="22"/>
              </w:rPr>
            </w:pPr>
            <w:r w:rsidRPr="0017771C">
              <w:rPr>
                <w:sz w:val="22"/>
              </w:rPr>
              <w:t>No 401(k) offered</w:t>
            </w:r>
          </w:p>
        </w:tc>
        <w:tc>
          <w:tcPr>
            <w:tcW w:w="1620" w:type="dxa"/>
          </w:tcPr>
          <w:p w14:paraId="31CD0E15" w14:textId="532D5DE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513A5AB9" w14:textId="0E7842C9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092326D0" w14:textId="7777777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</w:tr>
      <w:tr w:rsidR="00F25DD8" w:rsidRPr="0017771C" w14:paraId="7622257F" w14:textId="24949F1B" w:rsidTr="00F25DD8">
        <w:tc>
          <w:tcPr>
            <w:tcW w:w="1908" w:type="dxa"/>
          </w:tcPr>
          <w:p w14:paraId="02928FFF" w14:textId="35B1C3CA" w:rsidR="00F25DD8" w:rsidRPr="0017771C" w:rsidRDefault="00F25DD8" w:rsidP="008D794C">
            <w:pPr>
              <w:rPr>
                <w:sz w:val="22"/>
              </w:rPr>
            </w:pPr>
            <w:r w:rsidRPr="0017771C">
              <w:rPr>
                <w:sz w:val="22"/>
              </w:rPr>
              <w:t>401(k) offered but not eligible</w:t>
            </w:r>
          </w:p>
        </w:tc>
        <w:tc>
          <w:tcPr>
            <w:tcW w:w="1620" w:type="dxa"/>
          </w:tcPr>
          <w:p w14:paraId="3D892080" w14:textId="604E44C9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4BAAE50E" w14:textId="36A6C0A8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74A8825B" w14:textId="7777777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</w:tr>
      <w:tr w:rsidR="00F25DD8" w:rsidRPr="0017771C" w14:paraId="13C7C999" w14:textId="7F9DDC0F" w:rsidTr="00F25DD8">
        <w:tc>
          <w:tcPr>
            <w:tcW w:w="1908" w:type="dxa"/>
          </w:tcPr>
          <w:p w14:paraId="3943F941" w14:textId="21EECB85" w:rsidR="00F25DD8" w:rsidRPr="0017771C" w:rsidRDefault="00F25DD8" w:rsidP="008D794C">
            <w:pPr>
              <w:rPr>
                <w:sz w:val="22"/>
              </w:rPr>
            </w:pPr>
            <w:r w:rsidRPr="0017771C">
              <w:rPr>
                <w:sz w:val="22"/>
              </w:rPr>
              <w:t>401(k) eligible but not participating</w:t>
            </w:r>
          </w:p>
        </w:tc>
        <w:tc>
          <w:tcPr>
            <w:tcW w:w="1620" w:type="dxa"/>
          </w:tcPr>
          <w:p w14:paraId="7FBE0076" w14:textId="6CBD7094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3724A481" w14:textId="686FBE92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66102727" w14:textId="7777777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</w:tr>
      <w:tr w:rsidR="00F25DD8" w:rsidRPr="0017771C" w14:paraId="43CA1239" w14:textId="14BAFF2D" w:rsidTr="00F25DD8">
        <w:tc>
          <w:tcPr>
            <w:tcW w:w="1908" w:type="dxa"/>
          </w:tcPr>
          <w:p w14:paraId="7150EFEE" w14:textId="50AFF51C" w:rsidR="00F25DD8" w:rsidRPr="0017771C" w:rsidRDefault="00F25DD8" w:rsidP="008D794C">
            <w:pPr>
              <w:rPr>
                <w:sz w:val="22"/>
              </w:rPr>
            </w:pPr>
            <w:r w:rsidRPr="0017771C">
              <w:rPr>
                <w:sz w:val="22"/>
              </w:rPr>
              <w:t>401(k) participants</w:t>
            </w:r>
          </w:p>
        </w:tc>
        <w:tc>
          <w:tcPr>
            <w:tcW w:w="1620" w:type="dxa"/>
          </w:tcPr>
          <w:p w14:paraId="49118275" w14:textId="538ABAB6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3FC6AC3A" w14:textId="7777777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  <w:tc>
          <w:tcPr>
            <w:tcW w:w="1890" w:type="dxa"/>
          </w:tcPr>
          <w:p w14:paraId="64DC2C6D" w14:textId="77777777" w:rsidR="00F25DD8" w:rsidRPr="0017771C" w:rsidRDefault="00F25DD8" w:rsidP="00F25DD8">
            <w:pPr>
              <w:jc w:val="center"/>
              <w:rPr>
                <w:sz w:val="22"/>
              </w:rPr>
            </w:pPr>
          </w:p>
        </w:tc>
      </w:tr>
    </w:tbl>
    <w:p w14:paraId="42BDFFA3" w14:textId="387A7FE5" w:rsidR="00692D5E" w:rsidRPr="0017771C" w:rsidRDefault="008D794C" w:rsidP="002A754E">
      <w:pPr>
        <w:rPr>
          <w:sz w:val="22"/>
        </w:rPr>
      </w:pPr>
      <w:r w:rsidRPr="0017771C">
        <w:rPr>
          <w:sz w:val="22"/>
        </w:rPr>
        <w:br w:type="textWrapping" w:clear="all"/>
      </w:r>
    </w:p>
    <w:p w14:paraId="50E8C5B7" w14:textId="77777777" w:rsidR="002A754E" w:rsidRPr="0017771C" w:rsidRDefault="002A754E" w:rsidP="002A754E">
      <w:pPr>
        <w:rPr>
          <w:sz w:val="22"/>
        </w:rPr>
      </w:pPr>
    </w:p>
    <w:p w14:paraId="0CF5DA95" w14:textId="77777777" w:rsidR="002A754E" w:rsidRPr="0017771C" w:rsidRDefault="002A754E" w:rsidP="002A754E">
      <w:pPr>
        <w:tabs>
          <w:tab w:val="left" w:pos="3105"/>
        </w:tabs>
        <w:outlineLvl w:val="0"/>
        <w:rPr>
          <w:b/>
          <w:sz w:val="22"/>
        </w:rPr>
      </w:pPr>
      <w:r w:rsidRPr="0017771C">
        <w:rPr>
          <w:b/>
          <w:sz w:val="22"/>
        </w:rPr>
        <w:lastRenderedPageBreak/>
        <w:t>Survey Outline</w:t>
      </w:r>
    </w:p>
    <w:p w14:paraId="5534C343" w14:textId="339A67E2" w:rsidR="00826429" w:rsidRPr="0017771C" w:rsidRDefault="00826429" w:rsidP="004734F4">
      <w:pPr>
        <w:numPr>
          <w:ilvl w:val="0"/>
          <w:numId w:val="22"/>
        </w:numPr>
        <w:rPr>
          <w:rFonts w:cs="Arial"/>
          <w:sz w:val="22"/>
        </w:rPr>
      </w:pPr>
      <w:r w:rsidRPr="0017771C">
        <w:rPr>
          <w:rFonts w:cs="Arial"/>
          <w:sz w:val="22"/>
        </w:rPr>
        <w:t>Screening – identify appropriate individuals to include in the study based on employment (full or part-time or self-employed) and other characteristics</w:t>
      </w:r>
    </w:p>
    <w:p w14:paraId="6433C72A" w14:textId="77777777" w:rsidR="00826429" w:rsidRPr="0017771C" w:rsidRDefault="00826429" w:rsidP="004734F4">
      <w:pPr>
        <w:numPr>
          <w:ilvl w:val="0"/>
          <w:numId w:val="22"/>
        </w:numPr>
        <w:rPr>
          <w:rFonts w:cs="Arial"/>
          <w:sz w:val="22"/>
        </w:rPr>
      </w:pPr>
      <w:r w:rsidRPr="0017771C">
        <w:rPr>
          <w:rFonts w:cs="Arial"/>
          <w:sz w:val="22"/>
        </w:rPr>
        <w:t>Employer – characteristics of employers like size (number of employees), industry, occupation, payroll direct deposit, union, etc.</w:t>
      </w:r>
    </w:p>
    <w:p w14:paraId="316C90B1" w14:textId="77777777" w:rsidR="00826429" w:rsidRPr="0017771C" w:rsidRDefault="00826429" w:rsidP="004734F4">
      <w:pPr>
        <w:numPr>
          <w:ilvl w:val="0"/>
          <w:numId w:val="22"/>
        </w:numPr>
        <w:rPr>
          <w:rFonts w:cs="Arial"/>
          <w:sz w:val="22"/>
        </w:rPr>
      </w:pPr>
      <w:r w:rsidRPr="0017771C">
        <w:rPr>
          <w:rFonts w:cs="Arial"/>
          <w:sz w:val="22"/>
        </w:rPr>
        <w:t>Employer based retirement program – existence, eligibility, participation in retirement savings program; participation level; reasons for personal actions; relation to personal saving orientation</w:t>
      </w:r>
    </w:p>
    <w:p w14:paraId="2CF7A880" w14:textId="77777777" w:rsidR="00826429" w:rsidRPr="0017771C" w:rsidRDefault="00826429" w:rsidP="004734F4">
      <w:pPr>
        <w:numPr>
          <w:ilvl w:val="0"/>
          <w:numId w:val="22"/>
        </w:numPr>
        <w:rPr>
          <w:rFonts w:cs="Arial"/>
          <w:sz w:val="22"/>
        </w:rPr>
      </w:pPr>
      <w:r w:rsidRPr="0017771C">
        <w:rPr>
          <w:rFonts w:cs="Arial"/>
          <w:sz w:val="22"/>
        </w:rPr>
        <w:t>Assessment of</w:t>
      </w:r>
      <w:r w:rsidRPr="0017771C">
        <w:rPr>
          <w:rFonts w:cs="Arial"/>
          <w:i/>
          <w:sz w:val="22"/>
        </w:rPr>
        <w:t xml:space="preserve"> my</w:t>
      </w:r>
      <w:r w:rsidRPr="0017771C">
        <w:rPr>
          <w:rFonts w:cs="Arial"/>
          <w:sz w:val="22"/>
        </w:rPr>
        <w:t xml:space="preserve">RA product – interest in </w:t>
      </w:r>
      <w:r w:rsidRPr="0017771C">
        <w:rPr>
          <w:rFonts w:cs="Arial"/>
          <w:i/>
          <w:sz w:val="22"/>
        </w:rPr>
        <w:t>my</w:t>
      </w:r>
      <w:r w:rsidRPr="0017771C">
        <w:rPr>
          <w:rFonts w:cs="Arial"/>
          <w:sz w:val="22"/>
        </w:rPr>
        <w:t>RA, purchase intent, factors impacting purchase to serve as primary inputs for uptake estimate</w:t>
      </w:r>
    </w:p>
    <w:p w14:paraId="3407F3F1" w14:textId="77777777" w:rsidR="00826429" w:rsidRPr="0017771C" w:rsidRDefault="00826429" w:rsidP="004734F4">
      <w:pPr>
        <w:numPr>
          <w:ilvl w:val="0"/>
          <w:numId w:val="22"/>
        </w:numPr>
        <w:rPr>
          <w:rFonts w:cs="Arial"/>
          <w:sz w:val="22"/>
        </w:rPr>
      </w:pPr>
      <w:r w:rsidRPr="0017771C">
        <w:rPr>
          <w:rFonts w:cs="Arial"/>
          <w:sz w:val="22"/>
        </w:rPr>
        <w:t xml:space="preserve">Potential interaction of </w:t>
      </w:r>
      <w:r w:rsidRPr="0017771C">
        <w:rPr>
          <w:rFonts w:cs="Arial"/>
          <w:i/>
          <w:sz w:val="22"/>
        </w:rPr>
        <w:t>my</w:t>
      </w:r>
      <w:r w:rsidRPr="0017771C">
        <w:rPr>
          <w:rFonts w:cs="Arial"/>
          <w:sz w:val="22"/>
        </w:rPr>
        <w:t xml:space="preserve">RA interest with existing retirement savings behaviors, and factors that could influence decisions in this context </w:t>
      </w:r>
    </w:p>
    <w:p w14:paraId="30263C4B" w14:textId="77777777" w:rsidR="00826429" w:rsidRPr="0017771C" w:rsidRDefault="00826429" w:rsidP="004734F4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sz w:val="22"/>
          <w:szCs w:val="22"/>
        </w:rPr>
        <w:t>Message assessment</w:t>
      </w:r>
      <w:r w:rsidRPr="0017771C">
        <w:rPr>
          <w:rFonts w:cs="Arial"/>
          <w:sz w:val="22"/>
        </w:rPr>
        <w:t xml:space="preserve"> – </w:t>
      </w:r>
      <w:r w:rsidRPr="0017771C">
        <w:rPr>
          <w:rFonts w:ascii="Arial" w:hAnsi="Arial" w:cs="Arial"/>
          <w:sz w:val="22"/>
          <w:szCs w:val="22"/>
        </w:rPr>
        <w:t xml:space="preserve">test employee messages to determine the most effective ways to communicate </w:t>
      </w:r>
      <w:r w:rsidRPr="0017771C">
        <w:rPr>
          <w:rFonts w:ascii="Arial" w:hAnsi="Arial" w:cs="Arial"/>
          <w:i/>
          <w:sz w:val="22"/>
          <w:szCs w:val="22"/>
        </w:rPr>
        <w:t>my</w:t>
      </w:r>
      <w:r w:rsidRPr="0017771C">
        <w:rPr>
          <w:rFonts w:ascii="Arial" w:hAnsi="Arial" w:cs="Arial"/>
          <w:sz w:val="22"/>
          <w:szCs w:val="22"/>
        </w:rPr>
        <w:t>RA features and benefits to employees</w:t>
      </w:r>
    </w:p>
    <w:p w14:paraId="45E3D79F" w14:textId="77777777" w:rsidR="00826429" w:rsidRPr="0017771C" w:rsidRDefault="00826429" w:rsidP="004734F4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sz w:val="22"/>
          <w:szCs w:val="22"/>
        </w:rPr>
        <w:t xml:space="preserve">Communications channels and sources of information </w:t>
      </w:r>
      <w:r w:rsidRPr="0017771C">
        <w:rPr>
          <w:rFonts w:cs="Arial"/>
          <w:sz w:val="22"/>
        </w:rPr>
        <w:t xml:space="preserve"> – </w:t>
      </w:r>
      <w:r w:rsidRPr="0017771C">
        <w:rPr>
          <w:rFonts w:ascii="Arial" w:hAnsi="Arial" w:cs="Arial"/>
          <w:sz w:val="22"/>
          <w:szCs w:val="22"/>
        </w:rPr>
        <w:t>information sources relied on to make retirement savings decisions, expected role of employer, tools and resources needed</w:t>
      </w:r>
    </w:p>
    <w:p w14:paraId="4F2B2B14" w14:textId="50D3C873" w:rsidR="002A754E" w:rsidRPr="0017771C" w:rsidRDefault="00826429" w:rsidP="004734F4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Demographics</w:t>
      </w:r>
      <w:r w:rsidRPr="0017771C">
        <w:rPr>
          <w:rFonts w:ascii="Arial" w:hAnsi="Arial" w:cs="Arial"/>
          <w:sz w:val="22"/>
        </w:rPr>
        <w:t xml:space="preserve"> – </w:t>
      </w:r>
      <w:r w:rsidRPr="0017771C">
        <w:rPr>
          <w:rFonts w:ascii="Arial" w:hAnsi="Arial" w:cs="Arial"/>
          <w:color w:val="000000"/>
          <w:sz w:val="22"/>
          <w:szCs w:val="22"/>
        </w:rPr>
        <w:t>including compensation level and household income</w:t>
      </w:r>
      <w:r w:rsidR="00FD3889" w:rsidRPr="0017771C">
        <w:rPr>
          <w:rFonts w:ascii="Arial" w:hAnsi="Arial" w:cs="Arial"/>
          <w:b/>
          <w:sz w:val="22"/>
        </w:rPr>
        <w:br w:type="page"/>
      </w:r>
    </w:p>
    <w:p w14:paraId="462071A9" w14:textId="5F488DF9" w:rsidR="002A754E" w:rsidRPr="0017771C" w:rsidRDefault="00961FEC" w:rsidP="002A754E">
      <w:pPr>
        <w:outlineLvl w:val="0"/>
        <w:rPr>
          <w:sz w:val="22"/>
        </w:rPr>
      </w:pPr>
      <w:r w:rsidRPr="0017771C">
        <w:rPr>
          <w:b/>
          <w:sz w:val="22"/>
        </w:rPr>
        <w:lastRenderedPageBreak/>
        <w:t>SECTION 1: SCREENING</w:t>
      </w:r>
      <w:r w:rsidR="00C2681F" w:rsidRPr="0017771C">
        <w:rPr>
          <w:b/>
          <w:sz w:val="22"/>
        </w:rPr>
        <w:t xml:space="preserve"> </w:t>
      </w:r>
      <w:r w:rsidR="00C2681F" w:rsidRPr="0017771C">
        <w:rPr>
          <w:rFonts w:cs="Arial"/>
          <w:sz w:val="22"/>
        </w:rPr>
        <w:t xml:space="preserve">– identify appropriate individuals to include in the study based on employment (full or part-time or self-employed) and other characteristics </w:t>
      </w:r>
    </w:p>
    <w:p w14:paraId="65B5409A" w14:textId="77777777" w:rsidR="002A754E" w:rsidRPr="0017771C" w:rsidRDefault="002A754E" w:rsidP="002A754E">
      <w:pPr>
        <w:tabs>
          <w:tab w:val="left" w:pos="3105"/>
        </w:tabs>
        <w:rPr>
          <w:b/>
          <w:sz w:val="22"/>
        </w:rPr>
      </w:pPr>
    </w:p>
    <w:p w14:paraId="757C3679" w14:textId="77777777" w:rsidR="00450ADC" w:rsidRPr="0017771C" w:rsidRDefault="002A754E" w:rsidP="00450ADC">
      <w:pPr>
        <w:tabs>
          <w:tab w:val="left" w:pos="990"/>
        </w:tabs>
        <w:outlineLvl w:val="0"/>
        <w:rPr>
          <w:b/>
          <w:sz w:val="22"/>
        </w:rPr>
      </w:pPr>
      <w:r w:rsidRPr="0017771C">
        <w:rPr>
          <w:b/>
          <w:sz w:val="22"/>
        </w:rPr>
        <w:t xml:space="preserve">INTRO LANGUAGE: </w:t>
      </w:r>
      <w:r w:rsidRPr="0017771C">
        <w:rPr>
          <w:i/>
          <w:sz w:val="22"/>
        </w:rPr>
        <w:t xml:space="preserve">Welcome to our survey.  We greatly appreciate your willingness to provide your time and honest feedback to our questions.  </w:t>
      </w:r>
      <w:r w:rsidR="00450ADC" w:rsidRPr="0017771C">
        <w:rPr>
          <w:i/>
          <w:sz w:val="22"/>
        </w:rPr>
        <w:t xml:space="preserve">First we’d like to ask you a few questions just for classification purposes.  </w:t>
      </w:r>
    </w:p>
    <w:p w14:paraId="3942BAB1" w14:textId="77777777" w:rsidR="002A754E" w:rsidRPr="0017771C" w:rsidRDefault="002A754E" w:rsidP="002A754E">
      <w:pPr>
        <w:tabs>
          <w:tab w:val="left" w:pos="720"/>
          <w:tab w:val="left" w:pos="1661"/>
        </w:tabs>
        <w:ind w:left="720"/>
        <w:rPr>
          <w:sz w:val="22"/>
        </w:rPr>
      </w:pPr>
    </w:p>
    <w:p w14:paraId="5000E028" w14:textId="77777777" w:rsidR="002A754E" w:rsidRPr="0017771C" w:rsidRDefault="002A754E" w:rsidP="002A754E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>What is your age?</w:t>
      </w:r>
      <w:r w:rsidRPr="0017771C">
        <w:rPr>
          <w:rFonts w:cs="Arial"/>
          <w:b/>
          <w:color w:val="000000"/>
          <w:sz w:val="22"/>
          <w:szCs w:val="18"/>
        </w:rPr>
        <w:t xml:space="preserve"> </w:t>
      </w:r>
    </w:p>
    <w:p w14:paraId="542FF961" w14:textId="6EAC6F3D" w:rsidR="002A754E" w:rsidRPr="0017771C" w:rsidRDefault="002A754E" w:rsidP="00690992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before="120" w:after="0"/>
        <w:ind w:left="1080"/>
        <w:outlineLvl w:val="0"/>
        <w:rPr>
          <w:rFonts w:cs="Arial"/>
          <w:b/>
          <w:color w:val="000000"/>
          <w:sz w:val="22"/>
          <w:szCs w:val="18"/>
          <w:lang w:val="en-US"/>
        </w:rPr>
      </w:pPr>
      <w:r w:rsidRPr="0017771C">
        <w:rPr>
          <w:rFonts w:cs="Arial"/>
          <w:color w:val="000000"/>
          <w:sz w:val="22"/>
          <w:szCs w:val="18"/>
        </w:rPr>
        <w:t xml:space="preserve">DROP DOWN MENU, </w:t>
      </w:r>
      <w:r w:rsidRPr="0017771C">
        <w:rPr>
          <w:rFonts w:cs="Arial"/>
          <w:b/>
          <w:color w:val="000000"/>
          <w:sz w:val="22"/>
          <w:szCs w:val="18"/>
        </w:rPr>
        <w:t xml:space="preserve">TERMINATE IF LESS THAN </w:t>
      </w:r>
      <w:r w:rsidR="00516206" w:rsidRPr="0017771C">
        <w:rPr>
          <w:rFonts w:cs="Arial"/>
          <w:b/>
          <w:color w:val="000000"/>
          <w:sz w:val="22"/>
          <w:szCs w:val="18"/>
          <w:lang w:val="en-US"/>
        </w:rPr>
        <w:t>21 OR OVER AGE 60</w:t>
      </w:r>
    </w:p>
    <w:p w14:paraId="7C432979" w14:textId="77777777" w:rsidR="0084443D" w:rsidRPr="0017771C" w:rsidRDefault="0084443D" w:rsidP="002A754E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6A06162A" w14:textId="3A0C823E" w:rsidR="004E2B41" w:rsidRPr="0017771C" w:rsidRDefault="004E2B41" w:rsidP="004E2B41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Which </w:t>
      </w:r>
      <w:r w:rsidRPr="0017771C">
        <w:rPr>
          <w:rFonts w:cs="Arial"/>
          <w:color w:val="000000"/>
          <w:sz w:val="22"/>
          <w:szCs w:val="18"/>
          <w:u w:val="single"/>
        </w:rPr>
        <w:t>one</w:t>
      </w:r>
      <w:r w:rsidRPr="0017771C">
        <w:rPr>
          <w:rFonts w:cs="Arial"/>
          <w:color w:val="000000"/>
          <w:sz w:val="22"/>
          <w:szCs w:val="18"/>
        </w:rPr>
        <w:t xml:space="preserve"> of the following </w:t>
      </w:r>
      <w:r w:rsidRPr="0017771C">
        <w:rPr>
          <w:rFonts w:cs="Arial"/>
          <w:snapToGrid w:val="0"/>
          <w:color w:val="000000"/>
          <w:sz w:val="22"/>
          <w:szCs w:val="18"/>
        </w:rPr>
        <w:t>best describes your current employment status</w:t>
      </w:r>
      <w:r w:rsidRPr="0017771C">
        <w:rPr>
          <w:rFonts w:cs="Arial"/>
          <w:color w:val="000000"/>
          <w:sz w:val="22"/>
          <w:szCs w:val="18"/>
        </w:rPr>
        <w:t xml:space="preserve">?  </w:t>
      </w:r>
    </w:p>
    <w:p w14:paraId="068D4172" w14:textId="77777777" w:rsidR="004E2B41" w:rsidRPr="0017771C" w:rsidRDefault="004E2B41" w:rsidP="004E2B41">
      <w:pPr>
        <w:tabs>
          <w:tab w:val="left" w:pos="720"/>
        </w:tabs>
        <w:ind w:left="720"/>
        <w:rPr>
          <w:sz w:val="22"/>
        </w:rPr>
      </w:pPr>
    </w:p>
    <w:p w14:paraId="74147360" w14:textId="77777777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Employed full time  </w:t>
      </w:r>
    </w:p>
    <w:p w14:paraId="4F9B1638" w14:textId="77777777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Employed part time</w:t>
      </w:r>
    </w:p>
    <w:p w14:paraId="0BB0555D" w14:textId="466503DD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Self-employed </w:t>
      </w:r>
    </w:p>
    <w:p w14:paraId="06C77D4C" w14:textId="77777777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Not employed, but looking for work  </w:t>
      </w:r>
      <w:r w:rsidRPr="0017771C">
        <w:rPr>
          <w:rFonts w:cs="Arial"/>
          <w:b/>
          <w:sz w:val="22"/>
          <w:szCs w:val="22"/>
        </w:rPr>
        <w:t>[TERMINATE]</w:t>
      </w:r>
    </w:p>
    <w:p w14:paraId="2E1E7C0A" w14:textId="77777777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Not employed and not looking for work  </w:t>
      </w:r>
      <w:r w:rsidRPr="0017771C">
        <w:rPr>
          <w:rFonts w:cs="Arial"/>
          <w:b/>
          <w:sz w:val="22"/>
          <w:szCs w:val="22"/>
        </w:rPr>
        <w:t>[TERMINATE]</w:t>
      </w:r>
    </w:p>
    <w:p w14:paraId="628964A5" w14:textId="77777777" w:rsidR="004E2B41" w:rsidRPr="0017771C" w:rsidRDefault="004E2B41" w:rsidP="00185283">
      <w:pPr>
        <w:numPr>
          <w:ilvl w:val="0"/>
          <w:numId w:val="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Retired </w:t>
      </w:r>
      <w:r w:rsidRPr="0017771C">
        <w:rPr>
          <w:rFonts w:cs="Arial"/>
          <w:b/>
          <w:sz w:val="22"/>
          <w:szCs w:val="22"/>
        </w:rPr>
        <w:t>[TERMINATE]</w:t>
      </w:r>
    </w:p>
    <w:p w14:paraId="33ED1657" w14:textId="77777777" w:rsidR="0042651D" w:rsidRPr="0017771C" w:rsidRDefault="0042651D" w:rsidP="0042651D">
      <w:pPr>
        <w:tabs>
          <w:tab w:val="left" w:pos="720"/>
        </w:tabs>
        <w:ind w:left="1440"/>
        <w:rPr>
          <w:sz w:val="22"/>
        </w:rPr>
      </w:pPr>
    </w:p>
    <w:p w14:paraId="01A3D0AF" w14:textId="6B8667C4" w:rsidR="0042651D" w:rsidRPr="0017771C" w:rsidRDefault="0042651D" w:rsidP="0042651D">
      <w:pPr>
        <w:tabs>
          <w:tab w:val="left" w:pos="720"/>
        </w:tabs>
        <w:rPr>
          <w:rFonts w:cs="Arial"/>
          <w:b/>
          <w:sz w:val="22"/>
          <w:szCs w:val="18"/>
        </w:rPr>
      </w:pPr>
      <w:r w:rsidRPr="0017771C">
        <w:rPr>
          <w:rFonts w:cs="Arial"/>
          <w:b/>
          <w:sz w:val="22"/>
          <w:szCs w:val="18"/>
        </w:rPr>
        <w:t>IF EMPLOYED PART TIME ASK:</w:t>
      </w:r>
    </w:p>
    <w:p w14:paraId="64F2A8FC" w14:textId="23A42341" w:rsidR="0042651D" w:rsidRPr="0017771C" w:rsidRDefault="0042651D" w:rsidP="0042651D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>Wh</w:t>
      </w:r>
      <w:r w:rsidR="00473EED" w:rsidRPr="0017771C">
        <w:rPr>
          <w:rFonts w:cs="Arial"/>
          <w:color w:val="000000"/>
          <w:sz w:val="22"/>
          <w:szCs w:val="18"/>
        </w:rPr>
        <w:t>y do you work part time instead of full time?</w:t>
      </w:r>
      <w:r w:rsidRPr="0017771C">
        <w:rPr>
          <w:rFonts w:cs="Arial"/>
          <w:color w:val="000000"/>
          <w:sz w:val="22"/>
          <w:szCs w:val="18"/>
        </w:rPr>
        <w:t xml:space="preserve"> </w:t>
      </w:r>
      <w:r w:rsidR="00D44966" w:rsidRPr="0017771C">
        <w:rPr>
          <w:rFonts w:cs="Arial"/>
          <w:color w:val="000000"/>
          <w:sz w:val="22"/>
          <w:szCs w:val="18"/>
        </w:rPr>
        <w:t>Select all that apply.</w:t>
      </w:r>
    </w:p>
    <w:p w14:paraId="4C49BB44" w14:textId="77777777" w:rsidR="0042651D" w:rsidRPr="0017771C" w:rsidRDefault="0042651D" w:rsidP="0042651D">
      <w:pPr>
        <w:tabs>
          <w:tab w:val="left" w:pos="720"/>
        </w:tabs>
        <w:ind w:left="720"/>
        <w:rPr>
          <w:sz w:val="22"/>
        </w:rPr>
      </w:pPr>
    </w:p>
    <w:p w14:paraId="152B9B9D" w14:textId="6095A2A1" w:rsidR="00D44966" w:rsidRPr="0017771C" w:rsidRDefault="00D17E34" w:rsidP="00047E68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Slack work or business conditions (not enough work)</w:t>
      </w:r>
    </w:p>
    <w:p w14:paraId="543B5973" w14:textId="03E37C61" w:rsidR="008C2075" w:rsidRPr="0017771C" w:rsidRDefault="008C2075" w:rsidP="00047E68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Seasonal decline in demand </w:t>
      </w:r>
    </w:p>
    <w:p w14:paraId="36EF46AE" w14:textId="4927426B" w:rsidR="0042651D" w:rsidRPr="0017771C" w:rsidRDefault="00D17E34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Could only find part time work</w:t>
      </w:r>
      <w:r w:rsidR="008C2075" w:rsidRPr="0017771C">
        <w:rPr>
          <w:rFonts w:cs="Arial"/>
          <w:sz w:val="22"/>
          <w:szCs w:val="18"/>
        </w:rPr>
        <w:t xml:space="preserve"> (could not find full-time work)</w:t>
      </w:r>
    </w:p>
    <w:p w14:paraId="147749BF" w14:textId="628B4E24" w:rsidR="0042651D" w:rsidRPr="0017771C" w:rsidRDefault="003646D3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Childcare</w:t>
      </w:r>
      <w:r w:rsidR="002B6AC9" w:rsidRPr="0017771C">
        <w:rPr>
          <w:rFonts w:cs="Arial"/>
          <w:sz w:val="22"/>
          <w:szCs w:val="18"/>
        </w:rPr>
        <w:t xml:space="preserve"> problems</w:t>
      </w:r>
    </w:p>
    <w:p w14:paraId="5B12FBEB" w14:textId="41B8232D" w:rsidR="003646D3" w:rsidRPr="0017771C" w:rsidRDefault="003646D3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Family or personal obligations</w:t>
      </w:r>
    </w:p>
    <w:p w14:paraId="6B29E80D" w14:textId="502A47D8" w:rsidR="003646D3" w:rsidRPr="0017771C" w:rsidRDefault="003646D3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School or training</w:t>
      </w:r>
    </w:p>
    <w:p w14:paraId="011302CA" w14:textId="156A0E74" w:rsidR="003646D3" w:rsidRPr="0017771C" w:rsidRDefault="00D44966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Retired and only want</w:t>
      </w:r>
      <w:r w:rsidR="002B6AC9" w:rsidRPr="0017771C">
        <w:rPr>
          <w:rFonts w:cs="Arial"/>
          <w:sz w:val="22"/>
          <w:szCs w:val="18"/>
        </w:rPr>
        <w:t xml:space="preserve"> part-</w:t>
      </w:r>
      <w:r w:rsidR="003646D3" w:rsidRPr="0017771C">
        <w:rPr>
          <w:rFonts w:cs="Arial"/>
          <w:sz w:val="22"/>
          <w:szCs w:val="18"/>
        </w:rPr>
        <w:t>time</w:t>
      </w:r>
      <w:r w:rsidRPr="0017771C">
        <w:rPr>
          <w:rFonts w:cs="Arial"/>
          <w:sz w:val="22"/>
          <w:szCs w:val="18"/>
        </w:rPr>
        <w:t xml:space="preserve"> work</w:t>
      </w:r>
    </w:p>
    <w:p w14:paraId="363793AB" w14:textId="0658FEE5" w:rsidR="003646D3" w:rsidRPr="0017771C" w:rsidRDefault="00DF0F0E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Work</w:t>
      </w:r>
      <w:r w:rsidR="002B6AC9" w:rsidRPr="0017771C">
        <w:rPr>
          <w:rFonts w:cs="Arial"/>
          <w:sz w:val="22"/>
          <w:szCs w:val="18"/>
        </w:rPr>
        <w:t xml:space="preserve"> a part-time job to earn extra spending money</w:t>
      </w:r>
    </w:p>
    <w:p w14:paraId="0E5F7E12" w14:textId="007438E8" w:rsidR="003646D3" w:rsidRPr="0017771C" w:rsidRDefault="003646D3" w:rsidP="0042651D">
      <w:pPr>
        <w:numPr>
          <w:ilvl w:val="0"/>
          <w:numId w:val="5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Other _________________________</w:t>
      </w:r>
    </w:p>
    <w:p w14:paraId="4BE7060D" w14:textId="05B7D0E3" w:rsidR="004E2B41" w:rsidRPr="0017771C" w:rsidRDefault="004E2B41" w:rsidP="0042651D">
      <w:pPr>
        <w:tabs>
          <w:tab w:val="left" w:pos="720"/>
        </w:tabs>
        <w:ind w:left="1440"/>
        <w:rPr>
          <w:sz w:val="22"/>
        </w:rPr>
      </w:pPr>
    </w:p>
    <w:p w14:paraId="5C7D4ADD" w14:textId="77777777" w:rsidR="0042651D" w:rsidRPr="0017771C" w:rsidRDefault="0042651D" w:rsidP="004E2B41">
      <w:pPr>
        <w:tabs>
          <w:tab w:val="left" w:pos="720"/>
        </w:tabs>
        <w:ind w:left="1440"/>
        <w:rPr>
          <w:sz w:val="22"/>
        </w:rPr>
      </w:pPr>
    </w:p>
    <w:p w14:paraId="5B1A35FF" w14:textId="77777777" w:rsidR="002E2ABB" w:rsidRPr="0017771C" w:rsidRDefault="002E2ABB" w:rsidP="002E2ABB">
      <w:pPr>
        <w:pStyle w:val="1Question"/>
      </w:pPr>
      <w:r w:rsidRPr="0017771C">
        <w:t>How many paid jobs do you currently hold?</w:t>
      </w:r>
    </w:p>
    <w:p w14:paraId="1796651C" w14:textId="77777777" w:rsidR="002E2ABB" w:rsidRPr="0017771C" w:rsidRDefault="002E2ABB" w:rsidP="004734F4">
      <w:pPr>
        <w:pStyle w:val="ListParagraph"/>
        <w:numPr>
          <w:ilvl w:val="0"/>
          <w:numId w:val="24"/>
        </w:numPr>
        <w:tabs>
          <w:tab w:val="left" w:pos="990"/>
        </w:tabs>
        <w:ind w:left="1530" w:hanging="450"/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One</w:t>
      </w:r>
    </w:p>
    <w:p w14:paraId="7FB1A51B" w14:textId="77777777" w:rsidR="002E2ABB" w:rsidRPr="0017771C" w:rsidRDefault="002E2ABB" w:rsidP="004734F4">
      <w:pPr>
        <w:pStyle w:val="ListParagraph"/>
        <w:numPr>
          <w:ilvl w:val="0"/>
          <w:numId w:val="24"/>
        </w:numPr>
        <w:tabs>
          <w:tab w:val="left" w:pos="990"/>
        </w:tabs>
        <w:ind w:left="1530" w:hanging="450"/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Two</w:t>
      </w:r>
    </w:p>
    <w:p w14:paraId="5D17F704" w14:textId="77777777" w:rsidR="002E2ABB" w:rsidRPr="0017771C" w:rsidRDefault="002E2ABB" w:rsidP="004734F4">
      <w:pPr>
        <w:pStyle w:val="ListParagraph"/>
        <w:numPr>
          <w:ilvl w:val="0"/>
          <w:numId w:val="24"/>
        </w:numPr>
        <w:tabs>
          <w:tab w:val="left" w:pos="990"/>
        </w:tabs>
        <w:ind w:left="1530" w:hanging="450"/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Three</w:t>
      </w:r>
    </w:p>
    <w:p w14:paraId="7B6C382E" w14:textId="77777777" w:rsidR="002E2ABB" w:rsidRPr="0017771C" w:rsidRDefault="002E2ABB" w:rsidP="004734F4">
      <w:pPr>
        <w:pStyle w:val="ListParagraph"/>
        <w:numPr>
          <w:ilvl w:val="0"/>
          <w:numId w:val="24"/>
        </w:numPr>
        <w:tabs>
          <w:tab w:val="left" w:pos="990"/>
        </w:tabs>
        <w:ind w:left="1530" w:hanging="450"/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Four or more</w:t>
      </w:r>
    </w:p>
    <w:p w14:paraId="01B433DA" w14:textId="77777777" w:rsidR="002E2ABB" w:rsidRPr="0017771C" w:rsidRDefault="002E2ABB" w:rsidP="004734F4">
      <w:pPr>
        <w:pStyle w:val="ListParagraph"/>
        <w:numPr>
          <w:ilvl w:val="0"/>
          <w:numId w:val="24"/>
        </w:numPr>
        <w:tabs>
          <w:tab w:val="left" w:pos="990"/>
        </w:tabs>
        <w:ind w:left="1530" w:hanging="450"/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 xml:space="preserve">None </w:t>
      </w:r>
      <w:r w:rsidRPr="0017771C">
        <w:rPr>
          <w:rFonts w:ascii="Arial" w:hAnsi="Arial" w:cs="Arial"/>
          <w:b/>
          <w:sz w:val="22"/>
          <w:szCs w:val="22"/>
        </w:rPr>
        <w:t>[TERMINATE]</w:t>
      </w:r>
    </w:p>
    <w:p w14:paraId="45C32242" w14:textId="77777777" w:rsidR="004E2B41" w:rsidRPr="0017771C" w:rsidRDefault="004E2B41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4FD8C26E" w14:textId="77777777" w:rsidR="0009370F" w:rsidRPr="0017771C" w:rsidRDefault="0009370F" w:rsidP="0009370F">
      <w:pPr>
        <w:ind w:left="720"/>
        <w:rPr>
          <w:sz w:val="22"/>
        </w:rPr>
      </w:pPr>
      <w:r w:rsidRPr="0017771C">
        <w:rPr>
          <w:b/>
          <w:sz w:val="22"/>
        </w:rPr>
        <w:t>INTRO IF # of JOBS QUESTION = 2 OR MORE JOBS</w:t>
      </w:r>
      <w:r w:rsidRPr="0017771C">
        <w:rPr>
          <w:sz w:val="22"/>
        </w:rPr>
        <w:t xml:space="preserve">: </w:t>
      </w:r>
      <w:r w:rsidRPr="0017771C">
        <w:rPr>
          <w:sz w:val="22"/>
          <w:szCs w:val="22"/>
        </w:rPr>
        <w:t xml:space="preserve">For the next few questions, please answer for the one job where you work the </w:t>
      </w:r>
      <w:r w:rsidRPr="0017771C">
        <w:rPr>
          <w:sz w:val="22"/>
          <w:szCs w:val="22"/>
          <w:u w:val="single"/>
        </w:rPr>
        <w:t>most</w:t>
      </w:r>
      <w:r w:rsidRPr="0017771C">
        <w:rPr>
          <w:sz w:val="22"/>
          <w:szCs w:val="22"/>
        </w:rPr>
        <w:t xml:space="preserve"> or you consider your </w:t>
      </w:r>
      <w:r w:rsidRPr="0017771C">
        <w:rPr>
          <w:sz w:val="22"/>
          <w:szCs w:val="22"/>
          <w:u w:val="single"/>
        </w:rPr>
        <w:t>main</w:t>
      </w:r>
      <w:r w:rsidRPr="0017771C">
        <w:rPr>
          <w:sz w:val="22"/>
          <w:szCs w:val="22"/>
        </w:rPr>
        <w:t xml:space="preserve"> job.</w:t>
      </w:r>
    </w:p>
    <w:p w14:paraId="3EC6E1F4" w14:textId="77777777" w:rsidR="0009370F" w:rsidRPr="0017771C" w:rsidRDefault="0009370F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54D09614" w14:textId="77777777" w:rsidR="00527BD0" w:rsidRPr="0017771C" w:rsidRDefault="00527BD0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431087A3" w14:textId="3DA6BF83" w:rsidR="00527BD0" w:rsidRPr="0017771C" w:rsidRDefault="00DB391F" w:rsidP="00527BD0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t xml:space="preserve"> </w:t>
      </w:r>
      <w:r w:rsidR="00690992" w:rsidRPr="0017771C">
        <w:t>[</w:t>
      </w:r>
      <w:r w:rsidR="00690992" w:rsidRPr="0017771C">
        <w:rPr>
          <w:b/>
        </w:rPr>
        <w:t>IF SELF EMPLOYED</w:t>
      </w:r>
      <w:r w:rsidR="00696EB3" w:rsidRPr="0017771C">
        <w:rPr>
          <w:b/>
        </w:rPr>
        <w:t xml:space="preserve">: </w:t>
      </w:r>
      <w:r w:rsidR="00696EB3" w:rsidRPr="0017771C">
        <w:t xml:space="preserve">Do you have /  </w:t>
      </w:r>
      <w:r w:rsidR="00696EB3" w:rsidRPr="0017771C">
        <w:rPr>
          <w:b/>
        </w:rPr>
        <w:t>ALL OTHERS</w:t>
      </w:r>
      <w:r w:rsidR="00690992" w:rsidRPr="0017771C">
        <w:rPr>
          <w:rFonts w:cs="Arial"/>
          <w:color w:val="000000"/>
          <w:sz w:val="22"/>
          <w:szCs w:val="18"/>
        </w:rPr>
        <w:t xml:space="preserve"> </w:t>
      </w:r>
      <w:r w:rsidR="00527BD0" w:rsidRPr="0017771C">
        <w:rPr>
          <w:rFonts w:cs="Arial"/>
          <w:color w:val="000000"/>
          <w:sz w:val="22"/>
          <w:szCs w:val="18"/>
        </w:rPr>
        <w:t>Does your employer offer</w:t>
      </w:r>
      <w:r w:rsidR="00696EB3" w:rsidRPr="0017771C">
        <w:rPr>
          <w:rFonts w:cs="Arial"/>
          <w:color w:val="000000"/>
          <w:sz w:val="22"/>
          <w:szCs w:val="18"/>
        </w:rPr>
        <w:t>]</w:t>
      </w:r>
      <w:r w:rsidR="00527BD0" w:rsidRPr="0017771C">
        <w:rPr>
          <w:rFonts w:cs="Arial"/>
          <w:color w:val="000000"/>
          <w:sz w:val="22"/>
          <w:szCs w:val="18"/>
        </w:rPr>
        <w:t xml:space="preserve"> a 401(k) retirement savings plan or similar payroll deduction retirement savings plan? </w:t>
      </w:r>
    </w:p>
    <w:p w14:paraId="6C3047F0" w14:textId="77777777" w:rsidR="00527BD0" w:rsidRPr="0017771C" w:rsidRDefault="00527BD0" w:rsidP="00527BD0">
      <w:pPr>
        <w:numPr>
          <w:ilvl w:val="0"/>
          <w:numId w:val="11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Yes</w:t>
      </w:r>
    </w:p>
    <w:p w14:paraId="1344A638" w14:textId="318B61CE" w:rsidR="00527BD0" w:rsidRPr="0017771C" w:rsidRDefault="00527BD0" w:rsidP="00527BD0">
      <w:pPr>
        <w:numPr>
          <w:ilvl w:val="0"/>
          <w:numId w:val="11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No </w:t>
      </w:r>
      <w:r w:rsidRPr="0017771C">
        <w:rPr>
          <w:rFonts w:cs="Arial"/>
          <w:sz w:val="22"/>
          <w:szCs w:val="18"/>
        </w:rPr>
        <w:sym w:font="Wingdings" w:char="F0E0"/>
      </w:r>
      <w:r w:rsidR="002C4B4A" w:rsidRPr="0017771C">
        <w:rPr>
          <w:rFonts w:cs="Arial"/>
          <w:sz w:val="22"/>
          <w:szCs w:val="18"/>
        </w:rPr>
        <w:t xml:space="preserve"> GO TO </w:t>
      </w:r>
      <w:r w:rsidR="002556EF" w:rsidRPr="0017771C">
        <w:rPr>
          <w:rFonts w:cs="Arial"/>
          <w:sz w:val="22"/>
          <w:szCs w:val="18"/>
        </w:rPr>
        <w:t>GENDER</w:t>
      </w:r>
    </w:p>
    <w:p w14:paraId="4BA978B3" w14:textId="3E1E8A2B" w:rsidR="00527BD0" w:rsidRPr="0017771C" w:rsidRDefault="00527BD0" w:rsidP="00527BD0">
      <w:pPr>
        <w:numPr>
          <w:ilvl w:val="0"/>
          <w:numId w:val="11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 xml:space="preserve">Don’t know </w:t>
      </w:r>
      <w:r w:rsidRPr="0017771C">
        <w:rPr>
          <w:rFonts w:cs="Arial"/>
          <w:sz w:val="22"/>
          <w:szCs w:val="18"/>
        </w:rPr>
        <w:sym w:font="Wingdings" w:char="F0E0"/>
      </w:r>
      <w:r w:rsidR="002C4B4A" w:rsidRPr="0017771C">
        <w:rPr>
          <w:rFonts w:cs="Arial"/>
          <w:sz w:val="22"/>
          <w:szCs w:val="18"/>
        </w:rPr>
        <w:t xml:space="preserve"> GO TO </w:t>
      </w:r>
      <w:r w:rsidR="002556EF" w:rsidRPr="0017771C">
        <w:rPr>
          <w:rFonts w:cs="Arial"/>
          <w:sz w:val="22"/>
          <w:szCs w:val="18"/>
        </w:rPr>
        <w:t>GENDER</w:t>
      </w:r>
    </w:p>
    <w:p w14:paraId="611A5767" w14:textId="77777777" w:rsidR="00527BD0" w:rsidRPr="0017771C" w:rsidRDefault="00527BD0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5A000184" w14:textId="77777777" w:rsidR="00527BD0" w:rsidRPr="0017771C" w:rsidRDefault="00527BD0" w:rsidP="00527BD0">
      <w:pPr>
        <w:tabs>
          <w:tab w:val="left" w:pos="720"/>
        </w:tabs>
        <w:rPr>
          <w:sz w:val="22"/>
        </w:rPr>
      </w:pPr>
      <w:proofErr w:type="gramStart"/>
      <w:r w:rsidRPr="0017771C">
        <w:rPr>
          <w:rFonts w:cs="Arial"/>
          <w:b/>
          <w:sz w:val="22"/>
          <w:szCs w:val="18"/>
        </w:rPr>
        <w:t>IF EMPLOYER OFFERS 401(k)/ETC.</w:t>
      </w:r>
      <w:proofErr w:type="gramEnd"/>
      <w:r w:rsidRPr="0017771C">
        <w:rPr>
          <w:rFonts w:cs="Arial"/>
          <w:b/>
          <w:sz w:val="22"/>
          <w:szCs w:val="18"/>
        </w:rPr>
        <w:t xml:space="preserve"> ASK:</w:t>
      </w:r>
    </w:p>
    <w:p w14:paraId="4D470CA8" w14:textId="17DDC620" w:rsidR="00527BD0" w:rsidRPr="0017771C" w:rsidRDefault="00527BD0" w:rsidP="00527BD0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Do you participate in the 401(k) retirement savings plan or similar payroll deduction retirement savings plan </w:t>
      </w:r>
      <w:r w:rsidR="00696EB3" w:rsidRPr="0017771C">
        <w:t>[</w:t>
      </w:r>
      <w:r w:rsidR="00696EB3" w:rsidRPr="0017771C">
        <w:rPr>
          <w:b/>
        </w:rPr>
        <w:t>IF SELF EMPLOYED DROP THIS PHRASE:</w:t>
      </w:r>
      <w:r w:rsidR="00696EB3" w:rsidRPr="0017771C">
        <w:t xml:space="preserve"> </w:t>
      </w:r>
      <w:r w:rsidR="00696EB3" w:rsidRPr="0017771C">
        <w:rPr>
          <w:rFonts w:cs="Arial"/>
          <w:sz w:val="22"/>
          <w:szCs w:val="18"/>
        </w:rPr>
        <w:t xml:space="preserve">offered </w:t>
      </w:r>
      <w:r w:rsidR="00DB391F" w:rsidRPr="0017771C">
        <w:rPr>
          <w:rFonts w:cs="Arial"/>
          <w:sz w:val="22"/>
          <w:szCs w:val="18"/>
        </w:rPr>
        <w:t>by</w:t>
      </w:r>
      <w:r w:rsidR="00696EB3" w:rsidRPr="0017771C">
        <w:rPr>
          <w:rFonts w:cs="Arial"/>
          <w:sz w:val="22"/>
          <w:szCs w:val="18"/>
        </w:rPr>
        <w:t xml:space="preserve"> your </w:t>
      </w:r>
      <w:r w:rsidR="00DB391F" w:rsidRPr="0017771C">
        <w:rPr>
          <w:rFonts w:cs="Arial"/>
          <w:sz w:val="22"/>
          <w:szCs w:val="18"/>
        </w:rPr>
        <w:t>employer]</w:t>
      </w:r>
      <w:r w:rsidRPr="0017771C">
        <w:rPr>
          <w:rFonts w:cs="Arial"/>
          <w:color w:val="000000"/>
          <w:sz w:val="22"/>
          <w:szCs w:val="18"/>
        </w:rPr>
        <w:t xml:space="preserve">? </w:t>
      </w:r>
    </w:p>
    <w:p w14:paraId="39BD59E1" w14:textId="77777777" w:rsidR="00527BD0" w:rsidRPr="0017771C" w:rsidRDefault="00527BD0" w:rsidP="00527BD0">
      <w:pPr>
        <w:numPr>
          <w:ilvl w:val="0"/>
          <w:numId w:val="3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Yes</w:t>
      </w:r>
    </w:p>
    <w:p w14:paraId="302DE634" w14:textId="77777777" w:rsidR="00527BD0" w:rsidRPr="0017771C" w:rsidRDefault="00527BD0" w:rsidP="00527BD0">
      <w:pPr>
        <w:numPr>
          <w:ilvl w:val="0"/>
          <w:numId w:val="3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No</w:t>
      </w:r>
    </w:p>
    <w:p w14:paraId="6BE52E15" w14:textId="77777777" w:rsidR="00527BD0" w:rsidRPr="0017771C" w:rsidRDefault="00527BD0" w:rsidP="00527BD0">
      <w:pPr>
        <w:numPr>
          <w:ilvl w:val="0"/>
          <w:numId w:val="33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Don’t know</w:t>
      </w:r>
    </w:p>
    <w:p w14:paraId="6ED72CA6" w14:textId="77777777" w:rsidR="0009370F" w:rsidRPr="0017771C" w:rsidRDefault="0009370F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31574251" w14:textId="77777777" w:rsidR="00EE0FC7" w:rsidRPr="0017771C" w:rsidRDefault="00EE0FC7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0DF8F445" w14:textId="77777777" w:rsidR="00EE0FC7" w:rsidRPr="0017771C" w:rsidRDefault="00EE0FC7" w:rsidP="00EE0FC7">
      <w:pPr>
        <w:tabs>
          <w:tab w:val="left" w:pos="720"/>
        </w:tabs>
        <w:rPr>
          <w:rFonts w:cs="Arial"/>
          <w:b/>
          <w:sz w:val="22"/>
          <w:szCs w:val="18"/>
        </w:rPr>
      </w:pPr>
      <w:r w:rsidRPr="0017771C">
        <w:rPr>
          <w:rFonts w:cs="Arial"/>
          <w:b/>
          <w:sz w:val="22"/>
          <w:szCs w:val="18"/>
        </w:rPr>
        <w:t xml:space="preserve">IF DO </w:t>
      </w:r>
      <w:r w:rsidRPr="0017771C">
        <w:rPr>
          <w:rFonts w:cs="Arial"/>
          <w:b/>
          <w:sz w:val="22"/>
          <w:szCs w:val="18"/>
          <w:u w:val="single"/>
        </w:rPr>
        <w:t>NOT</w:t>
      </w:r>
      <w:r w:rsidRPr="0017771C">
        <w:rPr>
          <w:rFonts w:cs="Arial"/>
          <w:b/>
          <w:sz w:val="22"/>
          <w:szCs w:val="18"/>
        </w:rPr>
        <w:t xml:space="preserve"> PARTICIPATE ASK:</w:t>
      </w:r>
    </w:p>
    <w:p w14:paraId="22BFAEB2" w14:textId="0A88D02B" w:rsidR="00EE0FC7" w:rsidRPr="0017771C" w:rsidRDefault="00EE0FC7" w:rsidP="00EE0FC7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Are you </w:t>
      </w:r>
      <w:r w:rsidRPr="0017771C">
        <w:rPr>
          <w:rFonts w:cs="Arial"/>
          <w:b/>
          <w:color w:val="000000"/>
          <w:sz w:val="22"/>
          <w:szCs w:val="18"/>
        </w:rPr>
        <w:t>eligible</w:t>
      </w:r>
      <w:r w:rsidRPr="0017771C">
        <w:rPr>
          <w:rFonts w:cs="Arial"/>
          <w:color w:val="000000"/>
          <w:sz w:val="22"/>
          <w:szCs w:val="18"/>
        </w:rPr>
        <w:t xml:space="preserve"> to participate in the 401(k) retirement savings plan or similar payroll deduction retirement savings plan</w:t>
      </w:r>
      <w:r w:rsidR="00DB391F" w:rsidRPr="0017771C">
        <w:rPr>
          <w:rFonts w:cs="Arial"/>
          <w:color w:val="000000"/>
          <w:sz w:val="22"/>
          <w:szCs w:val="18"/>
        </w:rPr>
        <w:t xml:space="preserve"> </w:t>
      </w:r>
      <w:r w:rsidR="00DB391F" w:rsidRPr="0017771C">
        <w:t>[</w:t>
      </w:r>
      <w:r w:rsidR="00DB391F" w:rsidRPr="0017771C">
        <w:rPr>
          <w:b/>
        </w:rPr>
        <w:t>IF SELF EMPLOYED DROP THIS PHRASE:</w:t>
      </w:r>
      <w:r w:rsidR="00DB391F" w:rsidRPr="0017771C">
        <w:t xml:space="preserve"> </w:t>
      </w:r>
      <w:r w:rsidR="00DB391F" w:rsidRPr="0017771C">
        <w:rPr>
          <w:rFonts w:cs="Arial"/>
          <w:sz w:val="22"/>
          <w:szCs w:val="18"/>
        </w:rPr>
        <w:t>offered by your employer]</w:t>
      </w:r>
      <w:r w:rsidRPr="0017771C">
        <w:rPr>
          <w:rFonts w:cs="Arial"/>
          <w:color w:val="000000"/>
          <w:sz w:val="22"/>
          <w:szCs w:val="18"/>
        </w:rPr>
        <w:t xml:space="preserve">? </w:t>
      </w:r>
    </w:p>
    <w:p w14:paraId="2E9D9BE9" w14:textId="77777777" w:rsidR="00EE0FC7" w:rsidRPr="0017771C" w:rsidRDefault="00EE0FC7" w:rsidP="00EE0FC7">
      <w:pPr>
        <w:numPr>
          <w:ilvl w:val="0"/>
          <w:numId w:val="30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Yes</w:t>
      </w:r>
    </w:p>
    <w:p w14:paraId="6F730ACA" w14:textId="77777777" w:rsidR="00EE0FC7" w:rsidRPr="0017771C" w:rsidRDefault="00EE0FC7" w:rsidP="00EE0FC7">
      <w:pPr>
        <w:numPr>
          <w:ilvl w:val="0"/>
          <w:numId w:val="30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No</w:t>
      </w:r>
    </w:p>
    <w:p w14:paraId="2B71DCB9" w14:textId="77777777" w:rsidR="00EE0FC7" w:rsidRPr="0017771C" w:rsidRDefault="00EE0FC7" w:rsidP="00EE0FC7">
      <w:pPr>
        <w:numPr>
          <w:ilvl w:val="0"/>
          <w:numId w:val="30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Don’t know</w:t>
      </w:r>
    </w:p>
    <w:p w14:paraId="7B97EA00" w14:textId="77777777" w:rsidR="00EE0FC7" w:rsidRDefault="00EE0FC7" w:rsidP="003422A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4F7EE5A4" w14:textId="77777777" w:rsidR="002A754E" w:rsidRPr="0017771C" w:rsidRDefault="002A754E" w:rsidP="002A754E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 xml:space="preserve">What is your gender? </w:t>
      </w:r>
    </w:p>
    <w:p w14:paraId="523C9187" w14:textId="77777777" w:rsidR="002A754E" w:rsidRPr="0017771C" w:rsidRDefault="002A754E" w:rsidP="00185283">
      <w:pPr>
        <w:numPr>
          <w:ilvl w:val="1"/>
          <w:numId w:val="7"/>
        </w:numPr>
        <w:tabs>
          <w:tab w:val="left" w:pos="720"/>
        </w:tabs>
        <w:spacing w:before="120" w:after="0"/>
        <w:ind w:left="1080" w:firstLine="0"/>
        <w:rPr>
          <w:sz w:val="22"/>
        </w:rPr>
      </w:pPr>
      <w:r w:rsidRPr="0017771C">
        <w:rPr>
          <w:sz w:val="22"/>
        </w:rPr>
        <w:t>Male</w:t>
      </w:r>
    </w:p>
    <w:p w14:paraId="78A7D6C9" w14:textId="77777777" w:rsidR="002A754E" w:rsidRPr="0017771C" w:rsidRDefault="002A754E" w:rsidP="00185283">
      <w:pPr>
        <w:numPr>
          <w:ilvl w:val="1"/>
          <w:numId w:val="7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Female</w:t>
      </w:r>
    </w:p>
    <w:p w14:paraId="59E7C8B1" w14:textId="77777777" w:rsidR="002A754E" w:rsidRPr="0017771C" w:rsidRDefault="002A754E" w:rsidP="002A754E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2C0B08E4" w14:textId="77777777" w:rsidR="002A754E" w:rsidRPr="0017771C" w:rsidRDefault="002A754E" w:rsidP="002A754E">
      <w:pPr>
        <w:numPr>
          <w:ilvl w:val="0"/>
          <w:numId w:val="4"/>
        </w:numPr>
        <w:tabs>
          <w:tab w:val="left" w:pos="720"/>
        </w:tabs>
        <w:rPr>
          <w:bCs/>
          <w:sz w:val="22"/>
        </w:rPr>
      </w:pPr>
      <w:r w:rsidRPr="0017771C">
        <w:rPr>
          <w:bCs/>
          <w:sz w:val="22"/>
        </w:rPr>
        <w:t>In which state do you reside?  ___________ (drop down a list of states)</w:t>
      </w:r>
    </w:p>
    <w:p w14:paraId="3E60DD75" w14:textId="77777777" w:rsidR="002A754E" w:rsidRPr="0017771C" w:rsidRDefault="002A754E" w:rsidP="002A754E">
      <w:pPr>
        <w:tabs>
          <w:tab w:val="left" w:pos="720"/>
        </w:tabs>
        <w:outlineLvl w:val="0"/>
        <w:rPr>
          <w:sz w:val="22"/>
        </w:rPr>
      </w:pPr>
      <w:r w:rsidRPr="0017771C">
        <w:rPr>
          <w:bCs/>
          <w:sz w:val="22"/>
        </w:rPr>
        <w:tab/>
        <w:t>MUST RESIDE IN THE US TO CONTINUE)</w:t>
      </w:r>
    </w:p>
    <w:p w14:paraId="251CA80C" w14:textId="77777777" w:rsidR="002A754E" w:rsidRPr="0017771C" w:rsidRDefault="002A754E" w:rsidP="002A754E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sz w:val="22"/>
        </w:rPr>
      </w:pPr>
    </w:p>
    <w:p w14:paraId="3C04CA07" w14:textId="5E32F08A" w:rsidR="004E2B41" w:rsidRPr="0017771C" w:rsidRDefault="004E2B41" w:rsidP="004E2B41">
      <w:pPr>
        <w:pStyle w:val="Footer"/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Do you consider yourself to be of Hispanic</w:t>
      </w:r>
      <w:r w:rsidR="003F4DEE" w:rsidRPr="0017771C">
        <w:rPr>
          <w:rFonts w:cs="Arial"/>
          <w:color w:val="000000"/>
          <w:sz w:val="22"/>
        </w:rPr>
        <w:t>, Latino, or Spanish</w:t>
      </w:r>
      <w:r w:rsidRPr="0017771C">
        <w:rPr>
          <w:rFonts w:cs="Arial"/>
          <w:color w:val="000000"/>
          <w:sz w:val="22"/>
        </w:rPr>
        <w:t xml:space="preserve"> origin?</w:t>
      </w:r>
    </w:p>
    <w:p w14:paraId="1EC74889" w14:textId="77777777" w:rsidR="004E2B41" w:rsidRPr="0017771C" w:rsidRDefault="004E2B41" w:rsidP="00185283">
      <w:pPr>
        <w:pStyle w:val="Footer"/>
        <w:numPr>
          <w:ilvl w:val="0"/>
          <w:numId w:val="10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spacing w:before="120" w:after="0"/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Yes</w:t>
      </w:r>
    </w:p>
    <w:p w14:paraId="5E36747A" w14:textId="77777777" w:rsidR="004E2B41" w:rsidRPr="0017771C" w:rsidRDefault="004E2B41" w:rsidP="00185283">
      <w:pPr>
        <w:pStyle w:val="Footer"/>
        <w:numPr>
          <w:ilvl w:val="0"/>
          <w:numId w:val="10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No</w:t>
      </w:r>
    </w:p>
    <w:p w14:paraId="0101C590" w14:textId="77777777" w:rsidR="004E2B41" w:rsidRPr="0017771C" w:rsidRDefault="004E2B41" w:rsidP="002A754E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sz w:val="22"/>
        </w:rPr>
      </w:pPr>
    </w:p>
    <w:p w14:paraId="5767A654" w14:textId="77777777" w:rsidR="002A754E" w:rsidRPr="0017771C" w:rsidRDefault="002A754E" w:rsidP="002A754E">
      <w:pPr>
        <w:pStyle w:val="Footer"/>
        <w:numPr>
          <w:ilvl w:val="0"/>
          <w:numId w:val="4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Which of the following describe your race? (Select all that apply.)</w:t>
      </w:r>
    </w:p>
    <w:p w14:paraId="5FEA82CA" w14:textId="77777777" w:rsidR="00BE5F00" w:rsidRPr="0017771C" w:rsidRDefault="00BE5F00" w:rsidP="00F1070E">
      <w:pPr>
        <w:pStyle w:val="Footer"/>
        <w:numPr>
          <w:ilvl w:val="0"/>
          <w:numId w:val="9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890" w:hanging="81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White</w:t>
      </w:r>
    </w:p>
    <w:p w14:paraId="47A39E91" w14:textId="77777777" w:rsidR="00A75098" w:rsidRPr="0017771C" w:rsidRDefault="00A75098" w:rsidP="00F1070E">
      <w:pPr>
        <w:pStyle w:val="Footer"/>
        <w:numPr>
          <w:ilvl w:val="0"/>
          <w:numId w:val="9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Black or African American</w:t>
      </w:r>
    </w:p>
    <w:p w14:paraId="371EDA0F" w14:textId="15CAE068" w:rsidR="00A75098" w:rsidRPr="0017771C" w:rsidRDefault="00421569" w:rsidP="00F1070E">
      <w:pPr>
        <w:pStyle w:val="Footer"/>
        <w:numPr>
          <w:ilvl w:val="0"/>
          <w:numId w:val="9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American Indian or Alaska</w:t>
      </w:r>
      <w:r w:rsidR="00A75098" w:rsidRPr="0017771C">
        <w:rPr>
          <w:rFonts w:cs="Arial"/>
          <w:color w:val="000000"/>
          <w:sz w:val="22"/>
        </w:rPr>
        <w:t xml:space="preserve"> Native </w:t>
      </w:r>
    </w:p>
    <w:p w14:paraId="0D90D8FC" w14:textId="32AC510E" w:rsidR="00A75098" w:rsidRPr="0017771C" w:rsidRDefault="00BD2380" w:rsidP="00F1070E">
      <w:pPr>
        <w:pStyle w:val="Footer"/>
        <w:numPr>
          <w:ilvl w:val="0"/>
          <w:numId w:val="9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Asian</w:t>
      </w:r>
      <w:r w:rsidR="00A75098" w:rsidRPr="0017771C">
        <w:rPr>
          <w:rFonts w:cs="Arial"/>
          <w:color w:val="000000"/>
          <w:sz w:val="22"/>
        </w:rPr>
        <w:t xml:space="preserve"> </w:t>
      </w:r>
    </w:p>
    <w:p w14:paraId="22F7B598" w14:textId="372D7723" w:rsidR="002A754E" w:rsidRPr="0017771C" w:rsidRDefault="00A75098" w:rsidP="00F1070E">
      <w:pPr>
        <w:pStyle w:val="Footer"/>
        <w:numPr>
          <w:ilvl w:val="0"/>
          <w:numId w:val="9"/>
        </w:num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 xml:space="preserve">Native Hawaiian or </w:t>
      </w:r>
      <w:r w:rsidR="002A754E" w:rsidRPr="0017771C">
        <w:rPr>
          <w:rFonts w:cs="Arial"/>
          <w:color w:val="000000"/>
          <w:sz w:val="22"/>
        </w:rPr>
        <w:t xml:space="preserve">Pacific Islander </w:t>
      </w:r>
    </w:p>
    <w:p w14:paraId="1B78AB03" w14:textId="77777777" w:rsidR="002A754E" w:rsidRPr="0017771C" w:rsidRDefault="002A754E" w:rsidP="002A754E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</w:rPr>
      </w:pPr>
    </w:p>
    <w:p w14:paraId="5A02EC6D" w14:textId="77777777" w:rsidR="005F1900" w:rsidRPr="0017771C" w:rsidRDefault="005F1900" w:rsidP="005F19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</w:rPr>
      </w:pPr>
    </w:p>
    <w:p w14:paraId="31846D0A" w14:textId="77777777" w:rsidR="00A17343" w:rsidRPr="0017771C" w:rsidRDefault="00A17343" w:rsidP="00A17343">
      <w:pPr>
        <w:pStyle w:val="QuestionNumbers"/>
      </w:pPr>
      <w:r w:rsidRPr="0017771C">
        <w:t>What is the highest level of education you completed or the highest degree you received?</w:t>
      </w:r>
    </w:p>
    <w:p w14:paraId="4057F6D1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spacing w:before="12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Less than high school</w:t>
      </w:r>
    </w:p>
    <w:p w14:paraId="09A49622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Completed some high school</w:t>
      </w:r>
    </w:p>
    <w:p w14:paraId="0A20408A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High school graduate or equivalent (e.g., GED)</w:t>
      </w:r>
    </w:p>
    <w:p w14:paraId="1258ABBA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Completed some college, but no degree</w:t>
      </w:r>
    </w:p>
    <w:p w14:paraId="6EC0BDE2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Associate's degree</w:t>
      </w:r>
    </w:p>
    <w:p w14:paraId="73417398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College graduate (Bachelor’s degree)</w:t>
      </w:r>
    </w:p>
    <w:p w14:paraId="0B94DFD7" w14:textId="77777777" w:rsidR="00A17343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  <w:szCs w:val="18"/>
        </w:rPr>
      </w:pPr>
      <w:r w:rsidRPr="0017771C">
        <w:rPr>
          <w:rFonts w:cs="Arial"/>
          <w:color w:val="000000"/>
          <w:sz w:val="22"/>
          <w:szCs w:val="18"/>
        </w:rPr>
        <w:t>Completed some graduate school, but no degree</w:t>
      </w:r>
    </w:p>
    <w:p w14:paraId="63B20F73" w14:textId="695C043C" w:rsidR="00A32D69" w:rsidRPr="0017771C" w:rsidRDefault="00A17343" w:rsidP="004734F4">
      <w:pPr>
        <w:numPr>
          <w:ilvl w:val="0"/>
          <w:numId w:val="26"/>
        </w:numPr>
        <w:tabs>
          <w:tab w:val="left" w:pos="360"/>
        </w:tabs>
        <w:rPr>
          <w:rFonts w:cs="Arial"/>
          <w:color w:val="000000"/>
          <w:sz w:val="22"/>
          <w:szCs w:val="18"/>
        </w:rPr>
      </w:pPr>
      <w:r w:rsidRPr="0017771C">
        <w:rPr>
          <w:rFonts w:cs="Arial"/>
          <w:color w:val="000000"/>
          <w:sz w:val="22"/>
          <w:szCs w:val="18"/>
        </w:rPr>
        <w:t>Completed graduate school (e.g., M.S., M.D., Ph.D.)</w:t>
      </w:r>
    </w:p>
    <w:p w14:paraId="17A51407" w14:textId="77777777" w:rsidR="00A17343" w:rsidRPr="0017771C" w:rsidRDefault="00A17343" w:rsidP="00A17343">
      <w:pPr>
        <w:tabs>
          <w:tab w:val="left" w:pos="720"/>
        </w:tabs>
        <w:ind w:left="1440"/>
        <w:rPr>
          <w:rFonts w:cs="Arial"/>
          <w:color w:val="000000"/>
          <w:sz w:val="22"/>
          <w:szCs w:val="18"/>
        </w:rPr>
      </w:pPr>
    </w:p>
    <w:p w14:paraId="6F120B40" w14:textId="77777777" w:rsidR="00620CB0" w:rsidRPr="0017771C" w:rsidRDefault="00620CB0" w:rsidP="00A17343">
      <w:pPr>
        <w:tabs>
          <w:tab w:val="left" w:pos="720"/>
        </w:tabs>
        <w:ind w:left="1440"/>
        <w:rPr>
          <w:rFonts w:cs="Arial"/>
          <w:color w:val="000000"/>
          <w:sz w:val="22"/>
          <w:szCs w:val="18"/>
        </w:rPr>
      </w:pPr>
    </w:p>
    <w:p w14:paraId="52183C92" w14:textId="77777777" w:rsidR="001E7A50" w:rsidRPr="0017771C" w:rsidRDefault="000E65A0" w:rsidP="00620CB0">
      <w:pPr>
        <w:pStyle w:val="QuestionNumbers"/>
      </w:pPr>
      <w:r w:rsidRPr="0017771C">
        <w:rPr>
          <w:rFonts w:cs="Arial"/>
          <w:color w:val="000000"/>
          <w:szCs w:val="24"/>
          <w:lang w:val="x-none"/>
        </w:rPr>
        <w:t xml:space="preserve">Overall, how satisfied are you with your current financial situation?  </w:t>
      </w:r>
    </w:p>
    <w:p w14:paraId="158C783E" w14:textId="77777777" w:rsidR="001E7A50" w:rsidRPr="0017771C" w:rsidRDefault="001E7A50" w:rsidP="001E7A50">
      <w:pPr>
        <w:pStyle w:val="QuestionNumbers"/>
        <w:numPr>
          <w:ilvl w:val="0"/>
          <w:numId w:val="0"/>
        </w:numPr>
        <w:ind w:left="990"/>
      </w:pPr>
    </w:p>
    <w:tbl>
      <w:tblPr>
        <w:tblStyle w:val="TableGrid"/>
        <w:tblW w:w="0" w:type="auto"/>
        <w:tblInd w:w="990" w:type="dxa"/>
        <w:tblLook w:val="04A0" w:firstRow="1" w:lastRow="0" w:firstColumn="1" w:lastColumn="0" w:noHBand="0" w:noVBand="1"/>
      </w:tblPr>
      <w:tblGrid>
        <w:gridCol w:w="1538"/>
        <w:gridCol w:w="1389"/>
        <w:gridCol w:w="1390"/>
        <w:gridCol w:w="1391"/>
        <w:gridCol w:w="1391"/>
        <w:gridCol w:w="1391"/>
        <w:gridCol w:w="1536"/>
      </w:tblGrid>
      <w:tr w:rsidR="001E7A50" w:rsidRPr="0017771C" w14:paraId="6010CC15" w14:textId="77777777" w:rsidTr="001E7A50">
        <w:tc>
          <w:tcPr>
            <w:tcW w:w="1573" w:type="dxa"/>
          </w:tcPr>
          <w:p w14:paraId="7F723970" w14:textId="174F237D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Completely Dissatisfied</w:t>
            </w:r>
          </w:p>
          <w:p w14:paraId="4ED2F88F" w14:textId="701CAE14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1</w:t>
            </w:r>
          </w:p>
        </w:tc>
        <w:tc>
          <w:tcPr>
            <w:tcW w:w="1573" w:type="dxa"/>
          </w:tcPr>
          <w:p w14:paraId="190CE348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1E77F921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0E966436" w14:textId="52112D61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2</w:t>
            </w:r>
          </w:p>
        </w:tc>
        <w:tc>
          <w:tcPr>
            <w:tcW w:w="1574" w:type="dxa"/>
          </w:tcPr>
          <w:p w14:paraId="7B9D34C3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58FE0B82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3A8F326D" w14:textId="7806BA33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3</w:t>
            </w:r>
          </w:p>
        </w:tc>
        <w:tc>
          <w:tcPr>
            <w:tcW w:w="1574" w:type="dxa"/>
          </w:tcPr>
          <w:p w14:paraId="250C5F02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66A58EF7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228E4C07" w14:textId="3522402C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4</w:t>
            </w:r>
          </w:p>
        </w:tc>
        <w:tc>
          <w:tcPr>
            <w:tcW w:w="1574" w:type="dxa"/>
          </w:tcPr>
          <w:p w14:paraId="786A7F41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28A0E58A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48076682" w14:textId="7E04A562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5</w:t>
            </w:r>
          </w:p>
        </w:tc>
        <w:tc>
          <w:tcPr>
            <w:tcW w:w="1574" w:type="dxa"/>
          </w:tcPr>
          <w:p w14:paraId="3F929B9A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76682CD2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</w:p>
          <w:p w14:paraId="5EF46B62" w14:textId="134992CC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6</w:t>
            </w:r>
          </w:p>
        </w:tc>
        <w:tc>
          <w:tcPr>
            <w:tcW w:w="1574" w:type="dxa"/>
          </w:tcPr>
          <w:p w14:paraId="089148B2" w14:textId="77777777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Completely Satisfied</w:t>
            </w:r>
          </w:p>
          <w:p w14:paraId="61C8667E" w14:textId="0549B9B6" w:rsidR="001E7A50" w:rsidRPr="0017771C" w:rsidRDefault="001E7A50" w:rsidP="001E7A50">
            <w:pPr>
              <w:pStyle w:val="QuestionNumbers"/>
              <w:numPr>
                <w:ilvl w:val="0"/>
                <w:numId w:val="0"/>
              </w:numPr>
              <w:jc w:val="center"/>
            </w:pPr>
            <w:r w:rsidRPr="0017771C">
              <w:t>7</w:t>
            </w:r>
          </w:p>
        </w:tc>
      </w:tr>
    </w:tbl>
    <w:p w14:paraId="18FE88AF" w14:textId="108780DF" w:rsidR="00634392" w:rsidRPr="0017771C" w:rsidRDefault="00634392" w:rsidP="009C410E">
      <w:pPr>
        <w:pStyle w:val="QuestionNumbers"/>
        <w:numPr>
          <w:ilvl w:val="0"/>
          <w:numId w:val="0"/>
        </w:numPr>
        <w:rPr>
          <w:rFonts w:ascii="Arial Narrow" w:eastAsia="Times New Roman" w:hAnsi="Arial Narrow" w:cs="Arial Narrow"/>
          <w:kern w:val="0"/>
          <w:sz w:val="30"/>
          <w:szCs w:val="30"/>
          <w:lang w:eastAsia="en-US"/>
        </w:rPr>
      </w:pPr>
    </w:p>
    <w:p w14:paraId="77CE6502" w14:textId="77777777" w:rsidR="00634392" w:rsidRPr="0017771C" w:rsidRDefault="00634392" w:rsidP="00634392">
      <w:pPr>
        <w:pStyle w:val="QuestionNumbers"/>
        <w:numPr>
          <w:ilvl w:val="0"/>
          <w:numId w:val="0"/>
        </w:numPr>
        <w:ind w:left="990" w:hanging="360"/>
      </w:pPr>
    </w:p>
    <w:p w14:paraId="05AE186E" w14:textId="4F778C99" w:rsidR="00620CB0" w:rsidRPr="0017771C" w:rsidRDefault="00975FAA" w:rsidP="00620CB0">
      <w:pPr>
        <w:pStyle w:val="QuestionNumbers"/>
        <w:rPr>
          <w:rFonts w:cs="Arial"/>
          <w:color w:val="000000"/>
          <w:szCs w:val="24"/>
          <w:lang w:val="x-none"/>
        </w:rPr>
      </w:pPr>
      <w:r w:rsidRPr="0017771C">
        <w:rPr>
          <w:rFonts w:cs="Arial"/>
          <w:color w:val="000000"/>
          <w:szCs w:val="24"/>
          <w:lang w:val="x-none"/>
        </w:rPr>
        <w:t>How would you rate yourself in terms of how well you are meeting your personal financial goals? Would you say…</w:t>
      </w:r>
    </w:p>
    <w:p w14:paraId="3859BBD9" w14:textId="77777777" w:rsidR="00975FAA" w:rsidRPr="0017771C" w:rsidRDefault="00975FAA" w:rsidP="00975FAA">
      <w:pPr>
        <w:pStyle w:val="QuestionNumbers"/>
        <w:numPr>
          <w:ilvl w:val="0"/>
          <w:numId w:val="0"/>
        </w:numPr>
        <w:ind w:left="990"/>
        <w:rPr>
          <w:rFonts w:cs="Arial"/>
          <w:color w:val="000000"/>
          <w:szCs w:val="24"/>
          <w:lang w:val="x-none"/>
        </w:rPr>
      </w:pPr>
    </w:p>
    <w:p w14:paraId="02EBEE69" w14:textId="28F58817" w:rsidR="00620CB0" w:rsidRPr="0017771C" w:rsidRDefault="00975FAA" w:rsidP="004734F4">
      <w:pPr>
        <w:numPr>
          <w:ilvl w:val="0"/>
          <w:numId w:val="4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Better than expected</w:t>
      </w:r>
    </w:p>
    <w:p w14:paraId="34E75004" w14:textId="3E167AC3" w:rsidR="00975FAA" w:rsidRPr="0017771C" w:rsidRDefault="00975FAA" w:rsidP="004734F4">
      <w:pPr>
        <w:numPr>
          <w:ilvl w:val="0"/>
          <w:numId w:val="4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Where I expected</w:t>
      </w:r>
    </w:p>
    <w:p w14:paraId="6E729DA3" w14:textId="17B0636B" w:rsidR="00975FAA" w:rsidRPr="0017771C" w:rsidRDefault="00975FAA" w:rsidP="004734F4">
      <w:pPr>
        <w:numPr>
          <w:ilvl w:val="0"/>
          <w:numId w:val="4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Somewhat behind where I expected</w:t>
      </w:r>
    </w:p>
    <w:p w14:paraId="7F70711D" w14:textId="3574D6E1" w:rsidR="00975FAA" w:rsidRPr="0017771C" w:rsidRDefault="00975FAA" w:rsidP="004734F4">
      <w:pPr>
        <w:numPr>
          <w:ilvl w:val="0"/>
          <w:numId w:val="4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Far worse than where I expected</w:t>
      </w:r>
    </w:p>
    <w:p w14:paraId="70EC548F" w14:textId="4F307C89" w:rsidR="00975FAA" w:rsidRPr="0017771C" w:rsidRDefault="00975FAA" w:rsidP="004734F4">
      <w:pPr>
        <w:numPr>
          <w:ilvl w:val="0"/>
          <w:numId w:val="46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Don’t have specific goals</w:t>
      </w:r>
    </w:p>
    <w:p w14:paraId="22468020" w14:textId="77777777" w:rsidR="00620CB0" w:rsidRPr="0017771C" w:rsidRDefault="00620CB0" w:rsidP="00A17343">
      <w:pPr>
        <w:tabs>
          <w:tab w:val="left" w:pos="720"/>
        </w:tabs>
        <w:ind w:left="1440"/>
        <w:rPr>
          <w:rFonts w:cs="Arial"/>
          <w:color w:val="000000"/>
          <w:sz w:val="22"/>
          <w:szCs w:val="18"/>
        </w:rPr>
      </w:pPr>
    </w:p>
    <w:p w14:paraId="32FE0D9C" w14:textId="77777777" w:rsidR="00A17343" w:rsidRPr="0017771C" w:rsidRDefault="00A17343" w:rsidP="00A17343">
      <w:pPr>
        <w:tabs>
          <w:tab w:val="left" w:pos="720"/>
        </w:tabs>
        <w:ind w:left="1440"/>
        <w:rPr>
          <w:sz w:val="22"/>
        </w:rPr>
      </w:pPr>
    </w:p>
    <w:p w14:paraId="2CC2AB57" w14:textId="778BB403" w:rsidR="00961FEC" w:rsidRPr="0017771C" w:rsidRDefault="00961FEC" w:rsidP="00961FEC">
      <w:pPr>
        <w:outlineLvl w:val="0"/>
        <w:rPr>
          <w:b/>
          <w:sz w:val="22"/>
        </w:rPr>
      </w:pPr>
      <w:r w:rsidRPr="0017771C">
        <w:rPr>
          <w:b/>
          <w:sz w:val="22"/>
        </w:rPr>
        <w:t>SECTION 2: EMPLOYER</w:t>
      </w:r>
      <w:r w:rsidR="00C2681F" w:rsidRPr="0017771C">
        <w:rPr>
          <w:rFonts w:cs="Arial"/>
          <w:sz w:val="22"/>
        </w:rPr>
        <w:t xml:space="preserve"> – characteristics of employers </w:t>
      </w:r>
      <w:r w:rsidR="008D7EC0" w:rsidRPr="0017771C">
        <w:rPr>
          <w:rFonts w:cs="Arial"/>
          <w:sz w:val="22"/>
        </w:rPr>
        <w:t>such as</w:t>
      </w:r>
      <w:r w:rsidR="00C2681F" w:rsidRPr="0017771C">
        <w:rPr>
          <w:rFonts w:cs="Arial"/>
          <w:sz w:val="22"/>
        </w:rPr>
        <w:t xml:space="preserve"> size (number of employees), industry, occupation, </w:t>
      </w:r>
      <w:proofErr w:type="gramStart"/>
      <w:r w:rsidR="00C2681F" w:rsidRPr="0017771C">
        <w:rPr>
          <w:rFonts w:cs="Arial"/>
          <w:sz w:val="22"/>
        </w:rPr>
        <w:t>payroll</w:t>
      </w:r>
      <w:proofErr w:type="gramEnd"/>
      <w:r w:rsidR="00C2681F" w:rsidRPr="0017771C">
        <w:rPr>
          <w:rFonts w:cs="Arial"/>
          <w:sz w:val="22"/>
        </w:rPr>
        <w:t xml:space="preserve"> direct deposit, union, etc.</w:t>
      </w:r>
    </w:p>
    <w:p w14:paraId="41079162" w14:textId="77777777" w:rsidR="002A754E" w:rsidRPr="0017771C" w:rsidRDefault="002A754E" w:rsidP="002A754E">
      <w:pPr>
        <w:tabs>
          <w:tab w:val="left" w:pos="720"/>
        </w:tabs>
        <w:ind w:left="990"/>
        <w:rPr>
          <w:sz w:val="22"/>
        </w:rPr>
      </w:pPr>
    </w:p>
    <w:p w14:paraId="54BC52D1" w14:textId="5344E83A" w:rsidR="004229E7" w:rsidRPr="0017771C" w:rsidRDefault="00E741F6" w:rsidP="004229E7">
      <w:pPr>
        <w:ind w:left="720"/>
        <w:rPr>
          <w:sz w:val="22"/>
        </w:rPr>
      </w:pPr>
      <w:r w:rsidRPr="0017771C">
        <w:rPr>
          <w:sz w:val="22"/>
        </w:rPr>
        <w:t>INTRODUCTION:  The next questions are</w:t>
      </w:r>
      <w:r w:rsidR="00EA6A43" w:rsidRPr="0017771C">
        <w:rPr>
          <w:sz w:val="22"/>
        </w:rPr>
        <w:t xml:space="preserve"> about your type of</w:t>
      </w:r>
      <w:r w:rsidR="004229E7" w:rsidRPr="0017771C">
        <w:rPr>
          <w:sz w:val="22"/>
        </w:rPr>
        <w:t xml:space="preserve"> work. </w:t>
      </w:r>
    </w:p>
    <w:p w14:paraId="444E7D65" w14:textId="77777777" w:rsidR="00A27CD9" w:rsidRPr="0017771C" w:rsidRDefault="00A27CD9" w:rsidP="004229E7">
      <w:pPr>
        <w:ind w:left="720"/>
        <w:rPr>
          <w:sz w:val="22"/>
        </w:rPr>
      </w:pPr>
    </w:p>
    <w:p w14:paraId="02D5C187" w14:textId="77777777" w:rsidR="00A27CD9" w:rsidRPr="0017771C" w:rsidRDefault="00A27CD9" w:rsidP="004229E7">
      <w:pPr>
        <w:ind w:left="1440"/>
        <w:rPr>
          <w:sz w:val="22"/>
        </w:rPr>
      </w:pPr>
    </w:p>
    <w:p w14:paraId="45FE5D63" w14:textId="77777777" w:rsidR="004229E7" w:rsidRPr="0017771C" w:rsidRDefault="004229E7" w:rsidP="004229E7">
      <w:pPr>
        <w:pStyle w:val="1Question"/>
      </w:pPr>
      <w:r w:rsidRPr="0017771C">
        <w:t xml:space="preserve">Which of the following best describes the </w:t>
      </w:r>
      <w:r w:rsidRPr="0017771C">
        <w:rPr>
          <w:b/>
        </w:rPr>
        <w:t>size</w:t>
      </w:r>
      <w:r w:rsidRPr="0017771C">
        <w:t xml:space="preserve"> of the company or business where you work?</w:t>
      </w:r>
    </w:p>
    <w:p w14:paraId="4A51677F" w14:textId="433F0FBA" w:rsidR="004229E7" w:rsidRPr="0017771C" w:rsidRDefault="004C3FD5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1 to 4</w:t>
      </w:r>
      <w:r w:rsidR="004229E7" w:rsidRPr="0017771C">
        <w:rPr>
          <w:rFonts w:ascii="Arial" w:hAnsi="Arial" w:cs="Arial"/>
          <w:sz w:val="22"/>
        </w:rPr>
        <w:t xml:space="preserve"> employees</w:t>
      </w:r>
    </w:p>
    <w:p w14:paraId="2464C8E9" w14:textId="0D476899" w:rsidR="001B55CE" w:rsidRPr="0017771C" w:rsidRDefault="004C3FD5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5</w:t>
      </w:r>
      <w:r w:rsidR="001B55CE" w:rsidRPr="0017771C">
        <w:rPr>
          <w:rFonts w:ascii="Arial" w:hAnsi="Arial" w:cs="Arial"/>
          <w:sz w:val="22"/>
        </w:rPr>
        <w:t xml:space="preserve"> to 9 employees</w:t>
      </w:r>
    </w:p>
    <w:p w14:paraId="2FFC4662" w14:textId="33FF0E30" w:rsidR="004229E7" w:rsidRPr="0017771C" w:rsidRDefault="00EA6A43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10 to 49</w:t>
      </w:r>
      <w:r w:rsidR="004229E7" w:rsidRPr="0017771C">
        <w:rPr>
          <w:rFonts w:ascii="Arial" w:hAnsi="Arial" w:cs="Arial"/>
          <w:sz w:val="22"/>
        </w:rPr>
        <w:t xml:space="preserve"> employees</w:t>
      </w:r>
    </w:p>
    <w:p w14:paraId="7C24EFDF" w14:textId="43315A12" w:rsidR="004229E7" w:rsidRPr="0017771C" w:rsidRDefault="00EA6A43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 xml:space="preserve">50 to 99 </w:t>
      </w:r>
      <w:r w:rsidR="004229E7" w:rsidRPr="0017771C">
        <w:rPr>
          <w:rFonts w:ascii="Arial" w:hAnsi="Arial" w:cs="Arial"/>
          <w:sz w:val="22"/>
        </w:rPr>
        <w:t>employees</w:t>
      </w:r>
    </w:p>
    <w:p w14:paraId="51B4277B" w14:textId="77777777" w:rsidR="002B2E3F" w:rsidRPr="0017771C" w:rsidRDefault="004229E7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100</w:t>
      </w:r>
      <w:r w:rsidR="002B2E3F" w:rsidRPr="0017771C">
        <w:rPr>
          <w:rFonts w:ascii="Arial" w:hAnsi="Arial" w:cs="Arial"/>
          <w:sz w:val="22"/>
        </w:rPr>
        <w:t xml:space="preserve"> to 24</w:t>
      </w:r>
      <w:r w:rsidR="007A13F3" w:rsidRPr="0017771C">
        <w:rPr>
          <w:rFonts w:ascii="Arial" w:hAnsi="Arial" w:cs="Arial"/>
          <w:sz w:val="22"/>
        </w:rPr>
        <w:t>9</w:t>
      </w:r>
      <w:r w:rsidRPr="0017771C">
        <w:rPr>
          <w:rFonts w:ascii="Arial" w:hAnsi="Arial" w:cs="Arial"/>
          <w:sz w:val="22"/>
        </w:rPr>
        <w:t xml:space="preserve"> employees</w:t>
      </w:r>
    </w:p>
    <w:p w14:paraId="312DA17C" w14:textId="5C9C3422" w:rsidR="007A13F3" w:rsidRPr="0017771C" w:rsidRDefault="002B2E3F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250 to 499 employees</w:t>
      </w:r>
      <w:r w:rsidR="004229E7" w:rsidRPr="0017771C">
        <w:rPr>
          <w:rFonts w:ascii="Arial" w:hAnsi="Arial" w:cs="Arial"/>
          <w:sz w:val="22"/>
        </w:rPr>
        <w:t xml:space="preserve"> </w:t>
      </w:r>
    </w:p>
    <w:p w14:paraId="7D60AB35" w14:textId="5DAD50FC" w:rsidR="007A13F3" w:rsidRPr="0017771C" w:rsidRDefault="007A13F3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500 to 999</w:t>
      </w:r>
      <w:r w:rsidR="001462ED" w:rsidRPr="0017771C">
        <w:rPr>
          <w:rFonts w:ascii="Arial" w:hAnsi="Arial" w:cs="Arial"/>
          <w:sz w:val="22"/>
        </w:rPr>
        <w:t xml:space="preserve"> employees</w:t>
      </w:r>
    </w:p>
    <w:p w14:paraId="6F8BA25B" w14:textId="5D08C8E2" w:rsidR="007A13F3" w:rsidRPr="0017771C" w:rsidRDefault="007A13F3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>1,000 to 4,999</w:t>
      </w:r>
      <w:r w:rsidR="001462ED" w:rsidRPr="0017771C">
        <w:rPr>
          <w:rFonts w:ascii="Arial" w:hAnsi="Arial" w:cs="Arial"/>
          <w:sz w:val="22"/>
        </w:rPr>
        <w:t xml:space="preserve"> employees</w:t>
      </w:r>
    </w:p>
    <w:p w14:paraId="301328C9" w14:textId="350F712D" w:rsidR="004229E7" w:rsidRPr="0017771C" w:rsidRDefault="007A13F3" w:rsidP="004734F4">
      <w:pPr>
        <w:pStyle w:val="ListParagraph"/>
        <w:numPr>
          <w:ilvl w:val="0"/>
          <w:numId w:val="28"/>
        </w:numPr>
        <w:tabs>
          <w:tab w:val="left" w:pos="990"/>
        </w:tabs>
        <w:outlineLvl w:val="0"/>
        <w:rPr>
          <w:rFonts w:ascii="Arial" w:hAnsi="Arial" w:cs="Arial"/>
          <w:sz w:val="22"/>
        </w:rPr>
      </w:pPr>
      <w:r w:rsidRPr="0017771C">
        <w:rPr>
          <w:rFonts w:ascii="Arial" w:hAnsi="Arial" w:cs="Arial"/>
          <w:sz w:val="22"/>
        </w:rPr>
        <w:t xml:space="preserve">5,000 </w:t>
      </w:r>
      <w:r w:rsidR="004229E7" w:rsidRPr="0017771C">
        <w:rPr>
          <w:rFonts w:ascii="Arial" w:hAnsi="Arial" w:cs="Arial"/>
          <w:sz w:val="22"/>
        </w:rPr>
        <w:t xml:space="preserve">or more </w:t>
      </w:r>
      <w:r w:rsidR="001462ED" w:rsidRPr="0017771C">
        <w:rPr>
          <w:rFonts w:ascii="Arial" w:hAnsi="Arial" w:cs="Arial"/>
          <w:sz w:val="22"/>
        </w:rPr>
        <w:t>employees</w:t>
      </w:r>
    </w:p>
    <w:p w14:paraId="183880C4" w14:textId="77777777" w:rsidR="00D329DD" w:rsidRDefault="00D329DD" w:rsidP="004229E7">
      <w:pPr>
        <w:tabs>
          <w:tab w:val="left" w:pos="990"/>
        </w:tabs>
        <w:ind w:left="1170"/>
        <w:outlineLvl w:val="0"/>
        <w:rPr>
          <w:sz w:val="22"/>
        </w:rPr>
      </w:pPr>
    </w:p>
    <w:p w14:paraId="08A20011" w14:textId="3C444064" w:rsidR="00A70EAD" w:rsidRDefault="002E159A" w:rsidP="0014054C">
      <w:pPr>
        <w:tabs>
          <w:tab w:val="left" w:pos="990"/>
          <w:tab w:val="left" w:pos="7095"/>
        </w:tabs>
        <w:ind w:left="1170"/>
        <w:outlineLvl w:val="0"/>
        <w:rPr>
          <w:sz w:val="22"/>
        </w:rPr>
      </w:pPr>
      <w:r>
        <w:rPr>
          <w:sz w:val="22"/>
        </w:rPr>
        <w:t>[FROM 2012 CENSUS INDUSTRY CLASSIFICATIO</w:t>
      </w:r>
      <w:r w:rsidR="00A70EAD">
        <w:rPr>
          <w:sz w:val="22"/>
        </w:rPr>
        <w:t>N</w:t>
      </w:r>
    </w:p>
    <w:p w14:paraId="2B142204" w14:textId="36DB2416" w:rsidR="00E45FCC" w:rsidRDefault="00A70EAD" w:rsidP="0014054C">
      <w:pPr>
        <w:tabs>
          <w:tab w:val="left" w:pos="990"/>
          <w:tab w:val="left" w:pos="7095"/>
        </w:tabs>
        <w:ind w:left="1170"/>
        <w:outlineLvl w:val="0"/>
        <w:rPr>
          <w:sz w:val="22"/>
        </w:rPr>
      </w:pPr>
      <w:hyperlink r:id="rId9" w:history="1">
        <w:r w:rsidRPr="00764274">
          <w:rPr>
            <w:rStyle w:val="Hyperlink"/>
            <w:sz w:val="22"/>
          </w:rPr>
          <w:t>www.bls.gov/cps/cenind2012.pdf</w:t>
        </w:r>
      </w:hyperlink>
      <w:r>
        <w:rPr>
          <w:sz w:val="22"/>
        </w:rPr>
        <w:t xml:space="preserve"> </w:t>
      </w:r>
      <w:r w:rsidR="0014054C">
        <w:rPr>
          <w:sz w:val="22"/>
        </w:rPr>
        <w:t>]</w:t>
      </w:r>
    </w:p>
    <w:p w14:paraId="6035493B" w14:textId="77777777" w:rsidR="002E159A" w:rsidRDefault="002E159A" w:rsidP="004229E7">
      <w:pPr>
        <w:tabs>
          <w:tab w:val="left" w:pos="990"/>
        </w:tabs>
        <w:ind w:left="1170"/>
        <w:outlineLvl w:val="0"/>
        <w:rPr>
          <w:sz w:val="22"/>
        </w:rPr>
      </w:pPr>
    </w:p>
    <w:p w14:paraId="15409434" w14:textId="24F70E50" w:rsidR="004229E7" w:rsidRPr="0017771C" w:rsidRDefault="004229E7" w:rsidP="004229E7">
      <w:pPr>
        <w:pStyle w:val="1Question"/>
      </w:pPr>
      <w:r w:rsidRPr="0017771C">
        <w:t>Which of the fo</w:t>
      </w:r>
      <w:r w:rsidR="002B2E3F" w:rsidRPr="0017771C">
        <w:t>llowing best describes the organization you work for</w:t>
      </w:r>
      <w:r w:rsidRPr="0017771C">
        <w:t xml:space="preserve">? </w:t>
      </w:r>
      <w:r w:rsidR="005C6B2B" w:rsidRPr="0017771C">
        <w:t>Select one response.</w:t>
      </w:r>
    </w:p>
    <w:p w14:paraId="69823A92" w14:textId="091F6280" w:rsidR="004229E7" w:rsidRPr="0017771C" w:rsidRDefault="005C6B2B" w:rsidP="004229E7">
      <w:pPr>
        <w:tabs>
          <w:tab w:val="left" w:pos="990"/>
        </w:tabs>
        <w:ind w:left="1080"/>
        <w:outlineLvl w:val="0"/>
        <w:rPr>
          <w:sz w:val="22"/>
        </w:rPr>
      </w:pPr>
      <w:r w:rsidRPr="0017771C">
        <w:rPr>
          <w:sz w:val="22"/>
        </w:rPr>
        <w:t>RANDOMIZE</w:t>
      </w:r>
    </w:p>
    <w:p w14:paraId="0B6B4582" w14:textId="77777777" w:rsidR="00C10085" w:rsidRDefault="00C10085" w:rsidP="00C10085">
      <w:pPr>
        <w:pStyle w:val="Listintable"/>
        <w:numPr>
          <w:ilvl w:val="0"/>
          <w:numId w:val="19"/>
        </w:numPr>
      </w:pPr>
      <w:r w:rsidRPr="0017771C">
        <w:t>Agric</w:t>
      </w:r>
      <w:r>
        <w:t>ulture, forestry, fishing</w:t>
      </w:r>
    </w:p>
    <w:p w14:paraId="2D563810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Mining, quarrying, oil and gas extraction</w:t>
      </w:r>
    </w:p>
    <w:p w14:paraId="5FB17B41" w14:textId="77777777" w:rsidR="00C10085" w:rsidRDefault="00C10085" w:rsidP="00C10085">
      <w:pPr>
        <w:pStyle w:val="Listintable"/>
        <w:numPr>
          <w:ilvl w:val="0"/>
          <w:numId w:val="19"/>
        </w:numPr>
      </w:pPr>
      <w:r w:rsidRPr="0017771C">
        <w:t>Construction</w:t>
      </w:r>
    </w:p>
    <w:p w14:paraId="36D2445B" w14:textId="77777777" w:rsidR="00C10085" w:rsidRDefault="00C10085" w:rsidP="00C10085">
      <w:pPr>
        <w:pStyle w:val="Listintable"/>
        <w:numPr>
          <w:ilvl w:val="0"/>
          <w:numId w:val="19"/>
        </w:numPr>
      </w:pPr>
      <w:r w:rsidRPr="0017771C">
        <w:t>Manufacturing</w:t>
      </w:r>
    </w:p>
    <w:p w14:paraId="3B95256F" w14:textId="77777777" w:rsidR="00C10085" w:rsidRPr="0017771C" w:rsidRDefault="00C10085" w:rsidP="00C10085">
      <w:pPr>
        <w:pStyle w:val="Listintable"/>
        <w:numPr>
          <w:ilvl w:val="0"/>
          <w:numId w:val="19"/>
        </w:numPr>
      </w:pPr>
      <w:r>
        <w:t>Wholesale trade</w:t>
      </w:r>
    </w:p>
    <w:p w14:paraId="63C9ED03" w14:textId="77777777" w:rsidR="00C10085" w:rsidRDefault="00C10085" w:rsidP="00C10085">
      <w:pPr>
        <w:pStyle w:val="Listintable"/>
        <w:numPr>
          <w:ilvl w:val="0"/>
          <w:numId w:val="19"/>
        </w:numPr>
      </w:pPr>
      <w:r w:rsidRPr="0017771C">
        <w:t xml:space="preserve">Retail </w:t>
      </w:r>
    </w:p>
    <w:p w14:paraId="54967630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Transportation and utilities</w:t>
      </w:r>
    </w:p>
    <w:p w14:paraId="2B40F112" w14:textId="77777777" w:rsidR="00C10085" w:rsidRPr="0017771C" w:rsidRDefault="00C10085" w:rsidP="00C10085">
      <w:pPr>
        <w:pStyle w:val="Listintable"/>
        <w:numPr>
          <w:ilvl w:val="0"/>
          <w:numId w:val="19"/>
        </w:numPr>
      </w:pPr>
      <w:r>
        <w:t>Information (newspapers, publishers, radio, TV, internet, telecommunications, data processing, libraries)</w:t>
      </w:r>
    </w:p>
    <w:p w14:paraId="756D0D03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Finance, Insurance, Real Estate</w:t>
      </w:r>
    </w:p>
    <w:p w14:paraId="7399253F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 xml:space="preserve">Professional and business services (legal, accounting, computer systems design, management, scientific and technical consulting services, advertising, public relations, </w:t>
      </w:r>
      <w:r>
        <w:lastRenderedPageBreak/>
        <w:t>veterinary services, professional, scientific and technical, employment services, business support services, landscaping, waste management)</w:t>
      </w:r>
    </w:p>
    <w:p w14:paraId="5536D726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Education</w:t>
      </w:r>
    </w:p>
    <w:p w14:paraId="33E8B0FC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Health care and social assistance</w:t>
      </w:r>
    </w:p>
    <w:p w14:paraId="00DA87C5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 xml:space="preserve">Leisure and Hospitality (entertainment, accommodation, restaurants and food services) </w:t>
      </w:r>
    </w:p>
    <w:p w14:paraId="5A974A56" w14:textId="1F4515D4" w:rsidR="00C10085" w:rsidRDefault="00C10085" w:rsidP="00C10085">
      <w:pPr>
        <w:pStyle w:val="Listintable"/>
        <w:numPr>
          <w:ilvl w:val="0"/>
          <w:numId w:val="19"/>
        </w:numPr>
      </w:pPr>
      <w:r>
        <w:t>Other services (automotive, beauty and barber shops, dry-cleaning, membership organizations</w:t>
      </w:r>
      <w:r w:rsidR="00271ED6">
        <w:t>, etc.</w:t>
      </w:r>
      <w:r>
        <w:t>)</w:t>
      </w:r>
    </w:p>
    <w:p w14:paraId="790BA0CD" w14:textId="77777777" w:rsidR="00C10085" w:rsidRDefault="00C10085" w:rsidP="00C10085">
      <w:pPr>
        <w:pStyle w:val="Listintable"/>
        <w:numPr>
          <w:ilvl w:val="0"/>
          <w:numId w:val="19"/>
        </w:numPr>
      </w:pPr>
      <w:r>
        <w:t>Public administration/Government</w:t>
      </w:r>
    </w:p>
    <w:p w14:paraId="20833C19" w14:textId="37E6B679" w:rsidR="004229E7" w:rsidRPr="0017771C" w:rsidRDefault="00C10085" w:rsidP="00BB4135">
      <w:pPr>
        <w:pStyle w:val="Listintable"/>
        <w:numPr>
          <w:ilvl w:val="0"/>
          <w:numId w:val="19"/>
        </w:numPr>
      </w:pPr>
      <w:r w:rsidRPr="0017771C">
        <w:t>Other (Specify) __________ [KEEP LAST]</w:t>
      </w:r>
    </w:p>
    <w:p w14:paraId="2141A846" w14:textId="77777777" w:rsidR="007C3759" w:rsidRPr="0017771C" w:rsidRDefault="007C3759" w:rsidP="003A64DA">
      <w:pPr>
        <w:pStyle w:val="Listintable"/>
        <w:numPr>
          <w:ilvl w:val="0"/>
          <w:numId w:val="0"/>
        </w:numPr>
      </w:pPr>
    </w:p>
    <w:p w14:paraId="6EE150BB" w14:textId="77777777" w:rsidR="007C3759" w:rsidRPr="0017771C" w:rsidRDefault="007C3759" w:rsidP="004229E7">
      <w:pPr>
        <w:pStyle w:val="Listintable"/>
        <w:numPr>
          <w:ilvl w:val="0"/>
          <w:numId w:val="0"/>
        </w:numPr>
        <w:ind w:left="1800"/>
      </w:pPr>
    </w:p>
    <w:p w14:paraId="11718DB3" w14:textId="6B860EA1" w:rsidR="004229E7" w:rsidRPr="0017771C" w:rsidRDefault="004229E7" w:rsidP="004229E7">
      <w:pPr>
        <w:pStyle w:val="1Question"/>
      </w:pPr>
      <w:r w:rsidRPr="0017771C">
        <w:t xml:space="preserve">How do you receive your pay? </w:t>
      </w:r>
      <w:r w:rsidR="00A279E3" w:rsidRPr="0017771C">
        <w:t>(Select all that apply for all of your jobs)</w:t>
      </w:r>
    </w:p>
    <w:p w14:paraId="4C55C3EC" w14:textId="6EFB5FC8" w:rsidR="004229E7" w:rsidRPr="0017771C" w:rsidRDefault="004229E7" w:rsidP="00BB4135">
      <w:pPr>
        <w:numPr>
          <w:ilvl w:val="2"/>
          <w:numId w:val="16"/>
        </w:numPr>
        <w:ind w:left="1800" w:hanging="360"/>
        <w:rPr>
          <w:sz w:val="22"/>
        </w:rPr>
      </w:pPr>
      <w:r w:rsidRPr="0017771C">
        <w:rPr>
          <w:sz w:val="22"/>
        </w:rPr>
        <w:t>Direct deposit to a bank</w:t>
      </w:r>
      <w:r w:rsidR="002D1EB2" w:rsidRPr="0017771C">
        <w:rPr>
          <w:sz w:val="22"/>
        </w:rPr>
        <w:t xml:space="preserve"> or credit union</w:t>
      </w:r>
      <w:r w:rsidRPr="0017771C">
        <w:rPr>
          <w:sz w:val="22"/>
        </w:rPr>
        <w:t xml:space="preserve"> account</w:t>
      </w:r>
    </w:p>
    <w:p w14:paraId="114A21E8" w14:textId="77777777" w:rsidR="004229E7" w:rsidRPr="0017771C" w:rsidRDefault="004229E7" w:rsidP="00BB4135">
      <w:pPr>
        <w:numPr>
          <w:ilvl w:val="2"/>
          <w:numId w:val="16"/>
        </w:numPr>
        <w:ind w:left="1800" w:hanging="360"/>
        <w:rPr>
          <w:sz w:val="22"/>
        </w:rPr>
      </w:pPr>
      <w:r w:rsidRPr="0017771C">
        <w:rPr>
          <w:sz w:val="22"/>
        </w:rPr>
        <w:t>Check</w:t>
      </w:r>
    </w:p>
    <w:p w14:paraId="64038DB5" w14:textId="77777777" w:rsidR="004229E7" w:rsidRPr="0017771C" w:rsidRDefault="004229E7" w:rsidP="00BB4135">
      <w:pPr>
        <w:numPr>
          <w:ilvl w:val="2"/>
          <w:numId w:val="16"/>
        </w:numPr>
        <w:ind w:left="1800" w:hanging="360"/>
        <w:rPr>
          <w:sz w:val="22"/>
        </w:rPr>
      </w:pPr>
      <w:r w:rsidRPr="0017771C">
        <w:rPr>
          <w:sz w:val="22"/>
        </w:rPr>
        <w:t>Cash</w:t>
      </w:r>
    </w:p>
    <w:p w14:paraId="77603D14" w14:textId="7973B645" w:rsidR="004229E7" w:rsidRPr="0017771C" w:rsidRDefault="00A0344E" w:rsidP="00BB4135">
      <w:pPr>
        <w:numPr>
          <w:ilvl w:val="2"/>
          <w:numId w:val="16"/>
        </w:numPr>
        <w:ind w:left="1800" w:hanging="360"/>
        <w:rPr>
          <w:sz w:val="22"/>
        </w:rPr>
      </w:pPr>
      <w:r w:rsidRPr="0017771C">
        <w:rPr>
          <w:sz w:val="22"/>
        </w:rPr>
        <w:t>Direct deposit to a debit</w:t>
      </w:r>
      <w:r w:rsidR="004229E7" w:rsidRPr="0017771C">
        <w:rPr>
          <w:sz w:val="22"/>
        </w:rPr>
        <w:t xml:space="preserve"> card </w:t>
      </w:r>
      <w:r w:rsidR="002D1EB2" w:rsidRPr="0017771C">
        <w:rPr>
          <w:sz w:val="22"/>
        </w:rPr>
        <w:t xml:space="preserve">(also called a </w:t>
      </w:r>
      <w:r w:rsidR="00291331" w:rsidRPr="0017771C">
        <w:rPr>
          <w:sz w:val="22"/>
        </w:rPr>
        <w:t>payroll card)</w:t>
      </w:r>
    </w:p>
    <w:p w14:paraId="421430C9" w14:textId="77777777" w:rsidR="004229E7" w:rsidRPr="0017771C" w:rsidRDefault="004229E7" w:rsidP="00BB4135">
      <w:pPr>
        <w:numPr>
          <w:ilvl w:val="2"/>
          <w:numId w:val="16"/>
        </w:numPr>
        <w:ind w:left="1800" w:hanging="360"/>
        <w:rPr>
          <w:sz w:val="22"/>
        </w:rPr>
      </w:pPr>
      <w:r w:rsidRPr="0017771C">
        <w:rPr>
          <w:sz w:val="22"/>
        </w:rPr>
        <w:t>Other (Specify) ___________</w:t>
      </w:r>
    </w:p>
    <w:p w14:paraId="0416BCD1" w14:textId="77777777" w:rsidR="004229E7" w:rsidRPr="0017771C" w:rsidRDefault="004229E7" w:rsidP="004229E7">
      <w:pPr>
        <w:ind w:left="720"/>
        <w:rPr>
          <w:sz w:val="22"/>
        </w:rPr>
      </w:pPr>
    </w:p>
    <w:p w14:paraId="641D8E4C" w14:textId="77777777" w:rsidR="00A279E3" w:rsidRPr="0017771C" w:rsidRDefault="00A279E3" w:rsidP="004229E7">
      <w:pPr>
        <w:ind w:left="720"/>
        <w:rPr>
          <w:sz w:val="22"/>
        </w:rPr>
      </w:pPr>
    </w:p>
    <w:p w14:paraId="77565239" w14:textId="05A52279" w:rsidR="004229E7" w:rsidRPr="0017771C" w:rsidRDefault="0042508A" w:rsidP="004229E7">
      <w:pPr>
        <w:rPr>
          <w:b/>
          <w:sz w:val="22"/>
        </w:rPr>
      </w:pPr>
      <w:r w:rsidRPr="0017771C">
        <w:rPr>
          <w:b/>
          <w:sz w:val="22"/>
        </w:rPr>
        <w:t>IF NOT CURRENTLY USING DIRECT DEPOSIT</w:t>
      </w:r>
      <w:r w:rsidR="001C74D0" w:rsidRPr="0017771C">
        <w:rPr>
          <w:b/>
          <w:sz w:val="22"/>
        </w:rPr>
        <w:t xml:space="preserve"> A</w:t>
      </w:r>
      <w:r w:rsidRPr="0017771C">
        <w:rPr>
          <w:b/>
          <w:sz w:val="22"/>
        </w:rPr>
        <w:t>SK</w:t>
      </w:r>
      <w:r w:rsidR="004229E7" w:rsidRPr="0017771C">
        <w:rPr>
          <w:b/>
          <w:sz w:val="22"/>
        </w:rPr>
        <w:t xml:space="preserve">:  </w:t>
      </w:r>
    </w:p>
    <w:p w14:paraId="459D4CAB" w14:textId="77777777" w:rsidR="004229E7" w:rsidRPr="0017771C" w:rsidRDefault="004229E7" w:rsidP="004229E7">
      <w:pPr>
        <w:pStyle w:val="1Question"/>
      </w:pPr>
      <w:r w:rsidRPr="0017771C">
        <w:t xml:space="preserve">Does your employer offer direct deposit of your pay electronically to your bank account?  </w:t>
      </w:r>
    </w:p>
    <w:p w14:paraId="3E930E9E" w14:textId="77777777" w:rsidR="004229E7" w:rsidRPr="0017771C" w:rsidRDefault="004229E7" w:rsidP="00BB4135">
      <w:pPr>
        <w:numPr>
          <w:ilvl w:val="0"/>
          <w:numId w:val="1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Yes</w:t>
      </w:r>
    </w:p>
    <w:p w14:paraId="2AA49CB7" w14:textId="77777777" w:rsidR="004229E7" w:rsidRPr="0017771C" w:rsidRDefault="004229E7" w:rsidP="00BB4135">
      <w:pPr>
        <w:numPr>
          <w:ilvl w:val="0"/>
          <w:numId w:val="1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No</w:t>
      </w:r>
    </w:p>
    <w:p w14:paraId="081CDFBE" w14:textId="77777777" w:rsidR="004229E7" w:rsidRPr="0017771C" w:rsidRDefault="004229E7" w:rsidP="00BB4135">
      <w:pPr>
        <w:numPr>
          <w:ilvl w:val="0"/>
          <w:numId w:val="1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Don’t know</w:t>
      </w:r>
    </w:p>
    <w:p w14:paraId="4C900A39" w14:textId="77777777" w:rsidR="0042508A" w:rsidRPr="0017771C" w:rsidRDefault="0042508A" w:rsidP="0042508A">
      <w:pPr>
        <w:rPr>
          <w:sz w:val="22"/>
        </w:rPr>
      </w:pPr>
    </w:p>
    <w:p w14:paraId="4CE4FB15" w14:textId="77777777" w:rsidR="0042508A" w:rsidRPr="0017771C" w:rsidRDefault="0042508A" w:rsidP="0042508A">
      <w:pPr>
        <w:pStyle w:val="1Question"/>
      </w:pPr>
      <w:r w:rsidRPr="0017771C">
        <w:t>Are taxes and other items withheld from your pay on your behalf?</w:t>
      </w:r>
    </w:p>
    <w:p w14:paraId="07812E52" w14:textId="77777777" w:rsidR="0042508A" w:rsidRPr="0017771C" w:rsidRDefault="0042508A" w:rsidP="0042508A">
      <w:pPr>
        <w:ind w:left="1440" w:hanging="360"/>
        <w:rPr>
          <w:sz w:val="22"/>
        </w:rPr>
      </w:pPr>
      <w:r w:rsidRPr="0017771C">
        <w:rPr>
          <w:sz w:val="22"/>
        </w:rPr>
        <w:t>a.</w:t>
      </w:r>
      <w:r w:rsidRPr="0017771C">
        <w:rPr>
          <w:sz w:val="22"/>
        </w:rPr>
        <w:tab/>
        <w:t>Yes</w:t>
      </w:r>
    </w:p>
    <w:p w14:paraId="01DAC387" w14:textId="77777777" w:rsidR="0042508A" w:rsidRPr="0017771C" w:rsidRDefault="0042508A" w:rsidP="0042508A">
      <w:pPr>
        <w:ind w:left="1440" w:hanging="360"/>
        <w:rPr>
          <w:sz w:val="22"/>
        </w:rPr>
      </w:pPr>
      <w:r w:rsidRPr="0017771C">
        <w:rPr>
          <w:sz w:val="22"/>
        </w:rPr>
        <w:t>b.</w:t>
      </w:r>
      <w:r w:rsidRPr="0017771C">
        <w:rPr>
          <w:sz w:val="22"/>
        </w:rPr>
        <w:tab/>
        <w:t>No</w:t>
      </w:r>
    </w:p>
    <w:p w14:paraId="408BCD50" w14:textId="77777777" w:rsidR="0042508A" w:rsidRPr="0017771C" w:rsidRDefault="0042508A" w:rsidP="0042508A">
      <w:pPr>
        <w:ind w:left="1440" w:hanging="360"/>
        <w:rPr>
          <w:sz w:val="22"/>
        </w:rPr>
      </w:pPr>
      <w:r w:rsidRPr="0017771C">
        <w:rPr>
          <w:sz w:val="22"/>
        </w:rPr>
        <w:t>c.</w:t>
      </w:r>
      <w:r w:rsidRPr="0017771C">
        <w:rPr>
          <w:sz w:val="22"/>
        </w:rPr>
        <w:tab/>
        <w:t>Don’t know</w:t>
      </w:r>
    </w:p>
    <w:p w14:paraId="2CF1AD22" w14:textId="77777777" w:rsidR="00A32E09" w:rsidRPr="0017771C" w:rsidRDefault="00A32E09" w:rsidP="0042508A">
      <w:pPr>
        <w:ind w:left="1440" w:hanging="360"/>
        <w:rPr>
          <w:sz w:val="22"/>
        </w:rPr>
      </w:pPr>
    </w:p>
    <w:p w14:paraId="7EBAF58A" w14:textId="77777777" w:rsidR="00236E73" w:rsidRPr="0017771C" w:rsidRDefault="00130416" w:rsidP="006F2767">
      <w:pPr>
        <w:pStyle w:val="1Question"/>
      </w:pPr>
      <w:r w:rsidRPr="0017771C">
        <w:t xml:space="preserve">Are </w:t>
      </w:r>
      <w:r w:rsidR="00236E73" w:rsidRPr="0017771C">
        <w:t>you</w:t>
      </w:r>
      <w:r w:rsidRPr="0017771C">
        <w:t xml:space="preserve"> a member of a labor union</w:t>
      </w:r>
      <w:r w:rsidR="00236E73" w:rsidRPr="0017771C">
        <w:t>?</w:t>
      </w:r>
    </w:p>
    <w:p w14:paraId="2D0CD5A5" w14:textId="76F6E40D" w:rsidR="00130416" w:rsidRPr="0017771C" w:rsidRDefault="00130416" w:rsidP="00236E73">
      <w:pPr>
        <w:pStyle w:val="1Question"/>
        <w:numPr>
          <w:ilvl w:val="1"/>
          <w:numId w:val="4"/>
        </w:numPr>
      </w:pPr>
      <w:r w:rsidRPr="0017771C">
        <w:t>Yes</w:t>
      </w:r>
    </w:p>
    <w:p w14:paraId="606CF12F" w14:textId="77777777" w:rsidR="00130416" w:rsidRPr="0017771C" w:rsidRDefault="00130416" w:rsidP="00130416">
      <w:pPr>
        <w:ind w:left="1440" w:hanging="360"/>
        <w:rPr>
          <w:sz w:val="22"/>
        </w:rPr>
      </w:pPr>
      <w:r w:rsidRPr="0017771C">
        <w:rPr>
          <w:sz w:val="22"/>
        </w:rPr>
        <w:t>b.</w:t>
      </w:r>
      <w:r w:rsidRPr="0017771C">
        <w:rPr>
          <w:sz w:val="22"/>
        </w:rPr>
        <w:tab/>
        <w:t>No</w:t>
      </w:r>
    </w:p>
    <w:p w14:paraId="6CB1D219" w14:textId="7145C11B" w:rsidR="006E407C" w:rsidRPr="0017771C" w:rsidRDefault="00130416" w:rsidP="00682496">
      <w:pPr>
        <w:ind w:left="1440" w:hanging="360"/>
        <w:rPr>
          <w:sz w:val="22"/>
        </w:rPr>
      </w:pPr>
      <w:r w:rsidRPr="0017771C">
        <w:rPr>
          <w:sz w:val="22"/>
        </w:rPr>
        <w:t>c.</w:t>
      </w:r>
      <w:r w:rsidRPr="0017771C">
        <w:rPr>
          <w:sz w:val="22"/>
        </w:rPr>
        <w:tab/>
        <w:t>Don’t know</w:t>
      </w:r>
    </w:p>
    <w:p w14:paraId="415CBFA2" w14:textId="77777777" w:rsidR="008D3EA4" w:rsidRPr="0017771C" w:rsidRDefault="008D3EA4" w:rsidP="00AC28F4">
      <w:pPr>
        <w:tabs>
          <w:tab w:val="left" w:pos="720"/>
        </w:tabs>
        <w:rPr>
          <w:b/>
          <w:sz w:val="22"/>
        </w:rPr>
      </w:pPr>
    </w:p>
    <w:p w14:paraId="1E308351" w14:textId="77777777" w:rsidR="008D3EA4" w:rsidRPr="0017771C" w:rsidRDefault="008D3EA4" w:rsidP="008D3EA4">
      <w:pPr>
        <w:tabs>
          <w:tab w:val="left" w:pos="720"/>
        </w:tabs>
        <w:ind w:left="720"/>
        <w:rPr>
          <w:sz w:val="22"/>
        </w:rPr>
      </w:pPr>
    </w:p>
    <w:p w14:paraId="3C5BED4D" w14:textId="01F4D947" w:rsidR="00885D75" w:rsidRPr="0017771C" w:rsidRDefault="00961FEC" w:rsidP="000D4C4E">
      <w:pPr>
        <w:outlineLvl w:val="0"/>
        <w:rPr>
          <w:b/>
          <w:sz w:val="22"/>
        </w:rPr>
      </w:pPr>
      <w:r w:rsidRPr="0017771C">
        <w:rPr>
          <w:b/>
          <w:sz w:val="22"/>
        </w:rPr>
        <w:t>SECTION 3</w:t>
      </w:r>
      <w:r w:rsidR="002A754E" w:rsidRPr="0017771C">
        <w:rPr>
          <w:b/>
          <w:sz w:val="22"/>
        </w:rPr>
        <w:t xml:space="preserve">: </w:t>
      </w:r>
      <w:r w:rsidR="00765FE8" w:rsidRPr="0017771C">
        <w:rPr>
          <w:rFonts w:cs="Arial"/>
          <w:b/>
          <w:sz w:val="22"/>
        </w:rPr>
        <w:t>EMPLOYER BASED RETIREMENT PROGRAM</w:t>
      </w:r>
      <w:r w:rsidR="00765FE8" w:rsidRPr="0017771C">
        <w:rPr>
          <w:rFonts w:cs="Arial"/>
          <w:sz w:val="22"/>
        </w:rPr>
        <w:t xml:space="preserve"> – existence, eligibility, participation in retirement savings program; participation level; reasons for personal actions; relation to personal saving orientation</w:t>
      </w:r>
      <w:r w:rsidR="00765FE8" w:rsidRPr="0017771C">
        <w:rPr>
          <w:b/>
          <w:sz w:val="22"/>
        </w:rPr>
        <w:t xml:space="preserve"> </w:t>
      </w:r>
    </w:p>
    <w:p w14:paraId="2C317E47" w14:textId="77777777" w:rsidR="00835E16" w:rsidRPr="0017771C" w:rsidRDefault="00835E16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01C62B36" w14:textId="2E3CC13D" w:rsidR="00835E16" w:rsidRPr="0017771C" w:rsidRDefault="00602885" w:rsidP="00885D75">
      <w:pPr>
        <w:tabs>
          <w:tab w:val="left" w:pos="720"/>
        </w:tabs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INTRO:  Please t</w:t>
      </w:r>
      <w:r w:rsidR="00835E16" w:rsidRPr="0017771C">
        <w:rPr>
          <w:rFonts w:cs="Arial"/>
          <w:sz w:val="22"/>
          <w:szCs w:val="18"/>
        </w:rPr>
        <w:t>hink again about retirement savings options</w:t>
      </w:r>
      <w:r w:rsidR="00E66263" w:rsidRPr="0017771C">
        <w:rPr>
          <w:rFonts w:cs="Arial"/>
          <w:sz w:val="22"/>
          <w:szCs w:val="18"/>
        </w:rPr>
        <w:t xml:space="preserve"> </w:t>
      </w:r>
      <w:r w:rsidR="00E66263" w:rsidRPr="0017771C">
        <w:t>[</w:t>
      </w:r>
      <w:r w:rsidR="00E66263" w:rsidRPr="0017771C">
        <w:rPr>
          <w:b/>
        </w:rPr>
        <w:t>IF SELF EMPLOYED DROP THIS PHRASE:</w:t>
      </w:r>
      <w:r w:rsidR="00E66263" w:rsidRPr="0017771C">
        <w:t xml:space="preserve"> </w:t>
      </w:r>
      <w:r w:rsidR="00835E16" w:rsidRPr="0017771C">
        <w:rPr>
          <w:rFonts w:cs="Arial"/>
          <w:sz w:val="22"/>
          <w:szCs w:val="18"/>
        </w:rPr>
        <w:t>offered through your employer</w:t>
      </w:r>
      <w:r w:rsidR="00E66263" w:rsidRPr="0017771C">
        <w:rPr>
          <w:rFonts w:cs="Arial"/>
          <w:sz w:val="22"/>
          <w:szCs w:val="18"/>
        </w:rPr>
        <w:t>]</w:t>
      </w:r>
      <w:r w:rsidR="00835E16" w:rsidRPr="0017771C">
        <w:rPr>
          <w:rFonts w:cs="Arial"/>
          <w:sz w:val="22"/>
          <w:szCs w:val="18"/>
        </w:rPr>
        <w:t>.</w:t>
      </w:r>
    </w:p>
    <w:p w14:paraId="2A7459AF" w14:textId="77777777" w:rsidR="00835E16" w:rsidRDefault="00835E16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53782A52" w14:textId="77777777" w:rsidR="00E15EDB" w:rsidRPr="0017771C" w:rsidRDefault="00E15EDB" w:rsidP="00E15EDB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Do you have a pension? </w:t>
      </w:r>
    </w:p>
    <w:p w14:paraId="43FC7D01" w14:textId="77777777" w:rsidR="00E15EDB" w:rsidRPr="0017771C" w:rsidRDefault="00E15EDB" w:rsidP="00E15EDB">
      <w:pPr>
        <w:numPr>
          <w:ilvl w:val="0"/>
          <w:numId w:val="3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Yes</w:t>
      </w:r>
    </w:p>
    <w:p w14:paraId="48547ACF" w14:textId="77777777" w:rsidR="00E15EDB" w:rsidRPr="0017771C" w:rsidRDefault="00E15EDB" w:rsidP="00E15EDB">
      <w:pPr>
        <w:numPr>
          <w:ilvl w:val="0"/>
          <w:numId w:val="3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No</w:t>
      </w:r>
    </w:p>
    <w:p w14:paraId="6BF8432B" w14:textId="77777777" w:rsidR="00E15EDB" w:rsidRPr="0017771C" w:rsidRDefault="00E15EDB" w:rsidP="00E15EDB">
      <w:pPr>
        <w:numPr>
          <w:ilvl w:val="0"/>
          <w:numId w:val="36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Don’t know</w:t>
      </w:r>
    </w:p>
    <w:p w14:paraId="71F2223D" w14:textId="77777777" w:rsidR="00E15EDB" w:rsidRDefault="00E15EDB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71187CC9" w14:textId="77777777" w:rsidR="00E15EDB" w:rsidRPr="0017771C" w:rsidRDefault="00E15EDB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3369756C" w14:textId="17B0D3E8" w:rsidR="00DA02EB" w:rsidRPr="0017771C" w:rsidRDefault="00DA02EB" w:rsidP="00885D75">
      <w:pPr>
        <w:tabs>
          <w:tab w:val="left" w:pos="720"/>
        </w:tabs>
        <w:rPr>
          <w:rFonts w:cs="Arial"/>
          <w:sz w:val="22"/>
          <w:szCs w:val="18"/>
        </w:rPr>
      </w:pPr>
      <w:proofErr w:type="gramStart"/>
      <w:r w:rsidRPr="0017771C">
        <w:rPr>
          <w:rFonts w:cs="Arial"/>
          <w:b/>
          <w:sz w:val="22"/>
          <w:szCs w:val="18"/>
        </w:rPr>
        <w:t>IF EMPLOYER OFFERS 401(k)/ETC.</w:t>
      </w:r>
      <w:proofErr w:type="gramEnd"/>
      <w:r w:rsidRPr="0017771C">
        <w:rPr>
          <w:rFonts w:cs="Arial"/>
          <w:b/>
          <w:sz w:val="22"/>
          <w:szCs w:val="18"/>
        </w:rPr>
        <w:t xml:space="preserve"> ASK:</w:t>
      </w:r>
    </w:p>
    <w:p w14:paraId="36EDEA0D" w14:textId="7C8F7635" w:rsidR="00DA02EB" w:rsidRPr="0017771C" w:rsidRDefault="004642C5" w:rsidP="00DA02EB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lastRenderedPageBreak/>
        <w:t>[</w:t>
      </w:r>
      <w:r w:rsidRPr="0017771C">
        <w:rPr>
          <w:b/>
        </w:rPr>
        <w:t>IF SEL</w:t>
      </w:r>
      <w:r w:rsidR="005C25F5" w:rsidRPr="0017771C">
        <w:rPr>
          <w:b/>
        </w:rPr>
        <w:t>F EMPLOYED</w:t>
      </w:r>
      <w:r w:rsidRPr="0017771C">
        <w:rPr>
          <w:b/>
        </w:rPr>
        <w:t>:</w:t>
      </w:r>
      <w:r w:rsidRPr="0017771C">
        <w:rPr>
          <w:sz w:val="22"/>
          <w:szCs w:val="22"/>
        </w:rPr>
        <w:t xml:space="preserve"> Do you have your company match</w:t>
      </w:r>
      <w:r w:rsidR="00D8704E" w:rsidRPr="0017771C">
        <w:rPr>
          <w:sz w:val="22"/>
          <w:szCs w:val="22"/>
        </w:rPr>
        <w:t xml:space="preserve"> your 401(k) or similar retirement savings?]</w:t>
      </w:r>
      <w:r w:rsidR="00D8704E" w:rsidRPr="0017771C">
        <w:t xml:space="preserve"> </w:t>
      </w:r>
      <w:r w:rsidRPr="0017771C">
        <w:t xml:space="preserve"> </w:t>
      </w:r>
      <w:r w:rsidR="00DA02EB" w:rsidRPr="0017771C">
        <w:rPr>
          <w:rFonts w:cs="Arial"/>
          <w:color w:val="000000"/>
          <w:sz w:val="22"/>
          <w:szCs w:val="18"/>
        </w:rPr>
        <w:t xml:space="preserve">Does your employer </w:t>
      </w:r>
      <w:r w:rsidR="00BD1875" w:rsidRPr="0017771C">
        <w:rPr>
          <w:rFonts w:cs="Arial"/>
          <w:color w:val="000000"/>
          <w:sz w:val="22"/>
          <w:szCs w:val="18"/>
        </w:rPr>
        <w:t xml:space="preserve">offer a </w:t>
      </w:r>
      <w:r w:rsidR="00DA02EB" w:rsidRPr="0017771C">
        <w:rPr>
          <w:rFonts w:cs="Arial"/>
          <w:color w:val="000000"/>
          <w:sz w:val="22"/>
          <w:szCs w:val="18"/>
        </w:rPr>
        <w:t>match</w:t>
      </w:r>
      <w:r w:rsidR="00B14552" w:rsidRPr="0017771C">
        <w:rPr>
          <w:rFonts w:cs="Arial"/>
          <w:color w:val="000000"/>
          <w:sz w:val="22"/>
          <w:szCs w:val="18"/>
        </w:rPr>
        <w:t>*</w:t>
      </w:r>
      <w:r w:rsidR="0003767B" w:rsidRPr="0017771C">
        <w:rPr>
          <w:rFonts w:cs="Arial"/>
          <w:color w:val="000000"/>
          <w:sz w:val="22"/>
          <w:szCs w:val="18"/>
        </w:rPr>
        <w:t xml:space="preserve"> or employer contribution</w:t>
      </w:r>
      <w:r w:rsidR="00DA02EB" w:rsidRPr="0017771C">
        <w:rPr>
          <w:rFonts w:cs="Arial"/>
          <w:color w:val="000000"/>
          <w:sz w:val="22"/>
          <w:szCs w:val="18"/>
        </w:rPr>
        <w:t xml:space="preserve"> </w:t>
      </w:r>
      <w:r w:rsidR="00BD1875" w:rsidRPr="0017771C">
        <w:rPr>
          <w:rFonts w:cs="Arial"/>
          <w:color w:val="000000"/>
          <w:sz w:val="22"/>
          <w:szCs w:val="18"/>
        </w:rPr>
        <w:t xml:space="preserve">to </w:t>
      </w:r>
      <w:r w:rsidR="00DA02EB" w:rsidRPr="0017771C">
        <w:rPr>
          <w:rFonts w:cs="Arial"/>
          <w:color w:val="000000"/>
          <w:sz w:val="22"/>
          <w:szCs w:val="18"/>
        </w:rPr>
        <w:t>401(k) or similar payroll deduction retir</w:t>
      </w:r>
      <w:r w:rsidR="0003767B" w:rsidRPr="0017771C">
        <w:rPr>
          <w:rFonts w:cs="Arial"/>
          <w:color w:val="000000"/>
          <w:sz w:val="22"/>
          <w:szCs w:val="18"/>
        </w:rPr>
        <w:t>ement savings plan accounts</w:t>
      </w:r>
      <w:r w:rsidR="00DA02EB" w:rsidRPr="0017771C">
        <w:rPr>
          <w:rFonts w:cs="Arial"/>
          <w:color w:val="000000"/>
          <w:sz w:val="22"/>
          <w:szCs w:val="18"/>
        </w:rPr>
        <w:t xml:space="preserve">? </w:t>
      </w:r>
    </w:p>
    <w:p w14:paraId="5ACD7FE5" w14:textId="77777777" w:rsidR="000A70BD" w:rsidRPr="0017771C" w:rsidRDefault="000A70BD" w:rsidP="000A70BD">
      <w:pPr>
        <w:tabs>
          <w:tab w:val="left" w:pos="720"/>
        </w:tabs>
        <w:rPr>
          <w:rFonts w:cs="Arial"/>
          <w:color w:val="000000"/>
          <w:sz w:val="22"/>
          <w:szCs w:val="18"/>
        </w:rPr>
      </w:pPr>
    </w:p>
    <w:p w14:paraId="18B048F0" w14:textId="7F5F962D" w:rsidR="000A70BD" w:rsidRPr="0017771C" w:rsidRDefault="00B14552" w:rsidP="00FE46E2">
      <w:pPr>
        <w:tabs>
          <w:tab w:val="left" w:pos="720"/>
        </w:tabs>
        <w:ind w:left="1890"/>
        <w:rPr>
          <w:rFonts w:cs="Arial"/>
          <w:i/>
          <w:color w:val="000000"/>
          <w:szCs w:val="20"/>
        </w:rPr>
      </w:pPr>
      <w:r w:rsidRPr="0017771C">
        <w:rPr>
          <w:rFonts w:cs="Arial"/>
          <w:i/>
          <w:color w:val="000000"/>
          <w:szCs w:val="20"/>
        </w:rPr>
        <w:t>*</w:t>
      </w:r>
      <w:r w:rsidR="000A70BD" w:rsidRPr="0017771C">
        <w:rPr>
          <w:rFonts w:cs="Arial"/>
          <w:i/>
          <w:color w:val="000000"/>
          <w:szCs w:val="20"/>
        </w:rPr>
        <w:t>Some employers match part of their employee’s retirement account contributions. Some examples of employer matches include: the employer matches 50% of employee</w:t>
      </w:r>
      <w:r w:rsidRPr="0017771C">
        <w:rPr>
          <w:rFonts w:cs="Arial"/>
          <w:i/>
          <w:color w:val="000000"/>
          <w:szCs w:val="20"/>
        </w:rPr>
        <w:t xml:space="preserve"> contributions for the first 6% of </w:t>
      </w:r>
      <w:r w:rsidR="000A70BD" w:rsidRPr="0017771C">
        <w:rPr>
          <w:rFonts w:cs="Arial"/>
          <w:i/>
          <w:color w:val="000000"/>
          <w:szCs w:val="20"/>
        </w:rPr>
        <w:t xml:space="preserve">salary </w:t>
      </w:r>
      <w:r w:rsidRPr="0017771C">
        <w:rPr>
          <w:rFonts w:cs="Arial"/>
          <w:i/>
          <w:color w:val="000000"/>
          <w:szCs w:val="20"/>
        </w:rPr>
        <w:t>that an employee contributes; or another example is:</w:t>
      </w:r>
      <w:r w:rsidR="000A70BD" w:rsidRPr="0017771C">
        <w:rPr>
          <w:rFonts w:cs="Arial"/>
          <w:i/>
          <w:color w:val="000000"/>
          <w:szCs w:val="20"/>
        </w:rPr>
        <w:t xml:space="preserve"> </w:t>
      </w:r>
      <w:r w:rsidR="00FE46E2" w:rsidRPr="0017771C">
        <w:rPr>
          <w:rFonts w:cs="Arial"/>
          <w:i/>
          <w:color w:val="000000"/>
          <w:szCs w:val="20"/>
        </w:rPr>
        <w:t>the employer matches 100% of employee contributions up to 5% of salary.</w:t>
      </w:r>
    </w:p>
    <w:p w14:paraId="3DEAE35F" w14:textId="77777777" w:rsidR="000A70BD" w:rsidRPr="0017771C" w:rsidRDefault="000A70BD" w:rsidP="000A70BD">
      <w:pPr>
        <w:tabs>
          <w:tab w:val="left" w:pos="720"/>
        </w:tabs>
        <w:rPr>
          <w:rFonts w:cs="Arial"/>
          <w:color w:val="000000"/>
          <w:sz w:val="22"/>
          <w:szCs w:val="18"/>
        </w:rPr>
      </w:pPr>
    </w:p>
    <w:p w14:paraId="6038D0A8" w14:textId="77777777" w:rsidR="00DA02EB" w:rsidRPr="0017771C" w:rsidRDefault="00DA02EB" w:rsidP="004734F4">
      <w:pPr>
        <w:numPr>
          <w:ilvl w:val="0"/>
          <w:numId w:val="34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Yes</w:t>
      </w:r>
    </w:p>
    <w:p w14:paraId="045CA23D" w14:textId="77777777" w:rsidR="00DA02EB" w:rsidRPr="0017771C" w:rsidRDefault="00DA02EB" w:rsidP="004734F4">
      <w:pPr>
        <w:numPr>
          <w:ilvl w:val="0"/>
          <w:numId w:val="34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No</w:t>
      </w:r>
    </w:p>
    <w:p w14:paraId="0C4B1193" w14:textId="70C8BD66" w:rsidR="00DA02EB" w:rsidRPr="0017771C" w:rsidRDefault="00DA02EB" w:rsidP="004734F4">
      <w:pPr>
        <w:numPr>
          <w:ilvl w:val="0"/>
          <w:numId w:val="34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Don’t know</w:t>
      </w:r>
    </w:p>
    <w:p w14:paraId="29113C04" w14:textId="77777777" w:rsidR="0037783B" w:rsidRPr="0017771C" w:rsidRDefault="0037783B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71A2E05C" w14:textId="10861DB7" w:rsidR="00813FCC" w:rsidRPr="0017771C" w:rsidRDefault="00813FCC" w:rsidP="00813FCC">
      <w:pPr>
        <w:tabs>
          <w:tab w:val="left" w:pos="720"/>
        </w:tabs>
        <w:rPr>
          <w:sz w:val="22"/>
        </w:rPr>
      </w:pPr>
      <w:r w:rsidRPr="0017771C">
        <w:rPr>
          <w:rFonts w:cs="Arial"/>
          <w:b/>
          <w:sz w:val="22"/>
          <w:szCs w:val="18"/>
        </w:rPr>
        <w:t>IF PARTICIPATE IN 401(k)/ETC. ASK:</w:t>
      </w:r>
    </w:p>
    <w:p w14:paraId="1CCCC70E" w14:textId="5C712AAD" w:rsidR="00E376CC" w:rsidRPr="0017771C" w:rsidRDefault="000673CF" w:rsidP="00E376CC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Which of the following best describes your participation level in your </w:t>
      </w:r>
      <w:r w:rsidR="00EB55BF" w:rsidRPr="0017771C">
        <w:rPr>
          <w:rFonts w:cs="Arial"/>
          <w:color w:val="000000"/>
          <w:sz w:val="22"/>
          <w:szCs w:val="18"/>
        </w:rPr>
        <w:t xml:space="preserve">401(k), 403(b), or similar </w:t>
      </w:r>
      <w:r w:rsidR="00E376CC" w:rsidRPr="0017771C">
        <w:rPr>
          <w:rFonts w:cs="Arial"/>
          <w:color w:val="000000"/>
          <w:sz w:val="22"/>
          <w:szCs w:val="18"/>
        </w:rPr>
        <w:t>payroll deduction retir</w:t>
      </w:r>
      <w:r w:rsidR="00EB55BF" w:rsidRPr="0017771C">
        <w:rPr>
          <w:rFonts w:cs="Arial"/>
          <w:color w:val="000000"/>
          <w:sz w:val="22"/>
          <w:szCs w:val="18"/>
        </w:rPr>
        <w:t>ement savings plan</w:t>
      </w:r>
      <w:r w:rsidR="00E376CC" w:rsidRPr="0017771C">
        <w:rPr>
          <w:rFonts w:cs="Arial"/>
          <w:color w:val="000000"/>
          <w:sz w:val="22"/>
          <w:szCs w:val="18"/>
        </w:rPr>
        <w:t xml:space="preserve">? </w:t>
      </w:r>
    </w:p>
    <w:p w14:paraId="1F7D4726" w14:textId="77777777" w:rsidR="000673CF" w:rsidRPr="0017771C" w:rsidRDefault="000673CF" w:rsidP="000673CF">
      <w:pPr>
        <w:tabs>
          <w:tab w:val="left" w:pos="720"/>
        </w:tabs>
        <w:ind w:left="990"/>
        <w:rPr>
          <w:sz w:val="22"/>
        </w:rPr>
      </w:pPr>
    </w:p>
    <w:p w14:paraId="76FD2B57" w14:textId="6D04CCC9" w:rsidR="00E376CC" w:rsidRPr="0017771C" w:rsidRDefault="00EB55BF" w:rsidP="004734F4">
      <w:pPr>
        <w:numPr>
          <w:ilvl w:val="0"/>
          <w:numId w:val="35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Contribute a small amount</w:t>
      </w:r>
    </w:p>
    <w:p w14:paraId="34D8676F" w14:textId="6C313573" w:rsidR="00EB55BF" w:rsidRPr="0017771C" w:rsidRDefault="00EB55BF" w:rsidP="004734F4">
      <w:pPr>
        <w:numPr>
          <w:ilvl w:val="0"/>
          <w:numId w:val="35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Contribute the minimum to reach my full company match</w:t>
      </w:r>
    </w:p>
    <w:p w14:paraId="226CB5E2" w14:textId="764FCB36" w:rsidR="00E376CC" w:rsidRPr="0017771C" w:rsidRDefault="00375312" w:rsidP="004734F4">
      <w:pPr>
        <w:numPr>
          <w:ilvl w:val="0"/>
          <w:numId w:val="35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Contribute as much as I can</w:t>
      </w:r>
      <w:r w:rsidR="00B93E3A" w:rsidRPr="0017771C">
        <w:rPr>
          <w:rFonts w:cs="Arial"/>
          <w:sz w:val="22"/>
          <w:szCs w:val="18"/>
        </w:rPr>
        <w:t>,</w:t>
      </w:r>
      <w:r w:rsidRPr="0017771C">
        <w:rPr>
          <w:rFonts w:cs="Arial"/>
          <w:sz w:val="22"/>
          <w:szCs w:val="18"/>
        </w:rPr>
        <w:t xml:space="preserve"> but it’s not the maximum amount</w:t>
      </w:r>
      <w:r w:rsidR="00076009" w:rsidRPr="0017771C">
        <w:rPr>
          <w:rFonts w:cs="Arial"/>
          <w:sz w:val="22"/>
          <w:szCs w:val="18"/>
        </w:rPr>
        <w:t xml:space="preserve"> allowed</w:t>
      </w:r>
      <w:r w:rsidRPr="0017771C">
        <w:rPr>
          <w:rFonts w:cs="Arial"/>
          <w:sz w:val="22"/>
          <w:szCs w:val="18"/>
        </w:rPr>
        <w:t xml:space="preserve"> </w:t>
      </w:r>
      <w:r w:rsidRPr="0017771C">
        <w:rPr>
          <w:sz w:val="22"/>
        </w:rPr>
        <w:t>(</w:t>
      </w:r>
      <w:r w:rsidR="00E17290" w:rsidRPr="0017771C">
        <w:rPr>
          <w:sz w:val="22"/>
        </w:rPr>
        <w:t xml:space="preserve">maximum is usually </w:t>
      </w:r>
      <w:r w:rsidRPr="0017771C">
        <w:rPr>
          <w:sz w:val="22"/>
        </w:rPr>
        <w:t>$17,500 for 401(k), 403(b), 457(b) or $12,000 for Simple IRA)</w:t>
      </w:r>
    </w:p>
    <w:p w14:paraId="36DC757D" w14:textId="6D0D7A29" w:rsidR="00EB55BF" w:rsidRPr="0017771C" w:rsidRDefault="009343FD" w:rsidP="004734F4">
      <w:pPr>
        <w:numPr>
          <w:ilvl w:val="0"/>
          <w:numId w:val="35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Contribute the maximum amount</w:t>
      </w:r>
      <w:r w:rsidR="005667DA" w:rsidRPr="0017771C">
        <w:rPr>
          <w:sz w:val="22"/>
        </w:rPr>
        <w:t xml:space="preserve"> allowed</w:t>
      </w:r>
      <w:r w:rsidRPr="0017771C">
        <w:rPr>
          <w:sz w:val="22"/>
        </w:rPr>
        <w:t xml:space="preserve"> </w:t>
      </w:r>
      <w:r w:rsidR="00375312" w:rsidRPr="0017771C">
        <w:rPr>
          <w:sz w:val="22"/>
        </w:rPr>
        <w:t>($17,500 for 401(k), 403(b), 457(b) or $12,000 for Simple IRA)</w:t>
      </w:r>
    </w:p>
    <w:p w14:paraId="62A6D16E" w14:textId="3F8A69BB" w:rsidR="00E376CC" w:rsidRPr="0017771C" w:rsidRDefault="00E376CC" w:rsidP="004734F4">
      <w:pPr>
        <w:numPr>
          <w:ilvl w:val="0"/>
          <w:numId w:val="35"/>
        </w:numPr>
        <w:tabs>
          <w:tab w:val="left" w:pos="720"/>
        </w:tabs>
        <w:rPr>
          <w:sz w:val="22"/>
        </w:rPr>
      </w:pPr>
      <w:r w:rsidRPr="0017771C">
        <w:rPr>
          <w:rFonts w:cs="Arial"/>
          <w:sz w:val="22"/>
          <w:szCs w:val="18"/>
        </w:rPr>
        <w:t>Don’t know</w:t>
      </w:r>
    </w:p>
    <w:p w14:paraId="34BD50AA" w14:textId="77777777" w:rsidR="00E376CC" w:rsidRPr="0017771C" w:rsidRDefault="00E376CC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2AFE0CB1" w14:textId="77777777" w:rsidR="00F37C69" w:rsidRPr="0017771C" w:rsidRDefault="00F37C69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2F34147D" w14:textId="77777777" w:rsidR="00CE4C2B" w:rsidRPr="0017771C" w:rsidRDefault="00CE4C2B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14C9B542" w14:textId="6C995979" w:rsidR="008061A0" w:rsidRPr="0017771C" w:rsidRDefault="008061A0" w:rsidP="00CE4C2B">
      <w:pPr>
        <w:tabs>
          <w:tab w:val="left" w:pos="720"/>
        </w:tabs>
        <w:outlineLvl w:val="0"/>
        <w:rPr>
          <w:b/>
          <w:sz w:val="22"/>
        </w:rPr>
      </w:pPr>
      <w:r w:rsidRPr="0017771C">
        <w:rPr>
          <w:b/>
          <w:sz w:val="22"/>
        </w:rPr>
        <w:t xml:space="preserve">IF </w:t>
      </w:r>
      <w:r w:rsidR="003C71E2" w:rsidRPr="0017771C">
        <w:rPr>
          <w:b/>
          <w:sz w:val="22"/>
        </w:rPr>
        <w:t>401</w:t>
      </w:r>
      <w:r w:rsidRPr="0017771C">
        <w:rPr>
          <w:b/>
          <w:sz w:val="22"/>
        </w:rPr>
        <w:t>(k) OFFERED</w:t>
      </w:r>
      <w:r w:rsidR="0037783B" w:rsidRPr="0017771C">
        <w:rPr>
          <w:b/>
          <w:sz w:val="22"/>
        </w:rPr>
        <w:t xml:space="preserve"> AND ELIGIBLE</w:t>
      </w:r>
      <w:r w:rsidRPr="0017771C">
        <w:rPr>
          <w:b/>
          <w:sz w:val="22"/>
        </w:rPr>
        <w:t xml:space="preserve"> BUT NOT PARTICIPATING ASK:</w:t>
      </w:r>
    </w:p>
    <w:p w14:paraId="299289FD" w14:textId="7196272F" w:rsidR="008349D2" w:rsidRPr="0017771C" w:rsidRDefault="00812BA5" w:rsidP="008349D2">
      <w:pPr>
        <w:numPr>
          <w:ilvl w:val="0"/>
          <w:numId w:val="4"/>
        </w:numPr>
        <w:tabs>
          <w:tab w:val="left" w:pos="720"/>
        </w:tabs>
        <w:rPr>
          <w:sz w:val="22"/>
          <w:szCs w:val="22"/>
        </w:rPr>
      </w:pPr>
      <w:r w:rsidRPr="0017771C">
        <w:rPr>
          <w:sz w:val="22"/>
          <w:szCs w:val="22"/>
        </w:rPr>
        <w:t>Which of the following reasons explain why you do not currently save for retirement</w:t>
      </w:r>
      <w:r w:rsidR="008349D2" w:rsidRPr="0017771C">
        <w:rPr>
          <w:sz w:val="22"/>
          <w:szCs w:val="22"/>
        </w:rPr>
        <w:t xml:space="preserve"> using the </w:t>
      </w:r>
      <w:r w:rsidR="008349D2" w:rsidRPr="0017771C">
        <w:rPr>
          <w:rFonts w:cs="Arial"/>
          <w:sz w:val="22"/>
          <w:szCs w:val="18"/>
        </w:rPr>
        <w:t xml:space="preserve">401(k) or similar payroll deduction retirement savings plan </w:t>
      </w:r>
      <w:r w:rsidR="00CD58FF" w:rsidRPr="0017771C">
        <w:t>[</w:t>
      </w:r>
      <w:r w:rsidR="00CD58FF" w:rsidRPr="0017771C">
        <w:rPr>
          <w:b/>
        </w:rPr>
        <w:t>IF SELF EMPLOYED DROP THIS PHRASE:</w:t>
      </w:r>
      <w:r w:rsidR="00CD58FF" w:rsidRPr="0017771C">
        <w:t xml:space="preserve"> </w:t>
      </w:r>
      <w:r w:rsidR="00CD58FF" w:rsidRPr="0017771C">
        <w:rPr>
          <w:rFonts w:cs="Arial"/>
          <w:sz w:val="22"/>
          <w:szCs w:val="18"/>
        </w:rPr>
        <w:t>offered by your employer]</w:t>
      </w:r>
      <w:r w:rsidR="008349D2" w:rsidRPr="0017771C">
        <w:rPr>
          <w:rFonts w:cs="Arial"/>
          <w:sz w:val="22"/>
          <w:szCs w:val="18"/>
        </w:rPr>
        <w:t>?</w:t>
      </w:r>
      <w:r w:rsidR="00600A65" w:rsidRPr="0017771C">
        <w:rPr>
          <w:sz w:val="22"/>
          <w:szCs w:val="22"/>
        </w:rPr>
        <w:t xml:space="preserve">  Select all that apply.</w:t>
      </w:r>
    </w:p>
    <w:p w14:paraId="4F84347F" w14:textId="77777777" w:rsidR="00600A65" w:rsidRPr="0017771C" w:rsidRDefault="00600A65" w:rsidP="00600A65">
      <w:pPr>
        <w:tabs>
          <w:tab w:val="left" w:pos="720"/>
        </w:tabs>
        <w:rPr>
          <w:sz w:val="22"/>
          <w:szCs w:val="22"/>
        </w:rPr>
      </w:pPr>
    </w:p>
    <w:p w14:paraId="3C6C096A" w14:textId="1DDEBDF6" w:rsidR="00600A65" w:rsidRPr="0017771C" w:rsidRDefault="00600A65" w:rsidP="00600A65">
      <w:pPr>
        <w:tabs>
          <w:tab w:val="left" w:pos="720"/>
        </w:tabs>
        <w:rPr>
          <w:sz w:val="22"/>
          <w:szCs w:val="22"/>
        </w:rPr>
      </w:pPr>
      <w:r w:rsidRPr="0017771C">
        <w:rPr>
          <w:sz w:val="22"/>
          <w:szCs w:val="22"/>
        </w:rPr>
        <w:tab/>
      </w:r>
      <w:r w:rsidRPr="0017771C">
        <w:rPr>
          <w:sz w:val="22"/>
          <w:szCs w:val="22"/>
        </w:rPr>
        <w:tab/>
        <w:t>RANDOMIZE</w:t>
      </w:r>
    </w:p>
    <w:p w14:paraId="1E380C93" w14:textId="66224BD5" w:rsidR="00600A65" w:rsidRPr="0017771C" w:rsidRDefault="00600A65" w:rsidP="00600A65">
      <w:pPr>
        <w:rPr>
          <w:rFonts w:cs="Arial"/>
          <w:color w:val="000000"/>
          <w:szCs w:val="20"/>
        </w:rPr>
      </w:pPr>
    </w:p>
    <w:p w14:paraId="505E06B4" w14:textId="5CC47042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 not have any spare money</w:t>
      </w:r>
    </w:p>
    <w:p w14:paraId="2EC0F657" w14:textId="35421391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have to pay off debts</w:t>
      </w:r>
    </w:p>
    <w:p w14:paraId="3BB73A1A" w14:textId="19462A49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have a pension</w:t>
      </w:r>
    </w:p>
    <w:p w14:paraId="5B219018" w14:textId="54056F31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 not understand retirement savings plans</w:t>
      </w:r>
    </w:p>
    <w:p w14:paraId="29F6087B" w14:textId="68BC878F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I've never thought about it seriously</w:t>
      </w:r>
    </w:p>
    <w:p w14:paraId="5A8A4F52" w14:textId="193527B3" w:rsidR="00115CF5" w:rsidRPr="0017771C" w:rsidRDefault="00115CF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don’t want to lose money in the stock market</w:t>
      </w:r>
    </w:p>
    <w:p w14:paraId="1EFB67D7" w14:textId="3D3F63BD" w:rsidR="00600A65" w:rsidRPr="0017771C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already have enough money or assets to cover my retirement</w:t>
      </w:r>
    </w:p>
    <w:p w14:paraId="13C49993" w14:textId="0EB25C8C" w:rsidR="00A369D0" w:rsidRPr="0017771C" w:rsidRDefault="00A369D0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save using other methods</w:t>
      </w:r>
    </w:p>
    <w:p w14:paraId="2A61A0A9" w14:textId="0EB58CF7" w:rsidR="008E57EF" w:rsidRPr="0017771C" w:rsidRDefault="008E57EF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don’t feel the need to start savings for retirement yet</w:t>
      </w:r>
    </w:p>
    <w:p w14:paraId="7F8135F8" w14:textId="7B9C997B" w:rsidR="0085067A" w:rsidRDefault="0085067A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 xml:space="preserve">My spouse’s retirement savings will cover me  </w:t>
      </w:r>
    </w:p>
    <w:p w14:paraId="0AB38CF0" w14:textId="5237EF3D" w:rsidR="00DB3DC6" w:rsidRPr="00C90C9F" w:rsidRDefault="00DB3DC6" w:rsidP="00DB3DC6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color w:val="000000"/>
          <w:sz w:val="22"/>
          <w:szCs w:val="22"/>
        </w:rPr>
      </w:pPr>
      <w:r w:rsidRPr="00C90C9F">
        <w:rPr>
          <w:rFonts w:ascii="Arial" w:hAnsi="Arial" w:cs="Arial"/>
          <w:sz w:val="22"/>
          <w:szCs w:val="22"/>
        </w:rPr>
        <w:t>I don’t trust this money with my employer</w:t>
      </w:r>
    </w:p>
    <w:p w14:paraId="40925632" w14:textId="5F23117C" w:rsidR="00600A65" w:rsidRDefault="00600A65" w:rsidP="004734F4">
      <w:pPr>
        <w:pStyle w:val="ListParagraph"/>
        <w:numPr>
          <w:ilvl w:val="0"/>
          <w:numId w:val="29"/>
        </w:numPr>
        <w:ind w:firstLine="360"/>
        <w:rPr>
          <w:rFonts w:ascii="Arial" w:hAnsi="Arial" w:cs="Arial"/>
          <w:sz w:val="22"/>
          <w:szCs w:val="22"/>
        </w:rPr>
      </w:pPr>
      <w:r w:rsidRPr="0017771C">
        <w:rPr>
          <w:rFonts w:ascii="Arial" w:hAnsi="Arial" w:cs="Arial"/>
          <w:sz w:val="22"/>
          <w:szCs w:val="22"/>
        </w:rPr>
        <w:t>Other, Specify _____________________________</w:t>
      </w:r>
    </w:p>
    <w:p w14:paraId="39567D21" w14:textId="77777777" w:rsidR="008061A0" w:rsidRPr="0017771C" w:rsidRDefault="008061A0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460B2850" w14:textId="77777777" w:rsidR="008061A0" w:rsidRPr="0017771C" w:rsidRDefault="008061A0" w:rsidP="00885D75">
      <w:pPr>
        <w:tabs>
          <w:tab w:val="left" w:pos="720"/>
        </w:tabs>
        <w:rPr>
          <w:rFonts w:cs="Arial"/>
          <w:sz w:val="22"/>
          <w:szCs w:val="18"/>
        </w:rPr>
      </w:pPr>
    </w:p>
    <w:p w14:paraId="2DAB87AD" w14:textId="234ED173" w:rsidR="00885D75" w:rsidRPr="0017771C" w:rsidRDefault="00885D75" w:rsidP="00885D75">
      <w:pPr>
        <w:tabs>
          <w:tab w:val="left" w:pos="720"/>
        </w:tabs>
        <w:outlineLvl w:val="0"/>
        <w:rPr>
          <w:b/>
          <w:sz w:val="22"/>
        </w:rPr>
      </w:pPr>
      <w:r w:rsidRPr="0017771C">
        <w:rPr>
          <w:b/>
          <w:sz w:val="22"/>
        </w:rPr>
        <w:t>IF “</w:t>
      </w:r>
      <w:r w:rsidR="00AE66D2" w:rsidRPr="0017771C">
        <w:rPr>
          <w:b/>
          <w:sz w:val="22"/>
        </w:rPr>
        <w:t>NO</w:t>
      </w:r>
      <w:r w:rsidR="000F4D38" w:rsidRPr="0017771C">
        <w:rPr>
          <w:b/>
          <w:sz w:val="22"/>
        </w:rPr>
        <w:t>/DK</w:t>
      </w:r>
      <w:r w:rsidRPr="0017771C">
        <w:rPr>
          <w:b/>
          <w:sz w:val="22"/>
        </w:rPr>
        <w:t>”</w:t>
      </w:r>
      <w:r w:rsidR="00AE66D2" w:rsidRPr="0017771C">
        <w:rPr>
          <w:b/>
          <w:sz w:val="22"/>
        </w:rPr>
        <w:t xml:space="preserve"> IF ELIGIBLE FOR </w:t>
      </w:r>
      <w:r w:rsidR="008061A0" w:rsidRPr="0017771C">
        <w:rPr>
          <w:b/>
          <w:sz w:val="22"/>
        </w:rPr>
        <w:t xml:space="preserve">401(k) </w:t>
      </w:r>
      <w:r w:rsidRPr="0017771C">
        <w:rPr>
          <w:b/>
          <w:sz w:val="22"/>
        </w:rPr>
        <w:t>ASK:</w:t>
      </w:r>
    </w:p>
    <w:p w14:paraId="2880D67C" w14:textId="1A9FA6F8" w:rsidR="00885D75" w:rsidRPr="0017771C" w:rsidRDefault="00885D75" w:rsidP="00885D75">
      <w:pPr>
        <w:numPr>
          <w:ilvl w:val="0"/>
          <w:numId w:val="4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lastRenderedPageBreak/>
        <w:t xml:space="preserve">How likely would you be to enroll </w:t>
      </w:r>
      <w:r w:rsidR="006F1447" w:rsidRPr="0017771C">
        <w:t>[</w:t>
      </w:r>
      <w:r w:rsidR="006F1447" w:rsidRPr="0017771C">
        <w:rPr>
          <w:b/>
        </w:rPr>
        <w:t>IF SELF EMPLOYED DROP THIS PHRASE:</w:t>
      </w:r>
      <w:r w:rsidR="006F1447" w:rsidRPr="0017771C">
        <w:t xml:space="preserve"> </w:t>
      </w:r>
      <w:r w:rsidR="006F1447" w:rsidRPr="0017771C">
        <w:rPr>
          <w:rFonts w:cs="Arial"/>
          <w:sz w:val="22"/>
          <w:szCs w:val="18"/>
        </w:rPr>
        <w:t xml:space="preserve">if your employer were to offer you </w:t>
      </w:r>
      <w:r w:rsidR="00A11AE8" w:rsidRPr="0017771C">
        <w:rPr>
          <w:rFonts w:cs="Arial"/>
          <w:b/>
          <w:sz w:val="22"/>
          <w:szCs w:val="18"/>
        </w:rPr>
        <w:t>AND ADD</w:t>
      </w:r>
      <w:r w:rsidR="00A11AE8" w:rsidRPr="0017771C">
        <w:rPr>
          <w:rFonts w:cs="Arial"/>
          <w:sz w:val="22"/>
          <w:szCs w:val="18"/>
        </w:rPr>
        <w:t xml:space="preserve"> “in”</w:t>
      </w:r>
      <w:r w:rsidR="006F1447" w:rsidRPr="0017771C">
        <w:rPr>
          <w:rFonts w:cs="Arial"/>
          <w:sz w:val="22"/>
          <w:szCs w:val="18"/>
        </w:rPr>
        <w:t xml:space="preserve">] </w:t>
      </w:r>
      <w:r w:rsidRPr="0017771C">
        <w:rPr>
          <w:rFonts w:cs="Arial"/>
          <w:sz w:val="22"/>
          <w:szCs w:val="18"/>
        </w:rPr>
        <w:t>a 401(k) savings pl</w:t>
      </w:r>
      <w:r w:rsidR="00076416" w:rsidRPr="0017771C">
        <w:rPr>
          <w:rFonts w:cs="Arial"/>
          <w:sz w:val="22"/>
          <w:szCs w:val="18"/>
        </w:rPr>
        <w:t>an or similar payroll deduction</w:t>
      </w:r>
      <w:r w:rsidRPr="0017771C">
        <w:rPr>
          <w:rFonts w:cs="Arial"/>
          <w:sz w:val="22"/>
          <w:szCs w:val="18"/>
        </w:rPr>
        <w:t xml:space="preserve"> savings plan? </w:t>
      </w:r>
    </w:p>
    <w:p w14:paraId="71B11654" w14:textId="77777777" w:rsidR="00885D75" w:rsidRPr="0017771C" w:rsidRDefault="00885D75" w:rsidP="00BB4135">
      <w:pPr>
        <w:numPr>
          <w:ilvl w:val="0"/>
          <w:numId w:val="15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Very unlikely to enroll</w:t>
      </w:r>
    </w:p>
    <w:p w14:paraId="31B29911" w14:textId="77777777" w:rsidR="00885D75" w:rsidRPr="0017771C" w:rsidRDefault="00885D75" w:rsidP="00BB4135">
      <w:pPr>
        <w:numPr>
          <w:ilvl w:val="0"/>
          <w:numId w:val="15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Somewhat unlikely to enroll</w:t>
      </w:r>
    </w:p>
    <w:p w14:paraId="2BA6E117" w14:textId="77777777" w:rsidR="00885D75" w:rsidRPr="0017771C" w:rsidRDefault="00885D75" w:rsidP="00BB4135">
      <w:pPr>
        <w:numPr>
          <w:ilvl w:val="0"/>
          <w:numId w:val="15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Somewhat likely to enroll</w:t>
      </w:r>
    </w:p>
    <w:p w14:paraId="3C1606DF" w14:textId="77777777" w:rsidR="00885D75" w:rsidRPr="0017771C" w:rsidRDefault="00885D75" w:rsidP="00BB4135">
      <w:pPr>
        <w:numPr>
          <w:ilvl w:val="0"/>
          <w:numId w:val="15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Very likely to enroll</w:t>
      </w:r>
    </w:p>
    <w:p w14:paraId="341278D9" w14:textId="77777777" w:rsidR="00885D75" w:rsidRPr="0017771C" w:rsidRDefault="00885D75" w:rsidP="00BB4135">
      <w:pPr>
        <w:numPr>
          <w:ilvl w:val="0"/>
          <w:numId w:val="15"/>
        </w:numPr>
        <w:rPr>
          <w:rFonts w:cs="Arial"/>
          <w:sz w:val="22"/>
          <w:szCs w:val="18"/>
        </w:rPr>
      </w:pPr>
      <w:r w:rsidRPr="0017771C">
        <w:rPr>
          <w:rFonts w:cs="Arial"/>
          <w:sz w:val="22"/>
          <w:szCs w:val="18"/>
        </w:rPr>
        <w:t>Don’t know</w:t>
      </w:r>
    </w:p>
    <w:p w14:paraId="2758061D" w14:textId="77777777" w:rsidR="00885D75" w:rsidRPr="0017771C" w:rsidRDefault="00885D75" w:rsidP="002A754E">
      <w:pPr>
        <w:tabs>
          <w:tab w:val="left" w:pos="720"/>
        </w:tabs>
        <w:ind w:left="1440"/>
        <w:rPr>
          <w:sz w:val="22"/>
        </w:rPr>
      </w:pPr>
    </w:p>
    <w:p w14:paraId="215CF1A8" w14:textId="77777777" w:rsidR="00076416" w:rsidRPr="0017771C" w:rsidRDefault="00076416" w:rsidP="002A754E">
      <w:pPr>
        <w:tabs>
          <w:tab w:val="left" w:pos="720"/>
        </w:tabs>
        <w:ind w:left="1440"/>
        <w:rPr>
          <w:sz w:val="22"/>
        </w:rPr>
      </w:pPr>
    </w:p>
    <w:p w14:paraId="7136CD8A" w14:textId="677BF158" w:rsidR="00602A71" w:rsidRPr="0017771C" w:rsidRDefault="00076416" w:rsidP="00076416">
      <w:pPr>
        <w:tabs>
          <w:tab w:val="left" w:pos="720"/>
        </w:tabs>
        <w:rPr>
          <w:b/>
          <w:sz w:val="22"/>
        </w:rPr>
      </w:pPr>
      <w:r w:rsidRPr="0017771C">
        <w:rPr>
          <w:b/>
          <w:sz w:val="22"/>
        </w:rPr>
        <w:t xml:space="preserve">IF </w:t>
      </w:r>
      <w:r w:rsidR="00602A71" w:rsidRPr="0017771C">
        <w:rPr>
          <w:b/>
          <w:sz w:val="22"/>
        </w:rPr>
        <w:t>SOMEWHAT OR VERY UNLIKELY TO ENROLL</w:t>
      </w:r>
      <w:r w:rsidRPr="0017771C">
        <w:rPr>
          <w:b/>
          <w:sz w:val="22"/>
        </w:rPr>
        <w:t xml:space="preserve"> ASK:</w:t>
      </w:r>
    </w:p>
    <w:p w14:paraId="2E728955" w14:textId="2FB6D13B" w:rsidR="00602A71" w:rsidRPr="0017771C" w:rsidRDefault="00602A71" w:rsidP="00602A71">
      <w:pPr>
        <w:numPr>
          <w:ilvl w:val="0"/>
          <w:numId w:val="4"/>
        </w:numPr>
        <w:tabs>
          <w:tab w:val="left" w:pos="720"/>
        </w:tabs>
        <w:rPr>
          <w:sz w:val="22"/>
          <w:szCs w:val="22"/>
        </w:rPr>
      </w:pPr>
      <w:r w:rsidRPr="0017771C">
        <w:rPr>
          <w:sz w:val="22"/>
          <w:szCs w:val="22"/>
        </w:rPr>
        <w:t>Wh</w:t>
      </w:r>
      <w:r w:rsidR="00AB05BA" w:rsidRPr="0017771C">
        <w:rPr>
          <w:sz w:val="22"/>
          <w:szCs w:val="22"/>
        </w:rPr>
        <w:t xml:space="preserve">y are you [FILL “very” or “somewhat” from previous question] unlikely to enroll in a </w:t>
      </w:r>
      <w:r w:rsidRPr="0017771C">
        <w:rPr>
          <w:rFonts w:cs="Arial"/>
          <w:sz w:val="22"/>
          <w:szCs w:val="18"/>
        </w:rPr>
        <w:t>401(k) or similar payroll deduction retirement savings plan</w:t>
      </w:r>
      <w:r w:rsidR="00211DAB" w:rsidRPr="0017771C">
        <w:rPr>
          <w:rFonts w:cs="Arial"/>
          <w:sz w:val="22"/>
          <w:szCs w:val="18"/>
        </w:rPr>
        <w:t xml:space="preserve"> </w:t>
      </w:r>
      <w:r w:rsidR="00A11AE8" w:rsidRPr="0017771C">
        <w:t>[</w:t>
      </w:r>
      <w:r w:rsidR="00A11AE8" w:rsidRPr="0017771C">
        <w:rPr>
          <w:b/>
        </w:rPr>
        <w:t xml:space="preserve">IF SELF EMPLOYED DROP THIS PHRASE: </w:t>
      </w:r>
      <w:r w:rsidR="00211DAB" w:rsidRPr="0017771C">
        <w:rPr>
          <w:rFonts w:cs="Arial"/>
          <w:sz w:val="22"/>
          <w:szCs w:val="18"/>
        </w:rPr>
        <w:t xml:space="preserve">if </w:t>
      </w:r>
      <w:proofErr w:type="gramStart"/>
      <w:r w:rsidR="00211DAB" w:rsidRPr="0017771C">
        <w:rPr>
          <w:rFonts w:cs="Arial"/>
          <w:sz w:val="22"/>
          <w:szCs w:val="18"/>
        </w:rPr>
        <w:t>it were</w:t>
      </w:r>
      <w:r w:rsidRPr="0017771C">
        <w:rPr>
          <w:rFonts w:cs="Arial"/>
          <w:sz w:val="22"/>
          <w:szCs w:val="18"/>
        </w:rPr>
        <w:t xml:space="preserve"> offered by your employer</w:t>
      </w:r>
      <w:proofErr w:type="gramEnd"/>
      <w:r w:rsidR="00A11AE8" w:rsidRPr="0017771C">
        <w:rPr>
          <w:rFonts w:cs="Arial"/>
          <w:sz w:val="22"/>
          <w:szCs w:val="18"/>
        </w:rPr>
        <w:t>]</w:t>
      </w:r>
      <w:r w:rsidRPr="0017771C">
        <w:rPr>
          <w:rFonts w:cs="Arial"/>
          <w:sz w:val="22"/>
          <w:szCs w:val="18"/>
        </w:rPr>
        <w:t>?</w:t>
      </w:r>
      <w:r w:rsidRPr="0017771C">
        <w:rPr>
          <w:sz w:val="22"/>
          <w:szCs w:val="22"/>
        </w:rPr>
        <w:t xml:space="preserve">  Select all that apply.</w:t>
      </w:r>
    </w:p>
    <w:p w14:paraId="7B0B4B3B" w14:textId="77777777" w:rsidR="00602A71" w:rsidRPr="0017771C" w:rsidRDefault="00602A71" w:rsidP="00602A71">
      <w:pPr>
        <w:tabs>
          <w:tab w:val="left" w:pos="720"/>
        </w:tabs>
        <w:rPr>
          <w:sz w:val="22"/>
          <w:szCs w:val="22"/>
        </w:rPr>
      </w:pPr>
    </w:p>
    <w:p w14:paraId="7B520FF7" w14:textId="77777777" w:rsidR="00602A71" w:rsidRPr="0017771C" w:rsidRDefault="00602A71" w:rsidP="00602A71">
      <w:pPr>
        <w:tabs>
          <w:tab w:val="left" w:pos="720"/>
        </w:tabs>
        <w:rPr>
          <w:sz w:val="22"/>
          <w:szCs w:val="22"/>
        </w:rPr>
      </w:pPr>
      <w:r w:rsidRPr="0017771C">
        <w:rPr>
          <w:sz w:val="22"/>
          <w:szCs w:val="22"/>
        </w:rPr>
        <w:tab/>
      </w:r>
      <w:r w:rsidRPr="0017771C">
        <w:rPr>
          <w:sz w:val="22"/>
          <w:szCs w:val="22"/>
        </w:rPr>
        <w:tab/>
        <w:t>RANDOMIZE</w:t>
      </w:r>
    </w:p>
    <w:p w14:paraId="163B688D" w14:textId="77777777" w:rsidR="00602A71" w:rsidRPr="0017771C" w:rsidRDefault="00602A71" w:rsidP="00602A71">
      <w:pPr>
        <w:rPr>
          <w:rFonts w:cs="Arial"/>
          <w:color w:val="000000"/>
          <w:szCs w:val="20"/>
        </w:rPr>
      </w:pPr>
    </w:p>
    <w:p w14:paraId="6CC4246E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 not have any spare money</w:t>
      </w:r>
    </w:p>
    <w:p w14:paraId="3BB6721E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have to pay off debts</w:t>
      </w:r>
    </w:p>
    <w:p w14:paraId="6144C0F0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have a pension</w:t>
      </w:r>
    </w:p>
    <w:p w14:paraId="25AAA170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 not understand retirement savings plans</w:t>
      </w:r>
    </w:p>
    <w:p w14:paraId="1E000EE5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I've never thought about it seriously</w:t>
      </w:r>
    </w:p>
    <w:p w14:paraId="03482C6E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don’t want to lose money in the stock market</w:t>
      </w:r>
    </w:p>
    <w:p w14:paraId="02DD2526" w14:textId="77777777" w:rsidR="00AE66D2" w:rsidRPr="0017771C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already have enough money or assets to cover my retirement</w:t>
      </w:r>
    </w:p>
    <w:p w14:paraId="30EEE1E9" w14:textId="575D6A41" w:rsidR="00BB7010" w:rsidRPr="0017771C" w:rsidRDefault="00BB7010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save using other methods</w:t>
      </w:r>
    </w:p>
    <w:p w14:paraId="69A1B933" w14:textId="7C4ACFC3" w:rsidR="008E57EF" w:rsidRPr="0017771C" w:rsidRDefault="008E57EF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>I don’t feel the need to start savings for retirement yet</w:t>
      </w:r>
    </w:p>
    <w:p w14:paraId="003BA2D9" w14:textId="14AD485B" w:rsidR="00B86F46" w:rsidRPr="0017771C" w:rsidRDefault="00B86F46" w:rsidP="00B86F46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color w:val="000000"/>
          <w:sz w:val="22"/>
          <w:szCs w:val="22"/>
        </w:rPr>
        <w:t xml:space="preserve">My spouse’s retirement savings will cover me </w:t>
      </w:r>
    </w:p>
    <w:p w14:paraId="7B8F6F63" w14:textId="77777777" w:rsidR="00E15EDB" w:rsidRPr="00C90C9F" w:rsidRDefault="00E15EDB" w:rsidP="00E15EDB">
      <w:pPr>
        <w:pStyle w:val="ListParagraph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C90C9F">
        <w:rPr>
          <w:rFonts w:ascii="Arial" w:hAnsi="Arial" w:cs="Arial"/>
          <w:sz w:val="22"/>
          <w:szCs w:val="22"/>
        </w:rPr>
        <w:t>I don’t trust this money with my employer</w:t>
      </w:r>
    </w:p>
    <w:p w14:paraId="4802AFFE" w14:textId="77777777" w:rsidR="00AE66D2" w:rsidRPr="004127AF" w:rsidRDefault="00AE66D2" w:rsidP="004734F4">
      <w:pPr>
        <w:pStyle w:val="ListParagraph"/>
        <w:numPr>
          <w:ilvl w:val="0"/>
          <w:numId w:val="32"/>
        </w:numPr>
        <w:rPr>
          <w:rFonts w:ascii="Arial" w:hAnsi="Arial" w:cs="Arial"/>
          <w:color w:val="000000"/>
          <w:sz w:val="22"/>
          <w:szCs w:val="22"/>
        </w:rPr>
      </w:pPr>
      <w:r w:rsidRPr="0017771C">
        <w:rPr>
          <w:rFonts w:ascii="Arial" w:hAnsi="Arial" w:cs="Arial"/>
          <w:sz w:val="22"/>
          <w:szCs w:val="22"/>
        </w:rPr>
        <w:t>Other, Specify _____________________________</w:t>
      </w:r>
    </w:p>
    <w:p w14:paraId="19A0D161" w14:textId="77777777" w:rsidR="004127AF" w:rsidRPr="0017771C" w:rsidRDefault="004127AF" w:rsidP="004127AF">
      <w:pPr>
        <w:pStyle w:val="ListParagraph"/>
        <w:ind w:left="1800"/>
        <w:rPr>
          <w:rFonts w:ascii="Arial" w:hAnsi="Arial" w:cs="Arial"/>
          <w:color w:val="000000"/>
          <w:sz w:val="22"/>
          <w:szCs w:val="22"/>
        </w:rPr>
      </w:pPr>
    </w:p>
    <w:p w14:paraId="4541E0E3" w14:textId="77777777" w:rsidR="00DA02EB" w:rsidRDefault="00DA02EB" w:rsidP="00DA02EB">
      <w:pPr>
        <w:tabs>
          <w:tab w:val="left" w:pos="720"/>
        </w:tabs>
        <w:ind w:left="1440"/>
        <w:rPr>
          <w:sz w:val="22"/>
        </w:rPr>
      </w:pPr>
    </w:p>
    <w:p w14:paraId="251B054E" w14:textId="70AC3036" w:rsidR="00450ADC" w:rsidRPr="0017771C" w:rsidRDefault="00450ADC" w:rsidP="0093100E">
      <w:pPr>
        <w:tabs>
          <w:tab w:val="left" w:pos="720"/>
        </w:tabs>
        <w:rPr>
          <w:rFonts w:cs="Arial"/>
          <w:color w:val="000000"/>
          <w:sz w:val="22"/>
        </w:rPr>
      </w:pPr>
    </w:p>
    <w:p w14:paraId="18A73F74" w14:textId="77777777" w:rsidR="00450ADC" w:rsidRPr="0017771C" w:rsidRDefault="00450ADC" w:rsidP="002A754E">
      <w:pPr>
        <w:ind w:left="810"/>
        <w:rPr>
          <w:sz w:val="22"/>
        </w:rPr>
      </w:pPr>
    </w:p>
    <w:p w14:paraId="633A0EDE" w14:textId="77777777" w:rsidR="002A754E" w:rsidRPr="0017771C" w:rsidRDefault="002A754E" w:rsidP="002A754E">
      <w:pPr>
        <w:ind w:left="810"/>
        <w:rPr>
          <w:sz w:val="22"/>
        </w:rPr>
      </w:pPr>
    </w:p>
    <w:p w14:paraId="455950A9" w14:textId="357A7419" w:rsidR="002A754E" w:rsidRPr="0017771C" w:rsidRDefault="002A754E" w:rsidP="002A754E">
      <w:pPr>
        <w:tabs>
          <w:tab w:val="left" w:pos="720"/>
        </w:tabs>
        <w:outlineLvl w:val="0"/>
        <w:rPr>
          <w:b/>
          <w:sz w:val="22"/>
        </w:rPr>
      </w:pPr>
      <w:r w:rsidRPr="0017771C">
        <w:rPr>
          <w:b/>
          <w:sz w:val="22"/>
        </w:rPr>
        <w:t xml:space="preserve">SECTION </w:t>
      </w:r>
      <w:r w:rsidR="004229E7" w:rsidRPr="0017771C">
        <w:rPr>
          <w:b/>
          <w:sz w:val="22"/>
        </w:rPr>
        <w:t>4</w:t>
      </w:r>
      <w:r w:rsidRPr="0017771C">
        <w:rPr>
          <w:b/>
          <w:sz w:val="22"/>
        </w:rPr>
        <w:t>: ASSESSMENT</w:t>
      </w:r>
      <w:r w:rsidR="004229E7" w:rsidRPr="0017771C">
        <w:rPr>
          <w:b/>
          <w:sz w:val="22"/>
        </w:rPr>
        <w:t xml:space="preserve"> </w:t>
      </w:r>
      <w:r w:rsidR="004229E7" w:rsidRPr="0017771C">
        <w:rPr>
          <w:b/>
          <w:i/>
          <w:sz w:val="22"/>
        </w:rPr>
        <w:t>my</w:t>
      </w:r>
      <w:r w:rsidR="004229E7" w:rsidRPr="0017771C">
        <w:rPr>
          <w:b/>
          <w:sz w:val="22"/>
        </w:rPr>
        <w:t>RA PRODUCT</w:t>
      </w:r>
      <w:r w:rsidR="00765FE8" w:rsidRPr="0017771C">
        <w:rPr>
          <w:rFonts w:cs="Arial"/>
          <w:sz w:val="22"/>
        </w:rPr>
        <w:t xml:space="preserve"> – interest in myRA, purchase intent, factors impacting purchase to serve as primary inputs for uptake estimate</w:t>
      </w:r>
    </w:p>
    <w:p w14:paraId="0E784075" w14:textId="77777777" w:rsidR="006E24BA" w:rsidRPr="0017771C" w:rsidRDefault="006E24BA" w:rsidP="006E24BA">
      <w:pPr>
        <w:tabs>
          <w:tab w:val="left" w:pos="720"/>
        </w:tabs>
        <w:outlineLvl w:val="0"/>
        <w:rPr>
          <w:b/>
          <w:sz w:val="22"/>
        </w:rPr>
      </w:pPr>
    </w:p>
    <w:p w14:paraId="364D92E9" w14:textId="2CF51C11" w:rsidR="002A754E" w:rsidRPr="0017771C" w:rsidRDefault="00647AFE" w:rsidP="004D1818">
      <w:pPr>
        <w:tabs>
          <w:tab w:val="left" w:pos="990"/>
        </w:tabs>
        <w:rPr>
          <w:rFonts w:cs="Arial"/>
          <w:sz w:val="22"/>
        </w:rPr>
      </w:pPr>
      <w:r w:rsidRPr="0017771C">
        <w:rPr>
          <w:rFonts w:cs="Arial"/>
          <w:sz w:val="22"/>
        </w:rPr>
        <w:t>INTRO</w:t>
      </w:r>
      <w:r w:rsidR="00CE6015" w:rsidRPr="0017771C">
        <w:rPr>
          <w:rFonts w:cs="Arial"/>
          <w:sz w:val="22"/>
        </w:rPr>
        <w:t xml:space="preserve">: </w:t>
      </w:r>
      <w:r w:rsidR="002A754E" w:rsidRPr="0017771C">
        <w:rPr>
          <w:rFonts w:cs="Arial"/>
          <w:sz w:val="22"/>
        </w:rPr>
        <w:t xml:space="preserve">Please read through this description of a new </w:t>
      </w:r>
      <w:r w:rsidR="003B11FF" w:rsidRPr="0017771C">
        <w:rPr>
          <w:rFonts w:cs="Arial"/>
          <w:sz w:val="22"/>
        </w:rPr>
        <w:t xml:space="preserve">retirement </w:t>
      </w:r>
      <w:r w:rsidR="002A754E" w:rsidRPr="0017771C">
        <w:rPr>
          <w:rFonts w:cs="Arial"/>
          <w:sz w:val="22"/>
        </w:rPr>
        <w:t xml:space="preserve">savings program </w:t>
      </w:r>
      <w:r w:rsidR="003B11FF" w:rsidRPr="0017771C">
        <w:rPr>
          <w:rFonts w:cs="Arial"/>
          <w:sz w:val="22"/>
        </w:rPr>
        <w:t xml:space="preserve">called </w:t>
      </w:r>
      <w:r w:rsidR="003B11FF" w:rsidRPr="0017771C">
        <w:rPr>
          <w:rFonts w:cs="Arial"/>
          <w:i/>
          <w:sz w:val="22"/>
        </w:rPr>
        <w:t>my</w:t>
      </w:r>
      <w:r w:rsidR="003B11FF" w:rsidRPr="0017771C">
        <w:rPr>
          <w:rFonts w:cs="Arial"/>
          <w:sz w:val="22"/>
        </w:rPr>
        <w:t>RA</w:t>
      </w:r>
      <w:r w:rsidR="003F1D34" w:rsidRPr="0017771C">
        <w:rPr>
          <w:rFonts w:cs="Arial"/>
          <w:sz w:val="22"/>
        </w:rPr>
        <w:t>.</w:t>
      </w:r>
      <w:r w:rsidR="002A754E" w:rsidRPr="0017771C">
        <w:rPr>
          <w:rFonts w:cs="Arial"/>
          <w:sz w:val="22"/>
        </w:rPr>
        <w:t xml:space="preserve"> </w:t>
      </w:r>
      <w:r w:rsidRPr="0017771C">
        <w:rPr>
          <w:rFonts w:cs="Arial"/>
          <w:i/>
          <w:sz w:val="22"/>
        </w:rPr>
        <w:t>my</w:t>
      </w:r>
      <w:r w:rsidR="00FB7C78" w:rsidRPr="0017771C">
        <w:rPr>
          <w:rFonts w:cs="Arial"/>
          <w:sz w:val="22"/>
        </w:rPr>
        <w:t>RA</w:t>
      </w:r>
      <w:r w:rsidR="002A754E" w:rsidRPr="0017771C">
        <w:rPr>
          <w:rFonts w:cs="Arial"/>
          <w:sz w:val="22"/>
        </w:rPr>
        <w:t xml:space="preserve"> would be available to you through your employer</w:t>
      </w:r>
      <w:r w:rsidR="00DE3B41" w:rsidRPr="0017771C">
        <w:rPr>
          <w:rFonts w:cs="Arial"/>
          <w:sz w:val="22"/>
        </w:rPr>
        <w:t xml:space="preserve"> or payroll service</w:t>
      </w:r>
      <w:r w:rsidR="002A754E" w:rsidRPr="0017771C">
        <w:rPr>
          <w:rFonts w:cs="Arial"/>
          <w:sz w:val="22"/>
        </w:rPr>
        <w:t xml:space="preserve">. </w:t>
      </w:r>
    </w:p>
    <w:p w14:paraId="5909B648" w14:textId="77777777" w:rsidR="002A754E" w:rsidRPr="0017771C" w:rsidRDefault="002A754E" w:rsidP="002A754E">
      <w:pPr>
        <w:tabs>
          <w:tab w:val="left" w:pos="990"/>
        </w:tabs>
        <w:rPr>
          <w:b/>
          <w:sz w:val="22"/>
        </w:rPr>
      </w:pPr>
    </w:p>
    <w:p w14:paraId="53A59D8C" w14:textId="77777777" w:rsidR="002A754E" w:rsidRPr="0017771C" w:rsidRDefault="002A754E" w:rsidP="002A754E">
      <w:pPr>
        <w:tabs>
          <w:tab w:val="left" w:pos="990"/>
        </w:tabs>
        <w:rPr>
          <w:b/>
          <w:sz w:val="22"/>
        </w:rPr>
      </w:pPr>
    </w:p>
    <w:p w14:paraId="1399F288" w14:textId="77777777" w:rsidR="002A754E" w:rsidRPr="0017771C" w:rsidRDefault="002A754E" w:rsidP="002A754E">
      <w:pPr>
        <w:tabs>
          <w:tab w:val="left" w:pos="990"/>
        </w:tabs>
        <w:rPr>
          <w:b/>
          <w:sz w:val="22"/>
        </w:rPr>
      </w:pPr>
      <w:r w:rsidRPr="0017771C">
        <w:rPr>
          <w:b/>
          <w:sz w:val="22"/>
        </w:rPr>
        <w:t>RETIREMENT SAVINGS:</w:t>
      </w:r>
    </w:p>
    <w:p w14:paraId="13FA09C0" w14:textId="6420FDD6" w:rsidR="002A754E" w:rsidRPr="0017771C" w:rsidRDefault="00C67384" w:rsidP="002A754E">
      <w:pPr>
        <w:tabs>
          <w:tab w:val="left" w:pos="990"/>
        </w:tabs>
        <w:ind w:left="720"/>
        <w:rPr>
          <w:b/>
          <w:sz w:val="22"/>
        </w:rPr>
      </w:pPr>
      <w:r w:rsidRPr="0017771C">
        <w:rPr>
          <w:b/>
          <w:sz w:val="22"/>
        </w:rPr>
        <w:t>DESCRIPTION</w:t>
      </w:r>
      <w:r w:rsidR="00D64D11" w:rsidRPr="0017771C">
        <w:rPr>
          <w:b/>
          <w:sz w:val="22"/>
        </w:rPr>
        <w:t xml:space="preserve"> FROM READY.SAVE.GROW WEBSITE</w:t>
      </w:r>
      <w:r w:rsidR="009D4057" w:rsidRPr="0017771C">
        <w:rPr>
          <w:b/>
          <w:sz w:val="22"/>
        </w:rPr>
        <w:t xml:space="preserve"> </w:t>
      </w:r>
    </w:p>
    <w:p w14:paraId="47403529" w14:textId="77777777" w:rsidR="009C0C4B" w:rsidRPr="0017771C" w:rsidRDefault="009C0C4B" w:rsidP="008A51F7">
      <w:pPr>
        <w:rPr>
          <w:rFonts w:cs="Arial"/>
          <w:szCs w:val="20"/>
        </w:rPr>
      </w:pPr>
    </w:p>
    <w:p w14:paraId="0544467B" w14:textId="775FA4B6" w:rsidR="009C0C4B" w:rsidRPr="0017771C" w:rsidRDefault="00D64D11" w:rsidP="009C0C4B">
      <w:pPr>
        <w:pStyle w:val="ListParagraph"/>
        <w:rPr>
          <w:rFonts w:ascii="Arial" w:eastAsia="MS Mincho" w:hAnsi="Arial" w:cs="Times New Roman"/>
          <w:kern w:val="2"/>
          <w:sz w:val="22"/>
          <w:lang w:eastAsia="ja-JP"/>
        </w:rPr>
      </w:pPr>
      <w:r w:rsidRPr="0017771C">
        <w:rPr>
          <w:rFonts w:ascii="Arial" w:eastAsia="MS Mincho" w:hAnsi="Arial" w:cs="Times New Roman"/>
          <w:kern w:val="2"/>
          <w:sz w:val="22"/>
          <w:lang w:eastAsia="ja-JP"/>
        </w:rPr>
        <w:t xml:space="preserve">The U.S. Department of the Treasury will develop the </w:t>
      </w:r>
      <w:r w:rsidRPr="0017771C">
        <w:rPr>
          <w:rFonts w:ascii="Arial" w:eastAsia="MS Mincho" w:hAnsi="Arial" w:cs="Times New Roman"/>
          <w:i/>
          <w:kern w:val="2"/>
          <w:sz w:val="22"/>
          <w:lang w:eastAsia="ja-JP"/>
        </w:rPr>
        <w:t>my</w:t>
      </w:r>
      <w:r w:rsidRPr="0017771C">
        <w:rPr>
          <w:rFonts w:ascii="Arial" w:eastAsia="MS Mincho" w:hAnsi="Arial" w:cs="Times New Roman"/>
          <w:kern w:val="2"/>
          <w:sz w:val="22"/>
          <w:lang w:eastAsia="ja-JP"/>
        </w:rPr>
        <w:t xml:space="preserve">RA ("My Retirement Account") program, offering a retirement savings account for individuals looking for a simple, safe and affordable way to </w:t>
      </w:r>
      <w:r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start saving. Beginning in </w:t>
      </w:r>
      <w:r w:rsidR="00CD7269" w:rsidRPr="00C90C9F">
        <w:rPr>
          <w:rFonts w:ascii="Arial" w:eastAsia="MS Mincho" w:hAnsi="Arial" w:cs="Times New Roman"/>
          <w:kern w:val="2"/>
          <w:sz w:val="22"/>
          <w:lang w:eastAsia="ja-JP"/>
        </w:rPr>
        <w:t>2015</w:t>
      </w:r>
      <w:r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, individuals will be able to open accounts and begin contributing to them every payday. </w:t>
      </w:r>
      <w:proofErr w:type="spellStart"/>
      <w:r w:rsidRPr="00C90C9F">
        <w:rPr>
          <w:rFonts w:ascii="Arial" w:eastAsia="MS Mincho" w:hAnsi="Arial" w:cs="Times New Roman"/>
          <w:i/>
          <w:kern w:val="2"/>
          <w:sz w:val="22"/>
          <w:lang w:eastAsia="ja-JP"/>
        </w:rPr>
        <w:t>my</w:t>
      </w:r>
      <w:r w:rsidRPr="00C90C9F">
        <w:rPr>
          <w:rFonts w:ascii="Arial" w:eastAsia="MS Mincho" w:hAnsi="Arial" w:cs="Times New Roman"/>
          <w:kern w:val="2"/>
          <w:sz w:val="22"/>
          <w:lang w:eastAsia="ja-JP"/>
        </w:rPr>
        <w:t>RAs</w:t>
      </w:r>
      <w:proofErr w:type="spellEnd"/>
      <w:r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 will be initially offered through employers, balances will never go down</w:t>
      </w:r>
      <w:r w:rsidR="00934627"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 in dollar value</w:t>
      </w:r>
      <w:r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, and there will be no fees. </w:t>
      </w:r>
      <w:proofErr w:type="spellStart"/>
      <w:r w:rsidRPr="00C90C9F">
        <w:rPr>
          <w:rFonts w:ascii="Arial" w:eastAsia="MS Mincho" w:hAnsi="Arial" w:cs="Times New Roman"/>
          <w:i/>
          <w:kern w:val="2"/>
          <w:sz w:val="22"/>
          <w:lang w:eastAsia="ja-JP"/>
        </w:rPr>
        <w:t>my</w:t>
      </w:r>
      <w:r w:rsidRPr="00C90C9F">
        <w:rPr>
          <w:rFonts w:ascii="Arial" w:eastAsia="MS Mincho" w:hAnsi="Arial" w:cs="Times New Roman"/>
          <w:kern w:val="2"/>
          <w:sz w:val="22"/>
          <w:lang w:eastAsia="ja-JP"/>
        </w:rPr>
        <w:t>RAs</w:t>
      </w:r>
      <w:proofErr w:type="spellEnd"/>
      <w:r w:rsidRPr="00C90C9F">
        <w:rPr>
          <w:rFonts w:ascii="Arial" w:eastAsia="MS Mincho" w:hAnsi="Arial" w:cs="Times New Roman"/>
          <w:kern w:val="2"/>
          <w:sz w:val="22"/>
          <w:lang w:eastAsia="ja-JP"/>
        </w:rPr>
        <w:t xml:space="preserve"> will hold a new retirement savings bond that will be backed by the U.S. Treasury.</w:t>
      </w:r>
    </w:p>
    <w:p w14:paraId="27509555" w14:textId="77777777" w:rsidR="009C0C4B" w:rsidRPr="0017771C" w:rsidRDefault="009C0C4B" w:rsidP="009C0C4B">
      <w:pPr>
        <w:ind w:left="720" w:right="-396"/>
        <w:outlineLvl w:val="0"/>
        <w:rPr>
          <w:rFonts w:cs="Arial"/>
        </w:rPr>
      </w:pPr>
    </w:p>
    <w:p w14:paraId="4C55905F" w14:textId="77777777" w:rsidR="00AA26DF" w:rsidRPr="0017771C" w:rsidRDefault="00AA26DF" w:rsidP="00214466">
      <w:pPr>
        <w:ind w:right="-396"/>
        <w:outlineLvl w:val="0"/>
        <w:rPr>
          <w:rFonts w:cs="Arial"/>
        </w:rPr>
      </w:pPr>
    </w:p>
    <w:p w14:paraId="057D880D" w14:textId="6212BB01" w:rsidR="008F2B1B" w:rsidRPr="0017771C" w:rsidRDefault="008F2B1B" w:rsidP="008F2B1B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 xml:space="preserve">Based on this description, how likely would you be to open a </w:t>
      </w:r>
      <w:r w:rsidRPr="0017771C">
        <w:rPr>
          <w:i/>
          <w:sz w:val="22"/>
        </w:rPr>
        <w:t>my</w:t>
      </w:r>
      <w:r w:rsidRPr="0017771C">
        <w:rPr>
          <w:sz w:val="22"/>
        </w:rPr>
        <w:t>RA account</w:t>
      </w:r>
      <w:r w:rsidR="003F1D34" w:rsidRPr="0017771C">
        <w:rPr>
          <w:sz w:val="22"/>
        </w:rPr>
        <w:t xml:space="preserve"> in the next six months</w:t>
      </w:r>
      <w:r w:rsidRPr="0017771C">
        <w:rPr>
          <w:sz w:val="22"/>
        </w:rPr>
        <w:t xml:space="preserve"> if it was available to you </w:t>
      </w:r>
      <w:r w:rsidR="00214466" w:rsidRPr="0017771C">
        <w:rPr>
          <w:sz w:val="22"/>
        </w:rPr>
        <w:t>[</w:t>
      </w:r>
      <w:r w:rsidR="00214466" w:rsidRPr="0017771C">
        <w:rPr>
          <w:b/>
          <w:sz w:val="22"/>
        </w:rPr>
        <w:t>IF SELF EMPLOYED DROP THIS PHRASE:</w:t>
      </w:r>
      <w:r w:rsidR="00214466" w:rsidRPr="0017771C">
        <w:rPr>
          <w:sz w:val="22"/>
        </w:rPr>
        <w:t xml:space="preserve"> </w:t>
      </w:r>
      <w:r w:rsidRPr="0017771C">
        <w:rPr>
          <w:sz w:val="22"/>
        </w:rPr>
        <w:t>through your employer</w:t>
      </w:r>
      <w:r w:rsidR="00214466" w:rsidRPr="0017771C">
        <w:rPr>
          <w:sz w:val="22"/>
        </w:rPr>
        <w:t>]</w:t>
      </w:r>
      <w:r w:rsidRPr="0017771C">
        <w:rPr>
          <w:sz w:val="22"/>
        </w:rPr>
        <w:t>?</w:t>
      </w:r>
    </w:p>
    <w:p w14:paraId="3BD91431" w14:textId="77777777" w:rsidR="008F2B1B" w:rsidRPr="0017771C" w:rsidRDefault="008F2B1B" w:rsidP="008F2B1B">
      <w:pPr>
        <w:tabs>
          <w:tab w:val="left" w:pos="720"/>
        </w:tabs>
        <w:ind w:left="990"/>
        <w:rPr>
          <w:sz w:val="22"/>
        </w:rPr>
      </w:pPr>
    </w:p>
    <w:p w14:paraId="11E881DB" w14:textId="77777777" w:rsidR="008F2B1B" w:rsidRPr="0017771C" w:rsidRDefault="008F2B1B" w:rsidP="008F2B1B">
      <w:pPr>
        <w:numPr>
          <w:ilvl w:val="0"/>
          <w:numId w:val="13"/>
        </w:numPr>
        <w:rPr>
          <w:sz w:val="22"/>
        </w:rPr>
      </w:pPr>
      <w:r w:rsidRPr="0017771C">
        <w:rPr>
          <w:sz w:val="22"/>
        </w:rPr>
        <w:t>I definitely would</w:t>
      </w:r>
    </w:p>
    <w:p w14:paraId="1FCA712C" w14:textId="77777777" w:rsidR="008F2B1B" w:rsidRPr="0017771C" w:rsidRDefault="008F2B1B" w:rsidP="008F2B1B">
      <w:pPr>
        <w:numPr>
          <w:ilvl w:val="0"/>
          <w:numId w:val="13"/>
        </w:numPr>
        <w:rPr>
          <w:sz w:val="22"/>
        </w:rPr>
      </w:pPr>
      <w:r w:rsidRPr="0017771C">
        <w:rPr>
          <w:sz w:val="22"/>
        </w:rPr>
        <w:t>I probably would</w:t>
      </w:r>
    </w:p>
    <w:p w14:paraId="34646AD2" w14:textId="77777777" w:rsidR="008F2B1B" w:rsidRPr="0017771C" w:rsidRDefault="008F2B1B" w:rsidP="008F2B1B">
      <w:pPr>
        <w:numPr>
          <w:ilvl w:val="0"/>
          <w:numId w:val="13"/>
        </w:numPr>
        <w:rPr>
          <w:sz w:val="22"/>
        </w:rPr>
      </w:pPr>
      <w:r w:rsidRPr="0017771C">
        <w:rPr>
          <w:sz w:val="22"/>
        </w:rPr>
        <w:t xml:space="preserve">I might or might not </w:t>
      </w:r>
    </w:p>
    <w:p w14:paraId="188B4D6A" w14:textId="77777777" w:rsidR="008F2B1B" w:rsidRPr="0017771C" w:rsidRDefault="008F2B1B" w:rsidP="008F2B1B">
      <w:pPr>
        <w:numPr>
          <w:ilvl w:val="0"/>
          <w:numId w:val="13"/>
        </w:numPr>
        <w:rPr>
          <w:sz w:val="22"/>
        </w:rPr>
      </w:pPr>
      <w:r w:rsidRPr="0017771C">
        <w:rPr>
          <w:sz w:val="22"/>
        </w:rPr>
        <w:t xml:space="preserve">I probably would not </w:t>
      </w:r>
    </w:p>
    <w:p w14:paraId="65C65A27" w14:textId="3325895D" w:rsidR="008F2B1B" w:rsidRPr="0017771C" w:rsidRDefault="008F2B1B" w:rsidP="008F2B1B">
      <w:pPr>
        <w:numPr>
          <w:ilvl w:val="0"/>
          <w:numId w:val="13"/>
        </w:numPr>
        <w:rPr>
          <w:sz w:val="22"/>
        </w:rPr>
      </w:pPr>
      <w:r w:rsidRPr="0017771C">
        <w:rPr>
          <w:sz w:val="22"/>
        </w:rPr>
        <w:t>I definitely would not</w:t>
      </w:r>
    </w:p>
    <w:p w14:paraId="5A89E795" w14:textId="77777777" w:rsidR="008F2B1B" w:rsidRPr="0017771C" w:rsidRDefault="008F2B1B" w:rsidP="008F2B1B">
      <w:pPr>
        <w:ind w:left="720" w:right="-396"/>
        <w:outlineLvl w:val="0"/>
        <w:rPr>
          <w:sz w:val="22"/>
        </w:rPr>
      </w:pPr>
    </w:p>
    <w:p w14:paraId="77861E6F" w14:textId="77777777" w:rsidR="008F2B1B" w:rsidRPr="0017771C" w:rsidRDefault="008F2B1B" w:rsidP="008F2B1B">
      <w:pPr>
        <w:ind w:left="720" w:right="-396"/>
        <w:outlineLvl w:val="0"/>
        <w:rPr>
          <w:sz w:val="22"/>
        </w:rPr>
      </w:pPr>
    </w:p>
    <w:p w14:paraId="7F8D02D7" w14:textId="63EE2862" w:rsidR="00743882" w:rsidRPr="0017771C" w:rsidRDefault="00743882" w:rsidP="008F2B1B">
      <w:pPr>
        <w:ind w:left="720" w:right="-396"/>
        <w:outlineLvl w:val="0"/>
        <w:rPr>
          <w:sz w:val="22"/>
        </w:rPr>
      </w:pPr>
      <w:r w:rsidRPr="0017771C">
        <w:rPr>
          <w:sz w:val="22"/>
        </w:rPr>
        <w:t xml:space="preserve">Here is some additional information about myRA accounts. </w:t>
      </w:r>
    </w:p>
    <w:p w14:paraId="2D4FFE56" w14:textId="77777777" w:rsidR="00743882" w:rsidRPr="0017771C" w:rsidRDefault="00743882" w:rsidP="008F2B1B">
      <w:pPr>
        <w:ind w:left="720" w:right="-396"/>
        <w:outlineLvl w:val="0"/>
        <w:rPr>
          <w:rFonts w:cs="Arial"/>
        </w:rPr>
      </w:pPr>
    </w:p>
    <w:p w14:paraId="54DF22A1" w14:textId="77777777" w:rsidR="00743882" w:rsidRPr="0017771C" w:rsidRDefault="00743882" w:rsidP="00FF6AEA">
      <w:pPr>
        <w:widowControl w:val="0"/>
        <w:autoSpaceDE w:val="0"/>
        <w:autoSpaceDN w:val="0"/>
        <w:adjustRightInd w:val="0"/>
        <w:spacing w:before="0" w:after="240" w:line="240" w:lineRule="auto"/>
        <w:ind w:left="1080" w:right="400"/>
        <w:rPr>
          <w:sz w:val="22"/>
        </w:rPr>
      </w:pPr>
      <w:r w:rsidRPr="0017771C">
        <w:rPr>
          <w:sz w:val="22"/>
        </w:rPr>
        <w:t>Key features include:</w:t>
      </w:r>
    </w:p>
    <w:p w14:paraId="0F405AA0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No cost to open an account.</w:t>
      </w:r>
    </w:p>
    <w:p w14:paraId="32E16153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Contribute to savings through regular payroll direct deposit.</w:t>
      </w:r>
    </w:p>
    <w:p w14:paraId="0B5F85A5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Individual decides how much to contribute every payday ($50, $25, $7 – any amount!)</w:t>
      </w:r>
    </w:p>
    <w:p w14:paraId="6A96D245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No fees.</w:t>
      </w:r>
    </w:p>
    <w:p w14:paraId="370D9E46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proofErr w:type="spellStart"/>
      <w:r w:rsidRPr="0017771C">
        <w:rPr>
          <w:i/>
          <w:sz w:val="22"/>
        </w:rPr>
        <w:t>my</w:t>
      </w:r>
      <w:r w:rsidRPr="0017771C">
        <w:rPr>
          <w:sz w:val="22"/>
        </w:rPr>
        <w:t>RAs</w:t>
      </w:r>
      <w:proofErr w:type="spellEnd"/>
      <w:r w:rsidRPr="0017771C">
        <w:rPr>
          <w:sz w:val="22"/>
        </w:rPr>
        <w:t xml:space="preserve"> will earn interest at the same variable rate as the Government Securities</w:t>
      </w:r>
    </w:p>
    <w:p w14:paraId="207DAAEA" w14:textId="77777777" w:rsidR="00743882" w:rsidRPr="0017771C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Investment Fund in the Thrift Savings Plan for federal employees.</w:t>
      </w:r>
    </w:p>
    <w:p w14:paraId="1012916D" w14:textId="77777777" w:rsidR="00743882" w:rsidRPr="00C90C9F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proofErr w:type="spellStart"/>
      <w:r w:rsidRPr="00C90C9F">
        <w:rPr>
          <w:i/>
          <w:sz w:val="22"/>
        </w:rPr>
        <w:t>my</w:t>
      </w:r>
      <w:r w:rsidRPr="00C90C9F">
        <w:rPr>
          <w:sz w:val="22"/>
        </w:rPr>
        <w:t>RAs</w:t>
      </w:r>
      <w:proofErr w:type="spellEnd"/>
      <w:r w:rsidRPr="00C90C9F">
        <w:rPr>
          <w:sz w:val="22"/>
        </w:rPr>
        <w:t xml:space="preserve"> will not be limited to one employer  – the account will be portable.</w:t>
      </w:r>
    </w:p>
    <w:p w14:paraId="3361C1D7" w14:textId="77777777" w:rsidR="00743882" w:rsidRPr="00C90C9F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C90C9F">
        <w:rPr>
          <w:i/>
          <w:sz w:val="22"/>
        </w:rPr>
        <w:t>my</w:t>
      </w:r>
      <w:r w:rsidRPr="00C90C9F">
        <w:rPr>
          <w:sz w:val="22"/>
        </w:rPr>
        <w:t>RA contributions can be withdrawn tax free.</w:t>
      </w:r>
    </w:p>
    <w:p w14:paraId="214CCB87" w14:textId="2644625C" w:rsidR="00743882" w:rsidRPr="00C90C9F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C90C9F">
        <w:rPr>
          <w:sz w:val="22"/>
        </w:rPr>
        <w:t xml:space="preserve">Earnings can be withdrawn tax free after five years </w:t>
      </w:r>
      <w:r w:rsidR="00F235FC" w:rsidRPr="00C90C9F">
        <w:rPr>
          <w:sz w:val="22"/>
        </w:rPr>
        <w:t xml:space="preserve">if </w:t>
      </w:r>
      <w:r w:rsidRPr="00C90C9F">
        <w:rPr>
          <w:sz w:val="22"/>
        </w:rPr>
        <w:t>the saver is</w:t>
      </w:r>
      <w:r w:rsidR="00F235FC" w:rsidRPr="00C90C9F">
        <w:rPr>
          <w:sz w:val="22"/>
        </w:rPr>
        <w:t xml:space="preserve"> at least</w:t>
      </w:r>
      <w:r w:rsidRPr="00C90C9F">
        <w:rPr>
          <w:sz w:val="22"/>
        </w:rPr>
        <w:t xml:space="preserve"> 59½.</w:t>
      </w:r>
    </w:p>
    <w:p w14:paraId="70DCE495" w14:textId="0E76096D" w:rsidR="00743882" w:rsidRPr="00C90C9F" w:rsidRDefault="00743882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C90C9F">
        <w:rPr>
          <w:sz w:val="22"/>
        </w:rPr>
        <w:t xml:space="preserve">Account holders can build savings for 30 years or until their </w:t>
      </w:r>
      <w:r w:rsidRPr="00C90C9F">
        <w:rPr>
          <w:i/>
          <w:sz w:val="22"/>
        </w:rPr>
        <w:t>my</w:t>
      </w:r>
      <w:r w:rsidRPr="00C90C9F">
        <w:rPr>
          <w:sz w:val="22"/>
        </w:rPr>
        <w:t>RA reaches</w:t>
      </w:r>
      <w:r w:rsidR="00941BA8" w:rsidRPr="00C90C9F">
        <w:rPr>
          <w:sz w:val="22"/>
        </w:rPr>
        <w:t xml:space="preserve"> a total amount of </w:t>
      </w:r>
      <w:r w:rsidRPr="00C90C9F">
        <w:rPr>
          <w:sz w:val="22"/>
        </w:rPr>
        <w:t xml:space="preserve"> $</w:t>
      </w:r>
      <w:r w:rsidR="00FF6AEA" w:rsidRPr="00C90C9F">
        <w:rPr>
          <w:sz w:val="22"/>
        </w:rPr>
        <w:t xml:space="preserve">15,000 </w:t>
      </w:r>
      <w:r w:rsidR="00941BA8" w:rsidRPr="00C90C9F">
        <w:rPr>
          <w:sz w:val="22"/>
        </w:rPr>
        <w:t xml:space="preserve">in value </w:t>
      </w:r>
      <w:r w:rsidR="00FF6AEA" w:rsidRPr="00C90C9F">
        <w:rPr>
          <w:sz w:val="22"/>
        </w:rPr>
        <w:t xml:space="preserve">– whichever comes first. </w:t>
      </w:r>
      <w:r w:rsidRPr="00C90C9F">
        <w:rPr>
          <w:sz w:val="22"/>
        </w:rPr>
        <w:t xml:space="preserve">After that, </w:t>
      </w:r>
      <w:r w:rsidRPr="00C90C9F">
        <w:rPr>
          <w:i/>
          <w:sz w:val="22"/>
        </w:rPr>
        <w:t>my</w:t>
      </w:r>
      <w:r w:rsidRPr="00C90C9F">
        <w:rPr>
          <w:sz w:val="22"/>
        </w:rPr>
        <w:t>RA balances will transfer to private-sector Roth IRAs</w:t>
      </w:r>
      <w:r w:rsidR="00355EEC" w:rsidRPr="00C90C9F">
        <w:rPr>
          <w:sz w:val="22"/>
        </w:rPr>
        <w:t xml:space="preserve"> (</w:t>
      </w:r>
      <w:r w:rsidR="004C656A" w:rsidRPr="00C90C9F">
        <w:rPr>
          <w:sz w:val="22"/>
        </w:rPr>
        <w:t>where fees may apply</w:t>
      </w:r>
      <w:r w:rsidR="00355EEC" w:rsidRPr="00C90C9F">
        <w:rPr>
          <w:sz w:val="22"/>
        </w:rPr>
        <w:t>)</w:t>
      </w:r>
      <w:r w:rsidRPr="00C90C9F">
        <w:rPr>
          <w:sz w:val="22"/>
        </w:rPr>
        <w:t>.</w:t>
      </w:r>
    </w:p>
    <w:p w14:paraId="72E3DF20" w14:textId="77777777" w:rsidR="00743882" w:rsidRPr="0017771C" w:rsidRDefault="00743882" w:rsidP="008F2B1B">
      <w:pPr>
        <w:ind w:left="720" w:right="-396"/>
        <w:outlineLvl w:val="0"/>
        <w:rPr>
          <w:rFonts w:cs="Arial"/>
        </w:rPr>
      </w:pPr>
    </w:p>
    <w:p w14:paraId="5F2EF939" w14:textId="77777777" w:rsidR="002A754E" w:rsidRPr="0017771C" w:rsidRDefault="002A754E" w:rsidP="002A754E">
      <w:pPr>
        <w:tabs>
          <w:tab w:val="left" w:pos="720"/>
        </w:tabs>
        <w:ind w:left="720"/>
        <w:rPr>
          <w:sz w:val="22"/>
        </w:rPr>
      </w:pPr>
    </w:p>
    <w:p w14:paraId="281BE83C" w14:textId="400B616F" w:rsidR="002A754E" w:rsidRPr="0017771C" w:rsidRDefault="0086083F" w:rsidP="003C775F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>Based on this additional information</w:t>
      </w:r>
      <w:r w:rsidR="002A754E" w:rsidRPr="0017771C">
        <w:rPr>
          <w:sz w:val="22"/>
        </w:rPr>
        <w:t xml:space="preserve">, how likely would you be to </w:t>
      </w:r>
      <w:r w:rsidR="009705D6" w:rsidRPr="0017771C">
        <w:rPr>
          <w:sz w:val="22"/>
        </w:rPr>
        <w:t xml:space="preserve">open a </w:t>
      </w:r>
      <w:r w:rsidR="009705D6" w:rsidRPr="0017771C">
        <w:rPr>
          <w:i/>
          <w:sz w:val="22"/>
        </w:rPr>
        <w:t>my</w:t>
      </w:r>
      <w:r w:rsidR="009705D6" w:rsidRPr="0017771C">
        <w:rPr>
          <w:sz w:val="22"/>
        </w:rPr>
        <w:t xml:space="preserve">RA account </w:t>
      </w:r>
      <w:r w:rsidR="00C67384" w:rsidRPr="0017771C">
        <w:rPr>
          <w:sz w:val="22"/>
        </w:rPr>
        <w:t xml:space="preserve">if it was available to you </w:t>
      </w:r>
      <w:r w:rsidR="002138BA" w:rsidRPr="0017771C">
        <w:rPr>
          <w:sz w:val="22"/>
        </w:rPr>
        <w:t>[</w:t>
      </w:r>
      <w:r w:rsidR="002138BA" w:rsidRPr="0017771C">
        <w:rPr>
          <w:b/>
          <w:sz w:val="22"/>
        </w:rPr>
        <w:t>IF SELF EMPLOYED DROP THIS PHRASE:</w:t>
      </w:r>
      <w:r w:rsidR="002138BA" w:rsidRPr="0017771C">
        <w:rPr>
          <w:sz w:val="22"/>
        </w:rPr>
        <w:t xml:space="preserve"> through your employer]</w:t>
      </w:r>
      <w:r w:rsidR="002A754E" w:rsidRPr="0017771C">
        <w:rPr>
          <w:sz w:val="22"/>
        </w:rPr>
        <w:t>?</w:t>
      </w:r>
    </w:p>
    <w:p w14:paraId="18FA489C" w14:textId="77777777" w:rsidR="00F04574" w:rsidRPr="0017771C" w:rsidRDefault="00F04574" w:rsidP="00F04574">
      <w:pPr>
        <w:tabs>
          <w:tab w:val="left" w:pos="720"/>
        </w:tabs>
        <w:ind w:left="990"/>
        <w:rPr>
          <w:sz w:val="22"/>
        </w:rPr>
      </w:pPr>
    </w:p>
    <w:p w14:paraId="5CABCA5D" w14:textId="1D459D55" w:rsidR="002A754E" w:rsidRPr="0017771C" w:rsidRDefault="002A754E" w:rsidP="004734F4">
      <w:pPr>
        <w:numPr>
          <w:ilvl w:val="0"/>
          <w:numId w:val="48"/>
        </w:numPr>
        <w:rPr>
          <w:sz w:val="22"/>
        </w:rPr>
      </w:pPr>
      <w:r w:rsidRPr="0017771C">
        <w:rPr>
          <w:sz w:val="22"/>
        </w:rPr>
        <w:t>I definit</w:t>
      </w:r>
      <w:r w:rsidR="0071793E" w:rsidRPr="0017771C">
        <w:rPr>
          <w:sz w:val="22"/>
        </w:rPr>
        <w:t>ely would</w:t>
      </w:r>
    </w:p>
    <w:p w14:paraId="457F4314" w14:textId="1FD11B3F" w:rsidR="002A754E" w:rsidRPr="0017771C" w:rsidRDefault="002A754E" w:rsidP="004734F4">
      <w:pPr>
        <w:numPr>
          <w:ilvl w:val="0"/>
          <w:numId w:val="48"/>
        </w:numPr>
        <w:rPr>
          <w:sz w:val="22"/>
        </w:rPr>
      </w:pPr>
      <w:r w:rsidRPr="0017771C">
        <w:rPr>
          <w:sz w:val="22"/>
        </w:rPr>
        <w:t xml:space="preserve">I </w:t>
      </w:r>
      <w:r w:rsidR="008C2E3C" w:rsidRPr="0017771C">
        <w:rPr>
          <w:sz w:val="22"/>
        </w:rPr>
        <w:t>p</w:t>
      </w:r>
      <w:r w:rsidRPr="0017771C">
        <w:rPr>
          <w:sz w:val="22"/>
        </w:rPr>
        <w:t xml:space="preserve">robably </w:t>
      </w:r>
      <w:r w:rsidR="008C2E3C" w:rsidRPr="0017771C">
        <w:rPr>
          <w:sz w:val="22"/>
        </w:rPr>
        <w:t>would</w:t>
      </w:r>
    </w:p>
    <w:p w14:paraId="5CA07B44" w14:textId="77777777" w:rsidR="0071793E" w:rsidRPr="0017771C" w:rsidRDefault="002A754E" w:rsidP="004734F4">
      <w:pPr>
        <w:numPr>
          <w:ilvl w:val="0"/>
          <w:numId w:val="48"/>
        </w:numPr>
        <w:rPr>
          <w:sz w:val="22"/>
        </w:rPr>
      </w:pPr>
      <w:r w:rsidRPr="0017771C">
        <w:rPr>
          <w:sz w:val="22"/>
        </w:rPr>
        <w:t xml:space="preserve">I might or </w:t>
      </w:r>
      <w:r w:rsidR="00C67384" w:rsidRPr="0017771C">
        <w:rPr>
          <w:sz w:val="22"/>
        </w:rPr>
        <w:t xml:space="preserve">might not </w:t>
      </w:r>
    </w:p>
    <w:p w14:paraId="4A5A6547" w14:textId="59B7650D" w:rsidR="002A754E" w:rsidRPr="0017771C" w:rsidRDefault="002A754E" w:rsidP="004734F4">
      <w:pPr>
        <w:numPr>
          <w:ilvl w:val="0"/>
          <w:numId w:val="48"/>
        </w:numPr>
        <w:rPr>
          <w:sz w:val="22"/>
        </w:rPr>
      </w:pPr>
      <w:r w:rsidRPr="0017771C">
        <w:rPr>
          <w:sz w:val="22"/>
        </w:rPr>
        <w:t xml:space="preserve">I probably would </w:t>
      </w:r>
      <w:r w:rsidR="008C2E3C" w:rsidRPr="0017771C">
        <w:rPr>
          <w:sz w:val="22"/>
        </w:rPr>
        <w:t xml:space="preserve">not </w:t>
      </w:r>
    </w:p>
    <w:p w14:paraId="08EC2532" w14:textId="56E905FD" w:rsidR="002A754E" w:rsidRPr="0017771C" w:rsidRDefault="002A754E" w:rsidP="004734F4">
      <w:pPr>
        <w:numPr>
          <w:ilvl w:val="0"/>
          <w:numId w:val="48"/>
        </w:numPr>
        <w:rPr>
          <w:sz w:val="22"/>
        </w:rPr>
      </w:pPr>
      <w:r w:rsidRPr="0017771C">
        <w:rPr>
          <w:sz w:val="22"/>
        </w:rPr>
        <w:t xml:space="preserve">I definitely </w:t>
      </w:r>
      <w:r w:rsidR="0071793E" w:rsidRPr="0017771C">
        <w:rPr>
          <w:sz w:val="22"/>
        </w:rPr>
        <w:t xml:space="preserve">would not </w:t>
      </w:r>
    </w:p>
    <w:p w14:paraId="665B9ED1" w14:textId="77777777" w:rsidR="002A754E" w:rsidRPr="0017771C" w:rsidRDefault="002A754E" w:rsidP="002A754E">
      <w:pPr>
        <w:tabs>
          <w:tab w:val="left" w:pos="720"/>
        </w:tabs>
        <w:ind w:left="720"/>
        <w:rPr>
          <w:sz w:val="22"/>
        </w:rPr>
      </w:pPr>
    </w:p>
    <w:p w14:paraId="5A953CC2" w14:textId="77777777" w:rsidR="00F61F46" w:rsidRPr="0017771C" w:rsidRDefault="00F61F46" w:rsidP="003D78E1">
      <w:pPr>
        <w:tabs>
          <w:tab w:val="left" w:pos="720"/>
        </w:tabs>
        <w:rPr>
          <w:sz w:val="22"/>
        </w:rPr>
      </w:pPr>
    </w:p>
    <w:p w14:paraId="2A48C2E2" w14:textId="77777777" w:rsidR="00F61F46" w:rsidRPr="0017771C" w:rsidRDefault="00F61F46" w:rsidP="002A754E">
      <w:pPr>
        <w:tabs>
          <w:tab w:val="left" w:pos="720"/>
        </w:tabs>
        <w:ind w:left="720"/>
        <w:rPr>
          <w:sz w:val="22"/>
        </w:rPr>
      </w:pPr>
    </w:p>
    <w:p w14:paraId="384507EB" w14:textId="77777777" w:rsidR="008601A3" w:rsidRPr="0017771C" w:rsidRDefault="008601A3" w:rsidP="008601A3">
      <w:pPr>
        <w:pStyle w:val="2ResponseCategories"/>
        <w:numPr>
          <w:ilvl w:val="0"/>
          <w:numId w:val="0"/>
        </w:numPr>
        <w:ind w:left="1800" w:hanging="360"/>
      </w:pPr>
    </w:p>
    <w:p w14:paraId="11277375" w14:textId="77777777" w:rsidR="00C71D4C" w:rsidRPr="0017771C" w:rsidRDefault="00C71D4C" w:rsidP="00C71D4C">
      <w:pPr>
        <w:pStyle w:val="1Question"/>
      </w:pPr>
      <w:r w:rsidRPr="0017771C">
        <w:t>Which ONE of these features is most appealing?</w:t>
      </w:r>
    </w:p>
    <w:p w14:paraId="67444706" w14:textId="77777777" w:rsidR="008F0DF8" w:rsidRPr="0017771C" w:rsidRDefault="008F0DF8" w:rsidP="008F0DF8">
      <w:pPr>
        <w:pStyle w:val="2ResponseCategories"/>
        <w:numPr>
          <w:ilvl w:val="0"/>
          <w:numId w:val="0"/>
        </w:numPr>
      </w:pPr>
    </w:p>
    <w:p w14:paraId="744B4505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No cost to open an account.</w:t>
      </w:r>
    </w:p>
    <w:p w14:paraId="06A3BA78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Contribute to savings through regular payroll direct deposit.</w:t>
      </w:r>
    </w:p>
    <w:p w14:paraId="52354590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Individual decides how much to contribute every payday ($50, $25, $7 – any amount!)</w:t>
      </w:r>
    </w:p>
    <w:p w14:paraId="60BA9973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No fees.</w:t>
      </w:r>
    </w:p>
    <w:p w14:paraId="719DBF72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proofErr w:type="spellStart"/>
      <w:r w:rsidRPr="0017771C">
        <w:rPr>
          <w:i/>
          <w:sz w:val="22"/>
        </w:rPr>
        <w:t>my</w:t>
      </w:r>
      <w:r w:rsidRPr="0017771C">
        <w:rPr>
          <w:sz w:val="22"/>
        </w:rPr>
        <w:t>RAs</w:t>
      </w:r>
      <w:proofErr w:type="spellEnd"/>
      <w:r w:rsidRPr="0017771C">
        <w:rPr>
          <w:sz w:val="22"/>
        </w:rPr>
        <w:t xml:space="preserve"> will earn interest at the same variable rate as the Government Securities</w:t>
      </w:r>
    </w:p>
    <w:p w14:paraId="4BC65D1E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sz w:val="22"/>
        </w:rPr>
        <w:t>Investment Fund in the Thrift Savings Plan for federal employees.</w:t>
      </w:r>
    </w:p>
    <w:p w14:paraId="13EF2689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proofErr w:type="spellStart"/>
      <w:r w:rsidRPr="0017771C">
        <w:rPr>
          <w:i/>
          <w:sz w:val="22"/>
        </w:rPr>
        <w:lastRenderedPageBreak/>
        <w:t>my</w:t>
      </w:r>
      <w:r w:rsidRPr="0017771C">
        <w:rPr>
          <w:sz w:val="22"/>
        </w:rPr>
        <w:t>RAs</w:t>
      </w:r>
      <w:proofErr w:type="spellEnd"/>
      <w:r w:rsidRPr="0017771C">
        <w:rPr>
          <w:sz w:val="22"/>
        </w:rPr>
        <w:t xml:space="preserve"> will not be limited to one employer  – the account will be portable.</w:t>
      </w:r>
    </w:p>
    <w:p w14:paraId="58A6190E" w14:textId="77777777" w:rsidR="00C71D4C" w:rsidRPr="0017771C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17771C">
        <w:rPr>
          <w:i/>
          <w:sz w:val="22"/>
        </w:rPr>
        <w:t>my</w:t>
      </w:r>
      <w:r w:rsidRPr="0017771C">
        <w:rPr>
          <w:sz w:val="22"/>
        </w:rPr>
        <w:t>RA contributions can be withdrawn tax free.</w:t>
      </w:r>
    </w:p>
    <w:p w14:paraId="255094CE" w14:textId="0E09A4A1" w:rsidR="004C656A" w:rsidRPr="00C90C9F" w:rsidRDefault="004C656A" w:rsidP="004C656A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C90C9F">
        <w:rPr>
          <w:sz w:val="22"/>
        </w:rPr>
        <w:t>Earnings can be withdrawn tax free after five years if the saver is at least 59½.</w:t>
      </w:r>
    </w:p>
    <w:p w14:paraId="1F69612E" w14:textId="22FD5B27" w:rsidR="004C656A" w:rsidRPr="00C90C9F" w:rsidRDefault="004C656A" w:rsidP="004C656A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  <w:r w:rsidRPr="00C90C9F">
        <w:rPr>
          <w:sz w:val="22"/>
        </w:rPr>
        <w:t xml:space="preserve">Account holders can build savings for 30 years or until their </w:t>
      </w:r>
      <w:r w:rsidRPr="00C90C9F">
        <w:rPr>
          <w:i/>
          <w:sz w:val="22"/>
        </w:rPr>
        <w:t>my</w:t>
      </w:r>
      <w:r w:rsidRPr="00C90C9F">
        <w:rPr>
          <w:sz w:val="22"/>
        </w:rPr>
        <w:t>RA reaches a total amount of  $15,000</w:t>
      </w:r>
      <w:r w:rsidR="00355EEC" w:rsidRPr="00C90C9F">
        <w:rPr>
          <w:sz w:val="22"/>
        </w:rPr>
        <w:t xml:space="preserve"> </w:t>
      </w:r>
      <w:r w:rsidRPr="00C90C9F">
        <w:rPr>
          <w:sz w:val="22"/>
        </w:rPr>
        <w:t xml:space="preserve">in value – whichever comes first. After that, </w:t>
      </w:r>
      <w:r w:rsidRPr="00C90C9F">
        <w:rPr>
          <w:i/>
          <w:sz w:val="22"/>
        </w:rPr>
        <w:t>my</w:t>
      </w:r>
      <w:r w:rsidRPr="00C90C9F">
        <w:rPr>
          <w:sz w:val="22"/>
        </w:rPr>
        <w:t>RA balances will transfer to private-sector Roth IRAs</w:t>
      </w:r>
      <w:r w:rsidR="00355EEC" w:rsidRPr="00C90C9F">
        <w:rPr>
          <w:sz w:val="22"/>
        </w:rPr>
        <w:t xml:space="preserve"> (</w:t>
      </w:r>
      <w:r w:rsidRPr="00C90C9F">
        <w:rPr>
          <w:sz w:val="22"/>
        </w:rPr>
        <w:t>where fees may apply</w:t>
      </w:r>
      <w:r w:rsidR="00355EEC" w:rsidRPr="00C90C9F">
        <w:rPr>
          <w:sz w:val="22"/>
        </w:rPr>
        <w:t>)</w:t>
      </w:r>
      <w:r w:rsidRPr="00C90C9F">
        <w:rPr>
          <w:sz w:val="22"/>
        </w:rPr>
        <w:t>.</w:t>
      </w:r>
    </w:p>
    <w:p w14:paraId="0A0F9946" w14:textId="430B588B" w:rsidR="00C71D4C" w:rsidRPr="00C90C9F" w:rsidRDefault="00C71D4C" w:rsidP="004734F4">
      <w:pPr>
        <w:widowControl w:val="0"/>
        <w:numPr>
          <w:ilvl w:val="0"/>
          <w:numId w:val="49"/>
        </w:numPr>
        <w:tabs>
          <w:tab w:val="left" w:pos="220"/>
          <w:tab w:val="left" w:pos="1260"/>
        </w:tabs>
        <w:autoSpaceDE w:val="0"/>
        <w:autoSpaceDN w:val="0"/>
        <w:adjustRightInd w:val="0"/>
        <w:spacing w:before="0" w:after="0" w:line="240" w:lineRule="auto"/>
        <w:ind w:left="1710" w:hanging="450"/>
        <w:rPr>
          <w:sz w:val="22"/>
        </w:rPr>
      </w:pPr>
    </w:p>
    <w:p w14:paraId="2CF56488" w14:textId="77777777" w:rsidR="00C71D4C" w:rsidRPr="0017771C" w:rsidRDefault="00C71D4C" w:rsidP="008F0DF8">
      <w:pPr>
        <w:pStyle w:val="2ResponseCategories"/>
        <w:numPr>
          <w:ilvl w:val="0"/>
          <w:numId w:val="0"/>
        </w:numPr>
      </w:pPr>
    </w:p>
    <w:p w14:paraId="5D1E73BF" w14:textId="77777777" w:rsidR="00C71D4C" w:rsidRPr="0017771C" w:rsidRDefault="00C71D4C" w:rsidP="008F0DF8">
      <w:pPr>
        <w:pStyle w:val="2ResponseCategories"/>
        <w:numPr>
          <w:ilvl w:val="0"/>
          <w:numId w:val="0"/>
        </w:numPr>
      </w:pPr>
    </w:p>
    <w:p w14:paraId="5ED39330" w14:textId="7062AD96" w:rsidR="008601A3" w:rsidRPr="0017771C" w:rsidRDefault="008601A3" w:rsidP="008F0DF8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 xml:space="preserve">What is your biggest question or concern about </w:t>
      </w:r>
      <w:r w:rsidRPr="0017771C">
        <w:rPr>
          <w:i/>
          <w:sz w:val="22"/>
        </w:rPr>
        <w:t>my</w:t>
      </w:r>
      <w:r w:rsidRPr="0017771C">
        <w:rPr>
          <w:sz w:val="22"/>
        </w:rPr>
        <w:t>RA</w:t>
      </w:r>
      <w:r w:rsidR="008F0DF8" w:rsidRPr="0017771C">
        <w:rPr>
          <w:sz w:val="22"/>
        </w:rPr>
        <w:t>?</w:t>
      </w:r>
      <w:r w:rsidRPr="0017771C">
        <w:rPr>
          <w:sz w:val="22"/>
        </w:rPr>
        <w:t xml:space="preserve"> </w:t>
      </w:r>
    </w:p>
    <w:p w14:paraId="40A3D416" w14:textId="77777777" w:rsidR="008601A3" w:rsidRPr="0017771C" w:rsidRDefault="008601A3" w:rsidP="008601A3">
      <w:pPr>
        <w:tabs>
          <w:tab w:val="left" w:pos="720"/>
        </w:tabs>
        <w:rPr>
          <w:sz w:val="22"/>
        </w:rPr>
      </w:pPr>
    </w:p>
    <w:p w14:paraId="1B9B7FAF" w14:textId="75C278DE" w:rsidR="008F0DF8" w:rsidRPr="0017771C" w:rsidRDefault="008601A3" w:rsidP="008601A3">
      <w:pPr>
        <w:tabs>
          <w:tab w:val="left" w:pos="720"/>
        </w:tabs>
        <w:ind w:left="990"/>
        <w:rPr>
          <w:sz w:val="22"/>
        </w:rPr>
      </w:pPr>
      <w:r w:rsidRPr="0017771C">
        <w:rPr>
          <w:sz w:val="22"/>
        </w:rPr>
        <w:t>______________________________________________________________________________</w:t>
      </w:r>
    </w:p>
    <w:p w14:paraId="618C00C7" w14:textId="77777777" w:rsidR="00DF4264" w:rsidRPr="0017771C" w:rsidRDefault="00DF4264" w:rsidP="008A51F7">
      <w:pPr>
        <w:pStyle w:val="2ResponseCategories"/>
        <w:numPr>
          <w:ilvl w:val="0"/>
          <w:numId w:val="0"/>
        </w:numPr>
      </w:pPr>
    </w:p>
    <w:p w14:paraId="50304408" w14:textId="128B3D90" w:rsidR="003F4B41" w:rsidRPr="0017771C" w:rsidRDefault="009D4D5A" w:rsidP="001E3928">
      <w:pPr>
        <w:pStyle w:val="2ResponseCategories"/>
        <w:numPr>
          <w:ilvl w:val="0"/>
          <w:numId w:val="0"/>
        </w:numPr>
      </w:pPr>
      <w:r w:rsidRPr="0017771C">
        <w:rPr>
          <w:b/>
        </w:rPr>
        <w:t>IF DEFINITELY, PROBABLY, OR MIGHT ENROLL ASK:</w:t>
      </w:r>
    </w:p>
    <w:p w14:paraId="5306AF94" w14:textId="7F2C15FD" w:rsidR="00275F64" w:rsidRPr="0017771C" w:rsidRDefault="002C334C" w:rsidP="00275F64">
      <w:pPr>
        <w:pStyle w:val="1Question"/>
      </w:pPr>
      <w:r w:rsidRPr="0017771C">
        <w:t xml:space="preserve">Assuming </w:t>
      </w:r>
      <w:r w:rsidR="00237E64" w:rsidRPr="0017771C">
        <w:rPr>
          <w:i/>
        </w:rPr>
        <w:t>my</w:t>
      </w:r>
      <w:r w:rsidR="00237E64" w:rsidRPr="0017771C">
        <w:t xml:space="preserve">RA </w:t>
      </w:r>
      <w:r w:rsidRPr="0017771C">
        <w:t xml:space="preserve">was offered </w:t>
      </w:r>
      <w:r w:rsidR="002138BA" w:rsidRPr="0017771C">
        <w:t>[</w:t>
      </w:r>
      <w:r w:rsidR="002138BA" w:rsidRPr="0017771C">
        <w:rPr>
          <w:b/>
        </w:rPr>
        <w:t>IF SELF EMPLOYED DROP THIS PHRASE:</w:t>
      </w:r>
      <w:r w:rsidR="002138BA" w:rsidRPr="0017771C">
        <w:t xml:space="preserve"> by your employer]</w:t>
      </w:r>
      <w:r w:rsidR="00407725" w:rsidRPr="0017771C">
        <w:t xml:space="preserve"> </w:t>
      </w:r>
      <w:r w:rsidRPr="0017771C">
        <w:t>and you were to enroll, h</w:t>
      </w:r>
      <w:r w:rsidR="00275F64" w:rsidRPr="0017771C">
        <w:t xml:space="preserve">ow would you see yourself using </w:t>
      </w:r>
      <w:r w:rsidR="00FB7C78" w:rsidRPr="0017771C">
        <w:rPr>
          <w:i/>
        </w:rPr>
        <w:t>my</w:t>
      </w:r>
      <w:r w:rsidR="00FB7C78" w:rsidRPr="0017771C">
        <w:t>RA</w:t>
      </w:r>
      <w:r w:rsidR="00275F64" w:rsidRPr="0017771C">
        <w:t>?</w:t>
      </w:r>
      <w:r w:rsidR="00F0293A" w:rsidRPr="0017771C">
        <w:t xml:space="preserve"> (Select one.</w:t>
      </w:r>
      <w:r w:rsidR="00C26F6D" w:rsidRPr="0017771C">
        <w:t>)</w:t>
      </w:r>
      <w:r w:rsidR="00275F64" w:rsidRPr="0017771C">
        <w:t xml:space="preserve"> </w:t>
      </w:r>
      <w:r w:rsidR="00DF4264" w:rsidRPr="0017771C">
        <w:t>[</w:t>
      </w:r>
      <w:r w:rsidR="00275F64" w:rsidRPr="0017771C">
        <w:t xml:space="preserve">ROTATE OPTIONS a </w:t>
      </w:r>
      <w:r w:rsidR="00DF4264" w:rsidRPr="0017771C">
        <w:t xml:space="preserve">AND </w:t>
      </w:r>
      <w:r w:rsidR="00275F64" w:rsidRPr="0017771C">
        <w:t>b</w:t>
      </w:r>
      <w:r w:rsidR="00DF4264" w:rsidRPr="0017771C">
        <w:t>]</w:t>
      </w:r>
    </w:p>
    <w:p w14:paraId="6021BB2F" w14:textId="77777777" w:rsidR="008609F3" w:rsidRPr="0017771C" w:rsidRDefault="008609F3" w:rsidP="008609F3">
      <w:pPr>
        <w:pStyle w:val="2ResponseCategories"/>
        <w:numPr>
          <w:ilvl w:val="0"/>
          <w:numId w:val="0"/>
        </w:numPr>
        <w:ind w:left="1800"/>
      </w:pPr>
    </w:p>
    <w:p w14:paraId="428AA013" w14:textId="7F16CB80" w:rsidR="00275F64" w:rsidRPr="0017771C" w:rsidRDefault="00275F64" w:rsidP="00BB4135">
      <w:pPr>
        <w:numPr>
          <w:ilvl w:val="0"/>
          <w:numId w:val="20"/>
        </w:numPr>
        <w:rPr>
          <w:sz w:val="22"/>
        </w:rPr>
      </w:pPr>
      <w:r w:rsidRPr="0017771C">
        <w:rPr>
          <w:sz w:val="22"/>
        </w:rPr>
        <w:t>As a primary</w:t>
      </w:r>
      <w:r w:rsidR="00F0293A" w:rsidRPr="0017771C">
        <w:rPr>
          <w:sz w:val="22"/>
        </w:rPr>
        <w:t xml:space="preserve"> retirement account</w:t>
      </w:r>
      <w:r w:rsidRPr="0017771C">
        <w:rPr>
          <w:sz w:val="22"/>
        </w:rPr>
        <w:t xml:space="preserve"> </w:t>
      </w:r>
      <w:r w:rsidR="00DF4264" w:rsidRPr="0017771C">
        <w:rPr>
          <w:sz w:val="22"/>
        </w:rPr>
        <w:t>[</w:t>
      </w:r>
      <w:r w:rsidRPr="0017771C">
        <w:rPr>
          <w:sz w:val="22"/>
        </w:rPr>
        <w:t>CANNOT SELECT “b” IF SELECT “a”</w:t>
      </w:r>
      <w:r w:rsidR="00DF4264" w:rsidRPr="0017771C">
        <w:rPr>
          <w:sz w:val="22"/>
        </w:rPr>
        <w:t>]</w:t>
      </w:r>
    </w:p>
    <w:p w14:paraId="5B2BD48A" w14:textId="2889F0B4" w:rsidR="00275F64" w:rsidRPr="0017771C" w:rsidRDefault="00275F64" w:rsidP="00BB4135">
      <w:pPr>
        <w:numPr>
          <w:ilvl w:val="0"/>
          <w:numId w:val="20"/>
        </w:numPr>
        <w:rPr>
          <w:sz w:val="22"/>
        </w:rPr>
      </w:pPr>
      <w:r w:rsidRPr="0017771C">
        <w:rPr>
          <w:sz w:val="22"/>
        </w:rPr>
        <w:t xml:space="preserve">As a supplemental retirement account </w:t>
      </w:r>
      <w:r w:rsidR="00DF4264" w:rsidRPr="0017771C">
        <w:rPr>
          <w:sz w:val="22"/>
        </w:rPr>
        <w:t>[</w:t>
      </w:r>
      <w:r w:rsidRPr="0017771C">
        <w:rPr>
          <w:sz w:val="22"/>
        </w:rPr>
        <w:t>CANNOT SELECT “a” IF SELECT “b”</w:t>
      </w:r>
      <w:r w:rsidR="00DF4264" w:rsidRPr="0017771C">
        <w:rPr>
          <w:sz w:val="22"/>
        </w:rPr>
        <w:t>]</w:t>
      </w:r>
    </w:p>
    <w:p w14:paraId="7C6C3D61" w14:textId="24ADAB14" w:rsidR="00E55C73" w:rsidRPr="0017771C" w:rsidRDefault="00E55C73" w:rsidP="00BB4135">
      <w:pPr>
        <w:numPr>
          <w:ilvl w:val="0"/>
          <w:numId w:val="20"/>
        </w:numPr>
        <w:rPr>
          <w:sz w:val="22"/>
        </w:rPr>
      </w:pPr>
      <w:r w:rsidRPr="0017771C">
        <w:rPr>
          <w:sz w:val="22"/>
        </w:rPr>
        <w:t>As an emergency savings fund</w:t>
      </w:r>
    </w:p>
    <w:p w14:paraId="3022721E" w14:textId="3480C19D" w:rsidR="00F0293A" w:rsidRPr="0017771C" w:rsidRDefault="00F0293A" w:rsidP="00BB4135">
      <w:pPr>
        <w:numPr>
          <w:ilvl w:val="0"/>
          <w:numId w:val="20"/>
        </w:numPr>
        <w:rPr>
          <w:sz w:val="22"/>
        </w:rPr>
      </w:pPr>
      <w:r w:rsidRPr="0017771C">
        <w:rPr>
          <w:sz w:val="22"/>
        </w:rPr>
        <w:t>As a general savings fund</w:t>
      </w:r>
    </w:p>
    <w:p w14:paraId="0E2F376F" w14:textId="533B27E7" w:rsidR="00275F64" w:rsidRPr="0017771C" w:rsidRDefault="00275F64" w:rsidP="00BB4135">
      <w:pPr>
        <w:numPr>
          <w:ilvl w:val="0"/>
          <w:numId w:val="20"/>
        </w:numPr>
        <w:rPr>
          <w:sz w:val="22"/>
        </w:rPr>
      </w:pPr>
      <w:r w:rsidRPr="0017771C">
        <w:rPr>
          <w:sz w:val="22"/>
        </w:rPr>
        <w:t xml:space="preserve">Do not see myself using </w:t>
      </w:r>
      <w:r w:rsidR="00FB7C78" w:rsidRPr="0017771C">
        <w:rPr>
          <w:i/>
          <w:sz w:val="22"/>
        </w:rPr>
        <w:t>my</w:t>
      </w:r>
      <w:r w:rsidR="00FB7C78" w:rsidRPr="0017771C">
        <w:rPr>
          <w:sz w:val="22"/>
        </w:rPr>
        <w:t>RA</w:t>
      </w:r>
      <w:r w:rsidRPr="0017771C">
        <w:rPr>
          <w:sz w:val="22"/>
        </w:rPr>
        <w:t xml:space="preserve"> in any way </w:t>
      </w:r>
      <w:r w:rsidR="00DF4264" w:rsidRPr="0017771C">
        <w:rPr>
          <w:sz w:val="22"/>
        </w:rPr>
        <w:t>[</w:t>
      </w:r>
      <w:r w:rsidRPr="0017771C">
        <w:rPr>
          <w:sz w:val="22"/>
        </w:rPr>
        <w:t xml:space="preserve">EXCLUSIVE, </w:t>
      </w:r>
      <w:r w:rsidRPr="0017771C">
        <w:rPr>
          <w:b/>
          <w:sz w:val="22"/>
        </w:rPr>
        <w:t>SKIP TO Q</w:t>
      </w:r>
      <w:r w:rsidR="00E11A10">
        <w:rPr>
          <w:b/>
          <w:sz w:val="22"/>
        </w:rPr>
        <w:t>34</w:t>
      </w:r>
      <w:r w:rsidR="00DF4264" w:rsidRPr="0017771C">
        <w:rPr>
          <w:sz w:val="22"/>
        </w:rPr>
        <w:t>]</w:t>
      </w:r>
    </w:p>
    <w:p w14:paraId="6F35864E" w14:textId="77777777" w:rsidR="007669F8" w:rsidRPr="0017771C" w:rsidRDefault="007669F8" w:rsidP="007669F8">
      <w:pPr>
        <w:tabs>
          <w:tab w:val="left" w:pos="720"/>
        </w:tabs>
        <w:rPr>
          <w:b/>
          <w:sz w:val="22"/>
        </w:rPr>
      </w:pPr>
    </w:p>
    <w:p w14:paraId="446E4E2D" w14:textId="387EAC22" w:rsidR="00275F64" w:rsidRPr="0017771C" w:rsidRDefault="007669F8" w:rsidP="007669F8">
      <w:pPr>
        <w:tabs>
          <w:tab w:val="left" w:pos="720"/>
        </w:tabs>
        <w:rPr>
          <w:sz w:val="22"/>
        </w:rPr>
      </w:pPr>
      <w:r w:rsidRPr="0017771C">
        <w:rPr>
          <w:b/>
          <w:sz w:val="22"/>
        </w:rPr>
        <w:t>IF WOULD ENROLL ASK:</w:t>
      </w:r>
    </w:p>
    <w:p w14:paraId="56B9FEAB" w14:textId="77777777" w:rsidR="009A2509" w:rsidRPr="0017771C" w:rsidRDefault="003C775F" w:rsidP="003C775F">
      <w:pPr>
        <w:pStyle w:val="1Question"/>
      </w:pPr>
      <w:r w:rsidRPr="0017771C">
        <w:t>Starting off, h</w:t>
      </w:r>
      <w:r w:rsidR="00C97A2A" w:rsidRPr="0017771C">
        <w:t xml:space="preserve">ow much do you estimate you would you contribute </w:t>
      </w:r>
      <w:r w:rsidR="00DA13EB" w:rsidRPr="0017771C">
        <w:t xml:space="preserve">to the account </w:t>
      </w:r>
      <w:r w:rsidR="00C97A2A" w:rsidRPr="0017771C">
        <w:t xml:space="preserve">each pay period?  </w:t>
      </w:r>
    </w:p>
    <w:p w14:paraId="386BDCA9" w14:textId="77777777" w:rsidR="00C97A2A" w:rsidRPr="0017771C" w:rsidRDefault="00DA13EB" w:rsidP="003C775F">
      <w:pPr>
        <w:pStyle w:val="QuestionNumbers"/>
        <w:numPr>
          <w:ilvl w:val="0"/>
          <w:numId w:val="0"/>
        </w:numPr>
        <w:ind w:left="990"/>
      </w:pPr>
      <w:r w:rsidRPr="0017771C">
        <w:t>ENTER ANY WHOLE DOLLAR AMOUNT FROM $5 TO $500</w:t>
      </w:r>
    </w:p>
    <w:p w14:paraId="1CFD0082" w14:textId="77777777" w:rsidR="009A2509" w:rsidRPr="0017771C" w:rsidRDefault="009A2509" w:rsidP="003C775F">
      <w:pPr>
        <w:tabs>
          <w:tab w:val="left" w:pos="990"/>
        </w:tabs>
        <w:ind w:left="990"/>
        <w:rPr>
          <w:sz w:val="22"/>
        </w:rPr>
      </w:pPr>
    </w:p>
    <w:p w14:paraId="31094F26" w14:textId="77777777" w:rsidR="009A2509" w:rsidRPr="0017771C" w:rsidRDefault="009A2509" w:rsidP="003C775F">
      <w:pPr>
        <w:pStyle w:val="1Question"/>
        <w:numPr>
          <w:ilvl w:val="0"/>
          <w:numId w:val="0"/>
        </w:numPr>
        <w:ind w:left="270" w:firstLine="720"/>
        <w:rPr>
          <w:rFonts w:ascii="Calibri" w:hAnsi="Calibri" w:cs="Calibri"/>
        </w:rPr>
      </w:pPr>
      <w:r w:rsidRPr="0017771C">
        <w:t xml:space="preserve">$______ </w:t>
      </w:r>
    </w:p>
    <w:p w14:paraId="4D2E2910" w14:textId="77777777" w:rsidR="003C775F" w:rsidRPr="0017771C" w:rsidRDefault="003C775F" w:rsidP="003C775F">
      <w:pPr>
        <w:tabs>
          <w:tab w:val="left" w:pos="990"/>
        </w:tabs>
        <w:ind w:left="990"/>
        <w:rPr>
          <w:sz w:val="22"/>
        </w:rPr>
      </w:pPr>
      <w:r w:rsidRPr="0017771C">
        <w:rPr>
          <w:sz w:val="22"/>
        </w:rPr>
        <w:t>OFFER OPTION:  Would not enroll</w:t>
      </w:r>
    </w:p>
    <w:p w14:paraId="7EEA36DB" w14:textId="77777777" w:rsidR="003C775F" w:rsidRPr="0017771C" w:rsidRDefault="003C775F" w:rsidP="003C775F">
      <w:pPr>
        <w:tabs>
          <w:tab w:val="left" w:pos="990"/>
        </w:tabs>
        <w:ind w:left="990"/>
        <w:rPr>
          <w:sz w:val="22"/>
        </w:rPr>
      </w:pPr>
    </w:p>
    <w:p w14:paraId="212A2281" w14:textId="53ED3F7F" w:rsidR="003C775F" w:rsidRPr="0017771C" w:rsidRDefault="003C775F" w:rsidP="003C775F">
      <w:pPr>
        <w:tabs>
          <w:tab w:val="left" w:pos="990"/>
        </w:tabs>
        <w:rPr>
          <w:sz w:val="22"/>
        </w:rPr>
      </w:pPr>
      <w:r w:rsidRPr="0017771C">
        <w:rPr>
          <w:b/>
          <w:sz w:val="22"/>
        </w:rPr>
        <w:t>FOR ALL ENTERING $</w:t>
      </w:r>
      <w:r w:rsidR="0080230A" w:rsidRPr="0017771C">
        <w:rPr>
          <w:b/>
          <w:sz w:val="22"/>
        </w:rPr>
        <w:t xml:space="preserve"> AMOUNT ASK:</w:t>
      </w:r>
      <w:r w:rsidRPr="0017771C">
        <w:rPr>
          <w:sz w:val="22"/>
        </w:rPr>
        <w:t xml:space="preserve"> </w:t>
      </w:r>
    </w:p>
    <w:p w14:paraId="687A6C14" w14:textId="04CBBB99" w:rsidR="003C775F" w:rsidRPr="0017771C" w:rsidRDefault="003C775F" w:rsidP="00AD579A">
      <w:pPr>
        <w:pStyle w:val="1Question"/>
      </w:pPr>
      <w:r w:rsidRPr="0017771C">
        <w:t xml:space="preserve">Is that pay period…(SELECT ONE)  </w:t>
      </w:r>
      <w:r w:rsidRPr="0017771C">
        <w:tab/>
      </w:r>
    </w:p>
    <w:p w14:paraId="3B912477" w14:textId="77777777" w:rsidR="003C775F" w:rsidRPr="0017771C" w:rsidRDefault="003C775F" w:rsidP="003C775F">
      <w:pPr>
        <w:ind w:left="720"/>
        <w:rPr>
          <w:sz w:val="22"/>
        </w:rPr>
      </w:pPr>
      <w:r w:rsidRPr="0017771C">
        <w:rPr>
          <w:sz w:val="22"/>
        </w:rPr>
        <w:t xml:space="preserve">     a.  Each week</w:t>
      </w:r>
    </w:p>
    <w:p w14:paraId="4A30C3F8" w14:textId="77777777" w:rsidR="003C775F" w:rsidRPr="0017771C" w:rsidRDefault="003C775F" w:rsidP="003C775F">
      <w:pPr>
        <w:ind w:left="720"/>
        <w:rPr>
          <w:sz w:val="22"/>
        </w:rPr>
      </w:pPr>
      <w:r w:rsidRPr="0017771C">
        <w:rPr>
          <w:sz w:val="22"/>
        </w:rPr>
        <w:t xml:space="preserve">     b.  Every 2 weeks</w:t>
      </w:r>
    </w:p>
    <w:p w14:paraId="4BDAD9A9" w14:textId="77777777" w:rsidR="003C775F" w:rsidRPr="0017771C" w:rsidRDefault="003C775F" w:rsidP="003C775F">
      <w:pPr>
        <w:ind w:left="720"/>
        <w:rPr>
          <w:sz w:val="22"/>
        </w:rPr>
      </w:pPr>
      <w:r w:rsidRPr="0017771C">
        <w:rPr>
          <w:sz w:val="22"/>
        </w:rPr>
        <w:t xml:space="preserve">     c.  Twice a month</w:t>
      </w:r>
    </w:p>
    <w:p w14:paraId="25DCF6B2" w14:textId="77777777" w:rsidR="003C775F" w:rsidRPr="0017771C" w:rsidRDefault="003C775F" w:rsidP="003C775F">
      <w:pPr>
        <w:ind w:left="720"/>
        <w:rPr>
          <w:sz w:val="22"/>
        </w:rPr>
      </w:pPr>
      <w:r w:rsidRPr="0017771C">
        <w:rPr>
          <w:sz w:val="22"/>
        </w:rPr>
        <w:t xml:space="preserve">     d.  Monthly</w:t>
      </w:r>
    </w:p>
    <w:p w14:paraId="28F0DD63" w14:textId="77777777" w:rsidR="003C775F" w:rsidRPr="0017771C" w:rsidRDefault="003C775F" w:rsidP="004D1818">
      <w:pPr>
        <w:ind w:left="1440"/>
        <w:rPr>
          <w:b/>
          <w:sz w:val="22"/>
        </w:rPr>
      </w:pPr>
    </w:p>
    <w:p w14:paraId="059F149C" w14:textId="77777777" w:rsidR="00E56233" w:rsidRPr="0017771C" w:rsidRDefault="00E56233" w:rsidP="00E56233">
      <w:pPr>
        <w:pStyle w:val="2ResponseCategories"/>
        <w:numPr>
          <w:ilvl w:val="0"/>
          <w:numId w:val="0"/>
        </w:numPr>
        <w:rPr>
          <w:rFonts w:ascii="Calibri" w:hAnsi="Calibri" w:cs="Calibri"/>
          <w:b/>
          <w:sz w:val="24"/>
          <w:szCs w:val="24"/>
        </w:rPr>
      </w:pPr>
    </w:p>
    <w:p w14:paraId="4DD91819" w14:textId="3F7AB68B" w:rsidR="00E56233" w:rsidRPr="0017771C" w:rsidRDefault="00E56233" w:rsidP="00E56233">
      <w:pPr>
        <w:numPr>
          <w:ilvl w:val="0"/>
          <w:numId w:val="4"/>
        </w:numPr>
        <w:tabs>
          <w:tab w:val="left" w:pos="720"/>
        </w:tabs>
        <w:rPr>
          <w:sz w:val="22"/>
        </w:rPr>
      </w:pPr>
      <w:r w:rsidRPr="0017771C">
        <w:rPr>
          <w:sz w:val="22"/>
        </w:rPr>
        <w:t xml:space="preserve">What other information or assistance would you </w:t>
      </w:r>
      <w:r w:rsidR="0080230A" w:rsidRPr="0017771C">
        <w:rPr>
          <w:sz w:val="22"/>
        </w:rPr>
        <w:t>need</w:t>
      </w:r>
      <w:r w:rsidRPr="0017771C">
        <w:rPr>
          <w:sz w:val="22"/>
        </w:rPr>
        <w:t xml:space="preserve"> to open and begin saving in a </w:t>
      </w:r>
      <w:r w:rsidRPr="0017771C">
        <w:rPr>
          <w:i/>
          <w:sz w:val="22"/>
        </w:rPr>
        <w:t>m</w:t>
      </w:r>
      <w:r w:rsidRPr="0017771C">
        <w:rPr>
          <w:sz w:val="22"/>
        </w:rPr>
        <w:t xml:space="preserve">yRA account? </w:t>
      </w:r>
    </w:p>
    <w:p w14:paraId="1C7E44C9" w14:textId="77777777" w:rsidR="00E56233" w:rsidRPr="0017771C" w:rsidRDefault="00E56233" w:rsidP="00E56233">
      <w:pPr>
        <w:tabs>
          <w:tab w:val="left" w:pos="720"/>
        </w:tabs>
        <w:rPr>
          <w:sz w:val="22"/>
        </w:rPr>
      </w:pPr>
    </w:p>
    <w:p w14:paraId="3321945C" w14:textId="77777777" w:rsidR="00E56233" w:rsidRPr="0017771C" w:rsidRDefault="00E56233" w:rsidP="00E56233">
      <w:pPr>
        <w:tabs>
          <w:tab w:val="left" w:pos="720"/>
        </w:tabs>
        <w:ind w:left="990"/>
        <w:rPr>
          <w:sz w:val="22"/>
        </w:rPr>
      </w:pPr>
      <w:r w:rsidRPr="0017771C">
        <w:rPr>
          <w:sz w:val="22"/>
        </w:rPr>
        <w:t>______________________________________________________________________________</w:t>
      </w:r>
    </w:p>
    <w:p w14:paraId="6FEFCADC" w14:textId="6DDEA489" w:rsidR="00AD21C7" w:rsidRPr="0017771C" w:rsidRDefault="00AD21C7">
      <w:pPr>
        <w:spacing w:before="0" w:after="0" w:line="240" w:lineRule="auto"/>
        <w:rPr>
          <w:b/>
          <w:sz w:val="22"/>
        </w:rPr>
      </w:pPr>
    </w:p>
    <w:p w14:paraId="5E5EC976" w14:textId="77777777" w:rsidR="000F4B0F" w:rsidRPr="0017771C" w:rsidRDefault="000F4B0F">
      <w:pPr>
        <w:spacing w:before="0" w:after="0" w:line="240" w:lineRule="auto"/>
        <w:rPr>
          <w:b/>
          <w:sz w:val="22"/>
        </w:rPr>
      </w:pPr>
    </w:p>
    <w:p w14:paraId="04B9A920" w14:textId="77777777" w:rsidR="00330159" w:rsidRPr="0017771C" w:rsidRDefault="00330159" w:rsidP="00330159">
      <w:pPr>
        <w:pStyle w:val="2ResponseCategories"/>
        <w:numPr>
          <w:ilvl w:val="0"/>
          <w:numId w:val="0"/>
        </w:numPr>
        <w:ind w:left="1800"/>
      </w:pPr>
    </w:p>
    <w:p w14:paraId="600391A0" w14:textId="17C52B54" w:rsidR="002A754E" w:rsidRPr="0017771C" w:rsidRDefault="002A754E" w:rsidP="00CC544D">
      <w:pPr>
        <w:rPr>
          <w:b/>
          <w:sz w:val="22"/>
        </w:rPr>
      </w:pPr>
      <w:r w:rsidRPr="0017771C">
        <w:rPr>
          <w:b/>
          <w:sz w:val="22"/>
        </w:rPr>
        <w:t xml:space="preserve">SECTION </w:t>
      </w:r>
      <w:r w:rsidR="004229E7" w:rsidRPr="0017771C">
        <w:rPr>
          <w:b/>
          <w:sz w:val="22"/>
        </w:rPr>
        <w:t>5</w:t>
      </w:r>
      <w:r w:rsidRPr="0017771C">
        <w:rPr>
          <w:b/>
          <w:sz w:val="22"/>
        </w:rPr>
        <w:t xml:space="preserve">:  </w:t>
      </w:r>
      <w:r w:rsidR="004229E7" w:rsidRPr="0017771C">
        <w:rPr>
          <w:b/>
          <w:sz w:val="22"/>
        </w:rPr>
        <w:t xml:space="preserve">POTENTIAL INTERACTION </w:t>
      </w:r>
      <w:r w:rsidR="00712217" w:rsidRPr="0017771C">
        <w:rPr>
          <w:b/>
          <w:sz w:val="22"/>
        </w:rPr>
        <w:t xml:space="preserve">OF MYRA WITH EXISTING RETIREMENT SAVINGS BEHAVIORS, AND FACTORS THAT COULD INFLUENCE DECISIONS IN THIS CONTEXT </w:t>
      </w:r>
    </w:p>
    <w:p w14:paraId="03F6902E" w14:textId="77777777" w:rsidR="00904ED6" w:rsidRPr="0017771C" w:rsidRDefault="00904ED6" w:rsidP="00923243">
      <w:pPr>
        <w:rPr>
          <w:b/>
          <w:sz w:val="22"/>
        </w:rPr>
      </w:pPr>
    </w:p>
    <w:p w14:paraId="777D760B" w14:textId="77777777" w:rsidR="00AB33C7" w:rsidRPr="0017771C" w:rsidRDefault="00AB33C7" w:rsidP="00923243">
      <w:pPr>
        <w:rPr>
          <w:b/>
          <w:sz w:val="22"/>
        </w:rPr>
      </w:pPr>
    </w:p>
    <w:p w14:paraId="20B65E2A" w14:textId="0F446809" w:rsidR="00F16641" w:rsidRPr="0017771C" w:rsidRDefault="003D2A81" w:rsidP="00923243">
      <w:pPr>
        <w:rPr>
          <w:b/>
          <w:sz w:val="22"/>
        </w:rPr>
      </w:pPr>
      <w:r w:rsidRPr="0017771C">
        <w:rPr>
          <w:b/>
          <w:sz w:val="22"/>
        </w:rPr>
        <w:t>IF ELIG</w:t>
      </w:r>
      <w:r w:rsidR="00F16641" w:rsidRPr="0017771C">
        <w:rPr>
          <w:b/>
          <w:sz w:val="22"/>
        </w:rPr>
        <w:t>IBLE</w:t>
      </w:r>
      <w:r w:rsidRPr="0017771C">
        <w:rPr>
          <w:b/>
          <w:sz w:val="22"/>
        </w:rPr>
        <w:t xml:space="preserve"> BUT NOT PARTICIPATING </w:t>
      </w:r>
      <w:r w:rsidR="00372B31" w:rsidRPr="0017771C">
        <w:rPr>
          <w:b/>
          <w:sz w:val="22"/>
        </w:rPr>
        <w:t>IN 401K</w:t>
      </w:r>
      <w:r w:rsidR="00F16641" w:rsidRPr="0017771C">
        <w:rPr>
          <w:b/>
          <w:sz w:val="22"/>
        </w:rPr>
        <w:t xml:space="preserve"> </w:t>
      </w:r>
      <w:r w:rsidR="00F16641" w:rsidRPr="0017771C">
        <w:rPr>
          <w:b/>
          <w:sz w:val="22"/>
          <w:u w:val="single"/>
        </w:rPr>
        <w:t>AND</w:t>
      </w:r>
      <w:r w:rsidR="00F16641" w:rsidRPr="0017771C">
        <w:rPr>
          <w:b/>
          <w:sz w:val="22"/>
        </w:rPr>
        <w:t xml:space="preserve"> DEFINITELY/PROBABLY WOULD </w:t>
      </w:r>
      <w:r w:rsidR="00840EC7" w:rsidRPr="0017771C">
        <w:rPr>
          <w:b/>
          <w:sz w:val="22"/>
        </w:rPr>
        <w:t xml:space="preserve">OPEN </w:t>
      </w:r>
      <w:r w:rsidR="00F16641" w:rsidRPr="0017771C">
        <w:rPr>
          <w:b/>
          <w:sz w:val="22"/>
        </w:rPr>
        <w:t>MYRA</w:t>
      </w:r>
      <w:r w:rsidR="007B14C6" w:rsidRPr="0017771C">
        <w:rPr>
          <w:b/>
          <w:sz w:val="22"/>
        </w:rPr>
        <w:t xml:space="preserve"> ACCOUNT</w:t>
      </w:r>
      <w:r w:rsidR="00F16641" w:rsidRPr="0017771C">
        <w:rPr>
          <w:b/>
          <w:sz w:val="22"/>
        </w:rPr>
        <w:t xml:space="preserve">, ASK: </w:t>
      </w:r>
    </w:p>
    <w:p w14:paraId="3ACB8A44" w14:textId="77777777" w:rsidR="00F16641" w:rsidRPr="0017771C" w:rsidRDefault="00F16641" w:rsidP="00923243">
      <w:pPr>
        <w:rPr>
          <w:b/>
          <w:sz w:val="22"/>
        </w:rPr>
      </w:pPr>
    </w:p>
    <w:p w14:paraId="570CA782" w14:textId="35E0F6B5" w:rsidR="007256C1" w:rsidRPr="0017771C" w:rsidRDefault="007256C1" w:rsidP="007256C1">
      <w:pPr>
        <w:pStyle w:val="QuestionNumbers"/>
      </w:pPr>
      <w:r w:rsidRPr="0017771C">
        <w:t xml:space="preserve">Why are you interested in enrolling in </w:t>
      </w:r>
      <w:r w:rsidRPr="0017771C">
        <w:rPr>
          <w:i/>
        </w:rPr>
        <w:t>m</w:t>
      </w:r>
      <w:r w:rsidRPr="0017771C">
        <w:t>yRA</w:t>
      </w:r>
      <w:r w:rsidR="00AC3031" w:rsidRPr="0017771C">
        <w:t xml:space="preserve"> compared to</w:t>
      </w:r>
      <w:r w:rsidR="004D3D6A" w:rsidRPr="0017771C">
        <w:t xml:space="preserve"> </w:t>
      </w:r>
      <w:r w:rsidR="00BE78E4" w:rsidRPr="0017771C">
        <w:t xml:space="preserve">your </w:t>
      </w:r>
      <w:r w:rsidR="002138BA" w:rsidRPr="0017771C">
        <w:t>[</w:t>
      </w:r>
      <w:r w:rsidR="002138BA" w:rsidRPr="0017771C">
        <w:rPr>
          <w:b/>
        </w:rPr>
        <w:t>IF SELF EMPLOYED DROP THIS PHRASE:</w:t>
      </w:r>
      <w:r w:rsidR="002138BA" w:rsidRPr="0017771C">
        <w:t xml:space="preserve"> </w:t>
      </w:r>
      <w:r w:rsidR="004D3D6A" w:rsidRPr="0017771C">
        <w:t>employer’s 401(k), 403(b) or</w:t>
      </w:r>
      <w:r w:rsidR="00BE78E4" w:rsidRPr="0017771C">
        <w:t>]</w:t>
      </w:r>
      <w:r w:rsidR="004D3D6A" w:rsidRPr="0017771C">
        <w:t xml:space="preserve"> other retirement savings account</w:t>
      </w:r>
      <w:r w:rsidRPr="0017771C">
        <w:t xml:space="preserve">? </w:t>
      </w:r>
      <w:r w:rsidR="005C0E4E" w:rsidRPr="0017771C">
        <w:t>(Select all that apply.)</w:t>
      </w:r>
    </w:p>
    <w:p w14:paraId="7FF8149B" w14:textId="77777777" w:rsidR="00CD1767" w:rsidRPr="0017771C" w:rsidRDefault="00CD1767" w:rsidP="00CD1767">
      <w:pPr>
        <w:pStyle w:val="QuestionNumbers"/>
        <w:numPr>
          <w:ilvl w:val="0"/>
          <w:numId w:val="0"/>
        </w:numPr>
        <w:ind w:left="1350" w:hanging="360"/>
      </w:pPr>
    </w:p>
    <w:p w14:paraId="2BBB0A61" w14:textId="16381130" w:rsidR="00CD1767" w:rsidRPr="0017771C" w:rsidRDefault="00CD1767" w:rsidP="00CD1767">
      <w:pPr>
        <w:pStyle w:val="QuestionNumbers"/>
        <w:numPr>
          <w:ilvl w:val="0"/>
          <w:numId w:val="0"/>
        </w:numPr>
        <w:ind w:left="1350" w:hanging="360"/>
      </w:pPr>
      <w:r w:rsidRPr="0017771C">
        <w:t>RANDOMIZE</w:t>
      </w:r>
    </w:p>
    <w:p w14:paraId="463C6694" w14:textId="77777777" w:rsidR="00CD1767" w:rsidRPr="0017771C" w:rsidRDefault="00CD1767" w:rsidP="00CD1767">
      <w:pPr>
        <w:pStyle w:val="QuestionNumbers"/>
        <w:numPr>
          <w:ilvl w:val="0"/>
          <w:numId w:val="0"/>
        </w:numPr>
        <w:ind w:left="1350" w:hanging="360"/>
      </w:pPr>
    </w:p>
    <w:p w14:paraId="1B831A5E" w14:textId="5F05EB9B" w:rsidR="007256C1" w:rsidRPr="0017771C" w:rsidRDefault="00840EC7" w:rsidP="004734F4">
      <w:pPr>
        <w:numPr>
          <w:ilvl w:val="0"/>
          <w:numId w:val="38"/>
        </w:numPr>
        <w:rPr>
          <w:sz w:val="22"/>
        </w:rPr>
      </w:pPr>
      <w:r w:rsidRPr="0017771C">
        <w:rPr>
          <w:i/>
          <w:sz w:val="22"/>
        </w:rPr>
        <w:t>my</w:t>
      </w:r>
      <w:r w:rsidRPr="0017771C">
        <w:rPr>
          <w:sz w:val="22"/>
        </w:rPr>
        <w:t>RA seems easier</w:t>
      </w:r>
    </w:p>
    <w:p w14:paraId="338DB92E" w14:textId="3957290D" w:rsidR="00840EC7" w:rsidRPr="0017771C" w:rsidRDefault="003B33B2" w:rsidP="004734F4">
      <w:pPr>
        <w:numPr>
          <w:ilvl w:val="0"/>
          <w:numId w:val="38"/>
        </w:numPr>
        <w:rPr>
          <w:sz w:val="22"/>
        </w:rPr>
      </w:pPr>
      <w:r w:rsidRPr="0017771C">
        <w:rPr>
          <w:sz w:val="22"/>
        </w:rPr>
        <w:t xml:space="preserve">I can open an account </w:t>
      </w:r>
      <w:r w:rsidR="00840EC7" w:rsidRPr="0017771C">
        <w:rPr>
          <w:sz w:val="22"/>
        </w:rPr>
        <w:t>with less money</w:t>
      </w:r>
    </w:p>
    <w:p w14:paraId="012C879B" w14:textId="72BD49F0" w:rsidR="00840EC7" w:rsidRPr="008F6C0F" w:rsidRDefault="00432674" w:rsidP="00CC7A87">
      <w:pPr>
        <w:numPr>
          <w:ilvl w:val="0"/>
          <w:numId w:val="38"/>
        </w:numPr>
        <w:rPr>
          <w:sz w:val="22"/>
        </w:rPr>
      </w:pPr>
      <w:r w:rsidRPr="008F6C0F">
        <w:rPr>
          <w:sz w:val="22"/>
        </w:rPr>
        <w:t>No fees</w:t>
      </w:r>
    </w:p>
    <w:p w14:paraId="7E382824" w14:textId="4E0BF1AE" w:rsidR="005C0E4E" w:rsidRDefault="00ED1E87" w:rsidP="004734F4">
      <w:pPr>
        <w:numPr>
          <w:ilvl w:val="0"/>
          <w:numId w:val="38"/>
        </w:numPr>
        <w:rPr>
          <w:sz w:val="22"/>
        </w:rPr>
      </w:pPr>
      <w:r w:rsidRPr="0017771C">
        <w:rPr>
          <w:sz w:val="22"/>
        </w:rPr>
        <w:t>S</w:t>
      </w:r>
      <w:r w:rsidR="005C0E4E" w:rsidRPr="0017771C">
        <w:rPr>
          <w:sz w:val="22"/>
        </w:rPr>
        <w:t>afer investment</w:t>
      </w:r>
    </w:p>
    <w:p w14:paraId="1AEEE21C" w14:textId="6C445FA2" w:rsidR="00CC7A87" w:rsidRPr="008F6C0F" w:rsidRDefault="00CC7A87" w:rsidP="00CC7A87">
      <w:pPr>
        <w:numPr>
          <w:ilvl w:val="0"/>
          <w:numId w:val="38"/>
        </w:numPr>
        <w:rPr>
          <w:sz w:val="22"/>
        </w:rPr>
      </w:pPr>
      <w:r w:rsidRPr="008F6C0F">
        <w:rPr>
          <w:sz w:val="22"/>
        </w:rPr>
        <w:t xml:space="preserve">I trust investing in </w:t>
      </w:r>
      <w:r w:rsidRPr="008F6C0F">
        <w:rPr>
          <w:i/>
          <w:sz w:val="22"/>
        </w:rPr>
        <w:t>my</w:t>
      </w:r>
      <w:r w:rsidRPr="008F6C0F">
        <w:rPr>
          <w:sz w:val="22"/>
        </w:rPr>
        <w:t>RA over my employer’s retirement account</w:t>
      </w:r>
    </w:p>
    <w:p w14:paraId="3CB88AA5" w14:textId="3AFF7C57" w:rsidR="00432674" w:rsidRPr="0017771C" w:rsidRDefault="00B24348" w:rsidP="004734F4">
      <w:pPr>
        <w:numPr>
          <w:ilvl w:val="0"/>
          <w:numId w:val="38"/>
        </w:numPr>
        <w:rPr>
          <w:sz w:val="22"/>
        </w:rPr>
      </w:pPr>
      <w:r w:rsidRPr="0017771C">
        <w:rPr>
          <w:sz w:val="22"/>
        </w:rPr>
        <w:t>I’m no more likely to open</w:t>
      </w:r>
      <w:r w:rsidR="00432674" w:rsidRPr="0017771C">
        <w:rPr>
          <w:sz w:val="22"/>
        </w:rPr>
        <w:t xml:space="preserve"> </w:t>
      </w:r>
      <w:r w:rsidR="00432674" w:rsidRPr="0017771C">
        <w:rPr>
          <w:i/>
          <w:sz w:val="22"/>
        </w:rPr>
        <w:t>my</w:t>
      </w:r>
      <w:r w:rsidR="00432674" w:rsidRPr="0017771C">
        <w:rPr>
          <w:sz w:val="22"/>
        </w:rPr>
        <w:t xml:space="preserve">RA </w:t>
      </w:r>
      <w:r w:rsidRPr="0017771C">
        <w:rPr>
          <w:sz w:val="22"/>
        </w:rPr>
        <w:t>than</w:t>
      </w:r>
      <w:r w:rsidR="00432674" w:rsidRPr="0017771C">
        <w:rPr>
          <w:sz w:val="22"/>
        </w:rPr>
        <w:t xml:space="preserve"> </w:t>
      </w:r>
      <w:r w:rsidR="00081117" w:rsidRPr="0017771C">
        <w:rPr>
          <w:sz w:val="22"/>
        </w:rPr>
        <w:t xml:space="preserve">my </w:t>
      </w:r>
      <w:r w:rsidR="00BE78E4" w:rsidRPr="0017771C">
        <w:t>[</w:t>
      </w:r>
      <w:r w:rsidR="00BE78E4" w:rsidRPr="0017771C">
        <w:rPr>
          <w:b/>
        </w:rPr>
        <w:t>IF SELF EMPLOYED DROP THIS PHRASE:</w:t>
      </w:r>
      <w:r w:rsidR="00BE78E4" w:rsidRPr="0017771C">
        <w:t xml:space="preserve"> </w:t>
      </w:r>
      <w:r w:rsidR="00081117" w:rsidRPr="0017771C">
        <w:rPr>
          <w:sz w:val="22"/>
        </w:rPr>
        <w:t xml:space="preserve">employer’s </w:t>
      </w:r>
      <w:r w:rsidR="00432674" w:rsidRPr="0017771C">
        <w:rPr>
          <w:sz w:val="22"/>
        </w:rPr>
        <w:t>401(k)</w:t>
      </w:r>
      <w:r w:rsidR="00081117" w:rsidRPr="0017771C">
        <w:rPr>
          <w:sz w:val="22"/>
        </w:rPr>
        <w:t xml:space="preserve"> or</w:t>
      </w:r>
      <w:r w:rsidR="00BF0A8B" w:rsidRPr="0017771C">
        <w:rPr>
          <w:sz w:val="22"/>
        </w:rPr>
        <w:t>]</w:t>
      </w:r>
      <w:r w:rsidR="00081117" w:rsidRPr="0017771C">
        <w:rPr>
          <w:sz w:val="22"/>
        </w:rPr>
        <w:t xml:space="preserve"> similar retirement plan</w:t>
      </w:r>
      <w:r w:rsidR="00432674" w:rsidRPr="0017771C">
        <w:rPr>
          <w:sz w:val="22"/>
        </w:rPr>
        <w:t xml:space="preserve"> </w:t>
      </w:r>
      <w:r w:rsidR="00CD1767" w:rsidRPr="0017771C">
        <w:rPr>
          <w:sz w:val="22"/>
        </w:rPr>
        <w:t>[KEEP SECOND TO LAST]</w:t>
      </w:r>
    </w:p>
    <w:p w14:paraId="42C544E6" w14:textId="665143D0" w:rsidR="000F18DC" w:rsidRPr="0017771C" w:rsidRDefault="005C0E4E" w:rsidP="004734F4">
      <w:pPr>
        <w:numPr>
          <w:ilvl w:val="0"/>
          <w:numId w:val="38"/>
        </w:numPr>
        <w:rPr>
          <w:sz w:val="22"/>
        </w:rPr>
      </w:pPr>
      <w:r w:rsidRPr="0017771C">
        <w:rPr>
          <w:sz w:val="22"/>
        </w:rPr>
        <w:t>Other, specify_________________________</w:t>
      </w:r>
      <w:r w:rsidR="00CD1767" w:rsidRPr="0017771C">
        <w:rPr>
          <w:sz w:val="22"/>
        </w:rPr>
        <w:t xml:space="preserve">  [KEEP LAST]</w:t>
      </w:r>
    </w:p>
    <w:p w14:paraId="52036EB3" w14:textId="68BAA736" w:rsidR="006B3867" w:rsidRDefault="006B3867" w:rsidP="004734F4">
      <w:pPr>
        <w:numPr>
          <w:ilvl w:val="0"/>
          <w:numId w:val="38"/>
        </w:numPr>
        <w:rPr>
          <w:sz w:val="22"/>
        </w:rPr>
      </w:pPr>
      <w:r w:rsidRPr="0017771C">
        <w:rPr>
          <w:sz w:val="22"/>
        </w:rPr>
        <w:t>Not sure / Don’t know</w:t>
      </w:r>
    </w:p>
    <w:p w14:paraId="234B8A46" w14:textId="77777777" w:rsidR="007256C1" w:rsidRPr="0017771C" w:rsidRDefault="007256C1" w:rsidP="00923243">
      <w:pPr>
        <w:rPr>
          <w:b/>
          <w:sz w:val="22"/>
        </w:rPr>
      </w:pPr>
    </w:p>
    <w:p w14:paraId="24046112" w14:textId="77777777" w:rsidR="007256C1" w:rsidRPr="0017771C" w:rsidRDefault="007256C1" w:rsidP="00923243">
      <w:pPr>
        <w:rPr>
          <w:b/>
          <w:sz w:val="22"/>
        </w:rPr>
      </w:pPr>
    </w:p>
    <w:p w14:paraId="319DF923" w14:textId="77777777" w:rsidR="00F0714F" w:rsidRPr="0017771C" w:rsidRDefault="00F0714F" w:rsidP="00923243">
      <w:pPr>
        <w:rPr>
          <w:b/>
          <w:sz w:val="22"/>
        </w:rPr>
      </w:pPr>
    </w:p>
    <w:p w14:paraId="56CA0B91" w14:textId="7B95AA52" w:rsidR="00CD1767" w:rsidRPr="0017771C" w:rsidRDefault="00F0714F" w:rsidP="00923243">
      <w:pPr>
        <w:rPr>
          <w:b/>
          <w:sz w:val="22"/>
        </w:rPr>
      </w:pPr>
      <w:r w:rsidRPr="0017771C">
        <w:rPr>
          <w:b/>
          <w:sz w:val="22"/>
        </w:rPr>
        <w:t xml:space="preserve">IF PARTICIPATING IN 401K </w:t>
      </w:r>
      <w:r w:rsidR="00CD1767" w:rsidRPr="0017771C">
        <w:rPr>
          <w:b/>
          <w:sz w:val="22"/>
          <w:u w:val="single"/>
        </w:rPr>
        <w:t>AND</w:t>
      </w:r>
      <w:r w:rsidR="00CD1767" w:rsidRPr="0017771C">
        <w:rPr>
          <w:b/>
          <w:sz w:val="22"/>
        </w:rPr>
        <w:t xml:space="preserve"> DEFINITELY/PROBABLY WOULD OPEN MYRA ACCOUNT, ASK: </w:t>
      </w:r>
    </w:p>
    <w:p w14:paraId="5A6CA6B2" w14:textId="3B7B20C8" w:rsidR="00CD1767" w:rsidRPr="0017771C" w:rsidRDefault="00CD1767" w:rsidP="00CD1767">
      <w:pPr>
        <w:pStyle w:val="QuestionNumbers"/>
        <w:spacing w:after="0"/>
        <w:ind w:left="994"/>
      </w:pPr>
      <w:r w:rsidRPr="0017771C">
        <w:t xml:space="preserve">If </w:t>
      </w:r>
      <w:r w:rsidR="00A8317C" w:rsidRPr="0017771C">
        <w:t>[</w:t>
      </w:r>
      <w:r w:rsidR="00BF0A8B" w:rsidRPr="0017771C">
        <w:rPr>
          <w:b/>
        </w:rPr>
        <w:t>NOT SELF-EMPLOYED</w:t>
      </w:r>
      <w:r w:rsidR="00BF0A8B" w:rsidRPr="0017771C">
        <w:t xml:space="preserve">: </w:t>
      </w:r>
      <w:r w:rsidRPr="0017771C">
        <w:t>your employer</w:t>
      </w:r>
      <w:r w:rsidR="00BF0A8B" w:rsidRPr="0017771C">
        <w:t xml:space="preserve"> offered / </w:t>
      </w:r>
      <w:r w:rsidR="00BF0A8B" w:rsidRPr="0017771C">
        <w:rPr>
          <w:b/>
        </w:rPr>
        <w:t>SELF EMPLOYED</w:t>
      </w:r>
      <w:r w:rsidR="00BF0A8B" w:rsidRPr="0017771C">
        <w:t xml:space="preserve">: you had] </w:t>
      </w:r>
      <w:r w:rsidRPr="0017771C">
        <w:rPr>
          <w:i/>
        </w:rPr>
        <w:t>my</w:t>
      </w:r>
      <w:r w:rsidRPr="0017771C">
        <w:t xml:space="preserve">RA as a retirement savings option, and you had both 401(k) and </w:t>
      </w:r>
      <w:r w:rsidRPr="0017771C">
        <w:rPr>
          <w:i/>
        </w:rPr>
        <w:t>my</w:t>
      </w:r>
      <w:r w:rsidRPr="0017771C">
        <w:t>RA accounts, which of the following best describes how you would invest your retirement savings?</w:t>
      </w:r>
    </w:p>
    <w:p w14:paraId="1543D003" w14:textId="3D78D591" w:rsidR="00CD1767" w:rsidRPr="0017771C" w:rsidRDefault="00CD1767" w:rsidP="00CD1767">
      <w:pPr>
        <w:pStyle w:val="QuestionNumbers"/>
        <w:numPr>
          <w:ilvl w:val="0"/>
          <w:numId w:val="0"/>
        </w:numPr>
        <w:spacing w:after="0"/>
        <w:ind w:left="994"/>
      </w:pPr>
    </w:p>
    <w:p w14:paraId="5FA5EC99" w14:textId="74258C86" w:rsidR="00A2567D" w:rsidRPr="0017771C" w:rsidRDefault="00A2567D" w:rsidP="00CD1767">
      <w:pPr>
        <w:pStyle w:val="QuestionNumbers"/>
        <w:numPr>
          <w:ilvl w:val="0"/>
          <w:numId w:val="0"/>
        </w:numPr>
        <w:spacing w:after="0"/>
        <w:ind w:left="994"/>
      </w:pPr>
      <w:r w:rsidRPr="0017771C">
        <w:t>RANDOMIZE</w:t>
      </w:r>
    </w:p>
    <w:p w14:paraId="7B728A03" w14:textId="77777777" w:rsidR="00A2567D" w:rsidRPr="0017771C" w:rsidRDefault="00A2567D" w:rsidP="00CD1767">
      <w:pPr>
        <w:pStyle w:val="QuestionNumbers"/>
        <w:numPr>
          <w:ilvl w:val="0"/>
          <w:numId w:val="0"/>
        </w:numPr>
        <w:spacing w:after="0"/>
        <w:ind w:left="994"/>
      </w:pPr>
    </w:p>
    <w:p w14:paraId="658FB24B" w14:textId="77777777" w:rsidR="00CD1767" w:rsidRPr="0017771C" w:rsidRDefault="00CD1767" w:rsidP="004734F4">
      <w:pPr>
        <w:pStyle w:val="QuestionNumbers"/>
        <w:numPr>
          <w:ilvl w:val="0"/>
          <w:numId w:val="31"/>
        </w:numPr>
        <w:spacing w:after="0"/>
      </w:pPr>
      <w:r w:rsidRPr="0017771C">
        <w:t xml:space="preserve">Invest most in 401(k) and a small amount in </w:t>
      </w:r>
      <w:r w:rsidRPr="0017771C">
        <w:rPr>
          <w:i/>
        </w:rPr>
        <w:t>my</w:t>
      </w:r>
      <w:r w:rsidRPr="0017771C">
        <w:t>RA</w:t>
      </w:r>
    </w:p>
    <w:p w14:paraId="54B7D1B8" w14:textId="3A5B7E5F" w:rsidR="00CD1767" w:rsidRPr="0017771C" w:rsidRDefault="00CD1767" w:rsidP="004734F4">
      <w:pPr>
        <w:pStyle w:val="QuestionNumbers"/>
        <w:numPr>
          <w:ilvl w:val="0"/>
          <w:numId w:val="31"/>
        </w:numPr>
        <w:spacing w:after="0"/>
      </w:pPr>
      <w:r w:rsidRPr="0017771C">
        <w:t>Keep my 401(k) deduction percentage the same and increas</w:t>
      </w:r>
      <w:r w:rsidR="00A2567D" w:rsidRPr="0017771C">
        <w:t xml:space="preserve">e overall </w:t>
      </w:r>
      <w:r w:rsidRPr="0017771C">
        <w:t xml:space="preserve">retirement savings by investing in </w:t>
      </w:r>
      <w:r w:rsidRPr="0017771C">
        <w:rPr>
          <w:i/>
        </w:rPr>
        <w:t>my</w:t>
      </w:r>
      <w:r w:rsidRPr="0017771C">
        <w:t>RA</w:t>
      </w:r>
    </w:p>
    <w:p w14:paraId="2AF55DF5" w14:textId="77777777" w:rsidR="00CD1767" w:rsidRPr="0017771C" w:rsidRDefault="00CD1767" w:rsidP="004734F4">
      <w:pPr>
        <w:pStyle w:val="QuestionNumbers"/>
        <w:numPr>
          <w:ilvl w:val="0"/>
          <w:numId w:val="31"/>
        </w:numPr>
        <w:spacing w:after="0"/>
      </w:pPr>
      <w:r w:rsidRPr="0017771C">
        <w:t xml:space="preserve">Shift to invest mostly in </w:t>
      </w:r>
      <w:r w:rsidRPr="0017771C">
        <w:rPr>
          <w:i/>
        </w:rPr>
        <w:t>my</w:t>
      </w:r>
      <w:r w:rsidRPr="0017771C">
        <w:t>RA and less in my 401(k)</w:t>
      </w:r>
    </w:p>
    <w:p w14:paraId="15ECBE0C" w14:textId="77777777" w:rsidR="00CD1767" w:rsidRPr="0017771C" w:rsidRDefault="00CD1767" w:rsidP="004734F4">
      <w:pPr>
        <w:pStyle w:val="QuestionNumbers"/>
        <w:numPr>
          <w:ilvl w:val="0"/>
          <w:numId w:val="31"/>
        </w:numPr>
        <w:spacing w:after="0"/>
      </w:pPr>
      <w:r w:rsidRPr="0017771C">
        <w:t>Don’t know</w:t>
      </w:r>
    </w:p>
    <w:p w14:paraId="1D69D51E" w14:textId="77777777" w:rsidR="00CD1767" w:rsidRPr="0017771C" w:rsidRDefault="00CD1767" w:rsidP="00923243">
      <w:pPr>
        <w:rPr>
          <w:b/>
          <w:sz w:val="22"/>
        </w:rPr>
      </w:pPr>
    </w:p>
    <w:p w14:paraId="4A0049E4" w14:textId="0F7085E1" w:rsidR="00C84920" w:rsidRPr="0017771C" w:rsidRDefault="00403B8C" w:rsidP="00923243">
      <w:pPr>
        <w:rPr>
          <w:b/>
          <w:sz w:val="22"/>
        </w:rPr>
      </w:pPr>
      <w:r w:rsidRPr="0017771C">
        <w:rPr>
          <w:b/>
          <w:sz w:val="22"/>
        </w:rPr>
        <w:t xml:space="preserve">IF PARTICIPATING IN 401K </w:t>
      </w:r>
      <w:r w:rsidRPr="0017771C">
        <w:rPr>
          <w:b/>
          <w:sz w:val="22"/>
          <w:u w:val="single"/>
        </w:rPr>
        <w:t>AND</w:t>
      </w:r>
      <w:r w:rsidRPr="0017771C">
        <w:rPr>
          <w:b/>
          <w:sz w:val="22"/>
        </w:rPr>
        <w:t xml:space="preserve"> DEFINITELY/PROBABLY WOULD OPEN MYRA ACCOUNT, ASK:</w:t>
      </w:r>
    </w:p>
    <w:p w14:paraId="4608A7CE" w14:textId="1FBF794B" w:rsidR="00C84920" w:rsidRPr="0017771C" w:rsidRDefault="00C84920" w:rsidP="00C84920">
      <w:pPr>
        <w:pStyle w:val="QuestionNumbers"/>
      </w:pPr>
      <w:r w:rsidRPr="0017771C">
        <w:t xml:space="preserve">Why are you interested in enrolling in </w:t>
      </w:r>
      <w:r w:rsidRPr="0017771C">
        <w:rPr>
          <w:i/>
        </w:rPr>
        <w:t>my</w:t>
      </w:r>
      <w:r w:rsidRPr="0017771C">
        <w:t xml:space="preserve">RA in addition to your </w:t>
      </w:r>
      <w:r w:rsidR="00D9713C" w:rsidRPr="0017771C">
        <w:t>[</w:t>
      </w:r>
      <w:r w:rsidR="00D9713C" w:rsidRPr="0017771C">
        <w:rPr>
          <w:b/>
        </w:rPr>
        <w:t>IF SELF EMPLOYED DROP THIS PHRASE:</w:t>
      </w:r>
      <w:r w:rsidR="00D9713C" w:rsidRPr="0017771C">
        <w:t xml:space="preserve"> employer’s 401(k), 403(b) or]</w:t>
      </w:r>
      <w:r w:rsidRPr="0017771C">
        <w:t xml:space="preserve"> other similar retirement savings account? (Select all that apply.)</w:t>
      </w:r>
    </w:p>
    <w:p w14:paraId="551A6792" w14:textId="77777777" w:rsidR="00C84920" w:rsidRPr="0017771C" w:rsidRDefault="00C84920" w:rsidP="00C84920">
      <w:pPr>
        <w:pStyle w:val="QuestionNumbers"/>
        <w:numPr>
          <w:ilvl w:val="0"/>
          <w:numId w:val="0"/>
        </w:numPr>
        <w:ind w:left="1350" w:hanging="360"/>
      </w:pPr>
    </w:p>
    <w:p w14:paraId="71042ECB" w14:textId="77777777" w:rsidR="00C84920" w:rsidRPr="0017771C" w:rsidRDefault="00C84920" w:rsidP="00C84920">
      <w:pPr>
        <w:pStyle w:val="QuestionNumbers"/>
        <w:numPr>
          <w:ilvl w:val="0"/>
          <w:numId w:val="0"/>
        </w:numPr>
        <w:ind w:left="1350" w:hanging="360"/>
      </w:pPr>
      <w:r w:rsidRPr="0017771C">
        <w:t>RANDOMIZE</w:t>
      </w:r>
    </w:p>
    <w:p w14:paraId="48840B05" w14:textId="77777777" w:rsidR="00C84920" w:rsidRPr="0017771C" w:rsidRDefault="00C84920" w:rsidP="00C84920">
      <w:pPr>
        <w:pStyle w:val="QuestionNumbers"/>
        <w:numPr>
          <w:ilvl w:val="0"/>
          <w:numId w:val="0"/>
        </w:numPr>
        <w:ind w:left="1350" w:hanging="360"/>
      </w:pPr>
    </w:p>
    <w:p w14:paraId="0CA7A09A" w14:textId="6786DAB3" w:rsidR="00C84920" w:rsidRPr="0017771C" w:rsidRDefault="00BA3EF3" w:rsidP="004734F4">
      <w:pPr>
        <w:numPr>
          <w:ilvl w:val="0"/>
          <w:numId w:val="40"/>
        </w:numPr>
        <w:rPr>
          <w:sz w:val="22"/>
        </w:rPr>
      </w:pPr>
      <w:r w:rsidRPr="0017771C">
        <w:rPr>
          <w:i/>
          <w:sz w:val="22"/>
        </w:rPr>
        <w:t>my</w:t>
      </w:r>
      <w:r w:rsidRPr="0017771C">
        <w:rPr>
          <w:sz w:val="22"/>
        </w:rPr>
        <w:t>RA seems more flexible</w:t>
      </w:r>
    </w:p>
    <w:p w14:paraId="0AFCD708" w14:textId="27BD73C0" w:rsidR="0027498E" w:rsidRPr="0027498E" w:rsidRDefault="00BA3EF3" w:rsidP="0027498E">
      <w:pPr>
        <w:numPr>
          <w:ilvl w:val="0"/>
          <w:numId w:val="40"/>
        </w:numPr>
        <w:rPr>
          <w:sz w:val="22"/>
        </w:rPr>
      </w:pPr>
      <w:r w:rsidRPr="0017771C">
        <w:rPr>
          <w:sz w:val="22"/>
        </w:rPr>
        <w:t>I can increase my retirement savings with after-tax dollars</w:t>
      </w:r>
    </w:p>
    <w:p w14:paraId="579F4930" w14:textId="77777777" w:rsidR="00C84920" w:rsidRPr="0017771C" w:rsidRDefault="00C84920" w:rsidP="004734F4">
      <w:pPr>
        <w:numPr>
          <w:ilvl w:val="0"/>
          <w:numId w:val="40"/>
        </w:numPr>
        <w:rPr>
          <w:sz w:val="22"/>
        </w:rPr>
      </w:pPr>
      <w:r w:rsidRPr="0017771C">
        <w:rPr>
          <w:sz w:val="22"/>
        </w:rPr>
        <w:t>No fees</w:t>
      </w:r>
    </w:p>
    <w:p w14:paraId="14C7AC61" w14:textId="345FCFBF" w:rsidR="00C84920" w:rsidRPr="008F6C0F" w:rsidRDefault="00C84920" w:rsidP="004734F4">
      <w:pPr>
        <w:numPr>
          <w:ilvl w:val="0"/>
          <w:numId w:val="40"/>
        </w:numPr>
        <w:rPr>
          <w:sz w:val="22"/>
        </w:rPr>
      </w:pPr>
      <w:r w:rsidRPr="008F6C0F">
        <w:rPr>
          <w:sz w:val="22"/>
        </w:rPr>
        <w:t>My balances will never go down in</w:t>
      </w:r>
      <w:r w:rsidR="00F44CEC" w:rsidRPr="008F6C0F">
        <w:rPr>
          <w:sz w:val="22"/>
        </w:rPr>
        <w:t xml:space="preserve"> dollar</w:t>
      </w:r>
      <w:r w:rsidRPr="008F6C0F">
        <w:rPr>
          <w:sz w:val="22"/>
        </w:rPr>
        <w:t xml:space="preserve"> value so I can’t lose money</w:t>
      </w:r>
    </w:p>
    <w:p w14:paraId="4B2CB4F8" w14:textId="77777777" w:rsidR="00C84920" w:rsidRPr="0017771C" w:rsidRDefault="00C84920" w:rsidP="004734F4">
      <w:pPr>
        <w:numPr>
          <w:ilvl w:val="0"/>
          <w:numId w:val="40"/>
        </w:numPr>
        <w:rPr>
          <w:sz w:val="22"/>
        </w:rPr>
      </w:pPr>
      <w:r w:rsidRPr="0017771C">
        <w:rPr>
          <w:sz w:val="22"/>
        </w:rPr>
        <w:t>Safer investment</w:t>
      </w:r>
    </w:p>
    <w:p w14:paraId="2E7115A2" w14:textId="4F9529C7" w:rsidR="00C84920" w:rsidRPr="0017771C" w:rsidRDefault="00BA3EF3" w:rsidP="004734F4">
      <w:pPr>
        <w:numPr>
          <w:ilvl w:val="0"/>
          <w:numId w:val="40"/>
        </w:numPr>
        <w:rPr>
          <w:sz w:val="22"/>
        </w:rPr>
      </w:pPr>
      <w:r w:rsidRPr="0017771C">
        <w:rPr>
          <w:sz w:val="22"/>
        </w:rPr>
        <w:t xml:space="preserve">I can withdraw money </w:t>
      </w:r>
      <w:r w:rsidR="00D94A84" w:rsidRPr="0017771C">
        <w:rPr>
          <w:sz w:val="22"/>
        </w:rPr>
        <w:t>if needed (under certain rules)</w:t>
      </w:r>
    </w:p>
    <w:p w14:paraId="081F851A" w14:textId="4357A37F" w:rsidR="00C84920" w:rsidRPr="0017771C" w:rsidRDefault="00C84920" w:rsidP="004734F4">
      <w:pPr>
        <w:numPr>
          <w:ilvl w:val="0"/>
          <w:numId w:val="40"/>
        </w:numPr>
        <w:rPr>
          <w:sz w:val="22"/>
        </w:rPr>
      </w:pPr>
      <w:r w:rsidRPr="0017771C">
        <w:rPr>
          <w:sz w:val="22"/>
        </w:rPr>
        <w:t>Other, specify_________________________  [KEEP LAST]</w:t>
      </w:r>
    </w:p>
    <w:p w14:paraId="3C41DEAF" w14:textId="77777777" w:rsidR="00C84920" w:rsidRPr="0017771C" w:rsidRDefault="00C84920" w:rsidP="00923243">
      <w:pPr>
        <w:rPr>
          <w:b/>
          <w:sz w:val="22"/>
        </w:rPr>
      </w:pPr>
    </w:p>
    <w:p w14:paraId="26371A0B" w14:textId="6ACCD517" w:rsidR="00CE2546" w:rsidRPr="0017771C" w:rsidRDefault="00403B8C" w:rsidP="00923243">
      <w:pPr>
        <w:rPr>
          <w:b/>
          <w:sz w:val="22"/>
        </w:rPr>
      </w:pPr>
      <w:r w:rsidRPr="0017771C">
        <w:rPr>
          <w:b/>
          <w:sz w:val="22"/>
        </w:rPr>
        <w:lastRenderedPageBreak/>
        <w:t xml:space="preserve">IF PARTICIPATING IN 401K </w:t>
      </w:r>
      <w:r w:rsidRPr="0017771C">
        <w:rPr>
          <w:b/>
          <w:sz w:val="22"/>
          <w:u w:val="single"/>
        </w:rPr>
        <w:t>AND</w:t>
      </w:r>
      <w:r w:rsidRPr="0017771C">
        <w:rPr>
          <w:b/>
          <w:sz w:val="22"/>
        </w:rPr>
        <w:t xml:space="preserve"> DEFINITELY/PROBABLY WOULD OPEN MYRA ACCOUNT, ASK:</w:t>
      </w:r>
    </w:p>
    <w:p w14:paraId="7EBCFE2B" w14:textId="02FAB40E" w:rsidR="00B312FD" w:rsidRPr="0017771C" w:rsidRDefault="00B312FD" w:rsidP="00B312FD">
      <w:pPr>
        <w:pStyle w:val="QuestionNumbers"/>
        <w:spacing w:after="0"/>
        <w:ind w:left="994"/>
      </w:pPr>
      <w:r w:rsidRPr="008F6C0F">
        <w:t>Here are several reason</w:t>
      </w:r>
      <w:r w:rsidR="00F44CEC" w:rsidRPr="008F6C0F">
        <w:t>s</w:t>
      </w:r>
      <w:r w:rsidRPr="008F6C0F">
        <w:t xml:space="preserve"> why you might </w:t>
      </w:r>
      <w:r w:rsidRPr="008F6C0F">
        <w:rPr>
          <w:u w:val="single"/>
        </w:rPr>
        <w:t>not</w:t>
      </w:r>
      <w:r w:rsidRPr="008F6C0F">
        <w:t xml:space="preserve"> want to invest in </w:t>
      </w:r>
      <w:r w:rsidRPr="008F6C0F">
        <w:rPr>
          <w:i/>
        </w:rPr>
        <w:t>my</w:t>
      </w:r>
      <w:r w:rsidRPr="008F6C0F">
        <w:t>RA if you have a 401(k) or similar</w:t>
      </w:r>
      <w:r w:rsidRPr="0017771C">
        <w:t xml:space="preserve"> retirement savings account </w:t>
      </w:r>
      <w:r w:rsidR="00D9713C" w:rsidRPr="0017771C">
        <w:t>[</w:t>
      </w:r>
      <w:r w:rsidR="00D9713C" w:rsidRPr="0017771C">
        <w:rPr>
          <w:b/>
        </w:rPr>
        <w:t>IF SELF EMPLOYED DROP THIS PHRASE:</w:t>
      </w:r>
      <w:r w:rsidR="00D9713C" w:rsidRPr="0017771C">
        <w:t xml:space="preserve"> from your employer]</w:t>
      </w:r>
      <w:r w:rsidRPr="0017771C">
        <w:t xml:space="preserve">. Which are the main reasons you would </w:t>
      </w:r>
      <w:r w:rsidRPr="0017771C">
        <w:rPr>
          <w:u w:val="single"/>
        </w:rPr>
        <w:t>not</w:t>
      </w:r>
      <w:r w:rsidRPr="0017771C">
        <w:t xml:space="preserve"> open a myRA account? (SELECT ALL THAT APPLY) </w:t>
      </w:r>
    </w:p>
    <w:p w14:paraId="336FA83D" w14:textId="77777777" w:rsidR="00B312FD" w:rsidRPr="0017771C" w:rsidRDefault="00B312FD" w:rsidP="00B312FD">
      <w:pPr>
        <w:pStyle w:val="QuestionNumbers"/>
        <w:numPr>
          <w:ilvl w:val="0"/>
          <w:numId w:val="0"/>
        </w:numPr>
        <w:spacing w:after="0"/>
        <w:ind w:left="994"/>
      </w:pPr>
    </w:p>
    <w:p w14:paraId="5D96064C" w14:textId="77777777" w:rsidR="00B312FD" w:rsidRPr="0017771C" w:rsidRDefault="00B312FD" w:rsidP="00B312FD">
      <w:pPr>
        <w:pStyle w:val="QuestionNumbers"/>
        <w:numPr>
          <w:ilvl w:val="0"/>
          <w:numId w:val="0"/>
        </w:numPr>
        <w:spacing w:after="0"/>
        <w:ind w:left="994"/>
      </w:pPr>
      <w:r w:rsidRPr="0017771C">
        <w:t>RANDOMIZE</w:t>
      </w:r>
    </w:p>
    <w:p w14:paraId="5F7C7F27" w14:textId="77777777" w:rsidR="00B312FD" w:rsidRPr="0017771C" w:rsidRDefault="00B312FD" w:rsidP="00B312FD">
      <w:pPr>
        <w:pStyle w:val="QuestionNumbers"/>
        <w:numPr>
          <w:ilvl w:val="0"/>
          <w:numId w:val="0"/>
        </w:numPr>
        <w:spacing w:after="0"/>
        <w:ind w:left="994"/>
      </w:pPr>
    </w:p>
    <w:p w14:paraId="4626EA70" w14:textId="414D71AC" w:rsidR="00B312FD" w:rsidRPr="0017771C" w:rsidRDefault="00D94A84" w:rsidP="004734F4">
      <w:pPr>
        <w:pStyle w:val="QuestionNumbers"/>
        <w:numPr>
          <w:ilvl w:val="0"/>
          <w:numId w:val="39"/>
        </w:numPr>
        <w:spacing w:after="0"/>
      </w:pPr>
      <w:r w:rsidRPr="0017771C">
        <w:t>The 401(k)/403(b) type account has the potential to earn a better return</w:t>
      </w:r>
      <w:r w:rsidR="00182735" w:rsidRPr="0017771C">
        <w:t xml:space="preserve"> based on stock market performance</w:t>
      </w:r>
    </w:p>
    <w:p w14:paraId="128988B0" w14:textId="4C9D5D04" w:rsidR="00182735" w:rsidRPr="0017771C" w:rsidRDefault="00182735" w:rsidP="004734F4">
      <w:pPr>
        <w:numPr>
          <w:ilvl w:val="0"/>
          <w:numId w:val="39"/>
        </w:numPr>
        <w:spacing w:before="0" w:after="0" w:line="240" w:lineRule="auto"/>
        <w:contextualSpacing/>
        <w:rPr>
          <w:sz w:val="22"/>
        </w:rPr>
      </w:pPr>
      <w:proofErr w:type="spellStart"/>
      <w:r w:rsidRPr="0017771C">
        <w:rPr>
          <w:rFonts w:cs="Arial"/>
          <w:i/>
          <w:sz w:val="22"/>
          <w:szCs w:val="22"/>
        </w:rPr>
        <w:t>my</w:t>
      </w:r>
      <w:r w:rsidRPr="0017771C">
        <w:rPr>
          <w:rFonts w:cs="Arial"/>
          <w:sz w:val="22"/>
          <w:szCs w:val="22"/>
        </w:rPr>
        <w:t>RAs</w:t>
      </w:r>
      <w:proofErr w:type="spellEnd"/>
      <w:r w:rsidRPr="0017771C">
        <w:rPr>
          <w:rFonts w:cs="Arial"/>
          <w:sz w:val="22"/>
          <w:szCs w:val="22"/>
        </w:rPr>
        <w:t xml:space="preserve"> earn interest at the same variable rate as the Government Securities Investment Fund in the Thrift Savings Plan for federal employees</w:t>
      </w:r>
      <w:r w:rsidRPr="0017771C">
        <w:rPr>
          <w:sz w:val="22"/>
        </w:rPr>
        <w:t xml:space="preserve"> which </w:t>
      </w:r>
      <w:r w:rsidR="0016700D" w:rsidRPr="0017771C">
        <w:rPr>
          <w:sz w:val="22"/>
        </w:rPr>
        <w:t>is a fairly low rate (currently 2.375%)</w:t>
      </w:r>
    </w:p>
    <w:p w14:paraId="04709504" w14:textId="73FEA713" w:rsidR="00D94A84" w:rsidRPr="0017771C" w:rsidRDefault="00D94A84" w:rsidP="004734F4">
      <w:pPr>
        <w:pStyle w:val="QuestionNumbers"/>
        <w:numPr>
          <w:ilvl w:val="0"/>
          <w:numId w:val="39"/>
        </w:numPr>
        <w:spacing w:after="0"/>
      </w:pPr>
      <w:r w:rsidRPr="0017771C">
        <w:t xml:space="preserve">The </w:t>
      </w:r>
      <w:r w:rsidRPr="0017771C">
        <w:rPr>
          <w:i/>
        </w:rPr>
        <w:t>my</w:t>
      </w:r>
      <w:r w:rsidRPr="0017771C">
        <w:t>RA account is capped at $15,000 and 30 years</w:t>
      </w:r>
    </w:p>
    <w:p w14:paraId="63408EA1" w14:textId="1F7E7FD8" w:rsidR="00B312FD" w:rsidRPr="0017771C" w:rsidRDefault="00D94A84" w:rsidP="004734F4">
      <w:pPr>
        <w:pStyle w:val="QuestionNumbers"/>
        <w:numPr>
          <w:ilvl w:val="0"/>
          <w:numId w:val="39"/>
        </w:numPr>
        <w:spacing w:after="0"/>
      </w:pPr>
      <w:r w:rsidRPr="0017771C">
        <w:t xml:space="preserve">Can only save $5,000 per year in a </w:t>
      </w:r>
      <w:r w:rsidRPr="0017771C">
        <w:rPr>
          <w:i/>
        </w:rPr>
        <w:t>my</w:t>
      </w:r>
      <w:r w:rsidRPr="0017771C">
        <w:t>RA account</w:t>
      </w:r>
      <w:r w:rsidR="00021B44" w:rsidRPr="0017771C">
        <w:t xml:space="preserve"> ($6,000 if over 50 years)</w:t>
      </w:r>
    </w:p>
    <w:p w14:paraId="11624BCD" w14:textId="5E984EA7" w:rsidR="00D94A84" w:rsidRPr="0017771C" w:rsidRDefault="00021B44" w:rsidP="004734F4">
      <w:pPr>
        <w:pStyle w:val="QuestionNumbers"/>
        <w:numPr>
          <w:ilvl w:val="0"/>
          <w:numId w:val="39"/>
        </w:numPr>
        <w:spacing w:after="0"/>
      </w:pPr>
      <w:proofErr w:type="spellStart"/>
      <w:r w:rsidRPr="0017771C">
        <w:rPr>
          <w:i/>
        </w:rPr>
        <w:t>my</w:t>
      </w:r>
      <w:r w:rsidRPr="0017771C">
        <w:t>RAs</w:t>
      </w:r>
      <w:proofErr w:type="spellEnd"/>
      <w:r w:rsidRPr="0017771C">
        <w:t xml:space="preserve"> will be Roth IRA accounts available to anyone who has an annual income of less than $129,000 a year for individuals and $191,000 for couples filing jointly</w:t>
      </w:r>
    </w:p>
    <w:p w14:paraId="0C3EC1AA" w14:textId="3B8A093B" w:rsidR="00021B44" w:rsidRPr="0017771C" w:rsidRDefault="00021B44" w:rsidP="004734F4">
      <w:pPr>
        <w:numPr>
          <w:ilvl w:val="0"/>
          <w:numId w:val="39"/>
        </w:numPr>
        <w:spacing w:before="0" w:after="0" w:line="240" w:lineRule="auto"/>
        <w:contextualSpacing/>
        <w:rPr>
          <w:rFonts w:cs="Arial"/>
          <w:sz w:val="22"/>
          <w:szCs w:val="22"/>
        </w:rPr>
      </w:pPr>
      <w:r w:rsidRPr="0017771C">
        <w:rPr>
          <w:i/>
          <w:sz w:val="22"/>
        </w:rPr>
        <w:t>myRA</w:t>
      </w:r>
      <w:r w:rsidRPr="0017771C">
        <w:rPr>
          <w:sz w:val="22"/>
        </w:rPr>
        <w:t xml:space="preserve"> is offered through the U.S. Treasury.</w:t>
      </w:r>
      <w:r w:rsidRPr="0017771C">
        <w:rPr>
          <w:rFonts w:cs="Arial"/>
          <w:sz w:val="22"/>
          <w:szCs w:val="22"/>
        </w:rPr>
        <w:t xml:space="preserve"> </w:t>
      </w:r>
    </w:p>
    <w:p w14:paraId="3EAC9EDD" w14:textId="77777777" w:rsidR="00B312FD" w:rsidRPr="0017771C" w:rsidRDefault="00B312FD" w:rsidP="004734F4">
      <w:pPr>
        <w:pStyle w:val="QuestionNumbers"/>
        <w:numPr>
          <w:ilvl w:val="0"/>
          <w:numId w:val="39"/>
        </w:numPr>
        <w:spacing w:after="0"/>
      </w:pPr>
      <w:r w:rsidRPr="0017771C">
        <w:t>Don’t know</w:t>
      </w:r>
    </w:p>
    <w:p w14:paraId="0021A3CA" w14:textId="77777777" w:rsidR="00CD1767" w:rsidRPr="0017771C" w:rsidRDefault="00CD1767" w:rsidP="00923243">
      <w:pPr>
        <w:rPr>
          <w:b/>
          <w:sz w:val="22"/>
        </w:rPr>
      </w:pPr>
    </w:p>
    <w:p w14:paraId="1E715F34" w14:textId="1A3DEC08" w:rsidR="008970B7" w:rsidRPr="0017771C" w:rsidRDefault="008970B7" w:rsidP="008970B7">
      <w:pPr>
        <w:rPr>
          <w:b/>
          <w:sz w:val="22"/>
        </w:rPr>
      </w:pPr>
      <w:r w:rsidRPr="0017771C">
        <w:rPr>
          <w:b/>
          <w:sz w:val="22"/>
        </w:rPr>
        <w:t>ASK EVERYONE:</w:t>
      </w:r>
    </w:p>
    <w:p w14:paraId="3489CF54" w14:textId="77777777" w:rsidR="00ED7144" w:rsidRPr="0017771C" w:rsidRDefault="00ED7144" w:rsidP="008D2817">
      <w:pPr>
        <w:pStyle w:val="2ResponseCategories"/>
        <w:numPr>
          <w:ilvl w:val="0"/>
          <w:numId w:val="0"/>
        </w:numPr>
        <w:ind w:left="720"/>
        <w:rPr>
          <w:b/>
        </w:rPr>
      </w:pPr>
    </w:p>
    <w:p w14:paraId="6D73B5DC" w14:textId="3986EE39" w:rsidR="008970B7" w:rsidRPr="0017771C" w:rsidRDefault="00A262DA" w:rsidP="008970B7">
      <w:pPr>
        <w:pStyle w:val="QuestionNumbers"/>
        <w:spacing w:after="0"/>
        <w:ind w:left="994"/>
      </w:pPr>
      <w:r w:rsidRPr="0017771C">
        <w:t xml:space="preserve">How interested would you be in the ability to transfer funds from your bank account to your </w:t>
      </w:r>
      <w:r w:rsidRPr="0017771C">
        <w:rPr>
          <w:i/>
        </w:rPr>
        <w:t>my</w:t>
      </w:r>
      <w:r w:rsidR="004734F4" w:rsidRPr="0017771C">
        <w:t>RA account?</w:t>
      </w:r>
    </w:p>
    <w:p w14:paraId="33009890" w14:textId="77777777" w:rsidR="008970B7" w:rsidRPr="0017771C" w:rsidRDefault="008970B7" w:rsidP="00D6539A">
      <w:pPr>
        <w:pStyle w:val="QuestionNumbers"/>
        <w:numPr>
          <w:ilvl w:val="0"/>
          <w:numId w:val="0"/>
        </w:numPr>
        <w:spacing w:after="0"/>
      </w:pPr>
    </w:p>
    <w:p w14:paraId="38E99106" w14:textId="35124846" w:rsidR="008970B7" w:rsidRPr="0017771C" w:rsidRDefault="00D6539A" w:rsidP="004734F4">
      <w:pPr>
        <w:pStyle w:val="QuestionNumbers"/>
        <w:numPr>
          <w:ilvl w:val="0"/>
          <w:numId w:val="51"/>
        </w:numPr>
        <w:spacing w:after="0"/>
      </w:pPr>
      <w:r w:rsidRPr="0017771C">
        <w:t>Very interested</w:t>
      </w:r>
    </w:p>
    <w:p w14:paraId="176FBF80" w14:textId="4AB97A5A" w:rsidR="00D6539A" w:rsidRPr="0017771C" w:rsidRDefault="00D6539A" w:rsidP="004734F4">
      <w:pPr>
        <w:pStyle w:val="QuestionNumbers"/>
        <w:numPr>
          <w:ilvl w:val="0"/>
          <w:numId w:val="51"/>
        </w:numPr>
        <w:spacing w:after="0"/>
      </w:pPr>
      <w:r w:rsidRPr="0017771C">
        <w:t>Somewhat interested</w:t>
      </w:r>
    </w:p>
    <w:p w14:paraId="196B76CE" w14:textId="7DE43908" w:rsidR="00D6539A" w:rsidRPr="0017771C" w:rsidRDefault="00D6539A" w:rsidP="004734F4">
      <w:pPr>
        <w:pStyle w:val="QuestionNumbers"/>
        <w:numPr>
          <w:ilvl w:val="0"/>
          <w:numId w:val="51"/>
        </w:numPr>
        <w:spacing w:after="0"/>
      </w:pPr>
      <w:r w:rsidRPr="0017771C">
        <w:t>Not very interested</w:t>
      </w:r>
    </w:p>
    <w:p w14:paraId="4897AD68" w14:textId="6819EB9A" w:rsidR="00D6539A" w:rsidRPr="0017771C" w:rsidRDefault="00D6539A" w:rsidP="004734F4">
      <w:pPr>
        <w:pStyle w:val="QuestionNumbers"/>
        <w:numPr>
          <w:ilvl w:val="0"/>
          <w:numId w:val="51"/>
        </w:numPr>
        <w:spacing w:after="0"/>
      </w:pPr>
      <w:r w:rsidRPr="0017771C">
        <w:t>Not at all interested</w:t>
      </w:r>
    </w:p>
    <w:p w14:paraId="376CE856" w14:textId="6D1FDE62" w:rsidR="00D6539A" w:rsidRPr="0017771C" w:rsidRDefault="00D6539A" w:rsidP="004734F4">
      <w:pPr>
        <w:pStyle w:val="QuestionNumbers"/>
        <w:numPr>
          <w:ilvl w:val="0"/>
          <w:numId w:val="51"/>
        </w:numPr>
        <w:spacing w:after="0"/>
      </w:pPr>
      <w:r w:rsidRPr="0017771C">
        <w:t>Don’t know</w:t>
      </w:r>
    </w:p>
    <w:p w14:paraId="161970DA" w14:textId="77777777" w:rsidR="00B24ED3" w:rsidRPr="0017771C" w:rsidRDefault="00B24ED3" w:rsidP="00B24ED3">
      <w:pPr>
        <w:pStyle w:val="QuestionNumbers"/>
        <w:numPr>
          <w:ilvl w:val="0"/>
          <w:numId w:val="0"/>
        </w:numPr>
        <w:spacing w:after="0"/>
        <w:ind w:left="1714"/>
      </w:pPr>
    </w:p>
    <w:p w14:paraId="3E05E9EE" w14:textId="4647FBB2" w:rsidR="00B24ED3" w:rsidRPr="008F6C0F" w:rsidRDefault="00ED4EB9" w:rsidP="00B24ED3">
      <w:pPr>
        <w:pStyle w:val="QuestionNumbers"/>
        <w:spacing w:after="0"/>
        <w:ind w:left="994"/>
      </w:pPr>
      <w:r w:rsidRPr="008F6C0F">
        <w:t>If you had</w:t>
      </w:r>
      <w:r w:rsidR="006818E6" w:rsidRPr="008F6C0F">
        <w:t xml:space="preserve"> a </w:t>
      </w:r>
      <w:r w:rsidR="006818E6" w:rsidRPr="008F6C0F">
        <w:rPr>
          <w:i/>
        </w:rPr>
        <w:t>my</w:t>
      </w:r>
      <w:r w:rsidR="006818E6" w:rsidRPr="008F6C0F">
        <w:t>RA account, w</w:t>
      </w:r>
      <w:r w:rsidR="00B24ED3" w:rsidRPr="008F6C0F">
        <w:t>ould you rather have</w:t>
      </w:r>
      <w:r w:rsidR="006818E6" w:rsidRPr="008F6C0F">
        <w:t xml:space="preserve"> </w:t>
      </w:r>
      <w:r w:rsidR="00F44CEC" w:rsidRPr="008F6C0F">
        <w:t xml:space="preserve">your employer transfer some of your paycheck  directly to your </w:t>
      </w:r>
      <w:r w:rsidR="00F44CEC" w:rsidRPr="008F6C0F">
        <w:rPr>
          <w:i/>
        </w:rPr>
        <w:t>myRA</w:t>
      </w:r>
      <w:r w:rsidR="00F44CEC" w:rsidRPr="008F6C0F">
        <w:t xml:space="preserve"> </w:t>
      </w:r>
      <w:r w:rsidRPr="008F6C0F">
        <w:t>account</w:t>
      </w:r>
      <w:r w:rsidR="006818E6" w:rsidRPr="008F6C0F">
        <w:t xml:space="preserve"> each pay period </w:t>
      </w:r>
      <w:r w:rsidR="00F44CEC" w:rsidRPr="008F6C0F">
        <w:t xml:space="preserve"> </w:t>
      </w:r>
      <w:r w:rsidR="006818E6" w:rsidRPr="008F6C0F">
        <w:rPr>
          <w:u w:val="single"/>
        </w:rPr>
        <w:t>or</w:t>
      </w:r>
      <w:r w:rsidR="006818E6" w:rsidRPr="008F6C0F">
        <w:t xml:space="preserve"> </w:t>
      </w:r>
      <w:r w:rsidR="00F44CEC" w:rsidRPr="008F6C0F">
        <w:t xml:space="preserve">would you rather have funds automatically </w:t>
      </w:r>
      <w:r w:rsidR="006818E6" w:rsidRPr="008F6C0F">
        <w:t>t</w:t>
      </w:r>
      <w:r w:rsidR="00980D0E" w:rsidRPr="008F6C0F">
        <w:t xml:space="preserve">ransferred </w:t>
      </w:r>
      <w:r w:rsidR="00F44CEC" w:rsidRPr="008F6C0F">
        <w:t xml:space="preserve">from </w:t>
      </w:r>
      <w:r w:rsidR="006818E6" w:rsidRPr="008F6C0F">
        <w:t>your bank account</w:t>
      </w:r>
      <w:r w:rsidR="00F44CEC" w:rsidRPr="008F6C0F">
        <w:t xml:space="preserve"> to your myRA account</w:t>
      </w:r>
      <w:r w:rsidRPr="008F6C0F">
        <w:t xml:space="preserve"> like an automatically recurring online bill pay?</w:t>
      </w:r>
    </w:p>
    <w:p w14:paraId="03EC2D46" w14:textId="77777777" w:rsidR="00B24ED3" w:rsidRPr="008F6C0F" w:rsidRDefault="00B24ED3" w:rsidP="00B24ED3">
      <w:pPr>
        <w:pStyle w:val="QuestionNumbers"/>
        <w:numPr>
          <w:ilvl w:val="0"/>
          <w:numId w:val="0"/>
        </w:numPr>
        <w:spacing w:after="0"/>
      </w:pPr>
    </w:p>
    <w:p w14:paraId="169199CB" w14:textId="0B14F3A9" w:rsidR="00B24ED3" w:rsidRPr="0017771C" w:rsidRDefault="00980D0E" w:rsidP="00B24ED3">
      <w:pPr>
        <w:pStyle w:val="QuestionNumbers"/>
        <w:numPr>
          <w:ilvl w:val="0"/>
          <w:numId w:val="55"/>
        </w:numPr>
        <w:spacing w:after="0"/>
      </w:pPr>
      <w:r w:rsidRPr="0017771C">
        <w:t>Through employer each pay period</w:t>
      </w:r>
    </w:p>
    <w:p w14:paraId="6AC5BF89" w14:textId="1615262B" w:rsidR="00B24ED3" w:rsidRPr="0017771C" w:rsidRDefault="00980D0E" w:rsidP="00B24ED3">
      <w:pPr>
        <w:pStyle w:val="QuestionNumbers"/>
        <w:numPr>
          <w:ilvl w:val="0"/>
          <w:numId w:val="55"/>
        </w:numPr>
        <w:spacing w:after="0"/>
      </w:pPr>
      <w:r w:rsidRPr="0017771C">
        <w:t>Through bank account like online bill pay</w:t>
      </w:r>
    </w:p>
    <w:p w14:paraId="4465F6D8" w14:textId="27F2CD0F" w:rsidR="00980D0E" w:rsidRPr="0017771C" w:rsidRDefault="00980D0E" w:rsidP="00B24ED3">
      <w:pPr>
        <w:pStyle w:val="QuestionNumbers"/>
        <w:numPr>
          <w:ilvl w:val="0"/>
          <w:numId w:val="55"/>
        </w:numPr>
        <w:spacing w:after="0"/>
      </w:pPr>
      <w:r w:rsidRPr="0017771C">
        <w:t>Either one – it doesn’t make a difference to me</w:t>
      </w:r>
    </w:p>
    <w:p w14:paraId="52B8B24E" w14:textId="1BE13989" w:rsidR="00F46CCA" w:rsidRPr="0017771C" w:rsidRDefault="00B24ED3" w:rsidP="00922EEF">
      <w:pPr>
        <w:pStyle w:val="QuestionNumbers"/>
        <w:numPr>
          <w:ilvl w:val="0"/>
          <w:numId w:val="55"/>
        </w:numPr>
        <w:spacing w:after="0"/>
      </w:pPr>
      <w:r w:rsidRPr="0017771C">
        <w:t>Don’t know</w:t>
      </w:r>
    </w:p>
    <w:p w14:paraId="129D4111" w14:textId="77777777" w:rsidR="00F46CCA" w:rsidRPr="0017771C" w:rsidRDefault="00F46CCA" w:rsidP="00F46CCA">
      <w:pPr>
        <w:pStyle w:val="2ResponseCategories"/>
        <w:numPr>
          <w:ilvl w:val="0"/>
          <w:numId w:val="0"/>
        </w:numPr>
        <w:ind w:left="1800" w:hanging="360"/>
      </w:pPr>
    </w:p>
    <w:p w14:paraId="4C24475A" w14:textId="77777777" w:rsidR="008970B7" w:rsidRPr="0017771C" w:rsidRDefault="008970B7" w:rsidP="00F46CCA">
      <w:pPr>
        <w:pStyle w:val="2ResponseCategories"/>
        <w:numPr>
          <w:ilvl w:val="0"/>
          <w:numId w:val="0"/>
        </w:numPr>
        <w:ind w:left="1800" w:hanging="360"/>
      </w:pPr>
    </w:p>
    <w:p w14:paraId="02D2936D" w14:textId="10D1349C" w:rsidR="002A754E" w:rsidRPr="0017771C" w:rsidRDefault="002A754E" w:rsidP="002A754E">
      <w:pPr>
        <w:tabs>
          <w:tab w:val="left" w:pos="990"/>
        </w:tabs>
        <w:outlineLvl w:val="0"/>
        <w:rPr>
          <w:b/>
          <w:sz w:val="22"/>
        </w:rPr>
      </w:pPr>
      <w:r w:rsidRPr="0017771C">
        <w:rPr>
          <w:b/>
          <w:sz w:val="22"/>
        </w:rPr>
        <w:t xml:space="preserve">SECTION </w:t>
      </w:r>
      <w:r w:rsidR="004229E7" w:rsidRPr="0017771C">
        <w:rPr>
          <w:b/>
          <w:sz w:val="22"/>
        </w:rPr>
        <w:t>6</w:t>
      </w:r>
      <w:r w:rsidRPr="0017771C">
        <w:rPr>
          <w:b/>
          <w:sz w:val="22"/>
        </w:rPr>
        <w:t xml:space="preserve">: </w:t>
      </w:r>
      <w:r w:rsidR="004229E7" w:rsidRPr="0017771C">
        <w:rPr>
          <w:b/>
          <w:sz w:val="22"/>
        </w:rPr>
        <w:t>MESSAGE ASSESSMENT</w:t>
      </w:r>
      <w:r w:rsidR="001B2EEE" w:rsidRPr="0017771C">
        <w:rPr>
          <w:b/>
          <w:sz w:val="22"/>
        </w:rPr>
        <w:t xml:space="preserve"> </w:t>
      </w:r>
      <w:r w:rsidR="001B2EEE" w:rsidRPr="0017771C">
        <w:rPr>
          <w:rFonts w:cs="Arial"/>
          <w:sz w:val="22"/>
        </w:rPr>
        <w:t xml:space="preserve">– </w:t>
      </w:r>
      <w:r w:rsidR="001B2EEE" w:rsidRPr="0017771C">
        <w:rPr>
          <w:rFonts w:cs="Arial"/>
          <w:sz w:val="22"/>
          <w:szCs w:val="22"/>
        </w:rPr>
        <w:t xml:space="preserve">test employee messages to determine the most effective ways to communicate </w:t>
      </w:r>
      <w:r w:rsidR="001B2EEE" w:rsidRPr="0017771C">
        <w:rPr>
          <w:rFonts w:cs="Arial"/>
          <w:i/>
          <w:sz w:val="22"/>
          <w:szCs w:val="22"/>
        </w:rPr>
        <w:t>my</w:t>
      </w:r>
      <w:r w:rsidR="001B2EEE" w:rsidRPr="0017771C">
        <w:rPr>
          <w:rFonts w:cs="Arial"/>
          <w:sz w:val="22"/>
          <w:szCs w:val="22"/>
        </w:rPr>
        <w:t xml:space="preserve">RA features and benefits to </w:t>
      </w:r>
      <w:r w:rsidR="008B7624" w:rsidRPr="0017771C">
        <w:rPr>
          <w:rFonts w:cs="Arial"/>
          <w:sz w:val="22"/>
          <w:szCs w:val="22"/>
        </w:rPr>
        <w:t>wage earners</w:t>
      </w:r>
    </w:p>
    <w:p w14:paraId="79296D2A" w14:textId="77777777" w:rsidR="008E1857" w:rsidRPr="0017771C" w:rsidRDefault="008E1857" w:rsidP="002A754E">
      <w:pPr>
        <w:tabs>
          <w:tab w:val="left" w:pos="990"/>
        </w:tabs>
        <w:outlineLvl w:val="0"/>
        <w:rPr>
          <w:b/>
          <w:sz w:val="22"/>
        </w:rPr>
      </w:pPr>
    </w:p>
    <w:p w14:paraId="4BD5CF1C" w14:textId="77777777" w:rsidR="00CF40DC" w:rsidRPr="0017771C" w:rsidRDefault="00CF40DC" w:rsidP="002A754E">
      <w:pPr>
        <w:tabs>
          <w:tab w:val="left" w:pos="990"/>
        </w:tabs>
        <w:outlineLvl w:val="0"/>
        <w:rPr>
          <w:b/>
          <w:sz w:val="22"/>
        </w:rPr>
      </w:pPr>
    </w:p>
    <w:p w14:paraId="03499D8B" w14:textId="74096D86" w:rsidR="00CF40DC" w:rsidRPr="0017771C" w:rsidRDefault="00F13602" w:rsidP="00F13602">
      <w:pPr>
        <w:pStyle w:val="QuestionNumbers"/>
      </w:pPr>
      <w:r w:rsidRPr="0017771C">
        <w:t>Next, please read these</w:t>
      </w:r>
      <w:r w:rsidR="00CF40DC" w:rsidRPr="0017771C">
        <w:t xml:space="preserve"> statements</w:t>
      </w:r>
      <w:r w:rsidRPr="0017771C">
        <w:t xml:space="preserve"> about </w:t>
      </w:r>
      <w:r w:rsidRPr="0017771C">
        <w:rPr>
          <w:i/>
        </w:rPr>
        <w:t>my</w:t>
      </w:r>
      <w:r w:rsidRPr="0017771C">
        <w:t>RA and indicate how compelling each one is to you</w:t>
      </w:r>
      <w:r w:rsidR="00CF40DC" w:rsidRPr="0017771C">
        <w:t>.</w:t>
      </w:r>
      <w:r w:rsidRPr="0017771C">
        <w:t xml:space="preserve"> </w:t>
      </w:r>
    </w:p>
    <w:p w14:paraId="3A2D8030" w14:textId="77777777" w:rsidR="00CF40DC" w:rsidRPr="0017771C" w:rsidRDefault="00CF40DC" w:rsidP="00CF40DC">
      <w:pPr>
        <w:ind w:left="360"/>
      </w:pPr>
    </w:p>
    <w:tbl>
      <w:tblPr>
        <w:tblStyle w:val="TableGrid"/>
        <w:tblpPr w:leftFromText="180" w:rightFromText="180" w:vertAnchor="text" w:tblpXSpec="center" w:tblpY="1"/>
        <w:tblOverlap w:val="never"/>
        <w:tblW w:w="10908" w:type="dxa"/>
        <w:jc w:val="center"/>
        <w:tblLayout w:type="fixed"/>
        <w:tblLook w:val="04A0" w:firstRow="1" w:lastRow="0" w:firstColumn="1" w:lastColumn="0" w:noHBand="0" w:noVBand="1"/>
      </w:tblPr>
      <w:tblGrid>
        <w:gridCol w:w="6678"/>
        <w:gridCol w:w="1080"/>
        <w:gridCol w:w="1170"/>
        <w:gridCol w:w="1170"/>
        <w:gridCol w:w="810"/>
      </w:tblGrid>
      <w:tr w:rsidR="00CF40DC" w:rsidRPr="0017771C" w14:paraId="5F8C9B2A" w14:textId="77777777" w:rsidTr="00CF40DC">
        <w:trPr>
          <w:jc w:val="center"/>
        </w:trPr>
        <w:tc>
          <w:tcPr>
            <w:tcW w:w="6678" w:type="dxa"/>
          </w:tcPr>
          <w:p w14:paraId="7E9B8F19" w14:textId="77777777" w:rsidR="00CF40DC" w:rsidRPr="0017771C" w:rsidRDefault="00CF40DC" w:rsidP="00CF40DC">
            <w:pPr>
              <w:rPr>
                <w:b/>
              </w:rPr>
            </w:pPr>
            <w:r w:rsidRPr="0017771C">
              <w:rPr>
                <w:b/>
              </w:rPr>
              <w:t>RANDOMIZE</w:t>
            </w:r>
          </w:p>
        </w:tc>
        <w:tc>
          <w:tcPr>
            <w:tcW w:w="1080" w:type="dxa"/>
          </w:tcPr>
          <w:p w14:paraId="30CDA4E0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t>Not at all compelling</w:t>
            </w:r>
          </w:p>
          <w:p w14:paraId="5C3AE357" w14:textId="77777777" w:rsidR="00CF40DC" w:rsidRPr="0017771C" w:rsidRDefault="00CF40DC" w:rsidP="00CF40DC">
            <w:pPr>
              <w:jc w:val="center"/>
              <w:rPr>
                <w:sz w:val="18"/>
              </w:rPr>
            </w:pPr>
          </w:p>
          <w:p w14:paraId="5A3062C3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t>1</w:t>
            </w:r>
          </w:p>
        </w:tc>
        <w:tc>
          <w:tcPr>
            <w:tcW w:w="1170" w:type="dxa"/>
          </w:tcPr>
          <w:p w14:paraId="0D49AABC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lastRenderedPageBreak/>
              <w:t>Somewhat compelling</w:t>
            </w:r>
          </w:p>
          <w:p w14:paraId="5E27A43E" w14:textId="77777777" w:rsidR="00CF40DC" w:rsidRPr="0017771C" w:rsidRDefault="00CF40DC" w:rsidP="00CF40DC">
            <w:pPr>
              <w:jc w:val="center"/>
              <w:rPr>
                <w:sz w:val="18"/>
              </w:rPr>
            </w:pPr>
          </w:p>
          <w:p w14:paraId="31D4D656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t>2</w:t>
            </w:r>
          </w:p>
        </w:tc>
        <w:tc>
          <w:tcPr>
            <w:tcW w:w="1170" w:type="dxa"/>
          </w:tcPr>
          <w:p w14:paraId="4D2F65BA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lastRenderedPageBreak/>
              <w:t>Very compelling</w:t>
            </w:r>
          </w:p>
          <w:p w14:paraId="2E5E6B29" w14:textId="77777777" w:rsidR="00CF40DC" w:rsidRPr="0017771C" w:rsidRDefault="00CF40DC" w:rsidP="00CF40DC">
            <w:pPr>
              <w:jc w:val="center"/>
              <w:rPr>
                <w:sz w:val="18"/>
              </w:rPr>
            </w:pPr>
          </w:p>
          <w:p w14:paraId="7741CE85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t>3</w:t>
            </w:r>
          </w:p>
        </w:tc>
        <w:tc>
          <w:tcPr>
            <w:tcW w:w="810" w:type="dxa"/>
          </w:tcPr>
          <w:p w14:paraId="329CC139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lastRenderedPageBreak/>
              <w:t>DON’T KNOW</w:t>
            </w:r>
          </w:p>
          <w:p w14:paraId="42AD79C1" w14:textId="77777777" w:rsidR="00CF40DC" w:rsidRPr="0017771C" w:rsidRDefault="00CF40DC" w:rsidP="00CF40DC">
            <w:pPr>
              <w:jc w:val="center"/>
              <w:rPr>
                <w:sz w:val="18"/>
              </w:rPr>
            </w:pPr>
          </w:p>
          <w:p w14:paraId="1424B6FC" w14:textId="77777777" w:rsidR="00CF40DC" w:rsidRPr="0017771C" w:rsidRDefault="00CF40DC" w:rsidP="00CF40DC">
            <w:pPr>
              <w:jc w:val="center"/>
              <w:rPr>
                <w:sz w:val="18"/>
              </w:rPr>
            </w:pPr>
            <w:r w:rsidRPr="0017771C">
              <w:rPr>
                <w:sz w:val="18"/>
              </w:rPr>
              <w:t>4</w:t>
            </w:r>
          </w:p>
        </w:tc>
      </w:tr>
      <w:tr w:rsidR="00725C3C" w:rsidRPr="0017771C" w14:paraId="5A66027F" w14:textId="77777777" w:rsidTr="00CF40DC">
        <w:trPr>
          <w:jc w:val="center"/>
        </w:trPr>
        <w:tc>
          <w:tcPr>
            <w:tcW w:w="6678" w:type="dxa"/>
          </w:tcPr>
          <w:p w14:paraId="30298E40" w14:textId="34F20108" w:rsidR="00725C3C" w:rsidRPr="0017771C" w:rsidRDefault="00725C3C" w:rsidP="007B38E0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17771C">
              <w:lastRenderedPageBreak/>
              <w:t xml:space="preserve">myRA </w:t>
            </w:r>
            <w:r w:rsidR="007B38E0" w:rsidRPr="0017771C">
              <w:t>is</w:t>
            </w:r>
            <w:r w:rsidRPr="0017771C">
              <w:t xml:space="preserve"> available through </w:t>
            </w:r>
            <w:r w:rsidR="007B38E0" w:rsidRPr="0017771C">
              <w:t>your</w:t>
            </w:r>
            <w:r w:rsidRPr="0017771C">
              <w:t xml:space="preserve"> </w:t>
            </w:r>
            <w:r w:rsidR="007B38E0" w:rsidRPr="0017771C">
              <w:t>employer</w:t>
            </w:r>
            <w:r w:rsidRPr="0017771C">
              <w:t xml:space="preserve"> via a simple, one-time payroll direct deposit set up</w:t>
            </w:r>
            <w:r w:rsidR="007B38E0" w:rsidRPr="0017771C">
              <w:t>.</w:t>
            </w:r>
          </w:p>
        </w:tc>
        <w:tc>
          <w:tcPr>
            <w:tcW w:w="1080" w:type="dxa"/>
          </w:tcPr>
          <w:p w14:paraId="4542E79F" w14:textId="77777777" w:rsidR="00725C3C" w:rsidRPr="0017771C" w:rsidRDefault="00725C3C" w:rsidP="00725C3C"/>
        </w:tc>
        <w:tc>
          <w:tcPr>
            <w:tcW w:w="1170" w:type="dxa"/>
          </w:tcPr>
          <w:p w14:paraId="32BC8558" w14:textId="77777777" w:rsidR="00725C3C" w:rsidRPr="0017771C" w:rsidRDefault="00725C3C" w:rsidP="00725C3C"/>
        </w:tc>
        <w:tc>
          <w:tcPr>
            <w:tcW w:w="1170" w:type="dxa"/>
          </w:tcPr>
          <w:p w14:paraId="05545EDC" w14:textId="77777777" w:rsidR="00725C3C" w:rsidRPr="0017771C" w:rsidRDefault="00725C3C" w:rsidP="00725C3C"/>
        </w:tc>
        <w:tc>
          <w:tcPr>
            <w:tcW w:w="810" w:type="dxa"/>
          </w:tcPr>
          <w:p w14:paraId="10C7C1E4" w14:textId="77777777" w:rsidR="00725C3C" w:rsidRPr="0017771C" w:rsidRDefault="00725C3C" w:rsidP="00725C3C"/>
        </w:tc>
      </w:tr>
      <w:tr w:rsidR="00725C3C" w:rsidRPr="0017771C" w14:paraId="3B4601B1" w14:textId="77777777" w:rsidTr="00CF40DC">
        <w:trPr>
          <w:jc w:val="center"/>
        </w:trPr>
        <w:tc>
          <w:tcPr>
            <w:tcW w:w="6678" w:type="dxa"/>
          </w:tcPr>
          <w:p w14:paraId="167AA498" w14:textId="1F9B17F3" w:rsidR="00725C3C" w:rsidRPr="0017771C" w:rsidRDefault="00725C3C" w:rsidP="00725C3C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17771C">
              <w:t xml:space="preserve">myRA makes it </w:t>
            </w:r>
            <w:r w:rsidR="007B38E0" w:rsidRPr="0017771C">
              <w:t xml:space="preserve">simple, safe and affordable </w:t>
            </w:r>
            <w:r w:rsidRPr="0017771C">
              <w:t>to start saving.</w:t>
            </w:r>
          </w:p>
        </w:tc>
        <w:tc>
          <w:tcPr>
            <w:tcW w:w="1080" w:type="dxa"/>
          </w:tcPr>
          <w:p w14:paraId="7A09289E" w14:textId="77777777" w:rsidR="00725C3C" w:rsidRPr="0017771C" w:rsidRDefault="00725C3C" w:rsidP="00725C3C"/>
        </w:tc>
        <w:tc>
          <w:tcPr>
            <w:tcW w:w="1170" w:type="dxa"/>
          </w:tcPr>
          <w:p w14:paraId="4C682797" w14:textId="77777777" w:rsidR="00725C3C" w:rsidRPr="0017771C" w:rsidRDefault="00725C3C" w:rsidP="00725C3C"/>
        </w:tc>
        <w:tc>
          <w:tcPr>
            <w:tcW w:w="1170" w:type="dxa"/>
          </w:tcPr>
          <w:p w14:paraId="52C39ECD" w14:textId="77777777" w:rsidR="00725C3C" w:rsidRPr="0017771C" w:rsidRDefault="00725C3C" w:rsidP="00725C3C"/>
        </w:tc>
        <w:tc>
          <w:tcPr>
            <w:tcW w:w="810" w:type="dxa"/>
          </w:tcPr>
          <w:p w14:paraId="35AFFB3C" w14:textId="77777777" w:rsidR="00725C3C" w:rsidRPr="0017771C" w:rsidRDefault="00725C3C" w:rsidP="00725C3C"/>
        </w:tc>
      </w:tr>
      <w:tr w:rsidR="00725C3C" w:rsidRPr="0017771C" w14:paraId="766673D6" w14:textId="77777777" w:rsidTr="00CF40DC">
        <w:trPr>
          <w:jc w:val="center"/>
        </w:trPr>
        <w:tc>
          <w:tcPr>
            <w:tcW w:w="6678" w:type="dxa"/>
          </w:tcPr>
          <w:p w14:paraId="07BBB56D" w14:textId="63F89FC6" w:rsidR="00725C3C" w:rsidRPr="0017771C" w:rsidRDefault="00725C3C" w:rsidP="004362E2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17771C">
              <w:t>myRA accounts have</w:t>
            </w:r>
            <w:r w:rsidR="00566CDB" w:rsidRPr="0017771C">
              <w:t xml:space="preserve"> no fees and </w:t>
            </w:r>
            <w:r w:rsidR="004362E2" w:rsidRPr="0017771C">
              <w:t>cost nothing to open.</w:t>
            </w:r>
          </w:p>
        </w:tc>
        <w:tc>
          <w:tcPr>
            <w:tcW w:w="1080" w:type="dxa"/>
          </w:tcPr>
          <w:p w14:paraId="472BCD12" w14:textId="77777777" w:rsidR="00725C3C" w:rsidRPr="0017771C" w:rsidRDefault="00725C3C" w:rsidP="00725C3C"/>
        </w:tc>
        <w:tc>
          <w:tcPr>
            <w:tcW w:w="1170" w:type="dxa"/>
          </w:tcPr>
          <w:p w14:paraId="76670766" w14:textId="77777777" w:rsidR="00725C3C" w:rsidRPr="0017771C" w:rsidRDefault="00725C3C" w:rsidP="00725C3C"/>
        </w:tc>
        <w:tc>
          <w:tcPr>
            <w:tcW w:w="1170" w:type="dxa"/>
          </w:tcPr>
          <w:p w14:paraId="6993C86B" w14:textId="77777777" w:rsidR="00725C3C" w:rsidRPr="0017771C" w:rsidRDefault="00725C3C" w:rsidP="00725C3C"/>
        </w:tc>
        <w:tc>
          <w:tcPr>
            <w:tcW w:w="810" w:type="dxa"/>
          </w:tcPr>
          <w:p w14:paraId="657C8E28" w14:textId="77777777" w:rsidR="00725C3C" w:rsidRPr="0017771C" w:rsidRDefault="00725C3C" w:rsidP="00725C3C"/>
        </w:tc>
      </w:tr>
      <w:tr w:rsidR="00CF40DC" w:rsidRPr="0017771C" w14:paraId="2067A22B" w14:textId="77777777" w:rsidTr="00BB4135">
        <w:trPr>
          <w:trHeight w:val="305"/>
          <w:jc w:val="center"/>
        </w:trPr>
        <w:tc>
          <w:tcPr>
            <w:tcW w:w="6678" w:type="dxa"/>
          </w:tcPr>
          <w:p w14:paraId="5376DABE" w14:textId="0D3DB550" w:rsidR="00CF40DC" w:rsidRPr="0017771C" w:rsidRDefault="001D0197" w:rsidP="001D0197">
            <w:pPr>
              <w:widowControl w:val="0"/>
              <w:numPr>
                <w:ilvl w:val="0"/>
                <w:numId w:val="42"/>
              </w:numPr>
              <w:tabs>
                <w:tab w:val="left" w:pos="220"/>
                <w:tab w:val="left" w:pos="1260"/>
              </w:tabs>
              <w:autoSpaceDE w:val="0"/>
              <w:autoSpaceDN w:val="0"/>
              <w:adjustRightInd w:val="0"/>
              <w:spacing w:before="0" w:after="0" w:line="240" w:lineRule="auto"/>
            </w:pPr>
            <w:r w:rsidRPr="0017771C">
              <w:t>myRA contributions can be withdrawn tax free.</w:t>
            </w:r>
          </w:p>
        </w:tc>
        <w:tc>
          <w:tcPr>
            <w:tcW w:w="1080" w:type="dxa"/>
          </w:tcPr>
          <w:p w14:paraId="11B28A8F" w14:textId="77777777" w:rsidR="00CF40DC" w:rsidRPr="0017771C" w:rsidRDefault="00CF40DC" w:rsidP="00CF40DC"/>
        </w:tc>
        <w:tc>
          <w:tcPr>
            <w:tcW w:w="1170" w:type="dxa"/>
          </w:tcPr>
          <w:p w14:paraId="097A5A22" w14:textId="77777777" w:rsidR="00CF40DC" w:rsidRPr="0017771C" w:rsidRDefault="00CF40DC" w:rsidP="00CF40DC"/>
        </w:tc>
        <w:tc>
          <w:tcPr>
            <w:tcW w:w="1170" w:type="dxa"/>
          </w:tcPr>
          <w:p w14:paraId="35E07716" w14:textId="77777777" w:rsidR="00CF40DC" w:rsidRPr="0017771C" w:rsidRDefault="00CF40DC" w:rsidP="00CF40DC"/>
        </w:tc>
        <w:tc>
          <w:tcPr>
            <w:tcW w:w="810" w:type="dxa"/>
          </w:tcPr>
          <w:p w14:paraId="7F454B53" w14:textId="77777777" w:rsidR="00CF40DC" w:rsidRPr="0017771C" w:rsidRDefault="00CF40DC" w:rsidP="00CF40DC"/>
        </w:tc>
      </w:tr>
      <w:tr w:rsidR="00CF40DC" w:rsidRPr="0017771C" w14:paraId="5CD63FDA" w14:textId="77777777" w:rsidTr="00CF40DC">
        <w:trPr>
          <w:jc w:val="center"/>
        </w:trPr>
        <w:tc>
          <w:tcPr>
            <w:tcW w:w="6678" w:type="dxa"/>
          </w:tcPr>
          <w:p w14:paraId="42C51E91" w14:textId="0FE3596A" w:rsidR="00CF40DC" w:rsidRPr="0017771C" w:rsidRDefault="005D16DB" w:rsidP="000D3521">
            <w:pPr>
              <w:numPr>
                <w:ilvl w:val="0"/>
                <w:numId w:val="42"/>
              </w:numPr>
              <w:spacing w:before="0" w:after="0" w:line="240" w:lineRule="auto"/>
              <w:contextualSpacing/>
            </w:pPr>
            <w:r w:rsidRPr="0017771C">
              <w:t>myRA is offered through the U.S. Treasury</w:t>
            </w:r>
            <w:r w:rsidR="000D3521">
              <w:t>.</w:t>
            </w:r>
            <w:r w:rsidR="00566CDB" w:rsidRPr="0017771C">
              <w:t xml:space="preserve"> </w:t>
            </w:r>
          </w:p>
        </w:tc>
        <w:tc>
          <w:tcPr>
            <w:tcW w:w="1080" w:type="dxa"/>
          </w:tcPr>
          <w:p w14:paraId="1F327D70" w14:textId="77777777" w:rsidR="00CF40DC" w:rsidRPr="0017771C" w:rsidRDefault="00CF40DC" w:rsidP="00CF40DC"/>
        </w:tc>
        <w:tc>
          <w:tcPr>
            <w:tcW w:w="1170" w:type="dxa"/>
          </w:tcPr>
          <w:p w14:paraId="6F030694" w14:textId="77777777" w:rsidR="00CF40DC" w:rsidRPr="0017771C" w:rsidRDefault="00CF40DC" w:rsidP="00CF40DC"/>
        </w:tc>
        <w:tc>
          <w:tcPr>
            <w:tcW w:w="1170" w:type="dxa"/>
          </w:tcPr>
          <w:p w14:paraId="62205440" w14:textId="77777777" w:rsidR="00CF40DC" w:rsidRPr="0017771C" w:rsidRDefault="00CF40DC" w:rsidP="00CF40DC"/>
        </w:tc>
        <w:tc>
          <w:tcPr>
            <w:tcW w:w="810" w:type="dxa"/>
          </w:tcPr>
          <w:p w14:paraId="0D4CF817" w14:textId="77777777" w:rsidR="00CF40DC" w:rsidRPr="0017771C" w:rsidRDefault="00CF40DC" w:rsidP="00CF40DC"/>
        </w:tc>
      </w:tr>
      <w:tr w:rsidR="00CF40DC" w:rsidRPr="0017771C" w14:paraId="25D5664B" w14:textId="77777777" w:rsidTr="00CF40DC">
        <w:trPr>
          <w:jc w:val="center"/>
        </w:trPr>
        <w:tc>
          <w:tcPr>
            <w:tcW w:w="6678" w:type="dxa"/>
          </w:tcPr>
          <w:p w14:paraId="225C8290" w14:textId="5C429FD6" w:rsidR="00CF40DC" w:rsidRPr="008F6C0F" w:rsidRDefault="004362E2" w:rsidP="004734F4">
            <w:pPr>
              <w:pStyle w:val="NCBodycopy"/>
              <w:numPr>
                <w:ilvl w:val="0"/>
                <w:numId w:val="42"/>
              </w:numPr>
              <w:spacing w:before="0" w:after="0"/>
            </w:pPr>
            <w:r w:rsidRPr="008F6C0F">
              <w:t xml:space="preserve">myRA account balances will never go down in </w:t>
            </w:r>
            <w:r w:rsidR="00F44CEC" w:rsidRPr="008F6C0F">
              <w:t xml:space="preserve">dollar </w:t>
            </w:r>
            <w:r w:rsidRPr="008F6C0F">
              <w:t>value.</w:t>
            </w:r>
          </w:p>
        </w:tc>
        <w:tc>
          <w:tcPr>
            <w:tcW w:w="1080" w:type="dxa"/>
          </w:tcPr>
          <w:p w14:paraId="52098529" w14:textId="77777777" w:rsidR="00CF40DC" w:rsidRPr="0017771C" w:rsidRDefault="00CF40DC" w:rsidP="00CF40DC"/>
        </w:tc>
        <w:tc>
          <w:tcPr>
            <w:tcW w:w="1170" w:type="dxa"/>
          </w:tcPr>
          <w:p w14:paraId="52464E3C" w14:textId="77777777" w:rsidR="00CF40DC" w:rsidRPr="0017771C" w:rsidRDefault="00CF40DC" w:rsidP="00CF40DC"/>
        </w:tc>
        <w:tc>
          <w:tcPr>
            <w:tcW w:w="1170" w:type="dxa"/>
          </w:tcPr>
          <w:p w14:paraId="6E34338E" w14:textId="77777777" w:rsidR="00CF40DC" w:rsidRPr="0017771C" w:rsidRDefault="00CF40DC" w:rsidP="00CF40DC"/>
        </w:tc>
        <w:tc>
          <w:tcPr>
            <w:tcW w:w="810" w:type="dxa"/>
          </w:tcPr>
          <w:p w14:paraId="63AAADAB" w14:textId="77777777" w:rsidR="00CF40DC" w:rsidRPr="0017771C" w:rsidRDefault="00CF40DC" w:rsidP="00CF40DC"/>
        </w:tc>
      </w:tr>
    </w:tbl>
    <w:p w14:paraId="06C217AD" w14:textId="77777777" w:rsidR="00CF40DC" w:rsidRPr="0017771C" w:rsidRDefault="00CF40DC" w:rsidP="00CF40DC">
      <w:pPr>
        <w:ind w:right="-396"/>
        <w:outlineLvl w:val="0"/>
      </w:pPr>
    </w:p>
    <w:p w14:paraId="2C20777C" w14:textId="77777777" w:rsidR="00CF40DC" w:rsidRPr="0017771C" w:rsidRDefault="00CF40DC" w:rsidP="002A754E">
      <w:pPr>
        <w:tabs>
          <w:tab w:val="left" w:pos="990"/>
        </w:tabs>
        <w:outlineLvl w:val="0"/>
        <w:rPr>
          <w:b/>
          <w:sz w:val="22"/>
        </w:rPr>
      </w:pPr>
    </w:p>
    <w:p w14:paraId="3C9824F7" w14:textId="1427CFE3" w:rsidR="004D33BD" w:rsidRPr="0017771C" w:rsidRDefault="004D33BD" w:rsidP="004D33BD">
      <w:pPr>
        <w:tabs>
          <w:tab w:val="left" w:pos="990"/>
        </w:tabs>
        <w:outlineLvl w:val="0"/>
        <w:rPr>
          <w:b/>
          <w:sz w:val="22"/>
        </w:rPr>
      </w:pPr>
      <w:r w:rsidRPr="0017771C">
        <w:rPr>
          <w:b/>
          <w:sz w:val="22"/>
        </w:rPr>
        <w:t>SECTION 7: COMMUNICATIONS CHANNELS AND SOURCES OF INFORMATION</w:t>
      </w:r>
      <w:r w:rsidR="001B2EEE" w:rsidRPr="0017771C">
        <w:rPr>
          <w:b/>
          <w:sz w:val="22"/>
        </w:rPr>
        <w:t xml:space="preserve"> </w:t>
      </w:r>
      <w:r w:rsidR="001B2EEE" w:rsidRPr="0017771C">
        <w:rPr>
          <w:rFonts w:cs="Arial"/>
          <w:sz w:val="22"/>
        </w:rPr>
        <w:t xml:space="preserve">– </w:t>
      </w:r>
      <w:r w:rsidR="001B2EEE" w:rsidRPr="0017771C">
        <w:rPr>
          <w:rFonts w:cs="Arial"/>
          <w:sz w:val="22"/>
          <w:szCs w:val="22"/>
        </w:rPr>
        <w:t>information sources relied on to make retirement savings decisions, expected role of employer, tools and resources needed</w:t>
      </w:r>
    </w:p>
    <w:p w14:paraId="6A0E2B18" w14:textId="77777777" w:rsidR="004D33BD" w:rsidRPr="0017771C" w:rsidRDefault="004D33BD" w:rsidP="002A754E">
      <w:pPr>
        <w:tabs>
          <w:tab w:val="left" w:pos="990"/>
        </w:tabs>
        <w:outlineLvl w:val="0"/>
        <w:rPr>
          <w:b/>
          <w:sz w:val="22"/>
        </w:rPr>
      </w:pPr>
    </w:p>
    <w:p w14:paraId="4620D59D" w14:textId="46124C7E" w:rsidR="007846F1" w:rsidRPr="0017771C" w:rsidRDefault="00185283" w:rsidP="004D33BD">
      <w:pPr>
        <w:pStyle w:val="QuestionNumbers"/>
      </w:pPr>
      <w:r w:rsidRPr="0017771C">
        <w:t>Where do you typically find</w:t>
      </w:r>
      <w:r w:rsidR="007846F1" w:rsidRPr="0017771C">
        <w:t xml:space="preserve"> useful information related to sa</w:t>
      </w:r>
      <w:r w:rsidRPr="0017771C">
        <w:t>ving or investing</w:t>
      </w:r>
      <w:r w:rsidR="002511C4" w:rsidRPr="0017771C">
        <w:t xml:space="preserve"> for retirement</w:t>
      </w:r>
      <w:r w:rsidR="007846F1" w:rsidRPr="0017771C">
        <w:t>? (Select all that apply)</w:t>
      </w:r>
    </w:p>
    <w:p w14:paraId="41D57B14" w14:textId="1E394075" w:rsidR="007846F1" w:rsidRPr="0017771C" w:rsidRDefault="007846F1" w:rsidP="007846F1">
      <w:pPr>
        <w:rPr>
          <w:szCs w:val="20"/>
        </w:rPr>
      </w:pPr>
    </w:p>
    <w:p w14:paraId="031FBC22" w14:textId="6B692A83" w:rsidR="00DF5BDC" w:rsidRPr="0017771C" w:rsidRDefault="001412E4" w:rsidP="001412E4">
      <w:pPr>
        <w:ind w:left="274" w:firstLine="720"/>
        <w:rPr>
          <w:sz w:val="22"/>
          <w:szCs w:val="22"/>
        </w:rPr>
      </w:pPr>
      <w:r w:rsidRPr="0017771C">
        <w:rPr>
          <w:sz w:val="22"/>
          <w:szCs w:val="22"/>
        </w:rPr>
        <w:t>RANDOMIZE</w:t>
      </w:r>
    </w:p>
    <w:p w14:paraId="0A5E73F2" w14:textId="2C944129" w:rsidR="00DF5BDC" w:rsidRPr="0017771C" w:rsidRDefault="00DF5BDC" w:rsidP="00DF5BDC">
      <w:pPr>
        <w:rPr>
          <w:sz w:val="22"/>
          <w:szCs w:val="22"/>
        </w:rPr>
      </w:pPr>
    </w:p>
    <w:p w14:paraId="372FA23D" w14:textId="77777777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Local newspaper</w:t>
      </w:r>
    </w:p>
    <w:p w14:paraId="0F8DEE67" w14:textId="75CC3E25" w:rsidR="001412E4" w:rsidRPr="0017771C" w:rsidRDefault="00456428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 xml:space="preserve">National newspaper (such as </w:t>
      </w:r>
      <w:r w:rsidR="001412E4" w:rsidRPr="0017771C">
        <w:rPr>
          <w:sz w:val="22"/>
          <w:szCs w:val="22"/>
        </w:rPr>
        <w:t>Wall Street Journal, NY Times, USA Today, LA Times)</w:t>
      </w:r>
    </w:p>
    <w:p w14:paraId="35737A04" w14:textId="3825B574" w:rsidR="001412E4" w:rsidRPr="0017771C" w:rsidRDefault="00456428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Personal finance magazine (such as</w:t>
      </w:r>
      <w:r w:rsidR="001412E4" w:rsidRPr="0017771C">
        <w:rPr>
          <w:sz w:val="22"/>
          <w:szCs w:val="22"/>
        </w:rPr>
        <w:t xml:space="preserve"> Money, Kiplinger's, </w:t>
      </w:r>
      <w:proofErr w:type="spellStart"/>
      <w:r w:rsidR="001412E4" w:rsidRPr="0017771C">
        <w:rPr>
          <w:sz w:val="22"/>
          <w:szCs w:val="22"/>
        </w:rPr>
        <w:t>SmartMoney</w:t>
      </w:r>
      <w:proofErr w:type="spellEnd"/>
      <w:r w:rsidR="001412E4" w:rsidRPr="0017771C">
        <w:rPr>
          <w:sz w:val="22"/>
          <w:szCs w:val="22"/>
        </w:rPr>
        <w:t>)</w:t>
      </w:r>
    </w:p>
    <w:p w14:paraId="63092D4B" w14:textId="2F541E3C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General interest or business magazine</w:t>
      </w:r>
      <w:r w:rsidR="001F5658" w:rsidRPr="0017771C">
        <w:rPr>
          <w:sz w:val="22"/>
          <w:szCs w:val="22"/>
        </w:rPr>
        <w:t>s</w:t>
      </w:r>
    </w:p>
    <w:p w14:paraId="2B14B394" w14:textId="721B9433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Business programming on radio, television or cable</w:t>
      </w:r>
    </w:p>
    <w:p w14:paraId="4E610F3E" w14:textId="77777777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Business or financial websites, financial blogs</w:t>
      </w:r>
    </w:p>
    <w:p w14:paraId="5E1D2B72" w14:textId="77777777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Banking websites</w:t>
      </w:r>
    </w:p>
    <w:p w14:paraId="695775C7" w14:textId="20189DC4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Professional financial advisor</w:t>
      </w:r>
    </w:p>
    <w:p w14:paraId="2223F5A9" w14:textId="5B4E39B8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Bank or credit union employee</w:t>
      </w:r>
    </w:p>
    <w:p w14:paraId="466594FD" w14:textId="77777777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Family, friends, or acquaintances</w:t>
      </w:r>
    </w:p>
    <w:p w14:paraId="46F7B4EB" w14:textId="0B89C670" w:rsidR="008F3E4E" w:rsidRPr="0017771C" w:rsidRDefault="008F3E4E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Employer (includes HR</w:t>
      </w:r>
      <w:r w:rsidR="00C52869" w:rsidRPr="0017771C">
        <w:rPr>
          <w:sz w:val="22"/>
          <w:szCs w:val="22"/>
        </w:rPr>
        <w:t xml:space="preserve"> personnel</w:t>
      </w:r>
      <w:r w:rsidRPr="0017771C">
        <w:rPr>
          <w:sz w:val="22"/>
          <w:szCs w:val="22"/>
        </w:rPr>
        <w:t>, 401</w:t>
      </w:r>
      <w:r w:rsidR="008D7668" w:rsidRPr="0017771C">
        <w:rPr>
          <w:sz w:val="22"/>
          <w:szCs w:val="22"/>
        </w:rPr>
        <w:t>(</w:t>
      </w:r>
      <w:r w:rsidRPr="0017771C">
        <w:rPr>
          <w:sz w:val="22"/>
          <w:szCs w:val="22"/>
        </w:rPr>
        <w:t>k</w:t>
      </w:r>
      <w:r w:rsidR="008D7668" w:rsidRPr="0017771C">
        <w:rPr>
          <w:sz w:val="22"/>
          <w:szCs w:val="22"/>
        </w:rPr>
        <w:t>) or plan</w:t>
      </w:r>
      <w:r w:rsidRPr="0017771C">
        <w:rPr>
          <w:sz w:val="22"/>
          <w:szCs w:val="22"/>
        </w:rPr>
        <w:t xml:space="preserve"> advisor, etc.)</w:t>
      </w:r>
    </w:p>
    <w:p w14:paraId="7C985536" w14:textId="45723613" w:rsidR="008F3E4E" w:rsidRPr="0017771C" w:rsidRDefault="008F3E4E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Ot</w:t>
      </w:r>
      <w:r w:rsidR="003010BF" w:rsidRPr="0017771C">
        <w:rPr>
          <w:sz w:val="22"/>
          <w:szCs w:val="22"/>
        </w:rPr>
        <w:t xml:space="preserve">her employees and </w:t>
      </w:r>
      <w:r w:rsidR="004206CF" w:rsidRPr="0017771C">
        <w:rPr>
          <w:sz w:val="22"/>
          <w:szCs w:val="22"/>
        </w:rPr>
        <w:t>coworkers</w:t>
      </w:r>
    </w:p>
    <w:p w14:paraId="34DF6A71" w14:textId="77777777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Social media sites such as Facebook, Twitter, or YouTube</w:t>
      </w:r>
    </w:p>
    <w:p w14:paraId="5945F947" w14:textId="7A033D66" w:rsidR="001412E4" w:rsidRPr="0017771C" w:rsidRDefault="001412E4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U.S. Treasury securities website (TreasuryDirect.gov)</w:t>
      </w:r>
    </w:p>
    <w:p w14:paraId="6DF4E49C" w14:textId="5C39E387" w:rsidR="00DF5BDC" w:rsidRPr="0017771C" w:rsidRDefault="00DF5BDC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Other (specify)</w:t>
      </w:r>
      <w:r w:rsidR="001412E4" w:rsidRPr="0017771C">
        <w:rPr>
          <w:sz w:val="22"/>
          <w:szCs w:val="22"/>
        </w:rPr>
        <w:t xml:space="preserve"> [KEEP SECOND TO LAST]</w:t>
      </w:r>
    </w:p>
    <w:p w14:paraId="3873A919" w14:textId="01A2A003" w:rsidR="00DF5BDC" w:rsidRPr="0017771C" w:rsidRDefault="00DF5BDC" w:rsidP="008B7624">
      <w:pPr>
        <w:numPr>
          <w:ilvl w:val="0"/>
          <w:numId w:val="3"/>
        </w:numPr>
        <w:tabs>
          <w:tab w:val="left" w:pos="360"/>
        </w:tabs>
        <w:rPr>
          <w:rFonts w:cs="Arial"/>
          <w:color w:val="000000"/>
          <w:sz w:val="22"/>
          <w:szCs w:val="22"/>
        </w:rPr>
      </w:pPr>
      <w:r w:rsidRPr="0017771C">
        <w:rPr>
          <w:sz w:val="22"/>
          <w:szCs w:val="22"/>
        </w:rPr>
        <w:t>Have not researched or sought out financ</w:t>
      </w:r>
      <w:r w:rsidR="00456428" w:rsidRPr="0017771C">
        <w:rPr>
          <w:sz w:val="22"/>
          <w:szCs w:val="22"/>
        </w:rPr>
        <w:t>ial advice recently</w:t>
      </w:r>
      <w:r w:rsidR="001412E4" w:rsidRPr="0017771C">
        <w:rPr>
          <w:sz w:val="22"/>
          <w:szCs w:val="22"/>
        </w:rPr>
        <w:t xml:space="preserve"> [KEEP LAST]</w:t>
      </w:r>
    </w:p>
    <w:p w14:paraId="1B69AA30" w14:textId="7B1A3351" w:rsidR="007846F1" w:rsidRPr="0017771C" w:rsidRDefault="007846F1" w:rsidP="001412E4">
      <w:pPr>
        <w:tabs>
          <w:tab w:val="left" w:pos="360"/>
        </w:tabs>
        <w:ind w:left="1440"/>
        <w:rPr>
          <w:rFonts w:cs="Arial"/>
          <w:color w:val="000000"/>
          <w:sz w:val="22"/>
        </w:rPr>
      </w:pPr>
    </w:p>
    <w:p w14:paraId="6AEB9A54" w14:textId="193F6076" w:rsidR="00081BE3" w:rsidRPr="0017771C" w:rsidRDefault="00185283" w:rsidP="00A434DB">
      <w:pPr>
        <w:rPr>
          <w:rFonts w:cs="Arial"/>
          <w:b/>
          <w:sz w:val="22"/>
          <w:szCs w:val="18"/>
        </w:rPr>
      </w:pPr>
      <w:r w:rsidRPr="0017771C">
        <w:rPr>
          <w:rFonts w:cs="Arial"/>
          <w:b/>
          <w:sz w:val="22"/>
          <w:szCs w:val="18"/>
        </w:rPr>
        <w:t>IF MORE THAN ONE SELECTED IN PREVIOUS QUESTION</w:t>
      </w:r>
    </w:p>
    <w:p w14:paraId="00AB1404" w14:textId="6B7808AB" w:rsidR="00185283" w:rsidRPr="0017771C" w:rsidRDefault="00185283" w:rsidP="00415A4C">
      <w:pPr>
        <w:pStyle w:val="QuestionNumbers"/>
      </w:pPr>
      <w:r w:rsidRPr="0017771C">
        <w:t>Which source of information related to saving or investing</w:t>
      </w:r>
      <w:r w:rsidR="002511C4" w:rsidRPr="0017771C">
        <w:t xml:space="preserve"> for retirement</w:t>
      </w:r>
      <w:r w:rsidRPr="0017771C">
        <w:t xml:space="preserve"> do you</w:t>
      </w:r>
      <w:r w:rsidRPr="0017771C">
        <w:rPr>
          <w:u w:val="single"/>
        </w:rPr>
        <w:t xml:space="preserve"> trust the most</w:t>
      </w:r>
      <w:r w:rsidR="008F6C0F">
        <w:t>? (Select one.</w:t>
      </w:r>
      <w:r w:rsidRPr="0017771C">
        <w:t>)</w:t>
      </w:r>
    </w:p>
    <w:p w14:paraId="3E2B9B0B" w14:textId="77777777" w:rsidR="00185283" w:rsidRPr="0017771C" w:rsidRDefault="00185283" w:rsidP="00185283">
      <w:pPr>
        <w:rPr>
          <w:szCs w:val="20"/>
        </w:rPr>
      </w:pPr>
    </w:p>
    <w:p w14:paraId="29E7DAAD" w14:textId="59E09171" w:rsidR="00185283" w:rsidRPr="0017771C" w:rsidRDefault="00185283" w:rsidP="00185283">
      <w:pPr>
        <w:ind w:left="994"/>
        <w:rPr>
          <w:sz w:val="22"/>
          <w:szCs w:val="22"/>
        </w:rPr>
      </w:pPr>
      <w:r w:rsidRPr="0017771C">
        <w:rPr>
          <w:sz w:val="22"/>
          <w:szCs w:val="22"/>
        </w:rPr>
        <w:t xml:space="preserve">SHOW LIST OF OPTIONS SELECTED IN PREVIOUS QUESTION RANDOMIZED IN SAME ORDER  </w:t>
      </w:r>
    </w:p>
    <w:p w14:paraId="3EBCF072" w14:textId="77777777" w:rsidR="00185283" w:rsidRPr="0017771C" w:rsidRDefault="00185283" w:rsidP="00185283">
      <w:pPr>
        <w:rPr>
          <w:sz w:val="22"/>
          <w:szCs w:val="22"/>
        </w:rPr>
      </w:pPr>
    </w:p>
    <w:p w14:paraId="716117D5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Local newspaper</w:t>
      </w:r>
    </w:p>
    <w:p w14:paraId="34DC3F17" w14:textId="68D89E9B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National newspaper</w:t>
      </w:r>
      <w:r w:rsidR="00456428" w:rsidRPr="0017771C">
        <w:rPr>
          <w:sz w:val="22"/>
          <w:szCs w:val="22"/>
        </w:rPr>
        <w:t xml:space="preserve"> (such as </w:t>
      </w:r>
      <w:r w:rsidRPr="0017771C">
        <w:rPr>
          <w:sz w:val="22"/>
          <w:szCs w:val="22"/>
        </w:rPr>
        <w:t>Wall Street Journal, NY Times, USA Today, LA Times)</w:t>
      </w:r>
    </w:p>
    <w:p w14:paraId="006D20D0" w14:textId="73782E9F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P</w:t>
      </w:r>
      <w:r w:rsidR="00456428" w:rsidRPr="0017771C">
        <w:rPr>
          <w:sz w:val="22"/>
          <w:szCs w:val="22"/>
        </w:rPr>
        <w:t xml:space="preserve">ersonal finance magazine (such as </w:t>
      </w:r>
      <w:r w:rsidRPr="0017771C">
        <w:rPr>
          <w:sz w:val="22"/>
          <w:szCs w:val="22"/>
        </w:rPr>
        <w:t xml:space="preserve">Money, Kiplinger's, </w:t>
      </w:r>
      <w:proofErr w:type="spellStart"/>
      <w:r w:rsidRPr="0017771C">
        <w:rPr>
          <w:sz w:val="22"/>
          <w:szCs w:val="22"/>
        </w:rPr>
        <w:t>SmartMoney</w:t>
      </w:r>
      <w:proofErr w:type="spellEnd"/>
      <w:r w:rsidRPr="0017771C">
        <w:rPr>
          <w:sz w:val="22"/>
          <w:szCs w:val="22"/>
        </w:rPr>
        <w:t>)</w:t>
      </w:r>
    </w:p>
    <w:p w14:paraId="75907BAA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General interest or business magazines</w:t>
      </w:r>
    </w:p>
    <w:p w14:paraId="42E51A20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lastRenderedPageBreak/>
        <w:t>Business programming on radio, television or cable</w:t>
      </w:r>
    </w:p>
    <w:p w14:paraId="6A281C42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Business or financial websites, financial blogs</w:t>
      </w:r>
    </w:p>
    <w:p w14:paraId="1FD0F9A1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Banking websites</w:t>
      </w:r>
    </w:p>
    <w:p w14:paraId="2F054D50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Professional financial advisor</w:t>
      </w:r>
    </w:p>
    <w:p w14:paraId="7973B5E6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Bank or credit union employee</w:t>
      </w:r>
    </w:p>
    <w:p w14:paraId="67162F77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Family, friends, or acquaintances</w:t>
      </w:r>
    </w:p>
    <w:p w14:paraId="1C1DC3CD" w14:textId="50543DB9" w:rsidR="00A055BF" w:rsidRPr="0017771C" w:rsidRDefault="00A055BF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Employer (includes HR</w:t>
      </w:r>
      <w:r w:rsidR="00C52869" w:rsidRPr="0017771C">
        <w:rPr>
          <w:sz w:val="22"/>
          <w:szCs w:val="22"/>
        </w:rPr>
        <w:t xml:space="preserve"> personnel</w:t>
      </w:r>
      <w:r w:rsidR="008D7668" w:rsidRPr="0017771C">
        <w:rPr>
          <w:sz w:val="22"/>
          <w:szCs w:val="22"/>
        </w:rPr>
        <w:t>, 401(k) or plan</w:t>
      </w:r>
      <w:r w:rsidRPr="0017771C">
        <w:rPr>
          <w:sz w:val="22"/>
          <w:szCs w:val="22"/>
        </w:rPr>
        <w:t xml:space="preserve"> advisor, etc.)</w:t>
      </w:r>
    </w:p>
    <w:p w14:paraId="78F9A437" w14:textId="6D58C7B4" w:rsidR="00A055BF" w:rsidRPr="0017771C" w:rsidRDefault="003010BF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 xml:space="preserve">Other employees and </w:t>
      </w:r>
      <w:r w:rsidR="00A055BF" w:rsidRPr="0017771C">
        <w:rPr>
          <w:sz w:val="22"/>
          <w:szCs w:val="22"/>
        </w:rPr>
        <w:t>coworkers</w:t>
      </w:r>
    </w:p>
    <w:p w14:paraId="5927CC42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Social media sites such as Facebook, Twitter, or YouTube</w:t>
      </w:r>
    </w:p>
    <w:p w14:paraId="66D3EC9F" w14:textId="77777777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U.S. Treasury securities website (TreasuryDirect.gov)</w:t>
      </w:r>
    </w:p>
    <w:p w14:paraId="46BDB0A7" w14:textId="77777777" w:rsidR="00A055BF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Other (specify) [KEEP SECOND TO LAST]</w:t>
      </w:r>
    </w:p>
    <w:p w14:paraId="414B4BE3" w14:textId="2028E93E" w:rsidR="00185283" w:rsidRPr="0017771C" w:rsidRDefault="00185283" w:rsidP="008B7624">
      <w:pPr>
        <w:numPr>
          <w:ilvl w:val="0"/>
          <w:numId w:val="43"/>
        </w:numPr>
        <w:tabs>
          <w:tab w:val="left" w:pos="360"/>
        </w:tabs>
        <w:rPr>
          <w:sz w:val="22"/>
          <w:szCs w:val="22"/>
        </w:rPr>
      </w:pPr>
      <w:r w:rsidRPr="0017771C">
        <w:rPr>
          <w:sz w:val="22"/>
          <w:szCs w:val="22"/>
        </w:rPr>
        <w:t>Have not researched or sought out financ</w:t>
      </w:r>
      <w:r w:rsidR="00456428" w:rsidRPr="0017771C">
        <w:rPr>
          <w:sz w:val="22"/>
          <w:szCs w:val="22"/>
        </w:rPr>
        <w:t>ial advice</w:t>
      </w:r>
      <w:r w:rsidRPr="0017771C">
        <w:rPr>
          <w:sz w:val="22"/>
          <w:szCs w:val="22"/>
        </w:rPr>
        <w:t xml:space="preserve"> [KEEP LAST]</w:t>
      </w:r>
    </w:p>
    <w:p w14:paraId="6B8C6FC4" w14:textId="77777777" w:rsidR="00081BE3" w:rsidRPr="0017771C" w:rsidRDefault="00081BE3" w:rsidP="00A434DB">
      <w:pPr>
        <w:rPr>
          <w:rFonts w:cs="Arial"/>
          <w:sz w:val="22"/>
          <w:szCs w:val="18"/>
        </w:rPr>
      </w:pPr>
    </w:p>
    <w:p w14:paraId="55028E7B" w14:textId="49A27C66" w:rsidR="00CC438A" w:rsidRPr="0017771C" w:rsidRDefault="00AA59E5" w:rsidP="00AA59E5">
      <w:pPr>
        <w:pStyle w:val="2listlowercase"/>
        <w:numPr>
          <w:ilvl w:val="0"/>
          <w:numId w:val="0"/>
        </w:numPr>
        <w:spacing w:after="120"/>
        <w:ind w:left="720"/>
        <w:rPr>
          <w:b/>
        </w:rPr>
      </w:pPr>
      <w:r w:rsidRPr="0017771C">
        <w:rPr>
          <w:b/>
        </w:rPr>
        <w:t>SKIP IF SELF-EMPLOYED:</w:t>
      </w:r>
    </w:p>
    <w:p w14:paraId="18A3E5FB" w14:textId="20D5D327" w:rsidR="001463AD" w:rsidRPr="0017771C" w:rsidRDefault="001463AD" w:rsidP="001463AD">
      <w:pPr>
        <w:pStyle w:val="QuestionNumbers"/>
      </w:pPr>
      <w:r w:rsidRPr="0017771C">
        <w:t>How would you rate your employer as a source of information about saving and investing f</w:t>
      </w:r>
      <w:r w:rsidR="002511C4" w:rsidRPr="0017771C">
        <w:t xml:space="preserve">or retirement? </w:t>
      </w:r>
    </w:p>
    <w:p w14:paraId="62BA86FA" w14:textId="77777777" w:rsidR="001463AD" w:rsidRPr="0017771C" w:rsidRDefault="001463AD" w:rsidP="001463AD">
      <w:pPr>
        <w:pStyle w:val="QuestionNumbers"/>
        <w:numPr>
          <w:ilvl w:val="0"/>
          <w:numId w:val="0"/>
        </w:numPr>
        <w:ind w:left="990"/>
      </w:pPr>
    </w:p>
    <w:p w14:paraId="7CFEE3DE" w14:textId="13264D77" w:rsidR="001463AD" w:rsidRPr="0017771C" w:rsidRDefault="002511C4" w:rsidP="004734F4">
      <w:pPr>
        <w:pStyle w:val="QuestionNumbers"/>
        <w:numPr>
          <w:ilvl w:val="0"/>
          <w:numId w:val="44"/>
        </w:numPr>
      </w:pPr>
      <w:r w:rsidRPr="0017771C">
        <w:t>Excellent</w:t>
      </w:r>
    </w:p>
    <w:p w14:paraId="25D262D5" w14:textId="424C180D" w:rsidR="002511C4" w:rsidRPr="0017771C" w:rsidRDefault="002511C4" w:rsidP="004734F4">
      <w:pPr>
        <w:pStyle w:val="QuestionNumbers"/>
        <w:numPr>
          <w:ilvl w:val="0"/>
          <w:numId w:val="44"/>
        </w:numPr>
      </w:pPr>
      <w:r w:rsidRPr="0017771C">
        <w:t>Good</w:t>
      </w:r>
    </w:p>
    <w:p w14:paraId="3F768EAB" w14:textId="47945F37" w:rsidR="002511C4" w:rsidRPr="0017771C" w:rsidRDefault="002511C4" w:rsidP="004734F4">
      <w:pPr>
        <w:pStyle w:val="QuestionNumbers"/>
        <w:numPr>
          <w:ilvl w:val="0"/>
          <w:numId w:val="44"/>
        </w:numPr>
      </w:pPr>
      <w:r w:rsidRPr="0017771C">
        <w:t>Fair</w:t>
      </w:r>
    </w:p>
    <w:p w14:paraId="7C439412" w14:textId="30770C42" w:rsidR="002511C4" w:rsidRPr="0017771C" w:rsidRDefault="002511C4" w:rsidP="004734F4">
      <w:pPr>
        <w:pStyle w:val="QuestionNumbers"/>
        <w:numPr>
          <w:ilvl w:val="0"/>
          <w:numId w:val="44"/>
        </w:numPr>
      </w:pPr>
      <w:r w:rsidRPr="0017771C">
        <w:t>Poor</w:t>
      </w:r>
    </w:p>
    <w:p w14:paraId="22159161" w14:textId="33759335" w:rsidR="002511C4" w:rsidRPr="0017771C" w:rsidRDefault="002511C4" w:rsidP="004734F4">
      <w:pPr>
        <w:pStyle w:val="QuestionNumbers"/>
        <w:numPr>
          <w:ilvl w:val="0"/>
          <w:numId w:val="44"/>
        </w:numPr>
      </w:pPr>
      <w:r w:rsidRPr="0017771C">
        <w:t>Don’t know</w:t>
      </w:r>
    </w:p>
    <w:p w14:paraId="798B2021" w14:textId="77777777" w:rsidR="00AA59E5" w:rsidRPr="0017771C" w:rsidRDefault="00AA59E5" w:rsidP="002F7187">
      <w:pPr>
        <w:pStyle w:val="2listlowercase"/>
        <w:numPr>
          <w:ilvl w:val="0"/>
          <w:numId w:val="0"/>
        </w:numPr>
        <w:spacing w:after="120"/>
        <w:ind w:left="1710"/>
        <w:rPr>
          <w:b/>
        </w:rPr>
      </w:pPr>
    </w:p>
    <w:p w14:paraId="18B4AA51" w14:textId="53F84E81" w:rsidR="00374433" w:rsidRPr="0017771C" w:rsidRDefault="00374433" w:rsidP="00374433">
      <w:pPr>
        <w:pStyle w:val="2listlowercase"/>
        <w:numPr>
          <w:ilvl w:val="0"/>
          <w:numId w:val="0"/>
        </w:numPr>
        <w:spacing w:after="120"/>
        <w:ind w:left="720"/>
        <w:rPr>
          <w:b/>
        </w:rPr>
      </w:pPr>
      <w:r w:rsidRPr="0017771C">
        <w:rPr>
          <w:b/>
        </w:rPr>
        <w:t>SKIP IF SELF-EMPLOYED:</w:t>
      </w:r>
    </w:p>
    <w:p w14:paraId="34E23E1E" w14:textId="50D67FC8" w:rsidR="009C69C4" w:rsidRPr="0017771C" w:rsidRDefault="00885BA9" w:rsidP="009C69C4">
      <w:pPr>
        <w:pStyle w:val="QuestionNumbers"/>
      </w:pPr>
      <w:r w:rsidRPr="0017771C">
        <w:t xml:space="preserve">How much </w:t>
      </w:r>
      <w:r w:rsidR="000C0CE4" w:rsidRPr="0017771C">
        <w:t xml:space="preserve">information </w:t>
      </w:r>
      <w:r w:rsidR="005A7E91" w:rsidRPr="0017771C">
        <w:t xml:space="preserve">do </w:t>
      </w:r>
      <w:r w:rsidR="000C0CE4" w:rsidRPr="0017771C">
        <w:t xml:space="preserve">you receive from </w:t>
      </w:r>
      <w:r w:rsidR="009C69C4" w:rsidRPr="0017771C">
        <w:t xml:space="preserve">your employer </w:t>
      </w:r>
      <w:r w:rsidR="000C0CE4" w:rsidRPr="0017771C">
        <w:t xml:space="preserve">about </w:t>
      </w:r>
      <w:r w:rsidR="009C69C4" w:rsidRPr="0017771C">
        <w:t xml:space="preserve">saving and investing for retirement? </w:t>
      </w:r>
    </w:p>
    <w:p w14:paraId="6675C9FB" w14:textId="77777777" w:rsidR="009C69C4" w:rsidRPr="0017771C" w:rsidRDefault="009C69C4" w:rsidP="009C69C4">
      <w:pPr>
        <w:pStyle w:val="QuestionNumbers"/>
        <w:numPr>
          <w:ilvl w:val="0"/>
          <w:numId w:val="0"/>
        </w:numPr>
        <w:ind w:left="990"/>
      </w:pPr>
    </w:p>
    <w:p w14:paraId="4FD28E28" w14:textId="781A2B41" w:rsidR="009C69C4" w:rsidRPr="0017771C" w:rsidRDefault="00885BA9" w:rsidP="004734F4">
      <w:pPr>
        <w:pStyle w:val="QuestionNumbers"/>
        <w:numPr>
          <w:ilvl w:val="0"/>
          <w:numId w:val="45"/>
        </w:numPr>
      </w:pPr>
      <w:r w:rsidRPr="0017771C">
        <w:t xml:space="preserve">A lot </w:t>
      </w:r>
    </w:p>
    <w:p w14:paraId="5BA4648E" w14:textId="030D0F07" w:rsidR="009C69C4" w:rsidRPr="0017771C" w:rsidRDefault="00885BA9" w:rsidP="004734F4">
      <w:pPr>
        <w:pStyle w:val="QuestionNumbers"/>
        <w:numPr>
          <w:ilvl w:val="0"/>
          <w:numId w:val="45"/>
        </w:numPr>
      </w:pPr>
      <w:r w:rsidRPr="0017771C">
        <w:t>Some</w:t>
      </w:r>
    </w:p>
    <w:p w14:paraId="4CB27520" w14:textId="4C037FB5" w:rsidR="009C69C4" w:rsidRPr="0017771C" w:rsidRDefault="00885BA9" w:rsidP="004734F4">
      <w:pPr>
        <w:pStyle w:val="QuestionNumbers"/>
        <w:numPr>
          <w:ilvl w:val="0"/>
          <w:numId w:val="45"/>
        </w:numPr>
      </w:pPr>
      <w:r w:rsidRPr="0017771C">
        <w:t xml:space="preserve">A little </w:t>
      </w:r>
    </w:p>
    <w:p w14:paraId="182A02CB" w14:textId="2BEC613A" w:rsidR="000C0CE4" w:rsidRPr="0017771C" w:rsidRDefault="00885BA9" w:rsidP="004734F4">
      <w:pPr>
        <w:pStyle w:val="QuestionNumbers"/>
        <w:numPr>
          <w:ilvl w:val="0"/>
          <w:numId w:val="45"/>
        </w:numPr>
      </w:pPr>
      <w:r w:rsidRPr="0017771C">
        <w:t xml:space="preserve">None </w:t>
      </w:r>
    </w:p>
    <w:p w14:paraId="754428C9" w14:textId="1EB9EAE8" w:rsidR="009C69C4" w:rsidRPr="0017771C" w:rsidRDefault="000C0CE4" w:rsidP="004734F4">
      <w:pPr>
        <w:pStyle w:val="QuestionNumbers"/>
        <w:numPr>
          <w:ilvl w:val="0"/>
          <w:numId w:val="45"/>
        </w:numPr>
      </w:pPr>
      <w:r w:rsidRPr="0017771C">
        <w:t>Don’t know</w:t>
      </w:r>
    </w:p>
    <w:p w14:paraId="04AB2620" w14:textId="1B63DA0D" w:rsidR="009C69C4" w:rsidRPr="0017771C" w:rsidRDefault="009C69C4" w:rsidP="009C69C4">
      <w:pPr>
        <w:pStyle w:val="2listlowercase"/>
        <w:numPr>
          <w:ilvl w:val="0"/>
          <w:numId w:val="0"/>
        </w:numPr>
        <w:spacing w:after="120"/>
        <w:ind w:left="1710"/>
        <w:rPr>
          <w:b/>
        </w:rPr>
      </w:pPr>
    </w:p>
    <w:p w14:paraId="40A24419" w14:textId="11BC3556" w:rsidR="00374433" w:rsidRPr="0017771C" w:rsidRDefault="00374433" w:rsidP="00374433">
      <w:pPr>
        <w:pStyle w:val="2listlowercase"/>
        <w:numPr>
          <w:ilvl w:val="0"/>
          <w:numId w:val="0"/>
        </w:numPr>
        <w:spacing w:after="120"/>
        <w:ind w:left="720"/>
        <w:rPr>
          <w:b/>
        </w:rPr>
      </w:pPr>
      <w:r w:rsidRPr="0017771C">
        <w:rPr>
          <w:b/>
        </w:rPr>
        <w:t>SKIP IF SELF-EMPLOYED:</w:t>
      </w:r>
    </w:p>
    <w:p w14:paraId="0B03F3A0" w14:textId="18DF5233" w:rsidR="00077CF8" w:rsidRPr="0017771C" w:rsidRDefault="00077CF8" w:rsidP="00077CF8">
      <w:pPr>
        <w:pStyle w:val="QuestionNumbers"/>
      </w:pPr>
      <w:r w:rsidRPr="0017771C">
        <w:t xml:space="preserve">How do you </w:t>
      </w:r>
      <w:r w:rsidR="009C69C4" w:rsidRPr="0017771C">
        <w:t>prefer</w:t>
      </w:r>
      <w:r w:rsidRPr="0017771C">
        <w:t xml:space="preserve"> to receive information about saving and investing </w:t>
      </w:r>
      <w:r w:rsidR="009C69C4" w:rsidRPr="0017771C">
        <w:t xml:space="preserve">for retirement </w:t>
      </w:r>
      <w:r w:rsidRPr="0017771C">
        <w:t>from your employer? (Select all that apply.)</w:t>
      </w:r>
    </w:p>
    <w:p w14:paraId="31A5FC52" w14:textId="77777777" w:rsidR="00077CF8" w:rsidRPr="0017771C" w:rsidRDefault="00077CF8" w:rsidP="00077CF8">
      <w:pPr>
        <w:pStyle w:val="QuestionNumbers"/>
        <w:numPr>
          <w:ilvl w:val="0"/>
          <w:numId w:val="0"/>
        </w:numPr>
        <w:ind w:left="990"/>
      </w:pPr>
    </w:p>
    <w:p w14:paraId="47CD9C4C" w14:textId="49FE32C2" w:rsidR="00077CF8" w:rsidRPr="0017771C" w:rsidRDefault="00802382" w:rsidP="00077CF8">
      <w:pPr>
        <w:pStyle w:val="QuestionNumbers"/>
        <w:numPr>
          <w:ilvl w:val="0"/>
          <w:numId w:val="0"/>
        </w:numPr>
        <w:ind w:left="990"/>
      </w:pPr>
      <w:r w:rsidRPr="0017771C">
        <w:t>RANDOMIZE</w:t>
      </w:r>
    </w:p>
    <w:p w14:paraId="35F1E687" w14:textId="77777777" w:rsidR="00077CF8" w:rsidRPr="0017771C" w:rsidRDefault="00077CF8" w:rsidP="00077CF8">
      <w:pPr>
        <w:pStyle w:val="QuestionNumbers"/>
        <w:numPr>
          <w:ilvl w:val="0"/>
          <w:numId w:val="0"/>
        </w:numPr>
        <w:ind w:left="990"/>
      </w:pPr>
    </w:p>
    <w:p w14:paraId="1C25977F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>Email</w:t>
      </w:r>
    </w:p>
    <w:p w14:paraId="69319D6E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>Printed brochures</w:t>
      </w:r>
    </w:p>
    <w:p w14:paraId="2F716AF1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>Brochures in electronic format</w:t>
      </w:r>
    </w:p>
    <w:p w14:paraId="2D205B32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 xml:space="preserve"> A website with information about the product</w:t>
      </w:r>
    </w:p>
    <w:p w14:paraId="4D57571E" w14:textId="5918A997" w:rsidR="00077CF8" w:rsidRPr="0017771C" w:rsidRDefault="00802382" w:rsidP="004734F4">
      <w:pPr>
        <w:pStyle w:val="QuestionNumbers"/>
        <w:numPr>
          <w:ilvl w:val="0"/>
          <w:numId w:val="47"/>
        </w:numPr>
      </w:pPr>
      <w:r w:rsidRPr="0017771C">
        <w:t xml:space="preserve">Videos about </w:t>
      </w:r>
      <w:r w:rsidR="00077CF8" w:rsidRPr="0017771C">
        <w:t>retirement savings benefits and how to sign up</w:t>
      </w:r>
    </w:p>
    <w:p w14:paraId="2AB5FE74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 xml:space="preserve">Posters </w:t>
      </w:r>
    </w:p>
    <w:p w14:paraId="22EF78D7" w14:textId="77777777" w:rsidR="00077CF8" w:rsidRPr="0017771C" w:rsidRDefault="00077CF8" w:rsidP="004734F4">
      <w:pPr>
        <w:pStyle w:val="QuestionNumbers"/>
        <w:numPr>
          <w:ilvl w:val="0"/>
          <w:numId w:val="47"/>
        </w:numPr>
      </w:pPr>
      <w:r w:rsidRPr="0017771C">
        <w:t>In–person presentation</w:t>
      </w:r>
    </w:p>
    <w:p w14:paraId="232003DF" w14:textId="1E4155C9" w:rsidR="001269A3" w:rsidRPr="0017771C" w:rsidRDefault="001269A3" w:rsidP="004734F4">
      <w:pPr>
        <w:pStyle w:val="QuestionNumbers"/>
        <w:numPr>
          <w:ilvl w:val="0"/>
          <w:numId w:val="47"/>
        </w:numPr>
      </w:pPr>
      <w:r w:rsidRPr="0017771C">
        <w:t>Text messaging</w:t>
      </w:r>
    </w:p>
    <w:p w14:paraId="52E82EE6" w14:textId="77777777" w:rsidR="00077CF8" w:rsidRPr="0017771C" w:rsidRDefault="00077CF8" w:rsidP="004734F4">
      <w:pPr>
        <w:pStyle w:val="QuestionNumbers"/>
        <w:numPr>
          <w:ilvl w:val="0"/>
          <w:numId w:val="47"/>
        </w:numPr>
        <w:rPr>
          <w:rFonts w:cs="Arial"/>
          <w:szCs w:val="18"/>
        </w:rPr>
      </w:pPr>
      <w:r w:rsidRPr="0017771C">
        <w:lastRenderedPageBreak/>
        <w:t>Other (Please specify) ___________</w:t>
      </w:r>
    </w:p>
    <w:p w14:paraId="3E167C07" w14:textId="305C187B" w:rsidR="00CC438A" w:rsidRPr="0017771C" w:rsidRDefault="00077CF8" w:rsidP="004734F4">
      <w:pPr>
        <w:pStyle w:val="QuestionNumbers"/>
        <w:numPr>
          <w:ilvl w:val="0"/>
          <w:numId w:val="47"/>
        </w:numPr>
        <w:rPr>
          <w:rFonts w:cs="Arial"/>
          <w:szCs w:val="18"/>
        </w:rPr>
      </w:pPr>
      <w:r w:rsidRPr="0017771C">
        <w:t>Don’t know</w:t>
      </w:r>
    </w:p>
    <w:p w14:paraId="72FA4F83" w14:textId="77777777" w:rsidR="00802382" w:rsidRPr="0017771C" w:rsidRDefault="00802382" w:rsidP="00802382">
      <w:pPr>
        <w:rPr>
          <w:rFonts w:cs="Arial"/>
          <w:b/>
          <w:sz w:val="22"/>
          <w:szCs w:val="18"/>
        </w:rPr>
      </w:pPr>
    </w:p>
    <w:p w14:paraId="21E86101" w14:textId="02E52405" w:rsidR="00A434DB" w:rsidRPr="0017771C" w:rsidRDefault="00A434DB" w:rsidP="00A434DB">
      <w:pPr>
        <w:rPr>
          <w:rFonts w:cs="Arial"/>
          <w:sz w:val="22"/>
          <w:szCs w:val="18"/>
        </w:rPr>
      </w:pPr>
    </w:p>
    <w:p w14:paraId="59EED9E5" w14:textId="79243781" w:rsidR="00F64CD1" w:rsidRPr="0017771C" w:rsidRDefault="00AC11CD" w:rsidP="00F64CD1">
      <w:pPr>
        <w:tabs>
          <w:tab w:val="left" w:pos="990"/>
        </w:tabs>
        <w:outlineLvl w:val="0"/>
        <w:rPr>
          <w:b/>
          <w:sz w:val="22"/>
        </w:rPr>
      </w:pPr>
      <w:r w:rsidRPr="0017771C">
        <w:rPr>
          <w:b/>
          <w:sz w:val="22"/>
        </w:rPr>
        <w:t>SECTION 8</w:t>
      </w:r>
      <w:r w:rsidR="00F64CD1" w:rsidRPr="0017771C">
        <w:rPr>
          <w:b/>
          <w:sz w:val="22"/>
        </w:rPr>
        <w:t>: DEMOGRAPHICS</w:t>
      </w:r>
      <w:r w:rsidR="001B2EEE" w:rsidRPr="0017771C">
        <w:rPr>
          <w:b/>
          <w:sz w:val="22"/>
        </w:rPr>
        <w:t xml:space="preserve"> </w:t>
      </w:r>
      <w:r w:rsidR="001B2EEE" w:rsidRPr="0017771C">
        <w:rPr>
          <w:rFonts w:cs="Arial"/>
          <w:sz w:val="22"/>
        </w:rPr>
        <w:t xml:space="preserve">– </w:t>
      </w:r>
      <w:r w:rsidR="001B2EEE" w:rsidRPr="0017771C">
        <w:rPr>
          <w:rFonts w:cs="Arial"/>
          <w:color w:val="000000"/>
          <w:sz w:val="22"/>
          <w:szCs w:val="22"/>
        </w:rPr>
        <w:t>including compensation level and household income</w:t>
      </w:r>
    </w:p>
    <w:p w14:paraId="3993108E" w14:textId="77777777" w:rsidR="00F64CD1" w:rsidRPr="0017771C" w:rsidRDefault="00F64CD1" w:rsidP="00A434DB">
      <w:pPr>
        <w:rPr>
          <w:rFonts w:cs="Arial"/>
          <w:sz w:val="22"/>
          <w:szCs w:val="18"/>
        </w:rPr>
      </w:pPr>
    </w:p>
    <w:p w14:paraId="482F2553" w14:textId="434E1C63" w:rsidR="008A5776" w:rsidRPr="0017771C" w:rsidRDefault="008A5776" w:rsidP="008A5776">
      <w:pPr>
        <w:pStyle w:val="QuestionNumbers"/>
      </w:pPr>
      <w:r w:rsidRPr="0017771C">
        <w:t>Have you heard of a Roth IRA</w:t>
      </w:r>
      <w:r w:rsidR="008D7668" w:rsidRPr="0017771C">
        <w:t xml:space="preserve"> before today</w:t>
      </w:r>
      <w:r w:rsidRPr="0017771C">
        <w:t>?</w:t>
      </w:r>
    </w:p>
    <w:p w14:paraId="53B7B452" w14:textId="77777777" w:rsidR="008A5776" w:rsidRPr="0017771C" w:rsidRDefault="008A5776" w:rsidP="008A5776">
      <w:pPr>
        <w:pStyle w:val="2listlowercase"/>
        <w:numPr>
          <w:ilvl w:val="1"/>
          <w:numId w:val="4"/>
        </w:numPr>
        <w:spacing w:before="120"/>
        <w:ind w:left="1714"/>
      </w:pPr>
      <w:r w:rsidRPr="0017771C">
        <w:t>Yes</w:t>
      </w:r>
    </w:p>
    <w:p w14:paraId="498D9F74" w14:textId="77777777" w:rsidR="008A5776" w:rsidRPr="0017771C" w:rsidRDefault="008A5776" w:rsidP="008A5776">
      <w:pPr>
        <w:pStyle w:val="2listlowercase"/>
        <w:numPr>
          <w:ilvl w:val="1"/>
          <w:numId w:val="4"/>
        </w:numPr>
        <w:ind w:left="1710"/>
      </w:pPr>
      <w:r w:rsidRPr="0017771C">
        <w:t xml:space="preserve">No </w:t>
      </w:r>
    </w:p>
    <w:p w14:paraId="592B1409" w14:textId="77777777" w:rsidR="008A5776" w:rsidRPr="0017771C" w:rsidRDefault="008A5776" w:rsidP="008A5776">
      <w:pPr>
        <w:pStyle w:val="2listlowercase"/>
        <w:numPr>
          <w:ilvl w:val="1"/>
          <w:numId w:val="4"/>
        </w:numPr>
        <w:spacing w:after="120"/>
        <w:ind w:left="1710"/>
        <w:rPr>
          <w:b/>
        </w:rPr>
      </w:pPr>
      <w:r w:rsidRPr="0017771C">
        <w:t>Don’t Know</w:t>
      </w:r>
    </w:p>
    <w:p w14:paraId="64AC7083" w14:textId="77777777" w:rsidR="008A5776" w:rsidRPr="0017771C" w:rsidRDefault="008A5776" w:rsidP="008A5776">
      <w:pPr>
        <w:pStyle w:val="2listlowercase"/>
        <w:numPr>
          <w:ilvl w:val="0"/>
          <w:numId w:val="0"/>
        </w:numPr>
        <w:spacing w:after="120"/>
        <w:ind w:left="1710"/>
        <w:rPr>
          <w:b/>
        </w:rPr>
      </w:pPr>
    </w:p>
    <w:p w14:paraId="46654A39" w14:textId="77777777" w:rsidR="008A5776" w:rsidRPr="0017771C" w:rsidRDefault="008A5776" w:rsidP="008A5776">
      <w:pPr>
        <w:pStyle w:val="2listlowercase"/>
        <w:numPr>
          <w:ilvl w:val="0"/>
          <w:numId w:val="0"/>
        </w:numPr>
        <w:spacing w:after="120"/>
        <w:rPr>
          <w:b/>
        </w:rPr>
      </w:pPr>
      <w:r w:rsidRPr="0017771C">
        <w:rPr>
          <w:b/>
        </w:rPr>
        <w:t xml:space="preserve">IF YES, ASK: </w:t>
      </w:r>
    </w:p>
    <w:p w14:paraId="36DD577B" w14:textId="77777777" w:rsidR="008A5776" w:rsidRPr="0017771C" w:rsidRDefault="008A5776" w:rsidP="008A5776">
      <w:pPr>
        <w:pStyle w:val="QuestionNumbers"/>
      </w:pPr>
      <w:r w:rsidRPr="0017771C">
        <w:t xml:space="preserve"> How familiar would you say you are with the Roth IRA guidelines? </w:t>
      </w:r>
    </w:p>
    <w:p w14:paraId="6471DD4D" w14:textId="77777777" w:rsidR="008A5776" w:rsidRPr="0017771C" w:rsidRDefault="008A5776" w:rsidP="00FF5BF6">
      <w:pPr>
        <w:pStyle w:val="2listlowercase"/>
        <w:numPr>
          <w:ilvl w:val="1"/>
          <w:numId w:val="4"/>
        </w:numPr>
        <w:spacing w:before="120"/>
      </w:pPr>
      <w:r w:rsidRPr="0017771C">
        <w:t>Very familiar</w:t>
      </w:r>
    </w:p>
    <w:p w14:paraId="7F43C815" w14:textId="77777777" w:rsidR="008A5776" w:rsidRPr="0017771C" w:rsidRDefault="008A5776" w:rsidP="00FF5BF6">
      <w:pPr>
        <w:pStyle w:val="2listlowercase"/>
        <w:numPr>
          <w:ilvl w:val="1"/>
          <w:numId w:val="4"/>
        </w:numPr>
      </w:pPr>
      <w:r w:rsidRPr="0017771C">
        <w:t xml:space="preserve">Somewhat familiar </w:t>
      </w:r>
    </w:p>
    <w:p w14:paraId="538E2DB3" w14:textId="100EDD28" w:rsidR="00753C00" w:rsidRPr="0017771C" w:rsidRDefault="008A5776" w:rsidP="00FF5BF6">
      <w:pPr>
        <w:pStyle w:val="2listlowercase"/>
        <w:numPr>
          <w:ilvl w:val="1"/>
          <w:numId w:val="4"/>
        </w:numPr>
      </w:pPr>
      <w:r w:rsidRPr="0017771C">
        <w:t>Not familiar at all</w:t>
      </w:r>
    </w:p>
    <w:p w14:paraId="49BD2076" w14:textId="77777777" w:rsidR="00753C00" w:rsidRPr="0017771C" w:rsidRDefault="00753C00" w:rsidP="00753C00">
      <w:pPr>
        <w:tabs>
          <w:tab w:val="left" w:pos="360"/>
        </w:tabs>
        <w:ind w:left="1440"/>
        <w:rPr>
          <w:rFonts w:cs="Arial"/>
          <w:color w:val="000000"/>
          <w:sz w:val="22"/>
        </w:rPr>
      </w:pPr>
    </w:p>
    <w:p w14:paraId="54805E32" w14:textId="54953787" w:rsidR="00753C00" w:rsidRPr="0017771C" w:rsidRDefault="00753C00" w:rsidP="00415A4C">
      <w:pPr>
        <w:pStyle w:val="QuestionNumbers"/>
      </w:pPr>
      <w:r w:rsidRPr="0017771C">
        <w:t xml:space="preserve">What is your marital status?  </w:t>
      </w:r>
    </w:p>
    <w:p w14:paraId="5BAA80ED" w14:textId="77777777" w:rsidR="00753C00" w:rsidRPr="0017771C" w:rsidRDefault="00753C00" w:rsidP="008B56C7">
      <w:pPr>
        <w:numPr>
          <w:ilvl w:val="0"/>
          <w:numId w:val="2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Married</w:t>
      </w:r>
    </w:p>
    <w:p w14:paraId="3720D8FE" w14:textId="77777777" w:rsidR="00753C00" w:rsidRPr="0017771C" w:rsidRDefault="00753C00" w:rsidP="008B56C7">
      <w:pPr>
        <w:numPr>
          <w:ilvl w:val="0"/>
          <w:numId w:val="2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Living with partner</w:t>
      </w:r>
    </w:p>
    <w:p w14:paraId="02315A66" w14:textId="77777777" w:rsidR="00753C00" w:rsidRPr="0017771C" w:rsidRDefault="00753C00" w:rsidP="008B56C7">
      <w:pPr>
        <w:numPr>
          <w:ilvl w:val="0"/>
          <w:numId w:val="2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Single, never married</w:t>
      </w:r>
    </w:p>
    <w:p w14:paraId="3A65B187" w14:textId="77777777" w:rsidR="00753C00" w:rsidRPr="0017771C" w:rsidRDefault="00753C00" w:rsidP="00753C00">
      <w:pPr>
        <w:numPr>
          <w:ilvl w:val="0"/>
          <w:numId w:val="2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Divorced</w:t>
      </w:r>
    </w:p>
    <w:p w14:paraId="6A5863E8" w14:textId="77777777" w:rsidR="00753C00" w:rsidRPr="0017771C" w:rsidRDefault="00753C00" w:rsidP="00753C00">
      <w:pPr>
        <w:numPr>
          <w:ilvl w:val="0"/>
          <w:numId w:val="2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Widowed</w:t>
      </w:r>
    </w:p>
    <w:p w14:paraId="103F484B" w14:textId="77777777" w:rsidR="00F411FD" w:rsidRPr="0017771C" w:rsidRDefault="00F411FD" w:rsidP="00F411FD">
      <w:pPr>
        <w:pStyle w:val="2listlowercase"/>
        <w:numPr>
          <w:ilvl w:val="0"/>
          <w:numId w:val="0"/>
        </w:numPr>
        <w:spacing w:after="120"/>
        <w:rPr>
          <w:b/>
        </w:rPr>
      </w:pPr>
    </w:p>
    <w:p w14:paraId="6384C01E" w14:textId="44B79FDF" w:rsidR="00F411FD" w:rsidRPr="0017771C" w:rsidRDefault="00F411FD" w:rsidP="00F411FD">
      <w:pPr>
        <w:pStyle w:val="2listlowercase"/>
        <w:numPr>
          <w:ilvl w:val="0"/>
          <w:numId w:val="0"/>
        </w:numPr>
        <w:spacing w:after="120"/>
        <w:rPr>
          <w:b/>
        </w:rPr>
      </w:pPr>
      <w:r w:rsidRPr="0017771C">
        <w:rPr>
          <w:b/>
        </w:rPr>
        <w:t xml:space="preserve">IF MARRIED, ASK: </w:t>
      </w:r>
    </w:p>
    <w:p w14:paraId="303D8035" w14:textId="6E5969C7" w:rsidR="008B56C7" w:rsidRPr="0017771C" w:rsidRDefault="00F411FD" w:rsidP="008B56C7">
      <w:pPr>
        <w:pStyle w:val="QuestionNumbers"/>
      </w:pPr>
      <w:r w:rsidRPr="0017771C">
        <w:t>How would you describe your spouse’s</w:t>
      </w:r>
      <w:r w:rsidR="00461DC5" w:rsidRPr="0017771C">
        <w:t xml:space="preserve"> overall</w:t>
      </w:r>
      <w:r w:rsidRPr="0017771C">
        <w:t xml:space="preserve"> retirement savings</w:t>
      </w:r>
      <w:r w:rsidR="008B56C7" w:rsidRPr="0017771C">
        <w:t xml:space="preserve">?  </w:t>
      </w:r>
    </w:p>
    <w:p w14:paraId="078FCA79" w14:textId="5843DFFE" w:rsidR="00461DC5" w:rsidRPr="0017771C" w:rsidRDefault="00461DC5" w:rsidP="00461DC5">
      <w:pPr>
        <w:numPr>
          <w:ilvl w:val="0"/>
          <w:numId w:val="54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Excellent</w:t>
      </w:r>
    </w:p>
    <w:p w14:paraId="773BF505" w14:textId="65495AFD" w:rsidR="00461DC5" w:rsidRPr="0017771C" w:rsidRDefault="00461DC5" w:rsidP="00556519">
      <w:pPr>
        <w:numPr>
          <w:ilvl w:val="0"/>
          <w:numId w:val="54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Good</w:t>
      </w:r>
    </w:p>
    <w:p w14:paraId="5841604A" w14:textId="7973B400" w:rsidR="00461DC5" w:rsidRPr="0017771C" w:rsidRDefault="00461DC5" w:rsidP="00461DC5">
      <w:pPr>
        <w:numPr>
          <w:ilvl w:val="0"/>
          <w:numId w:val="54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Fair</w:t>
      </w:r>
    </w:p>
    <w:p w14:paraId="2F981BEA" w14:textId="66CD5597" w:rsidR="00461DC5" w:rsidRPr="0017771C" w:rsidRDefault="00461DC5" w:rsidP="00461DC5">
      <w:pPr>
        <w:numPr>
          <w:ilvl w:val="0"/>
          <w:numId w:val="54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Poor</w:t>
      </w:r>
    </w:p>
    <w:p w14:paraId="5F17EADD" w14:textId="6E087767" w:rsidR="001E499D" w:rsidRPr="0017771C" w:rsidRDefault="001E499D" w:rsidP="008B56C7">
      <w:pPr>
        <w:numPr>
          <w:ilvl w:val="0"/>
          <w:numId w:val="54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Don’t know</w:t>
      </w:r>
    </w:p>
    <w:p w14:paraId="52347BAE" w14:textId="77777777" w:rsidR="00753C00" w:rsidRPr="0017771C" w:rsidRDefault="00753C00" w:rsidP="00081864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rPr>
          <w:rFonts w:cs="Arial"/>
          <w:color w:val="000000"/>
          <w:sz w:val="22"/>
          <w:szCs w:val="18"/>
        </w:rPr>
      </w:pPr>
    </w:p>
    <w:p w14:paraId="74DD8FB9" w14:textId="77777777" w:rsidR="00A87B87" w:rsidRPr="0017771C" w:rsidRDefault="00A87B87" w:rsidP="00A87B87">
      <w:pPr>
        <w:pStyle w:val="QuestionNumbers"/>
      </w:pPr>
      <w:r w:rsidRPr="0017771C">
        <w:t>What is your primary language?</w:t>
      </w:r>
    </w:p>
    <w:p w14:paraId="72DF9FE5" w14:textId="77777777" w:rsidR="00A87B87" w:rsidRPr="0017771C" w:rsidRDefault="00A87B87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English</w:t>
      </w:r>
    </w:p>
    <w:p w14:paraId="665B1432" w14:textId="77777777" w:rsidR="003A5CB1" w:rsidRPr="0017771C" w:rsidRDefault="003A5CB1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 xml:space="preserve">Vietnamese </w:t>
      </w:r>
    </w:p>
    <w:p w14:paraId="69245CA6" w14:textId="4F22AD76" w:rsidR="00A87B87" w:rsidRPr="0017771C" w:rsidRDefault="00A87B87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Chinese</w:t>
      </w:r>
    </w:p>
    <w:p w14:paraId="3081C680" w14:textId="77777777" w:rsidR="00FA0AED" w:rsidRPr="0017771C" w:rsidRDefault="00FA0AED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 xml:space="preserve">Korean </w:t>
      </w:r>
    </w:p>
    <w:p w14:paraId="421708A6" w14:textId="77777777" w:rsidR="00FA0AED" w:rsidRPr="0017771C" w:rsidRDefault="00FA0AED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 xml:space="preserve">Russian </w:t>
      </w:r>
    </w:p>
    <w:p w14:paraId="752E2863" w14:textId="77777777" w:rsidR="00FA0AED" w:rsidRPr="0017771C" w:rsidRDefault="00FA0AED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Spanish</w:t>
      </w:r>
    </w:p>
    <w:p w14:paraId="7EFF6913" w14:textId="77777777" w:rsidR="00FA0AED" w:rsidRPr="0017771C" w:rsidRDefault="00FA0AED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 xml:space="preserve">French Creole </w:t>
      </w:r>
    </w:p>
    <w:p w14:paraId="519436DE" w14:textId="276F07B3" w:rsidR="003E7F26" w:rsidRPr="0017771C" w:rsidRDefault="003E7F26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Arabic</w:t>
      </w:r>
    </w:p>
    <w:p w14:paraId="3E09BCDD" w14:textId="77777777" w:rsidR="003E7F26" w:rsidRPr="0017771C" w:rsidRDefault="003E7F26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Tagalog</w:t>
      </w:r>
    </w:p>
    <w:p w14:paraId="5861B0AB" w14:textId="1E48515F" w:rsidR="003E7F26" w:rsidRPr="0017771C" w:rsidRDefault="003E7F26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French</w:t>
      </w:r>
    </w:p>
    <w:p w14:paraId="028E0AFE" w14:textId="57666B9A" w:rsidR="003E7F26" w:rsidRPr="0017771C" w:rsidRDefault="003E7F26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German</w:t>
      </w:r>
    </w:p>
    <w:p w14:paraId="232A2DC5" w14:textId="77777777" w:rsidR="00A87B87" w:rsidRPr="0017771C" w:rsidRDefault="00A87B87" w:rsidP="008B56C7">
      <w:pPr>
        <w:numPr>
          <w:ilvl w:val="0"/>
          <w:numId w:val="50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Other ________________</w:t>
      </w:r>
    </w:p>
    <w:p w14:paraId="242AA261" w14:textId="77777777" w:rsidR="00A87B87" w:rsidRPr="0017771C" w:rsidRDefault="00A87B87" w:rsidP="00A87B87">
      <w:pPr>
        <w:tabs>
          <w:tab w:val="left" w:pos="720"/>
        </w:tabs>
        <w:ind w:left="1440"/>
        <w:rPr>
          <w:rFonts w:cs="Arial"/>
          <w:color w:val="000000"/>
          <w:sz w:val="22"/>
        </w:rPr>
      </w:pPr>
    </w:p>
    <w:p w14:paraId="3A28E37F" w14:textId="77777777" w:rsidR="007F7EBB" w:rsidRPr="0017771C" w:rsidRDefault="007F7EBB" w:rsidP="00753C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54216CD3" w14:textId="0525397D" w:rsidR="007F7EBB" w:rsidRPr="0017771C" w:rsidRDefault="007F7EBB" w:rsidP="00A313D6">
      <w:pPr>
        <w:pStyle w:val="1Question"/>
      </w:pPr>
      <w:r w:rsidRPr="0017771C">
        <w:t xml:space="preserve">What </w:t>
      </w:r>
      <w:r w:rsidR="007729B4" w:rsidRPr="0017771C">
        <w:t>were</w:t>
      </w:r>
      <w:r w:rsidR="000E5FC7" w:rsidRPr="0017771C">
        <w:t xml:space="preserve"> y</w:t>
      </w:r>
      <w:r w:rsidRPr="0017771C">
        <w:t>our total personal</w:t>
      </w:r>
      <w:r w:rsidR="000E5FC7" w:rsidRPr="0017771C">
        <w:t xml:space="preserve"> earnings for 2013 before taxes (include all jobs, wages, bonuses, tips, etc.)</w:t>
      </w:r>
      <w:r w:rsidRPr="0017771C">
        <w:t xml:space="preserve">? </w:t>
      </w:r>
    </w:p>
    <w:p w14:paraId="2158C13B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spacing w:before="120" w:after="0"/>
        <w:ind w:left="1080" w:firstLine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Under $15,000</w:t>
      </w:r>
    </w:p>
    <w:p w14:paraId="64F9C175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$15,000 to $29,999</w:t>
      </w:r>
    </w:p>
    <w:p w14:paraId="5C7F9B37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$30,000 to $39,999</w:t>
      </w:r>
    </w:p>
    <w:p w14:paraId="26727489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$40,000 to $49,999</w:t>
      </w:r>
    </w:p>
    <w:p w14:paraId="0FED604C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$50,000 to $59,999</w:t>
      </w:r>
    </w:p>
    <w:p w14:paraId="209403C0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$60,000 to $74,999</w:t>
      </w:r>
    </w:p>
    <w:p w14:paraId="6960A2CE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$75,000 to $99,999</w:t>
      </w:r>
    </w:p>
    <w:p w14:paraId="3B52B2AC" w14:textId="1C9EAD24" w:rsidR="007F7EBB" w:rsidRPr="0017771C" w:rsidRDefault="0007533D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100,000 to $128</w:t>
      </w:r>
      <w:r w:rsidR="007F7EBB" w:rsidRPr="0017771C">
        <w:rPr>
          <w:rFonts w:cs="Arial"/>
          <w:color w:val="000000"/>
          <w:sz w:val="22"/>
          <w:szCs w:val="18"/>
        </w:rPr>
        <w:t>,999</w:t>
      </w:r>
    </w:p>
    <w:p w14:paraId="6E9D314B" w14:textId="5D4C937B" w:rsidR="007F7EBB" w:rsidRPr="0017771C" w:rsidRDefault="0007533D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$129</w:t>
      </w:r>
      <w:r w:rsidR="007F7EBB" w:rsidRPr="0017771C">
        <w:rPr>
          <w:rFonts w:cs="Arial"/>
          <w:color w:val="000000"/>
          <w:sz w:val="22"/>
          <w:szCs w:val="18"/>
        </w:rPr>
        <w:t xml:space="preserve">,000 to $199,999 </w:t>
      </w:r>
    </w:p>
    <w:p w14:paraId="2DFBAF4C" w14:textId="77777777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$200,000 or more </w:t>
      </w:r>
    </w:p>
    <w:p w14:paraId="3D6A1CAA" w14:textId="2B80BE51" w:rsidR="007F7EBB" w:rsidRPr="0017771C" w:rsidRDefault="007F7EBB" w:rsidP="00185283">
      <w:pPr>
        <w:numPr>
          <w:ilvl w:val="0"/>
          <w:numId w:val="5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Don’t know / Prefer not to say</w:t>
      </w:r>
    </w:p>
    <w:p w14:paraId="2ADA74F6" w14:textId="77777777" w:rsidR="007F7EBB" w:rsidRPr="0017771C" w:rsidRDefault="007F7EBB" w:rsidP="00753C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19C5CBA0" w14:textId="77777777" w:rsidR="007F7EBB" w:rsidRPr="0017771C" w:rsidRDefault="007F7EBB" w:rsidP="00753C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42799B60" w14:textId="3D2DF49C" w:rsidR="00753C00" w:rsidRPr="0017771C" w:rsidRDefault="007F7EBB" w:rsidP="00415A4C">
      <w:pPr>
        <w:pStyle w:val="QuestionNumbers"/>
      </w:pPr>
      <w:r w:rsidRPr="0017771C">
        <w:t>What wa</w:t>
      </w:r>
      <w:r w:rsidR="00753C00" w:rsidRPr="0017771C">
        <w:t xml:space="preserve">s your total </w:t>
      </w:r>
      <w:r w:rsidR="00753C00" w:rsidRPr="0017771C">
        <w:rPr>
          <w:u w:val="single"/>
        </w:rPr>
        <w:t>household</w:t>
      </w:r>
      <w:r w:rsidR="00753C00" w:rsidRPr="0017771C">
        <w:t xml:space="preserve"> in</w:t>
      </w:r>
      <w:r w:rsidRPr="0017771C">
        <w:t>come for 2013</w:t>
      </w:r>
      <w:r w:rsidR="00753C00" w:rsidRPr="0017771C">
        <w:t xml:space="preserve"> (before taxes)? </w:t>
      </w:r>
    </w:p>
    <w:p w14:paraId="4E4A918F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spacing w:before="120" w:after="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Under $15,000</w:t>
      </w:r>
    </w:p>
    <w:p w14:paraId="1DBEF311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$15,000 to $29,999</w:t>
      </w:r>
    </w:p>
    <w:p w14:paraId="417F9E08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$30,000 to $39,999</w:t>
      </w:r>
    </w:p>
    <w:p w14:paraId="57DE5DFD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$40,000 to $49,999</w:t>
      </w:r>
    </w:p>
    <w:p w14:paraId="08C89EE3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$50,000 to $59,999</w:t>
      </w:r>
    </w:p>
    <w:p w14:paraId="13841421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$60,000 to $74,999</w:t>
      </w:r>
    </w:p>
    <w:p w14:paraId="4D04E92A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$75,000 to $99,999</w:t>
      </w:r>
    </w:p>
    <w:p w14:paraId="5071CC6B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100,000 to $149,999</w:t>
      </w:r>
    </w:p>
    <w:p w14:paraId="38BC0EBF" w14:textId="4E0352BA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 xml:space="preserve">$150,000 to </w:t>
      </w:r>
      <w:r w:rsidR="0007533D" w:rsidRPr="0017771C">
        <w:rPr>
          <w:rFonts w:cs="Arial"/>
          <w:color w:val="000000"/>
          <w:sz w:val="22"/>
          <w:szCs w:val="18"/>
        </w:rPr>
        <w:t>$190</w:t>
      </w:r>
      <w:r w:rsidRPr="0017771C">
        <w:rPr>
          <w:rFonts w:cs="Arial"/>
          <w:color w:val="000000"/>
          <w:sz w:val="22"/>
          <w:szCs w:val="18"/>
        </w:rPr>
        <w:t xml:space="preserve">,999 </w:t>
      </w:r>
    </w:p>
    <w:p w14:paraId="218E821E" w14:textId="76230F99" w:rsidR="00753C00" w:rsidRPr="0017771C" w:rsidRDefault="008869C9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18"/>
        </w:rPr>
        <w:t>$191,000</w:t>
      </w:r>
      <w:r w:rsidR="00753C00" w:rsidRPr="0017771C">
        <w:rPr>
          <w:rFonts w:cs="Arial"/>
          <w:color w:val="000000"/>
          <w:sz w:val="22"/>
          <w:szCs w:val="18"/>
        </w:rPr>
        <w:t xml:space="preserve"> or more </w:t>
      </w:r>
    </w:p>
    <w:p w14:paraId="73226C5F" w14:textId="77777777" w:rsidR="00753C00" w:rsidRPr="0017771C" w:rsidRDefault="00753C00" w:rsidP="004734F4">
      <w:pPr>
        <w:numPr>
          <w:ilvl w:val="0"/>
          <w:numId w:val="23"/>
        </w:numPr>
        <w:tabs>
          <w:tab w:val="left" w:pos="36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Don’t know / Prefer not to say</w:t>
      </w:r>
    </w:p>
    <w:p w14:paraId="0AA4708D" w14:textId="77777777" w:rsidR="00753C00" w:rsidRPr="0017771C" w:rsidRDefault="00753C00" w:rsidP="00753C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676BAD73" w14:textId="77777777" w:rsidR="008A5776" w:rsidRPr="0017771C" w:rsidRDefault="008A5776" w:rsidP="00753C00">
      <w:pPr>
        <w:pStyle w:val="Footer"/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</w:tabs>
        <w:ind w:left="1440"/>
        <w:rPr>
          <w:rFonts w:cs="Arial"/>
          <w:color w:val="000000"/>
          <w:sz w:val="22"/>
          <w:szCs w:val="18"/>
        </w:rPr>
      </w:pPr>
    </w:p>
    <w:p w14:paraId="35B5640F" w14:textId="77777777" w:rsidR="008A5776" w:rsidRPr="0017771C" w:rsidRDefault="008A5776" w:rsidP="008A5776">
      <w:pPr>
        <w:pStyle w:val="QuestionNumbers"/>
      </w:pPr>
      <w:r w:rsidRPr="0017771C">
        <w:t>Thinking of all the savings and investments you have, including retirement savings in a 401(k), 403B or similar employer sponsored retirement account, what would you estimate as the total amount of your household savings?</w:t>
      </w:r>
    </w:p>
    <w:p w14:paraId="0ACC517E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spacing w:before="120"/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No savings at all</w:t>
      </w:r>
    </w:p>
    <w:p w14:paraId="5B5F1189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Less than $1,000</w:t>
      </w:r>
    </w:p>
    <w:p w14:paraId="6930888A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$1,000 to less than $5,000</w:t>
      </w:r>
    </w:p>
    <w:p w14:paraId="05F2F2D3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$5,000 to less than $10,000</w:t>
      </w:r>
    </w:p>
    <w:p w14:paraId="545A3037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$10,000 to less than $25,000</w:t>
      </w:r>
    </w:p>
    <w:p w14:paraId="22F8843A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$25,000 to less than $100,000</w:t>
      </w:r>
    </w:p>
    <w:p w14:paraId="32F55B2B" w14:textId="77777777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>$100,000 to less than $200,000</w:t>
      </w:r>
    </w:p>
    <w:p w14:paraId="6553EEEF" w14:textId="51D07033" w:rsidR="00191EC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 xml:space="preserve">$200,000 </w:t>
      </w:r>
      <w:r w:rsidR="00191EC6" w:rsidRPr="0017771C">
        <w:rPr>
          <w:rFonts w:cs="Arial"/>
          <w:color w:val="000000"/>
          <w:sz w:val="22"/>
          <w:szCs w:val="22"/>
        </w:rPr>
        <w:t>to less than $500,000</w:t>
      </w:r>
    </w:p>
    <w:p w14:paraId="42B6A485" w14:textId="6654CEC1" w:rsidR="008A5776" w:rsidRPr="0017771C" w:rsidRDefault="00191EC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  <w:szCs w:val="22"/>
        </w:rPr>
        <w:t xml:space="preserve">$500,000 </w:t>
      </w:r>
      <w:r w:rsidR="00AE4242" w:rsidRPr="0017771C">
        <w:rPr>
          <w:rFonts w:cs="Arial"/>
          <w:color w:val="000000"/>
          <w:sz w:val="22"/>
          <w:szCs w:val="22"/>
        </w:rPr>
        <w:t>to less than $1 million</w:t>
      </w:r>
    </w:p>
    <w:p w14:paraId="1ECF9E0A" w14:textId="663B3156" w:rsidR="00AE4242" w:rsidRPr="0017771C" w:rsidRDefault="008B56C7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$1 million or more</w:t>
      </w:r>
    </w:p>
    <w:p w14:paraId="28EA0B04" w14:textId="73D24A3F" w:rsidR="008A5776" w:rsidRPr="0017771C" w:rsidRDefault="008A5776" w:rsidP="004734F4">
      <w:pPr>
        <w:numPr>
          <w:ilvl w:val="0"/>
          <w:numId w:val="37"/>
        </w:numPr>
        <w:tabs>
          <w:tab w:val="left" w:pos="720"/>
        </w:tabs>
        <w:rPr>
          <w:rFonts w:cs="Arial"/>
          <w:color w:val="000000"/>
          <w:sz w:val="22"/>
        </w:rPr>
      </w:pPr>
      <w:r w:rsidRPr="0017771C">
        <w:rPr>
          <w:rFonts w:cs="Arial"/>
          <w:color w:val="000000"/>
          <w:sz w:val="22"/>
        </w:rPr>
        <w:t>Don’t know / Prefer not to say</w:t>
      </w:r>
    </w:p>
    <w:p w14:paraId="0F0BF3DE" w14:textId="77777777" w:rsidR="00C47EC5" w:rsidRPr="0017771C" w:rsidRDefault="00C47EC5" w:rsidP="00A434DB">
      <w:pPr>
        <w:rPr>
          <w:rFonts w:cs="Arial"/>
          <w:sz w:val="22"/>
          <w:szCs w:val="18"/>
        </w:rPr>
      </w:pPr>
    </w:p>
    <w:p w14:paraId="649D9590" w14:textId="218D60BB" w:rsidR="002A754E" w:rsidRPr="00E35601" w:rsidRDefault="00A434DB" w:rsidP="00BB66D9">
      <w:pPr>
        <w:rPr>
          <w:rFonts w:cs="Arial"/>
          <w:color w:val="000000"/>
          <w:sz w:val="22"/>
        </w:rPr>
      </w:pPr>
      <w:r w:rsidRPr="0017771C">
        <w:rPr>
          <w:rFonts w:cs="Arial"/>
          <w:sz w:val="22"/>
          <w:szCs w:val="18"/>
        </w:rPr>
        <w:t>Thank you very much for participating in our survey.</w:t>
      </w:r>
      <w:bookmarkStart w:id="0" w:name="_GoBack"/>
      <w:bookmarkEnd w:id="0"/>
    </w:p>
    <w:sectPr w:rsidR="002A754E" w:rsidRPr="00E35601" w:rsidSect="0035205B">
      <w:headerReference w:type="default" r:id="rId10"/>
      <w:footerReference w:type="even" r:id="rId11"/>
      <w:footerReference w:type="default" r:id="rId12"/>
      <w:headerReference w:type="first" r:id="rId13"/>
      <w:pgSz w:w="12240" w:h="15840" w:code="1"/>
      <w:pgMar w:top="720" w:right="720" w:bottom="144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3A365" w14:textId="77777777" w:rsidR="008F6C0F" w:rsidRDefault="008F6C0F">
      <w:r>
        <w:separator/>
      </w:r>
    </w:p>
  </w:endnote>
  <w:endnote w:type="continuationSeparator" w:id="0">
    <w:p w14:paraId="441D5688" w14:textId="77777777" w:rsidR="008F6C0F" w:rsidRDefault="008F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20A7E" w14:textId="77777777" w:rsidR="008F6C0F" w:rsidRDefault="008F6C0F" w:rsidP="002A754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196E8C" w14:textId="77777777" w:rsidR="008F6C0F" w:rsidRDefault="008F6C0F" w:rsidP="002A754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8716F" w14:textId="77777777" w:rsidR="008F6C0F" w:rsidRDefault="008F6C0F" w:rsidP="002A754E">
    <w:pPr>
      <w:pStyle w:val="Footer"/>
      <w:framePr w:wrap="around" w:vAnchor="text" w:hAnchor="page" w:x="11242" w:y="-25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66D9">
      <w:rPr>
        <w:rStyle w:val="PageNumber"/>
        <w:noProof/>
      </w:rPr>
      <w:t>16</w:t>
    </w:r>
    <w:r>
      <w:rPr>
        <w:rStyle w:val="PageNumber"/>
      </w:rPr>
      <w:fldChar w:fldCharType="end"/>
    </w:r>
  </w:p>
  <w:p w14:paraId="26948592" w14:textId="6D3665DA" w:rsidR="008F6C0F" w:rsidRDefault="008F6C0F" w:rsidP="002A754E">
    <w:pPr>
      <w:pStyle w:val="Footer"/>
      <w:ind w:right="360"/>
    </w:pPr>
    <w:r>
      <w:rPr>
        <w:noProof/>
        <w:szCs w:val="20"/>
        <w:lang w:val="en-US" w:eastAsia="en-US"/>
      </w:rPr>
      <w:drawing>
        <wp:anchor distT="0" distB="0" distL="114300" distR="114300" simplePos="0" relativeHeight="251657216" behindDoc="1" locked="1" layoutInCell="1" allowOverlap="1" wp14:anchorId="5809CE81" wp14:editId="1D980CF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FCE06" w14:textId="77777777" w:rsidR="008F6C0F" w:rsidRDefault="008F6C0F">
      <w:r>
        <w:separator/>
      </w:r>
    </w:p>
  </w:footnote>
  <w:footnote w:type="continuationSeparator" w:id="0">
    <w:p w14:paraId="10EF55D8" w14:textId="77777777" w:rsidR="008F6C0F" w:rsidRDefault="008F6C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390A6" w14:textId="77777777" w:rsidR="008F6C0F" w:rsidRDefault="008F6C0F" w:rsidP="002A754E">
    <w:pPr>
      <w:pStyle w:val="Header"/>
      <w:tabs>
        <w:tab w:val="clear" w:pos="4320"/>
        <w:tab w:val="clear" w:pos="8640"/>
        <w:tab w:val="left" w:pos="6255"/>
      </w:tabs>
    </w:pP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796A2" w14:textId="77777777" w:rsidR="008F6C0F" w:rsidRPr="007B67AD" w:rsidRDefault="008F6C0F" w:rsidP="00BF6425">
    <w:pPr>
      <w:pStyle w:val="Header"/>
      <w:jc w:val="right"/>
      <w:rPr>
        <w:b/>
        <w:sz w:val="28"/>
        <w:szCs w:val="28"/>
      </w:rPr>
    </w:pPr>
    <w:r w:rsidRPr="007B67AD">
      <w:rPr>
        <w:b/>
        <w:sz w:val="28"/>
        <w:szCs w:val="28"/>
      </w:rPr>
      <w:t>P</w:t>
    </w:r>
    <w:r>
      <w:rPr>
        <w:b/>
        <w:sz w:val="28"/>
        <w:szCs w:val="28"/>
      </w:rPr>
      <w:t>REDECISIONAL</w:t>
    </w:r>
  </w:p>
  <w:p w14:paraId="44DA6619" w14:textId="77777777" w:rsidR="008F6C0F" w:rsidRDefault="008F6C0F">
    <w:pPr>
      <w:pStyle w:val="Header"/>
    </w:pPr>
  </w:p>
  <w:p w14:paraId="098BAFB1" w14:textId="77777777" w:rsidR="008F6C0F" w:rsidRDefault="008F6C0F">
    <w:pPr>
      <w:pStyle w:val="Header"/>
    </w:pPr>
  </w:p>
  <w:p w14:paraId="4EDFCE46" w14:textId="77777777" w:rsidR="008F6C0F" w:rsidRDefault="008F6C0F">
    <w:pPr>
      <w:pStyle w:val="Header"/>
    </w:pPr>
  </w:p>
  <w:p w14:paraId="7AF93D60" w14:textId="77777777" w:rsidR="008F6C0F" w:rsidRDefault="008F6C0F">
    <w:pPr>
      <w:pStyle w:val="Header"/>
    </w:pPr>
  </w:p>
  <w:p w14:paraId="46B485EF" w14:textId="77777777" w:rsidR="008F6C0F" w:rsidRDefault="008F6C0F">
    <w:pPr>
      <w:pStyle w:val="Header"/>
    </w:pPr>
  </w:p>
  <w:p w14:paraId="1682F79F" w14:textId="77777777" w:rsidR="008F6C0F" w:rsidRDefault="008F6C0F">
    <w:pPr>
      <w:pStyle w:val="Header"/>
    </w:pPr>
  </w:p>
  <w:p w14:paraId="3962416A" w14:textId="77777777" w:rsidR="008F6C0F" w:rsidRDefault="008F6C0F">
    <w:pPr>
      <w:pStyle w:val="Header"/>
    </w:pPr>
  </w:p>
  <w:p w14:paraId="09745142" w14:textId="77777777" w:rsidR="008F6C0F" w:rsidRDefault="008F6C0F">
    <w:pPr>
      <w:pStyle w:val="Header"/>
    </w:pPr>
  </w:p>
  <w:p w14:paraId="4E5E0AF8" w14:textId="77777777" w:rsidR="008F6C0F" w:rsidRDefault="008F6C0F">
    <w:pPr>
      <w:pStyle w:val="Header"/>
    </w:pPr>
  </w:p>
  <w:p w14:paraId="08D7BC91" w14:textId="48EE8691" w:rsidR="008F6C0F" w:rsidRDefault="008F6C0F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0B440142" wp14:editId="2890753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1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B2C7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347516"/>
    <w:multiLevelType w:val="hybridMultilevel"/>
    <w:tmpl w:val="9DBCC2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3744A"/>
    <w:multiLevelType w:val="hybridMultilevel"/>
    <w:tmpl w:val="ED021DE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073247D1"/>
    <w:multiLevelType w:val="hybridMultilevel"/>
    <w:tmpl w:val="3F062D42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66DA3"/>
    <w:multiLevelType w:val="hybridMultilevel"/>
    <w:tmpl w:val="A67EC6F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">
    <w:nsid w:val="0CB76FAB"/>
    <w:multiLevelType w:val="hybridMultilevel"/>
    <w:tmpl w:val="7C0EB4BC"/>
    <w:lvl w:ilvl="0" w:tplc="04090019">
      <w:start w:val="1"/>
      <w:numFmt w:val="lowerLetter"/>
      <w:lvlText w:val="%1."/>
      <w:lvlJc w:val="left"/>
      <w:pPr>
        <w:ind w:left="1714" w:hanging="360"/>
      </w:pPr>
    </w:lvl>
    <w:lvl w:ilvl="1" w:tplc="04090019">
      <w:start w:val="1"/>
      <w:numFmt w:val="lowerLetter"/>
      <w:lvlText w:val="%2."/>
      <w:lvlJc w:val="left"/>
      <w:pPr>
        <w:ind w:left="2434" w:hanging="360"/>
      </w:pPr>
    </w:lvl>
    <w:lvl w:ilvl="2" w:tplc="0409001B">
      <w:start w:val="1"/>
      <w:numFmt w:val="lowerRoman"/>
      <w:lvlText w:val="%3."/>
      <w:lvlJc w:val="right"/>
      <w:pPr>
        <w:ind w:left="3154" w:hanging="180"/>
      </w:pPr>
    </w:lvl>
    <w:lvl w:ilvl="3" w:tplc="0409000F" w:tentative="1">
      <w:start w:val="1"/>
      <w:numFmt w:val="decimal"/>
      <w:lvlText w:val="%4."/>
      <w:lvlJc w:val="left"/>
      <w:pPr>
        <w:ind w:left="3874" w:hanging="360"/>
      </w:pPr>
    </w:lvl>
    <w:lvl w:ilvl="4" w:tplc="04090019" w:tentative="1">
      <w:start w:val="1"/>
      <w:numFmt w:val="lowerLetter"/>
      <w:lvlText w:val="%5."/>
      <w:lvlJc w:val="left"/>
      <w:pPr>
        <w:ind w:left="4594" w:hanging="360"/>
      </w:pPr>
    </w:lvl>
    <w:lvl w:ilvl="5" w:tplc="0409001B" w:tentative="1">
      <w:start w:val="1"/>
      <w:numFmt w:val="lowerRoman"/>
      <w:lvlText w:val="%6."/>
      <w:lvlJc w:val="right"/>
      <w:pPr>
        <w:ind w:left="5314" w:hanging="180"/>
      </w:pPr>
    </w:lvl>
    <w:lvl w:ilvl="6" w:tplc="0409000F" w:tentative="1">
      <w:start w:val="1"/>
      <w:numFmt w:val="decimal"/>
      <w:lvlText w:val="%7."/>
      <w:lvlJc w:val="left"/>
      <w:pPr>
        <w:ind w:left="6034" w:hanging="360"/>
      </w:pPr>
    </w:lvl>
    <w:lvl w:ilvl="7" w:tplc="04090019" w:tentative="1">
      <w:start w:val="1"/>
      <w:numFmt w:val="lowerLetter"/>
      <w:lvlText w:val="%8."/>
      <w:lvlJc w:val="left"/>
      <w:pPr>
        <w:ind w:left="6754" w:hanging="360"/>
      </w:pPr>
    </w:lvl>
    <w:lvl w:ilvl="8" w:tplc="0409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7">
    <w:nsid w:val="0EDA7B4D"/>
    <w:multiLevelType w:val="hybridMultilevel"/>
    <w:tmpl w:val="0B5E789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FF8474B"/>
    <w:multiLevelType w:val="hybridMultilevel"/>
    <w:tmpl w:val="AF7E08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75EF0"/>
    <w:multiLevelType w:val="hybridMultilevel"/>
    <w:tmpl w:val="258E2E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392A9E"/>
    <w:multiLevelType w:val="hybridMultilevel"/>
    <w:tmpl w:val="9DBCC2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E7107"/>
    <w:multiLevelType w:val="hybridMultilevel"/>
    <w:tmpl w:val="A67EC6FA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>
      <w:start w:val="1"/>
      <w:numFmt w:val="lowerRoman"/>
      <w:lvlText w:val="%3."/>
      <w:lvlJc w:val="right"/>
      <w:pPr>
        <w:ind w:left="3330" w:hanging="180"/>
      </w:pPr>
    </w:lvl>
    <w:lvl w:ilvl="3" w:tplc="0409000F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2">
    <w:nsid w:val="26AB2A59"/>
    <w:multiLevelType w:val="hybridMultilevel"/>
    <w:tmpl w:val="141A74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20A45"/>
    <w:multiLevelType w:val="hybridMultilevel"/>
    <w:tmpl w:val="5F581A7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E6757E1"/>
    <w:multiLevelType w:val="hybridMultilevel"/>
    <w:tmpl w:val="2B10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95BBD"/>
    <w:multiLevelType w:val="hybridMultilevel"/>
    <w:tmpl w:val="4ADE80CA"/>
    <w:lvl w:ilvl="0" w:tplc="CEECB1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63BD0"/>
    <w:multiLevelType w:val="hybridMultilevel"/>
    <w:tmpl w:val="54581C88"/>
    <w:lvl w:ilvl="0" w:tplc="CA42DF68">
      <w:start w:val="1"/>
      <w:numFmt w:val="decimal"/>
      <w:lvlText w:val="%1."/>
      <w:lvlJc w:val="left"/>
      <w:pPr>
        <w:ind w:left="990" w:hanging="360"/>
      </w:pPr>
      <w:rPr>
        <w:b w:val="0"/>
        <w:i w:val="0"/>
      </w:rPr>
    </w:lvl>
    <w:lvl w:ilvl="1" w:tplc="0AFCC5E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F1404"/>
    <w:multiLevelType w:val="hybridMultilevel"/>
    <w:tmpl w:val="4DCACC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53FAC"/>
    <w:multiLevelType w:val="hybridMultilevel"/>
    <w:tmpl w:val="D9869D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6FC2AFD"/>
    <w:multiLevelType w:val="hybridMultilevel"/>
    <w:tmpl w:val="23F0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4AFC0">
      <w:start w:val="1"/>
      <w:numFmt w:val="lowerLetter"/>
      <w:pStyle w:val="NCBodycopy"/>
      <w:lvlText w:val="%2."/>
      <w:lvlJc w:val="left"/>
      <w:pPr>
        <w:ind w:left="450" w:hanging="360"/>
      </w:pPr>
      <w:rPr>
        <w:rFonts w:hint="default"/>
      </w:rPr>
    </w:lvl>
    <w:lvl w:ilvl="2" w:tplc="074A168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005D23"/>
    <w:multiLevelType w:val="hybridMultilevel"/>
    <w:tmpl w:val="9DBCC2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755D8A"/>
    <w:multiLevelType w:val="hybridMultilevel"/>
    <w:tmpl w:val="89609416"/>
    <w:lvl w:ilvl="0" w:tplc="CEECB1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A011AD"/>
    <w:multiLevelType w:val="hybridMultilevel"/>
    <w:tmpl w:val="FB50D5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C6D7F"/>
    <w:multiLevelType w:val="hybridMultilevel"/>
    <w:tmpl w:val="A35A66EA"/>
    <w:name w:val="Question25"/>
    <w:lvl w:ilvl="0" w:tplc="A6DE0254">
      <w:start w:val="1"/>
      <w:numFmt w:val="decimal"/>
      <w:pStyle w:val="2ResponseCategories"/>
      <w:lvlText w:val="%1"/>
      <w:lvlJc w:val="left"/>
      <w:pPr>
        <w:ind w:left="180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6283C87"/>
    <w:multiLevelType w:val="hybridMultilevel"/>
    <w:tmpl w:val="FB50D5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4271C5"/>
    <w:multiLevelType w:val="hybridMultilevel"/>
    <w:tmpl w:val="258E2E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0B020E"/>
    <w:multiLevelType w:val="hybridMultilevel"/>
    <w:tmpl w:val="4DCACC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3C4BCC"/>
    <w:multiLevelType w:val="hybridMultilevel"/>
    <w:tmpl w:val="7C0EB4BC"/>
    <w:lvl w:ilvl="0" w:tplc="04090019">
      <w:start w:val="1"/>
      <w:numFmt w:val="lowerLetter"/>
      <w:lvlText w:val="%1."/>
      <w:lvlJc w:val="left"/>
      <w:pPr>
        <w:ind w:left="1714" w:hanging="360"/>
      </w:pPr>
    </w:lvl>
    <w:lvl w:ilvl="1" w:tplc="04090019">
      <w:start w:val="1"/>
      <w:numFmt w:val="lowerLetter"/>
      <w:lvlText w:val="%2."/>
      <w:lvlJc w:val="left"/>
      <w:pPr>
        <w:ind w:left="2434" w:hanging="360"/>
      </w:pPr>
    </w:lvl>
    <w:lvl w:ilvl="2" w:tplc="0409001B">
      <w:start w:val="1"/>
      <w:numFmt w:val="lowerRoman"/>
      <w:lvlText w:val="%3."/>
      <w:lvlJc w:val="right"/>
      <w:pPr>
        <w:ind w:left="3154" w:hanging="180"/>
      </w:pPr>
    </w:lvl>
    <w:lvl w:ilvl="3" w:tplc="0409000F" w:tentative="1">
      <w:start w:val="1"/>
      <w:numFmt w:val="decimal"/>
      <w:lvlText w:val="%4."/>
      <w:lvlJc w:val="left"/>
      <w:pPr>
        <w:ind w:left="3874" w:hanging="360"/>
      </w:pPr>
    </w:lvl>
    <w:lvl w:ilvl="4" w:tplc="04090019" w:tentative="1">
      <w:start w:val="1"/>
      <w:numFmt w:val="lowerLetter"/>
      <w:lvlText w:val="%5."/>
      <w:lvlJc w:val="left"/>
      <w:pPr>
        <w:ind w:left="4594" w:hanging="360"/>
      </w:pPr>
    </w:lvl>
    <w:lvl w:ilvl="5" w:tplc="0409001B" w:tentative="1">
      <w:start w:val="1"/>
      <w:numFmt w:val="lowerRoman"/>
      <w:lvlText w:val="%6."/>
      <w:lvlJc w:val="right"/>
      <w:pPr>
        <w:ind w:left="5314" w:hanging="180"/>
      </w:pPr>
    </w:lvl>
    <w:lvl w:ilvl="6" w:tplc="0409000F" w:tentative="1">
      <w:start w:val="1"/>
      <w:numFmt w:val="decimal"/>
      <w:lvlText w:val="%7."/>
      <w:lvlJc w:val="left"/>
      <w:pPr>
        <w:ind w:left="6034" w:hanging="360"/>
      </w:pPr>
    </w:lvl>
    <w:lvl w:ilvl="7" w:tplc="04090019" w:tentative="1">
      <w:start w:val="1"/>
      <w:numFmt w:val="lowerLetter"/>
      <w:lvlText w:val="%8."/>
      <w:lvlJc w:val="left"/>
      <w:pPr>
        <w:ind w:left="6754" w:hanging="360"/>
      </w:pPr>
    </w:lvl>
    <w:lvl w:ilvl="8" w:tplc="0409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28">
    <w:nsid w:val="4A4D1D9F"/>
    <w:multiLevelType w:val="hybridMultilevel"/>
    <w:tmpl w:val="7C0EB4BC"/>
    <w:lvl w:ilvl="0" w:tplc="04090019">
      <w:start w:val="1"/>
      <w:numFmt w:val="lowerLetter"/>
      <w:lvlText w:val="%1."/>
      <w:lvlJc w:val="left"/>
      <w:pPr>
        <w:ind w:left="1714" w:hanging="360"/>
      </w:pPr>
    </w:lvl>
    <w:lvl w:ilvl="1" w:tplc="04090019">
      <w:start w:val="1"/>
      <w:numFmt w:val="lowerLetter"/>
      <w:lvlText w:val="%2."/>
      <w:lvlJc w:val="left"/>
      <w:pPr>
        <w:ind w:left="2434" w:hanging="360"/>
      </w:pPr>
    </w:lvl>
    <w:lvl w:ilvl="2" w:tplc="0409001B">
      <w:start w:val="1"/>
      <w:numFmt w:val="lowerRoman"/>
      <w:lvlText w:val="%3."/>
      <w:lvlJc w:val="right"/>
      <w:pPr>
        <w:ind w:left="3154" w:hanging="180"/>
      </w:pPr>
    </w:lvl>
    <w:lvl w:ilvl="3" w:tplc="0409000F" w:tentative="1">
      <w:start w:val="1"/>
      <w:numFmt w:val="decimal"/>
      <w:lvlText w:val="%4."/>
      <w:lvlJc w:val="left"/>
      <w:pPr>
        <w:ind w:left="3874" w:hanging="360"/>
      </w:pPr>
    </w:lvl>
    <w:lvl w:ilvl="4" w:tplc="04090019" w:tentative="1">
      <w:start w:val="1"/>
      <w:numFmt w:val="lowerLetter"/>
      <w:lvlText w:val="%5."/>
      <w:lvlJc w:val="left"/>
      <w:pPr>
        <w:ind w:left="4594" w:hanging="360"/>
      </w:pPr>
    </w:lvl>
    <w:lvl w:ilvl="5" w:tplc="0409001B" w:tentative="1">
      <w:start w:val="1"/>
      <w:numFmt w:val="lowerRoman"/>
      <w:lvlText w:val="%6."/>
      <w:lvlJc w:val="right"/>
      <w:pPr>
        <w:ind w:left="5314" w:hanging="180"/>
      </w:pPr>
    </w:lvl>
    <w:lvl w:ilvl="6" w:tplc="0409000F" w:tentative="1">
      <w:start w:val="1"/>
      <w:numFmt w:val="decimal"/>
      <w:lvlText w:val="%7."/>
      <w:lvlJc w:val="left"/>
      <w:pPr>
        <w:ind w:left="6034" w:hanging="360"/>
      </w:pPr>
    </w:lvl>
    <w:lvl w:ilvl="7" w:tplc="04090019" w:tentative="1">
      <w:start w:val="1"/>
      <w:numFmt w:val="lowerLetter"/>
      <w:lvlText w:val="%8."/>
      <w:lvlJc w:val="left"/>
      <w:pPr>
        <w:ind w:left="6754" w:hanging="360"/>
      </w:pPr>
    </w:lvl>
    <w:lvl w:ilvl="8" w:tplc="0409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29">
    <w:nsid w:val="4DAB698C"/>
    <w:multiLevelType w:val="hybridMultilevel"/>
    <w:tmpl w:val="141A74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C31C40"/>
    <w:multiLevelType w:val="hybridMultilevel"/>
    <w:tmpl w:val="15469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473F7C"/>
    <w:multiLevelType w:val="hybridMultilevel"/>
    <w:tmpl w:val="FB50D5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61258A"/>
    <w:multiLevelType w:val="multilevel"/>
    <w:tmpl w:val="552284A2"/>
    <w:name w:val="Question2"/>
    <w:styleLink w:val="Questionnaire"/>
    <w:lvl w:ilvl="0">
      <w:start w:val="1"/>
      <w:numFmt w:val="decimal"/>
      <w:lvlText w:val="Q%1."/>
      <w:lvlJc w:val="left"/>
      <w:pPr>
        <w:ind w:left="2772" w:hanging="79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upperLetter"/>
      <w:pStyle w:val="Listintable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53843BA9"/>
    <w:multiLevelType w:val="hybridMultilevel"/>
    <w:tmpl w:val="A0E86C46"/>
    <w:lvl w:ilvl="0" w:tplc="7C1CBE4E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65B2E98E">
      <w:start w:val="1"/>
      <w:numFmt w:val="lowerLetter"/>
      <w:pStyle w:val="2listlowercase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6B64A7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0574B3"/>
    <w:multiLevelType w:val="hybridMultilevel"/>
    <w:tmpl w:val="E64EE0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77E48AF"/>
    <w:multiLevelType w:val="multilevel"/>
    <w:tmpl w:val="2F5C2F04"/>
    <w:lvl w:ilvl="0">
      <w:start w:val="1"/>
      <w:numFmt w:val="decimal"/>
      <w:pStyle w:val="1QuexListLevel1"/>
      <w:lvlText w:val="Q%1"/>
      <w:lvlJc w:val="left"/>
      <w:pPr>
        <w:ind w:left="720" w:hanging="360"/>
      </w:pPr>
      <w:rPr>
        <w:rFonts w:hint="default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-63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-27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90" w:hanging="360"/>
      </w:pPr>
      <w:rPr>
        <w:rFonts w:hint="default"/>
      </w:rPr>
    </w:lvl>
  </w:abstractNum>
  <w:abstractNum w:abstractNumId="36">
    <w:nsid w:val="5D571544"/>
    <w:multiLevelType w:val="multilevel"/>
    <w:tmpl w:val="9DD2F6EE"/>
    <w:lvl w:ilvl="0">
      <w:start w:val="1"/>
      <w:numFmt w:val="decimal"/>
      <w:pStyle w:val="ListParagraphChar"/>
      <w:suff w:val="space"/>
      <w:lvlText w:val="Q%1)"/>
      <w:lvlJc w:val="right"/>
      <w:pPr>
        <w:ind w:left="72" w:hanging="72"/>
      </w:pPr>
      <w:rPr>
        <w:rFonts w:ascii="Calibri" w:hAnsi="Calibri" w:cs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40404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oSpacingChar"/>
      <w:suff w:val="space"/>
      <w:lvlText w:val="%1.%2)"/>
      <w:lvlJc w:val="right"/>
      <w:pPr>
        <w:ind w:left="71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40404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)"/>
      <w:lvlJc w:val="right"/>
      <w:pPr>
        <w:ind w:left="1080"/>
      </w:pPr>
      <w:rPr>
        <w:rFonts w:cs="Times New Roman" w:hint="default"/>
      </w:rPr>
    </w:lvl>
    <w:lvl w:ilvl="3">
      <w:start w:val="1"/>
      <w:numFmt w:val="decimal"/>
      <w:suff w:val="space"/>
      <w:lvlText w:val="%1.%2.%3.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7">
    <w:nsid w:val="5FF50AE6"/>
    <w:multiLevelType w:val="hybridMultilevel"/>
    <w:tmpl w:val="3F062D42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1F3E0B"/>
    <w:multiLevelType w:val="hybridMultilevel"/>
    <w:tmpl w:val="141A74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860D8B"/>
    <w:multiLevelType w:val="hybridMultilevel"/>
    <w:tmpl w:val="FB50D5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8A6DDC"/>
    <w:multiLevelType w:val="hybridMultilevel"/>
    <w:tmpl w:val="E64EE0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45D0E8B"/>
    <w:multiLevelType w:val="hybridMultilevel"/>
    <w:tmpl w:val="B9E0694C"/>
    <w:lvl w:ilvl="0" w:tplc="3308449A">
      <w:start w:val="1"/>
      <w:numFmt w:val="decimal"/>
      <w:pStyle w:val="QuestionNumbers"/>
      <w:lvlText w:val="%1."/>
      <w:lvlJc w:val="left"/>
      <w:pPr>
        <w:ind w:left="99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96CBF4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0E0946"/>
    <w:multiLevelType w:val="hybridMultilevel"/>
    <w:tmpl w:val="ED021DE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3">
    <w:nsid w:val="6B491429"/>
    <w:multiLevelType w:val="hybridMultilevel"/>
    <w:tmpl w:val="FB50D5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CB6694"/>
    <w:multiLevelType w:val="hybridMultilevel"/>
    <w:tmpl w:val="9DBCC2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C1314F"/>
    <w:multiLevelType w:val="hybridMultilevel"/>
    <w:tmpl w:val="B4FE2B26"/>
    <w:lvl w:ilvl="0" w:tplc="51A6CC0E">
      <w:start w:val="1"/>
      <w:numFmt w:val="bullet"/>
      <w:pStyle w:val="ListBullet"/>
      <w:lvlText w:val=""/>
      <w:lvlJc w:val="left"/>
      <w:pPr>
        <w:tabs>
          <w:tab w:val="num" w:pos="144"/>
        </w:tabs>
        <w:ind w:left="288" w:hanging="288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6F1A096F"/>
    <w:multiLevelType w:val="hybridMultilevel"/>
    <w:tmpl w:val="258E2E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180123B"/>
    <w:multiLevelType w:val="hybridMultilevel"/>
    <w:tmpl w:val="0868D15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>
    <w:nsid w:val="75E81F62"/>
    <w:multiLevelType w:val="hybridMultilevel"/>
    <w:tmpl w:val="ED021DE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9">
    <w:nsid w:val="75EE05DA"/>
    <w:multiLevelType w:val="hybridMultilevel"/>
    <w:tmpl w:val="9E98AC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4B26FF"/>
    <w:multiLevelType w:val="hybridMultilevel"/>
    <w:tmpl w:val="969C81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2F3B3F"/>
    <w:multiLevelType w:val="hybridMultilevel"/>
    <w:tmpl w:val="141A74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914D6C"/>
    <w:multiLevelType w:val="hybridMultilevel"/>
    <w:tmpl w:val="7C0EB4BC"/>
    <w:lvl w:ilvl="0" w:tplc="04090019">
      <w:start w:val="1"/>
      <w:numFmt w:val="lowerLetter"/>
      <w:lvlText w:val="%1."/>
      <w:lvlJc w:val="left"/>
      <w:pPr>
        <w:ind w:left="1714" w:hanging="360"/>
      </w:pPr>
    </w:lvl>
    <w:lvl w:ilvl="1" w:tplc="04090019">
      <w:start w:val="1"/>
      <w:numFmt w:val="lowerLetter"/>
      <w:lvlText w:val="%2."/>
      <w:lvlJc w:val="left"/>
      <w:pPr>
        <w:ind w:left="2434" w:hanging="360"/>
      </w:pPr>
    </w:lvl>
    <w:lvl w:ilvl="2" w:tplc="0409001B">
      <w:start w:val="1"/>
      <w:numFmt w:val="lowerRoman"/>
      <w:lvlText w:val="%3."/>
      <w:lvlJc w:val="right"/>
      <w:pPr>
        <w:ind w:left="3154" w:hanging="180"/>
      </w:pPr>
    </w:lvl>
    <w:lvl w:ilvl="3" w:tplc="0409000F" w:tentative="1">
      <w:start w:val="1"/>
      <w:numFmt w:val="decimal"/>
      <w:lvlText w:val="%4."/>
      <w:lvlJc w:val="left"/>
      <w:pPr>
        <w:ind w:left="3874" w:hanging="360"/>
      </w:pPr>
    </w:lvl>
    <w:lvl w:ilvl="4" w:tplc="04090019" w:tentative="1">
      <w:start w:val="1"/>
      <w:numFmt w:val="lowerLetter"/>
      <w:lvlText w:val="%5."/>
      <w:lvlJc w:val="left"/>
      <w:pPr>
        <w:ind w:left="4594" w:hanging="360"/>
      </w:pPr>
    </w:lvl>
    <w:lvl w:ilvl="5" w:tplc="0409001B" w:tentative="1">
      <w:start w:val="1"/>
      <w:numFmt w:val="lowerRoman"/>
      <w:lvlText w:val="%6."/>
      <w:lvlJc w:val="right"/>
      <w:pPr>
        <w:ind w:left="5314" w:hanging="180"/>
      </w:pPr>
    </w:lvl>
    <w:lvl w:ilvl="6" w:tplc="0409000F" w:tentative="1">
      <w:start w:val="1"/>
      <w:numFmt w:val="decimal"/>
      <w:lvlText w:val="%7."/>
      <w:lvlJc w:val="left"/>
      <w:pPr>
        <w:ind w:left="6034" w:hanging="360"/>
      </w:pPr>
    </w:lvl>
    <w:lvl w:ilvl="7" w:tplc="04090019" w:tentative="1">
      <w:start w:val="1"/>
      <w:numFmt w:val="lowerLetter"/>
      <w:lvlText w:val="%8."/>
      <w:lvlJc w:val="left"/>
      <w:pPr>
        <w:ind w:left="6754" w:hanging="360"/>
      </w:pPr>
    </w:lvl>
    <w:lvl w:ilvl="8" w:tplc="0409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53">
    <w:nsid w:val="7C40032F"/>
    <w:multiLevelType w:val="hybridMultilevel"/>
    <w:tmpl w:val="05828EFE"/>
    <w:lvl w:ilvl="0" w:tplc="EAF8E7CA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2"/>
  </w:num>
  <w:num w:numId="3">
    <w:abstractNumId w:val="10"/>
  </w:num>
  <w:num w:numId="4">
    <w:abstractNumId w:val="41"/>
  </w:num>
  <w:num w:numId="5">
    <w:abstractNumId w:val="38"/>
  </w:num>
  <w:num w:numId="6">
    <w:abstractNumId w:val="43"/>
  </w:num>
  <w:num w:numId="7">
    <w:abstractNumId w:val="16"/>
  </w:num>
  <w:num w:numId="8">
    <w:abstractNumId w:val="36"/>
  </w:num>
  <w:num w:numId="9">
    <w:abstractNumId w:val="13"/>
  </w:num>
  <w:num w:numId="10">
    <w:abstractNumId w:val="7"/>
  </w:num>
  <w:num w:numId="11">
    <w:abstractNumId w:val="24"/>
  </w:num>
  <w:num w:numId="12">
    <w:abstractNumId w:val="3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1"/>
  </w:num>
  <w:num w:numId="16">
    <w:abstractNumId w:val="8"/>
  </w:num>
  <w:num w:numId="17">
    <w:abstractNumId w:val="32"/>
    <w:lvlOverride w:ilvl="0">
      <w:lvl w:ilvl="0">
        <w:start w:val="1"/>
        <w:numFmt w:val="decimal"/>
        <w:lvlText w:val="Q%1."/>
        <w:lvlJc w:val="left"/>
        <w:pPr>
          <w:ind w:left="2772" w:hanging="792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upperLetter"/>
        <w:pStyle w:val="Listintable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8">
    <w:abstractNumId w:val="23"/>
  </w:num>
  <w:num w:numId="19">
    <w:abstractNumId w:val="18"/>
  </w:num>
  <w:num w:numId="20">
    <w:abstractNumId w:val="46"/>
  </w:num>
  <w:num w:numId="21">
    <w:abstractNumId w:val="32"/>
  </w:num>
  <w:num w:numId="22">
    <w:abstractNumId w:val="30"/>
  </w:num>
  <w:num w:numId="23">
    <w:abstractNumId w:val="29"/>
  </w:num>
  <w:num w:numId="24">
    <w:abstractNumId w:val="5"/>
  </w:num>
  <w:num w:numId="25">
    <w:abstractNumId w:val="35"/>
  </w:num>
  <w:num w:numId="26">
    <w:abstractNumId w:val="2"/>
  </w:num>
  <w:num w:numId="27">
    <w:abstractNumId w:val="14"/>
  </w:num>
  <w:num w:numId="28">
    <w:abstractNumId w:val="11"/>
  </w:num>
  <w:num w:numId="29">
    <w:abstractNumId w:val="50"/>
  </w:num>
  <w:num w:numId="30">
    <w:abstractNumId w:val="39"/>
  </w:num>
  <w:num w:numId="31">
    <w:abstractNumId w:val="6"/>
  </w:num>
  <w:num w:numId="32">
    <w:abstractNumId w:val="47"/>
  </w:num>
  <w:num w:numId="33">
    <w:abstractNumId w:val="22"/>
  </w:num>
  <w:num w:numId="34">
    <w:abstractNumId w:val="26"/>
  </w:num>
  <w:num w:numId="35">
    <w:abstractNumId w:val="49"/>
  </w:num>
  <w:num w:numId="36">
    <w:abstractNumId w:val="17"/>
  </w:num>
  <w:num w:numId="37">
    <w:abstractNumId w:val="34"/>
  </w:num>
  <w:num w:numId="38">
    <w:abstractNumId w:val="25"/>
  </w:num>
  <w:num w:numId="39">
    <w:abstractNumId w:val="52"/>
  </w:num>
  <w:num w:numId="40">
    <w:abstractNumId w:val="9"/>
  </w:num>
  <w:num w:numId="41">
    <w:abstractNumId w:val="19"/>
  </w:num>
  <w:num w:numId="42">
    <w:abstractNumId w:val="53"/>
  </w:num>
  <w:num w:numId="43">
    <w:abstractNumId w:val="20"/>
  </w:num>
  <w:num w:numId="44">
    <w:abstractNumId w:val="48"/>
  </w:num>
  <w:num w:numId="45">
    <w:abstractNumId w:val="42"/>
  </w:num>
  <w:num w:numId="46">
    <w:abstractNumId w:val="44"/>
  </w:num>
  <w:num w:numId="47">
    <w:abstractNumId w:val="3"/>
  </w:num>
  <w:num w:numId="48">
    <w:abstractNumId w:val="37"/>
  </w:num>
  <w:num w:numId="49">
    <w:abstractNumId w:val="1"/>
  </w:num>
  <w:num w:numId="50">
    <w:abstractNumId w:val="40"/>
  </w:num>
  <w:num w:numId="51">
    <w:abstractNumId w:val="27"/>
  </w:num>
  <w:num w:numId="52">
    <w:abstractNumId w:val="0"/>
  </w:num>
  <w:num w:numId="53">
    <w:abstractNumId w:val="31"/>
  </w:num>
  <w:num w:numId="54">
    <w:abstractNumId w:val="51"/>
  </w:num>
  <w:num w:numId="55">
    <w:abstractNumId w:val="28"/>
  </w:num>
  <w:numIdMacAtCleanup w:val="5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hmed, Shagufta">
    <w15:presenceInfo w15:providerId="AD" w15:userId="S-1-5-21-1454471165-117609710-725345543-379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72"/>
    <w:rsid w:val="0000082D"/>
    <w:rsid w:val="00003A5B"/>
    <w:rsid w:val="00013452"/>
    <w:rsid w:val="000144B7"/>
    <w:rsid w:val="000168DA"/>
    <w:rsid w:val="00020033"/>
    <w:rsid w:val="00021B44"/>
    <w:rsid w:val="000350F4"/>
    <w:rsid w:val="0003767B"/>
    <w:rsid w:val="00045D8A"/>
    <w:rsid w:val="00046F1B"/>
    <w:rsid w:val="00047E68"/>
    <w:rsid w:val="00053DCC"/>
    <w:rsid w:val="00053F9D"/>
    <w:rsid w:val="00057FCD"/>
    <w:rsid w:val="00063B63"/>
    <w:rsid w:val="000651D3"/>
    <w:rsid w:val="000673CF"/>
    <w:rsid w:val="00067D1E"/>
    <w:rsid w:val="0007533D"/>
    <w:rsid w:val="00076009"/>
    <w:rsid w:val="00076416"/>
    <w:rsid w:val="00076BBF"/>
    <w:rsid w:val="00077CF8"/>
    <w:rsid w:val="00081117"/>
    <w:rsid w:val="00081864"/>
    <w:rsid w:val="00081BE3"/>
    <w:rsid w:val="00082C2D"/>
    <w:rsid w:val="00083A38"/>
    <w:rsid w:val="00084116"/>
    <w:rsid w:val="000933DA"/>
    <w:rsid w:val="0009370F"/>
    <w:rsid w:val="00093D2C"/>
    <w:rsid w:val="00093F05"/>
    <w:rsid w:val="00097505"/>
    <w:rsid w:val="000A13A0"/>
    <w:rsid w:val="000A70BD"/>
    <w:rsid w:val="000B5650"/>
    <w:rsid w:val="000C0CE4"/>
    <w:rsid w:val="000C244C"/>
    <w:rsid w:val="000C5DAD"/>
    <w:rsid w:val="000C6B35"/>
    <w:rsid w:val="000C77F9"/>
    <w:rsid w:val="000D3521"/>
    <w:rsid w:val="000D4112"/>
    <w:rsid w:val="000D4B92"/>
    <w:rsid w:val="000D4C4E"/>
    <w:rsid w:val="000E2699"/>
    <w:rsid w:val="000E5FC7"/>
    <w:rsid w:val="000E65A0"/>
    <w:rsid w:val="000F13D4"/>
    <w:rsid w:val="000F18DC"/>
    <w:rsid w:val="000F4B0F"/>
    <w:rsid w:val="000F4D38"/>
    <w:rsid w:val="000F6655"/>
    <w:rsid w:val="000F7805"/>
    <w:rsid w:val="001039B0"/>
    <w:rsid w:val="001079A7"/>
    <w:rsid w:val="00115CF5"/>
    <w:rsid w:val="00117382"/>
    <w:rsid w:val="00121AE2"/>
    <w:rsid w:val="001269A3"/>
    <w:rsid w:val="00126B2D"/>
    <w:rsid w:val="00130416"/>
    <w:rsid w:val="0014054C"/>
    <w:rsid w:val="001412E4"/>
    <w:rsid w:val="001462ED"/>
    <w:rsid w:val="001463AD"/>
    <w:rsid w:val="001539C2"/>
    <w:rsid w:val="00157858"/>
    <w:rsid w:val="0016700D"/>
    <w:rsid w:val="00174046"/>
    <w:rsid w:val="0017771C"/>
    <w:rsid w:val="001807A8"/>
    <w:rsid w:val="00181CA7"/>
    <w:rsid w:val="00182735"/>
    <w:rsid w:val="00185283"/>
    <w:rsid w:val="00191EC6"/>
    <w:rsid w:val="00195EB8"/>
    <w:rsid w:val="00196A5E"/>
    <w:rsid w:val="001A638D"/>
    <w:rsid w:val="001B01C2"/>
    <w:rsid w:val="001B2EEE"/>
    <w:rsid w:val="001B55CE"/>
    <w:rsid w:val="001C0034"/>
    <w:rsid w:val="001C3E4A"/>
    <w:rsid w:val="001C3E4F"/>
    <w:rsid w:val="001C6AE6"/>
    <w:rsid w:val="001C74D0"/>
    <w:rsid w:val="001D0197"/>
    <w:rsid w:val="001D1EE5"/>
    <w:rsid w:val="001D247F"/>
    <w:rsid w:val="001E124E"/>
    <w:rsid w:val="001E3928"/>
    <w:rsid w:val="001E499D"/>
    <w:rsid w:val="001E7A50"/>
    <w:rsid w:val="001E7AB4"/>
    <w:rsid w:val="001F1B03"/>
    <w:rsid w:val="001F5658"/>
    <w:rsid w:val="00211463"/>
    <w:rsid w:val="00211B20"/>
    <w:rsid w:val="00211C5C"/>
    <w:rsid w:val="00211DAB"/>
    <w:rsid w:val="002138BA"/>
    <w:rsid w:val="00214466"/>
    <w:rsid w:val="00216F41"/>
    <w:rsid w:val="00224DCD"/>
    <w:rsid w:val="00226414"/>
    <w:rsid w:val="00233E4A"/>
    <w:rsid w:val="00236E73"/>
    <w:rsid w:val="00237E64"/>
    <w:rsid w:val="00240B05"/>
    <w:rsid w:val="00241525"/>
    <w:rsid w:val="00243CCF"/>
    <w:rsid w:val="002511C4"/>
    <w:rsid w:val="002556EF"/>
    <w:rsid w:val="0025745A"/>
    <w:rsid w:val="00260198"/>
    <w:rsid w:val="00260C92"/>
    <w:rsid w:val="00263B53"/>
    <w:rsid w:val="00266FFB"/>
    <w:rsid w:val="00270E59"/>
    <w:rsid w:val="00271ED6"/>
    <w:rsid w:val="00272044"/>
    <w:rsid w:val="0027498E"/>
    <w:rsid w:val="00275E20"/>
    <w:rsid w:val="00275F64"/>
    <w:rsid w:val="002827ED"/>
    <w:rsid w:val="00283272"/>
    <w:rsid w:val="00287BD7"/>
    <w:rsid w:val="00291331"/>
    <w:rsid w:val="00293ABB"/>
    <w:rsid w:val="00297506"/>
    <w:rsid w:val="002A754E"/>
    <w:rsid w:val="002B2E3F"/>
    <w:rsid w:val="002B6AC9"/>
    <w:rsid w:val="002C334C"/>
    <w:rsid w:val="002C35E7"/>
    <w:rsid w:val="002C4B4A"/>
    <w:rsid w:val="002D0859"/>
    <w:rsid w:val="002D1EB2"/>
    <w:rsid w:val="002E159A"/>
    <w:rsid w:val="002E2ABB"/>
    <w:rsid w:val="002E4AB4"/>
    <w:rsid w:val="002F1EFA"/>
    <w:rsid w:val="002F1F20"/>
    <w:rsid w:val="002F7187"/>
    <w:rsid w:val="002F71F6"/>
    <w:rsid w:val="003010BF"/>
    <w:rsid w:val="00303DA1"/>
    <w:rsid w:val="00311B87"/>
    <w:rsid w:val="00315ED7"/>
    <w:rsid w:val="00323D2C"/>
    <w:rsid w:val="003240B1"/>
    <w:rsid w:val="0032620F"/>
    <w:rsid w:val="00326A6B"/>
    <w:rsid w:val="00330159"/>
    <w:rsid w:val="00331196"/>
    <w:rsid w:val="003346EB"/>
    <w:rsid w:val="00336F98"/>
    <w:rsid w:val="003405CD"/>
    <w:rsid w:val="003422A4"/>
    <w:rsid w:val="003453FD"/>
    <w:rsid w:val="0035205B"/>
    <w:rsid w:val="00355EEC"/>
    <w:rsid w:val="00356BEA"/>
    <w:rsid w:val="00364443"/>
    <w:rsid w:val="003646D3"/>
    <w:rsid w:val="003727C1"/>
    <w:rsid w:val="00372B31"/>
    <w:rsid w:val="00374433"/>
    <w:rsid w:val="00375195"/>
    <w:rsid w:val="00375312"/>
    <w:rsid w:val="0037783B"/>
    <w:rsid w:val="00385085"/>
    <w:rsid w:val="003864CC"/>
    <w:rsid w:val="0039379B"/>
    <w:rsid w:val="00395515"/>
    <w:rsid w:val="0039620F"/>
    <w:rsid w:val="00397DC1"/>
    <w:rsid w:val="003A4A46"/>
    <w:rsid w:val="003A5CB1"/>
    <w:rsid w:val="003A5F8E"/>
    <w:rsid w:val="003A64DA"/>
    <w:rsid w:val="003B11FF"/>
    <w:rsid w:val="003B33B2"/>
    <w:rsid w:val="003B4DD9"/>
    <w:rsid w:val="003C71E2"/>
    <w:rsid w:val="003C775F"/>
    <w:rsid w:val="003D077A"/>
    <w:rsid w:val="003D2A81"/>
    <w:rsid w:val="003D78E1"/>
    <w:rsid w:val="003E6D23"/>
    <w:rsid w:val="003E7F26"/>
    <w:rsid w:val="003F1D34"/>
    <w:rsid w:val="003F1EF9"/>
    <w:rsid w:val="003F4B41"/>
    <w:rsid w:val="003F4CF6"/>
    <w:rsid w:val="003F4DEE"/>
    <w:rsid w:val="004015BE"/>
    <w:rsid w:val="004021A8"/>
    <w:rsid w:val="00403B8C"/>
    <w:rsid w:val="00406553"/>
    <w:rsid w:val="00407725"/>
    <w:rsid w:val="00407CE0"/>
    <w:rsid w:val="004102EE"/>
    <w:rsid w:val="004127AF"/>
    <w:rsid w:val="00415A4C"/>
    <w:rsid w:val="004206CF"/>
    <w:rsid w:val="00421569"/>
    <w:rsid w:val="004229E7"/>
    <w:rsid w:val="00424C46"/>
    <w:rsid w:val="0042508A"/>
    <w:rsid w:val="00425E51"/>
    <w:rsid w:val="0042651D"/>
    <w:rsid w:val="0042697A"/>
    <w:rsid w:val="00432674"/>
    <w:rsid w:val="00436069"/>
    <w:rsid w:val="004362E2"/>
    <w:rsid w:val="00440FCA"/>
    <w:rsid w:val="0044132A"/>
    <w:rsid w:val="00442923"/>
    <w:rsid w:val="00450ADC"/>
    <w:rsid w:val="0045181B"/>
    <w:rsid w:val="004520A7"/>
    <w:rsid w:val="00456428"/>
    <w:rsid w:val="00461DC5"/>
    <w:rsid w:val="004642C5"/>
    <w:rsid w:val="004701E9"/>
    <w:rsid w:val="0047099D"/>
    <w:rsid w:val="004728FC"/>
    <w:rsid w:val="004734F4"/>
    <w:rsid w:val="00473EED"/>
    <w:rsid w:val="00486341"/>
    <w:rsid w:val="00492D9A"/>
    <w:rsid w:val="00495D27"/>
    <w:rsid w:val="004B0376"/>
    <w:rsid w:val="004B25C8"/>
    <w:rsid w:val="004B549F"/>
    <w:rsid w:val="004C3FD5"/>
    <w:rsid w:val="004C5E54"/>
    <w:rsid w:val="004C613D"/>
    <w:rsid w:val="004C656A"/>
    <w:rsid w:val="004D09B7"/>
    <w:rsid w:val="004D11FC"/>
    <w:rsid w:val="004D1818"/>
    <w:rsid w:val="004D2312"/>
    <w:rsid w:val="004D33BD"/>
    <w:rsid w:val="004D3D6A"/>
    <w:rsid w:val="004E2B41"/>
    <w:rsid w:val="004F4BA5"/>
    <w:rsid w:val="00511BB5"/>
    <w:rsid w:val="00516206"/>
    <w:rsid w:val="00527BD0"/>
    <w:rsid w:val="00540678"/>
    <w:rsid w:val="00546741"/>
    <w:rsid w:val="00556519"/>
    <w:rsid w:val="005667DA"/>
    <w:rsid w:val="00566CDB"/>
    <w:rsid w:val="00583B34"/>
    <w:rsid w:val="005911F7"/>
    <w:rsid w:val="00592CEE"/>
    <w:rsid w:val="00596C6B"/>
    <w:rsid w:val="005A107B"/>
    <w:rsid w:val="005A4B8F"/>
    <w:rsid w:val="005A7664"/>
    <w:rsid w:val="005A7E91"/>
    <w:rsid w:val="005B3891"/>
    <w:rsid w:val="005C0D57"/>
    <w:rsid w:val="005C0E4E"/>
    <w:rsid w:val="005C16BE"/>
    <w:rsid w:val="005C25F5"/>
    <w:rsid w:val="005C6B2B"/>
    <w:rsid w:val="005C73AD"/>
    <w:rsid w:val="005D16DB"/>
    <w:rsid w:val="005E1300"/>
    <w:rsid w:val="005F1900"/>
    <w:rsid w:val="00600A65"/>
    <w:rsid w:val="00602885"/>
    <w:rsid w:val="00602A71"/>
    <w:rsid w:val="00607DEE"/>
    <w:rsid w:val="00613CA8"/>
    <w:rsid w:val="00620CB0"/>
    <w:rsid w:val="006279A9"/>
    <w:rsid w:val="00631285"/>
    <w:rsid w:val="00634392"/>
    <w:rsid w:val="00637F9A"/>
    <w:rsid w:val="00647AFE"/>
    <w:rsid w:val="00654D02"/>
    <w:rsid w:val="006551B2"/>
    <w:rsid w:val="00657D6C"/>
    <w:rsid w:val="006603BC"/>
    <w:rsid w:val="0066205D"/>
    <w:rsid w:val="0066338C"/>
    <w:rsid w:val="00664E05"/>
    <w:rsid w:val="00664F19"/>
    <w:rsid w:val="006818E6"/>
    <w:rsid w:val="00682496"/>
    <w:rsid w:val="00686DDE"/>
    <w:rsid w:val="00690992"/>
    <w:rsid w:val="00691BFE"/>
    <w:rsid w:val="00692D5E"/>
    <w:rsid w:val="006968CF"/>
    <w:rsid w:val="00696EB3"/>
    <w:rsid w:val="006A54E3"/>
    <w:rsid w:val="006B065C"/>
    <w:rsid w:val="006B0F40"/>
    <w:rsid w:val="006B1156"/>
    <w:rsid w:val="006B132E"/>
    <w:rsid w:val="006B2A3F"/>
    <w:rsid w:val="006B3867"/>
    <w:rsid w:val="006C2486"/>
    <w:rsid w:val="006D6215"/>
    <w:rsid w:val="006D6B5F"/>
    <w:rsid w:val="006E0FF0"/>
    <w:rsid w:val="006E15B2"/>
    <w:rsid w:val="006E24BA"/>
    <w:rsid w:val="006E3552"/>
    <w:rsid w:val="006E407C"/>
    <w:rsid w:val="006E4D73"/>
    <w:rsid w:val="006E4E67"/>
    <w:rsid w:val="006F1447"/>
    <w:rsid w:val="006F2767"/>
    <w:rsid w:val="006F6209"/>
    <w:rsid w:val="006F790B"/>
    <w:rsid w:val="00700229"/>
    <w:rsid w:val="007049BA"/>
    <w:rsid w:val="007119BD"/>
    <w:rsid w:val="00712217"/>
    <w:rsid w:val="00713F4A"/>
    <w:rsid w:val="0071793E"/>
    <w:rsid w:val="007256C1"/>
    <w:rsid w:val="00725C3C"/>
    <w:rsid w:val="0072684F"/>
    <w:rsid w:val="007345C6"/>
    <w:rsid w:val="00740CCA"/>
    <w:rsid w:val="00743882"/>
    <w:rsid w:val="00744D10"/>
    <w:rsid w:val="00744DB8"/>
    <w:rsid w:val="00753C00"/>
    <w:rsid w:val="00765FE8"/>
    <w:rsid w:val="007669F8"/>
    <w:rsid w:val="007729B4"/>
    <w:rsid w:val="007846F1"/>
    <w:rsid w:val="00786A0F"/>
    <w:rsid w:val="00793D4D"/>
    <w:rsid w:val="00794135"/>
    <w:rsid w:val="007A13F3"/>
    <w:rsid w:val="007B0727"/>
    <w:rsid w:val="007B14C6"/>
    <w:rsid w:val="007B200E"/>
    <w:rsid w:val="007B38E0"/>
    <w:rsid w:val="007B79B6"/>
    <w:rsid w:val="007C3759"/>
    <w:rsid w:val="007E714D"/>
    <w:rsid w:val="007E77C5"/>
    <w:rsid w:val="007F2D8B"/>
    <w:rsid w:val="007F7EBB"/>
    <w:rsid w:val="0080230A"/>
    <w:rsid w:val="00802382"/>
    <w:rsid w:val="0080331A"/>
    <w:rsid w:val="00803937"/>
    <w:rsid w:val="008061A0"/>
    <w:rsid w:val="00812BA5"/>
    <w:rsid w:val="00813537"/>
    <w:rsid w:val="0081356C"/>
    <w:rsid w:val="00813FCC"/>
    <w:rsid w:val="0081794F"/>
    <w:rsid w:val="00826429"/>
    <w:rsid w:val="00833D7E"/>
    <w:rsid w:val="008349D2"/>
    <w:rsid w:val="008352FE"/>
    <w:rsid w:val="0083557C"/>
    <w:rsid w:val="00835E16"/>
    <w:rsid w:val="008408F9"/>
    <w:rsid w:val="00840EC7"/>
    <w:rsid w:val="0084443D"/>
    <w:rsid w:val="0085067A"/>
    <w:rsid w:val="0085369E"/>
    <w:rsid w:val="008601A3"/>
    <w:rsid w:val="0086083F"/>
    <w:rsid w:val="008609F3"/>
    <w:rsid w:val="00860E5F"/>
    <w:rsid w:val="0086492C"/>
    <w:rsid w:val="00867DEF"/>
    <w:rsid w:val="00867F36"/>
    <w:rsid w:val="00871391"/>
    <w:rsid w:val="00885BA9"/>
    <w:rsid w:val="00885D75"/>
    <w:rsid w:val="008869C9"/>
    <w:rsid w:val="008970B7"/>
    <w:rsid w:val="008A111D"/>
    <w:rsid w:val="008A51F7"/>
    <w:rsid w:val="008A5776"/>
    <w:rsid w:val="008A6144"/>
    <w:rsid w:val="008B56C7"/>
    <w:rsid w:val="008B6400"/>
    <w:rsid w:val="008B7624"/>
    <w:rsid w:val="008C2075"/>
    <w:rsid w:val="008C2E3C"/>
    <w:rsid w:val="008C49FC"/>
    <w:rsid w:val="008D2817"/>
    <w:rsid w:val="008D3EA4"/>
    <w:rsid w:val="008D5441"/>
    <w:rsid w:val="008D7668"/>
    <w:rsid w:val="008D794C"/>
    <w:rsid w:val="008D7EC0"/>
    <w:rsid w:val="008E107F"/>
    <w:rsid w:val="008E1857"/>
    <w:rsid w:val="008E1EF1"/>
    <w:rsid w:val="008E57EF"/>
    <w:rsid w:val="008E63F9"/>
    <w:rsid w:val="008F0DF8"/>
    <w:rsid w:val="008F2B1B"/>
    <w:rsid w:val="008F3597"/>
    <w:rsid w:val="008F3E4E"/>
    <w:rsid w:val="008F6C0F"/>
    <w:rsid w:val="008F6EF0"/>
    <w:rsid w:val="00900580"/>
    <w:rsid w:val="0090227E"/>
    <w:rsid w:val="00904ED6"/>
    <w:rsid w:val="00907610"/>
    <w:rsid w:val="009118AC"/>
    <w:rsid w:val="00912373"/>
    <w:rsid w:val="00914DB8"/>
    <w:rsid w:val="00920F6C"/>
    <w:rsid w:val="00922EEF"/>
    <w:rsid w:val="00923243"/>
    <w:rsid w:val="009249E1"/>
    <w:rsid w:val="00925835"/>
    <w:rsid w:val="00930C59"/>
    <w:rsid w:val="0093100E"/>
    <w:rsid w:val="009343FD"/>
    <w:rsid w:val="00934627"/>
    <w:rsid w:val="00941BA8"/>
    <w:rsid w:val="00951FA5"/>
    <w:rsid w:val="00961FEC"/>
    <w:rsid w:val="009651A9"/>
    <w:rsid w:val="0096727C"/>
    <w:rsid w:val="009705D6"/>
    <w:rsid w:val="009750FD"/>
    <w:rsid w:val="00975FAA"/>
    <w:rsid w:val="00980D0E"/>
    <w:rsid w:val="00997150"/>
    <w:rsid w:val="00997E2D"/>
    <w:rsid w:val="009A01D6"/>
    <w:rsid w:val="009A2509"/>
    <w:rsid w:val="009A51BA"/>
    <w:rsid w:val="009B662C"/>
    <w:rsid w:val="009C0C4B"/>
    <w:rsid w:val="009C0DB7"/>
    <w:rsid w:val="009C410E"/>
    <w:rsid w:val="009C4DB8"/>
    <w:rsid w:val="009C69C4"/>
    <w:rsid w:val="009D2BB8"/>
    <w:rsid w:val="009D2EB4"/>
    <w:rsid w:val="009D3B4B"/>
    <w:rsid w:val="009D4057"/>
    <w:rsid w:val="009D4D5A"/>
    <w:rsid w:val="009D7E2D"/>
    <w:rsid w:val="009E1562"/>
    <w:rsid w:val="009E5C42"/>
    <w:rsid w:val="009E63AA"/>
    <w:rsid w:val="009F2486"/>
    <w:rsid w:val="00A01477"/>
    <w:rsid w:val="00A0344E"/>
    <w:rsid w:val="00A055BF"/>
    <w:rsid w:val="00A11AE8"/>
    <w:rsid w:val="00A13C79"/>
    <w:rsid w:val="00A148E1"/>
    <w:rsid w:val="00A17043"/>
    <w:rsid w:val="00A17343"/>
    <w:rsid w:val="00A17A8D"/>
    <w:rsid w:val="00A2567D"/>
    <w:rsid w:val="00A262DA"/>
    <w:rsid w:val="00A279E3"/>
    <w:rsid w:val="00A27CD9"/>
    <w:rsid w:val="00A313D6"/>
    <w:rsid w:val="00A32D69"/>
    <w:rsid w:val="00A32E09"/>
    <w:rsid w:val="00A33DE7"/>
    <w:rsid w:val="00A36171"/>
    <w:rsid w:val="00A369D0"/>
    <w:rsid w:val="00A41304"/>
    <w:rsid w:val="00A434DB"/>
    <w:rsid w:val="00A44EFD"/>
    <w:rsid w:val="00A45219"/>
    <w:rsid w:val="00A508C4"/>
    <w:rsid w:val="00A53A27"/>
    <w:rsid w:val="00A56E77"/>
    <w:rsid w:val="00A647F9"/>
    <w:rsid w:val="00A70EAD"/>
    <w:rsid w:val="00A730E9"/>
    <w:rsid w:val="00A75098"/>
    <w:rsid w:val="00A80F14"/>
    <w:rsid w:val="00A8317C"/>
    <w:rsid w:val="00A87B87"/>
    <w:rsid w:val="00A87CFB"/>
    <w:rsid w:val="00A90B3C"/>
    <w:rsid w:val="00A92DF6"/>
    <w:rsid w:val="00AA26DF"/>
    <w:rsid w:val="00AA59E5"/>
    <w:rsid w:val="00AA731B"/>
    <w:rsid w:val="00AB05BA"/>
    <w:rsid w:val="00AB1D1A"/>
    <w:rsid w:val="00AB33C7"/>
    <w:rsid w:val="00AB4E09"/>
    <w:rsid w:val="00AB50F9"/>
    <w:rsid w:val="00AC11CD"/>
    <w:rsid w:val="00AC28F4"/>
    <w:rsid w:val="00AC3031"/>
    <w:rsid w:val="00AC42CE"/>
    <w:rsid w:val="00AC5C42"/>
    <w:rsid w:val="00AD21C7"/>
    <w:rsid w:val="00AD39A0"/>
    <w:rsid w:val="00AD579A"/>
    <w:rsid w:val="00AE1CD7"/>
    <w:rsid w:val="00AE4242"/>
    <w:rsid w:val="00AE66D2"/>
    <w:rsid w:val="00B113AF"/>
    <w:rsid w:val="00B14552"/>
    <w:rsid w:val="00B24348"/>
    <w:rsid w:val="00B24ED3"/>
    <w:rsid w:val="00B312FD"/>
    <w:rsid w:val="00B33A09"/>
    <w:rsid w:val="00B34399"/>
    <w:rsid w:val="00B34E4D"/>
    <w:rsid w:val="00B40D11"/>
    <w:rsid w:val="00B51B61"/>
    <w:rsid w:val="00B60223"/>
    <w:rsid w:val="00B613B9"/>
    <w:rsid w:val="00B64F29"/>
    <w:rsid w:val="00B73A0C"/>
    <w:rsid w:val="00B74A2F"/>
    <w:rsid w:val="00B84016"/>
    <w:rsid w:val="00B86F46"/>
    <w:rsid w:val="00B91436"/>
    <w:rsid w:val="00B91772"/>
    <w:rsid w:val="00B93025"/>
    <w:rsid w:val="00B93E3A"/>
    <w:rsid w:val="00B95648"/>
    <w:rsid w:val="00BA3EF3"/>
    <w:rsid w:val="00BA76A7"/>
    <w:rsid w:val="00BA7A78"/>
    <w:rsid w:val="00BB2BE1"/>
    <w:rsid w:val="00BB4135"/>
    <w:rsid w:val="00BB66D9"/>
    <w:rsid w:val="00BB6992"/>
    <w:rsid w:val="00BB7010"/>
    <w:rsid w:val="00BC0464"/>
    <w:rsid w:val="00BC06D8"/>
    <w:rsid w:val="00BD0627"/>
    <w:rsid w:val="00BD14C2"/>
    <w:rsid w:val="00BD1875"/>
    <w:rsid w:val="00BD2380"/>
    <w:rsid w:val="00BD2BC0"/>
    <w:rsid w:val="00BD2D3B"/>
    <w:rsid w:val="00BD5050"/>
    <w:rsid w:val="00BD6A7D"/>
    <w:rsid w:val="00BE1C60"/>
    <w:rsid w:val="00BE1F76"/>
    <w:rsid w:val="00BE4FD8"/>
    <w:rsid w:val="00BE5F00"/>
    <w:rsid w:val="00BE78E4"/>
    <w:rsid w:val="00BF0A8B"/>
    <w:rsid w:val="00BF19F0"/>
    <w:rsid w:val="00BF302F"/>
    <w:rsid w:val="00BF6425"/>
    <w:rsid w:val="00BF71CB"/>
    <w:rsid w:val="00C002F8"/>
    <w:rsid w:val="00C10085"/>
    <w:rsid w:val="00C1228E"/>
    <w:rsid w:val="00C243CC"/>
    <w:rsid w:val="00C245EB"/>
    <w:rsid w:val="00C2681F"/>
    <w:rsid w:val="00C26F6D"/>
    <w:rsid w:val="00C318BB"/>
    <w:rsid w:val="00C32090"/>
    <w:rsid w:val="00C36193"/>
    <w:rsid w:val="00C40224"/>
    <w:rsid w:val="00C407D6"/>
    <w:rsid w:val="00C42748"/>
    <w:rsid w:val="00C44868"/>
    <w:rsid w:val="00C45121"/>
    <w:rsid w:val="00C47EC5"/>
    <w:rsid w:val="00C524CE"/>
    <w:rsid w:val="00C52869"/>
    <w:rsid w:val="00C5667C"/>
    <w:rsid w:val="00C56E63"/>
    <w:rsid w:val="00C67384"/>
    <w:rsid w:val="00C71D4C"/>
    <w:rsid w:val="00C76298"/>
    <w:rsid w:val="00C76D94"/>
    <w:rsid w:val="00C7702D"/>
    <w:rsid w:val="00C770C6"/>
    <w:rsid w:val="00C77C4D"/>
    <w:rsid w:val="00C84920"/>
    <w:rsid w:val="00C87A38"/>
    <w:rsid w:val="00C90C9F"/>
    <w:rsid w:val="00C9117A"/>
    <w:rsid w:val="00C97A2A"/>
    <w:rsid w:val="00CA416E"/>
    <w:rsid w:val="00CC438A"/>
    <w:rsid w:val="00CC544D"/>
    <w:rsid w:val="00CC7A87"/>
    <w:rsid w:val="00CD1767"/>
    <w:rsid w:val="00CD20A3"/>
    <w:rsid w:val="00CD436D"/>
    <w:rsid w:val="00CD58FF"/>
    <w:rsid w:val="00CD7269"/>
    <w:rsid w:val="00CE2546"/>
    <w:rsid w:val="00CE4C2B"/>
    <w:rsid w:val="00CE6015"/>
    <w:rsid w:val="00CE7C94"/>
    <w:rsid w:val="00CE7DD2"/>
    <w:rsid w:val="00CF0AC0"/>
    <w:rsid w:val="00CF40DC"/>
    <w:rsid w:val="00D0055B"/>
    <w:rsid w:val="00D04F88"/>
    <w:rsid w:val="00D06A03"/>
    <w:rsid w:val="00D06D96"/>
    <w:rsid w:val="00D16072"/>
    <w:rsid w:val="00D169FF"/>
    <w:rsid w:val="00D17E34"/>
    <w:rsid w:val="00D27CA4"/>
    <w:rsid w:val="00D329DD"/>
    <w:rsid w:val="00D335DD"/>
    <w:rsid w:val="00D3494F"/>
    <w:rsid w:val="00D350F9"/>
    <w:rsid w:val="00D42440"/>
    <w:rsid w:val="00D44966"/>
    <w:rsid w:val="00D45046"/>
    <w:rsid w:val="00D469AF"/>
    <w:rsid w:val="00D503BF"/>
    <w:rsid w:val="00D641D2"/>
    <w:rsid w:val="00D64D11"/>
    <w:rsid w:val="00D6539A"/>
    <w:rsid w:val="00D80213"/>
    <w:rsid w:val="00D8704E"/>
    <w:rsid w:val="00D9499B"/>
    <w:rsid w:val="00D94A84"/>
    <w:rsid w:val="00D94BDC"/>
    <w:rsid w:val="00D9713C"/>
    <w:rsid w:val="00DA02EB"/>
    <w:rsid w:val="00DA13EB"/>
    <w:rsid w:val="00DA2779"/>
    <w:rsid w:val="00DA316E"/>
    <w:rsid w:val="00DB391F"/>
    <w:rsid w:val="00DB3DC6"/>
    <w:rsid w:val="00DC18F3"/>
    <w:rsid w:val="00DC6D33"/>
    <w:rsid w:val="00DD6712"/>
    <w:rsid w:val="00DE3B41"/>
    <w:rsid w:val="00DF0F0E"/>
    <w:rsid w:val="00DF4264"/>
    <w:rsid w:val="00DF5BDC"/>
    <w:rsid w:val="00E01A29"/>
    <w:rsid w:val="00E04A9C"/>
    <w:rsid w:val="00E0728D"/>
    <w:rsid w:val="00E11A10"/>
    <w:rsid w:val="00E11F09"/>
    <w:rsid w:val="00E15EDB"/>
    <w:rsid w:val="00E17290"/>
    <w:rsid w:val="00E30181"/>
    <w:rsid w:val="00E34224"/>
    <w:rsid w:val="00E376CC"/>
    <w:rsid w:val="00E44E68"/>
    <w:rsid w:val="00E45FCC"/>
    <w:rsid w:val="00E5220C"/>
    <w:rsid w:val="00E54BB8"/>
    <w:rsid w:val="00E55C73"/>
    <w:rsid w:val="00E56233"/>
    <w:rsid w:val="00E66263"/>
    <w:rsid w:val="00E741F6"/>
    <w:rsid w:val="00E8059E"/>
    <w:rsid w:val="00E80ECE"/>
    <w:rsid w:val="00E82F2A"/>
    <w:rsid w:val="00E843F5"/>
    <w:rsid w:val="00E85332"/>
    <w:rsid w:val="00E93FE5"/>
    <w:rsid w:val="00E943D7"/>
    <w:rsid w:val="00EA66F6"/>
    <w:rsid w:val="00EA6A43"/>
    <w:rsid w:val="00EA75D9"/>
    <w:rsid w:val="00EB55BF"/>
    <w:rsid w:val="00EB7849"/>
    <w:rsid w:val="00EC7C9C"/>
    <w:rsid w:val="00ED1E87"/>
    <w:rsid w:val="00ED4EB9"/>
    <w:rsid w:val="00ED7144"/>
    <w:rsid w:val="00EE0FC7"/>
    <w:rsid w:val="00EE29AF"/>
    <w:rsid w:val="00EE39ED"/>
    <w:rsid w:val="00EF5903"/>
    <w:rsid w:val="00F0293A"/>
    <w:rsid w:val="00F04574"/>
    <w:rsid w:val="00F0714F"/>
    <w:rsid w:val="00F1070E"/>
    <w:rsid w:val="00F13602"/>
    <w:rsid w:val="00F1516D"/>
    <w:rsid w:val="00F1635C"/>
    <w:rsid w:val="00F16641"/>
    <w:rsid w:val="00F235FC"/>
    <w:rsid w:val="00F25DD8"/>
    <w:rsid w:val="00F26F4A"/>
    <w:rsid w:val="00F37C69"/>
    <w:rsid w:val="00F411FD"/>
    <w:rsid w:val="00F44CEC"/>
    <w:rsid w:val="00F46766"/>
    <w:rsid w:val="00F46CCA"/>
    <w:rsid w:val="00F52854"/>
    <w:rsid w:val="00F55B5F"/>
    <w:rsid w:val="00F61F46"/>
    <w:rsid w:val="00F64CD1"/>
    <w:rsid w:val="00F7326A"/>
    <w:rsid w:val="00F73BFD"/>
    <w:rsid w:val="00F74FA3"/>
    <w:rsid w:val="00F93663"/>
    <w:rsid w:val="00FA0AED"/>
    <w:rsid w:val="00FA1234"/>
    <w:rsid w:val="00FA1AB3"/>
    <w:rsid w:val="00FA3A49"/>
    <w:rsid w:val="00FA3C3A"/>
    <w:rsid w:val="00FA518C"/>
    <w:rsid w:val="00FB7C78"/>
    <w:rsid w:val="00FC2C5C"/>
    <w:rsid w:val="00FD160A"/>
    <w:rsid w:val="00FD3889"/>
    <w:rsid w:val="00FE46E2"/>
    <w:rsid w:val="00FF5BF6"/>
    <w:rsid w:val="00FF600F"/>
    <w:rsid w:val="00FF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86DCC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27"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rsid w:val="009642FE"/>
    <w:pPr>
      <w:spacing w:after="120" w:line="360" w:lineRule="auto"/>
    </w:pPr>
  </w:style>
  <w:style w:type="paragraph" w:styleId="Header">
    <w:name w:val="header"/>
    <w:basedOn w:val="Normal"/>
    <w:link w:val="HeaderChar"/>
    <w:rsid w:val="004373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37346"/>
    <w:pPr>
      <w:tabs>
        <w:tab w:val="center" w:pos="4320"/>
        <w:tab w:val="right" w:pos="8640"/>
      </w:tabs>
    </w:pPr>
    <w:rPr>
      <w:lang w:val="x-none"/>
    </w:rPr>
  </w:style>
  <w:style w:type="table" w:styleId="TableGrid8">
    <w:name w:val="Table Grid 8"/>
    <w:basedOn w:val="TableNormal"/>
    <w:rsid w:val="0028327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inBody">
    <w:name w:val="Main Body"/>
    <w:rsid w:val="00283272"/>
    <w:pPr>
      <w:spacing w:line="240" w:lineRule="exact"/>
    </w:pPr>
    <w:rPr>
      <w:rFonts w:eastAsia="MS Mincho"/>
      <w:kern w:val="2"/>
      <w:lang w:eastAsia="ja-JP"/>
    </w:rPr>
  </w:style>
  <w:style w:type="paragraph" w:styleId="NormalWeb">
    <w:name w:val="Normal (Web)"/>
    <w:basedOn w:val="Normal"/>
    <w:uiPriority w:val="99"/>
    <w:rsid w:val="0028327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styleId="ListBullet">
    <w:name w:val="List Bullet"/>
    <w:basedOn w:val="Normal"/>
    <w:rsid w:val="00D94909"/>
    <w:pPr>
      <w:numPr>
        <w:numId w:val="1"/>
      </w:numPr>
      <w:spacing w:before="0" w:after="240" w:line="240" w:lineRule="auto"/>
      <w:ind w:left="1152"/>
    </w:pPr>
    <w:rPr>
      <w:rFonts w:eastAsia="Times New Roman"/>
      <w:kern w:val="0"/>
      <w:szCs w:val="20"/>
      <w:lang w:eastAsia="en-US"/>
    </w:rPr>
  </w:style>
  <w:style w:type="paragraph" w:customStyle="1" w:styleId="ProgrammerNote">
    <w:name w:val="Programmer Note"/>
    <w:basedOn w:val="Normal"/>
    <w:link w:val="ProgrammerNoteChar"/>
    <w:rsid w:val="00C93092"/>
    <w:pPr>
      <w:spacing w:before="0" w:after="0" w:line="240" w:lineRule="auto"/>
    </w:pPr>
    <w:rPr>
      <w:rFonts w:ascii="Times New Roman" w:hAnsi="Times New Roman"/>
      <w:caps/>
      <w:kern w:val="0"/>
      <w:szCs w:val="20"/>
      <w:lang w:eastAsia="en-US"/>
    </w:rPr>
  </w:style>
  <w:style w:type="character" w:customStyle="1" w:styleId="ProgrammerNoteChar">
    <w:name w:val="Programmer Note Char"/>
    <w:link w:val="ProgrammerNote"/>
    <w:rsid w:val="00C93092"/>
    <w:rPr>
      <w:rFonts w:eastAsia="MS Mincho"/>
      <w:caps/>
      <w:lang w:val="en-US" w:eastAsia="en-US" w:bidi="ar-SA"/>
    </w:rPr>
  </w:style>
  <w:style w:type="table" w:styleId="TableGrid">
    <w:name w:val="Table Grid"/>
    <w:basedOn w:val="TableNormal"/>
    <w:uiPriority w:val="59"/>
    <w:rsid w:val="00C116A8"/>
    <w:pPr>
      <w:spacing w:before="40" w:after="4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4E3E5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E3E5C"/>
    <w:rPr>
      <w:szCs w:val="20"/>
      <w:lang w:val="x-none"/>
    </w:rPr>
  </w:style>
  <w:style w:type="paragraph" w:styleId="CommentSubject">
    <w:name w:val="annotation subject"/>
    <w:basedOn w:val="CommentText"/>
    <w:next w:val="CommentText"/>
    <w:semiHidden/>
    <w:rsid w:val="004E3E5C"/>
    <w:rPr>
      <w:b/>
      <w:bCs/>
    </w:rPr>
  </w:style>
  <w:style w:type="paragraph" w:styleId="BalloonText">
    <w:name w:val="Balloon Text"/>
    <w:basedOn w:val="Normal"/>
    <w:semiHidden/>
    <w:rsid w:val="004E3E5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91693F"/>
    <w:rPr>
      <w:rFonts w:ascii="Arial" w:eastAsia="MS Mincho" w:hAnsi="Arial"/>
      <w:kern w:val="2"/>
      <w:szCs w:val="24"/>
      <w:lang w:eastAsia="ja-JP"/>
    </w:rPr>
  </w:style>
  <w:style w:type="paragraph" w:styleId="Title">
    <w:name w:val="Title"/>
    <w:basedOn w:val="Normal"/>
    <w:link w:val="TitleChar"/>
    <w:qFormat/>
    <w:rsid w:val="00614DD1"/>
    <w:pPr>
      <w:spacing w:before="0" w:after="0" w:line="240" w:lineRule="auto"/>
      <w:jc w:val="center"/>
    </w:pPr>
    <w:rPr>
      <w:rFonts w:ascii="CG Times" w:eastAsia="Times New Roman" w:hAnsi="CG Times"/>
      <w:b/>
      <w:kern w:val="0"/>
      <w:sz w:val="24"/>
      <w:szCs w:val="20"/>
      <w:lang w:val="x-none" w:eastAsia="x-none"/>
    </w:rPr>
  </w:style>
  <w:style w:type="character" w:customStyle="1" w:styleId="TitleChar">
    <w:name w:val="Title Char"/>
    <w:link w:val="Title"/>
    <w:rsid w:val="00614DD1"/>
    <w:rPr>
      <w:rFonts w:ascii="CG Times" w:hAnsi="CG Times"/>
      <w:b/>
      <w:sz w:val="24"/>
    </w:rPr>
  </w:style>
  <w:style w:type="character" w:styleId="PageNumber">
    <w:name w:val="page number"/>
    <w:basedOn w:val="DefaultParagraphFont"/>
    <w:rsid w:val="002F6689"/>
  </w:style>
  <w:style w:type="paragraph" w:styleId="BodyTextIndent">
    <w:name w:val="Body Text Indent"/>
    <w:basedOn w:val="Normal"/>
    <w:link w:val="BodyTextIndentChar"/>
    <w:rsid w:val="00FA73A5"/>
    <w:pPr>
      <w:spacing w:after="120"/>
      <w:ind w:left="360"/>
    </w:pPr>
    <w:rPr>
      <w:lang w:val="x-none"/>
    </w:rPr>
  </w:style>
  <w:style w:type="character" w:customStyle="1" w:styleId="BodyTextIndentChar">
    <w:name w:val="Body Text Indent Char"/>
    <w:link w:val="BodyTextIndent"/>
    <w:rsid w:val="00FA73A5"/>
    <w:rPr>
      <w:rFonts w:ascii="Arial" w:eastAsia="MS Mincho" w:hAnsi="Arial"/>
      <w:kern w:val="2"/>
      <w:szCs w:val="24"/>
      <w:lang w:eastAsia="ja-JP"/>
    </w:rPr>
  </w:style>
  <w:style w:type="paragraph" w:customStyle="1" w:styleId="SubtleEmphasis1">
    <w:name w:val="Subtle Emphasis1"/>
    <w:basedOn w:val="Normal"/>
    <w:qFormat/>
    <w:rsid w:val="004550A9"/>
    <w:pPr>
      <w:spacing w:before="0"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NotesComments">
    <w:name w:val="Notes &amp; Comments"/>
    <w:rsid w:val="003C4F31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MediumList1-Accent61">
    <w:name w:val="Medium List 1 - Accent 61"/>
    <w:basedOn w:val="Normal"/>
    <w:qFormat/>
    <w:rsid w:val="00B85DC0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Question">
    <w:name w:val="Question"/>
    <w:aliases w:val="qq,q,Question Char Char Char"/>
    <w:basedOn w:val="Normal"/>
    <w:rsid w:val="008177A3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paragraph" w:customStyle="1" w:styleId="CodedResponses">
    <w:name w:val="Coded Responses"/>
    <w:basedOn w:val="Normal"/>
    <w:rsid w:val="00ED17E0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paragraph" w:customStyle="1" w:styleId="BASE">
    <w:name w:val="BASE"/>
    <w:basedOn w:val="Normal"/>
    <w:rsid w:val="00ED17E0"/>
    <w:pPr>
      <w:spacing w:before="0" w:after="0" w:line="240" w:lineRule="auto"/>
    </w:pPr>
    <w:rPr>
      <w:rFonts w:ascii="Times New Roman" w:eastAsia="Times New Roman" w:hAnsi="Times New Roman"/>
      <w:b/>
      <w:caps/>
      <w:kern w:val="0"/>
      <w:sz w:val="22"/>
      <w:szCs w:val="20"/>
      <w:u w:val="single"/>
      <w:lang w:eastAsia="en-US"/>
    </w:rPr>
  </w:style>
  <w:style w:type="paragraph" w:customStyle="1" w:styleId="SectionTitle">
    <w:name w:val="Section Title"/>
    <w:basedOn w:val="Normal"/>
    <w:rsid w:val="00876A2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</w:pPr>
    <w:rPr>
      <w:rFonts w:ascii="Times New Roman" w:hAnsi="Times New Roman"/>
      <w:caps/>
      <w:kern w:val="0"/>
      <w:szCs w:val="20"/>
      <w:lang w:eastAsia="en-US"/>
    </w:rPr>
  </w:style>
  <w:style w:type="paragraph" w:customStyle="1" w:styleId="DarkList-Accent51">
    <w:name w:val="Dark List - Accent 51"/>
    <w:basedOn w:val="Normal"/>
    <w:qFormat/>
    <w:rsid w:val="00EB24D9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LightList-Accent51">
    <w:name w:val="Light List - Accent 51"/>
    <w:basedOn w:val="Normal"/>
    <w:uiPriority w:val="34"/>
    <w:qFormat/>
    <w:rsid w:val="00A06D5F"/>
    <w:pPr>
      <w:spacing w:before="0" w:after="0" w:line="240" w:lineRule="auto"/>
      <w:ind w:left="720"/>
      <w:contextualSpacing/>
    </w:pPr>
    <w:rPr>
      <w:rFonts w:ascii="Cambria" w:eastAsia="Cambria" w:hAnsi="Cambria"/>
      <w:kern w:val="0"/>
      <w:sz w:val="24"/>
      <w:lang w:eastAsia="en-US"/>
    </w:rPr>
  </w:style>
  <w:style w:type="character" w:styleId="Hyperlink">
    <w:name w:val="Hyperlink"/>
    <w:rsid w:val="0045422A"/>
    <w:rPr>
      <w:color w:val="0000FF"/>
      <w:u w:val="single"/>
    </w:rPr>
  </w:style>
  <w:style w:type="paragraph" w:customStyle="1" w:styleId="LightShading-Accent51">
    <w:name w:val="Light Shading - Accent 51"/>
    <w:hidden/>
    <w:rsid w:val="00805537"/>
    <w:rPr>
      <w:rFonts w:ascii="Arial" w:eastAsia="MS Mincho" w:hAnsi="Arial"/>
      <w:kern w:val="2"/>
      <w:szCs w:val="24"/>
      <w:lang w:eastAsia="ja-JP"/>
    </w:rPr>
  </w:style>
  <w:style w:type="paragraph" w:customStyle="1" w:styleId="ListParagraphChar">
    <w:name w:val="List Paragraph Char"/>
    <w:aliases w:val="Question Char"/>
    <w:basedOn w:val="Normal"/>
    <w:rsid w:val="00A14EBA"/>
    <w:pPr>
      <w:numPr>
        <w:numId w:val="8"/>
      </w:numPr>
      <w:spacing w:before="240" w:after="0" w:line="276" w:lineRule="auto"/>
    </w:pPr>
    <w:rPr>
      <w:rFonts w:ascii="Calibri" w:eastAsia="Times New Roman" w:hAnsi="Calibri" w:cs="Calibri"/>
      <w:color w:val="4E4E4E"/>
      <w:kern w:val="0"/>
      <w:sz w:val="22"/>
      <w:szCs w:val="22"/>
      <w:lang w:val="en-CA" w:eastAsia="en-US"/>
    </w:rPr>
  </w:style>
  <w:style w:type="paragraph" w:customStyle="1" w:styleId="NoSpacingChar">
    <w:name w:val="No Spacing Char"/>
    <w:aliases w:val="Question L2 Char"/>
    <w:basedOn w:val="ListParagraphChar"/>
    <w:link w:val="NoSpacingCharChar"/>
    <w:rsid w:val="00A14EBA"/>
    <w:pPr>
      <w:keepNext/>
      <w:keepLines/>
      <w:numPr>
        <w:ilvl w:val="1"/>
      </w:numPr>
      <w:spacing w:before="0" w:line="240" w:lineRule="auto"/>
      <w:ind w:firstLine="0"/>
    </w:pPr>
    <w:rPr>
      <w:rFonts w:cs="Times New Roman"/>
      <w:lang w:eastAsia="x-none"/>
    </w:rPr>
  </w:style>
  <w:style w:type="character" w:customStyle="1" w:styleId="NoSpacingCharChar">
    <w:name w:val="No Spacing Char Char"/>
    <w:aliases w:val="Question L2 Char Char"/>
    <w:link w:val="NoSpacingChar"/>
    <w:locked/>
    <w:rsid w:val="00A14EBA"/>
    <w:rPr>
      <w:rFonts w:ascii="Calibri" w:hAnsi="Calibri"/>
      <w:color w:val="4E4E4E"/>
      <w:sz w:val="22"/>
      <w:szCs w:val="22"/>
      <w:lang w:val="en-CA" w:eastAsia="x-none"/>
    </w:rPr>
  </w:style>
  <w:style w:type="paragraph" w:customStyle="1" w:styleId="MediumList1-Accent41">
    <w:name w:val="Medium List 1 - Accent 41"/>
    <w:hidden/>
    <w:rsid w:val="00C57862"/>
    <w:rPr>
      <w:rFonts w:ascii="Arial" w:eastAsia="MS Mincho" w:hAnsi="Arial"/>
      <w:kern w:val="2"/>
      <w:szCs w:val="24"/>
      <w:lang w:eastAsia="ja-JP"/>
    </w:rPr>
  </w:style>
  <w:style w:type="paragraph" w:styleId="DocumentMap">
    <w:name w:val="Document Map"/>
    <w:basedOn w:val="Normal"/>
    <w:link w:val="DocumentMapChar"/>
    <w:rsid w:val="00975D97"/>
    <w:rPr>
      <w:rFonts w:ascii="Lucida Grande" w:hAnsi="Lucida Grande"/>
      <w:sz w:val="24"/>
      <w:lang w:val="x-none"/>
    </w:rPr>
  </w:style>
  <w:style w:type="character" w:customStyle="1" w:styleId="DocumentMapChar">
    <w:name w:val="Document Map Char"/>
    <w:link w:val="DocumentMap"/>
    <w:rsid w:val="00975D97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CommentTextChar">
    <w:name w:val="Comment Text Char"/>
    <w:link w:val="CommentText"/>
    <w:semiHidden/>
    <w:rsid w:val="00341117"/>
    <w:rPr>
      <w:rFonts w:ascii="Arial" w:eastAsia="MS Mincho" w:hAnsi="Arial"/>
      <w:kern w:val="2"/>
      <w:lang w:eastAsia="ja-JP"/>
    </w:rPr>
  </w:style>
  <w:style w:type="paragraph" w:customStyle="1" w:styleId="MediumGrid1-Accent21">
    <w:name w:val="Medium Grid 1 - Accent 21"/>
    <w:basedOn w:val="Normal"/>
    <w:uiPriority w:val="34"/>
    <w:qFormat/>
    <w:rsid w:val="00341117"/>
    <w:pPr>
      <w:ind w:left="720"/>
      <w:contextualSpacing/>
    </w:pPr>
  </w:style>
  <w:style w:type="paragraph" w:customStyle="1" w:styleId="MediumGrid1-Accent210">
    <w:name w:val="Medium Grid 1 - Accent 21"/>
    <w:basedOn w:val="Normal"/>
    <w:qFormat/>
    <w:rsid w:val="000651D3"/>
    <w:pPr>
      <w:spacing w:before="0" w:after="0" w:line="240" w:lineRule="auto"/>
      <w:ind w:left="720"/>
      <w:contextualSpacing/>
    </w:pPr>
    <w:rPr>
      <w:rFonts w:ascii="Cambria" w:eastAsia="Times New Roman" w:hAnsi="Cambria"/>
      <w:kern w:val="0"/>
      <w:sz w:val="24"/>
      <w:lang w:eastAsia="en-US"/>
    </w:rPr>
  </w:style>
  <w:style w:type="numbering" w:customStyle="1" w:styleId="Questionnaire">
    <w:name w:val="Questionnaire"/>
    <w:rsid w:val="005C16BE"/>
    <w:pPr>
      <w:numPr>
        <w:numId w:val="21"/>
      </w:numPr>
    </w:pPr>
  </w:style>
  <w:style w:type="paragraph" w:customStyle="1" w:styleId="1Question">
    <w:name w:val="1 Question"/>
    <w:basedOn w:val="QuestionNumbers"/>
    <w:next w:val="2ResponseCategories"/>
    <w:link w:val="1QuestionChar"/>
    <w:qFormat/>
    <w:rsid w:val="005C16BE"/>
  </w:style>
  <w:style w:type="paragraph" w:customStyle="1" w:styleId="2ResponseCategories">
    <w:name w:val="2 Response Categories"/>
    <w:basedOn w:val="Normal"/>
    <w:link w:val="2ResponseCategoriesChar"/>
    <w:qFormat/>
    <w:rsid w:val="005C16BE"/>
    <w:pPr>
      <w:numPr>
        <w:numId w:val="18"/>
      </w:numPr>
    </w:pPr>
    <w:rPr>
      <w:rFonts w:eastAsia="Times New Roman"/>
      <w:kern w:val="0"/>
      <w:sz w:val="22"/>
      <w:szCs w:val="22"/>
    </w:rPr>
  </w:style>
  <w:style w:type="character" w:customStyle="1" w:styleId="1QuestionChar">
    <w:name w:val="1 Question Char"/>
    <w:link w:val="1Question"/>
    <w:rsid w:val="005C16BE"/>
    <w:rPr>
      <w:rFonts w:ascii="Arial" w:eastAsia="MS Mincho" w:hAnsi="Arial"/>
      <w:kern w:val="2"/>
      <w:sz w:val="22"/>
      <w:szCs w:val="22"/>
      <w:lang w:eastAsia="ja-JP"/>
    </w:rPr>
  </w:style>
  <w:style w:type="character" w:customStyle="1" w:styleId="2ResponseCategoriesChar">
    <w:name w:val="2 Response Categories Char"/>
    <w:link w:val="2ResponseCategories"/>
    <w:rsid w:val="005C16BE"/>
    <w:rPr>
      <w:rFonts w:ascii="Arial" w:hAnsi="Arial"/>
      <w:sz w:val="22"/>
      <w:szCs w:val="22"/>
      <w:lang w:eastAsia="ja-JP"/>
    </w:rPr>
  </w:style>
  <w:style w:type="paragraph" w:customStyle="1" w:styleId="Listintable">
    <w:name w:val="List in table"/>
    <w:basedOn w:val="Normal"/>
    <w:qFormat/>
    <w:rsid w:val="005C16BE"/>
    <w:pPr>
      <w:numPr>
        <w:ilvl w:val="2"/>
        <w:numId w:val="17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5C16BE"/>
    <w:pPr>
      <w:numPr>
        <w:numId w:val="4"/>
      </w:numPr>
    </w:pPr>
    <w:rPr>
      <w:sz w:val="22"/>
      <w:szCs w:val="22"/>
    </w:rPr>
  </w:style>
  <w:style w:type="paragraph" w:customStyle="1" w:styleId="lowercaseletterlist">
    <w:name w:val="lower case letter list"/>
    <w:basedOn w:val="Normal"/>
    <w:link w:val="lowercaseletterlistChar"/>
    <w:qFormat/>
    <w:rsid w:val="005C16BE"/>
    <w:pPr>
      <w:tabs>
        <w:tab w:val="left" w:pos="720"/>
      </w:tabs>
      <w:ind w:left="1440" w:hanging="360"/>
    </w:pPr>
    <w:rPr>
      <w:rFonts w:cs="Arial"/>
      <w:sz w:val="22"/>
      <w:szCs w:val="22"/>
    </w:rPr>
  </w:style>
  <w:style w:type="character" w:customStyle="1" w:styleId="QuestionNumbersChar">
    <w:name w:val="Question Numbers Char"/>
    <w:link w:val="QuestionNumbers"/>
    <w:rsid w:val="005C16BE"/>
    <w:rPr>
      <w:rFonts w:ascii="Arial" w:eastAsia="MS Mincho" w:hAnsi="Arial"/>
      <w:kern w:val="2"/>
      <w:sz w:val="22"/>
      <w:szCs w:val="22"/>
      <w:lang w:eastAsia="ja-JP"/>
    </w:rPr>
  </w:style>
  <w:style w:type="paragraph" w:customStyle="1" w:styleId="2listlowercase">
    <w:name w:val="2. list lower case"/>
    <w:basedOn w:val="Normal"/>
    <w:link w:val="2listlowercaseChar"/>
    <w:qFormat/>
    <w:rsid w:val="005C16BE"/>
    <w:pPr>
      <w:numPr>
        <w:ilvl w:val="1"/>
        <w:numId w:val="12"/>
      </w:numPr>
      <w:tabs>
        <w:tab w:val="left" w:pos="720"/>
      </w:tabs>
      <w:ind w:left="1710"/>
    </w:pPr>
    <w:rPr>
      <w:sz w:val="22"/>
    </w:rPr>
  </w:style>
  <w:style w:type="character" w:customStyle="1" w:styleId="lowercaseletterlistChar">
    <w:name w:val="lower case letter list Char"/>
    <w:link w:val="lowercaseletterlist"/>
    <w:rsid w:val="005C16BE"/>
    <w:rPr>
      <w:rFonts w:ascii="Arial" w:eastAsia="MS Mincho" w:hAnsi="Arial" w:cs="Arial"/>
      <w:kern w:val="2"/>
      <w:sz w:val="22"/>
      <w:szCs w:val="22"/>
      <w:lang w:eastAsia="ja-JP"/>
    </w:rPr>
  </w:style>
  <w:style w:type="paragraph" w:customStyle="1" w:styleId="ColorfulShading-Accent11">
    <w:name w:val="Colorful Shading - Accent 11"/>
    <w:hidden/>
    <w:rsid w:val="009A2509"/>
    <w:rPr>
      <w:rFonts w:ascii="Arial" w:eastAsia="MS Mincho" w:hAnsi="Arial"/>
      <w:kern w:val="2"/>
      <w:szCs w:val="24"/>
      <w:lang w:eastAsia="ja-JP"/>
    </w:rPr>
  </w:style>
  <w:style w:type="character" w:customStyle="1" w:styleId="2listlowercaseChar">
    <w:name w:val="2. list lower case Char"/>
    <w:link w:val="2listlowercase"/>
    <w:rsid w:val="005C16BE"/>
    <w:rPr>
      <w:rFonts w:ascii="Arial" w:eastAsia="MS Mincho" w:hAnsi="Arial"/>
      <w:kern w:val="2"/>
      <w:sz w:val="22"/>
      <w:szCs w:val="24"/>
      <w:lang w:eastAsia="ja-JP"/>
    </w:rPr>
  </w:style>
  <w:style w:type="paragraph" w:customStyle="1" w:styleId="ColorfulList-Accent11">
    <w:name w:val="Colorful List - Accent 11"/>
    <w:basedOn w:val="Normal"/>
    <w:uiPriority w:val="34"/>
    <w:qFormat/>
    <w:rsid w:val="00FC2C5C"/>
    <w:pPr>
      <w:spacing w:before="0" w:after="0" w:line="240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HeaderChar">
    <w:name w:val="Header Char"/>
    <w:link w:val="Header"/>
    <w:locked/>
    <w:rsid w:val="00BF6425"/>
    <w:rPr>
      <w:rFonts w:ascii="Arial" w:eastAsia="MS Mincho" w:hAnsi="Arial"/>
      <w:kern w:val="2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61FEC"/>
    <w:pPr>
      <w:spacing w:before="0" w:after="0" w:line="240" w:lineRule="auto"/>
      <w:ind w:left="720"/>
      <w:contextualSpacing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1QuexListLevel1">
    <w:name w:val="1Quex List Level1"/>
    <w:basedOn w:val="Normal"/>
    <w:link w:val="1QuexListLevel1Char"/>
    <w:qFormat/>
    <w:rsid w:val="007C3759"/>
    <w:pPr>
      <w:numPr>
        <w:numId w:val="25"/>
      </w:numPr>
      <w:spacing w:before="0" w:after="120"/>
      <w:contextualSpacing/>
      <w:outlineLvl w:val="1"/>
    </w:pPr>
  </w:style>
  <w:style w:type="character" w:customStyle="1" w:styleId="1QuexListLevel1Char">
    <w:name w:val="1Quex List Level1 Char"/>
    <w:basedOn w:val="DefaultParagraphFont"/>
    <w:link w:val="1QuexListLevel1"/>
    <w:rsid w:val="007C3759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CF40DC"/>
    <w:pPr>
      <w:numPr>
        <w:ilvl w:val="1"/>
        <w:numId w:val="41"/>
      </w:numPr>
      <w:ind w:left="360"/>
    </w:pPr>
  </w:style>
  <w:style w:type="character" w:styleId="FollowedHyperlink">
    <w:name w:val="FollowedHyperlink"/>
    <w:basedOn w:val="DefaultParagraphFont"/>
    <w:rsid w:val="00CA41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A27"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rsid w:val="009642FE"/>
    <w:pPr>
      <w:spacing w:after="120" w:line="360" w:lineRule="auto"/>
    </w:pPr>
  </w:style>
  <w:style w:type="paragraph" w:styleId="Header">
    <w:name w:val="header"/>
    <w:basedOn w:val="Normal"/>
    <w:link w:val="HeaderChar"/>
    <w:rsid w:val="004373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37346"/>
    <w:pPr>
      <w:tabs>
        <w:tab w:val="center" w:pos="4320"/>
        <w:tab w:val="right" w:pos="8640"/>
      </w:tabs>
    </w:pPr>
    <w:rPr>
      <w:lang w:val="x-none"/>
    </w:rPr>
  </w:style>
  <w:style w:type="table" w:styleId="TableGrid8">
    <w:name w:val="Table Grid 8"/>
    <w:basedOn w:val="TableNormal"/>
    <w:rsid w:val="0028327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MainBody">
    <w:name w:val="Main Body"/>
    <w:rsid w:val="00283272"/>
    <w:pPr>
      <w:spacing w:line="240" w:lineRule="exact"/>
    </w:pPr>
    <w:rPr>
      <w:rFonts w:eastAsia="MS Mincho"/>
      <w:kern w:val="2"/>
      <w:lang w:eastAsia="ja-JP"/>
    </w:rPr>
  </w:style>
  <w:style w:type="paragraph" w:styleId="NormalWeb">
    <w:name w:val="Normal (Web)"/>
    <w:basedOn w:val="Normal"/>
    <w:uiPriority w:val="99"/>
    <w:rsid w:val="0028327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styleId="ListBullet">
    <w:name w:val="List Bullet"/>
    <w:basedOn w:val="Normal"/>
    <w:rsid w:val="00D94909"/>
    <w:pPr>
      <w:numPr>
        <w:numId w:val="1"/>
      </w:numPr>
      <w:spacing w:before="0" w:after="240" w:line="240" w:lineRule="auto"/>
      <w:ind w:left="1152"/>
    </w:pPr>
    <w:rPr>
      <w:rFonts w:eastAsia="Times New Roman"/>
      <w:kern w:val="0"/>
      <w:szCs w:val="20"/>
      <w:lang w:eastAsia="en-US"/>
    </w:rPr>
  </w:style>
  <w:style w:type="paragraph" w:customStyle="1" w:styleId="ProgrammerNote">
    <w:name w:val="Programmer Note"/>
    <w:basedOn w:val="Normal"/>
    <w:link w:val="ProgrammerNoteChar"/>
    <w:rsid w:val="00C93092"/>
    <w:pPr>
      <w:spacing w:before="0" w:after="0" w:line="240" w:lineRule="auto"/>
    </w:pPr>
    <w:rPr>
      <w:rFonts w:ascii="Times New Roman" w:hAnsi="Times New Roman"/>
      <w:caps/>
      <w:kern w:val="0"/>
      <w:szCs w:val="20"/>
      <w:lang w:eastAsia="en-US"/>
    </w:rPr>
  </w:style>
  <w:style w:type="character" w:customStyle="1" w:styleId="ProgrammerNoteChar">
    <w:name w:val="Programmer Note Char"/>
    <w:link w:val="ProgrammerNote"/>
    <w:rsid w:val="00C93092"/>
    <w:rPr>
      <w:rFonts w:eastAsia="MS Mincho"/>
      <w:caps/>
      <w:lang w:val="en-US" w:eastAsia="en-US" w:bidi="ar-SA"/>
    </w:rPr>
  </w:style>
  <w:style w:type="table" w:styleId="TableGrid">
    <w:name w:val="Table Grid"/>
    <w:basedOn w:val="TableNormal"/>
    <w:uiPriority w:val="59"/>
    <w:rsid w:val="00C116A8"/>
    <w:pPr>
      <w:spacing w:before="40" w:after="40"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4E3E5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E3E5C"/>
    <w:rPr>
      <w:szCs w:val="20"/>
      <w:lang w:val="x-none"/>
    </w:rPr>
  </w:style>
  <w:style w:type="paragraph" w:styleId="CommentSubject">
    <w:name w:val="annotation subject"/>
    <w:basedOn w:val="CommentText"/>
    <w:next w:val="CommentText"/>
    <w:semiHidden/>
    <w:rsid w:val="004E3E5C"/>
    <w:rPr>
      <w:b/>
      <w:bCs/>
    </w:rPr>
  </w:style>
  <w:style w:type="paragraph" w:styleId="BalloonText">
    <w:name w:val="Balloon Text"/>
    <w:basedOn w:val="Normal"/>
    <w:semiHidden/>
    <w:rsid w:val="004E3E5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91693F"/>
    <w:rPr>
      <w:rFonts w:ascii="Arial" w:eastAsia="MS Mincho" w:hAnsi="Arial"/>
      <w:kern w:val="2"/>
      <w:szCs w:val="24"/>
      <w:lang w:eastAsia="ja-JP"/>
    </w:rPr>
  </w:style>
  <w:style w:type="paragraph" w:styleId="Title">
    <w:name w:val="Title"/>
    <w:basedOn w:val="Normal"/>
    <w:link w:val="TitleChar"/>
    <w:qFormat/>
    <w:rsid w:val="00614DD1"/>
    <w:pPr>
      <w:spacing w:before="0" w:after="0" w:line="240" w:lineRule="auto"/>
      <w:jc w:val="center"/>
    </w:pPr>
    <w:rPr>
      <w:rFonts w:ascii="CG Times" w:eastAsia="Times New Roman" w:hAnsi="CG Times"/>
      <w:b/>
      <w:kern w:val="0"/>
      <w:sz w:val="24"/>
      <w:szCs w:val="20"/>
      <w:lang w:val="x-none" w:eastAsia="x-none"/>
    </w:rPr>
  </w:style>
  <w:style w:type="character" w:customStyle="1" w:styleId="TitleChar">
    <w:name w:val="Title Char"/>
    <w:link w:val="Title"/>
    <w:rsid w:val="00614DD1"/>
    <w:rPr>
      <w:rFonts w:ascii="CG Times" w:hAnsi="CG Times"/>
      <w:b/>
      <w:sz w:val="24"/>
    </w:rPr>
  </w:style>
  <w:style w:type="character" w:styleId="PageNumber">
    <w:name w:val="page number"/>
    <w:basedOn w:val="DefaultParagraphFont"/>
    <w:rsid w:val="002F6689"/>
  </w:style>
  <w:style w:type="paragraph" w:styleId="BodyTextIndent">
    <w:name w:val="Body Text Indent"/>
    <w:basedOn w:val="Normal"/>
    <w:link w:val="BodyTextIndentChar"/>
    <w:rsid w:val="00FA73A5"/>
    <w:pPr>
      <w:spacing w:after="120"/>
      <w:ind w:left="360"/>
    </w:pPr>
    <w:rPr>
      <w:lang w:val="x-none"/>
    </w:rPr>
  </w:style>
  <w:style w:type="character" w:customStyle="1" w:styleId="BodyTextIndentChar">
    <w:name w:val="Body Text Indent Char"/>
    <w:link w:val="BodyTextIndent"/>
    <w:rsid w:val="00FA73A5"/>
    <w:rPr>
      <w:rFonts w:ascii="Arial" w:eastAsia="MS Mincho" w:hAnsi="Arial"/>
      <w:kern w:val="2"/>
      <w:szCs w:val="24"/>
      <w:lang w:eastAsia="ja-JP"/>
    </w:rPr>
  </w:style>
  <w:style w:type="paragraph" w:customStyle="1" w:styleId="SubtleEmphasis1">
    <w:name w:val="Subtle Emphasis1"/>
    <w:basedOn w:val="Normal"/>
    <w:qFormat/>
    <w:rsid w:val="004550A9"/>
    <w:pPr>
      <w:spacing w:before="0"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NotesComments">
    <w:name w:val="Notes &amp; Comments"/>
    <w:rsid w:val="003C4F31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MediumList1-Accent61">
    <w:name w:val="Medium List 1 - Accent 61"/>
    <w:basedOn w:val="Normal"/>
    <w:qFormat/>
    <w:rsid w:val="00B85DC0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Question">
    <w:name w:val="Question"/>
    <w:aliases w:val="qq,q,Question Char Char Char"/>
    <w:basedOn w:val="Normal"/>
    <w:rsid w:val="008177A3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paragraph" w:customStyle="1" w:styleId="CodedResponses">
    <w:name w:val="Coded Responses"/>
    <w:basedOn w:val="Normal"/>
    <w:rsid w:val="00ED17E0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paragraph" w:customStyle="1" w:styleId="BASE">
    <w:name w:val="BASE"/>
    <w:basedOn w:val="Normal"/>
    <w:rsid w:val="00ED17E0"/>
    <w:pPr>
      <w:spacing w:before="0" w:after="0" w:line="240" w:lineRule="auto"/>
    </w:pPr>
    <w:rPr>
      <w:rFonts w:ascii="Times New Roman" w:eastAsia="Times New Roman" w:hAnsi="Times New Roman"/>
      <w:b/>
      <w:caps/>
      <w:kern w:val="0"/>
      <w:sz w:val="22"/>
      <w:szCs w:val="20"/>
      <w:u w:val="single"/>
      <w:lang w:eastAsia="en-US"/>
    </w:rPr>
  </w:style>
  <w:style w:type="paragraph" w:customStyle="1" w:styleId="SectionTitle">
    <w:name w:val="Section Title"/>
    <w:basedOn w:val="Normal"/>
    <w:rsid w:val="00876A2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</w:pPr>
    <w:rPr>
      <w:rFonts w:ascii="Times New Roman" w:hAnsi="Times New Roman"/>
      <w:caps/>
      <w:kern w:val="0"/>
      <w:szCs w:val="20"/>
      <w:lang w:eastAsia="en-US"/>
    </w:rPr>
  </w:style>
  <w:style w:type="paragraph" w:customStyle="1" w:styleId="DarkList-Accent51">
    <w:name w:val="Dark List - Accent 51"/>
    <w:basedOn w:val="Normal"/>
    <w:qFormat/>
    <w:rsid w:val="00EB24D9"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LightList-Accent51">
    <w:name w:val="Light List - Accent 51"/>
    <w:basedOn w:val="Normal"/>
    <w:uiPriority w:val="34"/>
    <w:qFormat/>
    <w:rsid w:val="00A06D5F"/>
    <w:pPr>
      <w:spacing w:before="0" w:after="0" w:line="240" w:lineRule="auto"/>
      <w:ind w:left="720"/>
      <w:contextualSpacing/>
    </w:pPr>
    <w:rPr>
      <w:rFonts w:ascii="Cambria" w:eastAsia="Cambria" w:hAnsi="Cambria"/>
      <w:kern w:val="0"/>
      <w:sz w:val="24"/>
      <w:lang w:eastAsia="en-US"/>
    </w:rPr>
  </w:style>
  <w:style w:type="character" w:styleId="Hyperlink">
    <w:name w:val="Hyperlink"/>
    <w:rsid w:val="0045422A"/>
    <w:rPr>
      <w:color w:val="0000FF"/>
      <w:u w:val="single"/>
    </w:rPr>
  </w:style>
  <w:style w:type="paragraph" w:customStyle="1" w:styleId="LightShading-Accent51">
    <w:name w:val="Light Shading - Accent 51"/>
    <w:hidden/>
    <w:rsid w:val="00805537"/>
    <w:rPr>
      <w:rFonts w:ascii="Arial" w:eastAsia="MS Mincho" w:hAnsi="Arial"/>
      <w:kern w:val="2"/>
      <w:szCs w:val="24"/>
      <w:lang w:eastAsia="ja-JP"/>
    </w:rPr>
  </w:style>
  <w:style w:type="paragraph" w:customStyle="1" w:styleId="ListParagraphChar">
    <w:name w:val="List Paragraph Char"/>
    <w:aliases w:val="Question Char"/>
    <w:basedOn w:val="Normal"/>
    <w:rsid w:val="00A14EBA"/>
    <w:pPr>
      <w:numPr>
        <w:numId w:val="8"/>
      </w:numPr>
      <w:spacing w:before="240" w:after="0" w:line="276" w:lineRule="auto"/>
    </w:pPr>
    <w:rPr>
      <w:rFonts w:ascii="Calibri" w:eastAsia="Times New Roman" w:hAnsi="Calibri" w:cs="Calibri"/>
      <w:color w:val="4E4E4E"/>
      <w:kern w:val="0"/>
      <w:sz w:val="22"/>
      <w:szCs w:val="22"/>
      <w:lang w:val="en-CA" w:eastAsia="en-US"/>
    </w:rPr>
  </w:style>
  <w:style w:type="paragraph" w:customStyle="1" w:styleId="NoSpacingChar">
    <w:name w:val="No Spacing Char"/>
    <w:aliases w:val="Question L2 Char"/>
    <w:basedOn w:val="ListParagraphChar"/>
    <w:link w:val="NoSpacingCharChar"/>
    <w:rsid w:val="00A14EBA"/>
    <w:pPr>
      <w:keepNext/>
      <w:keepLines/>
      <w:numPr>
        <w:ilvl w:val="1"/>
      </w:numPr>
      <w:spacing w:before="0" w:line="240" w:lineRule="auto"/>
      <w:ind w:firstLine="0"/>
    </w:pPr>
    <w:rPr>
      <w:rFonts w:cs="Times New Roman"/>
      <w:lang w:eastAsia="x-none"/>
    </w:rPr>
  </w:style>
  <w:style w:type="character" w:customStyle="1" w:styleId="NoSpacingCharChar">
    <w:name w:val="No Spacing Char Char"/>
    <w:aliases w:val="Question L2 Char Char"/>
    <w:link w:val="NoSpacingChar"/>
    <w:locked/>
    <w:rsid w:val="00A14EBA"/>
    <w:rPr>
      <w:rFonts w:ascii="Calibri" w:hAnsi="Calibri"/>
      <w:color w:val="4E4E4E"/>
      <w:sz w:val="22"/>
      <w:szCs w:val="22"/>
      <w:lang w:val="en-CA" w:eastAsia="x-none"/>
    </w:rPr>
  </w:style>
  <w:style w:type="paragraph" w:customStyle="1" w:styleId="MediumList1-Accent41">
    <w:name w:val="Medium List 1 - Accent 41"/>
    <w:hidden/>
    <w:rsid w:val="00C57862"/>
    <w:rPr>
      <w:rFonts w:ascii="Arial" w:eastAsia="MS Mincho" w:hAnsi="Arial"/>
      <w:kern w:val="2"/>
      <w:szCs w:val="24"/>
      <w:lang w:eastAsia="ja-JP"/>
    </w:rPr>
  </w:style>
  <w:style w:type="paragraph" w:styleId="DocumentMap">
    <w:name w:val="Document Map"/>
    <w:basedOn w:val="Normal"/>
    <w:link w:val="DocumentMapChar"/>
    <w:rsid w:val="00975D97"/>
    <w:rPr>
      <w:rFonts w:ascii="Lucida Grande" w:hAnsi="Lucida Grande"/>
      <w:sz w:val="24"/>
      <w:lang w:val="x-none"/>
    </w:rPr>
  </w:style>
  <w:style w:type="character" w:customStyle="1" w:styleId="DocumentMapChar">
    <w:name w:val="Document Map Char"/>
    <w:link w:val="DocumentMap"/>
    <w:rsid w:val="00975D97"/>
    <w:rPr>
      <w:rFonts w:ascii="Lucida Grande" w:eastAsia="MS Mincho" w:hAnsi="Lucida Grande" w:cs="Lucida Grande"/>
      <w:kern w:val="2"/>
      <w:sz w:val="24"/>
      <w:szCs w:val="24"/>
      <w:lang w:eastAsia="ja-JP"/>
    </w:rPr>
  </w:style>
  <w:style w:type="character" w:customStyle="1" w:styleId="CommentTextChar">
    <w:name w:val="Comment Text Char"/>
    <w:link w:val="CommentText"/>
    <w:semiHidden/>
    <w:rsid w:val="00341117"/>
    <w:rPr>
      <w:rFonts w:ascii="Arial" w:eastAsia="MS Mincho" w:hAnsi="Arial"/>
      <w:kern w:val="2"/>
      <w:lang w:eastAsia="ja-JP"/>
    </w:rPr>
  </w:style>
  <w:style w:type="paragraph" w:customStyle="1" w:styleId="MediumGrid1-Accent21">
    <w:name w:val="Medium Grid 1 - Accent 21"/>
    <w:basedOn w:val="Normal"/>
    <w:uiPriority w:val="34"/>
    <w:qFormat/>
    <w:rsid w:val="00341117"/>
    <w:pPr>
      <w:ind w:left="720"/>
      <w:contextualSpacing/>
    </w:pPr>
  </w:style>
  <w:style w:type="paragraph" w:customStyle="1" w:styleId="MediumGrid1-Accent210">
    <w:name w:val="Medium Grid 1 - Accent 21"/>
    <w:basedOn w:val="Normal"/>
    <w:qFormat/>
    <w:rsid w:val="000651D3"/>
    <w:pPr>
      <w:spacing w:before="0" w:after="0" w:line="240" w:lineRule="auto"/>
      <w:ind w:left="720"/>
      <w:contextualSpacing/>
    </w:pPr>
    <w:rPr>
      <w:rFonts w:ascii="Cambria" w:eastAsia="Times New Roman" w:hAnsi="Cambria"/>
      <w:kern w:val="0"/>
      <w:sz w:val="24"/>
      <w:lang w:eastAsia="en-US"/>
    </w:rPr>
  </w:style>
  <w:style w:type="numbering" w:customStyle="1" w:styleId="Questionnaire">
    <w:name w:val="Questionnaire"/>
    <w:rsid w:val="005C16BE"/>
    <w:pPr>
      <w:numPr>
        <w:numId w:val="21"/>
      </w:numPr>
    </w:pPr>
  </w:style>
  <w:style w:type="paragraph" w:customStyle="1" w:styleId="1Question">
    <w:name w:val="1 Question"/>
    <w:basedOn w:val="QuestionNumbers"/>
    <w:next w:val="2ResponseCategories"/>
    <w:link w:val="1QuestionChar"/>
    <w:qFormat/>
    <w:rsid w:val="005C16BE"/>
  </w:style>
  <w:style w:type="paragraph" w:customStyle="1" w:styleId="2ResponseCategories">
    <w:name w:val="2 Response Categories"/>
    <w:basedOn w:val="Normal"/>
    <w:link w:val="2ResponseCategoriesChar"/>
    <w:qFormat/>
    <w:rsid w:val="005C16BE"/>
    <w:pPr>
      <w:numPr>
        <w:numId w:val="18"/>
      </w:numPr>
    </w:pPr>
    <w:rPr>
      <w:rFonts w:eastAsia="Times New Roman"/>
      <w:kern w:val="0"/>
      <w:sz w:val="22"/>
      <w:szCs w:val="22"/>
    </w:rPr>
  </w:style>
  <w:style w:type="character" w:customStyle="1" w:styleId="1QuestionChar">
    <w:name w:val="1 Question Char"/>
    <w:link w:val="1Question"/>
    <w:rsid w:val="005C16BE"/>
    <w:rPr>
      <w:rFonts w:ascii="Arial" w:eastAsia="MS Mincho" w:hAnsi="Arial"/>
      <w:kern w:val="2"/>
      <w:sz w:val="22"/>
      <w:szCs w:val="22"/>
      <w:lang w:eastAsia="ja-JP"/>
    </w:rPr>
  </w:style>
  <w:style w:type="character" w:customStyle="1" w:styleId="2ResponseCategoriesChar">
    <w:name w:val="2 Response Categories Char"/>
    <w:link w:val="2ResponseCategories"/>
    <w:rsid w:val="005C16BE"/>
    <w:rPr>
      <w:rFonts w:ascii="Arial" w:hAnsi="Arial"/>
      <w:sz w:val="22"/>
      <w:szCs w:val="22"/>
      <w:lang w:eastAsia="ja-JP"/>
    </w:rPr>
  </w:style>
  <w:style w:type="paragraph" w:customStyle="1" w:styleId="Listintable">
    <w:name w:val="List in table"/>
    <w:basedOn w:val="Normal"/>
    <w:qFormat/>
    <w:rsid w:val="005C16BE"/>
    <w:pPr>
      <w:numPr>
        <w:ilvl w:val="2"/>
        <w:numId w:val="17"/>
      </w:numPr>
      <w:contextualSpacing/>
    </w:pPr>
    <w:rPr>
      <w:rFonts w:eastAsia="Times New Roman"/>
      <w:kern w:val="0"/>
      <w:sz w:val="22"/>
      <w:szCs w:val="22"/>
    </w:rPr>
  </w:style>
  <w:style w:type="paragraph" w:customStyle="1" w:styleId="QuestionNumbers">
    <w:name w:val="Question Numbers"/>
    <w:basedOn w:val="Normal"/>
    <w:link w:val="QuestionNumbersChar"/>
    <w:qFormat/>
    <w:rsid w:val="005C16BE"/>
    <w:pPr>
      <w:numPr>
        <w:numId w:val="4"/>
      </w:numPr>
    </w:pPr>
    <w:rPr>
      <w:sz w:val="22"/>
      <w:szCs w:val="22"/>
    </w:rPr>
  </w:style>
  <w:style w:type="paragraph" w:customStyle="1" w:styleId="lowercaseletterlist">
    <w:name w:val="lower case letter list"/>
    <w:basedOn w:val="Normal"/>
    <w:link w:val="lowercaseletterlistChar"/>
    <w:qFormat/>
    <w:rsid w:val="005C16BE"/>
    <w:pPr>
      <w:tabs>
        <w:tab w:val="left" w:pos="720"/>
      </w:tabs>
      <w:ind w:left="1440" w:hanging="360"/>
    </w:pPr>
    <w:rPr>
      <w:rFonts w:cs="Arial"/>
      <w:sz w:val="22"/>
      <w:szCs w:val="22"/>
    </w:rPr>
  </w:style>
  <w:style w:type="character" w:customStyle="1" w:styleId="QuestionNumbersChar">
    <w:name w:val="Question Numbers Char"/>
    <w:link w:val="QuestionNumbers"/>
    <w:rsid w:val="005C16BE"/>
    <w:rPr>
      <w:rFonts w:ascii="Arial" w:eastAsia="MS Mincho" w:hAnsi="Arial"/>
      <w:kern w:val="2"/>
      <w:sz w:val="22"/>
      <w:szCs w:val="22"/>
      <w:lang w:eastAsia="ja-JP"/>
    </w:rPr>
  </w:style>
  <w:style w:type="paragraph" w:customStyle="1" w:styleId="2listlowercase">
    <w:name w:val="2. list lower case"/>
    <w:basedOn w:val="Normal"/>
    <w:link w:val="2listlowercaseChar"/>
    <w:qFormat/>
    <w:rsid w:val="005C16BE"/>
    <w:pPr>
      <w:numPr>
        <w:ilvl w:val="1"/>
        <w:numId w:val="12"/>
      </w:numPr>
      <w:tabs>
        <w:tab w:val="left" w:pos="720"/>
      </w:tabs>
      <w:ind w:left="1710"/>
    </w:pPr>
    <w:rPr>
      <w:sz w:val="22"/>
    </w:rPr>
  </w:style>
  <w:style w:type="character" w:customStyle="1" w:styleId="lowercaseletterlistChar">
    <w:name w:val="lower case letter list Char"/>
    <w:link w:val="lowercaseletterlist"/>
    <w:rsid w:val="005C16BE"/>
    <w:rPr>
      <w:rFonts w:ascii="Arial" w:eastAsia="MS Mincho" w:hAnsi="Arial" w:cs="Arial"/>
      <w:kern w:val="2"/>
      <w:sz w:val="22"/>
      <w:szCs w:val="22"/>
      <w:lang w:eastAsia="ja-JP"/>
    </w:rPr>
  </w:style>
  <w:style w:type="paragraph" w:customStyle="1" w:styleId="ColorfulShading-Accent11">
    <w:name w:val="Colorful Shading - Accent 11"/>
    <w:hidden/>
    <w:rsid w:val="009A2509"/>
    <w:rPr>
      <w:rFonts w:ascii="Arial" w:eastAsia="MS Mincho" w:hAnsi="Arial"/>
      <w:kern w:val="2"/>
      <w:szCs w:val="24"/>
      <w:lang w:eastAsia="ja-JP"/>
    </w:rPr>
  </w:style>
  <w:style w:type="character" w:customStyle="1" w:styleId="2listlowercaseChar">
    <w:name w:val="2. list lower case Char"/>
    <w:link w:val="2listlowercase"/>
    <w:rsid w:val="005C16BE"/>
    <w:rPr>
      <w:rFonts w:ascii="Arial" w:eastAsia="MS Mincho" w:hAnsi="Arial"/>
      <w:kern w:val="2"/>
      <w:sz w:val="22"/>
      <w:szCs w:val="24"/>
      <w:lang w:eastAsia="ja-JP"/>
    </w:rPr>
  </w:style>
  <w:style w:type="paragraph" w:customStyle="1" w:styleId="ColorfulList-Accent11">
    <w:name w:val="Colorful List - Accent 11"/>
    <w:basedOn w:val="Normal"/>
    <w:uiPriority w:val="34"/>
    <w:qFormat/>
    <w:rsid w:val="00FC2C5C"/>
    <w:pPr>
      <w:spacing w:before="0" w:after="0" w:line="240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HeaderChar">
    <w:name w:val="Header Char"/>
    <w:link w:val="Header"/>
    <w:locked/>
    <w:rsid w:val="00BF6425"/>
    <w:rPr>
      <w:rFonts w:ascii="Arial" w:eastAsia="MS Mincho" w:hAnsi="Arial"/>
      <w:kern w:val="2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961FEC"/>
    <w:pPr>
      <w:spacing w:before="0" w:after="0" w:line="240" w:lineRule="auto"/>
      <w:ind w:left="720"/>
      <w:contextualSpacing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1QuexListLevel1">
    <w:name w:val="1Quex List Level1"/>
    <w:basedOn w:val="Normal"/>
    <w:link w:val="1QuexListLevel1Char"/>
    <w:qFormat/>
    <w:rsid w:val="007C3759"/>
    <w:pPr>
      <w:numPr>
        <w:numId w:val="25"/>
      </w:numPr>
      <w:spacing w:before="0" w:after="120"/>
      <w:contextualSpacing/>
      <w:outlineLvl w:val="1"/>
    </w:pPr>
  </w:style>
  <w:style w:type="character" w:customStyle="1" w:styleId="1QuexListLevel1Char">
    <w:name w:val="1Quex List Level1 Char"/>
    <w:basedOn w:val="DefaultParagraphFont"/>
    <w:link w:val="1QuexListLevel1"/>
    <w:rsid w:val="007C3759"/>
    <w:rPr>
      <w:rFonts w:ascii="Arial" w:eastAsia="MS Mincho" w:hAnsi="Arial"/>
      <w:kern w:val="2"/>
      <w:szCs w:val="24"/>
      <w:lang w:eastAsia="ja-JP"/>
    </w:rPr>
  </w:style>
  <w:style w:type="paragraph" w:customStyle="1" w:styleId="NCBodycopy">
    <w:name w:val="NC Bodycopy"/>
    <w:basedOn w:val="Normal"/>
    <w:rsid w:val="00CF40DC"/>
    <w:pPr>
      <w:numPr>
        <w:ilvl w:val="1"/>
        <w:numId w:val="41"/>
      </w:numPr>
      <w:ind w:left="360"/>
    </w:pPr>
  </w:style>
  <w:style w:type="character" w:styleId="FollowedHyperlink">
    <w:name w:val="FollowedHyperlink"/>
    <w:basedOn w:val="DefaultParagraphFont"/>
    <w:rsid w:val="00CA41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7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9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9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8" Type="http://schemas.openxmlformats.org/officeDocument/2006/relationships/endnotes" Target="endnotes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2.xml"/><Relationship Id="rId16" Type="http://schemas.microsoft.com/office/2011/relationships/people" Target="people.xml"/><Relationship Id="rId2" Type="http://schemas.openxmlformats.org/officeDocument/2006/relationships/numbering" Target="numbering.xml"/><Relationship Id="rId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1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bls.gov/cps/cenind2012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E76F536F5C6D4381C7E6E2ED7D7CC1" ma:contentTypeVersion="0" ma:contentTypeDescription="Create a new document." ma:contentTypeScope="" ma:versionID="002c627cbd211377ac8f0837352c2a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1AE94B-5445-4E24-AFAF-4017D88A7A05}"/>
</file>

<file path=customXml/itemProps2.xml><?xml version="1.0" encoding="utf-8"?>
<ds:datastoreItem xmlns:ds="http://schemas.openxmlformats.org/officeDocument/2006/customXml" ds:itemID="{67AE9A46-8CE9-40FC-8047-216D06979B27}"/>
</file>

<file path=customXml/itemProps3.xml><?xml version="1.0" encoding="utf-8"?>
<ds:datastoreItem xmlns:ds="http://schemas.openxmlformats.org/officeDocument/2006/customXml" ds:itemID="{C5624D91-A3EC-4746-A57F-44C0A69F130A}"/>
</file>

<file path=customXml/itemProps4.xml><?xml version="1.0" encoding="utf-8"?>
<ds:datastoreItem xmlns:ds="http://schemas.openxmlformats.org/officeDocument/2006/customXml" ds:itemID="{99526275-4ED7-4B83-A1C2-D6105BFD33A5}"/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4</TotalTime>
  <Pages>16</Pages>
  <Words>3697</Words>
  <Characters>21074</Characters>
  <Application>Microsoft Macintosh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24722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subject/>
  <dc:creator>Anne Aldrich</dc:creator>
  <cp:keywords/>
  <dc:description/>
  <cp:lastModifiedBy>Julie Paasche</cp:lastModifiedBy>
  <cp:revision>4</cp:revision>
  <cp:lastPrinted>2014-10-24T15:19:00Z</cp:lastPrinted>
  <dcterms:created xsi:type="dcterms:W3CDTF">2014-11-18T14:58:00Z</dcterms:created>
  <dcterms:modified xsi:type="dcterms:W3CDTF">2014-11-18T15:04:00Z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0x01010033E76F536F5C6D4381C7E6E2ED7D7CC1</vt:lpwstr>
  </property>
</Properties>
</file>