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DB3" w:rsidRDefault="00675DB3">
      <w:r>
        <w:t>Data entry screens for an F-1 Student SEVIS Record</w:t>
      </w:r>
    </w:p>
    <w:p w:rsidR="00675DB3" w:rsidRDefault="00675DB3">
      <w:r w:rsidRPr="00C50C7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18.5pt;height:569.25pt;visibility:visible">
            <v:imagedata r:id="rId6" o:title=""/>
          </v:shape>
        </w:pict>
      </w:r>
    </w:p>
    <w:p w:rsidR="00675DB3" w:rsidRDefault="00675DB3"/>
    <w:p w:rsidR="00675DB3" w:rsidRDefault="00675DB3"/>
    <w:p w:rsidR="00675DB3" w:rsidRDefault="00675DB3"/>
    <w:p w:rsidR="00675DB3" w:rsidRDefault="00675DB3"/>
    <w:p w:rsidR="00675DB3" w:rsidRDefault="00675DB3">
      <w:r>
        <w:t>Data entry of personal and program information</w:t>
      </w:r>
    </w:p>
    <w:p w:rsidR="00675DB3" w:rsidRDefault="00675DB3">
      <w:r w:rsidRPr="00C50C7D">
        <w:rPr>
          <w:noProof/>
        </w:rPr>
        <w:pict>
          <v:shape id="Picture 20" o:spid="_x0000_i1026" type="#_x0000_t75" style="width:418.5pt;height:585pt;visibility:visible">
            <v:imagedata r:id="rId7" o:title=""/>
          </v:shape>
        </w:pict>
      </w:r>
    </w:p>
    <w:p w:rsidR="00675DB3" w:rsidRDefault="00675DB3"/>
    <w:p w:rsidR="00675DB3" w:rsidRDefault="00675DB3"/>
    <w:p w:rsidR="00675DB3" w:rsidRDefault="00675DB3"/>
    <w:p w:rsidR="00675DB3" w:rsidRDefault="00675DB3">
      <w:r>
        <w:t>Financial information screen for student and dependent (an F-2) if applicable</w:t>
      </w:r>
    </w:p>
    <w:p w:rsidR="00675DB3" w:rsidRDefault="00675DB3">
      <w:r>
        <w:t>(Funds must equal or exceed expense amount entered.)</w:t>
      </w:r>
    </w:p>
    <w:p w:rsidR="00675DB3" w:rsidRDefault="00675DB3">
      <w:r w:rsidRPr="00C50C7D">
        <w:rPr>
          <w:noProof/>
        </w:rPr>
        <w:pict>
          <v:shape id="Picture 3" o:spid="_x0000_i1027" type="#_x0000_t75" style="width:418.5pt;height:609.75pt;visibility:visible">
            <v:imagedata r:id="rId8" o:title=""/>
          </v:shape>
        </w:pict>
      </w:r>
    </w:p>
    <w:p w:rsidR="00675DB3" w:rsidRDefault="00675DB3">
      <w:r>
        <w:t>F-2 dependent information entry screen</w:t>
      </w:r>
    </w:p>
    <w:p w:rsidR="00675DB3" w:rsidRDefault="00675DB3">
      <w:r w:rsidRPr="00C50C7D">
        <w:rPr>
          <w:noProof/>
        </w:rPr>
        <w:pict>
          <v:shape id="Picture 2" o:spid="_x0000_i1028" type="#_x0000_t75" style="width:418.5pt;height:593.25pt;visibility:visible">
            <v:imagedata r:id="rId9" o:title=""/>
          </v:shape>
        </w:pict>
      </w:r>
    </w:p>
    <w:p w:rsidR="00675DB3" w:rsidRDefault="00675DB3"/>
    <w:p w:rsidR="00675DB3" w:rsidRDefault="00675DB3"/>
    <w:p w:rsidR="00675DB3" w:rsidRDefault="00675DB3">
      <w:r>
        <w:t>Steps above produce an F-1 Student SEVIS Record in Initial status.</w:t>
      </w:r>
    </w:p>
    <w:p w:rsidR="00675DB3" w:rsidRDefault="00675DB3">
      <w:r w:rsidRPr="00C50C7D">
        <w:rPr>
          <w:noProof/>
        </w:rPr>
        <w:pict>
          <v:shape id="Picture 4" o:spid="_x0000_i1029" type="#_x0000_t75" style="width:418.5pt;height:577.5pt;visibility:visible">
            <v:imagedata r:id="rId10" o:title=""/>
          </v:shape>
        </w:pict>
      </w:r>
    </w:p>
    <w:p w:rsidR="00675DB3" w:rsidRDefault="00675DB3"/>
    <w:p w:rsidR="00675DB3" w:rsidRDefault="00675DB3"/>
    <w:p w:rsidR="00675DB3" w:rsidRDefault="00675DB3"/>
    <w:p w:rsidR="00675DB3" w:rsidRDefault="00675DB3">
      <w:r>
        <w:t>Student arrives at school. The designated school official enters registration information.</w:t>
      </w:r>
    </w:p>
    <w:p w:rsidR="00675DB3" w:rsidRDefault="00675DB3">
      <w:r>
        <w:t>Registration includes current session, next session start date, and U.S. address.</w:t>
      </w:r>
    </w:p>
    <w:p w:rsidR="00675DB3" w:rsidRDefault="00675DB3">
      <w:r w:rsidRPr="00C50C7D">
        <w:rPr>
          <w:noProof/>
        </w:rPr>
        <w:pict>
          <v:shape id="Picture 5" o:spid="_x0000_i1030" type="#_x0000_t75" style="width:418.5pt;height:601.5pt;visibility:visible">
            <v:imagedata r:id="rId11" o:title=""/>
          </v:shape>
        </w:pict>
      </w:r>
    </w:p>
    <w:p w:rsidR="00675DB3" w:rsidRDefault="00675DB3"/>
    <w:p w:rsidR="00675DB3" w:rsidRDefault="00675DB3">
      <w:r>
        <w:t>This is an Active Student SEVIS Record.</w:t>
      </w:r>
    </w:p>
    <w:p w:rsidR="00675DB3" w:rsidRDefault="00675DB3">
      <w:r>
        <w:t>Designated school official clicks on the Optional Practical Training (OPT) link located on left-side navigation to complete an OPT employment request.</w:t>
      </w:r>
    </w:p>
    <w:p w:rsidR="00675DB3" w:rsidRDefault="00675DB3">
      <w:r w:rsidRPr="00C50C7D">
        <w:rPr>
          <w:noProof/>
        </w:rPr>
        <w:pict>
          <v:shape id="Picture 6" o:spid="_x0000_i1031" type="#_x0000_t75" style="width:418.5pt;height:601.5pt;visibility:visible">
            <v:imagedata r:id="rId12" o:title=""/>
          </v:shape>
        </w:pict>
      </w:r>
    </w:p>
    <w:p w:rsidR="00675DB3" w:rsidRDefault="00675DB3">
      <w:r>
        <w:t>OPT Employment request screen</w:t>
      </w:r>
    </w:p>
    <w:p w:rsidR="00675DB3" w:rsidRDefault="00675DB3">
      <w:r w:rsidRPr="00C50C7D">
        <w:rPr>
          <w:noProof/>
        </w:rPr>
        <w:pict>
          <v:shape id="Picture 7" o:spid="_x0000_i1032" type="#_x0000_t75" style="width:418.5pt;height:569.25pt;visibility:visible">
            <v:imagedata r:id="rId13" o:title=""/>
          </v:shape>
        </w:pict>
      </w:r>
    </w:p>
    <w:p w:rsidR="00675DB3" w:rsidRDefault="00675DB3"/>
    <w:p w:rsidR="00675DB3" w:rsidRDefault="00675DB3"/>
    <w:p w:rsidR="00675DB3" w:rsidRDefault="00675DB3"/>
    <w:p w:rsidR="00675DB3" w:rsidRDefault="00675DB3"/>
    <w:p w:rsidR="00675DB3" w:rsidRDefault="00675DB3">
      <w:r>
        <w:t>Add OPT Employment information to an F-1 Student SEVIS Record</w:t>
      </w:r>
    </w:p>
    <w:p w:rsidR="00675DB3" w:rsidRDefault="00675DB3">
      <w:r w:rsidRPr="00C50C7D">
        <w:rPr>
          <w:noProof/>
        </w:rPr>
        <w:pict>
          <v:shape id="Picture 8" o:spid="_x0000_i1033" type="#_x0000_t75" style="width:418.5pt;height:609.75pt;visibility:visible">
            <v:imagedata r:id="rId14" o:title=""/>
          </v:shape>
        </w:pict>
      </w:r>
    </w:p>
    <w:p w:rsidR="00675DB3" w:rsidRDefault="00675DB3"/>
    <w:p w:rsidR="00675DB3" w:rsidRDefault="00675DB3">
      <w:r>
        <w:t>View OPT Employment information</w:t>
      </w:r>
    </w:p>
    <w:p w:rsidR="00675DB3" w:rsidRDefault="00675DB3">
      <w:r w:rsidRPr="00C50C7D">
        <w:rPr>
          <w:noProof/>
        </w:rPr>
        <w:pict>
          <v:shape id="Picture 9" o:spid="_x0000_i1034" type="#_x0000_t75" style="width:418.5pt;height:601.5pt;visibility:visible">
            <v:imagedata r:id="rId15" o:title=""/>
          </v:shape>
        </w:pict>
      </w:r>
    </w:p>
    <w:p w:rsidR="00675DB3" w:rsidRDefault="00675DB3"/>
    <w:p w:rsidR="00675DB3" w:rsidRDefault="00675DB3">
      <w:r>
        <w:t xml:space="preserve">F-1student SEVIS Record Information Screen </w:t>
      </w:r>
    </w:p>
    <w:p w:rsidR="00675DB3" w:rsidRDefault="00675DB3">
      <w:r>
        <w:t>Notice OPT request and dependent information links.</w:t>
      </w:r>
    </w:p>
    <w:p w:rsidR="00675DB3" w:rsidRDefault="00675DB3">
      <w:r w:rsidRPr="00C50C7D">
        <w:rPr>
          <w:noProof/>
        </w:rPr>
        <w:pict>
          <v:shape id="Picture 10" o:spid="_x0000_i1035" type="#_x0000_t75" style="width:418.5pt;height:593.25pt;visibility:visible">
            <v:imagedata r:id="rId16" o:title=""/>
          </v:shape>
        </w:pict>
      </w:r>
    </w:p>
    <w:p w:rsidR="00675DB3" w:rsidRDefault="00675DB3"/>
    <w:p w:rsidR="00675DB3" w:rsidRDefault="00675DB3">
      <w:r>
        <w:br w:type="page"/>
        <w:t>To extend an F-1 student’s OPT Employment see link in bottom right. (STEM extension)</w:t>
      </w:r>
    </w:p>
    <w:p w:rsidR="00675DB3" w:rsidRDefault="00675DB3">
      <w:r w:rsidRPr="00C50C7D">
        <w:rPr>
          <w:noProof/>
        </w:rPr>
        <w:pict>
          <v:shape id="Picture 23" o:spid="_x0000_i1036" type="#_x0000_t75" style="width:466.5pt;height:583.5pt;visibility:visible">
            <v:imagedata r:id="rId17" o:title=""/>
          </v:shape>
        </w:pict>
      </w:r>
      <w:r>
        <w:br w:type="page"/>
        <w:t>Extend OPT Employment (STEM extension)</w:t>
      </w:r>
    </w:p>
    <w:p w:rsidR="00675DB3" w:rsidRDefault="00675DB3">
      <w:r w:rsidRPr="00D84ABC">
        <w:rPr>
          <w:rFonts w:ascii="Century Gothic" w:hAnsi="Century Gothic"/>
          <w:noProof/>
          <w:color w:val="000000"/>
          <w:sz w:val="20"/>
          <w:szCs w:val="20"/>
        </w:rPr>
        <w:pict>
          <v:shape id="Picture 27" o:spid="_x0000_i1037" type="#_x0000_t75" alt="cid:image005.jpg@01CB802E.F7279B10" style="width:405.75pt;height:564pt;visibility:visible">
            <v:imagedata r:id="rId18" r:href="rId19"/>
          </v:shape>
        </w:pict>
      </w:r>
      <w:r>
        <w:br w:type="page"/>
        <w:t>Extend OPT employment (STEM extension)</w:t>
      </w:r>
    </w:p>
    <w:p w:rsidR="00675DB3" w:rsidRDefault="00675DB3">
      <w:r w:rsidRPr="00D84ABC">
        <w:rPr>
          <w:rFonts w:ascii="Century Gothic" w:hAnsi="Century Gothic"/>
          <w:noProof/>
          <w:color w:val="0000FF"/>
          <w:sz w:val="20"/>
          <w:szCs w:val="20"/>
        </w:rPr>
        <w:pict>
          <v:shape id="Picture 32" o:spid="_x0000_i1038" type="#_x0000_t75" alt="cid:image003.jpg@01CB802E.F7279B10" style="width:449.25pt;height:544.5pt;visibility:visible">
            <v:imagedata r:id="rId20" r:href="rId21"/>
          </v:shape>
        </w:pict>
      </w:r>
      <w:r>
        <w:br w:type="page"/>
      </w:r>
    </w:p>
    <w:p w:rsidR="00675DB3" w:rsidRPr="00F047E4" w:rsidRDefault="00675DB3">
      <w:r w:rsidRPr="00F047E4">
        <w:t>Data entry screen for an M-1 Student SEVIS Record</w:t>
      </w:r>
    </w:p>
    <w:p w:rsidR="00675DB3" w:rsidRDefault="00675DB3">
      <w:r w:rsidRPr="00C50C7D">
        <w:rPr>
          <w:noProof/>
        </w:rPr>
        <w:pict>
          <v:shape id="Picture 11" o:spid="_x0000_i1039" type="#_x0000_t75" style="width:418.5pt;height:561pt;visibility:visible">
            <v:imagedata r:id="rId22" o:title=""/>
          </v:shape>
        </w:pict>
      </w:r>
    </w:p>
    <w:p w:rsidR="00675DB3" w:rsidRDefault="00675DB3"/>
    <w:p w:rsidR="00675DB3" w:rsidRDefault="00675DB3"/>
    <w:p w:rsidR="00675DB3" w:rsidRDefault="00675DB3"/>
    <w:p w:rsidR="00675DB3" w:rsidRDefault="00675DB3"/>
    <w:p w:rsidR="00675DB3" w:rsidRDefault="00675DB3" w:rsidP="00F95140">
      <w:r>
        <w:t xml:space="preserve">Data entry of personal and program information for M-1 </w:t>
      </w:r>
    </w:p>
    <w:p w:rsidR="00675DB3" w:rsidRDefault="00675DB3">
      <w:r w:rsidRPr="00C50C7D">
        <w:rPr>
          <w:noProof/>
        </w:rPr>
        <w:pict>
          <v:shape id="Picture 12" o:spid="_x0000_i1040" type="#_x0000_t75" style="width:418.5pt;height:561pt;visibility:visible">
            <v:imagedata r:id="rId23" o:title=""/>
          </v:shape>
        </w:pict>
      </w:r>
    </w:p>
    <w:p w:rsidR="00675DB3" w:rsidRDefault="00675DB3"/>
    <w:p w:rsidR="00675DB3" w:rsidRDefault="00675DB3"/>
    <w:p w:rsidR="00675DB3" w:rsidRDefault="00675DB3"/>
    <w:p w:rsidR="00675DB3" w:rsidRDefault="00675DB3"/>
    <w:p w:rsidR="00675DB3" w:rsidRDefault="00675DB3"/>
    <w:p w:rsidR="00675DB3" w:rsidRDefault="00675DB3" w:rsidP="00F95140">
      <w:r>
        <w:t>Financial information screen for M-1 and dependent (an M-2) if applicable</w:t>
      </w:r>
    </w:p>
    <w:p w:rsidR="00675DB3" w:rsidRDefault="00675DB3" w:rsidP="00F95140">
      <w:r>
        <w:t>(Funds must equal or exceed expense amount entered.)</w:t>
      </w:r>
    </w:p>
    <w:p w:rsidR="00675DB3" w:rsidRDefault="00675DB3">
      <w:r w:rsidRPr="00C50C7D">
        <w:rPr>
          <w:noProof/>
        </w:rPr>
        <w:pict>
          <v:shape id="Picture 13" o:spid="_x0000_i1041" type="#_x0000_t75" style="width:418.5pt;height:585pt;visibility:visible">
            <v:imagedata r:id="rId24" o:title=""/>
          </v:shape>
        </w:pict>
      </w:r>
    </w:p>
    <w:p w:rsidR="00675DB3" w:rsidRDefault="00675DB3"/>
    <w:p w:rsidR="00675DB3" w:rsidRDefault="00675DB3"/>
    <w:p w:rsidR="00675DB3" w:rsidRDefault="00675DB3" w:rsidP="005E59D6">
      <w:r>
        <w:t>M-2 dependent information entry screen</w:t>
      </w:r>
    </w:p>
    <w:p w:rsidR="00675DB3" w:rsidRDefault="00675DB3">
      <w:r w:rsidRPr="00C50C7D">
        <w:rPr>
          <w:noProof/>
        </w:rPr>
        <w:pict>
          <v:shape id="Picture 14" o:spid="_x0000_i1042" type="#_x0000_t75" style="width:418.5pt;height:609.75pt;visibility:visible">
            <v:imagedata r:id="rId25" o:title=""/>
          </v:shape>
        </w:pict>
      </w:r>
    </w:p>
    <w:p w:rsidR="00675DB3" w:rsidRDefault="00675DB3"/>
    <w:p w:rsidR="00675DB3" w:rsidRDefault="00675DB3">
      <w:r>
        <w:t>Screen requires affirmation of compliance with Federal Aviation Administration Flight School regulation. Designated school official must check the Yes box.</w:t>
      </w:r>
    </w:p>
    <w:p w:rsidR="00675DB3" w:rsidRDefault="00675DB3">
      <w:r w:rsidRPr="00C50C7D">
        <w:rPr>
          <w:noProof/>
        </w:rPr>
        <w:pict>
          <v:shape id="Picture 15" o:spid="_x0000_i1043" type="#_x0000_t75" style="width:418.5pt;height:601.5pt;visibility:visible">
            <v:imagedata r:id="rId26" o:title=""/>
          </v:shape>
        </w:pict>
      </w:r>
    </w:p>
    <w:p w:rsidR="00675DB3" w:rsidRDefault="00675DB3"/>
    <w:p w:rsidR="00675DB3" w:rsidRDefault="00675DB3" w:rsidP="00952F08">
      <w:r>
        <w:t>Steps above produce this M-1 Student SEVIS Record in Initial status.</w:t>
      </w:r>
    </w:p>
    <w:p w:rsidR="00675DB3" w:rsidRDefault="00675DB3">
      <w:r w:rsidRPr="00C50C7D">
        <w:rPr>
          <w:noProof/>
        </w:rPr>
        <w:pict>
          <v:shape id="Picture 16" o:spid="_x0000_i1044" type="#_x0000_t75" style="width:418.5pt;height:577.5pt;visibility:visible">
            <v:imagedata r:id="rId27" o:title=""/>
          </v:shape>
        </w:pict>
      </w:r>
    </w:p>
    <w:p w:rsidR="00675DB3" w:rsidRDefault="00675DB3"/>
    <w:p w:rsidR="00675DB3" w:rsidRDefault="00675DB3"/>
    <w:p w:rsidR="00675DB3" w:rsidRDefault="00675DB3"/>
    <w:p w:rsidR="00675DB3" w:rsidRDefault="00675DB3">
      <w:r>
        <w:t>M-1 student arrives at school. The designated school official enters registration information. Includes current session, next session start date, and U.S. address.</w:t>
      </w:r>
    </w:p>
    <w:p w:rsidR="00675DB3" w:rsidRDefault="00675DB3">
      <w:r w:rsidRPr="00C50C7D">
        <w:rPr>
          <w:noProof/>
        </w:rPr>
        <w:pict>
          <v:shape id="Picture 17" o:spid="_x0000_i1045" type="#_x0000_t75" style="width:418.5pt;height:601.5pt;visibility:visible">
            <v:imagedata r:id="rId28" o:title=""/>
          </v:shape>
        </w:pict>
      </w:r>
    </w:p>
    <w:p w:rsidR="00675DB3" w:rsidRDefault="00675DB3"/>
    <w:p w:rsidR="00675DB3" w:rsidRDefault="00675DB3">
      <w:r>
        <w:t>M-1 student OPT Employment request screen</w:t>
      </w:r>
    </w:p>
    <w:p w:rsidR="00675DB3" w:rsidRDefault="00675DB3">
      <w:r w:rsidRPr="00C50C7D">
        <w:rPr>
          <w:noProof/>
        </w:rPr>
        <w:pict>
          <v:shape id="Picture 18" o:spid="_x0000_i1046" type="#_x0000_t75" style="width:418.5pt;height:520.5pt;visibility:visible">
            <v:imagedata r:id="rId29" o:title=""/>
          </v:shape>
        </w:pict>
      </w:r>
    </w:p>
    <w:p w:rsidR="00675DB3" w:rsidRDefault="00675DB3"/>
    <w:p w:rsidR="00675DB3" w:rsidRDefault="00675DB3"/>
    <w:p w:rsidR="00675DB3" w:rsidRDefault="00675DB3"/>
    <w:p w:rsidR="00675DB3" w:rsidRDefault="00675DB3"/>
    <w:p w:rsidR="00675DB3" w:rsidRDefault="00675DB3"/>
    <w:p w:rsidR="00675DB3" w:rsidRDefault="00675DB3"/>
    <w:p w:rsidR="00675DB3" w:rsidRDefault="00675DB3"/>
    <w:p w:rsidR="00675DB3" w:rsidRDefault="00675DB3">
      <w:r>
        <w:t>Add OPT Employment information to an M-1 Student SEVIS Record</w:t>
      </w:r>
    </w:p>
    <w:p w:rsidR="00675DB3" w:rsidRDefault="00675DB3">
      <w:r w:rsidRPr="00C50C7D">
        <w:rPr>
          <w:noProof/>
        </w:rPr>
        <w:pict>
          <v:shape id="Picture 19" o:spid="_x0000_i1047" type="#_x0000_t75" style="width:418.5pt;height:593.25pt;visibility:visible">
            <v:imagedata r:id="rId30" o:title=""/>
          </v:shape>
        </w:pict>
      </w:r>
    </w:p>
    <w:p w:rsidR="00675DB3" w:rsidRDefault="00675DB3"/>
    <w:sectPr w:rsidR="00675DB3" w:rsidSect="002A03D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DB3" w:rsidRDefault="00675DB3" w:rsidP="00E92598">
      <w:r>
        <w:separator/>
      </w:r>
    </w:p>
  </w:endnote>
  <w:endnote w:type="continuationSeparator" w:id="0">
    <w:p w:rsidR="00675DB3" w:rsidRDefault="00675DB3" w:rsidP="00E92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DB3" w:rsidRDefault="00675DB3" w:rsidP="00E92598">
      <w:r>
        <w:separator/>
      </w:r>
    </w:p>
  </w:footnote>
  <w:footnote w:type="continuationSeparator" w:id="0">
    <w:p w:rsidR="00675DB3" w:rsidRDefault="00675DB3" w:rsidP="00E925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30B7"/>
    <w:rsid w:val="00022362"/>
    <w:rsid w:val="00023ED1"/>
    <w:rsid w:val="000504D8"/>
    <w:rsid w:val="000B5537"/>
    <w:rsid w:val="000C3670"/>
    <w:rsid w:val="000D13F9"/>
    <w:rsid w:val="001171F8"/>
    <w:rsid w:val="00134B11"/>
    <w:rsid w:val="001542EE"/>
    <w:rsid w:val="00171D5E"/>
    <w:rsid w:val="001A5389"/>
    <w:rsid w:val="001B7147"/>
    <w:rsid w:val="001E246C"/>
    <w:rsid w:val="001E649F"/>
    <w:rsid w:val="00202A94"/>
    <w:rsid w:val="0022632C"/>
    <w:rsid w:val="0024114B"/>
    <w:rsid w:val="002545B1"/>
    <w:rsid w:val="00271ECC"/>
    <w:rsid w:val="00283C5B"/>
    <w:rsid w:val="002A03D4"/>
    <w:rsid w:val="002A096F"/>
    <w:rsid w:val="002C603E"/>
    <w:rsid w:val="002C6B09"/>
    <w:rsid w:val="002C7DA0"/>
    <w:rsid w:val="003008BC"/>
    <w:rsid w:val="003141DC"/>
    <w:rsid w:val="003151FF"/>
    <w:rsid w:val="00317154"/>
    <w:rsid w:val="003456D9"/>
    <w:rsid w:val="003B30B7"/>
    <w:rsid w:val="003D11A8"/>
    <w:rsid w:val="003E3D52"/>
    <w:rsid w:val="004260F6"/>
    <w:rsid w:val="004858D7"/>
    <w:rsid w:val="004B0255"/>
    <w:rsid w:val="004B2541"/>
    <w:rsid w:val="004D579A"/>
    <w:rsid w:val="004E7361"/>
    <w:rsid w:val="004F543D"/>
    <w:rsid w:val="00514F03"/>
    <w:rsid w:val="0057020F"/>
    <w:rsid w:val="005A561C"/>
    <w:rsid w:val="005B3581"/>
    <w:rsid w:val="005B629A"/>
    <w:rsid w:val="005B6F23"/>
    <w:rsid w:val="005D2E5B"/>
    <w:rsid w:val="005E06B5"/>
    <w:rsid w:val="005E59D6"/>
    <w:rsid w:val="005F6222"/>
    <w:rsid w:val="00633615"/>
    <w:rsid w:val="00675DB3"/>
    <w:rsid w:val="006B628E"/>
    <w:rsid w:val="006E2E52"/>
    <w:rsid w:val="006E3497"/>
    <w:rsid w:val="007217A3"/>
    <w:rsid w:val="007224A9"/>
    <w:rsid w:val="00733BDE"/>
    <w:rsid w:val="00766574"/>
    <w:rsid w:val="007670BC"/>
    <w:rsid w:val="0079709D"/>
    <w:rsid w:val="007C20B5"/>
    <w:rsid w:val="007C379F"/>
    <w:rsid w:val="007E62A2"/>
    <w:rsid w:val="007F5E32"/>
    <w:rsid w:val="00832CB2"/>
    <w:rsid w:val="00834B38"/>
    <w:rsid w:val="0086580D"/>
    <w:rsid w:val="008A43FD"/>
    <w:rsid w:val="008C7AFA"/>
    <w:rsid w:val="008E6CAA"/>
    <w:rsid w:val="008F59C6"/>
    <w:rsid w:val="00917DAC"/>
    <w:rsid w:val="00922C7F"/>
    <w:rsid w:val="009502E0"/>
    <w:rsid w:val="00952F08"/>
    <w:rsid w:val="009570C8"/>
    <w:rsid w:val="009A1CB7"/>
    <w:rsid w:val="009B38CD"/>
    <w:rsid w:val="009B5CD2"/>
    <w:rsid w:val="009C2AB1"/>
    <w:rsid w:val="009C37C2"/>
    <w:rsid w:val="009F4AB0"/>
    <w:rsid w:val="00A10212"/>
    <w:rsid w:val="00A121E7"/>
    <w:rsid w:val="00A2375A"/>
    <w:rsid w:val="00A267CC"/>
    <w:rsid w:val="00A83D5C"/>
    <w:rsid w:val="00A9133C"/>
    <w:rsid w:val="00AB2B20"/>
    <w:rsid w:val="00B03BB4"/>
    <w:rsid w:val="00B24E3D"/>
    <w:rsid w:val="00B34C25"/>
    <w:rsid w:val="00B61D37"/>
    <w:rsid w:val="00B922CB"/>
    <w:rsid w:val="00B96194"/>
    <w:rsid w:val="00BD6993"/>
    <w:rsid w:val="00BF5EA4"/>
    <w:rsid w:val="00C1171F"/>
    <w:rsid w:val="00C36BEB"/>
    <w:rsid w:val="00C46922"/>
    <w:rsid w:val="00C50C7D"/>
    <w:rsid w:val="00C56BFC"/>
    <w:rsid w:val="00C61FD3"/>
    <w:rsid w:val="00C64A7C"/>
    <w:rsid w:val="00C64B94"/>
    <w:rsid w:val="00C76D7C"/>
    <w:rsid w:val="00C8696C"/>
    <w:rsid w:val="00C92175"/>
    <w:rsid w:val="00C9504F"/>
    <w:rsid w:val="00CD74CC"/>
    <w:rsid w:val="00CE5236"/>
    <w:rsid w:val="00D23389"/>
    <w:rsid w:val="00D26770"/>
    <w:rsid w:val="00D32EE9"/>
    <w:rsid w:val="00D6416A"/>
    <w:rsid w:val="00D677B5"/>
    <w:rsid w:val="00D77596"/>
    <w:rsid w:val="00D84ABC"/>
    <w:rsid w:val="00DA5DDB"/>
    <w:rsid w:val="00DC47E4"/>
    <w:rsid w:val="00DE2E7B"/>
    <w:rsid w:val="00E05DA1"/>
    <w:rsid w:val="00E41F96"/>
    <w:rsid w:val="00E716C7"/>
    <w:rsid w:val="00E92598"/>
    <w:rsid w:val="00EA0835"/>
    <w:rsid w:val="00ED7758"/>
    <w:rsid w:val="00ED780F"/>
    <w:rsid w:val="00EE150A"/>
    <w:rsid w:val="00EF73F8"/>
    <w:rsid w:val="00F047E4"/>
    <w:rsid w:val="00F114E6"/>
    <w:rsid w:val="00F63182"/>
    <w:rsid w:val="00F765CF"/>
    <w:rsid w:val="00F82CB4"/>
    <w:rsid w:val="00F906D9"/>
    <w:rsid w:val="00F95140"/>
    <w:rsid w:val="00FA2041"/>
    <w:rsid w:val="00FB049B"/>
    <w:rsid w:val="00FC6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3D4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925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2598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925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2598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cid:image003.jpg@01CB802E.F7279B10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cid:image005.jpg@01CB802E.F7279B10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23</Pages>
  <Words>289</Words>
  <Characters>1651</Characters>
  <Application>Microsoft Office Outlook</Application>
  <DocSecurity>0</DocSecurity>
  <Lines>0</Lines>
  <Paragraphs>0</Paragraphs>
  <ScaleCrop>false</ScaleCrop>
  <Company>EDS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(L:\CIPRIS_DIVISION\CIPRIS_National\SEVIS Help Desk\SEVIS Manuals)</dc:title>
  <dc:subject/>
  <dc:creator>Administrator</dc:creator>
  <cp:keywords/>
  <dc:description/>
  <cp:lastModifiedBy>mvrobins</cp:lastModifiedBy>
  <cp:revision>2</cp:revision>
  <cp:lastPrinted>2010-11-05T22:10:00Z</cp:lastPrinted>
  <dcterms:created xsi:type="dcterms:W3CDTF">2010-11-17T13:17:00Z</dcterms:created>
  <dcterms:modified xsi:type="dcterms:W3CDTF">2010-11-17T13:17:00Z</dcterms:modified>
</cp:coreProperties>
</file>