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</w:p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</w:p>
    <w:p w:rsidR="001C3550" w:rsidRDefault="001C3550" w:rsidP="001C3550">
      <w:pPr>
        <w:rPr>
          <w:rFonts w:ascii="Times New Roman" w:hAnsi="Times New Roman"/>
          <w:b/>
          <w:sz w:val="28"/>
          <w:szCs w:val="28"/>
        </w:rPr>
      </w:pPr>
    </w:p>
    <w:p w:rsidR="001C3550" w:rsidRPr="00461448" w:rsidRDefault="001C3550" w:rsidP="001C3550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61448">
        <w:rPr>
          <w:rFonts w:ascii="Times New Roman" w:hAnsi="Times New Roman"/>
          <w:b/>
          <w:sz w:val="28"/>
          <w:szCs w:val="28"/>
        </w:rPr>
        <w:t xml:space="preserve">Appendix A-6e </w:t>
      </w:r>
      <w:r w:rsidRPr="00461448">
        <w:rPr>
          <w:rFonts w:ascii="Times New Roman" w:hAnsi="Times New Roman"/>
          <w:b/>
          <w:sz w:val="28"/>
          <w:szCs w:val="28"/>
        </w:rPr>
        <w:tab/>
        <w:t>Screen Shots--Web Survey of SNAP and Work—English</w:t>
      </w:r>
    </w:p>
    <w:p w:rsidR="00535668" w:rsidRDefault="00535668"/>
    <w:p w:rsidR="00535668" w:rsidRDefault="00535668"/>
    <w:p w:rsidR="00535668" w:rsidRDefault="00535668">
      <w:r>
        <w:br w:type="page"/>
      </w:r>
    </w:p>
    <w:p w:rsidR="008F5D2A" w:rsidRDefault="008F5D2A"/>
    <w:p w:rsidR="008F5D2A" w:rsidRDefault="008F5D2A"/>
    <w:p w:rsidR="008F5D2A" w:rsidRDefault="008F5D2A">
      <w:r>
        <w:rPr>
          <w:noProof/>
        </w:rPr>
        <w:drawing>
          <wp:inline distT="0" distB="0" distL="0" distR="0" wp14:anchorId="31951C48" wp14:editId="36C5CED9">
            <wp:extent cx="8229600" cy="1775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D2A" w:rsidRDefault="008F5D2A"/>
    <w:p w:rsidR="00535668" w:rsidRDefault="00535668">
      <w:r>
        <w:rPr>
          <w:noProof/>
        </w:rPr>
        <w:drawing>
          <wp:inline distT="0" distB="0" distL="0" distR="0" wp14:anchorId="335DF281" wp14:editId="6B66DC00">
            <wp:extent cx="8229600" cy="356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690200">
      <w:r>
        <w:rPr>
          <w:noProof/>
        </w:rPr>
        <w:lastRenderedPageBreak/>
        <w:drawing>
          <wp:inline distT="0" distB="0" distL="0" distR="0" wp14:anchorId="6D2B4C54" wp14:editId="1BD4F332">
            <wp:extent cx="8229600" cy="3703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D15599"/>
    <w:p w:rsidR="00690200" w:rsidRDefault="00690200">
      <w:r>
        <w:rPr>
          <w:noProof/>
        </w:rPr>
        <w:drawing>
          <wp:inline distT="0" distB="0" distL="0" distR="0" wp14:anchorId="61280B27" wp14:editId="34825084">
            <wp:extent cx="8084820" cy="1417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48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99" w:rsidRDefault="00D15599"/>
    <w:p w:rsidR="00D15599" w:rsidRDefault="00D15599"/>
    <w:p w:rsidR="00D15599" w:rsidRDefault="00D15599"/>
    <w:p w:rsidR="00AC067B" w:rsidRDefault="00BD755C">
      <w:r>
        <w:rPr>
          <w:noProof/>
        </w:rPr>
        <w:lastRenderedPageBreak/>
        <w:drawing>
          <wp:inline distT="0" distB="0" distL="0" distR="0" wp14:anchorId="6EEE4901" wp14:editId="7A8C026D">
            <wp:extent cx="8229600" cy="3890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5C" w:rsidRDefault="00BD755C">
      <w:r>
        <w:br w:type="page"/>
      </w:r>
    </w:p>
    <w:p w:rsidR="004E399C" w:rsidRDefault="008C1DDA">
      <w:r>
        <w:rPr>
          <w:noProof/>
        </w:rPr>
        <w:lastRenderedPageBreak/>
        <w:drawing>
          <wp:inline distT="0" distB="0" distL="0" distR="0" wp14:anchorId="503E0D99" wp14:editId="19F380A0">
            <wp:extent cx="8229600" cy="388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lastRenderedPageBreak/>
        <w:drawing>
          <wp:inline distT="0" distB="0" distL="0" distR="0" wp14:anchorId="2DE89A11" wp14:editId="2B1857A9">
            <wp:extent cx="8229600" cy="40697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lastRenderedPageBreak/>
        <w:drawing>
          <wp:inline distT="0" distB="0" distL="0" distR="0" wp14:anchorId="6AD241E8" wp14:editId="312D4453">
            <wp:extent cx="8229600" cy="49123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E399C" w:rsidRDefault="004E399C">
      <w:r>
        <w:rPr>
          <w:noProof/>
        </w:rPr>
        <w:lastRenderedPageBreak/>
        <w:drawing>
          <wp:inline distT="0" distB="0" distL="0" distR="0" wp14:anchorId="1DB95E43" wp14:editId="22355F92">
            <wp:extent cx="8229600" cy="47567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C" w:rsidRDefault="004E399C">
      <w:r>
        <w:br w:type="page"/>
      </w:r>
    </w:p>
    <w:p w:rsidR="00474012" w:rsidRDefault="00474012">
      <w:r>
        <w:rPr>
          <w:noProof/>
        </w:rPr>
        <w:lastRenderedPageBreak/>
        <w:drawing>
          <wp:inline distT="0" distB="0" distL="0" distR="0" wp14:anchorId="4C3AB820" wp14:editId="6EFD5C48">
            <wp:extent cx="8229600" cy="4005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12" w:rsidRDefault="00474012">
      <w:r>
        <w:br w:type="page"/>
      </w:r>
    </w:p>
    <w:p w:rsidR="006B1B40" w:rsidRDefault="006B1B40">
      <w:r>
        <w:rPr>
          <w:noProof/>
        </w:rPr>
        <w:lastRenderedPageBreak/>
        <w:drawing>
          <wp:inline distT="0" distB="0" distL="0" distR="0" wp14:anchorId="1322F592" wp14:editId="707D61E3">
            <wp:extent cx="8229600" cy="40144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40" w:rsidRDefault="006B1B40">
      <w:r>
        <w:br w:type="page"/>
      </w:r>
    </w:p>
    <w:p w:rsidR="00D15599" w:rsidRDefault="006B1B40">
      <w:r>
        <w:rPr>
          <w:noProof/>
        </w:rPr>
        <w:lastRenderedPageBreak/>
        <w:drawing>
          <wp:inline distT="0" distB="0" distL="0" distR="0" wp14:anchorId="0273FA68" wp14:editId="7D2E467D">
            <wp:extent cx="8229600" cy="22447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6B1B40">
      <w:r>
        <w:rPr>
          <w:noProof/>
        </w:rPr>
        <w:drawing>
          <wp:inline distT="0" distB="0" distL="0" distR="0" wp14:anchorId="321C0716" wp14:editId="22CA661A">
            <wp:extent cx="8229600" cy="3178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595B2C">
      <w:r>
        <w:br w:type="page"/>
      </w:r>
    </w:p>
    <w:p w:rsidR="00595B2C" w:rsidRDefault="00595B2C">
      <w:r>
        <w:rPr>
          <w:noProof/>
        </w:rPr>
        <w:lastRenderedPageBreak/>
        <w:drawing>
          <wp:inline distT="0" distB="0" distL="0" distR="0" wp14:anchorId="743158ED" wp14:editId="0F3E22B4">
            <wp:extent cx="8229600" cy="3922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2C" w:rsidRDefault="00595B2C">
      <w:r>
        <w:br w:type="page"/>
      </w:r>
    </w:p>
    <w:p w:rsidR="004324AF" w:rsidRDefault="004324AF">
      <w:r>
        <w:rPr>
          <w:noProof/>
        </w:rPr>
        <w:lastRenderedPageBreak/>
        <w:drawing>
          <wp:inline distT="0" distB="0" distL="0" distR="0" wp14:anchorId="511E4073" wp14:editId="180671AD">
            <wp:extent cx="8229600" cy="4237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AF" w:rsidRDefault="004324AF">
      <w:r>
        <w:br w:type="page"/>
      </w:r>
    </w:p>
    <w:p w:rsidR="002968F2" w:rsidRDefault="002968F2">
      <w:r>
        <w:rPr>
          <w:noProof/>
        </w:rPr>
        <w:lastRenderedPageBreak/>
        <w:drawing>
          <wp:inline distT="0" distB="0" distL="0" distR="0" wp14:anchorId="0208AAEE" wp14:editId="79F1DBB6">
            <wp:extent cx="8229600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F2" w:rsidRDefault="002968F2">
      <w:r>
        <w:br w:type="page"/>
      </w:r>
    </w:p>
    <w:p w:rsidR="002968F2" w:rsidRDefault="002968F2">
      <w:r>
        <w:rPr>
          <w:noProof/>
        </w:rPr>
        <w:lastRenderedPageBreak/>
        <w:drawing>
          <wp:inline distT="0" distB="0" distL="0" distR="0" wp14:anchorId="4E53E018" wp14:editId="2CE8D25E">
            <wp:extent cx="8229600" cy="39001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F2" w:rsidRDefault="002968F2">
      <w:r>
        <w:br w:type="page"/>
      </w:r>
    </w:p>
    <w:p w:rsidR="002E575B" w:rsidRDefault="002968F2">
      <w:r>
        <w:rPr>
          <w:noProof/>
        </w:rPr>
        <w:lastRenderedPageBreak/>
        <w:drawing>
          <wp:inline distT="0" distB="0" distL="0" distR="0" wp14:anchorId="0D34F4BC" wp14:editId="0B1C7BD6">
            <wp:extent cx="8229600" cy="4770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5B" w:rsidRDefault="002E575B">
      <w:r>
        <w:br w:type="page"/>
      </w:r>
    </w:p>
    <w:p w:rsidR="005E2EAE" w:rsidRDefault="002E575B">
      <w:r>
        <w:rPr>
          <w:noProof/>
        </w:rPr>
        <w:lastRenderedPageBreak/>
        <w:drawing>
          <wp:inline distT="0" distB="0" distL="0" distR="0" wp14:anchorId="30A4C855" wp14:editId="4610E693">
            <wp:extent cx="8229600" cy="51003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5E2EAE" w:rsidRDefault="005E2EAE">
      <w:r>
        <w:rPr>
          <w:noProof/>
        </w:rPr>
        <w:lastRenderedPageBreak/>
        <w:drawing>
          <wp:inline distT="0" distB="0" distL="0" distR="0" wp14:anchorId="5B7D5509" wp14:editId="2571BBE6">
            <wp:extent cx="8229600" cy="3870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5E2EAE" w:rsidRDefault="005E2EAE">
      <w:r>
        <w:rPr>
          <w:noProof/>
        </w:rPr>
        <w:lastRenderedPageBreak/>
        <w:drawing>
          <wp:inline distT="0" distB="0" distL="0" distR="0" wp14:anchorId="05FC79B9" wp14:editId="6A5E5C23">
            <wp:extent cx="8229600" cy="5016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AE" w:rsidRDefault="005E2EAE">
      <w:r>
        <w:br w:type="page"/>
      </w:r>
    </w:p>
    <w:p w:rsidR="00D85B0A" w:rsidRDefault="00D85B0A">
      <w:r>
        <w:rPr>
          <w:noProof/>
        </w:rPr>
        <w:lastRenderedPageBreak/>
        <w:drawing>
          <wp:inline distT="0" distB="0" distL="0" distR="0" wp14:anchorId="7E6337DD" wp14:editId="33C7D27C">
            <wp:extent cx="8229600" cy="41395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0A" w:rsidRDefault="00D85B0A">
      <w:r>
        <w:br w:type="page"/>
      </w:r>
    </w:p>
    <w:p w:rsidR="00321755" w:rsidRDefault="00321755">
      <w:r>
        <w:rPr>
          <w:noProof/>
        </w:rPr>
        <w:lastRenderedPageBreak/>
        <w:drawing>
          <wp:inline distT="0" distB="0" distL="0" distR="0" wp14:anchorId="7398B015" wp14:editId="5910573B">
            <wp:extent cx="8229600" cy="4203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55" w:rsidRDefault="00321755">
      <w:r>
        <w:br w:type="page"/>
      </w:r>
    </w:p>
    <w:p w:rsidR="00677109" w:rsidRDefault="00D30515">
      <w:r>
        <w:rPr>
          <w:noProof/>
        </w:rPr>
        <w:lastRenderedPageBreak/>
        <w:drawing>
          <wp:inline distT="0" distB="0" distL="0" distR="0" wp14:anchorId="3E73CC3A" wp14:editId="4755A275">
            <wp:extent cx="8229600" cy="41979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09" w:rsidRDefault="00677109">
      <w:r>
        <w:br w:type="page"/>
      </w:r>
    </w:p>
    <w:p w:rsidR="00677109" w:rsidRDefault="00677109">
      <w:r>
        <w:rPr>
          <w:noProof/>
        </w:rPr>
        <w:lastRenderedPageBreak/>
        <w:drawing>
          <wp:inline distT="0" distB="0" distL="0" distR="0" wp14:anchorId="2122E840" wp14:editId="4B2622C3">
            <wp:extent cx="8229600" cy="42437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09" w:rsidRDefault="00677109">
      <w:r>
        <w:br w:type="page"/>
      </w:r>
    </w:p>
    <w:p w:rsidR="008A2E2F" w:rsidRDefault="00677109">
      <w:r>
        <w:rPr>
          <w:noProof/>
        </w:rPr>
        <w:lastRenderedPageBreak/>
        <w:drawing>
          <wp:inline distT="0" distB="0" distL="0" distR="0" wp14:anchorId="55685C0C" wp14:editId="51CDE425">
            <wp:extent cx="8229600" cy="41294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8A2E2F" w:rsidRDefault="008A2E2F">
      <w:r>
        <w:rPr>
          <w:noProof/>
        </w:rPr>
        <w:lastRenderedPageBreak/>
        <w:drawing>
          <wp:inline distT="0" distB="0" distL="0" distR="0" wp14:anchorId="5827C18B" wp14:editId="488B34D4">
            <wp:extent cx="8229600" cy="44227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8A2E2F" w:rsidRDefault="008A2E2F">
      <w:r>
        <w:rPr>
          <w:noProof/>
        </w:rPr>
        <w:lastRenderedPageBreak/>
        <w:drawing>
          <wp:inline distT="0" distB="0" distL="0" distR="0" wp14:anchorId="1EF5292E" wp14:editId="5769C531">
            <wp:extent cx="8229600" cy="43643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2F" w:rsidRDefault="008A2E2F">
      <w:r>
        <w:br w:type="page"/>
      </w:r>
    </w:p>
    <w:p w:rsidR="003F04B5" w:rsidRDefault="003F04B5">
      <w:r>
        <w:rPr>
          <w:noProof/>
        </w:rPr>
        <w:lastRenderedPageBreak/>
        <w:drawing>
          <wp:inline distT="0" distB="0" distL="0" distR="0" wp14:anchorId="558AECC2" wp14:editId="3D27C1DE">
            <wp:extent cx="8229600" cy="54660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B5" w:rsidRDefault="003F04B5">
      <w:r>
        <w:br w:type="page"/>
      </w:r>
    </w:p>
    <w:p w:rsidR="003F04B5" w:rsidRDefault="003F04B5">
      <w:r>
        <w:rPr>
          <w:noProof/>
        </w:rPr>
        <w:lastRenderedPageBreak/>
        <w:drawing>
          <wp:inline distT="0" distB="0" distL="0" distR="0" wp14:anchorId="120F0F76" wp14:editId="085F5FF7">
            <wp:extent cx="8229600" cy="40379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B5" w:rsidRDefault="003F04B5">
      <w:r>
        <w:br w:type="page"/>
      </w:r>
    </w:p>
    <w:p w:rsidR="00E0005D" w:rsidRDefault="00E0005D">
      <w:r>
        <w:rPr>
          <w:noProof/>
        </w:rPr>
        <w:lastRenderedPageBreak/>
        <w:drawing>
          <wp:inline distT="0" distB="0" distL="0" distR="0" wp14:anchorId="5842F529" wp14:editId="2E3DDB54">
            <wp:extent cx="8229600" cy="4213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E0005D" w:rsidRDefault="00E0005D">
      <w:r>
        <w:rPr>
          <w:noProof/>
        </w:rPr>
        <w:lastRenderedPageBreak/>
        <w:drawing>
          <wp:inline distT="0" distB="0" distL="0" distR="0" wp14:anchorId="1380477A" wp14:editId="155E2D8B">
            <wp:extent cx="8229600" cy="36010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E0005D" w:rsidRDefault="00E0005D">
      <w:r>
        <w:rPr>
          <w:noProof/>
        </w:rPr>
        <w:lastRenderedPageBreak/>
        <w:drawing>
          <wp:inline distT="0" distB="0" distL="0" distR="0" wp14:anchorId="6D479360" wp14:editId="71222071">
            <wp:extent cx="8229600" cy="43256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5D" w:rsidRDefault="00E0005D">
      <w:r>
        <w:br w:type="page"/>
      </w:r>
    </w:p>
    <w:p w:rsidR="00AA4628" w:rsidRDefault="00AA4628">
      <w:r>
        <w:rPr>
          <w:noProof/>
        </w:rPr>
        <w:lastRenderedPageBreak/>
        <w:drawing>
          <wp:inline distT="0" distB="0" distL="0" distR="0" wp14:anchorId="574CA53E" wp14:editId="194FBB24">
            <wp:extent cx="8229600" cy="420370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AA4628">
      <w:r>
        <w:br w:type="page"/>
      </w:r>
    </w:p>
    <w:p w:rsidR="00AA4628" w:rsidRDefault="00AA4628">
      <w:r>
        <w:rPr>
          <w:noProof/>
        </w:rPr>
        <w:lastRenderedPageBreak/>
        <w:drawing>
          <wp:inline distT="0" distB="0" distL="0" distR="0" wp14:anchorId="46ABCD56" wp14:editId="2D897885">
            <wp:extent cx="8229600" cy="51193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AA4628">
      <w:r>
        <w:br w:type="page"/>
      </w:r>
    </w:p>
    <w:p w:rsidR="006B1B40" w:rsidRDefault="00AA4628">
      <w:r>
        <w:rPr>
          <w:noProof/>
        </w:rPr>
        <w:lastRenderedPageBreak/>
        <w:drawing>
          <wp:inline distT="0" distB="0" distL="0" distR="0" wp14:anchorId="270262CC" wp14:editId="6EB8C049">
            <wp:extent cx="8229600" cy="40157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28" w:rsidRDefault="009A2D1C">
      <w:r>
        <w:rPr>
          <w:noProof/>
        </w:rPr>
        <w:drawing>
          <wp:inline distT="0" distB="0" distL="0" distR="0" wp14:anchorId="1AB4BDFE" wp14:editId="2E5AFEB2">
            <wp:extent cx="5958840" cy="1729740"/>
            <wp:effectExtent l="0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/>
    <w:p w:rsidR="002C5E81" w:rsidRDefault="002C5E81">
      <w:r>
        <w:rPr>
          <w:noProof/>
        </w:rPr>
        <w:lastRenderedPageBreak/>
        <w:drawing>
          <wp:inline distT="0" distB="0" distL="0" distR="0" wp14:anchorId="4E06EF47" wp14:editId="64D9189B">
            <wp:extent cx="8229600" cy="4257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>
      <w:r>
        <w:br w:type="page"/>
      </w:r>
    </w:p>
    <w:p w:rsidR="002C5E81" w:rsidRDefault="002C5E81">
      <w:r>
        <w:rPr>
          <w:noProof/>
        </w:rPr>
        <w:lastRenderedPageBreak/>
        <w:drawing>
          <wp:inline distT="0" distB="0" distL="0" distR="0" wp14:anchorId="12BF9E6E" wp14:editId="0DA7B018">
            <wp:extent cx="8229600" cy="51708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81" w:rsidRDefault="002C5E81">
      <w:r>
        <w:br w:type="page"/>
      </w:r>
    </w:p>
    <w:p w:rsidR="00E06745" w:rsidRDefault="00E06745">
      <w:r>
        <w:rPr>
          <w:noProof/>
        </w:rPr>
        <w:lastRenderedPageBreak/>
        <w:drawing>
          <wp:inline distT="0" distB="0" distL="0" distR="0" wp14:anchorId="1E3A85B8" wp14:editId="04899CE2">
            <wp:extent cx="8229600" cy="41586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45" w:rsidRDefault="00E06745">
      <w:r>
        <w:br w:type="page"/>
      </w:r>
    </w:p>
    <w:p w:rsidR="002C5E81" w:rsidRDefault="00E06745">
      <w:r>
        <w:rPr>
          <w:noProof/>
        </w:rPr>
        <w:lastRenderedPageBreak/>
        <w:drawing>
          <wp:inline distT="0" distB="0" distL="0" distR="0" wp14:anchorId="7299DBA8" wp14:editId="6ECEBE1F">
            <wp:extent cx="8229600" cy="39890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45" w:rsidRDefault="00E06745">
      <w:r>
        <w:rPr>
          <w:noProof/>
        </w:rPr>
        <w:drawing>
          <wp:inline distT="0" distB="0" distL="0" distR="0" wp14:anchorId="78FC20FD" wp14:editId="1037B252">
            <wp:extent cx="7025640" cy="1120140"/>
            <wp:effectExtent l="0" t="0" r="381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br w:type="page"/>
      </w:r>
    </w:p>
    <w:p w:rsidR="000F55B7" w:rsidRDefault="000F55B7">
      <w:r>
        <w:rPr>
          <w:noProof/>
        </w:rPr>
        <w:lastRenderedPageBreak/>
        <w:drawing>
          <wp:inline distT="0" distB="0" distL="0" distR="0" wp14:anchorId="1D1E3EB3" wp14:editId="4FF283DA">
            <wp:extent cx="8229600" cy="42824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rPr>
          <w:noProof/>
        </w:rPr>
        <w:drawing>
          <wp:inline distT="0" distB="0" distL="0" distR="0" wp14:anchorId="24F32678" wp14:editId="4A4E441D">
            <wp:extent cx="5775960" cy="14782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7" w:rsidRDefault="000F55B7">
      <w:r>
        <w:br w:type="page"/>
      </w:r>
      <w:r w:rsidR="00EF4C4B">
        <w:rPr>
          <w:noProof/>
        </w:rPr>
        <w:lastRenderedPageBreak/>
        <w:drawing>
          <wp:inline distT="0" distB="0" distL="0" distR="0" wp14:anchorId="2508181C" wp14:editId="52714064">
            <wp:extent cx="8229600" cy="4245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4B" w:rsidRDefault="00EF4C4B"/>
    <w:p w:rsidR="00EF4C4B" w:rsidRDefault="00EF4C4B">
      <w:r>
        <w:rPr>
          <w:noProof/>
        </w:rPr>
        <w:drawing>
          <wp:inline distT="0" distB="0" distL="0" distR="0" wp14:anchorId="13F6BA68" wp14:editId="604E4D39">
            <wp:extent cx="7277100" cy="8610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C4B" w:rsidRDefault="00EF4C4B">
      <w:r>
        <w:br w:type="page"/>
      </w:r>
    </w:p>
    <w:p w:rsidR="00BC5C9C" w:rsidRDefault="00BC5C9C">
      <w:r>
        <w:rPr>
          <w:noProof/>
        </w:rPr>
        <w:lastRenderedPageBreak/>
        <w:drawing>
          <wp:inline distT="0" distB="0" distL="0" distR="0" wp14:anchorId="0CA0728A" wp14:editId="3CDAA3B6">
            <wp:extent cx="8229600" cy="373126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C9C" w:rsidRDefault="00BC5C9C">
      <w:r>
        <w:br w:type="page"/>
      </w:r>
    </w:p>
    <w:p w:rsidR="00EF4C4B" w:rsidRDefault="0052003E">
      <w:r>
        <w:rPr>
          <w:noProof/>
        </w:rPr>
        <w:lastRenderedPageBreak/>
        <w:drawing>
          <wp:inline distT="0" distB="0" distL="0" distR="0" wp14:anchorId="3DE94694" wp14:editId="4D861620">
            <wp:extent cx="8229600" cy="39325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52003E">
      <w:r>
        <w:rPr>
          <w:noProof/>
        </w:rPr>
        <w:drawing>
          <wp:inline distT="0" distB="0" distL="0" distR="0" wp14:anchorId="28434D76" wp14:editId="533F0ADD">
            <wp:extent cx="7078980" cy="116586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01404D">
      <w:r>
        <w:br w:type="page"/>
      </w:r>
    </w:p>
    <w:p w:rsidR="0052003E" w:rsidRDefault="0001404D">
      <w:r>
        <w:rPr>
          <w:noProof/>
        </w:rPr>
        <w:lastRenderedPageBreak/>
        <w:drawing>
          <wp:inline distT="0" distB="0" distL="0" distR="0" wp14:anchorId="4151FF8C" wp14:editId="60AD8C6A">
            <wp:extent cx="8229600" cy="437515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4D" w:rsidRDefault="0001404D">
      <w:r>
        <w:br w:type="page"/>
      </w:r>
    </w:p>
    <w:p w:rsidR="0001404D" w:rsidRDefault="0001404D">
      <w:r>
        <w:rPr>
          <w:noProof/>
        </w:rPr>
        <w:lastRenderedPageBreak/>
        <w:drawing>
          <wp:inline distT="0" distB="0" distL="0" distR="0" wp14:anchorId="7E397C15" wp14:editId="7A82EC55">
            <wp:extent cx="8229600" cy="39820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01404D">
      <w:r>
        <w:rPr>
          <w:noProof/>
        </w:rPr>
        <w:drawing>
          <wp:inline distT="0" distB="0" distL="0" distR="0" wp14:anchorId="083081CE" wp14:editId="05A4099B">
            <wp:extent cx="6408420" cy="12801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99082A" w:rsidRDefault="0099082A">
      <w:r>
        <w:rPr>
          <w:noProof/>
        </w:rPr>
        <w:lastRenderedPageBreak/>
        <w:drawing>
          <wp:inline distT="0" distB="0" distL="0" distR="0" wp14:anchorId="5F469E48" wp14:editId="23C6B90C">
            <wp:extent cx="8229600" cy="54667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99082A" w:rsidRDefault="0099082A">
      <w:r>
        <w:rPr>
          <w:noProof/>
        </w:rPr>
        <w:lastRenderedPageBreak/>
        <w:drawing>
          <wp:inline distT="0" distB="0" distL="0" distR="0" wp14:anchorId="08078561" wp14:editId="0D5B0E4C">
            <wp:extent cx="8229600" cy="5165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99082A">
      <w:r>
        <w:br w:type="page"/>
      </w:r>
    </w:p>
    <w:p w:rsidR="0001404D" w:rsidRDefault="0099082A">
      <w:r>
        <w:rPr>
          <w:noProof/>
        </w:rPr>
        <w:lastRenderedPageBreak/>
        <w:drawing>
          <wp:inline distT="0" distB="0" distL="0" distR="0" wp14:anchorId="0CBB94E3" wp14:editId="765D34F2">
            <wp:extent cx="8229600" cy="44069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2" w:rsidRDefault="0099082A">
      <w:r>
        <w:rPr>
          <w:noProof/>
        </w:rPr>
        <w:drawing>
          <wp:inline distT="0" distB="0" distL="0" distR="0" wp14:anchorId="1C3430F0" wp14:editId="7A60C7FF">
            <wp:extent cx="6606540" cy="137922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82A" w:rsidRDefault="00192582">
      <w:r>
        <w:rPr>
          <w:noProof/>
        </w:rPr>
        <w:lastRenderedPageBreak/>
        <w:drawing>
          <wp:inline distT="0" distB="0" distL="0" distR="0" wp14:anchorId="0C86B507" wp14:editId="5D51E49B">
            <wp:extent cx="8229600" cy="47224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82" w:rsidRDefault="00192582"/>
    <w:p w:rsidR="001E3C4A" w:rsidRDefault="00192582">
      <w:r>
        <w:rPr>
          <w:noProof/>
        </w:rPr>
        <w:drawing>
          <wp:inline distT="0" distB="0" distL="0" distR="0" wp14:anchorId="655C1180" wp14:editId="51227DAC">
            <wp:extent cx="6576060" cy="8610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4A" w:rsidRDefault="001E3C4A">
      <w:r>
        <w:br w:type="page"/>
      </w:r>
    </w:p>
    <w:p w:rsidR="00192582" w:rsidRDefault="001E3C4A">
      <w:r>
        <w:rPr>
          <w:noProof/>
        </w:rPr>
        <w:lastRenderedPageBreak/>
        <w:drawing>
          <wp:inline distT="0" distB="0" distL="0" distR="0" wp14:anchorId="1B3E3ED7" wp14:editId="15D7D92C">
            <wp:extent cx="8229600" cy="43351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4A" w:rsidRDefault="001E3C4A"/>
    <w:p w:rsidR="001E3C4A" w:rsidRDefault="001E3C4A">
      <w:r>
        <w:br w:type="page"/>
      </w:r>
    </w:p>
    <w:p w:rsidR="001225FF" w:rsidRDefault="001E3C4A">
      <w:r>
        <w:rPr>
          <w:noProof/>
        </w:rPr>
        <w:lastRenderedPageBreak/>
        <w:drawing>
          <wp:inline distT="0" distB="0" distL="0" distR="0" wp14:anchorId="19BB2F2E" wp14:editId="75B1794D">
            <wp:extent cx="8229600" cy="41586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E3C4A" w:rsidRDefault="001225FF">
      <w:r>
        <w:rPr>
          <w:noProof/>
        </w:rPr>
        <w:lastRenderedPageBreak/>
        <w:drawing>
          <wp:inline distT="0" distB="0" distL="0" distR="0" wp14:anchorId="62D0E1B4" wp14:editId="2A825DA9">
            <wp:extent cx="8229600" cy="44792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225FF" w:rsidRDefault="001225FF">
      <w:r>
        <w:rPr>
          <w:noProof/>
        </w:rPr>
        <w:lastRenderedPageBreak/>
        <w:drawing>
          <wp:inline distT="0" distB="0" distL="0" distR="0" wp14:anchorId="66DB10CC" wp14:editId="771B6172">
            <wp:extent cx="8229600" cy="43573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1225FF" w:rsidRDefault="001225FF">
      <w:r>
        <w:rPr>
          <w:noProof/>
        </w:rPr>
        <w:lastRenderedPageBreak/>
        <w:drawing>
          <wp:inline distT="0" distB="0" distL="0" distR="0" wp14:anchorId="78D49408" wp14:editId="6AB5D0DA">
            <wp:extent cx="8229600" cy="44862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F" w:rsidRDefault="001225FF">
      <w:r>
        <w:br w:type="page"/>
      </w:r>
    </w:p>
    <w:p w:rsidR="00EF65B8" w:rsidRDefault="00EF65B8">
      <w:r>
        <w:rPr>
          <w:noProof/>
        </w:rPr>
        <w:lastRenderedPageBreak/>
        <w:drawing>
          <wp:inline distT="0" distB="0" distL="0" distR="0" wp14:anchorId="586DD131" wp14:editId="5F496D98">
            <wp:extent cx="8229600" cy="422338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B8" w:rsidRDefault="00EF65B8">
      <w:r>
        <w:br w:type="page"/>
      </w:r>
    </w:p>
    <w:p w:rsidR="00EF65B8" w:rsidRDefault="00EF65B8">
      <w:r>
        <w:rPr>
          <w:noProof/>
        </w:rPr>
        <w:lastRenderedPageBreak/>
        <w:drawing>
          <wp:inline distT="0" distB="0" distL="0" distR="0" wp14:anchorId="154DCC42" wp14:editId="2304C333">
            <wp:extent cx="8229600" cy="50920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B8" w:rsidRDefault="00EF65B8">
      <w:r>
        <w:br w:type="page"/>
      </w:r>
    </w:p>
    <w:p w:rsidR="001225FF" w:rsidRDefault="00F2339B">
      <w:r>
        <w:rPr>
          <w:noProof/>
        </w:rPr>
        <w:lastRenderedPageBreak/>
        <w:drawing>
          <wp:inline distT="0" distB="0" distL="0" distR="0" wp14:anchorId="7FFA9F55" wp14:editId="1A7C80ED">
            <wp:extent cx="8229600" cy="458978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9B" w:rsidRDefault="00F2339B">
      <w:r>
        <w:rPr>
          <w:noProof/>
        </w:rPr>
        <w:drawing>
          <wp:inline distT="0" distB="0" distL="0" distR="0" wp14:anchorId="5CD5AF34" wp14:editId="32119A17">
            <wp:extent cx="6941820" cy="10210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9E" w:rsidRDefault="00174F9E">
      <w:r>
        <w:br w:type="page"/>
      </w:r>
    </w:p>
    <w:p w:rsidR="00EC185D" w:rsidRDefault="00EC185D">
      <w:r>
        <w:rPr>
          <w:noProof/>
        </w:rPr>
        <w:lastRenderedPageBreak/>
        <w:drawing>
          <wp:inline distT="0" distB="0" distL="0" distR="0" wp14:anchorId="7461E922" wp14:editId="26CE18EC">
            <wp:extent cx="8229600" cy="45542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5D" w:rsidRDefault="00EC185D">
      <w:r>
        <w:br w:type="page"/>
      </w:r>
    </w:p>
    <w:p w:rsidR="00174F9E" w:rsidRDefault="00AA08D6">
      <w:r>
        <w:rPr>
          <w:noProof/>
        </w:rPr>
        <w:lastRenderedPageBreak/>
        <w:drawing>
          <wp:inline distT="0" distB="0" distL="0" distR="0" wp14:anchorId="0D76E212" wp14:editId="316F1321">
            <wp:extent cx="8229600" cy="4507865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D6" w:rsidRDefault="00AA08D6"/>
    <w:p w:rsidR="004E2EF6" w:rsidRDefault="00AA08D6">
      <w:r>
        <w:rPr>
          <w:noProof/>
        </w:rPr>
        <w:drawing>
          <wp:inline distT="0" distB="0" distL="0" distR="0" wp14:anchorId="17E5125F" wp14:editId="33C18895">
            <wp:extent cx="6629400" cy="7086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>
      <w:r>
        <w:br w:type="page"/>
      </w:r>
    </w:p>
    <w:p w:rsidR="004E2EF6" w:rsidRDefault="004E2EF6">
      <w:r>
        <w:rPr>
          <w:noProof/>
        </w:rPr>
        <w:lastRenderedPageBreak/>
        <w:drawing>
          <wp:inline distT="0" distB="0" distL="0" distR="0" wp14:anchorId="46B50EA3" wp14:editId="4A5D40EE">
            <wp:extent cx="8229600" cy="5466715"/>
            <wp:effectExtent l="0" t="0" r="0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>
      <w:r>
        <w:br w:type="page"/>
      </w:r>
    </w:p>
    <w:p w:rsidR="00AA08D6" w:rsidRDefault="004E2EF6">
      <w:r>
        <w:rPr>
          <w:noProof/>
        </w:rPr>
        <w:lastRenderedPageBreak/>
        <w:drawing>
          <wp:inline distT="0" distB="0" distL="0" distR="0" wp14:anchorId="50D963C2" wp14:editId="20D63639">
            <wp:extent cx="8229600" cy="43510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F6" w:rsidRDefault="004E2EF6"/>
    <w:p w:rsidR="004D0A95" w:rsidRDefault="004E2EF6">
      <w:r>
        <w:rPr>
          <w:noProof/>
        </w:rPr>
        <w:drawing>
          <wp:inline distT="0" distB="0" distL="0" distR="0" wp14:anchorId="5A8445F8" wp14:editId="01DBE1F8">
            <wp:extent cx="6797040" cy="716280"/>
            <wp:effectExtent l="0" t="0" r="381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4D0A95" w:rsidRDefault="004D0A95">
      <w:r>
        <w:rPr>
          <w:noProof/>
        </w:rPr>
        <w:lastRenderedPageBreak/>
        <w:drawing>
          <wp:inline distT="0" distB="0" distL="0" distR="0" wp14:anchorId="273D4867" wp14:editId="2D5334FF">
            <wp:extent cx="8229600" cy="43319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4E2EF6" w:rsidRDefault="004D0A95">
      <w:r>
        <w:rPr>
          <w:noProof/>
        </w:rPr>
        <w:lastRenderedPageBreak/>
        <w:drawing>
          <wp:inline distT="0" distB="0" distL="0" distR="0" wp14:anchorId="65198878" wp14:editId="357BFB15">
            <wp:extent cx="8229600" cy="4188460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/>
    <w:p w:rsidR="004D0A95" w:rsidRDefault="004D0A95"/>
    <w:p w:rsidR="004D0A95" w:rsidRDefault="004D0A95">
      <w:r>
        <w:br w:type="page"/>
      </w:r>
    </w:p>
    <w:p w:rsidR="004D0A95" w:rsidRDefault="004D0A95">
      <w:r>
        <w:rPr>
          <w:noProof/>
        </w:rPr>
        <w:lastRenderedPageBreak/>
        <w:drawing>
          <wp:inline distT="0" distB="0" distL="0" distR="0" wp14:anchorId="2A0E1ED2" wp14:editId="7F2B54E8">
            <wp:extent cx="8229600" cy="4149725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95" w:rsidRDefault="004D0A95">
      <w:r>
        <w:br w:type="page"/>
      </w:r>
    </w:p>
    <w:p w:rsidR="00B97200" w:rsidRDefault="00B97200">
      <w:r>
        <w:rPr>
          <w:noProof/>
        </w:rPr>
        <w:lastRenderedPageBreak/>
        <w:drawing>
          <wp:inline distT="0" distB="0" distL="0" distR="0" wp14:anchorId="25BBC782" wp14:editId="16044200">
            <wp:extent cx="8229600" cy="4869815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00" w:rsidRDefault="00B97200">
      <w:r>
        <w:br w:type="page"/>
      </w:r>
    </w:p>
    <w:p w:rsidR="00514A78" w:rsidRDefault="00514A78">
      <w:r>
        <w:rPr>
          <w:noProof/>
        </w:rPr>
        <w:lastRenderedPageBreak/>
        <w:drawing>
          <wp:inline distT="0" distB="0" distL="0" distR="0" wp14:anchorId="3BDAA138" wp14:editId="141DD76E">
            <wp:extent cx="8229600" cy="538289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78" w:rsidRDefault="00514A78">
      <w:r>
        <w:br w:type="page"/>
      </w:r>
    </w:p>
    <w:p w:rsidR="000723CF" w:rsidRDefault="000723CF">
      <w:r>
        <w:rPr>
          <w:noProof/>
        </w:rPr>
        <w:lastRenderedPageBreak/>
        <w:drawing>
          <wp:inline distT="0" distB="0" distL="0" distR="0" wp14:anchorId="354963AC" wp14:editId="052944B1">
            <wp:extent cx="8229600" cy="4845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lastRenderedPageBreak/>
        <w:drawing>
          <wp:inline distT="0" distB="0" distL="0" distR="0" wp14:anchorId="315096E2" wp14:editId="772BED23">
            <wp:extent cx="8229600" cy="4392930"/>
            <wp:effectExtent l="0" t="0" r="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lastRenderedPageBreak/>
        <w:drawing>
          <wp:inline distT="0" distB="0" distL="0" distR="0" wp14:anchorId="3C936062" wp14:editId="697E76AD">
            <wp:extent cx="8229600" cy="4149725"/>
            <wp:effectExtent l="0" t="0" r="0" b="31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lastRenderedPageBreak/>
        <w:drawing>
          <wp:inline distT="0" distB="0" distL="0" distR="0" wp14:anchorId="5DE86158" wp14:editId="1D0C90DB">
            <wp:extent cx="8229600" cy="42926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0723CF" w:rsidRDefault="000723CF">
      <w:r>
        <w:rPr>
          <w:noProof/>
        </w:rPr>
        <w:lastRenderedPageBreak/>
        <w:drawing>
          <wp:inline distT="0" distB="0" distL="0" distR="0" wp14:anchorId="18B079C1" wp14:editId="20B13003">
            <wp:extent cx="8229600" cy="42894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CF" w:rsidRDefault="000723CF">
      <w:r>
        <w:br w:type="page"/>
      </w:r>
    </w:p>
    <w:p w:rsidR="00426944" w:rsidRDefault="00426944">
      <w:r>
        <w:rPr>
          <w:noProof/>
        </w:rPr>
        <w:lastRenderedPageBreak/>
        <w:drawing>
          <wp:inline distT="0" distB="0" distL="0" distR="0" wp14:anchorId="64997827" wp14:editId="68C2812D">
            <wp:extent cx="8229600" cy="4755515"/>
            <wp:effectExtent l="0" t="0" r="0" b="69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44" w:rsidRDefault="00426944">
      <w:r>
        <w:br w:type="page"/>
      </w:r>
    </w:p>
    <w:p w:rsidR="004D0A95" w:rsidRDefault="006D5D81">
      <w:r>
        <w:rPr>
          <w:noProof/>
        </w:rPr>
        <w:lastRenderedPageBreak/>
        <w:drawing>
          <wp:inline distT="0" distB="0" distL="0" distR="0" wp14:anchorId="02CA1F22" wp14:editId="5EBB16C5">
            <wp:extent cx="8229600" cy="38188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br w:type="page"/>
      </w:r>
    </w:p>
    <w:p w:rsidR="006D5D81" w:rsidRDefault="006D5D81">
      <w:r>
        <w:rPr>
          <w:noProof/>
        </w:rPr>
        <w:lastRenderedPageBreak/>
        <w:drawing>
          <wp:inline distT="0" distB="0" distL="0" distR="0" wp14:anchorId="46651462" wp14:editId="75244C7B">
            <wp:extent cx="8229600" cy="434403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rPr>
          <w:noProof/>
        </w:rPr>
        <w:drawing>
          <wp:inline distT="0" distB="0" distL="0" distR="0" wp14:anchorId="0A8B3A6B" wp14:editId="283A7CB9">
            <wp:extent cx="6713220" cy="11582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D81" w:rsidRDefault="006D5D81">
      <w:r>
        <w:br w:type="page"/>
      </w:r>
    </w:p>
    <w:p w:rsidR="006D5D81" w:rsidRDefault="00FA5D2A">
      <w:r>
        <w:rPr>
          <w:noProof/>
        </w:rPr>
        <w:lastRenderedPageBreak/>
        <w:drawing>
          <wp:inline distT="0" distB="0" distL="0" distR="0" wp14:anchorId="5C33DA40" wp14:editId="038F0931">
            <wp:extent cx="8229600" cy="3232785"/>
            <wp:effectExtent l="0" t="0" r="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FA5D2A">
      <w:r>
        <w:rPr>
          <w:noProof/>
        </w:rPr>
        <w:drawing>
          <wp:inline distT="0" distB="0" distL="0" distR="0" wp14:anchorId="0D5F51F8" wp14:editId="1607E750">
            <wp:extent cx="5692140" cy="2178685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554619">
      <w:r>
        <w:br w:type="page"/>
      </w:r>
    </w:p>
    <w:p w:rsidR="00FA5D2A" w:rsidRDefault="00554619">
      <w:r>
        <w:rPr>
          <w:noProof/>
        </w:rPr>
        <w:lastRenderedPageBreak/>
        <w:drawing>
          <wp:inline distT="0" distB="0" distL="0" distR="0" wp14:anchorId="3DCEED30" wp14:editId="454A4E34">
            <wp:extent cx="8229600" cy="4944110"/>
            <wp:effectExtent l="0" t="0" r="0" b="889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19" w:rsidRDefault="00554619">
      <w:r>
        <w:br w:type="page"/>
      </w:r>
    </w:p>
    <w:p w:rsidR="00554619" w:rsidRDefault="00554619">
      <w:r>
        <w:rPr>
          <w:noProof/>
        </w:rPr>
        <w:lastRenderedPageBreak/>
        <w:drawing>
          <wp:inline distT="0" distB="0" distL="0" distR="0" wp14:anchorId="013085F8" wp14:editId="1E03CC9C">
            <wp:extent cx="8229600" cy="41732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554619">
      <w:r>
        <w:rPr>
          <w:noProof/>
        </w:rPr>
        <w:drawing>
          <wp:inline distT="0" distB="0" distL="0" distR="0" wp14:anchorId="142195E0" wp14:editId="2ACDEA1D">
            <wp:extent cx="6454140" cy="1188720"/>
            <wp:effectExtent l="0" t="0" r="381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9114DC">
      <w:r>
        <w:br w:type="page"/>
      </w:r>
    </w:p>
    <w:p w:rsidR="00554619" w:rsidRDefault="009114DC">
      <w:r>
        <w:rPr>
          <w:noProof/>
        </w:rPr>
        <w:lastRenderedPageBreak/>
        <w:drawing>
          <wp:inline distT="0" distB="0" distL="0" distR="0" wp14:anchorId="1EA0F1A2" wp14:editId="60206E82">
            <wp:extent cx="8229600" cy="196913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DC" w:rsidRDefault="009114DC">
      <w:r>
        <w:rPr>
          <w:noProof/>
        </w:rPr>
        <w:drawing>
          <wp:inline distT="0" distB="0" distL="0" distR="0" wp14:anchorId="206AEF9E" wp14:editId="43CDBCA9">
            <wp:extent cx="5758815" cy="33223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9114DC">
      <w:r>
        <w:rPr>
          <w:noProof/>
        </w:rPr>
        <w:drawing>
          <wp:inline distT="0" distB="0" distL="0" distR="0" wp14:anchorId="372CAE70" wp14:editId="6B732C8F">
            <wp:extent cx="8229600" cy="571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rPr>
          <w:noProof/>
        </w:rPr>
        <w:lastRenderedPageBreak/>
        <w:drawing>
          <wp:inline distT="0" distB="0" distL="0" distR="0" wp14:anchorId="464156AF" wp14:editId="65466C6B">
            <wp:extent cx="8229600" cy="4378325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br w:type="page"/>
      </w:r>
    </w:p>
    <w:p w:rsidR="00E16F5F" w:rsidRDefault="00E16F5F">
      <w:r>
        <w:rPr>
          <w:noProof/>
        </w:rPr>
        <w:lastRenderedPageBreak/>
        <w:drawing>
          <wp:inline distT="0" distB="0" distL="0" distR="0" wp14:anchorId="44905A56" wp14:editId="0DF4752C">
            <wp:extent cx="8229600" cy="568071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5F" w:rsidRDefault="00E16F5F">
      <w:r>
        <w:br w:type="page"/>
      </w:r>
    </w:p>
    <w:p w:rsidR="00481AEA" w:rsidRDefault="00481AEA">
      <w:r>
        <w:rPr>
          <w:noProof/>
        </w:rPr>
        <w:lastRenderedPageBreak/>
        <w:drawing>
          <wp:inline distT="0" distB="0" distL="0" distR="0" wp14:anchorId="1DF9009C" wp14:editId="084FCC11">
            <wp:extent cx="8229600" cy="44786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EA" w:rsidRDefault="00481AEA">
      <w:r>
        <w:br w:type="page"/>
      </w:r>
    </w:p>
    <w:p w:rsidR="005B2622" w:rsidRDefault="005B2622">
      <w:r>
        <w:rPr>
          <w:noProof/>
        </w:rPr>
        <w:lastRenderedPageBreak/>
        <w:drawing>
          <wp:inline distT="0" distB="0" distL="0" distR="0" wp14:anchorId="050FFB04" wp14:editId="54BB080B">
            <wp:extent cx="8229600" cy="445579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22" w:rsidRDefault="005B2622">
      <w:r>
        <w:br w:type="page"/>
      </w:r>
    </w:p>
    <w:p w:rsidR="005B2622" w:rsidRDefault="005B2622">
      <w:r>
        <w:rPr>
          <w:noProof/>
        </w:rPr>
        <w:lastRenderedPageBreak/>
        <w:drawing>
          <wp:inline distT="0" distB="0" distL="0" distR="0" wp14:anchorId="71B73949" wp14:editId="131E1D08">
            <wp:extent cx="8229600" cy="4292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22" w:rsidRDefault="005B2622">
      <w:r>
        <w:br w:type="page"/>
      </w:r>
    </w:p>
    <w:p w:rsidR="00A92A2D" w:rsidRDefault="00A92A2D">
      <w:r>
        <w:rPr>
          <w:noProof/>
        </w:rPr>
        <w:lastRenderedPageBreak/>
        <w:drawing>
          <wp:inline distT="0" distB="0" distL="0" distR="0" wp14:anchorId="3A8060EB" wp14:editId="18B5783C">
            <wp:extent cx="8229600" cy="435165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2D" w:rsidRDefault="00A92A2D">
      <w:r>
        <w:br w:type="page"/>
      </w:r>
    </w:p>
    <w:p w:rsidR="00E16F5F" w:rsidRDefault="00A92A2D">
      <w:r>
        <w:rPr>
          <w:noProof/>
        </w:rPr>
        <w:lastRenderedPageBreak/>
        <w:drawing>
          <wp:inline distT="0" distB="0" distL="0" distR="0" wp14:anchorId="0BCD1C67" wp14:editId="1E3C11F0">
            <wp:extent cx="8229600" cy="42348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2D" w:rsidRDefault="00A92A2D">
      <w:r>
        <w:br w:type="page"/>
      </w:r>
    </w:p>
    <w:p w:rsidR="00A92A2D" w:rsidRDefault="001C5468">
      <w:r>
        <w:rPr>
          <w:noProof/>
        </w:rPr>
        <w:lastRenderedPageBreak/>
        <w:drawing>
          <wp:inline distT="0" distB="0" distL="0" distR="0" wp14:anchorId="528E2642" wp14:editId="5386F836">
            <wp:extent cx="8229600" cy="483108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lastRenderedPageBreak/>
        <w:drawing>
          <wp:inline distT="0" distB="0" distL="0" distR="0" wp14:anchorId="523AC3CE" wp14:editId="352E6C60">
            <wp:extent cx="8229600" cy="4283710"/>
            <wp:effectExtent l="0" t="0" r="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lastRenderedPageBreak/>
        <w:drawing>
          <wp:inline distT="0" distB="0" distL="0" distR="0" wp14:anchorId="2622E374" wp14:editId="20DA19CE">
            <wp:extent cx="8229600" cy="4907915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1C5468" w:rsidRDefault="001C5468">
      <w:r>
        <w:rPr>
          <w:noProof/>
        </w:rPr>
        <w:lastRenderedPageBreak/>
        <w:drawing>
          <wp:inline distT="0" distB="0" distL="0" distR="0" wp14:anchorId="5C62060B" wp14:editId="6C33E864">
            <wp:extent cx="8229600" cy="43497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8" w:rsidRDefault="001C5468">
      <w:r>
        <w:br w:type="page"/>
      </w:r>
    </w:p>
    <w:p w:rsidR="00963541" w:rsidRDefault="00963541">
      <w:r>
        <w:rPr>
          <w:noProof/>
        </w:rPr>
        <w:lastRenderedPageBreak/>
        <w:drawing>
          <wp:inline distT="0" distB="0" distL="0" distR="0" wp14:anchorId="545D699C" wp14:editId="2A96FD17">
            <wp:extent cx="8229600" cy="455739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963541" w:rsidRDefault="00963541">
      <w:r>
        <w:rPr>
          <w:noProof/>
        </w:rPr>
        <w:lastRenderedPageBreak/>
        <w:drawing>
          <wp:inline distT="0" distB="0" distL="0" distR="0" wp14:anchorId="3C13C437" wp14:editId="7C4FB168">
            <wp:extent cx="8229600" cy="423481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963541" w:rsidRDefault="00963541">
      <w:r>
        <w:rPr>
          <w:noProof/>
        </w:rPr>
        <w:lastRenderedPageBreak/>
        <w:drawing>
          <wp:inline distT="0" distB="0" distL="0" distR="0" wp14:anchorId="23224ED7" wp14:editId="64098353">
            <wp:extent cx="8229600" cy="532892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41" w:rsidRDefault="00963541">
      <w:r>
        <w:br w:type="page"/>
      </w:r>
    </w:p>
    <w:p w:rsidR="00AC4C9F" w:rsidRDefault="00824CAB">
      <w:r>
        <w:rPr>
          <w:noProof/>
        </w:rPr>
        <w:lastRenderedPageBreak/>
        <w:drawing>
          <wp:inline distT="0" distB="0" distL="0" distR="0" wp14:anchorId="4D32ACDD" wp14:editId="42BEB8B4">
            <wp:extent cx="8229600" cy="404304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AC4C9F" w:rsidRDefault="00AC4C9F">
      <w:r>
        <w:rPr>
          <w:noProof/>
        </w:rPr>
        <w:lastRenderedPageBreak/>
        <w:drawing>
          <wp:inline distT="0" distB="0" distL="0" distR="0" wp14:anchorId="5287DBC7" wp14:editId="5248377A">
            <wp:extent cx="8229600" cy="522859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AC4C9F" w:rsidRDefault="00AC4C9F">
      <w:r>
        <w:rPr>
          <w:noProof/>
        </w:rPr>
        <w:lastRenderedPageBreak/>
        <w:drawing>
          <wp:inline distT="0" distB="0" distL="0" distR="0" wp14:anchorId="050CF01D" wp14:editId="57ED4BD8">
            <wp:extent cx="8229600" cy="4303395"/>
            <wp:effectExtent l="0" t="0" r="0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C9F" w:rsidRDefault="00AC4C9F">
      <w:r>
        <w:br w:type="page"/>
      </w:r>
    </w:p>
    <w:p w:rsidR="00321AB0" w:rsidRDefault="00321AB0">
      <w:r>
        <w:rPr>
          <w:noProof/>
        </w:rPr>
        <w:lastRenderedPageBreak/>
        <w:drawing>
          <wp:inline distT="0" distB="0" distL="0" distR="0" wp14:anchorId="5F0F6FE2" wp14:editId="73DF2916">
            <wp:extent cx="8229600" cy="4913630"/>
            <wp:effectExtent l="0" t="0" r="0" b="127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B0" w:rsidRDefault="00321AB0">
      <w:r>
        <w:br w:type="page"/>
      </w:r>
    </w:p>
    <w:p w:rsidR="00321AB0" w:rsidRDefault="00321AB0">
      <w:r>
        <w:rPr>
          <w:noProof/>
        </w:rPr>
        <w:lastRenderedPageBreak/>
        <w:drawing>
          <wp:inline distT="0" distB="0" distL="0" distR="0" wp14:anchorId="0245B873" wp14:editId="68D8D9EC">
            <wp:extent cx="8229600" cy="474726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B0" w:rsidRDefault="00321AB0">
      <w:r>
        <w:br w:type="page"/>
      </w:r>
    </w:p>
    <w:p w:rsidR="009114DC" w:rsidRDefault="00842FF2">
      <w:r>
        <w:rPr>
          <w:noProof/>
        </w:rPr>
        <w:lastRenderedPageBreak/>
        <w:drawing>
          <wp:inline distT="0" distB="0" distL="0" distR="0" wp14:anchorId="51126FFE" wp14:editId="7CFFAE40">
            <wp:extent cx="8229600" cy="482536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F2" w:rsidRDefault="00842FF2">
      <w:r>
        <w:rPr>
          <w:noProof/>
        </w:rPr>
        <w:drawing>
          <wp:inline distT="0" distB="0" distL="0" distR="0" wp14:anchorId="5AC08320" wp14:editId="557B3E50">
            <wp:extent cx="7482840" cy="815340"/>
            <wp:effectExtent l="0" t="0" r="381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F2" w:rsidRDefault="00842FF2">
      <w:r>
        <w:br w:type="page"/>
      </w:r>
    </w:p>
    <w:p w:rsidR="00606824" w:rsidRDefault="00606824">
      <w:r>
        <w:rPr>
          <w:noProof/>
        </w:rPr>
        <w:lastRenderedPageBreak/>
        <w:drawing>
          <wp:inline distT="0" distB="0" distL="0" distR="0" wp14:anchorId="3D31AB05" wp14:editId="0C7609C9">
            <wp:extent cx="8229600" cy="522732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lastRenderedPageBreak/>
        <w:drawing>
          <wp:inline distT="0" distB="0" distL="0" distR="0" wp14:anchorId="2F4F9AB0" wp14:editId="7B71FD89">
            <wp:extent cx="8026400" cy="59436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rPr>
          <w:noProof/>
        </w:rPr>
        <w:lastRenderedPageBreak/>
        <w:drawing>
          <wp:inline distT="0" distB="0" distL="0" distR="0" wp14:anchorId="25129CAE" wp14:editId="54AC1F4A">
            <wp:extent cx="8229600" cy="5006340"/>
            <wp:effectExtent l="0" t="0" r="0" b="381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lastRenderedPageBreak/>
        <w:drawing>
          <wp:inline distT="0" distB="0" distL="0" distR="0" wp14:anchorId="56B13533" wp14:editId="6924A48A">
            <wp:extent cx="8229600" cy="415671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606824" w:rsidRDefault="00606824">
      <w:r>
        <w:rPr>
          <w:noProof/>
        </w:rPr>
        <w:lastRenderedPageBreak/>
        <w:drawing>
          <wp:inline distT="0" distB="0" distL="0" distR="0" wp14:anchorId="6B095FAF" wp14:editId="3BBDC392">
            <wp:extent cx="8229600" cy="450786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4" w:rsidRDefault="00606824">
      <w:r>
        <w:br w:type="page"/>
      </w:r>
    </w:p>
    <w:p w:rsidR="00F67255" w:rsidRDefault="00F67255">
      <w:r>
        <w:rPr>
          <w:noProof/>
        </w:rPr>
        <w:lastRenderedPageBreak/>
        <w:drawing>
          <wp:inline distT="0" distB="0" distL="0" distR="0" wp14:anchorId="7647D76D" wp14:editId="052DB0C0">
            <wp:extent cx="8229600" cy="42697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55" w:rsidRDefault="00F67255">
      <w:r>
        <w:br w:type="page"/>
      </w:r>
    </w:p>
    <w:p w:rsidR="00F67255" w:rsidRDefault="00F67255">
      <w:r>
        <w:rPr>
          <w:noProof/>
        </w:rPr>
        <w:lastRenderedPageBreak/>
        <w:drawing>
          <wp:inline distT="0" distB="0" distL="0" distR="0" wp14:anchorId="5AC8677C" wp14:editId="55D1B4CA">
            <wp:extent cx="8229600" cy="451993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55" w:rsidRDefault="00F67255">
      <w:r>
        <w:br w:type="page"/>
      </w:r>
    </w:p>
    <w:p w:rsidR="00AA25EE" w:rsidRDefault="00AA25EE">
      <w:r>
        <w:rPr>
          <w:noProof/>
        </w:rPr>
        <w:lastRenderedPageBreak/>
        <w:drawing>
          <wp:inline distT="0" distB="0" distL="0" distR="0" wp14:anchorId="0E4F0DA0" wp14:editId="17ADF1D0">
            <wp:extent cx="8229600" cy="446341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lastRenderedPageBreak/>
        <w:drawing>
          <wp:inline distT="0" distB="0" distL="0" distR="0" wp14:anchorId="3D410C55" wp14:editId="708F696D">
            <wp:extent cx="8229600" cy="4686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lastRenderedPageBreak/>
        <w:drawing>
          <wp:inline distT="0" distB="0" distL="0" distR="0" wp14:anchorId="609770CB" wp14:editId="5A71464C">
            <wp:extent cx="8229600" cy="467233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AA25EE" w:rsidRDefault="00AA25EE">
      <w:r>
        <w:rPr>
          <w:noProof/>
        </w:rPr>
        <w:lastRenderedPageBreak/>
        <w:drawing>
          <wp:inline distT="0" distB="0" distL="0" distR="0" wp14:anchorId="7639D313" wp14:editId="511FFBDD">
            <wp:extent cx="8229600" cy="46748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br w:type="page"/>
      </w:r>
    </w:p>
    <w:p w:rsidR="00842FF2" w:rsidRDefault="00AA25EE">
      <w:r>
        <w:rPr>
          <w:noProof/>
        </w:rPr>
        <w:lastRenderedPageBreak/>
        <w:drawing>
          <wp:inline distT="0" distB="0" distL="0" distR="0" wp14:anchorId="16A444DE" wp14:editId="1B15464B">
            <wp:extent cx="8229600" cy="194691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AA25EE">
      <w:r>
        <w:rPr>
          <w:noProof/>
        </w:rPr>
        <w:drawing>
          <wp:inline distT="0" distB="0" distL="0" distR="0" wp14:anchorId="0F81842B" wp14:editId="552D023E">
            <wp:extent cx="8028940" cy="33909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AA25EE">
      <w:r>
        <w:rPr>
          <w:noProof/>
        </w:rPr>
        <w:drawing>
          <wp:inline distT="0" distB="0" distL="0" distR="0" wp14:anchorId="3BADCFC0" wp14:editId="35794361">
            <wp:extent cx="8229600" cy="55308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rPr>
          <w:noProof/>
        </w:rPr>
        <w:lastRenderedPageBreak/>
        <w:drawing>
          <wp:inline distT="0" distB="0" distL="0" distR="0" wp14:anchorId="0329C918" wp14:editId="42FD631F">
            <wp:extent cx="8229600" cy="495808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br w:type="page"/>
      </w:r>
    </w:p>
    <w:p w:rsidR="003D1781" w:rsidRDefault="003D1781">
      <w:r>
        <w:rPr>
          <w:noProof/>
        </w:rPr>
        <w:lastRenderedPageBreak/>
        <w:drawing>
          <wp:inline distT="0" distB="0" distL="0" distR="0" wp14:anchorId="76744917" wp14:editId="1143AFC2">
            <wp:extent cx="8229600" cy="585533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EE" w:rsidRDefault="003D1781">
      <w:r>
        <w:rPr>
          <w:noProof/>
        </w:rPr>
        <w:lastRenderedPageBreak/>
        <w:drawing>
          <wp:inline distT="0" distB="0" distL="0" distR="0" wp14:anchorId="697A3248" wp14:editId="492E4739">
            <wp:extent cx="8229600" cy="5135880"/>
            <wp:effectExtent l="0" t="0" r="0" b="762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Default="003D1781">
      <w:r>
        <w:rPr>
          <w:noProof/>
        </w:rPr>
        <w:drawing>
          <wp:inline distT="0" distB="0" distL="0" distR="0" wp14:anchorId="72867509" wp14:editId="388A1145">
            <wp:extent cx="7254240" cy="678180"/>
            <wp:effectExtent l="0" t="0" r="3810" b="762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3BB83ABE" wp14:editId="740E3B25">
            <wp:extent cx="8229600" cy="478853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28178321" wp14:editId="2D3B612C">
            <wp:extent cx="8229600" cy="4647565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38883F40" wp14:editId="5FB5875F">
            <wp:extent cx="8229600" cy="46558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14AAF748" wp14:editId="5A684CEC">
            <wp:extent cx="8229600" cy="4567555"/>
            <wp:effectExtent l="0" t="0" r="0" b="444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2E5DE83D" wp14:editId="65BCD09A">
            <wp:extent cx="8229600" cy="4453255"/>
            <wp:effectExtent l="0" t="0" r="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F72198">
      <w:r>
        <w:br w:type="page"/>
      </w:r>
    </w:p>
    <w:p w:rsidR="00F72198" w:rsidRDefault="00F72198">
      <w:r>
        <w:rPr>
          <w:noProof/>
        </w:rPr>
        <w:lastRenderedPageBreak/>
        <w:drawing>
          <wp:inline distT="0" distB="0" distL="0" distR="0" wp14:anchorId="5AE3BF16" wp14:editId="645756E0">
            <wp:extent cx="8181975" cy="59436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98" w:rsidRDefault="0035152D">
      <w:r>
        <w:rPr>
          <w:noProof/>
        </w:rPr>
        <w:lastRenderedPageBreak/>
        <w:drawing>
          <wp:inline distT="0" distB="0" distL="0" distR="0" wp14:anchorId="592081C4" wp14:editId="00659483">
            <wp:extent cx="8229600" cy="5937250"/>
            <wp:effectExtent l="0" t="0" r="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198">
        <w:br w:type="page"/>
      </w:r>
    </w:p>
    <w:p w:rsidR="003D1781" w:rsidRDefault="0035152D">
      <w:r>
        <w:rPr>
          <w:noProof/>
        </w:rPr>
        <w:lastRenderedPageBreak/>
        <w:drawing>
          <wp:inline distT="0" distB="0" distL="0" distR="0" wp14:anchorId="66888AEB" wp14:editId="75D0C0D5">
            <wp:extent cx="8229600" cy="5407025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81" w:rsidRPr="00BD5934" w:rsidRDefault="003D1781"/>
    <w:sectPr w:rsidR="003D1781" w:rsidRPr="00BD5934" w:rsidSect="00535668">
      <w:pgSz w:w="15840" w:h="12240" w:orient="landscape" w:code="1"/>
      <w:pgMar w:top="1440" w:right="1440" w:bottom="1440" w:left="144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668" w:rsidRDefault="00535668">
      <w:r>
        <w:separator/>
      </w:r>
    </w:p>
  </w:endnote>
  <w:endnote w:type="continuationSeparator" w:id="0">
    <w:p w:rsidR="00535668" w:rsidRDefault="0053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668" w:rsidRDefault="00535668">
      <w:r>
        <w:separator/>
      </w:r>
    </w:p>
  </w:footnote>
  <w:footnote w:type="continuationSeparator" w:id="0">
    <w:p w:rsidR="00535668" w:rsidRDefault="0053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 w15:restartNumberingAfterBreak="0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 w15:restartNumberingAfterBreak="0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52AF0"/>
    <w:multiLevelType w:val="hybridMultilevel"/>
    <w:tmpl w:val="FDBE103C"/>
    <w:lvl w:ilvl="0" w:tplc="9D8C7CB0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EC2A87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26C8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9E79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18E2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D051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472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AE3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D49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68"/>
    <w:rsid w:val="0001404D"/>
    <w:rsid w:val="000723CF"/>
    <w:rsid w:val="000F55B7"/>
    <w:rsid w:val="001225FF"/>
    <w:rsid w:val="001316A0"/>
    <w:rsid w:val="00174F9E"/>
    <w:rsid w:val="00192582"/>
    <w:rsid w:val="001C3550"/>
    <w:rsid w:val="001C5468"/>
    <w:rsid w:val="001E3C4A"/>
    <w:rsid w:val="002968F2"/>
    <w:rsid w:val="002C5E81"/>
    <w:rsid w:val="002E575B"/>
    <w:rsid w:val="00321755"/>
    <w:rsid w:val="00321AB0"/>
    <w:rsid w:val="00342BD4"/>
    <w:rsid w:val="0035152D"/>
    <w:rsid w:val="003D1781"/>
    <w:rsid w:val="003F04B5"/>
    <w:rsid w:val="00416196"/>
    <w:rsid w:val="00426944"/>
    <w:rsid w:val="004324AF"/>
    <w:rsid w:val="00474012"/>
    <w:rsid w:val="00481AEA"/>
    <w:rsid w:val="004D0A95"/>
    <w:rsid w:val="004E2EF6"/>
    <w:rsid w:val="004E399C"/>
    <w:rsid w:val="00514A78"/>
    <w:rsid w:val="0052003E"/>
    <w:rsid w:val="00535668"/>
    <w:rsid w:val="00554619"/>
    <w:rsid w:val="00595B2C"/>
    <w:rsid w:val="005B2622"/>
    <w:rsid w:val="005E2EAE"/>
    <w:rsid w:val="00606824"/>
    <w:rsid w:val="00626C00"/>
    <w:rsid w:val="00677109"/>
    <w:rsid w:val="00690200"/>
    <w:rsid w:val="006B1B40"/>
    <w:rsid w:val="006D5D81"/>
    <w:rsid w:val="007060C5"/>
    <w:rsid w:val="007B5430"/>
    <w:rsid w:val="00824CAB"/>
    <w:rsid w:val="00842FF2"/>
    <w:rsid w:val="008A2E2F"/>
    <w:rsid w:val="008C1DDA"/>
    <w:rsid w:val="008F5D2A"/>
    <w:rsid w:val="009114DC"/>
    <w:rsid w:val="00963541"/>
    <w:rsid w:val="0099082A"/>
    <w:rsid w:val="009A2D1C"/>
    <w:rsid w:val="009F21E2"/>
    <w:rsid w:val="00A92A2D"/>
    <w:rsid w:val="00AA08D6"/>
    <w:rsid w:val="00AA25EE"/>
    <w:rsid w:val="00AA4628"/>
    <w:rsid w:val="00AC067B"/>
    <w:rsid w:val="00AC4C9F"/>
    <w:rsid w:val="00B97200"/>
    <w:rsid w:val="00BC5C9C"/>
    <w:rsid w:val="00BD755C"/>
    <w:rsid w:val="00D15599"/>
    <w:rsid w:val="00D30515"/>
    <w:rsid w:val="00D85B0A"/>
    <w:rsid w:val="00E0005D"/>
    <w:rsid w:val="00E06745"/>
    <w:rsid w:val="00E16F5F"/>
    <w:rsid w:val="00EC185D"/>
    <w:rsid w:val="00EF4C4B"/>
    <w:rsid w:val="00EF65B8"/>
    <w:rsid w:val="00F2339B"/>
    <w:rsid w:val="00F67255"/>
    <w:rsid w:val="00F72198"/>
    <w:rsid w:val="00FA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1CD3B3"/>
  <w15:chartTrackingRefBased/>
  <w15:docId w15:val="{455D00C8-8F4F-4D09-9EA6-050C9268A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locked="1" w:semiHidden="1" w:uiPriority="0" w:unhideWhenUsed="1" w:qFormat="1"/>
    <w:lsdException w:name="heading 4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C00"/>
    <w:rPr>
      <w:rFonts w:ascii="Courier" w:hAnsi="Courier"/>
      <w:sz w:val="24"/>
      <w:szCs w:val="20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626C00"/>
    <w:pPr>
      <w:keepNext/>
      <w:tabs>
        <w:tab w:val="left" w:pos="1152"/>
      </w:tabs>
      <w:spacing w:after="360" w:line="360" w:lineRule="atLeast"/>
      <w:ind w:left="1152" w:hanging="1152"/>
      <w:jc w:val="both"/>
      <w:outlineLvl w:val="0"/>
    </w:pPr>
    <w:rPr>
      <w:rFonts w:ascii="Times New Roman" w:eastAsia="Batang" w:hAnsi="Times New Roman"/>
      <w:b/>
      <w:sz w:val="22"/>
    </w:rPr>
  </w:style>
  <w:style w:type="paragraph" w:styleId="Heading2">
    <w:name w:val="heading 2"/>
    <w:aliases w:val="H2-Sec. Head"/>
    <w:basedOn w:val="Normal"/>
    <w:next w:val="Normal"/>
    <w:link w:val="Heading2Char"/>
    <w:unhideWhenUsed/>
    <w:qFormat/>
    <w:rsid w:val="00626C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H3-Sec. Head"/>
    <w:basedOn w:val="Heading1"/>
    <w:next w:val="L1-FlLSp12"/>
    <w:semiHidden/>
    <w:unhideWhenUsed/>
    <w:qFormat/>
    <w:locked/>
    <w:rsid w:val="00626C00"/>
    <w:pPr>
      <w:keepLines/>
      <w:tabs>
        <w:tab w:val="clear" w:pos="1152"/>
      </w:tabs>
      <w:spacing w:before="20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</w:rPr>
  </w:style>
  <w:style w:type="paragraph" w:styleId="Heading4">
    <w:name w:val="heading 4"/>
    <w:aliases w:val="H4 Sec.Heading"/>
    <w:basedOn w:val="Normal"/>
    <w:next w:val="Normal"/>
    <w:link w:val="Heading4Char"/>
    <w:uiPriority w:val="9"/>
    <w:unhideWhenUsed/>
    <w:qFormat/>
    <w:rsid w:val="00626C0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semiHidden/>
    <w:unhideWhenUsed/>
    <w:qFormat/>
    <w:locked/>
    <w:rsid w:val="00626C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626C00"/>
    <w:rPr>
      <w:rFonts w:ascii="Times New Roman" w:eastAsia="Batang" w:hAnsi="Times New Roman"/>
      <w:b/>
      <w:szCs w:val="20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626C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aliases w:val="H4 Sec.Heading Char"/>
    <w:basedOn w:val="DefaultParagraphFont"/>
    <w:link w:val="Heading4"/>
    <w:uiPriority w:val="9"/>
    <w:rsid w:val="00626C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link w:val="TitleChar"/>
    <w:uiPriority w:val="99"/>
    <w:qFormat/>
    <w:rsid w:val="00626C00"/>
    <w:pPr>
      <w:spacing w:before="240" w:after="60"/>
      <w:jc w:val="center"/>
    </w:pPr>
    <w:rPr>
      <w:rFonts w:ascii="Arial" w:hAnsi="Arial"/>
      <w:b/>
      <w:kern w:val="28"/>
      <w:sz w:val="20"/>
    </w:rPr>
  </w:style>
  <w:style w:type="character" w:customStyle="1" w:styleId="TitleChar">
    <w:name w:val="Title Char"/>
    <w:basedOn w:val="DefaultParagraphFont"/>
    <w:link w:val="Title"/>
    <w:uiPriority w:val="99"/>
    <w:rsid w:val="00626C00"/>
    <w:rPr>
      <w:rFonts w:ascii="Arial" w:hAnsi="Arial"/>
      <w:b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26C00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16692AB1.dotm</Template>
  <TotalTime>165</TotalTime>
  <Pages>120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Bennici</dc:creator>
  <cp:keywords/>
  <dc:description/>
  <cp:lastModifiedBy>Frank Bennici</cp:lastModifiedBy>
  <cp:revision>63</cp:revision>
  <cp:lastPrinted>2008-03-12T18:00:00Z</cp:lastPrinted>
  <dcterms:created xsi:type="dcterms:W3CDTF">2018-07-31T12:34:00Z</dcterms:created>
  <dcterms:modified xsi:type="dcterms:W3CDTF">2018-07-31T15:20:00Z</dcterms:modified>
</cp:coreProperties>
</file>