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58E" w:rsidRDefault="00A57015" w:rsidP="007C6D79">
      <w:pPr>
        <w:spacing w:after="0" w:line="240" w:lineRule="auto"/>
        <w:rPr>
          <w:b/>
          <w:noProof/>
          <w:sz w:val="24"/>
          <w:szCs w:val="24"/>
        </w:rPr>
      </w:pPr>
      <w:bookmarkStart w:id="0" w:name="_GoBack"/>
      <w:bookmarkEnd w:id="0"/>
      <w:r w:rsidRPr="007C6D79">
        <w:rPr>
          <w:b/>
          <w:noProof/>
          <w:sz w:val="24"/>
          <w:szCs w:val="24"/>
        </w:rPr>
        <w:t>2015 Census Test - Centurion Screenshots</w:t>
      </w:r>
    </w:p>
    <w:p w:rsidR="007C6D79" w:rsidRPr="007C6D79" w:rsidRDefault="007C6D79" w:rsidP="007C6D79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>Updated December 22, 2014</w:t>
      </w:r>
    </w:p>
    <w:p w:rsidR="00A57015" w:rsidRPr="007C6D79" w:rsidRDefault="007C6D79" w:rsidP="007C6D79">
      <w:pPr>
        <w:spacing w:after="0" w:line="240" w:lineRule="auto"/>
        <w:rPr>
          <w:b/>
          <w:noProof/>
        </w:rPr>
      </w:pPr>
      <w:r>
        <w:rPr>
          <w:b/>
          <w:noProof/>
        </w:rPr>
        <w:t>WELCOME</w:t>
      </w:r>
    </w:p>
    <w:p w:rsidR="000E658E" w:rsidRDefault="000E658E" w:rsidP="007C6D79">
      <w:pPr>
        <w:spacing w:after="0" w:line="240" w:lineRule="auto"/>
      </w:pPr>
      <w:r>
        <w:rPr>
          <w:noProof/>
        </w:rPr>
        <w:drawing>
          <wp:inline distT="0" distB="0" distL="0" distR="0" wp14:anchorId="2FC75937" wp14:editId="0DB64F87">
            <wp:extent cx="4320630" cy="3458818"/>
            <wp:effectExtent l="0" t="0" r="381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49967" r="67"/>
                    <a:stretch/>
                  </pic:blipFill>
                  <pic:spPr bwMode="auto">
                    <a:xfrm>
                      <a:off x="0" y="0"/>
                      <a:ext cx="4320630" cy="3458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6D79" w:rsidRDefault="007C6D79" w:rsidP="007C6D79">
      <w:pPr>
        <w:tabs>
          <w:tab w:val="left" w:pos="1365"/>
        </w:tabs>
        <w:spacing w:after="0" w:line="240" w:lineRule="auto"/>
      </w:pPr>
    </w:p>
    <w:p w:rsidR="002862D1" w:rsidRDefault="001312A5" w:rsidP="007C6D79">
      <w:pPr>
        <w:tabs>
          <w:tab w:val="left" w:pos="1365"/>
        </w:tabs>
        <w:spacing w:after="0" w:line="240" w:lineRule="auto"/>
        <w:rPr>
          <w:b/>
        </w:rPr>
      </w:pPr>
      <w:r>
        <w:rPr>
          <w:b/>
        </w:rPr>
        <w:t>LOGIN1</w:t>
      </w:r>
    </w:p>
    <w:p w:rsidR="00DD10D4" w:rsidRDefault="002862D1" w:rsidP="007C6D79">
      <w:pPr>
        <w:tabs>
          <w:tab w:val="left" w:pos="1365"/>
        </w:tabs>
        <w:spacing w:after="0" w:line="240" w:lineRule="auto"/>
        <w:rPr>
          <w:noProof/>
        </w:rPr>
      </w:pPr>
      <w:r w:rsidRPr="002862D1">
        <w:t>Note: The burden estimate will be changed to 12 minutes per the OMB submission prior to implementation.</w:t>
      </w:r>
      <w:r w:rsidR="000E658E">
        <w:tab/>
      </w:r>
    </w:p>
    <w:p w:rsidR="002D6AD5" w:rsidRDefault="002D6AD5" w:rsidP="007C6D79">
      <w:pPr>
        <w:tabs>
          <w:tab w:val="left" w:pos="1365"/>
        </w:tabs>
        <w:spacing w:after="0" w:line="240" w:lineRule="auto"/>
        <w:rPr>
          <w:noProof/>
        </w:rPr>
      </w:pPr>
      <w:r>
        <w:rPr>
          <w:noProof/>
        </w:rPr>
        <w:drawing>
          <wp:inline distT="0" distB="0" distL="0" distR="0" wp14:anchorId="26159887" wp14:editId="25894C82">
            <wp:extent cx="4322238" cy="3450866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49833" r="67"/>
                    <a:stretch/>
                  </pic:blipFill>
                  <pic:spPr bwMode="auto">
                    <a:xfrm>
                      <a:off x="0" y="0"/>
                      <a:ext cx="4328015" cy="3455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58E" w:rsidRDefault="000E658E" w:rsidP="007C6D79">
      <w:pPr>
        <w:tabs>
          <w:tab w:val="left" w:pos="1365"/>
        </w:tabs>
        <w:spacing w:after="0" w:line="240" w:lineRule="auto"/>
        <w:rPr>
          <w:noProof/>
        </w:rPr>
      </w:pPr>
    </w:p>
    <w:p w:rsidR="002D6AD5" w:rsidRDefault="001312A5" w:rsidP="007C6D79">
      <w:pPr>
        <w:tabs>
          <w:tab w:val="left" w:pos="1365"/>
        </w:tabs>
        <w:spacing w:after="0" w:line="240" w:lineRule="auto"/>
        <w:rPr>
          <w:b/>
          <w:noProof/>
        </w:rPr>
      </w:pPr>
      <w:r>
        <w:rPr>
          <w:b/>
          <w:noProof/>
        </w:rPr>
        <w:t>NON-ID LOGIN</w:t>
      </w:r>
    </w:p>
    <w:p w:rsidR="002862D1" w:rsidRPr="002862D1" w:rsidRDefault="002862D1" w:rsidP="002862D1">
      <w:pPr>
        <w:tabs>
          <w:tab w:val="left" w:pos="1365"/>
        </w:tabs>
        <w:spacing w:after="0" w:line="240" w:lineRule="auto"/>
        <w:rPr>
          <w:noProof/>
        </w:rPr>
      </w:pPr>
      <w:r w:rsidRPr="002862D1">
        <w:t>Note: The burden estimate will be changed to 12 minutes per the OMB submission prior to implementation.</w:t>
      </w:r>
    </w:p>
    <w:p w:rsidR="002862D1" w:rsidRPr="001312A5" w:rsidRDefault="002862D1" w:rsidP="007C6D79">
      <w:pPr>
        <w:tabs>
          <w:tab w:val="left" w:pos="1365"/>
        </w:tabs>
        <w:spacing w:after="0" w:line="240" w:lineRule="auto"/>
        <w:rPr>
          <w:b/>
          <w:noProof/>
        </w:rPr>
      </w:pPr>
    </w:p>
    <w:p w:rsidR="00F46A9C" w:rsidRDefault="002D6AD5" w:rsidP="007C6D79">
      <w:pPr>
        <w:tabs>
          <w:tab w:val="left" w:pos="1365"/>
        </w:tabs>
        <w:spacing w:after="0" w:line="240" w:lineRule="auto"/>
      </w:pPr>
      <w:r>
        <w:rPr>
          <w:noProof/>
        </w:rPr>
        <w:drawing>
          <wp:inline distT="0" distB="0" distL="0" distR="0" wp14:anchorId="1F48EC6C" wp14:editId="4BA2B2DE">
            <wp:extent cx="4500438" cy="3593141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49900"/>
                    <a:stretch/>
                  </pic:blipFill>
                  <pic:spPr bwMode="auto">
                    <a:xfrm>
                      <a:off x="0" y="0"/>
                      <a:ext cx="4507705" cy="3598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A9C" w:rsidRDefault="00F46A9C" w:rsidP="007C6D79">
      <w:pPr>
        <w:spacing w:after="0" w:line="240" w:lineRule="auto"/>
      </w:pPr>
    </w:p>
    <w:p w:rsidR="001312A5" w:rsidRPr="001312A5" w:rsidRDefault="001312A5" w:rsidP="007C6D79">
      <w:pPr>
        <w:spacing w:after="0" w:line="240" w:lineRule="auto"/>
        <w:rPr>
          <w:b/>
        </w:rPr>
      </w:pPr>
      <w:r>
        <w:rPr>
          <w:b/>
        </w:rPr>
        <w:t>CONFIRM</w:t>
      </w:r>
    </w:p>
    <w:p w:rsidR="00F46A9C" w:rsidRDefault="00F46A9C" w:rsidP="007C6D79">
      <w:pPr>
        <w:tabs>
          <w:tab w:val="left" w:pos="3644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3BB4BB00" wp14:editId="1F76CC5D">
            <wp:extent cx="4436828" cy="3532921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9766"/>
                    <a:stretch/>
                  </pic:blipFill>
                  <pic:spPr bwMode="auto">
                    <a:xfrm>
                      <a:off x="0" y="0"/>
                      <a:ext cx="4451892" cy="3544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F46A9C" w:rsidRDefault="00F46A9C" w:rsidP="007C6D79">
      <w:pPr>
        <w:tabs>
          <w:tab w:val="left" w:pos="3644"/>
        </w:tabs>
        <w:spacing w:after="0" w:line="240" w:lineRule="auto"/>
        <w:rPr>
          <w:noProof/>
        </w:rPr>
      </w:pPr>
    </w:p>
    <w:p w:rsidR="001312A5" w:rsidRDefault="001312A5" w:rsidP="007C6D79">
      <w:pPr>
        <w:tabs>
          <w:tab w:val="left" w:pos="3644"/>
        </w:tabs>
        <w:spacing w:after="0" w:line="240" w:lineRule="auto"/>
        <w:rPr>
          <w:noProof/>
        </w:rPr>
      </w:pPr>
    </w:p>
    <w:p w:rsidR="001312A5" w:rsidRDefault="001312A5" w:rsidP="007C6D79">
      <w:pPr>
        <w:tabs>
          <w:tab w:val="left" w:pos="3644"/>
        </w:tabs>
        <w:spacing w:after="0" w:line="240" w:lineRule="auto"/>
        <w:rPr>
          <w:noProof/>
        </w:rPr>
      </w:pPr>
    </w:p>
    <w:p w:rsidR="001312A5" w:rsidRPr="007B2A02" w:rsidRDefault="007B2A02" w:rsidP="007C6D79">
      <w:pPr>
        <w:tabs>
          <w:tab w:val="left" w:pos="3644"/>
        </w:tabs>
        <w:spacing w:after="0" w:line="240" w:lineRule="auto"/>
        <w:rPr>
          <w:b/>
          <w:noProof/>
        </w:rPr>
      </w:pPr>
      <w:r>
        <w:rPr>
          <w:b/>
          <w:noProof/>
        </w:rPr>
        <w:t>PIN</w:t>
      </w:r>
    </w:p>
    <w:p w:rsidR="00F46A9C" w:rsidRDefault="00F46A9C" w:rsidP="007C6D79">
      <w:pPr>
        <w:tabs>
          <w:tab w:val="left" w:pos="3644"/>
        </w:tabs>
        <w:spacing w:after="0" w:line="240" w:lineRule="auto"/>
      </w:pPr>
      <w:r>
        <w:rPr>
          <w:noProof/>
        </w:rPr>
        <w:drawing>
          <wp:inline distT="0" distB="0" distL="0" distR="0" wp14:anchorId="2B8ACBB3" wp14:editId="06B5698C">
            <wp:extent cx="4113097" cy="3283888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9900"/>
                    <a:stretch/>
                  </pic:blipFill>
                  <pic:spPr bwMode="auto">
                    <a:xfrm>
                      <a:off x="0" y="0"/>
                      <a:ext cx="4118595" cy="3288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A9C" w:rsidRDefault="00F46A9C" w:rsidP="007C6D79">
      <w:pPr>
        <w:spacing w:after="0" w:line="240" w:lineRule="auto"/>
      </w:pPr>
    </w:p>
    <w:p w:rsidR="00CD65FC" w:rsidRDefault="007B2A02" w:rsidP="007C6D79">
      <w:pPr>
        <w:tabs>
          <w:tab w:val="left" w:pos="5810"/>
        </w:tabs>
        <w:spacing w:after="0" w:line="240" w:lineRule="auto"/>
        <w:rPr>
          <w:noProof/>
        </w:rPr>
      </w:pPr>
      <w:r>
        <w:rPr>
          <w:b/>
        </w:rPr>
        <w:t>ADDRESS</w:t>
      </w:r>
      <w:r w:rsidR="00F46A9C">
        <w:tab/>
      </w:r>
    </w:p>
    <w:p w:rsidR="000E658E" w:rsidRDefault="00F46A9C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789ED954" wp14:editId="01045192">
            <wp:extent cx="4079019" cy="323937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50099"/>
                    <a:stretch/>
                  </pic:blipFill>
                  <pic:spPr bwMode="auto">
                    <a:xfrm>
                      <a:off x="0" y="0"/>
                      <a:ext cx="4084825" cy="3243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5FC" w:rsidRDefault="00CD65FC" w:rsidP="007C6D79">
      <w:pPr>
        <w:tabs>
          <w:tab w:val="left" w:pos="5810"/>
        </w:tabs>
        <w:spacing w:after="0" w:line="240" w:lineRule="auto"/>
      </w:pPr>
    </w:p>
    <w:p w:rsidR="007B2A02" w:rsidRDefault="007B2A02" w:rsidP="007C6D79">
      <w:pPr>
        <w:spacing w:after="0" w:line="240" w:lineRule="auto"/>
        <w:rPr>
          <w:b/>
        </w:rPr>
      </w:pPr>
    </w:p>
    <w:p w:rsidR="007B2A02" w:rsidRDefault="007B2A02" w:rsidP="007C6D79">
      <w:pPr>
        <w:spacing w:after="0" w:line="240" w:lineRule="auto"/>
        <w:rPr>
          <w:b/>
        </w:rPr>
      </w:pPr>
    </w:p>
    <w:p w:rsidR="007B2A02" w:rsidRDefault="007B2A02" w:rsidP="007C6D79">
      <w:pPr>
        <w:spacing w:after="0" w:line="240" w:lineRule="auto"/>
        <w:rPr>
          <w:b/>
        </w:rPr>
      </w:pPr>
    </w:p>
    <w:p w:rsidR="007B2A02" w:rsidRDefault="007B2A02" w:rsidP="007C6D79">
      <w:pPr>
        <w:spacing w:after="0" w:line="240" w:lineRule="auto"/>
        <w:rPr>
          <w:b/>
        </w:rPr>
      </w:pPr>
    </w:p>
    <w:p w:rsidR="007B2A02" w:rsidRDefault="007B2A02" w:rsidP="007C6D79">
      <w:pPr>
        <w:spacing w:after="0" w:line="240" w:lineRule="auto"/>
        <w:rPr>
          <w:b/>
        </w:rPr>
      </w:pPr>
    </w:p>
    <w:p w:rsidR="007B2A02" w:rsidRDefault="007B2A02" w:rsidP="007C6D79">
      <w:pPr>
        <w:spacing w:after="0" w:line="240" w:lineRule="auto"/>
        <w:rPr>
          <w:b/>
        </w:rPr>
      </w:pPr>
    </w:p>
    <w:p w:rsidR="00953CA4" w:rsidRDefault="00491100" w:rsidP="007C6D79">
      <w:pPr>
        <w:spacing w:after="0" w:line="240" w:lineRule="auto"/>
        <w:rPr>
          <w:b/>
        </w:rPr>
      </w:pPr>
      <w:r>
        <w:rPr>
          <w:b/>
        </w:rPr>
        <w:t>R</w:t>
      </w:r>
      <w:r w:rsidRPr="00623617">
        <w:rPr>
          <w:b/>
        </w:rPr>
        <w:t>ESIDENCE</w:t>
      </w:r>
    </w:p>
    <w:p w:rsidR="007B2A02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drawing>
          <wp:inline distT="0" distB="0" distL="0" distR="0" wp14:anchorId="1DBA10A7" wp14:editId="061D9C82">
            <wp:extent cx="4507992" cy="3236976"/>
            <wp:effectExtent l="0" t="0" r="698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992" cy="3236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2A02" w:rsidRDefault="007B2A02" w:rsidP="007C6D79">
      <w:pPr>
        <w:spacing w:after="0" w:line="240" w:lineRule="auto"/>
        <w:rPr>
          <w:b/>
        </w:rPr>
      </w:pPr>
    </w:p>
    <w:p w:rsidR="00491100" w:rsidRDefault="00491100" w:rsidP="007C6D79">
      <w:pPr>
        <w:spacing w:after="0" w:line="240" w:lineRule="auto"/>
        <w:rPr>
          <w:b/>
        </w:rPr>
      </w:pPr>
      <w:r w:rsidRPr="00430D3F">
        <w:rPr>
          <w:b/>
        </w:rPr>
        <w:t>RESIDENCE_PHYS</w:t>
      </w:r>
    </w:p>
    <w:p w:rsidR="00491100" w:rsidRPr="00430D3F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909CAEE" wp14:editId="47BAE849">
            <wp:extent cx="4727448" cy="3465576"/>
            <wp:effectExtent l="0" t="0" r="0" b="190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448" cy="3465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100" w:rsidRDefault="00491100" w:rsidP="007C6D79">
      <w:pPr>
        <w:spacing w:after="0" w:line="240" w:lineRule="auto"/>
      </w:pPr>
    </w:p>
    <w:p w:rsidR="007B2A02" w:rsidRDefault="007B2A02" w:rsidP="007C6D79">
      <w:pPr>
        <w:spacing w:after="0" w:line="240" w:lineRule="auto"/>
      </w:pPr>
    </w:p>
    <w:p w:rsidR="007B2A02" w:rsidRDefault="007B2A02" w:rsidP="007C6D79">
      <w:pPr>
        <w:spacing w:after="0" w:line="240" w:lineRule="auto"/>
      </w:pPr>
    </w:p>
    <w:p w:rsidR="007B2A02" w:rsidRDefault="007B2A02" w:rsidP="007C6D79">
      <w:pPr>
        <w:spacing w:after="0" w:line="240" w:lineRule="auto"/>
      </w:pPr>
    </w:p>
    <w:p w:rsidR="007B2A02" w:rsidRDefault="007B2A02" w:rsidP="007C6D79">
      <w:pPr>
        <w:spacing w:after="0" w:line="240" w:lineRule="auto"/>
      </w:pPr>
    </w:p>
    <w:p w:rsidR="00491100" w:rsidRDefault="00491100" w:rsidP="007C6D79">
      <w:pPr>
        <w:spacing w:after="0" w:line="240" w:lineRule="auto"/>
        <w:rPr>
          <w:b/>
        </w:rPr>
      </w:pPr>
      <w:r w:rsidRPr="00430D3F">
        <w:rPr>
          <w:b/>
        </w:rPr>
        <w:t>STREET ADDRESS STANDARDIZATION CONFIRMATION</w:t>
      </w:r>
    </w:p>
    <w:p w:rsidR="00491100" w:rsidRDefault="00491100" w:rsidP="007C6D79">
      <w:pPr>
        <w:spacing w:after="0" w:line="240" w:lineRule="auto"/>
        <w:rPr>
          <w:highlight w:val="yellow"/>
        </w:rPr>
      </w:pPr>
      <w:r>
        <w:rPr>
          <w:noProof/>
        </w:rPr>
        <w:drawing>
          <wp:inline distT="0" distB="0" distL="0" distR="0" wp14:anchorId="686E1641" wp14:editId="62589E5E">
            <wp:extent cx="4730750" cy="3462655"/>
            <wp:effectExtent l="0" t="0" r="0" b="444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346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100" w:rsidRDefault="00491100" w:rsidP="007C6D79">
      <w:pPr>
        <w:spacing w:after="0" w:line="240" w:lineRule="auto"/>
        <w:rPr>
          <w:b/>
        </w:rPr>
      </w:pPr>
    </w:p>
    <w:p w:rsidR="00491100" w:rsidRDefault="00491100" w:rsidP="007C6D79">
      <w:pPr>
        <w:spacing w:after="0" w:line="240" w:lineRule="auto"/>
        <w:rPr>
          <w:b/>
        </w:rPr>
      </w:pPr>
      <w:r w:rsidRPr="00430D3F">
        <w:rPr>
          <w:b/>
        </w:rPr>
        <w:lastRenderedPageBreak/>
        <w:t>RESIDENCE_2</w:t>
      </w:r>
    </w:p>
    <w:p w:rsidR="00491100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drawing>
          <wp:inline distT="0" distB="0" distL="0" distR="0" wp14:anchorId="7CC0656B" wp14:editId="7BFFC1F0">
            <wp:extent cx="5480685" cy="3987165"/>
            <wp:effectExtent l="0" t="0" r="571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85" cy="3987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100" w:rsidRPr="00430D3F" w:rsidRDefault="00491100" w:rsidP="007C6D79">
      <w:pPr>
        <w:spacing w:after="0" w:line="240" w:lineRule="auto"/>
        <w:rPr>
          <w:b/>
        </w:rPr>
      </w:pPr>
    </w:p>
    <w:p w:rsidR="00491100" w:rsidRDefault="00491100" w:rsidP="007C6D79">
      <w:pPr>
        <w:spacing w:after="0" w:line="240" w:lineRule="auto"/>
        <w:rPr>
          <w:b/>
        </w:rPr>
      </w:pPr>
      <w:r w:rsidRPr="00430D3F">
        <w:rPr>
          <w:b/>
        </w:rPr>
        <w:t>P.O. BOX ADDRESS STANDAR</w:t>
      </w:r>
      <w:r>
        <w:rPr>
          <w:b/>
        </w:rPr>
        <w:t>D</w:t>
      </w:r>
      <w:r w:rsidRPr="00430D3F">
        <w:rPr>
          <w:b/>
        </w:rPr>
        <w:t>IZATON CONFIMATION</w:t>
      </w:r>
    </w:p>
    <w:p w:rsidR="00491100" w:rsidRPr="00430D3F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drawing>
          <wp:inline distT="0" distB="0" distL="0" distR="0" wp14:anchorId="1DC00EFF" wp14:editId="6C0C1B62">
            <wp:extent cx="5017135" cy="364553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364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100" w:rsidRDefault="00491100" w:rsidP="007C6D79">
      <w:pPr>
        <w:spacing w:after="0" w:line="240" w:lineRule="auto"/>
        <w:rPr>
          <w:b/>
        </w:rPr>
      </w:pPr>
    </w:p>
    <w:p w:rsidR="00491100" w:rsidRDefault="00491100" w:rsidP="007C6D79">
      <w:pPr>
        <w:spacing w:after="0" w:line="240" w:lineRule="auto"/>
        <w:rPr>
          <w:b/>
        </w:rPr>
      </w:pPr>
      <w:r w:rsidRPr="00430D3F">
        <w:rPr>
          <w:b/>
        </w:rPr>
        <w:t>RURAL ROUTE ADDRESS STANDAR</w:t>
      </w:r>
      <w:r>
        <w:rPr>
          <w:b/>
        </w:rPr>
        <w:t>D</w:t>
      </w:r>
      <w:r w:rsidRPr="00430D3F">
        <w:rPr>
          <w:b/>
        </w:rPr>
        <w:t>IZATON CONFIMATION</w:t>
      </w:r>
    </w:p>
    <w:p w:rsidR="00491100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drawing>
          <wp:inline distT="0" distB="0" distL="0" distR="0" wp14:anchorId="27837B22" wp14:editId="7A179CD7">
            <wp:extent cx="5584190" cy="406654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90" cy="406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100" w:rsidRDefault="00491100" w:rsidP="007C6D79">
      <w:pPr>
        <w:spacing w:after="0" w:line="240" w:lineRule="auto"/>
        <w:rPr>
          <w:b/>
        </w:rPr>
      </w:pPr>
      <w:r w:rsidRPr="00430D3F">
        <w:rPr>
          <w:b/>
        </w:rPr>
        <w:t>NEW WEB MAP INTERFACE FOR GEOCODED CASES SCREEN</w:t>
      </w:r>
    </w:p>
    <w:p w:rsidR="00491100" w:rsidRPr="00430D3F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6E8EDF8" wp14:editId="60FE4BB0">
            <wp:extent cx="4910328" cy="3849624"/>
            <wp:effectExtent l="0" t="0" r="508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328" cy="3849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74C3" w:rsidRDefault="001774C3" w:rsidP="007C6D79">
      <w:pPr>
        <w:spacing w:after="0" w:line="240" w:lineRule="auto"/>
        <w:rPr>
          <w:b/>
        </w:rPr>
      </w:pPr>
    </w:p>
    <w:p w:rsidR="00491100" w:rsidRDefault="00491100" w:rsidP="007C6D79">
      <w:pPr>
        <w:spacing w:after="0" w:line="240" w:lineRule="auto"/>
      </w:pPr>
      <w:r w:rsidRPr="00430D3F">
        <w:rPr>
          <w:b/>
        </w:rPr>
        <w:t>NEW WEB MAP INTERFACE FOR UNGEOCODED CASES SCREEN</w:t>
      </w:r>
      <w:r>
        <w:rPr>
          <w:noProof/>
        </w:rPr>
        <w:drawing>
          <wp:inline distT="0" distB="0" distL="0" distR="0" wp14:anchorId="2B26BA6D" wp14:editId="07CAB108">
            <wp:extent cx="4828032" cy="3785616"/>
            <wp:effectExtent l="0" t="0" r="0" b="571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032" cy="3785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100" w:rsidRDefault="00491100" w:rsidP="007C6D79">
      <w:pPr>
        <w:spacing w:after="0" w:line="240" w:lineRule="auto"/>
        <w:rPr>
          <w:b/>
        </w:rPr>
      </w:pPr>
      <w:r w:rsidRPr="00623617">
        <w:rPr>
          <w:b/>
        </w:rPr>
        <w:t>LOGIN2</w:t>
      </w:r>
    </w:p>
    <w:p w:rsidR="00491100" w:rsidRPr="00623617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47056CAF" wp14:editId="36275D47">
            <wp:extent cx="4782312" cy="4178808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312" cy="4178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100" w:rsidRDefault="00491100" w:rsidP="007C6D79">
      <w:pPr>
        <w:spacing w:after="0" w:line="240" w:lineRule="auto"/>
      </w:pPr>
    </w:p>
    <w:p w:rsidR="00491100" w:rsidRDefault="00491100" w:rsidP="007C6D79">
      <w:pPr>
        <w:spacing w:after="0" w:line="240" w:lineRule="auto"/>
        <w:rPr>
          <w:b/>
        </w:rPr>
      </w:pPr>
      <w:r w:rsidRPr="00623617">
        <w:rPr>
          <w:b/>
        </w:rPr>
        <w:t>NON-ID LOGIN2</w:t>
      </w:r>
    </w:p>
    <w:p w:rsidR="00491100" w:rsidRPr="00491100" w:rsidRDefault="00491100" w:rsidP="007C6D79">
      <w:pPr>
        <w:spacing w:after="0" w:line="240" w:lineRule="auto"/>
        <w:rPr>
          <w:b/>
        </w:rPr>
      </w:pPr>
      <w:r>
        <w:rPr>
          <w:b/>
          <w:noProof/>
        </w:rPr>
        <w:drawing>
          <wp:inline distT="0" distB="0" distL="0" distR="0" wp14:anchorId="1F322F42" wp14:editId="634BAEDF">
            <wp:extent cx="4791456" cy="3429000"/>
            <wp:effectExtent l="0" t="0" r="952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456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65FC" w:rsidRPr="001774C3" w:rsidRDefault="00953CA4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RESPONDENT</w:t>
      </w:r>
    </w:p>
    <w:p w:rsidR="00CD65FC" w:rsidRDefault="00CD65FC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69808E2E" wp14:editId="03DB6D81">
            <wp:extent cx="4134678" cy="3292326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9766"/>
                    <a:stretch/>
                  </pic:blipFill>
                  <pic:spPr bwMode="auto">
                    <a:xfrm>
                      <a:off x="0" y="0"/>
                      <a:ext cx="4145792" cy="3301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65FC" w:rsidRDefault="00CD65FC" w:rsidP="007C6D79">
      <w:pPr>
        <w:tabs>
          <w:tab w:val="left" w:pos="5810"/>
        </w:tabs>
        <w:spacing w:after="0" w:line="240" w:lineRule="auto"/>
      </w:pPr>
    </w:p>
    <w:p w:rsidR="00CD65FC" w:rsidRDefault="00CD65FC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E66A3A" w:rsidRPr="00953CA4" w:rsidRDefault="00953CA4" w:rsidP="007C6D79">
      <w:pPr>
        <w:tabs>
          <w:tab w:val="left" w:pos="5810"/>
        </w:tabs>
        <w:spacing w:after="0" w:line="240" w:lineRule="auto"/>
        <w:rPr>
          <w:b/>
          <w:noProof/>
        </w:rPr>
      </w:pPr>
      <w:r w:rsidRPr="00953CA4">
        <w:rPr>
          <w:b/>
          <w:noProof/>
        </w:rPr>
        <w:t>ANYONE</w:t>
      </w:r>
    </w:p>
    <w:p w:rsidR="00E66A3A" w:rsidRDefault="00CD65FC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1404ABD5" wp14:editId="1240C62D">
            <wp:extent cx="4206240" cy="3367245"/>
            <wp:effectExtent l="0" t="0" r="381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50033"/>
                    <a:stretch/>
                  </pic:blipFill>
                  <pic:spPr bwMode="auto">
                    <a:xfrm>
                      <a:off x="0" y="0"/>
                      <a:ext cx="4225268" cy="3382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6A3A" w:rsidRDefault="00E66A3A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Pr="00953CA4" w:rsidRDefault="00953CA4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PEOPLE</w:t>
      </w:r>
    </w:p>
    <w:p w:rsidR="00E66A3A" w:rsidRDefault="00E66A3A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9FF5DE0" wp14:editId="34C136B0">
            <wp:extent cx="4231238" cy="3387256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50033"/>
                    <a:stretch/>
                  </pic:blipFill>
                  <pic:spPr bwMode="auto">
                    <a:xfrm>
                      <a:off x="0" y="0"/>
                      <a:ext cx="4231238" cy="3387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6A3A" w:rsidRDefault="00E66A3A" w:rsidP="007C6D79">
      <w:pPr>
        <w:tabs>
          <w:tab w:val="left" w:pos="5810"/>
        </w:tabs>
        <w:spacing w:after="0" w:line="240" w:lineRule="auto"/>
      </w:pPr>
    </w:p>
    <w:p w:rsidR="00E66A3A" w:rsidRPr="00953CA4" w:rsidRDefault="00953CA4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ADD_PPL</w:t>
      </w:r>
    </w:p>
    <w:p w:rsidR="00E66A3A" w:rsidRDefault="00E66A3A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735BCF62" wp14:editId="242FCD74">
            <wp:extent cx="4261035" cy="341111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50033"/>
                    <a:stretch/>
                  </pic:blipFill>
                  <pic:spPr bwMode="auto">
                    <a:xfrm>
                      <a:off x="0" y="0"/>
                      <a:ext cx="4261035" cy="3411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0AB" w:rsidRDefault="00E700AB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Default="00953CA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Pr="00953CA4" w:rsidRDefault="00953CA4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ADD_NOPERM</w:t>
      </w:r>
    </w:p>
    <w:p w:rsidR="00E66A3A" w:rsidRDefault="00E700AB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8E98F5D" wp14:editId="132DD3C8">
            <wp:extent cx="4212689" cy="3363402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49900"/>
                    <a:stretch/>
                  </pic:blipFill>
                  <pic:spPr bwMode="auto">
                    <a:xfrm>
                      <a:off x="0" y="0"/>
                      <a:ext cx="4224709" cy="3372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0AB" w:rsidRDefault="00E700AB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53CA4" w:rsidRPr="00953CA4" w:rsidRDefault="00953CA4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ROSTER REVIEW</w:t>
      </w:r>
    </w:p>
    <w:p w:rsidR="00E700AB" w:rsidRDefault="00E700AB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60224FD5" wp14:editId="1F5D96B7">
            <wp:extent cx="4259532" cy="3419061"/>
            <wp:effectExtent l="0" t="0" r="825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50167"/>
                    <a:stretch/>
                  </pic:blipFill>
                  <pic:spPr bwMode="auto">
                    <a:xfrm>
                      <a:off x="0" y="0"/>
                      <a:ext cx="4265258" cy="3423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00AB" w:rsidRDefault="00E700AB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E700AB" w:rsidRDefault="00E700AB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E700AB" w:rsidRDefault="00E700AB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437FF" w:rsidRDefault="002437FF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437FF" w:rsidRDefault="002437FF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E700AB" w:rsidRPr="002437FF" w:rsidRDefault="002437FF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HOME</w:t>
      </w:r>
    </w:p>
    <w:p w:rsidR="00E700AB" w:rsidRDefault="00E700AB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6D67D738" wp14:editId="43B86399">
            <wp:extent cx="4084138" cy="3252083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49766"/>
                    <a:stretch/>
                  </pic:blipFill>
                  <pic:spPr bwMode="auto">
                    <a:xfrm>
                      <a:off x="0" y="0"/>
                      <a:ext cx="4089584" cy="3256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792" w:rsidRDefault="00BF4792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BF4792" w:rsidRPr="002437FF" w:rsidRDefault="002437FF" w:rsidP="007C6D79">
      <w:pPr>
        <w:tabs>
          <w:tab w:val="left" w:pos="5810"/>
        </w:tabs>
        <w:spacing w:after="0" w:line="240" w:lineRule="auto"/>
        <w:rPr>
          <w:b/>
          <w:noProof/>
        </w:rPr>
      </w:pPr>
      <w:r w:rsidRPr="002437FF">
        <w:rPr>
          <w:b/>
          <w:noProof/>
        </w:rPr>
        <w:t>OWNER</w:t>
      </w:r>
    </w:p>
    <w:p w:rsidR="00E700AB" w:rsidRDefault="00BF4792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13D1BFC6" wp14:editId="70B6C493">
            <wp:extent cx="4206240" cy="3358253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49900"/>
                    <a:stretch/>
                  </pic:blipFill>
                  <pic:spPr bwMode="auto">
                    <a:xfrm>
                      <a:off x="0" y="0"/>
                      <a:ext cx="4214466" cy="3364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792" w:rsidRDefault="00BF4792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BF4792" w:rsidRDefault="00BF4792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437FF" w:rsidRDefault="002437FF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437FF" w:rsidRDefault="002437FF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437FF" w:rsidRDefault="002437FF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437FF" w:rsidRDefault="002437FF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437FF" w:rsidRPr="002437FF" w:rsidRDefault="002437FF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RELATION</w:t>
      </w:r>
    </w:p>
    <w:p w:rsidR="00BF4792" w:rsidRDefault="00BF4792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2EA03DB4" wp14:editId="546BF76F">
            <wp:extent cx="4212689" cy="3363402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49900"/>
                    <a:stretch/>
                  </pic:blipFill>
                  <pic:spPr bwMode="auto">
                    <a:xfrm>
                      <a:off x="0" y="0"/>
                      <a:ext cx="4218320" cy="3367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792" w:rsidRDefault="00BF4792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BF4792" w:rsidRPr="002437FF" w:rsidRDefault="002437FF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SEX</w:t>
      </w:r>
    </w:p>
    <w:p w:rsidR="00BF4792" w:rsidRDefault="00BF4792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4D003D62" wp14:editId="1D3FAD33">
            <wp:extent cx="4090029" cy="3291840"/>
            <wp:effectExtent l="0" t="0" r="635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50234" r="67"/>
                    <a:stretch/>
                  </pic:blipFill>
                  <pic:spPr bwMode="auto">
                    <a:xfrm>
                      <a:off x="0" y="0"/>
                      <a:ext cx="4096489" cy="329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4792" w:rsidRDefault="00BF4792" w:rsidP="007C6D79">
      <w:pPr>
        <w:tabs>
          <w:tab w:val="left" w:pos="5810"/>
        </w:tabs>
        <w:spacing w:after="0" w:line="240" w:lineRule="auto"/>
      </w:pPr>
    </w:p>
    <w:p w:rsidR="00331266" w:rsidRDefault="00331266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655D7" w:rsidRDefault="009655D7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655D7" w:rsidRDefault="009655D7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655D7" w:rsidRDefault="009655D7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655D7" w:rsidRDefault="009655D7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655D7" w:rsidRPr="009655D7" w:rsidRDefault="009655D7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AGE</w:t>
      </w:r>
    </w:p>
    <w:p w:rsidR="00BF4792" w:rsidRDefault="00BF4792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2EE433C7" wp14:editId="03A32041">
            <wp:extent cx="4083221" cy="32600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49900"/>
                    <a:stretch/>
                  </pic:blipFill>
                  <pic:spPr bwMode="auto">
                    <a:xfrm>
                      <a:off x="0" y="0"/>
                      <a:ext cx="4088679" cy="326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266" w:rsidRDefault="00331266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331266" w:rsidRPr="009655D7" w:rsidRDefault="009655D7" w:rsidP="007C6D79">
      <w:pPr>
        <w:tabs>
          <w:tab w:val="left" w:pos="5810"/>
        </w:tabs>
        <w:spacing w:after="0" w:line="240" w:lineRule="auto"/>
        <w:rPr>
          <w:b/>
          <w:noProof/>
        </w:rPr>
      </w:pPr>
      <w:r w:rsidRPr="009655D7">
        <w:rPr>
          <w:b/>
          <w:noProof/>
        </w:rPr>
        <w:t>RACE</w:t>
      </w:r>
    </w:p>
    <w:p w:rsidR="00331266" w:rsidRDefault="00331266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2419119E" wp14:editId="70C5901F">
            <wp:extent cx="4182386" cy="3339209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49900"/>
                    <a:stretch/>
                  </pic:blipFill>
                  <pic:spPr bwMode="auto">
                    <a:xfrm>
                      <a:off x="0" y="0"/>
                      <a:ext cx="4192444" cy="3347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1266" w:rsidRDefault="00331266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C71F0" w:rsidRDefault="002C71F0" w:rsidP="007C6D79">
      <w:pPr>
        <w:tabs>
          <w:tab w:val="left" w:pos="5810"/>
        </w:tabs>
        <w:spacing w:after="0" w:line="240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6636D82A" wp14:editId="610FBA78">
            <wp:extent cx="8428383" cy="3371353"/>
            <wp:effectExtent l="0" t="0" r="0" b="6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49966" t="-3344" r="-49039" b="3344"/>
                    <a:stretch/>
                  </pic:blipFill>
                  <pic:spPr bwMode="auto">
                    <a:xfrm>
                      <a:off x="0" y="0"/>
                      <a:ext cx="8428383" cy="337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1F0" w:rsidRDefault="002C71F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C71F0" w:rsidRDefault="002C71F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C71F0" w:rsidRDefault="002C71F0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3371670F" wp14:editId="208B7FA5">
            <wp:extent cx="4093181" cy="3267987"/>
            <wp:effectExtent l="0" t="0" r="3175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49900"/>
                    <a:stretch/>
                  </pic:blipFill>
                  <pic:spPr bwMode="auto">
                    <a:xfrm>
                      <a:off x="0" y="0"/>
                      <a:ext cx="4099110" cy="327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1F0" w:rsidRDefault="002C71F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C71F0" w:rsidRDefault="002C71F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DB12EA" w:rsidRDefault="002C71F0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22ACA493" wp14:editId="543267C1">
            <wp:extent cx="4102115" cy="3283889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50033"/>
                    <a:stretch/>
                  </pic:blipFill>
                  <pic:spPr bwMode="auto">
                    <a:xfrm>
                      <a:off x="0" y="0"/>
                      <a:ext cx="4102115" cy="3283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2EA" w:rsidRDefault="00DB12EA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2C71F0" w:rsidRDefault="00DB12EA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2CC3347A" wp14:editId="57C0EC3C">
            <wp:extent cx="3944340" cy="3140766"/>
            <wp:effectExtent l="0" t="0" r="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49766"/>
                    <a:stretch/>
                  </pic:blipFill>
                  <pic:spPr bwMode="auto">
                    <a:xfrm>
                      <a:off x="0" y="0"/>
                      <a:ext cx="3949600" cy="3144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2EA" w:rsidRDefault="00DB12EA" w:rsidP="007C6D79">
      <w:pPr>
        <w:tabs>
          <w:tab w:val="left" w:pos="5810"/>
        </w:tabs>
        <w:spacing w:after="0" w:line="240" w:lineRule="auto"/>
      </w:pPr>
    </w:p>
    <w:p w:rsidR="00DB12EA" w:rsidRDefault="00DB12EA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DB12EA" w:rsidRDefault="00DB12EA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DB12EA" w:rsidRDefault="00DB12EA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1F339151" wp14:editId="185A89E6">
            <wp:extent cx="3991555" cy="320396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50167"/>
                    <a:stretch/>
                  </pic:blipFill>
                  <pic:spPr bwMode="auto">
                    <a:xfrm>
                      <a:off x="0" y="0"/>
                      <a:ext cx="4001160" cy="321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12EA" w:rsidRDefault="00DB12EA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DB12EA" w:rsidRDefault="00DB12EA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DB12EA" w:rsidRDefault="00DB12EA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6468FC3E" wp14:editId="2AA1BF80">
            <wp:extent cx="4023360" cy="3229490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50167"/>
                    <a:stretch/>
                  </pic:blipFill>
                  <pic:spPr bwMode="auto">
                    <a:xfrm>
                      <a:off x="0" y="0"/>
                      <a:ext cx="4029018" cy="3234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0755" w:rsidRDefault="00B00755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B00755" w:rsidRDefault="00B00755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DB12EA" w:rsidRDefault="00B00755" w:rsidP="007C6D79">
      <w:pPr>
        <w:tabs>
          <w:tab w:val="left" w:pos="5810"/>
        </w:tabs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1A3C5756" wp14:editId="17EF3CCF">
            <wp:extent cx="4011884" cy="3220278"/>
            <wp:effectExtent l="0" t="0" r="825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50167"/>
                    <a:stretch/>
                  </pic:blipFill>
                  <pic:spPr bwMode="auto">
                    <a:xfrm>
                      <a:off x="0" y="0"/>
                      <a:ext cx="4017277" cy="3224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0755" w:rsidRDefault="00B00755" w:rsidP="007C6D79">
      <w:pPr>
        <w:tabs>
          <w:tab w:val="left" w:pos="5810"/>
        </w:tabs>
        <w:spacing w:after="0" w:line="240" w:lineRule="auto"/>
      </w:pPr>
    </w:p>
    <w:p w:rsidR="00CF09FD" w:rsidRPr="009A0B80" w:rsidRDefault="009A0B80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DEL_COLLEGE</w:t>
      </w:r>
    </w:p>
    <w:p w:rsidR="00B00755" w:rsidRDefault="00B00755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4FFC9E60" wp14:editId="2954A62A">
            <wp:extent cx="4277802" cy="3406293"/>
            <wp:effectExtent l="0" t="0" r="889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49766"/>
                    <a:stretch/>
                  </pic:blipFill>
                  <pic:spPr bwMode="auto">
                    <a:xfrm>
                      <a:off x="0" y="0"/>
                      <a:ext cx="4290550" cy="3416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9FD" w:rsidRDefault="00CF09FD" w:rsidP="007C6D79">
      <w:pPr>
        <w:tabs>
          <w:tab w:val="left" w:pos="5810"/>
        </w:tabs>
        <w:spacing w:after="0" w:line="240" w:lineRule="auto"/>
      </w:pPr>
    </w:p>
    <w:p w:rsidR="00CF09FD" w:rsidRDefault="00CF09F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CF09FD" w:rsidRPr="009A0B80" w:rsidRDefault="009A0B80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lastRenderedPageBreak/>
        <w:t>DEL_MILITARY</w:t>
      </w:r>
    </w:p>
    <w:p w:rsidR="00CF09FD" w:rsidRDefault="00CF09FD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2F775234" wp14:editId="0F997088">
            <wp:extent cx="4293838" cy="341906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49766"/>
                    <a:stretch/>
                  </pic:blipFill>
                  <pic:spPr bwMode="auto">
                    <a:xfrm>
                      <a:off x="0" y="0"/>
                      <a:ext cx="4299564" cy="34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9FD" w:rsidRDefault="00CF09F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CF09FD" w:rsidRPr="009A0B80" w:rsidRDefault="009A0B80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DEL_NURSE</w:t>
      </w:r>
    </w:p>
    <w:p w:rsidR="00CF09FD" w:rsidRDefault="00CF09FD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0C7ECA81" wp14:editId="772B7A12">
            <wp:extent cx="4003549" cy="319642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49900"/>
                    <a:stretch/>
                  </pic:blipFill>
                  <pic:spPr bwMode="auto">
                    <a:xfrm>
                      <a:off x="0" y="0"/>
                      <a:ext cx="4008900" cy="3200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9FD" w:rsidRDefault="00CF09FD" w:rsidP="007C6D79">
      <w:pPr>
        <w:tabs>
          <w:tab w:val="left" w:pos="5810"/>
        </w:tabs>
        <w:spacing w:after="0" w:line="240" w:lineRule="auto"/>
      </w:pPr>
    </w:p>
    <w:p w:rsidR="00CF09FD" w:rsidRDefault="00CF09F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CF09FD" w:rsidRDefault="00CF09F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Default="009A0B80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9A0B80" w:rsidRPr="009A0B80" w:rsidRDefault="009A0B80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lastRenderedPageBreak/>
        <w:t>DEL_JAIL</w:t>
      </w:r>
    </w:p>
    <w:p w:rsidR="00CF09FD" w:rsidRDefault="00CF09FD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59F7021E" wp14:editId="74192338">
            <wp:extent cx="3934354" cy="3132814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49766"/>
                    <a:stretch/>
                  </pic:blipFill>
                  <pic:spPr bwMode="auto">
                    <a:xfrm>
                      <a:off x="0" y="0"/>
                      <a:ext cx="3939600" cy="3136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9FD" w:rsidRDefault="00CF09F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CF09FD" w:rsidRPr="005E50ED" w:rsidRDefault="005E50ED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DEL_SEASON</w:t>
      </w:r>
    </w:p>
    <w:p w:rsidR="00CF09FD" w:rsidRDefault="00CF09FD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036911E2" wp14:editId="70DFCC36">
            <wp:extent cx="3794554" cy="3021496"/>
            <wp:effectExtent l="0" t="0" r="0" b="76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49766"/>
                    <a:stretch/>
                  </pic:blipFill>
                  <pic:spPr bwMode="auto">
                    <a:xfrm>
                      <a:off x="0" y="0"/>
                      <a:ext cx="3802820" cy="3028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9FD" w:rsidRDefault="00CF09FD" w:rsidP="007C6D79">
      <w:pPr>
        <w:tabs>
          <w:tab w:val="left" w:pos="5810"/>
        </w:tabs>
        <w:spacing w:after="0" w:line="240" w:lineRule="auto"/>
      </w:pPr>
    </w:p>
    <w:p w:rsidR="00FF3B87" w:rsidRDefault="00FF3B87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FF3B87" w:rsidRDefault="00FF3B87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FF3B87" w:rsidRDefault="00FF3B87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54AA2DE6" wp14:editId="1FAFBB2E">
            <wp:extent cx="3814326" cy="3045350"/>
            <wp:effectExtent l="0" t="0" r="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49900"/>
                    <a:stretch/>
                  </pic:blipFill>
                  <pic:spPr bwMode="auto">
                    <a:xfrm>
                      <a:off x="0" y="0"/>
                      <a:ext cx="3819425" cy="3049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3B87" w:rsidRDefault="00FF3B87" w:rsidP="007C6D79">
      <w:pPr>
        <w:tabs>
          <w:tab w:val="left" w:pos="5810"/>
        </w:tabs>
        <w:spacing w:after="0" w:line="240" w:lineRule="auto"/>
      </w:pPr>
    </w:p>
    <w:p w:rsidR="00FF3B87" w:rsidRPr="005E50ED" w:rsidRDefault="005E50ED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t>FULLSTAY</w:t>
      </w:r>
    </w:p>
    <w:p w:rsidR="00FF3B87" w:rsidRDefault="00FF3B87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33AC9965" wp14:editId="7F858EAE">
            <wp:extent cx="4363737" cy="347472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49766"/>
                    <a:stretch/>
                  </pic:blipFill>
                  <pic:spPr bwMode="auto">
                    <a:xfrm>
                      <a:off x="0" y="0"/>
                      <a:ext cx="4369556" cy="3479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2325" w:rsidRDefault="006E2325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Default="005E50ED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E50ED" w:rsidRPr="00521798" w:rsidRDefault="00521798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lastRenderedPageBreak/>
        <w:t>MOST</w:t>
      </w:r>
    </w:p>
    <w:p w:rsidR="00FF3B87" w:rsidRDefault="006E2325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41BFA4FE" wp14:editId="702980CF">
            <wp:extent cx="4280901" cy="3427013"/>
            <wp:effectExtent l="0" t="0" r="5715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50033"/>
                    <a:stretch/>
                  </pic:blipFill>
                  <pic:spPr bwMode="auto">
                    <a:xfrm>
                      <a:off x="0" y="0"/>
                      <a:ext cx="4280901" cy="3427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2325" w:rsidRDefault="006E2325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21798" w:rsidRPr="00521798" w:rsidRDefault="00521798" w:rsidP="007C6D79">
      <w:pPr>
        <w:tabs>
          <w:tab w:val="left" w:pos="5810"/>
        </w:tabs>
        <w:spacing w:after="0" w:line="240" w:lineRule="auto"/>
        <w:rPr>
          <w:b/>
          <w:noProof/>
        </w:rPr>
      </w:pPr>
      <w:r w:rsidRPr="00521798">
        <w:rPr>
          <w:b/>
          <w:noProof/>
        </w:rPr>
        <w:t>WHERE</w:t>
      </w:r>
    </w:p>
    <w:p w:rsidR="006E2325" w:rsidRDefault="006E2325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033F6B8E" wp14:editId="330DDEB5">
            <wp:extent cx="4086573" cy="322823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49365"/>
                    <a:stretch/>
                  </pic:blipFill>
                  <pic:spPr bwMode="auto">
                    <a:xfrm>
                      <a:off x="0" y="0"/>
                      <a:ext cx="4086573" cy="3228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2325" w:rsidRDefault="006E2325" w:rsidP="007C6D79">
      <w:pPr>
        <w:tabs>
          <w:tab w:val="left" w:pos="5810"/>
        </w:tabs>
        <w:spacing w:after="0" w:line="240" w:lineRule="auto"/>
      </w:pPr>
    </w:p>
    <w:p w:rsidR="00454AF4" w:rsidRDefault="00454AF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21798" w:rsidRDefault="00521798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21798" w:rsidRDefault="00521798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21798" w:rsidRDefault="00521798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21798" w:rsidRDefault="00521798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521798" w:rsidRPr="00521798" w:rsidRDefault="00521798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lastRenderedPageBreak/>
        <w:t>EMAIL</w:t>
      </w:r>
    </w:p>
    <w:p w:rsidR="006E2325" w:rsidRDefault="006E2325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3625A178" wp14:editId="5CB04FA9">
            <wp:extent cx="4033426" cy="3220279"/>
            <wp:effectExtent l="0" t="0" r="571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49900"/>
                    <a:stretch/>
                  </pic:blipFill>
                  <pic:spPr bwMode="auto">
                    <a:xfrm>
                      <a:off x="0" y="0"/>
                      <a:ext cx="4038817" cy="3224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AF4" w:rsidRDefault="00454AF4" w:rsidP="007C6D79">
      <w:pPr>
        <w:tabs>
          <w:tab w:val="left" w:pos="5810"/>
        </w:tabs>
        <w:spacing w:after="0" w:line="240" w:lineRule="auto"/>
        <w:rPr>
          <w:noProof/>
        </w:rPr>
      </w:pPr>
    </w:p>
    <w:p w:rsidR="00454AF4" w:rsidRPr="00521798" w:rsidRDefault="00521798" w:rsidP="007C6D79">
      <w:pPr>
        <w:tabs>
          <w:tab w:val="left" w:pos="5810"/>
        </w:tabs>
        <w:spacing w:after="0" w:line="240" w:lineRule="auto"/>
        <w:rPr>
          <w:b/>
          <w:noProof/>
        </w:rPr>
      </w:pPr>
      <w:r w:rsidRPr="00521798">
        <w:rPr>
          <w:b/>
          <w:noProof/>
        </w:rPr>
        <w:t>SUBMIT</w:t>
      </w:r>
    </w:p>
    <w:p w:rsidR="00454AF4" w:rsidRDefault="00454AF4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72ECE2C7" wp14:editId="04C4EB13">
            <wp:extent cx="4180284" cy="33554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50167"/>
                    <a:stretch/>
                  </pic:blipFill>
                  <pic:spPr bwMode="auto">
                    <a:xfrm>
                      <a:off x="0" y="0"/>
                      <a:ext cx="4185903" cy="335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4AF4" w:rsidRDefault="00454AF4" w:rsidP="007C6D79">
      <w:pPr>
        <w:tabs>
          <w:tab w:val="left" w:pos="5810"/>
        </w:tabs>
        <w:spacing w:after="0" w:line="240" w:lineRule="auto"/>
      </w:pPr>
    </w:p>
    <w:p w:rsidR="00521798" w:rsidRDefault="00521798" w:rsidP="007C6D79">
      <w:pPr>
        <w:tabs>
          <w:tab w:val="left" w:pos="5810"/>
        </w:tabs>
        <w:spacing w:after="0" w:line="240" w:lineRule="auto"/>
      </w:pPr>
    </w:p>
    <w:p w:rsidR="00521798" w:rsidRDefault="00521798" w:rsidP="007C6D79">
      <w:pPr>
        <w:tabs>
          <w:tab w:val="left" w:pos="5810"/>
        </w:tabs>
        <w:spacing w:after="0" w:line="240" w:lineRule="auto"/>
      </w:pPr>
    </w:p>
    <w:p w:rsidR="00521798" w:rsidRDefault="00521798" w:rsidP="007C6D79">
      <w:pPr>
        <w:tabs>
          <w:tab w:val="left" w:pos="5810"/>
        </w:tabs>
        <w:spacing w:after="0" w:line="240" w:lineRule="auto"/>
      </w:pPr>
    </w:p>
    <w:p w:rsidR="00521798" w:rsidRDefault="00521798" w:rsidP="007C6D79">
      <w:pPr>
        <w:tabs>
          <w:tab w:val="left" w:pos="5810"/>
        </w:tabs>
        <w:spacing w:after="0" w:line="240" w:lineRule="auto"/>
      </w:pPr>
    </w:p>
    <w:p w:rsidR="00521798" w:rsidRDefault="00521798" w:rsidP="007C6D79">
      <w:pPr>
        <w:tabs>
          <w:tab w:val="left" w:pos="5810"/>
        </w:tabs>
        <w:spacing w:after="0" w:line="240" w:lineRule="auto"/>
      </w:pPr>
    </w:p>
    <w:p w:rsidR="00454AF4" w:rsidRPr="00521798" w:rsidRDefault="00521798" w:rsidP="007C6D79">
      <w:pPr>
        <w:tabs>
          <w:tab w:val="left" w:pos="5810"/>
        </w:tabs>
        <w:spacing w:after="0" w:line="240" w:lineRule="auto"/>
        <w:rPr>
          <w:b/>
          <w:noProof/>
        </w:rPr>
      </w:pPr>
      <w:r>
        <w:rPr>
          <w:b/>
          <w:noProof/>
        </w:rPr>
        <w:lastRenderedPageBreak/>
        <w:t>CONFIRM</w:t>
      </w:r>
    </w:p>
    <w:p w:rsidR="00454AF4" w:rsidRPr="00F46A9C" w:rsidRDefault="00454AF4" w:rsidP="007C6D79">
      <w:pPr>
        <w:tabs>
          <w:tab w:val="left" w:pos="5810"/>
        </w:tabs>
        <w:spacing w:after="0" w:line="240" w:lineRule="auto"/>
      </w:pPr>
      <w:r>
        <w:rPr>
          <w:noProof/>
        </w:rPr>
        <w:drawing>
          <wp:inline distT="0" distB="0" distL="0" distR="0" wp14:anchorId="117AF845" wp14:editId="359323AB">
            <wp:extent cx="4285753" cy="3412623"/>
            <wp:effectExtent l="0" t="0" r="63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49766"/>
                    <a:stretch/>
                  </pic:blipFill>
                  <pic:spPr bwMode="auto">
                    <a:xfrm>
                      <a:off x="0" y="0"/>
                      <a:ext cx="4291468" cy="3417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54AF4" w:rsidRPr="00F46A9C">
      <w:headerReference w:type="even" r:id="rId58"/>
      <w:headerReference w:type="default" r:id="rId59"/>
      <w:footerReference w:type="even" r:id="rId60"/>
      <w:footerReference w:type="default" r:id="rId61"/>
      <w:headerReference w:type="first" r:id="rId62"/>
      <w:footerReference w:type="first" r:id="rId6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55D7" w:rsidRDefault="009655D7" w:rsidP="00F46A9C">
      <w:pPr>
        <w:spacing w:after="0" w:line="240" w:lineRule="auto"/>
      </w:pPr>
      <w:r>
        <w:separator/>
      </w:r>
    </w:p>
  </w:endnote>
  <w:endnote w:type="continuationSeparator" w:id="0">
    <w:p w:rsidR="009655D7" w:rsidRDefault="009655D7" w:rsidP="00F46A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55D7" w:rsidRDefault="009655D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9399383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655D7" w:rsidRDefault="009655D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0035D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655D7" w:rsidRDefault="009655D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55D7" w:rsidRDefault="009655D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55D7" w:rsidRDefault="009655D7" w:rsidP="00F46A9C">
      <w:pPr>
        <w:spacing w:after="0" w:line="240" w:lineRule="auto"/>
      </w:pPr>
      <w:r>
        <w:separator/>
      </w:r>
    </w:p>
  </w:footnote>
  <w:footnote w:type="continuationSeparator" w:id="0">
    <w:p w:rsidR="009655D7" w:rsidRDefault="009655D7" w:rsidP="00F46A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55D7" w:rsidRDefault="009655D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55D7" w:rsidRDefault="009655D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55D7" w:rsidRDefault="009655D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658E"/>
    <w:rsid w:val="00003172"/>
    <w:rsid w:val="00004097"/>
    <w:rsid w:val="0000474E"/>
    <w:rsid w:val="00005855"/>
    <w:rsid w:val="00006146"/>
    <w:rsid w:val="0000697B"/>
    <w:rsid w:val="0001067E"/>
    <w:rsid w:val="00013BBC"/>
    <w:rsid w:val="00016327"/>
    <w:rsid w:val="0001688E"/>
    <w:rsid w:val="00021E04"/>
    <w:rsid w:val="00023565"/>
    <w:rsid w:val="0002419E"/>
    <w:rsid w:val="00026DC4"/>
    <w:rsid w:val="00027FEF"/>
    <w:rsid w:val="000317BD"/>
    <w:rsid w:val="00032AF5"/>
    <w:rsid w:val="00033D82"/>
    <w:rsid w:val="00036D3E"/>
    <w:rsid w:val="00037610"/>
    <w:rsid w:val="00043620"/>
    <w:rsid w:val="00047A90"/>
    <w:rsid w:val="00047E35"/>
    <w:rsid w:val="000516BB"/>
    <w:rsid w:val="00051FCE"/>
    <w:rsid w:val="000611A7"/>
    <w:rsid w:val="0007045F"/>
    <w:rsid w:val="00082026"/>
    <w:rsid w:val="000824E7"/>
    <w:rsid w:val="00083066"/>
    <w:rsid w:val="00084279"/>
    <w:rsid w:val="00092C54"/>
    <w:rsid w:val="00095BBD"/>
    <w:rsid w:val="000975EC"/>
    <w:rsid w:val="000A0D72"/>
    <w:rsid w:val="000A3EF9"/>
    <w:rsid w:val="000A6CC1"/>
    <w:rsid w:val="000B3C54"/>
    <w:rsid w:val="000C480E"/>
    <w:rsid w:val="000C4EE1"/>
    <w:rsid w:val="000C566B"/>
    <w:rsid w:val="000C56A6"/>
    <w:rsid w:val="000D28FF"/>
    <w:rsid w:val="000D7F77"/>
    <w:rsid w:val="000E54F5"/>
    <w:rsid w:val="000E658E"/>
    <w:rsid w:val="000F33CA"/>
    <w:rsid w:val="000F563C"/>
    <w:rsid w:val="000F6875"/>
    <w:rsid w:val="000F71CC"/>
    <w:rsid w:val="000F75C0"/>
    <w:rsid w:val="0010035D"/>
    <w:rsid w:val="0011151A"/>
    <w:rsid w:val="00116121"/>
    <w:rsid w:val="00116C21"/>
    <w:rsid w:val="00121F5E"/>
    <w:rsid w:val="00126A6D"/>
    <w:rsid w:val="001312A5"/>
    <w:rsid w:val="0013137F"/>
    <w:rsid w:val="001328D7"/>
    <w:rsid w:val="0013603C"/>
    <w:rsid w:val="0015550C"/>
    <w:rsid w:val="001568B3"/>
    <w:rsid w:val="00162451"/>
    <w:rsid w:val="00165937"/>
    <w:rsid w:val="00170E84"/>
    <w:rsid w:val="001774C3"/>
    <w:rsid w:val="00177FB1"/>
    <w:rsid w:val="00181EC1"/>
    <w:rsid w:val="001906E8"/>
    <w:rsid w:val="00191951"/>
    <w:rsid w:val="0019327F"/>
    <w:rsid w:val="00196CE1"/>
    <w:rsid w:val="001A31FD"/>
    <w:rsid w:val="001A398D"/>
    <w:rsid w:val="001A4710"/>
    <w:rsid w:val="001B08A5"/>
    <w:rsid w:val="001B3E36"/>
    <w:rsid w:val="001B63D7"/>
    <w:rsid w:val="001C0790"/>
    <w:rsid w:val="001C47F9"/>
    <w:rsid w:val="001C5658"/>
    <w:rsid w:val="001C605F"/>
    <w:rsid w:val="001D294E"/>
    <w:rsid w:val="001D3816"/>
    <w:rsid w:val="001D4264"/>
    <w:rsid w:val="001D5A6B"/>
    <w:rsid w:val="001E3799"/>
    <w:rsid w:val="001E40F7"/>
    <w:rsid w:val="001F062F"/>
    <w:rsid w:val="001F10C0"/>
    <w:rsid w:val="001F4DD2"/>
    <w:rsid w:val="001F700D"/>
    <w:rsid w:val="001F7B71"/>
    <w:rsid w:val="00201660"/>
    <w:rsid w:val="002048B8"/>
    <w:rsid w:val="00206157"/>
    <w:rsid w:val="002064C4"/>
    <w:rsid w:val="0020764A"/>
    <w:rsid w:val="00207C36"/>
    <w:rsid w:val="00215267"/>
    <w:rsid w:val="00215E8B"/>
    <w:rsid w:val="002245A4"/>
    <w:rsid w:val="00231B75"/>
    <w:rsid w:val="00232883"/>
    <w:rsid w:val="002337FB"/>
    <w:rsid w:val="00233846"/>
    <w:rsid w:val="002344AF"/>
    <w:rsid w:val="002437FF"/>
    <w:rsid w:val="00243BEC"/>
    <w:rsid w:val="00260F82"/>
    <w:rsid w:val="002615CE"/>
    <w:rsid w:val="00262C9C"/>
    <w:rsid w:val="00265D82"/>
    <w:rsid w:val="002660F8"/>
    <w:rsid w:val="00271302"/>
    <w:rsid w:val="00276F37"/>
    <w:rsid w:val="00280BB2"/>
    <w:rsid w:val="00283937"/>
    <w:rsid w:val="00284577"/>
    <w:rsid w:val="00285D73"/>
    <w:rsid w:val="002862D1"/>
    <w:rsid w:val="00290EB3"/>
    <w:rsid w:val="00292D29"/>
    <w:rsid w:val="002A2CC3"/>
    <w:rsid w:val="002A6C63"/>
    <w:rsid w:val="002A6E0A"/>
    <w:rsid w:val="002B1239"/>
    <w:rsid w:val="002B3266"/>
    <w:rsid w:val="002C43C2"/>
    <w:rsid w:val="002C71F0"/>
    <w:rsid w:val="002D22A1"/>
    <w:rsid w:val="002D2E3B"/>
    <w:rsid w:val="002D5909"/>
    <w:rsid w:val="002D6AD5"/>
    <w:rsid w:val="002E1CB6"/>
    <w:rsid w:val="002E21EC"/>
    <w:rsid w:val="002E3E98"/>
    <w:rsid w:val="002E497B"/>
    <w:rsid w:val="002E6651"/>
    <w:rsid w:val="002E7DAB"/>
    <w:rsid w:val="002F2E64"/>
    <w:rsid w:val="0030707A"/>
    <w:rsid w:val="00316D7F"/>
    <w:rsid w:val="00321EFC"/>
    <w:rsid w:val="00322408"/>
    <w:rsid w:val="00324A81"/>
    <w:rsid w:val="00327063"/>
    <w:rsid w:val="00331266"/>
    <w:rsid w:val="00332277"/>
    <w:rsid w:val="00333872"/>
    <w:rsid w:val="00341CCA"/>
    <w:rsid w:val="003434B2"/>
    <w:rsid w:val="00346E8A"/>
    <w:rsid w:val="003519D4"/>
    <w:rsid w:val="0035743E"/>
    <w:rsid w:val="00360087"/>
    <w:rsid w:val="00360F5A"/>
    <w:rsid w:val="00365EA2"/>
    <w:rsid w:val="00366946"/>
    <w:rsid w:val="00366FA5"/>
    <w:rsid w:val="00371439"/>
    <w:rsid w:val="00373774"/>
    <w:rsid w:val="0037736F"/>
    <w:rsid w:val="00380020"/>
    <w:rsid w:val="00382A97"/>
    <w:rsid w:val="00386E34"/>
    <w:rsid w:val="00392F03"/>
    <w:rsid w:val="00396B89"/>
    <w:rsid w:val="003A5A9E"/>
    <w:rsid w:val="003B1E42"/>
    <w:rsid w:val="003B5190"/>
    <w:rsid w:val="003C253A"/>
    <w:rsid w:val="003C2D87"/>
    <w:rsid w:val="003C6A91"/>
    <w:rsid w:val="003C7E3B"/>
    <w:rsid w:val="003C7F83"/>
    <w:rsid w:val="003D17BC"/>
    <w:rsid w:val="003D44BD"/>
    <w:rsid w:val="003E0389"/>
    <w:rsid w:val="003E56E4"/>
    <w:rsid w:val="003F08F1"/>
    <w:rsid w:val="003F7399"/>
    <w:rsid w:val="00401F64"/>
    <w:rsid w:val="004028F9"/>
    <w:rsid w:val="00406A28"/>
    <w:rsid w:val="004126E5"/>
    <w:rsid w:val="00413D3F"/>
    <w:rsid w:val="00425756"/>
    <w:rsid w:val="00425D74"/>
    <w:rsid w:val="004324BA"/>
    <w:rsid w:val="00432EBA"/>
    <w:rsid w:val="004349B1"/>
    <w:rsid w:val="00434D15"/>
    <w:rsid w:val="00435466"/>
    <w:rsid w:val="00446078"/>
    <w:rsid w:val="0045319B"/>
    <w:rsid w:val="00454AF4"/>
    <w:rsid w:val="00454DF5"/>
    <w:rsid w:val="00462E26"/>
    <w:rsid w:val="00466EFA"/>
    <w:rsid w:val="00472A3F"/>
    <w:rsid w:val="00481331"/>
    <w:rsid w:val="00481FE0"/>
    <w:rsid w:val="004829CE"/>
    <w:rsid w:val="00484CCB"/>
    <w:rsid w:val="00491100"/>
    <w:rsid w:val="0049220D"/>
    <w:rsid w:val="00493C41"/>
    <w:rsid w:val="004A4E16"/>
    <w:rsid w:val="004A6910"/>
    <w:rsid w:val="004B35FD"/>
    <w:rsid w:val="004B37EC"/>
    <w:rsid w:val="004B3B7E"/>
    <w:rsid w:val="004B5EB6"/>
    <w:rsid w:val="004B6A66"/>
    <w:rsid w:val="004C0932"/>
    <w:rsid w:val="004C3AAC"/>
    <w:rsid w:val="004C484F"/>
    <w:rsid w:val="004D3A3F"/>
    <w:rsid w:val="004D3B02"/>
    <w:rsid w:val="004D410F"/>
    <w:rsid w:val="004D5B0E"/>
    <w:rsid w:val="004E0601"/>
    <w:rsid w:val="004E3B21"/>
    <w:rsid w:val="004E567D"/>
    <w:rsid w:val="004E7D8A"/>
    <w:rsid w:val="004F6B91"/>
    <w:rsid w:val="00500231"/>
    <w:rsid w:val="005063E5"/>
    <w:rsid w:val="00507F69"/>
    <w:rsid w:val="00515645"/>
    <w:rsid w:val="00515CD3"/>
    <w:rsid w:val="005166BE"/>
    <w:rsid w:val="00521798"/>
    <w:rsid w:val="005219E3"/>
    <w:rsid w:val="00522FD9"/>
    <w:rsid w:val="00523431"/>
    <w:rsid w:val="00525EFE"/>
    <w:rsid w:val="0052791F"/>
    <w:rsid w:val="005300F0"/>
    <w:rsid w:val="00531182"/>
    <w:rsid w:val="00531380"/>
    <w:rsid w:val="00534070"/>
    <w:rsid w:val="00535066"/>
    <w:rsid w:val="00535CB3"/>
    <w:rsid w:val="00540974"/>
    <w:rsid w:val="00545100"/>
    <w:rsid w:val="00546746"/>
    <w:rsid w:val="005608CE"/>
    <w:rsid w:val="00563BCF"/>
    <w:rsid w:val="0056407B"/>
    <w:rsid w:val="00566834"/>
    <w:rsid w:val="00566F41"/>
    <w:rsid w:val="00567CC9"/>
    <w:rsid w:val="0057367E"/>
    <w:rsid w:val="00577945"/>
    <w:rsid w:val="005858BD"/>
    <w:rsid w:val="00586CDE"/>
    <w:rsid w:val="00587A02"/>
    <w:rsid w:val="00592406"/>
    <w:rsid w:val="00593209"/>
    <w:rsid w:val="00594205"/>
    <w:rsid w:val="005A1061"/>
    <w:rsid w:val="005A6E71"/>
    <w:rsid w:val="005B7FE0"/>
    <w:rsid w:val="005C157C"/>
    <w:rsid w:val="005C49F9"/>
    <w:rsid w:val="005C7A64"/>
    <w:rsid w:val="005D3E84"/>
    <w:rsid w:val="005D699E"/>
    <w:rsid w:val="005E50ED"/>
    <w:rsid w:val="005F0D94"/>
    <w:rsid w:val="005F4048"/>
    <w:rsid w:val="005F738E"/>
    <w:rsid w:val="005F7B82"/>
    <w:rsid w:val="0060105B"/>
    <w:rsid w:val="00602CFA"/>
    <w:rsid w:val="0061575B"/>
    <w:rsid w:val="00616DA0"/>
    <w:rsid w:val="006247DB"/>
    <w:rsid w:val="00624EFD"/>
    <w:rsid w:val="00626296"/>
    <w:rsid w:val="00627EB6"/>
    <w:rsid w:val="00632480"/>
    <w:rsid w:val="006331BD"/>
    <w:rsid w:val="00633F84"/>
    <w:rsid w:val="00636774"/>
    <w:rsid w:val="00636F05"/>
    <w:rsid w:val="006373C5"/>
    <w:rsid w:val="0064318C"/>
    <w:rsid w:val="00644568"/>
    <w:rsid w:val="00647D3C"/>
    <w:rsid w:val="006562B1"/>
    <w:rsid w:val="00657D66"/>
    <w:rsid w:val="0066603E"/>
    <w:rsid w:val="00673B5C"/>
    <w:rsid w:val="0067521C"/>
    <w:rsid w:val="006756D4"/>
    <w:rsid w:val="00680264"/>
    <w:rsid w:val="0069260C"/>
    <w:rsid w:val="006936BC"/>
    <w:rsid w:val="00695AE5"/>
    <w:rsid w:val="006A060F"/>
    <w:rsid w:val="006A3B40"/>
    <w:rsid w:val="006A3DE2"/>
    <w:rsid w:val="006A40DA"/>
    <w:rsid w:val="006B2571"/>
    <w:rsid w:val="006B4A71"/>
    <w:rsid w:val="006B6E11"/>
    <w:rsid w:val="006B78D7"/>
    <w:rsid w:val="006C17ED"/>
    <w:rsid w:val="006D01BC"/>
    <w:rsid w:val="006D0640"/>
    <w:rsid w:val="006D0835"/>
    <w:rsid w:val="006D24B0"/>
    <w:rsid w:val="006D5C61"/>
    <w:rsid w:val="006E1CBA"/>
    <w:rsid w:val="006E2325"/>
    <w:rsid w:val="006E5230"/>
    <w:rsid w:val="006F1801"/>
    <w:rsid w:val="006F3BE5"/>
    <w:rsid w:val="006F53F6"/>
    <w:rsid w:val="007057C5"/>
    <w:rsid w:val="00705F3F"/>
    <w:rsid w:val="0070734A"/>
    <w:rsid w:val="00707CEB"/>
    <w:rsid w:val="00713069"/>
    <w:rsid w:val="00715E1F"/>
    <w:rsid w:val="007166D7"/>
    <w:rsid w:val="00716850"/>
    <w:rsid w:val="00722C84"/>
    <w:rsid w:val="007259C4"/>
    <w:rsid w:val="00727CCB"/>
    <w:rsid w:val="007365CF"/>
    <w:rsid w:val="00741E92"/>
    <w:rsid w:val="00747178"/>
    <w:rsid w:val="00747370"/>
    <w:rsid w:val="0074784A"/>
    <w:rsid w:val="00755657"/>
    <w:rsid w:val="00761C24"/>
    <w:rsid w:val="00763DFC"/>
    <w:rsid w:val="007705A9"/>
    <w:rsid w:val="007714F2"/>
    <w:rsid w:val="00773049"/>
    <w:rsid w:val="0077357F"/>
    <w:rsid w:val="00773E40"/>
    <w:rsid w:val="0078092A"/>
    <w:rsid w:val="00782E41"/>
    <w:rsid w:val="00796507"/>
    <w:rsid w:val="007A0A04"/>
    <w:rsid w:val="007A2FAE"/>
    <w:rsid w:val="007A4F65"/>
    <w:rsid w:val="007A73E1"/>
    <w:rsid w:val="007B2252"/>
    <w:rsid w:val="007B2A02"/>
    <w:rsid w:val="007B5612"/>
    <w:rsid w:val="007B6515"/>
    <w:rsid w:val="007C1211"/>
    <w:rsid w:val="007C6D79"/>
    <w:rsid w:val="007E0207"/>
    <w:rsid w:val="007E432F"/>
    <w:rsid w:val="007F0A19"/>
    <w:rsid w:val="007F4ABF"/>
    <w:rsid w:val="007F75E0"/>
    <w:rsid w:val="00804123"/>
    <w:rsid w:val="0080673B"/>
    <w:rsid w:val="00814051"/>
    <w:rsid w:val="008209AB"/>
    <w:rsid w:val="00835075"/>
    <w:rsid w:val="00841E11"/>
    <w:rsid w:val="008510A2"/>
    <w:rsid w:val="0085584F"/>
    <w:rsid w:val="00856751"/>
    <w:rsid w:val="00860267"/>
    <w:rsid w:val="0086099A"/>
    <w:rsid w:val="0086205E"/>
    <w:rsid w:val="0086268F"/>
    <w:rsid w:val="00865F78"/>
    <w:rsid w:val="00874E1D"/>
    <w:rsid w:val="00877438"/>
    <w:rsid w:val="00877493"/>
    <w:rsid w:val="008915FF"/>
    <w:rsid w:val="008B1567"/>
    <w:rsid w:val="008B2742"/>
    <w:rsid w:val="008B2E4B"/>
    <w:rsid w:val="008B3A13"/>
    <w:rsid w:val="008B5E9E"/>
    <w:rsid w:val="008B6EDB"/>
    <w:rsid w:val="008C02C1"/>
    <w:rsid w:val="008D03DC"/>
    <w:rsid w:val="008D3C54"/>
    <w:rsid w:val="008D6788"/>
    <w:rsid w:val="008D6D3E"/>
    <w:rsid w:val="008D7CFF"/>
    <w:rsid w:val="008E0BE9"/>
    <w:rsid w:val="008E0D01"/>
    <w:rsid w:val="008F27D9"/>
    <w:rsid w:val="008F432F"/>
    <w:rsid w:val="008F7322"/>
    <w:rsid w:val="008F7EB3"/>
    <w:rsid w:val="00907677"/>
    <w:rsid w:val="009077B6"/>
    <w:rsid w:val="0091357D"/>
    <w:rsid w:val="00913FAA"/>
    <w:rsid w:val="009219C5"/>
    <w:rsid w:val="009245E7"/>
    <w:rsid w:val="009325FA"/>
    <w:rsid w:val="009352FB"/>
    <w:rsid w:val="009533F0"/>
    <w:rsid w:val="00953CA4"/>
    <w:rsid w:val="00956E08"/>
    <w:rsid w:val="00957EFF"/>
    <w:rsid w:val="009616B5"/>
    <w:rsid w:val="00964337"/>
    <w:rsid w:val="009655D7"/>
    <w:rsid w:val="00966FB7"/>
    <w:rsid w:val="009674EC"/>
    <w:rsid w:val="00967524"/>
    <w:rsid w:val="0097429C"/>
    <w:rsid w:val="00977690"/>
    <w:rsid w:val="00987C1D"/>
    <w:rsid w:val="00990EBE"/>
    <w:rsid w:val="00992BD8"/>
    <w:rsid w:val="00994E6B"/>
    <w:rsid w:val="009970FA"/>
    <w:rsid w:val="009A0B80"/>
    <w:rsid w:val="009A30E9"/>
    <w:rsid w:val="009B46F0"/>
    <w:rsid w:val="009B4A17"/>
    <w:rsid w:val="009B6639"/>
    <w:rsid w:val="009B7447"/>
    <w:rsid w:val="009C23D1"/>
    <w:rsid w:val="009C2DAA"/>
    <w:rsid w:val="009C45C2"/>
    <w:rsid w:val="009C4EC9"/>
    <w:rsid w:val="009C63F8"/>
    <w:rsid w:val="009C77F5"/>
    <w:rsid w:val="009D3F37"/>
    <w:rsid w:val="009D7536"/>
    <w:rsid w:val="009D759A"/>
    <w:rsid w:val="009E0D7B"/>
    <w:rsid w:val="009F2DCA"/>
    <w:rsid w:val="009F6A64"/>
    <w:rsid w:val="009F6B27"/>
    <w:rsid w:val="00A0047D"/>
    <w:rsid w:val="00A00551"/>
    <w:rsid w:val="00A005C1"/>
    <w:rsid w:val="00A0228A"/>
    <w:rsid w:val="00A050B1"/>
    <w:rsid w:val="00A077F3"/>
    <w:rsid w:val="00A116AD"/>
    <w:rsid w:val="00A204EE"/>
    <w:rsid w:val="00A20F38"/>
    <w:rsid w:val="00A21B34"/>
    <w:rsid w:val="00A30A87"/>
    <w:rsid w:val="00A31633"/>
    <w:rsid w:val="00A317AD"/>
    <w:rsid w:val="00A347BB"/>
    <w:rsid w:val="00A36F2B"/>
    <w:rsid w:val="00A37E4C"/>
    <w:rsid w:val="00A45AEC"/>
    <w:rsid w:val="00A45F3E"/>
    <w:rsid w:val="00A460F3"/>
    <w:rsid w:val="00A512AF"/>
    <w:rsid w:val="00A519A1"/>
    <w:rsid w:val="00A533DA"/>
    <w:rsid w:val="00A57015"/>
    <w:rsid w:val="00A61C5E"/>
    <w:rsid w:val="00A61E07"/>
    <w:rsid w:val="00A71254"/>
    <w:rsid w:val="00A83DE9"/>
    <w:rsid w:val="00A84F67"/>
    <w:rsid w:val="00A9004A"/>
    <w:rsid w:val="00A9122D"/>
    <w:rsid w:val="00A939C4"/>
    <w:rsid w:val="00AA0252"/>
    <w:rsid w:val="00AA1C69"/>
    <w:rsid w:val="00AA2862"/>
    <w:rsid w:val="00AB0A13"/>
    <w:rsid w:val="00AB29AA"/>
    <w:rsid w:val="00AB6A5B"/>
    <w:rsid w:val="00AC1184"/>
    <w:rsid w:val="00AC2A15"/>
    <w:rsid w:val="00AC3F91"/>
    <w:rsid w:val="00AC7DDC"/>
    <w:rsid w:val="00AC7DFA"/>
    <w:rsid w:val="00AD36E7"/>
    <w:rsid w:val="00AD5392"/>
    <w:rsid w:val="00AD6581"/>
    <w:rsid w:val="00AD668B"/>
    <w:rsid w:val="00AD72BB"/>
    <w:rsid w:val="00AE0CCF"/>
    <w:rsid w:val="00AE4FA3"/>
    <w:rsid w:val="00AE6B59"/>
    <w:rsid w:val="00AF0808"/>
    <w:rsid w:val="00AF6909"/>
    <w:rsid w:val="00B00755"/>
    <w:rsid w:val="00B043C1"/>
    <w:rsid w:val="00B123A4"/>
    <w:rsid w:val="00B12C17"/>
    <w:rsid w:val="00B14E33"/>
    <w:rsid w:val="00B23740"/>
    <w:rsid w:val="00B2773A"/>
    <w:rsid w:val="00B32C25"/>
    <w:rsid w:val="00B360EC"/>
    <w:rsid w:val="00B50A43"/>
    <w:rsid w:val="00B51433"/>
    <w:rsid w:val="00B544F9"/>
    <w:rsid w:val="00B55F53"/>
    <w:rsid w:val="00B60D29"/>
    <w:rsid w:val="00B61BFA"/>
    <w:rsid w:val="00B64C3B"/>
    <w:rsid w:val="00B65BF7"/>
    <w:rsid w:val="00B77375"/>
    <w:rsid w:val="00B85B28"/>
    <w:rsid w:val="00B92E3D"/>
    <w:rsid w:val="00B93597"/>
    <w:rsid w:val="00BA10EC"/>
    <w:rsid w:val="00BA1225"/>
    <w:rsid w:val="00BA57C1"/>
    <w:rsid w:val="00BB45E8"/>
    <w:rsid w:val="00BC45E8"/>
    <w:rsid w:val="00BC5881"/>
    <w:rsid w:val="00BC6D42"/>
    <w:rsid w:val="00BD0B0D"/>
    <w:rsid w:val="00BD14F8"/>
    <w:rsid w:val="00BD2CDA"/>
    <w:rsid w:val="00BD2F70"/>
    <w:rsid w:val="00BD3906"/>
    <w:rsid w:val="00BE3B75"/>
    <w:rsid w:val="00BE51AE"/>
    <w:rsid w:val="00BE59B4"/>
    <w:rsid w:val="00BE6893"/>
    <w:rsid w:val="00BF2A89"/>
    <w:rsid w:val="00BF382F"/>
    <w:rsid w:val="00BF4792"/>
    <w:rsid w:val="00C02024"/>
    <w:rsid w:val="00C03006"/>
    <w:rsid w:val="00C03C23"/>
    <w:rsid w:val="00C03CE5"/>
    <w:rsid w:val="00C1067D"/>
    <w:rsid w:val="00C114D5"/>
    <w:rsid w:val="00C13460"/>
    <w:rsid w:val="00C15EF7"/>
    <w:rsid w:val="00C17898"/>
    <w:rsid w:val="00C22A71"/>
    <w:rsid w:val="00C22CE9"/>
    <w:rsid w:val="00C24D96"/>
    <w:rsid w:val="00C27D4B"/>
    <w:rsid w:val="00C309F5"/>
    <w:rsid w:val="00C34073"/>
    <w:rsid w:val="00C343F5"/>
    <w:rsid w:val="00C37085"/>
    <w:rsid w:val="00C3750F"/>
    <w:rsid w:val="00C475A1"/>
    <w:rsid w:val="00C52CBF"/>
    <w:rsid w:val="00C56F4C"/>
    <w:rsid w:val="00C57A4A"/>
    <w:rsid w:val="00C614EC"/>
    <w:rsid w:val="00C61C3E"/>
    <w:rsid w:val="00C62026"/>
    <w:rsid w:val="00C64C54"/>
    <w:rsid w:val="00C65CA5"/>
    <w:rsid w:val="00C6718D"/>
    <w:rsid w:val="00C67EE4"/>
    <w:rsid w:val="00C70D50"/>
    <w:rsid w:val="00C73D5F"/>
    <w:rsid w:val="00C75B35"/>
    <w:rsid w:val="00C823C7"/>
    <w:rsid w:val="00C95430"/>
    <w:rsid w:val="00CA4E7D"/>
    <w:rsid w:val="00CA6532"/>
    <w:rsid w:val="00CB13C6"/>
    <w:rsid w:val="00CB4CD8"/>
    <w:rsid w:val="00CB77BD"/>
    <w:rsid w:val="00CB7A66"/>
    <w:rsid w:val="00CD2089"/>
    <w:rsid w:val="00CD65FC"/>
    <w:rsid w:val="00CD77A9"/>
    <w:rsid w:val="00CE641C"/>
    <w:rsid w:val="00CF03BD"/>
    <w:rsid w:val="00CF08ED"/>
    <w:rsid w:val="00CF09FD"/>
    <w:rsid w:val="00CF59A9"/>
    <w:rsid w:val="00CF7CC1"/>
    <w:rsid w:val="00D00DA2"/>
    <w:rsid w:val="00D04446"/>
    <w:rsid w:val="00D11CEB"/>
    <w:rsid w:val="00D1617F"/>
    <w:rsid w:val="00D21607"/>
    <w:rsid w:val="00D23CFE"/>
    <w:rsid w:val="00D23F6A"/>
    <w:rsid w:val="00D25500"/>
    <w:rsid w:val="00D3135E"/>
    <w:rsid w:val="00D3381B"/>
    <w:rsid w:val="00D40FD9"/>
    <w:rsid w:val="00D445DC"/>
    <w:rsid w:val="00D46206"/>
    <w:rsid w:val="00D51D89"/>
    <w:rsid w:val="00D52C8F"/>
    <w:rsid w:val="00D53B2C"/>
    <w:rsid w:val="00D540B3"/>
    <w:rsid w:val="00D5612A"/>
    <w:rsid w:val="00D57BA5"/>
    <w:rsid w:val="00D628E6"/>
    <w:rsid w:val="00D73A43"/>
    <w:rsid w:val="00D73B48"/>
    <w:rsid w:val="00D74A61"/>
    <w:rsid w:val="00D830E1"/>
    <w:rsid w:val="00D84A77"/>
    <w:rsid w:val="00D97C51"/>
    <w:rsid w:val="00DA1A85"/>
    <w:rsid w:val="00DA52F0"/>
    <w:rsid w:val="00DA6660"/>
    <w:rsid w:val="00DA783F"/>
    <w:rsid w:val="00DB12EA"/>
    <w:rsid w:val="00DB4F35"/>
    <w:rsid w:val="00DD10D4"/>
    <w:rsid w:val="00DD168A"/>
    <w:rsid w:val="00DE2D5B"/>
    <w:rsid w:val="00DE4110"/>
    <w:rsid w:val="00DE7A2C"/>
    <w:rsid w:val="00DF3BC9"/>
    <w:rsid w:val="00DF503A"/>
    <w:rsid w:val="00E0606B"/>
    <w:rsid w:val="00E07332"/>
    <w:rsid w:val="00E131A1"/>
    <w:rsid w:val="00E14CFB"/>
    <w:rsid w:val="00E16903"/>
    <w:rsid w:val="00E21CD3"/>
    <w:rsid w:val="00E32D19"/>
    <w:rsid w:val="00E32D68"/>
    <w:rsid w:val="00E36189"/>
    <w:rsid w:val="00E41DB3"/>
    <w:rsid w:val="00E42495"/>
    <w:rsid w:val="00E443DB"/>
    <w:rsid w:val="00E465BD"/>
    <w:rsid w:val="00E514EF"/>
    <w:rsid w:val="00E5674B"/>
    <w:rsid w:val="00E57384"/>
    <w:rsid w:val="00E65435"/>
    <w:rsid w:val="00E6642E"/>
    <w:rsid w:val="00E66632"/>
    <w:rsid w:val="00E66A3A"/>
    <w:rsid w:val="00E700AB"/>
    <w:rsid w:val="00E72816"/>
    <w:rsid w:val="00E740F0"/>
    <w:rsid w:val="00E80BE8"/>
    <w:rsid w:val="00E84C4A"/>
    <w:rsid w:val="00E93B02"/>
    <w:rsid w:val="00EA3D74"/>
    <w:rsid w:val="00EA5911"/>
    <w:rsid w:val="00EA7A4E"/>
    <w:rsid w:val="00EB0738"/>
    <w:rsid w:val="00EB5C93"/>
    <w:rsid w:val="00EB7238"/>
    <w:rsid w:val="00EC6E32"/>
    <w:rsid w:val="00ED261F"/>
    <w:rsid w:val="00ED3408"/>
    <w:rsid w:val="00EE0D69"/>
    <w:rsid w:val="00EE2788"/>
    <w:rsid w:val="00EE347E"/>
    <w:rsid w:val="00EE46D6"/>
    <w:rsid w:val="00EE70D7"/>
    <w:rsid w:val="00EF2C94"/>
    <w:rsid w:val="00EF5E42"/>
    <w:rsid w:val="00EF6B41"/>
    <w:rsid w:val="00EF7B83"/>
    <w:rsid w:val="00F0293D"/>
    <w:rsid w:val="00F05BD8"/>
    <w:rsid w:val="00F05E1A"/>
    <w:rsid w:val="00F12124"/>
    <w:rsid w:val="00F1253E"/>
    <w:rsid w:val="00F13050"/>
    <w:rsid w:val="00F1650A"/>
    <w:rsid w:val="00F17157"/>
    <w:rsid w:val="00F23B70"/>
    <w:rsid w:val="00F23E10"/>
    <w:rsid w:val="00F32E21"/>
    <w:rsid w:val="00F36CEA"/>
    <w:rsid w:val="00F437BC"/>
    <w:rsid w:val="00F46A9C"/>
    <w:rsid w:val="00F47509"/>
    <w:rsid w:val="00F5069F"/>
    <w:rsid w:val="00F50BFB"/>
    <w:rsid w:val="00F55569"/>
    <w:rsid w:val="00F6004B"/>
    <w:rsid w:val="00F632F2"/>
    <w:rsid w:val="00F636A2"/>
    <w:rsid w:val="00F66461"/>
    <w:rsid w:val="00F66AA7"/>
    <w:rsid w:val="00F74C3C"/>
    <w:rsid w:val="00F7620F"/>
    <w:rsid w:val="00F83B79"/>
    <w:rsid w:val="00F90CCB"/>
    <w:rsid w:val="00F94A0E"/>
    <w:rsid w:val="00F96D98"/>
    <w:rsid w:val="00F96F52"/>
    <w:rsid w:val="00FA56BB"/>
    <w:rsid w:val="00FA7286"/>
    <w:rsid w:val="00FB3140"/>
    <w:rsid w:val="00FB538D"/>
    <w:rsid w:val="00FC1EE7"/>
    <w:rsid w:val="00FC280C"/>
    <w:rsid w:val="00FC4816"/>
    <w:rsid w:val="00FC4E76"/>
    <w:rsid w:val="00FD4E7E"/>
    <w:rsid w:val="00FD5BA3"/>
    <w:rsid w:val="00FD7F85"/>
    <w:rsid w:val="00FE46A6"/>
    <w:rsid w:val="00FE4C1A"/>
    <w:rsid w:val="00FE51C3"/>
    <w:rsid w:val="00FE6EB4"/>
    <w:rsid w:val="00FE7B03"/>
    <w:rsid w:val="00FF2305"/>
    <w:rsid w:val="00FF3B87"/>
    <w:rsid w:val="00FF4520"/>
    <w:rsid w:val="00FF5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65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58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6A9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6A9C"/>
  </w:style>
  <w:style w:type="paragraph" w:styleId="Footer">
    <w:name w:val="footer"/>
    <w:basedOn w:val="Normal"/>
    <w:link w:val="FooterChar"/>
    <w:uiPriority w:val="99"/>
    <w:unhideWhenUsed/>
    <w:rsid w:val="00F46A9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6A9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65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58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6A9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6A9C"/>
  </w:style>
  <w:style w:type="paragraph" w:styleId="Footer">
    <w:name w:val="footer"/>
    <w:basedOn w:val="Normal"/>
    <w:link w:val="FooterChar"/>
    <w:uiPriority w:val="99"/>
    <w:unhideWhenUsed/>
    <w:rsid w:val="00F46A9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6A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85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3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footer" Target="foot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header" Target="header1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footer" Target="footer1.xml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38D6EA9E7BADD4BBB2986DF90F0C4C5" ma:contentTypeVersion="43" ma:contentTypeDescription="Create a new document." ma:contentTypeScope="" ma:versionID="a037a4fd1b582db8eb36d169ba3c41a5">
  <xsd:schema xmlns:xsd="http://www.w3.org/2001/XMLSchema" xmlns:xs="http://www.w3.org/2001/XMLSchema" xmlns:p="http://schemas.microsoft.com/office/2006/metadata/properties" xmlns:ns2="8786e127-8cf9-45af-9c33-81dcc7df3a97" targetNamespace="http://schemas.microsoft.com/office/2006/metadata/properties" ma:root="true" ma:fieldsID="91f21a5caa8a55398477c830f44b847a" ns2:_="">
    <xsd:import namespace="8786e127-8cf9-45af-9c33-81dcc7df3a97"/>
    <xsd:element name="properties">
      <xsd:complexType>
        <xsd:sequence>
          <xsd:element name="documentManagement">
            <xsd:complexType>
              <xsd:all>
                <xsd:element ref="ns2:Program_x0020_Phase" minOccurs="0"/>
                <xsd:element ref="ns2:Sensitivity"/>
                <xsd:element ref="ns2:Document_x0020_Type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86e127-8cf9-45af-9c33-81dcc7df3a97" elementFormDefault="qualified">
    <xsd:import namespace="http://schemas.microsoft.com/office/2006/documentManagement/types"/>
    <xsd:import namespace="http://schemas.microsoft.com/office/infopath/2007/PartnerControls"/>
    <xsd:element name="Program_x0020_Phase" ma:index="8" nillable="true" ma:displayName="Program Phase" ma:default="2020 Research and Test" ma:description="Select the program(s) this document belongs to." ma:internalName="Program_x0020_Pha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2020 Research and Test"/>
                    <xsd:enumeration value="2020 Decennial Census"/>
                    <xsd:enumeration value="Other"/>
                  </xsd:restriction>
                </xsd:simpleType>
              </xsd:element>
            </xsd:sequence>
          </xsd:extension>
        </xsd:complexContent>
      </xsd:complexType>
    </xsd:element>
    <xsd:element name="Sensitivity" ma:index="9" ma:displayName="Sensitivity" ma:default="(not specified)" ma:description="Specifies whether or not the document contains any administratively restricted information.  At this time, DO NOT UPLOAD Title 5, 13, 26; procurement; PII; and budget documents into Sharepoint.&#10;" ma:format="Dropdown" ma:indexed="true" ma:internalName="Sensitivity">
      <xsd:simpleType>
        <xsd:restriction base="dms:Choice">
          <xsd:enumeration value="(not specified)"/>
          <xsd:enumeration value="None"/>
        </xsd:restriction>
      </xsd:simpleType>
    </xsd:element>
    <xsd:element name="Document_x0020_Type" ma:index="10" ma:displayName="Document Type" ma:default="(not specified)" ma:description="What information does the document contain?" ma:format="Dropdown" ma:indexed="true" ma:internalName="Document_x0020_Type">
      <xsd:simpleType>
        <xsd:restriction base="dms:Choice">
          <xsd:enumeration value="(not specified)"/>
          <xsd:enumeration value="Checklist"/>
          <xsd:enumeration value="Guide"/>
          <xsd:enumeration value="Other"/>
          <xsd:enumeration value="Plan"/>
          <xsd:enumeration value="Procedure"/>
          <xsd:enumeration value="Process"/>
          <xsd:enumeration value="Requirements"/>
          <xsd:enumeration value="Schedule"/>
          <xsd:enumeration value="Strategy"/>
          <xsd:enumeration value="Template"/>
          <xsd:enumeration value="Workflow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Nintex conditional workflow start</Name>
    <Synchronization>Synchronous</Synchronization>
    <Type>10001</Type>
    <SequenceNumber>50000</SequenceNumber>
    <Assembly>Nintex.Workflow, Version=1.0.0.0, Culture=neutral, PublicKeyToken=913f6bae0ca5ae12</Assembly>
    <Class>Nintex.Workflow.ConditionalWorkflowStartReceiver</Class>
    <Data>8/19/2014 9:07:24 PM</Data>
    <Filter/>
  </Receiver>
  <Receiver>
    <Name>Nintex conditional workflow start</Name>
    <Synchronization>Synchronous</Synchronization>
    <Type>10002</Type>
    <SequenceNumber>50000</SequenceNumber>
    <Assembly>Nintex.Workflow, Version=1.0.0.0, Culture=neutral, PublicKeyToken=913f6bae0ca5ae12</Assembly>
    <Class>Nintex.Workflow.ConditionalWorkflowStartReceiver</Class>
    <Data>8/19/2014 9:07:24 PM</Data>
    <Filter/>
  </Receiver>
  <Receiver>
    <Name>Nintex conditional workflow start</Name>
    <Synchronization>Synchronous</Synchronization>
    <Type>2</Type>
    <SequenceNumber>50000</SequenceNumber>
    <Assembly>Nintex.Workflow, Version=1.0.0.0, Culture=neutral, PublicKeyToken=913f6bae0ca5ae12</Assembly>
    <Class>Nintex.Workflow.ConditionalWorkflowStartReceiver</Class>
    <Data>8/19/2014 9:07:24 PM</Data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cument_x0020_Type xmlns="8786e127-8cf9-45af-9c33-81dcc7df3a97">(not specified)</Document_x0020_Type>
    <Sensitivity xmlns="8786e127-8cf9-45af-9c33-81dcc7df3a97">(not specified)</Sensitivity>
    <Program_x0020_Phase xmlns="8786e127-8cf9-45af-9c33-81dcc7df3a97">
      <Value>2020 Research and Test</Value>
    </Program_x0020_Phase>
  </documentManagement>
</p:properties>
</file>

<file path=customXml/itemProps1.xml><?xml version="1.0" encoding="utf-8"?>
<ds:datastoreItem xmlns:ds="http://schemas.openxmlformats.org/officeDocument/2006/customXml" ds:itemID="{FFEC280F-10CF-4D84-A8F5-1B3F0364B5A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3830764-2956-44DC-8FF8-AB16DC84B5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786e127-8cf9-45af-9c33-81dcc7df3a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DDD4097-571E-4B65-B5D6-9F175AC4F416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BA88095-39BE-4C2B-A16E-ACFAC557470F}">
  <ds:schemaRefs>
    <ds:schemaRef ds:uri="http://schemas.openxmlformats.org/package/2006/metadata/core-properties"/>
    <ds:schemaRef ds:uri="http://purl.org/dc/terms/"/>
    <ds:schemaRef ds:uri="http://schemas.microsoft.com/office/2006/documentManagement/types"/>
    <ds:schemaRef ds:uri="8786e127-8cf9-45af-9c33-81dcc7df3a97"/>
    <ds:schemaRef ds:uri="http://purl.org/dc/elements/1.1/"/>
    <ds:schemaRef ds:uri="http://www.w3.org/XML/1998/namespace"/>
    <ds:schemaRef ds:uri="http://schemas.microsoft.com/office/infopath/2007/PartnerControls"/>
    <ds:schemaRef ds:uri="http://schemas.microsoft.com/office/2006/metadata/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DDD3AFF3</Template>
  <TotalTime>0</TotalTime>
  <Pages>25</Pages>
  <Words>152</Words>
  <Characters>867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U.S. Department of Commerce</Company>
  <LinksUpToDate>false</LinksUpToDate>
  <CharactersWithSpaces>1017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Frederic Allen Lestina Jr</dc:creator>
  <cp:lastModifiedBy>Jeannette D Greene-Bess</cp:lastModifiedBy>
  <cp:revision>2</cp:revision>
  <dcterms:created xsi:type="dcterms:W3CDTF">2015-01-21T20:59:00Z</dcterms:created>
  <dcterms:modified xsi:type="dcterms:W3CDTF">2015-01-21T20:59:00Z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0x010100938D6EA9E7BADD4BBB2986DF90F0C4C5</vt:lpwstr>
  </property>
</Properties>
</file>