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6F3" w:rsidRDefault="00D7081C">
      <w:bookmarkStart w:id="0" w:name="_GoBack"/>
      <w:bookmarkEnd w:id="0"/>
      <w:r>
        <w:rPr>
          <w:noProof/>
        </w:rPr>
        <w:drawing>
          <wp:inline distT="0" distB="0" distL="0" distR="0" wp14:anchorId="74C7E50F" wp14:editId="2A2A7871">
            <wp:extent cx="5943600" cy="6094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B6" w:rsidRDefault="00F16EB8">
      <w:r>
        <w:br w:type="page"/>
      </w:r>
    </w:p>
    <w:p w:rsidR="003019B6" w:rsidRDefault="00E1621B">
      <w:r>
        <w:rPr>
          <w:noProof/>
        </w:rPr>
        <w:lastRenderedPageBreak/>
        <w:drawing>
          <wp:inline distT="0" distB="0" distL="0" distR="0" wp14:anchorId="70EAD3FD" wp14:editId="7549BAAB">
            <wp:extent cx="5943600" cy="41097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2D4" w:rsidRDefault="006122D4"/>
    <w:p w:rsidR="003019B6" w:rsidRDefault="006122D4">
      <w:r>
        <w:rPr>
          <w:noProof/>
        </w:rPr>
        <w:lastRenderedPageBreak/>
        <w:drawing>
          <wp:inline distT="0" distB="0" distL="0" distR="0" wp14:anchorId="4986256D" wp14:editId="3A56A8FB">
            <wp:extent cx="5943600" cy="4046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9B6">
        <w:br w:type="page"/>
      </w:r>
    </w:p>
    <w:p w:rsidR="00F16EB8" w:rsidRDefault="00D7081C" w:rsidP="00462E42">
      <w:pPr>
        <w:ind w:left="-360"/>
      </w:pPr>
      <w:r>
        <w:rPr>
          <w:noProof/>
        </w:rPr>
        <w:drawing>
          <wp:inline distT="0" distB="0" distL="0" distR="0" wp14:anchorId="0EA5E2D7" wp14:editId="3C074FF2">
            <wp:extent cx="6634591" cy="426144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4591" cy="42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58E">
        <w:br w:type="page"/>
      </w:r>
    </w:p>
    <w:p w:rsidR="00462E42" w:rsidRDefault="00E1621B" w:rsidP="00882409">
      <w:pPr>
        <w:ind w:left="-180"/>
      </w:pPr>
      <w:r>
        <w:rPr>
          <w:noProof/>
        </w:rPr>
        <w:drawing>
          <wp:inline distT="0" distB="0" distL="0" distR="0" wp14:anchorId="0770C73C" wp14:editId="7A662ADF">
            <wp:extent cx="5943600" cy="4396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E42">
        <w:br w:type="page"/>
      </w:r>
    </w:p>
    <w:p w:rsidR="00462E42" w:rsidRDefault="00E1621B" w:rsidP="003224C7">
      <w:pPr>
        <w:ind w:left="-180"/>
      </w:pPr>
      <w:r>
        <w:rPr>
          <w:noProof/>
        </w:rPr>
        <w:drawing>
          <wp:inline distT="0" distB="0" distL="0" distR="0" wp14:anchorId="1DEDCEB2" wp14:editId="53118734">
            <wp:extent cx="5943600" cy="4318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B7A" w:rsidRDefault="00E1621B" w:rsidP="003224C7">
      <w:pPr>
        <w:ind w:left="-180"/>
      </w:pPr>
      <w:r>
        <w:rPr>
          <w:noProof/>
        </w:rPr>
        <w:drawing>
          <wp:inline distT="0" distB="0" distL="0" distR="0" wp14:anchorId="6DF5E55E" wp14:editId="30D0820D">
            <wp:extent cx="5943600" cy="5203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42" w:rsidRDefault="00462E42">
      <w:r>
        <w:br w:type="page"/>
      </w:r>
    </w:p>
    <w:p w:rsidR="00462E42" w:rsidRDefault="00E1621B" w:rsidP="003224C7">
      <w:pPr>
        <w:ind w:left="-180"/>
      </w:pPr>
      <w:r>
        <w:rPr>
          <w:noProof/>
        </w:rPr>
        <w:drawing>
          <wp:inline distT="0" distB="0" distL="0" distR="0" wp14:anchorId="1FA6CE53" wp14:editId="38858FA6">
            <wp:extent cx="5943600" cy="52158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93" w:rsidRDefault="00043593">
      <w:r>
        <w:br w:type="page"/>
      </w:r>
    </w:p>
    <w:p w:rsidR="00043593" w:rsidRDefault="00E1621B" w:rsidP="003224C7">
      <w:pPr>
        <w:ind w:left="-180"/>
      </w:pPr>
      <w:r>
        <w:rPr>
          <w:noProof/>
        </w:rPr>
        <w:drawing>
          <wp:inline distT="0" distB="0" distL="0" distR="0" wp14:anchorId="18F30847" wp14:editId="45222E90">
            <wp:extent cx="5943600" cy="52158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D5" w:rsidRDefault="006506D5">
      <w:r>
        <w:br w:type="page"/>
      </w:r>
    </w:p>
    <w:p w:rsidR="006506D5" w:rsidRDefault="00E1621B" w:rsidP="003224C7">
      <w:pPr>
        <w:ind w:left="-180"/>
      </w:pPr>
      <w:r>
        <w:rPr>
          <w:noProof/>
        </w:rPr>
        <w:drawing>
          <wp:inline distT="0" distB="0" distL="0" distR="0" wp14:anchorId="519FB401" wp14:editId="16F8D6B7">
            <wp:extent cx="5943600" cy="4396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F7" w:rsidRDefault="008911F7">
      <w:r>
        <w:br w:type="page"/>
      </w:r>
    </w:p>
    <w:p w:rsidR="008911F7" w:rsidRDefault="00E12C7A" w:rsidP="003224C7">
      <w:pPr>
        <w:ind w:left="-180"/>
      </w:pPr>
      <w:r>
        <w:rPr>
          <w:noProof/>
        </w:rPr>
        <w:drawing>
          <wp:inline distT="0" distB="0" distL="0" distR="0" wp14:anchorId="0E4031B9" wp14:editId="1B9D09D2">
            <wp:extent cx="5943600" cy="4063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1F7" w:rsidSect="000A2A1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994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A10" w:rsidRDefault="000A2A10" w:rsidP="007B0F73">
      <w:pPr>
        <w:spacing w:after="0" w:line="240" w:lineRule="auto"/>
      </w:pPr>
      <w:r>
        <w:separator/>
      </w:r>
    </w:p>
  </w:endnote>
  <w:endnote w:type="continuationSeparator" w:id="0">
    <w:p w:rsidR="000A2A10" w:rsidRDefault="000A2A10" w:rsidP="007B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A10" w:rsidRDefault="000A2A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428100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:rsidR="000A2A10" w:rsidRPr="007B0F73" w:rsidRDefault="000A2A10">
        <w:pPr>
          <w:pStyle w:val="Footer"/>
          <w:jc w:val="center"/>
          <w:rPr>
            <w:sz w:val="28"/>
            <w:szCs w:val="28"/>
          </w:rPr>
        </w:pPr>
        <w:r w:rsidRPr="007B0F73">
          <w:rPr>
            <w:sz w:val="28"/>
            <w:szCs w:val="28"/>
          </w:rPr>
          <w:fldChar w:fldCharType="begin"/>
        </w:r>
        <w:r w:rsidRPr="007B0F73">
          <w:rPr>
            <w:sz w:val="28"/>
            <w:szCs w:val="28"/>
          </w:rPr>
          <w:instrText xml:space="preserve"> PAGE   \* MERGEFORMAT </w:instrText>
        </w:r>
        <w:r w:rsidRPr="007B0F73">
          <w:rPr>
            <w:sz w:val="28"/>
            <w:szCs w:val="28"/>
          </w:rPr>
          <w:fldChar w:fldCharType="separate"/>
        </w:r>
        <w:r w:rsidR="0071036E">
          <w:rPr>
            <w:noProof/>
            <w:sz w:val="28"/>
            <w:szCs w:val="28"/>
          </w:rPr>
          <w:t>11</w:t>
        </w:r>
        <w:r w:rsidRPr="007B0F73">
          <w:rPr>
            <w:noProof/>
            <w:sz w:val="28"/>
            <w:szCs w:val="28"/>
          </w:rPr>
          <w:fldChar w:fldCharType="end"/>
        </w:r>
      </w:p>
    </w:sdtContent>
  </w:sdt>
  <w:p w:rsidR="000A2A10" w:rsidRDefault="000A2A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A10" w:rsidRDefault="000A2A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A10" w:rsidRDefault="000A2A10" w:rsidP="007B0F73">
      <w:pPr>
        <w:spacing w:after="0" w:line="240" w:lineRule="auto"/>
      </w:pPr>
      <w:r>
        <w:separator/>
      </w:r>
    </w:p>
  </w:footnote>
  <w:footnote w:type="continuationSeparator" w:id="0">
    <w:p w:rsidR="000A2A10" w:rsidRDefault="000A2A10" w:rsidP="007B0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A10" w:rsidRDefault="000A2A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A10" w:rsidRDefault="000A2A10" w:rsidP="006122D4">
    <w:pPr>
      <w:pStyle w:val="Header"/>
      <w:jc w:val="right"/>
    </w:pPr>
    <w:r>
      <w:t>Attachment A-1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A10" w:rsidRDefault="0071036E" w:rsidP="0071036E">
    <w:pPr>
      <w:pStyle w:val="Header"/>
      <w:jc w:val="right"/>
    </w:pPr>
    <w:r>
      <w:t>Attachment A-1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8E"/>
    <w:rsid w:val="0000076B"/>
    <w:rsid w:val="0000204C"/>
    <w:rsid w:val="000037CD"/>
    <w:rsid w:val="0000474F"/>
    <w:rsid w:val="00004DFD"/>
    <w:rsid w:val="000056C9"/>
    <w:rsid w:val="00006390"/>
    <w:rsid w:val="00007A6A"/>
    <w:rsid w:val="00010A9B"/>
    <w:rsid w:val="00010E81"/>
    <w:rsid w:val="00012574"/>
    <w:rsid w:val="00012943"/>
    <w:rsid w:val="00012E69"/>
    <w:rsid w:val="00015772"/>
    <w:rsid w:val="0001584C"/>
    <w:rsid w:val="0001595D"/>
    <w:rsid w:val="000201E3"/>
    <w:rsid w:val="0002138D"/>
    <w:rsid w:val="00023A20"/>
    <w:rsid w:val="00023C59"/>
    <w:rsid w:val="00024ABF"/>
    <w:rsid w:val="000250BB"/>
    <w:rsid w:val="00026405"/>
    <w:rsid w:val="000309B8"/>
    <w:rsid w:val="00032169"/>
    <w:rsid w:val="0003241E"/>
    <w:rsid w:val="000330DB"/>
    <w:rsid w:val="0003374F"/>
    <w:rsid w:val="000357DA"/>
    <w:rsid w:val="00035A83"/>
    <w:rsid w:val="0003615D"/>
    <w:rsid w:val="00037809"/>
    <w:rsid w:val="00037D7B"/>
    <w:rsid w:val="00042EDC"/>
    <w:rsid w:val="00043593"/>
    <w:rsid w:val="00045793"/>
    <w:rsid w:val="00046BB7"/>
    <w:rsid w:val="00052E49"/>
    <w:rsid w:val="00053BCE"/>
    <w:rsid w:val="00053F9F"/>
    <w:rsid w:val="00054CEA"/>
    <w:rsid w:val="000567D4"/>
    <w:rsid w:val="000568E7"/>
    <w:rsid w:val="00057BF6"/>
    <w:rsid w:val="00060469"/>
    <w:rsid w:val="000607B3"/>
    <w:rsid w:val="0006083D"/>
    <w:rsid w:val="00061875"/>
    <w:rsid w:val="00062DE3"/>
    <w:rsid w:val="00063B35"/>
    <w:rsid w:val="00064380"/>
    <w:rsid w:val="000662DC"/>
    <w:rsid w:val="0007583D"/>
    <w:rsid w:val="0008434A"/>
    <w:rsid w:val="000843C4"/>
    <w:rsid w:val="00084D6B"/>
    <w:rsid w:val="00085CE3"/>
    <w:rsid w:val="00085FC4"/>
    <w:rsid w:val="00087AD7"/>
    <w:rsid w:val="00090F17"/>
    <w:rsid w:val="00091F37"/>
    <w:rsid w:val="0009384B"/>
    <w:rsid w:val="000938AC"/>
    <w:rsid w:val="00093B8A"/>
    <w:rsid w:val="000944E0"/>
    <w:rsid w:val="00094BD0"/>
    <w:rsid w:val="00094F35"/>
    <w:rsid w:val="00096CAD"/>
    <w:rsid w:val="00097EF6"/>
    <w:rsid w:val="00097F37"/>
    <w:rsid w:val="000A2048"/>
    <w:rsid w:val="000A22A6"/>
    <w:rsid w:val="000A2A10"/>
    <w:rsid w:val="000A393B"/>
    <w:rsid w:val="000A3D5D"/>
    <w:rsid w:val="000A5541"/>
    <w:rsid w:val="000A64C1"/>
    <w:rsid w:val="000B08DC"/>
    <w:rsid w:val="000B3DFC"/>
    <w:rsid w:val="000B6B16"/>
    <w:rsid w:val="000C209D"/>
    <w:rsid w:val="000C218F"/>
    <w:rsid w:val="000C2969"/>
    <w:rsid w:val="000C3991"/>
    <w:rsid w:val="000C73B7"/>
    <w:rsid w:val="000D2CB1"/>
    <w:rsid w:val="000D33D1"/>
    <w:rsid w:val="000D53B6"/>
    <w:rsid w:val="000D63B2"/>
    <w:rsid w:val="000D6E57"/>
    <w:rsid w:val="000E17F0"/>
    <w:rsid w:val="000E1C0D"/>
    <w:rsid w:val="000E2364"/>
    <w:rsid w:val="000E281D"/>
    <w:rsid w:val="000E3A8A"/>
    <w:rsid w:val="000E474D"/>
    <w:rsid w:val="000E4ECC"/>
    <w:rsid w:val="000E66B0"/>
    <w:rsid w:val="000E7A80"/>
    <w:rsid w:val="000F1228"/>
    <w:rsid w:val="000F2485"/>
    <w:rsid w:val="000F2541"/>
    <w:rsid w:val="000F2DDA"/>
    <w:rsid w:val="000F373A"/>
    <w:rsid w:val="000F42DD"/>
    <w:rsid w:val="000F46F9"/>
    <w:rsid w:val="000F4741"/>
    <w:rsid w:val="000F54DF"/>
    <w:rsid w:val="000F5F73"/>
    <w:rsid w:val="000F6533"/>
    <w:rsid w:val="000F678F"/>
    <w:rsid w:val="000F6DB8"/>
    <w:rsid w:val="00100634"/>
    <w:rsid w:val="00102277"/>
    <w:rsid w:val="001023FE"/>
    <w:rsid w:val="0010257D"/>
    <w:rsid w:val="00102909"/>
    <w:rsid w:val="001052D0"/>
    <w:rsid w:val="00110646"/>
    <w:rsid w:val="00111B2A"/>
    <w:rsid w:val="001124D3"/>
    <w:rsid w:val="00114356"/>
    <w:rsid w:val="001158F7"/>
    <w:rsid w:val="001170D3"/>
    <w:rsid w:val="001209A3"/>
    <w:rsid w:val="001213BE"/>
    <w:rsid w:val="0012168E"/>
    <w:rsid w:val="00121B09"/>
    <w:rsid w:val="001220D2"/>
    <w:rsid w:val="00122431"/>
    <w:rsid w:val="00122EE3"/>
    <w:rsid w:val="00123788"/>
    <w:rsid w:val="001239A9"/>
    <w:rsid w:val="00123AB4"/>
    <w:rsid w:val="001245EB"/>
    <w:rsid w:val="00125CA1"/>
    <w:rsid w:val="001260BB"/>
    <w:rsid w:val="00126288"/>
    <w:rsid w:val="00127BAE"/>
    <w:rsid w:val="0013011C"/>
    <w:rsid w:val="00130CF1"/>
    <w:rsid w:val="00130DA6"/>
    <w:rsid w:val="00130F60"/>
    <w:rsid w:val="00133F1C"/>
    <w:rsid w:val="00134204"/>
    <w:rsid w:val="001349BD"/>
    <w:rsid w:val="00134AE4"/>
    <w:rsid w:val="00135569"/>
    <w:rsid w:val="00136F05"/>
    <w:rsid w:val="00141B4B"/>
    <w:rsid w:val="00145AE0"/>
    <w:rsid w:val="00150B4F"/>
    <w:rsid w:val="00152D19"/>
    <w:rsid w:val="00154B01"/>
    <w:rsid w:val="00155C41"/>
    <w:rsid w:val="0015704A"/>
    <w:rsid w:val="001573DD"/>
    <w:rsid w:val="00161378"/>
    <w:rsid w:val="00161B45"/>
    <w:rsid w:val="001622F7"/>
    <w:rsid w:val="00162821"/>
    <w:rsid w:val="00162AC7"/>
    <w:rsid w:val="00162DB1"/>
    <w:rsid w:val="001633F8"/>
    <w:rsid w:val="001634FC"/>
    <w:rsid w:val="00163DCD"/>
    <w:rsid w:val="00164DDA"/>
    <w:rsid w:val="00166E97"/>
    <w:rsid w:val="001676A7"/>
    <w:rsid w:val="00167772"/>
    <w:rsid w:val="001700EB"/>
    <w:rsid w:val="00170DC1"/>
    <w:rsid w:val="00171464"/>
    <w:rsid w:val="00172BAF"/>
    <w:rsid w:val="001737AC"/>
    <w:rsid w:val="00173BBD"/>
    <w:rsid w:val="001748ED"/>
    <w:rsid w:val="00175E1A"/>
    <w:rsid w:val="00175E1C"/>
    <w:rsid w:val="00176B0D"/>
    <w:rsid w:val="001777E5"/>
    <w:rsid w:val="001807E4"/>
    <w:rsid w:val="00181449"/>
    <w:rsid w:val="001846A6"/>
    <w:rsid w:val="0018641A"/>
    <w:rsid w:val="00186B8D"/>
    <w:rsid w:val="00186F30"/>
    <w:rsid w:val="0019132F"/>
    <w:rsid w:val="00192C08"/>
    <w:rsid w:val="0019388B"/>
    <w:rsid w:val="001943D1"/>
    <w:rsid w:val="00195628"/>
    <w:rsid w:val="00195748"/>
    <w:rsid w:val="0019679B"/>
    <w:rsid w:val="00197371"/>
    <w:rsid w:val="001A1741"/>
    <w:rsid w:val="001A1A73"/>
    <w:rsid w:val="001A1C95"/>
    <w:rsid w:val="001A2CB5"/>
    <w:rsid w:val="001A3FBD"/>
    <w:rsid w:val="001A4C29"/>
    <w:rsid w:val="001A5D41"/>
    <w:rsid w:val="001A5E4F"/>
    <w:rsid w:val="001A78C6"/>
    <w:rsid w:val="001B0882"/>
    <w:rsid w:val="001B0C59"/>
    <w:rsid w:val="001B29DC"/>
    <w:rsid w:val="001B57A6"/>
    <w:rsid w:val="001B70FF"/>
    <w:rsid w:val="001C09C0"/>
    <w:rsid w:val="001C0D89"/>
    <w:rsid w:val="001C1023"/>
    <w:rsid w:val="001C2FC1"/>
    <w:rsid w:val="001C493A"/>
    <w:rsid w:val="001C5003"/>
    <w:rsid w:val="001C6782"/>
    <w:rsid w:val="001D1038"/>
    <w:rsid w:val="001D1443"/>
    <w:rsid w:val="001D273A"/>
    <w:rsid w:val="001D4F91"/>
    <w:rsid w:val="001D56F1"/>
    <w:rsid w:val="001D59B2"/>
    <w:rsid w:val="001D5B95"/>
    <w:rsid w:val="001D710F"/>
    <w:rsid w:val="001E2B00"/>
    <w:rsid w:val="001E2CEC"/>
    <w:rsid w:val="001E4037"/>
    <w:rsid w:val="001E5B78"/>
    <w:rsid w:val="001E5E3A"/>
    <w:rsid w:val="001F0646"/>
    <w:rsid w:val="001F08DB"/>
    <w:rsid w:val="001F10AE"/>
    <w:rsid w:val="001F451A"/>
    <w:rsid w:val="001F6C3E"/>
    <w:rsid w:val="001F762D"/>
    <w:rsid w:val="001F7AA2"/>
    <w:rsid w:val="00201DB8"/>
    <w:rsid w:val="00201F91"/>
    <w:rsid w:val="0020270F"/>
    <w:rsid w:val="00202F8A"/>
    <w:rsid w:val="00204052"/>
    <w:rsid w:val="002042ED"/>
    <w:rsid w:val="00204937"/>
    <w:rsid w:val="0020704C"/>
    <w:rsid w:val="00207D36"/>
    <w:rsid w:val="0021072C"/>
    <w:rsid w:val="00210910"/>
    <w:rsid w:val="0021223C"/>
    <w:rsid w:val="00215EC0"/>
    <w:rsid w:val="00216D9A"/>
    <w:rsid w:val="00220DBE"/>
    <w:rsid w:val="00221CBB"/>
    <w:rsid w:val="00222674"/>
    <w:rsid w:val="00223400"/>
    <w:rsid w:val="00224617"/>
    <w:rsid w:val="00224BAB"/>
    <w:rsid w:val="00226147"/>
    <w:rsid w:val="002262DB"/>
    <w:rsid w:val="00226881"/>
    <w:rsid w:val="00230CED"/>
    <w:rsid w:val="002318B9"/>
    <w:rsid w:val="0023280F"/>
    <w:rsid w:val="00233090"/>
    <w:rsid w:val="00233934"/>
    <w:rsid w:val="0023435E"/>
    <w:rsid w:val="00235A86"/>
    <w:rsid w:val="00240FE8"/>
    <w:rsid w:val="002413B3"/>
    <w:rsid w:val="00242293"/>
    <w:rsid w:val="00245944"/>
    <w:rsid w:val="002468D5"/>
    <w:rsid w:val="002511F0"/>
    <w:rsid w:val="00251561"/>
    <w:rsid w:val="00253F1B"/>
    <w:rsid w:val="00254EB0"/>
    <w:rsid w:val="00254F28"/>
    <w:rsid w:val="00257DEE"/>
    <w:rsid w:val="00262127"/>
    <w:rsid w:val="002633F2"/>
    <w:rsid w:val="0026418E"/>
    <w:rsid w:val="00266447"/>
    <w:rsid w:val="002665F4"/>
    <w:rsid w:val="0026786E"/>
    <w:rsid w:val="002706EB"/>
    <w:rsid w:val="00272601"/>
    <w:rsid w:val="00272B30"/>
    <w:rsid w:val="00272C03"/>
    <w:rsid w:val="00273144"/>
    <w:rsid w:val="00274117"/>
    <w:rsid w:val="00275ADC"/>
    <w:rsid w:val="00275B3B"/>
    <w:rsid w:val="00281829"/>
    <w:rsid w:val="00281F5A"/>
    <w:rsid w:val="0028243A"/>
    <w:rsid w:val="0028490C"/>
    <w:rsid w:val="002866F6"/>
    <w:rsid w:val="00286DF4"/>
    <w:rsid w:val="00291A02"/>
    <w:rsid w:val="00292AD4"/>
    <w:rsid w:val="00296420"/>
    <w:rsid w:val="002970E4"/>
    <w:rsid w:val="00297975"/>
    <w:rsid w:val="002A07B2"/>
    <w:rsid w:val="002A1C84"/>
    <w:rsid w:val="002A3258"/>
    <w:rsid w:val="002A455E"/>
    <w:rsid w:val="002A4894"/>
    <w:rsid w:val="002A4AFD"/>
    <w:rsid w:val="002A4BAD"/>
    <w:rsid w:val="002A6376"/>
    <w:rsid w:val="002A6FAC"/>
    <w:rsid w:val="002B03DE"/>
    <w:rsid w:val="002B0412"/>
    <w:rsid w:val="002B0D02"/>
    <w:rsid w:val="002B0F67"/>
    <w:rsid w:val="002B173F"/>
    <w:rsid w:val="002B32C4"/>
    <w:rsid w:val="002B3E60"/>
    <w:rsid w:val="002C0BA4"/>
    <w:rsid w:val="002C262F"/>
    <w:rsid w:val="002C29E6"/>
    <w:rsid w:val="002C2A79"/>
    <w:rsid w:val="002C30AA"/>
    <w:rsid w:val="002C3708"/>
    <w:rsid w:val="002C45E9"/>
    <w:rsid w:val="002C5805"/>
    <w:rsid w:val="002C6B36"/>
    <w:rsid w:val="002C7BA3"/>
    <w:rsid w:val="002D05A5"/>
    <w:rsid w:val="002D1765"/>
    <w:rsid w:val="002D1782"/>
    <w:rsid w:val="002D2AA3"/>
    <w:rsid w:val="002D2E1F"/>
    <w:rsid w:val="002D2F49"/>
    <w:rsid w:val="002D4D8D"/>
    <w:rsid w:val="002D583D"/>
    <w:rsid w:val="002D6D6B"/>
    <w:rsid w:val="002E0BFA"/>
    <w:rsid w:val="002E1151"/>
    <w:rsid w:val="002E3D24"/>
    <w:rsid w:val="002E5637"/>
    <w:rsid w:val="002E5D82"/>
    <w:rsid w:val="002E6392"/>
    <w:rsid w:val="002E693A"/>
    <w:rsid w:val="002E6CF1"/>
    <w:rsid w:val="002F065C"/>
    <w:rsid w:val="002F175A"/>
    <w:rsid w:val="002F2AED"/>
    <w:rsid w:val="002F309D"/>
    <w:rsid w:val="002F40D8"/>
    <w:rsid w:val="002F649D"/>
    <w:rsid w:val="0030024E"/>
    <w:rsid w:val="00300B13"/>
    <w:rsid w:val="003019B6"/>
    <w:rsid w:val="00303F5D"/>
    <w:rsid w:val="00304C64"/>
    <w:rsid w:val="00313A26"/>
    <w:rsid w:val="00314108"/>
    <w:rsid w:val="003142BE"/>
    <w:rsid w:val="003144B4"/>
    <w:rsid w:val="00314B7A"/>
    <w:rsid w:val="00315FE8"/>
    <w:rsid w:val="00317064"/>
    <w:rsid w:val="0032161F"/>
    <w:rsid w:val="00321687"/>
    <w:rsid w:val="003224C7"/>
    <w:rsid w:val="00324198"/>
    <w:rsid w:val="00324734"/>
    <w:rsid w:val="00324791"/>
    <w:rsid w:val="00325859"/>
    <w:rsid w:val="00325E5F"/>
    <w:rsid w:val="00326C5C"/>
    <w:rsid w:val="003274AF"/>
    <w:rsid w:val="003274E5"/>
    <w:rsid w:val="00327C11"/>
    <w:rsid w:val="00331E4C"/>
    <w:rsid w:val="00333219"/>
    <w:rsid w:val="003332A0"/>
    <w:rsid w:val="0033371D"/>
    <w:rsid w:val="003338C4"/>
    <w:rsid w:val="00334CA4"/>
    <w:rsid w:val="003351D8"/>
    <w:rsid w:val="00340BC9"/>
    <w:rsid w:val="00341866"/>
    <w:rsid w:val="00343607"/>
    <w:rsid w:val="0034491B"/>
    <w:rsid w:val="00344D04"/>
    <w:rsid w:val="00345279"/>
    <w:rsid w:val="003468DA"/>
    <w:rsid w:val="00347835"/>
    <w:rsid w:val="00351147"/>
    <w:rsid w:val="003515FB"/>
    <w:rsid w:val="00353865"/>
    <w:rsid w:val="00353931"/>
    <w:rsid w:val="003606DE"/>
    <w:rsid w:val="00361B32"/>
    <w:rsid w:val="00361B33"/>
    <w:rsid w:val="0036218C"/>
    <w:rsid w:val="00362542"/>
    <w:rsid w:val="00363E07"/>
    <w:rsid w:val="00367F17"/>
    <w:rsid w:val="00372736"/>
    <w:rsid w:val="00374416"/>
    <w:rsid w:val="00374B1A"/>
    <w:rsid w:val="00374C21"/>
    <w:rsid w:val="00374FF1"/>
    <w:rsid w:val="003752FA"/>
    <w:rsid w:val="0037540A"/>
    <w:rsid w:val="00377024"/>
    <w:rsid w:val="00381639"/>
    <w:rsid w:val="00381A72"/>
    <w:rsid w:val="00381EC6"/>
    <w:rsid w:val="003830AB"/>
    <w:rsid w:val="00383AE3"/>
    <w:rsid w:val="0038553A"/>
    <w:rsid w:val="00385C76"/>
    <w:rsid w:val="0038610D"/>
    <w:rsid w:val="0038712E"/>
    <w:rsid w:val="00387892"/>
    <w:rsid w:val="003879DB"/>
    <w:rsid w:val="003916E6"/>
    <w:rsid w:val="00391D01"/>
    <w:rsid w:val="00394C8F"/>
    <w:rsid w:val="00396467"/>
    <w:rsid w:val="003A05B5"/>
    <w:rsid w:val="003A2478"/>
    <w:rsid w:val="003A3D0A"/>
    <w:rsid w:val="003A6CEA"/>
    <w:rsid w:val="003A759C"/>
    <w:rsid w:val="003B0613"/>
    <w:rsid w:val="003B1141"/>
    <w:rsid w:val="003B1413"/>
    <w:rsid w:val="003B15FE"/>
    <w:rsid w:val="003B25CE"/>
    <w:rsid w:val="003B2A82"/>
    <w:rsid w:val="003B50E1"/>
    <w:rsid w:val="003B548F"/>
    <w:rsid w:val="003B721A"/>
    <w:rsid w:val="003B752C"/>
    <w:rsid w:val="003B7A0D"/>
    <w:rsid w:val="003C0B5B"/>
    <w:rsid w:val="003C0C4E"/>
    <w:rsid w:val="003C1A72"/>
    <w:rsid w:val="003C207F"/>
    <w:rsid w:val="003C37FC"/>
    <w:rsid w:val="003C3A90"/>
    <w:rsid w:val="003C463F"/>
    <w:rsid w:val="003C5BCA"/>
    <w:rsid w:val="003C7CA4"/>
    <w:rsid w:val="003D36D9"/>
    <w:rsid w:val="003D3797"/>
    <w:rsid w:val="003D5EBD"/>
    <w:rsid w:val="003D7319"/>
    <w:rsid w:val="003D7EF8"/>
    <w:rsid w:val="003E4BA1"/>
    <w:rsid w:val="003E6BB9"/>
    <w:rsid w:val="003E71DE"/>
    <w:rsid w:val="003E7662"/>
    <w:rsid w:val="003F2C0E"/>
    <w:rsid w:val="003F2FB8"/>
    <w:rsid w:val="003F4982"/>
    <w:rsid w:val="003F5FDA"/>
    <w:rsid w:val="00400202"/>
    <w:rsid w:val="00401A51"/>
    <w:rsid w:val="00402DAD"/>
    <w:rsid w:val="00403A7A"/>
    <w:rsid w:val="00403FDD"/>
    <w:rsid w:val="00404354"/>
    <w:rsid w:val="00404F04"/>
    <w:rsid w:val="00405920"/>
    <w:rsid w:val="004069D2"/>
    <w:rsid w:val="00406E42"/>
    <w:rsid w:val="00407E6B"/>
    <w:rsid w:val="00410993"/>
    <w:rsid w:val="00410D48"/>
    <w:rsid w:val="00410D72"/>
    <w:rsid w:val="0041126A"/>
    <w:rsid w:val="0041162A"/>
    <w:rsid w:val="00411646"/>
    <w:rsid w:val="00411B00"/>
    <w:rsid w:val="0041210D"/>
    <w:rsid w:val="0041269C"/>
    <w:rsid w:val="004127D8"/>
    <w:rsid w:val="00414B04"/>
    <w:rsid w:val="00414E7E"/>
    <w:rsid w:val="004154E5"/>
    <w:rsid w:val="0041792A"/>
    <w:rsid w:val="00417B6C"/>
    <w:rsid w:val="00420086"/>
    <w:rsid w:val="00422608"/>
    <w:rsid w:val="00422814"/>
    <w:rsid w:val="004246D9"/>
    <w:rsid w:val="00424E28"/>
    <w:rsid w:val="00425DCF"/>
    <w:rsid w:val="004277BC"/>
    <w:rsid w:val="00427A55"/>
    <w:rsid w:val="0043066D"/>
    <w:rsid w:val="00431F5E"/>
    <w:rsid w:val="0043275A"/>
    <w:rsid w:val="00433BBF"/>
    <w:rsid w:val="0043409F"/>
    <w:rsid w:val="004343C4"/>
    <w:rsid w:val="0043457D"/>
    <w:rsid w:val="00434778"/>
    <w:rsid w:val="0043544B"/>
    <w:rsid w:val="0043671F"/>
    <w:rsid w:val="0043694F"/>
    <w:rsid w:val="00436E66"/>
    <w:rsid w:val="0043704E"/>
    <w:rsid w:val="00437282"/>
    <w:rsid w:val="004374C0"/>
    <w:rsid w:val="00437E88"/>
    <w:rsid w:val="00440BAF"/>
    <w:rsid w:val="00441577"/>
    <w:rsid w:val="00441659"/>
    <w:rsid w:val="004421D9"/>
    <w:rsid w:val="0044385B"/>
    <w:rsid w:val="00443DC2"/>
    <w:rsid w:val="00446254"/>
    <w:rsid w:val="00446587"/>
    <w:rsid w:val="00447824"/>
    <w:rsid w:val="004501D9"/>
    <w:rsid w:val="004508DD"/>
    <w:rsid w:val="0045331E"/>
    <w:rsid w:val="004556B4"/>
    <w:rsid w:val="00455BF7"/>
    <w:rsid w:val="00455D33"/>
    <w:rsid w:val="004576C2"/>
    <w:rsid w:val="00461C89"/>
    <w:rsid w:val="00461CC0"/>
    <w:rsid w:val="00461D43"/>
    <w:rsid w:val="00461DB6"/>
    <w:rsid w:val="00461E5D"/>
    <w:rsid w:val="00462E42"/>
    <w:rsid w:val="004637D9"/>
    <w:rsid w:val="00463A29"/>
    <w:rsid w:val="00467175"/>
    <w:rsid w:val="0047156F"/>
    <w:rsid w:val="00471ED5"/>
    <w:rsid w:val="0047378F"/>
    <w:rsid w:val="0047428E"/>
    <w:rsid w:val="00474EA6"/>
    <w:rsid w:val="0047551B"/>
    <w:rsid w:val="00476427"/>
    <w:rsid w:val="00480698"/>
    <w:rsid w:val="0048081C"/>
    <w:rsid w:val="00483FC3"/>
    <w:rsid w:val="00484AF1"/>
    <w:rsid w:val="004854DD"/>
    <w:rsid w:val="00486C1F"/>
    <w:rsid w:val="00487805"/>
    <w:rsid w:val="00487E56"/>
    <w:rsid w:val="004911A0"/>
    <w:rsid w:val="00492053"/>
    <w:rsid w:val="0049234A"/>
    <w:rsid w:val="004936D6"/>
    <w:rsid w:val="00493D2B"/>
    <w:rsid w:val="004957E7"/>
    <w:rsid w:val="00496BED"/>
    <w:rsid w:val="00496CA0"/>
    <w:rsid w:val="00496D80"/>
    <w:rsid w:val="00496DD9"/>
    <w:rsid w:val="00497189"/>
    <w:rsid w:val="00497663"/>
    <w:rsid w:val="004A004A"/>
    <w:rsid w:val="004A0157"/>
    <w:rsid w:val="004A3791"/>
    <w:rsid w:val="004A4CDC"/>
    <w:rsid w:val="004A5E19"/>
    <w:rsid w:val="004A6DF8"/>
    <w:rsid w:val="004A7058"/>
    <w:rsid w:val="004A75F9"/>
    <w:rsid w:val="004B080D"/>
    <w:rsid w:val="004B18E3"/>
    <w:rsid w:val="004B1C55"/>
    <w:rsid w:val="004B1F09"/>
    <w:rsid w:val="004B2444"/>
    <w:rsid w:val="004B3E41"/>
    <w:rsid w:val="004B4B8B"/>
    <w:rsid w:val="004B5DCC"/>
    <w:rsid w:val="004C1C55"/>
    <w:rsid w:val="004C34C7"/>
    <w:rsid w:val="004C559E"/>
    <w:rsid w:val="004C5A3E"/>
    <w:rsid w:val="004C5F49"/>
    <w:rsid w:val="004C6CD7"/>
    <w:rsid w:val="004C6F58"/>
    <w:rsid w:val="004C707F"/>
    <w:rsid w:val="004C72F8"/>
    <w:rsid w:val="004D006D"/>
    <w:rsid w:val="004D358E"/>
    <w:rsid w:val="004D443E"/>
    <w:rsid w:val="004D55F3"/>
    <w:rsid w:val="004D74F0"/>
    <w:rsid w:val="004E1379"/>
    <w:rsid w:val="004E1B0C"/>
    <w:rsid w:val="004E2A67"/>
    <w:rsid w:val="004E2FF7"/>
    <w:rsid w:val="004E37A0"/>
    <w:rsid w:val="004E4BC8"/>
    <w:rsid w:val="004E7DE1"/>
    <w:rsid w:val="004F12AA"/>
    <w:rsid w:val="004F2FEE"/>
    <w:rsid w:val="004F373E"/>
    <w:rsid w:val="004F428E"/>
    <w:rsid w:val="004F4FDD"/>
    <w:rsid w:val="004F58C8"/>
    <w:rsid w:val="004F6513"/>
    <w:rsid w:val="004F6C3C"/>
    <w:rsid w:val="00500C30"/>
    <w:rsid w:val="00502B1A"/>
    <w:rsid w:val="00502DF1"/>
    <w:rsid w:val="00503FB7"/>
    <w:rsid w:val="005049A8"/>
    <w:rsid w:val="00505E7B"/>
    <w:rsid w:val="0050608D"/>
    <w:rsid w:val="005076E5"/>
    <w:rsid w:val="005112B6"/>
    <w:rsid w:val="00513806"/>
    <w:rsid w:val="00513A37"/>
    <w:rsid w:val="00516DD4"/>
    <w:rsid w:val="00520038"/>
    <w:rsid w:val="0052030B"/>
    <w:rsid w:val="00522689"/>
    <w:rsid w:val="005226DF"/>
    <w:rsid w:val="00524225"/>
    <w:rsid w:val="00524868"/>
    <w:rsid w:val="00527849"/>
    <w:rsid w:val="00527E61"/>
    <w:rsid w:val="00530569"/>
    <w:rsid w:val="00533546"/>
    <w:rsid w:val="0053459E"/>
    <w:rsid w:val="00534F13"/>
    <w:rsid w:val="005359E5"/>
    <w:rsid w:val="005378DB"/>
    <w:rsid w:val="00540B89"/>
    <w:rsid w:val="0054212E"/>
    <w:rsid w:val="005424B3"/>
    <w:rsid w:val="00543E81"/>
    <w:rsid w:val="00543EC2"/>
    <w:rsid w:val="00545633"/>
    <w:rsid w:val="005500BB"/>
    <w:rsid w:val="005509A4"/>
    <w:rsid w:val="005509A8"/>
    <w:rsid w:val="00550EB0"/>
    <w:rsid w:val="00550FC0"/>
    <w:rsid w:val="00552D28"/>
    <w:rsid w:val="00553A34"/>
    <w:rsid w:val="00553DF8"/>
    <w:rsid w:val="005546A1"/>
    <w:rsid w:val="00554FA6"/>
    <w:rsid w:val="00555387"/>
    <w:rsid w:val="005563EA"/>
    <w:rsid w:val="0055669A"/>
    <w:rsid w:val="00556FA9"/>
    <w:rsid w:val="00560B6D"/>
    <w:rsid w:val="00560E71"/>
    <w:rsid w:val="00564720"/>
    <w:rsid w:val="005649EF"/>
    <w:rsid w:val="00564D96"/>
    <w:rsid w:val="00565DBD"/>
    <w:rsid w:val="0056693E"/>
    <w:rsid w:val="00571220"/>
    <w:rsid w:val="0057286A"/>
    <w:rsid w:val="005729A4"/>
    <w:rsid w:val="005747D9"/>
    <w:rsid w:val="00576586"/>
    <w:rsid w:val="0057727E"/>
    <w:rsid w:val="00581AB6"/>
    <w:rsid w:val="00582FFC"/>
    <w:rsid w:val="005832E3"/>
    <w:rsid w:val="00583EC8"/>
    <w:rsid w:val="005840E7"/>
    <w:rsid w:val="005851B6"/>
    <w:rsid w:val="00586149"/>
    <w:rsid w:val="0058640B"/>
    <w:rsid w:val="00586AB9"/>
    <w:rsid w:val="00586B20"/>
    <w:rsid w:val="0058717B"/>
    <w:rsid w:val="00587400"/>
    <w:rsid w:val="005879F6"/>
    <w:rsid w:val="005904E1"/>
    <w:rsid w:val="005930FD"/>
    <w:rsid w:val="0059568C"/>
    <w:rsid w:val="0059598D"/>
    <w:rsid w:val="00595C88"/>
    <w:rsid w:val="00596017"/>
    <w:rsid w:val="00596652"/>
    <w:rsid w:val="005971F6"/>
    <w:rsid w:val="005973E9"/>
    <w:rsid w:val="00597FFB"/>
    <w:rsid w:val="005A1C40"/>
    <w:rsid w:val="005A2090"/>
    <w:rsid w:val="005A20A2"/>
    <w:rsid w:val="005A2529"/>
    <w:rsid w:val="005A2D80"/>
    <w:rsid w:val="005A3E5A"/>
    <w:rsid w:val="005A7060"/>
    <w:rsid w:val="005A7D2C"/>
    <w:rsid w:val="005B032C"/>
    <w:rsid w:val="005B1DC2"/>
    <w:rsid w:val="005B33B6"/>
    <w:rsid w:val="005B3B07"/>
    <w:rsid w:val="005B5BCB"/>
    <w:rsid w:val="005C271D"/>
    <w:rsid w:val="005C2987"/>
    <w:rsid w:val="005C2D7E"/>
    <w:rsid w:val="005C45B6"/>
    <w:rsid w:val="005C46DA"/>
    <w:rsid w:val="005C4F17"/>
    <w:rsid w:val="005C512E"/>
    <w:rsid w:val="005C5C7A"/>
    <w:rsid w:val="005C6757"/>
    <w:rsid w:val="005C7082"/>
    <w:rsid w:val="005D17A0"/>
    <w:rsid w:val="005D1A7C"/>
    <w:rsid w:val="005D1B79"/>
    <w:rsid w:val="005D1C13"/>
    <w:rsid w:val="005D3496"/>
    <w:rsid w:val="005D34EA"/>
    <w:rsid w:val="005D4400"/>
    <w:rsid w:val="005D65D0"/>
    <w:rsid w:val="005E11B1"/>
    <w:rsid w:val="005E11E8"/>
    <w:rsid w:val="005E1468"/>
    <w:rsid w:val="005E1CA9"/>
    <w:rsid w:val="005E3DA0"/>
    <w:rsid w:val="005E49A9"/>
    <w:rsid w:val="005E4CBF"/>
    <w:rsid w:val="005E7211"/>
    <w:rsid w:val="005F0D49"/>
    <w:rsid w:val="005F1301"/>
    <w:rsid w:val="005F2A9E"/>
    <w:rsid w:val="005F2C63"/>
    <w:rsid w:val="005F3ACF"/>
    <w:rsid w:val="005F4811"/>
    <w:rsid w:val="005F4C99"/>
    <w:rsid w:val="005F65BB"/>
    <w:rsid w:val="005F6D84"/>
    <w:rsid w:val="00600E22"/>
    <w:rsid w:val="006026FC"/>
    <w:rsid w:val="006039F8"/>
    <w:rsid w:val="00604CCF"/>
    <w:rsid w:val="00606B90"/>
    <w:rsid w:val="0061119E"/>
    <w:rsid w:val="006122A9"/>
    <w:rsid w:val="006122D4"/>
    <w:rsid w:val="006124A2"/>
    <w:rsid w:val="00614144"/>
    <w:rsid w:val="0061460D"/>
    <w:rsid w:val="0061654D"/>
    <w:rsid w:val="00617ED7"/>
    <w:rsid w:val="00622FFC"/>
    <w:rsid w:val="006231EE"/>
    <w:rsid w:val="0062706E"/>
    <w:rsid w:val="0063272E"/>
    <w:rsid w:val="00632A1C"/>
    <w:rsid w:val="00632FB0"/>
    <w:rsid w:val="00633F9B"/>
    <w:rsid w:val="00634C73"/>
    <w:rsid w:val="00640358"/>
    <w:rsid w:val="00640A71"/>
    <w:rsid w:val="006413A9"/>
    <w:rsid w:val="00642792"/>
    <w:rsid w:val="00642B6E"/>
    <w:rsid w:val="00642BFD"/>
    <w:rsid w:val="0064386B"/>
    <w:rsid w:val="00643AD4"/>
    <w:rsid w:val="00645397"/>
    <w:rsid w:val="00646768"/>
    <w:rsid w:val="006506D5"/>
    <w:rsid w:val="00650BCE"/>
    <w:rsid w:val="00651509"/>
    <w:rsid w:val="00651E30"/>
    <w:rsid w:val="00652719"/>
    <w:rsid w:val="00652FAF"/>
    <w:rsid w:val="006538C7"/>
    <w:rsid w:val="00655628"/>
    <w:rsid w:val="00660A35"/>
    <w:rsid w:val="00661283"/>
    <w:rsid w:val="006635C5"/>
    <w:rsid w:val="00663809"/>
    <w:rsid w:val="006650BB"/>
    <w:rsid w:val="006653F5"/>
    <w:rsid w:val="00667007"/>
    <w:rsid w:val="00667093"/>
    <w:rsid w:val="00670052"/>
    <w:rsid w:val="006700DD"/>
    <w:rsid w:val="006725DD"/>
    <w:rsid w:val="00673492"/>
    <w:rsid w:val="006736A5"/>
    <w:rsid w:val="00673F26"/>
    <w:rsid w:val="006747BC"/>
    <w:rsid w:val="00675DE3"/>
    <w:rsid w:val="00675ECE"/>
    <w:rsid w:val="0068058E"/>
    <w:rsid w:val="0068238C"/>
    <w:rsid w:val="00682FA6"/>
    <w:rsid w:val="0068403D"/>
    <w:rsid w:val="00684B65"/>
    <w:rsid w:val="00684CC2"/>
    <w:rsid w:val="00684E24"/>
    <w:rsid w:val="00685CD6"/>
    <w:rsid w:val="00686B2B"/>
    <w:rsid w:val="00687FD5"/>
    <w:rsid w:val="006900C2"/>
    <w:rsid w:val="00692FCE"/>
    <w:rsid w:val="00693B01"/>
    <w:rsid w:val="0069472C"/>
    <w:rsid w:val="0069570E"/>
    <w:rsid w:val="00695FEE"/>
    <w:rsid w:val="0069695E"/>
    <w:rsid w:val="006A072C"/>
    <w:rsid w:val="006A2C29"/>
    <w:rsid w:val="006A3853"/>
    <w:rsid w:val="006A51D2"/>
    <w:rsid w:val="006A5434"/>
    <w:rsid w:val="006A55FD"/>
    <w:rsid w:val="006A57D3"/>
    <w:rsid w:val="006A62EA"/>
    <w:rsid w:val="006A6425"/>
    <w:rsid w:val="006A6BE5"/>
    <w:rsid w:val="006A70A0"/>
    <w:rsid w:val="006B05A5"/>
    <w:rsid w:val="006B11B7"/>
    <w:rsid w:val="006B242F"/>
    <w:rsid w:val="006B521B"/>
    <w:rsid w:val="006B5321"/>
    <w:rsid w:val="006B5AF6"/>
    <w:rsid w:val="006B6605"/>
    <w:rsid w:val="006B6A0B"/>
    <w:rsid w:val="006B7B4E"/>
    <w:rsid w:val="006C2F7D"/>
    <w:rsid w:val="006C4035"/>
    <w:rsid w:val="006C4AAD"/>
    <w:rsid w:val="006D072D"/>
    <w:rsid w:val="006D2DED"/>
    <w:rsid w:val="006D30B2"/>
    <w:rsid w:val="006D3A6A"/>
    <w:rsid w:val="006D5889"/>
    <w:rsid w:val="006E1C49"/>
    <w:rsid w:val="006E3E1F"/>
    <w:rsid w:val="006F275F"/>
    <w:rsid w:val="006F348C"/>
    <w:rsid w:val="006F47CB"/>
    <w:rsid w:val="006F5037"/>
    <w:rsid w:val="006F60EA"/>
    <w:rsid w:val="006F7969"/>
    <w:rsid w:val="00701507"/>
    <w:rsid w:val="007016A2"/>
    <w:rsid w:val="00703966"/>
    <w:rsid w:val="00703EF6"/>
    <w:rsid w:val="0070425F"/>
    <w:rsid w:val="007042DA"/>
    <w:rsid w:val="00705039"/>
    <w:rsid w:val="0070520E"/>
    <w:rsid w:val="0070658A"/>
    <w:rsid w:val="00706F27"/>
    <w:rsid w:val="007078F5"/>
    <w:rsid w:val="00710333"/>
    <w:rsid w:val="0071036E"/>
    <w:rsid w:val="0071086F"/>
    <w:rsid w:val="007124F2"/>
    <w:rsid w:val="00712671"/>
    <w:rsid w:val="0071534E"/>
    <w:rsid w:val="007165EE"/>
    <w:rsid w:val="0071690E"/>
    <w:rsid w:val="007172C4"/>
    <w:rsid w:val="00717A67"/>
    <w:rsid w:val="00717C65"/>
    <w:rsid w:val="00720CB1"/>
    <w:rsid w:val="00722B00"/>
    <w:rsid w:val="007236E0"/>
    <w:rsid w:val="0072373D"/>
    <w:rsid w:val="0072375E"/>
    <w:rsid w:val="007249B6"/>
    <w:rsid w:val="00724FDA"/>
    <w:rsid w:val="00725A03"/>
    <w:rsid w:val="00725EBF"/>
    <w:rsid w:val="00726EAA"/>
    <w:rsid w:val="007276E4"/>
    <w:rsid w:val="007308F5"/>
    <w:rsid w:val="00731F4C"/>
    <w:rsid w:val="00733FD9"/>
    <w:rsid w:val="00734ACD"/>
    <w:rsid w:val="0073534B"/>
    <w:rsid w:val="00735416"/>
    <w:rsid w:val="00736BD6"/>
    <w:rsid w:val="007402F1"/>
    <w:rsid w:val="00740FBE"/>
    <w:rsid w:val="00741599"/>
    <w:rsid w:val="007429E3"/>
    <w:rsid w:val="00742A59"/>
    <w:rsid w:val="00742E46"/>
    <w:rsid w:val="00742E90"/>
    <w:rsid w:val="00744DC3"/>
    <w:rsid w:val="00745C75"/>
    <w:rsid w:val="00745EBB"/>
    <w:rsid w:val="00746867"/>
    <w:rsid w:val="007508E6"/>
    <w:rsid w:val="00752E40"/>
    <w:rsid w:val="00752F7A"/>
    <w:rsid w:val="0075323F"/>
    <w:rsid w:val="007547B1"/>
    <w:rsid w:val="00755135"/>
    <w:rsid w:val="007557B0"/>
    <w:rsid w:val="007602B7"/>
    <w:rsid w:val="00761BA5"/>
    <w:rsid w:val="007641F5"/>
    <w:rsid w:val="00764537"/>
    <w:rsid w:val="00764C8A"/>
    <w:rsid w:val="00764CB8"/>
    <w:rsid w:val="00764D19"/>
    <w:rsid w:val="00764F7E"/>
    <w:rsid w:val="007654D4"/>
    <w:rsid w:val="00771B8E"/>
    <w:rsid w:val="007721E2"/>
    <w:rsid w:val="00772310"/>
    <w:rsid w:val="00775B2F"/>
    <w:rsid w:val="00776188"/>
    <w:rsid w:val="00776306"/>
    <w:rsid w:val="007778EA"/>
    <w:rsid w:val="0078069E"/>
    <w:rsid w:val="00781A88"/>
    <w:rsid w:val="00781FEB"/>
    <w:rsid w:val="007825D5"/>
    <w:rsid w:val="00785C89"/>
    <w:rsid w:val="0079048E"/>
    <w:rsid w:val="007906B5"/>
    <w:rsid w:val="00790AA9"/>
    <w:rsid w:val="007910AA"/>
    <w:rsid w:val="00791232"/>
    <w:rsid w:val="007914D7"/>
    <w:rsid w:val="0079244E"/>
    <w:rsid w:val="007934DD"/>
    <w:rsid w:val="007939C0"/>
    <w:rsid w:val="00793A4B"/>
    <w:rsid w:val="0079426C"/>
    <w:rsid w:val="007960EE"/>
    <w:rsid w:val="00797997"/>
    <w:rsid w:val="007A0064"/>
    <w:rsid w:val="007A0132"/>
    <w:rsid w:val="007A01BB"/>
    <w:rsid w:val="007A0BD1"/>
    <w:rsid w:val="007A157B"/>
    <w:rsid w:val="007A15AB"/>
    <w:rsid w:val="007A26C4"/>
    <w:rsid w:val="007A4201"/>
    <w:rsid w:val="007A4FD4"/>
    <w:rsid w:val="007A64A4"/>
    <w:rsid w:val="007B04A8"/>
    <w:rsid w:val="007B0514"/>
    <w:rsid w:val="007B0639"/>
    <w:rsid w:val="007B0969"/>
    <w:rsid w:val="007B0F73"/>
    <w:rsid w:val="007B10F4"/>
    <w:rsid w:val="007B18FD"/>
    <w:rsid w:val="007B317B"/>
    <w:rsid w:val="007B3980"/>
    <w:rsid w:val="007B3F65"/>
    <w:rsid w:val="007B7978"/>
    <w:rsid w:val="007C0276"/>
    <w:rsid w:val="007C0B66"/>
    <w:rsid w:val="007C0D2C"/>
    <w:rsid w:val="007C138C"/>
    <w:rsid w:val="007C2E14"/>
    <w:rsid w:val="007C7518"/>
    <w:rsid w:val="007C7CE8"/>
    <w:rsid w:val="007D02C6"/>
    <w:rsid w:val="007D1EBA"/>
    <w:rsid w:val="007D2AE8"/>
    <w:rsid w:val="007D2FDC"/>
    <w:rsid w:val="007D34AC"/>
    <w:rsid w:val="007D5461"/>
    <w:rsid w:val="007D5B70"/>
    <w:rsid w:val="007D600F"/>
    <w:rsid w:val="007D72E3"/>
    <w:rsid w:val="007D7EC5"/>
    <w:rsid w:val="007E12A3"/>
    <w:rsid w:val="007E31AF"/>
    <w:rsid w:val="007E374C"/>
    <w:rsid w:val="007E4103"/>
    <w:rsid w:val="007E475B"/>
    <w:rsid w:val="007E4EEA"/>
    <w:rsid w:val="007E618D"/>
    <w:rsid w:val="007E619D"/>
    <w:rsid w:val="007E6502"/>
    <w:rsid w:val="007E6982"/>
    <w:rsid w:val="007F0A73"/>
    <w:rsid w:val="007F2330"/>
    <w:rsid w:val="007F2332"/>
    <w:rsid w:val="007F3A1E"/>
    <w:rsid w:val="007F4C79"/>
    <w:rsid w:val="007F529C"/>
    <w:rsid w:val="007F558D"/>
    <w:rsid w:val="007F6FC6"/>
    <w:rsid w:val="007F7C94"/>
    <w:rsid w:val="00800E2C"/>
    <w:rsid w:val="00801FC2"/>
    <w:rsid w:val="00802780"/>
    <w:rsid w:val="0080353E"/>
    <w:rsid w:val="008069E5"/>
    <w:rsid w:val="00807951"/>
    <w:rsid w:val="00811008"/>
    <w:rsid w:val="00812013"/>
    <w:rsid w:val="0081326A"/>
    <w:rsid w:val="008148A0"/>
    <w:rsid w:val="00814994"/>
    <w:rsid w:val="00817AC6"/>
    <w:rsid w:val="00817D2C"/>
    <w:rsid w:val="008216B5"/>
    <w:rsid w:val="008224A4"/>
    <w:rsid w:val="0082309F"/>
    <w:rsid w:val="008230C0"/>
    <w:rsid w:val="00823E41"/>
    <w:rsid w:val="008242BD"/>
    <w:rsid w:val="00824CB1"/>
    <w:rsid w:val="00824DB5"/>
    <w:rsid w:val="00825E11"/>
    <w:rsid w:val="00830475"/>
    <w:rsid w:val="00832A06"/>
    <w:rsid w:val="008336A0"/>
    <w:rsid w:val="00834771"/>
    <w:rsid w:val="008353F6"/>
    <w:rsid w:val="00835ADD"/>
    <w:rsid w:val="00840112"/>
    <w:rsid w:val="00842B27"/>
    <w:rsid w:val="00842F2E"/>
    <w:rsid w:val="00842FB5"/>
    <w:rsid w:val="0084594E"/>
    <w:rsid w:val="00846642"/>
    <w:rsid w:val="00846981"/>
    <w:rsid w:val="00850C04"/>
    <w:rsid w:val="00851C07"/>
    <w:rsid w:val="0085233C"/>
    <w:rsid w:val="00853AFE"/>
    <w:rsid w:val="00854C49"/>
    <w:rsid w:val="00855003"/>
    <w:rsid w:val="00855269"/>
    <w:rsid w:val="008558C6"/>
    <w:rsid w:val="00856DB9"/>
    <w:rsid w:val="0086138B"/>
    <w:rsid w:val="00862BC0"/>
    <w:rsid w:val="00867638"/>
    <w:rsid w:val="0087027F"/>
    <w:rsid w:val="00871558"/>
    <w:rsid w:val="008717A8"/>
    <w:rsid w:val="00872046"/>
    <w:rsid w:val="00872970"/>
    <w:rsid w:val="008738C9"/>
    <w:rsid w:val="00875656"/>
    <w:rsid w:val="00875839"/>
    <w:rsid w:val="00875B0A"/>
    <w:rsid w:val="0087602C"/>
    <w:rsid w:val="00876795"/>
    <w:rsid w:val="008770D3"/>
    <w:rsid w:val="00877CD2"/>
    <w:rsid w:val="00880430"/>
    <w:rsid w:val="00880F4D"/>
    <w:rsid w:val="00882086"/>
    <w:rsid w:val="00882409"/>
    <w:rsid w:val="008824FF"/>
    <w:rsid w:val="008825DD"/>
    <w:rsid w:val="008838FC"/>
    <w:rsid w:val="008840A4"/>
    <w:rsid w:val="008845BC"/>
    <w:rsid w:val="008851B3"/>
    <w:rsid w:val="00886C80"/>
    <w:rsid w:val="00890F18"/>
    <w:rsid w:val="008911F7"/>
    <w:rsid w:val="00891CD9"/>
    <w:rsid w:val="00892F42"/>
    <w:rsid w:val="0089481C"/>
    <w:rsid w:val="008965EE"/>
    <w:rsid w:val="00896DCC"/>
    <w:rsid w:val="00897ADC"/>
    <w:rsid w:val="008A0E31"/>
    <w:rsid w:val="008A2132"/>
    <w:rsid w:val="008A30DE"/>
    <w:rsid w:val="008A32CA"/>
    <w:rsid w:val="008A3AAB"/>
    <w:rsid w:val="008A4082"/>
    <w:rsid w:val="008A6FE2"/>
    <w:rsid w:val="008A7CCA"/>
    <w:rsid w:val="008B039A"/>
    <w:rsid w:val="008B1377"/>
    <w:rsid w:val="008B3B31"/>
    <w:rsid w:val="008B4AB9"/>
    <w:rsid w:val="008B639B"/>
    <w:rsid w:val="008B669F"/>
    <w:rsid w:val="008B7DAD"/>
    <w:rsid w:val="008B7E1D"/>
    <w:rsid w:val="008C52E8"/>
    <w:rsid w:val="008C6A10"/>
    <w:rsid w:val="008C6F5D"/>
    <w:rsid w:val="008C6F7D"/>
    <w:rsid w:val="008C7008"/>
    <w:rsid w:val="008D001D"/>
    <w:rsid w:val="008D0945"/>
    <w:rsid w:val="008D0B10"/>
    <w:rsid w:val="008D12FC"/>
    <w:rsid w:val="008D170C"/>
    <w:rsid w:val="008D1885"/>
    <w:rsid w:val="008D21E8"/>
    <w:rsid w:val="008D3309"/>
    <w:rsid w:val="008D3C20"/>
    <w:rsid w:val="008D4062"/>
    <w:rsid w:val="008D432D"/>
    <w:rsid w:val="008D4AED"/>
    <w:rsid w:val="008D64FE"/>
    <w:rsid w:val="008D6F4D"/>
    <w:rsid w:val="008E1236"/>
    <w:rsid w:val="008E12EA"/>
    <w:rsid w:val="008E1A35"/>
    <w:rsid w:val="008E1BCD"/>
    <w:rsid w:val="008E223B"/>
    <w:rsid w:val="008E448C"/>
    <w:rsid w:val="008E6960"/>
    <w:rsid w:val="008E6CBA"/>
    <w:rsid w:val="008E6F59"/>
    <w:rsid w:val="008F1A5A"/>
    <w:rsid w:val="008F208D"/>
    <w:rsid w:val="008F42F6"/>
    <w:rsid w:val="008F512B"/>
    <w:rsid w:val="008F6487"/>
    <w:rsid w:val="008F6E73"/>
    <w:rsid w:val="00900CAB"/>
    <w:rsid w:val="00900F6C"/>
    <w:rsid w:val="0090275A"/>
    <w:rsid w:val="00902B28"/>
    <w:rsid w:val="00903D1F"/>
    <w:rsid w:val="00904419"/>
    <w:rsid w:val="00904582"/>
    <w:rsid w:val="00904585"/>
    <w:rsid w:val="00907675"/>
    <w:rsid w:val="00907861"/>
    <w:rsid w:val="009109F0"/>
    <w:rsid w:val="009112D5"/>
    <w:rsid w:val="0091145B"/>
    <w:rsid w:val="00912CFE"/>
    <w:rsid w:val="0091302F"/>
    <w:rsid w:val="00916716"/>
    <w:rsid w:val="0091680F"/>
    <w:rsid w:val="00920CDB"/>
    <w:rsid w:val="00920DBF"/>
    <w:rsid w:val="009214C5"/>
    <w:rsid w:val="00923FB7"/>
    <w:rsid w:val="00923FFB"/>
    <w:rsid w:val="00924BE8"/>
    <w:rsid w:val="00924EC0"/>
    <w:rsid w:val="0092505F"/>
    <w:rsid w:val="00925EAA"/>
    <w:rsid w:val="00926E12"/>
    <w:rsid w:val="00927415"/>
    <w:rsid w:val="00931F53"/>
    <w:rsid w:val="00933EF5"/>
    <w:rsid w:val="0093421F"/>
    <w:rsid w:val="009348A7"/>
    <w:rsid w:val="00935A7C"/>
    <w:rsid w:val="009404FE"/>
    <w:rsid w:val="00940D75"/>
    <w:rsid w:val="009415B8"/>
    <w:rsid w:val="0094254E"/>
    <w:rsid w:val="00944B1F"/>
    <w:rsid w:val="0094563A"/>
    <w:rsid w:val="00945927"/>
    <w:rsid w:val="00947801"/>
    <w:rsid w:val="00947F28"/>
    <w:rsid w:val="00950CC8"/>
    <w:rsid w:val="0095346C"/>
    <w:rsid w:val="009538EF"/>
    <w:rsid w:val="00954229"/>
    <w:rsid w:val="0095566B"/>
    <w:rsid w:val="00955B05"/>
    <w:rsid w:val="00955E2B"/>
    <w:rsid w:val="00956D97"/>
    <w:rsid w:val="00957470"/>
    <w:rsid w:val="009578B1"/>
    <w:rsid w:val="009613F6"/>
    <w:rsid w:val="009614A5"/>
    <w:rsid w:val="00962516"/>
    <w:rsid w:val="00966906"/>
    <w:rsid w:val="0096748F"/>
    <w:rsid w:val="00967916"/>
    <w:rsid w:val="009719E9"/>
    <w:rsid w:val="0097201D"/>
    <w:rsid w:val="009732E8"/>
    <w:rsid w:val="009736CB"/>
    <w:rsid w:val="009737A1"/>
    <w:rsid w:val="0097427D"/>
    <w:rsid w:val="009758BD"/>
    <w:rsid w:val="00975C59"/>
    <w:rsid w:val="009767B7"/>
    <w:rsid w:val="00983324"/>
    <w:rsid w:val="00983669"/>
    <w:rsid w:val="00983A69"/>
    <w:rsid w:val="009856B6"/>
    <w:rsid w:val="00985DA1"/>
    <w:rsid w:val="0098607B"/>
    <w:rsid w:val="009867E5"/>
    <w:rsid w:val="009872CC"/>
    <w:rsid w:val="00987A13"/>
    <w:rsid w:val="0099083E"/>
    <w:rsid w:val="00991582"/>
    <w:rsid w:val="009931CD"/>
    <w:rsid w:val="00993FB4"/>
    <w:rsid w:val="00994CBD"/>
    <w:rsid w:val="00994F5C"/>
    <w:rsid w:val="00996899"/>
    <w:rsid w:val="0099760D"/>
    <w:rsid w:val="009A17CF"/>
    <w:rsid w:val="009A18EA"/>
    <w:rsid w:val="009A3164"/>
    <w:rsid w:val="009A3796"/>
    <w:rsid w:val="009A5088"/>
    <w:rsid w:val="009B1F2C"/>
    <w:rsid w:val="009B266F"/>
    <w:rsid w:val="009B2B7D"/>
    <w:rsid w:val="009B3336"/>
    <w:rsid w:val="009B421D"/>
    <w:rsid w:val="009B513C"/>
    <w:rsid w:val="009B6D23"/>
    <w:rsid w:val="009B6D6C"/>
    <w:rsid w:val="009B7E1F"/>
    <w:rsid w:val="009C05D6"/>
    <w:rsid w:val="009C06BC"/>
    <w:rsid w:val="009C0C2C"/>
    <w:rsid w:val="009C12D9"/>
    <w:rsid w:val="009C2DC9"/>
    <w:rsid w:val="009C3429"/>
    <w:rsid w:val="009C374B"/>
    <w:rsid w:val="009C4735"/>
    <w:rsid w:val="009C53D9"/>
    <w:rsid w:val="009C5B95"/>
    <w:rsid w:val="009C6984"/>
    <w:rsid w:val="009D22C3"/>
    <w:rsid w:val="009D2C51"/>
    <w:rsid w:val="009D2F84"/>
    <w:rsid w:val="009D3C7C"/>
    <w:rsid w:val="009D3EE6"/>
    <w:rsid w:val="009D4A36"/>
    <w:rsid w:val="009D557F"/>
    <w:rsid w:val="009D5FAE"/>
    <w:rsid w:val="009D6776"/>
    <w:rsid w:val="009D7473"/>
    <w:rsid w:val="009D7A4C"/>
    <w:rsid w:val="009D7D7F"/>
    <w:rsid w:val="009E0C90"/>
    <w:rsid w:val="009E2D2D"/>
    <w:rsid w:val="009E3313"/>
    <w:rsid w:val="009E4B75"/>
    <w:rsid w:val="009E4BE6"/>
    <w:rsid w:val="009E4FC2"/>
    <w:rsid w:val="009E5043"/>
    <w:rsid w:val="009E52F5"/>
    <w:rsid w:val="009E5442"/>
    <w:rsid w:val="009E6EB7"/>
    <w:rsid w:val="009E729B"/>
    <w:rsid w:val="009E7D54"/>
    <w:rsid w:val="009F1F29"/>
    <w:rsid w:val="009F2416"/>
    <w:rsid w:val="009F462D"/>
    <w:rsid w:val="009F4970"/>
    <w:rsid w:val="009F4F08"/>
    <w:rsid w:val="009F52E0"/>
    <w:rsid w:val="009F7FAC"/>
    <w:rsid w:val="00A009E4"/>
    <w:rsid w:val="00A0100E"/>
    <w:rsid w:val="00A0258E"/>
    <w:rsid w:val="00A04AEB"/>
    <w:rsid w:val="00A04E43"/>
    <w:rsid w:val="00A06639"/>
    <w:rsid w:val="00A06F05"/>
    <w:rsid w:val="00A07D1F"/>
    <w:rsid w:val="00A10BE4"/>
    <w:rsid w:val="00A10E6A"/>
    <w:rsid w:val="00A11512"/>
    <w:rsid w:val="00A12803"/>
    <w:rsid w:val="00A12F34"/>
    <w:rsid w:val="00A14852"/>
    <w:rsid w:val="00A1518F"/>
    <w:rsid w:val="00A154A9"/>
    <w:rsid w:val="00A15609"/>
    <w:rsid w:val="00A16D3F"/>
    <w:rsid w:val="00A22524"/>
    <w:rsid w:val="00A24E50"/>
    <w:rsid w:val="00A252B9"/>
    <w:rsid w:val="00A25312"/>
    <w:rsid w:val="00A27225"/>
    <w:rsid w:val="00A32265"/>
    <w:rsid w:val="00A325ED"/>
    <w:rsid w:val="00A3261B"/>
    <w:rsid w:val="00A336CB"/>
    <w:rsid w:val="00A35747"/>
    <w:rsid w:val="00A358D0"/>
    <w:rsid w:val="00A360B0"/>
    <w:rsid w:val="00A37139"/>
    <w:rsid w:val="00A401AB"/>
    <w:rsid w:val="00A40B69"/>
    <w:rsid w:val="00A431E7"/>
    <w:rsid w:val="00A43DD7"/>
    <w:rsid w:val="00A44999"/>
    <w:rsid w:val="00A50C22"/>
    <w:rsid w:val="00A51168"/>
    <w:rsid w:val="00A52332"/>
    <w:rsid w:val="00A52CA4"/>
    <w:rsid w:val="00A53095"/>
    <w:rsid w:val="00A53892"/>
    <w:rsid w:val="00A53C13"/>
    <w:rsid w:val="00A540DA"/>
    <w:rsid w:val="00A55448"/>
    <w:rsid w:val="00A56356"/>
    <w:rsid w:val="00A56DDE"/>
    <w:rsid w:val="00A57AFB"/>
    <w:rsid w:val="00A608A1"/>
    <w:rsid w:val="00A63226"/>
    <w:rsid w:val="00A6346F"/>
    <w:rsid w:val="00A63549"/>
    <w:rsid w:val="00A63ECA"/>
    <w:rsid w:val="00A64F70"/>
    <w:rsid w:val="00A65610"/>
    <w:rsid w:val="00A659CE"/>
    <w:rsid w:val="00A65E96"/>
    <w:rsid w:val="00A65EA9"/>
    <w:rsid w:val="00A66056"/>
    <w:rsid w:val="00A67C55"/>
    <w:rsid w:val="00A71265"/>
    <w:rsid w:val="00A71FCD"/>
    <w:rsid w:val="00A753A7"/>
    <w:rsid w:val="00A80433"/>
    <w:rsid w:val="00A808D8"/>
    <w:rsid w:val="00A8480A"/>
    <w:rsid w:val="00A853FD"/>
    <w:rsid w:val="00A85507"/>
    <w:rsid w:val="00A86B21"/>
    <w:rsid w:val="00A87F19"/>
    <w:rsid w:val="00A91904"/>
    <w:rsid w:val="00A925D8"/>
    <w:rsid w:val="00A93655"/>
    <w:rsid w:val="00A93F11"/>
    <w:rsid w:val="00A95DA8"/>
    <w:rsid w:val="00A96086"/>
    <w:rsid w:val="00A9628F"/>
    <w:rsid w:val="00AA0207"/>
    <w:rsid w:val="00AA183A"/>
    <w:rsid w:val="00AA2186"/>
    <w:rsid w:val="00AA5869"/>
    <w:rsid w:val="00AA7F55"/>
    <w:rsid w:val="00AB04BC"/>
    <w:rsid w:val="00AB0F5E"/>
    <w:rsid w:val="00AB1403"/>
    <w:rsid w:val="00AB1F82"/>
    <w:rsid w:val="00AB2959"/>
    <w:rsid w:val="00AB374A"/>
    <w:rsid w:val="00AB43A6"/>
    <w:rsid w:val="00AB46B7"/>
    <w:rsid w:val="00AB4D0C"/>
    <w:rsid w:val="00AB5EF9"/>
    <w:rsid w:val="00AB6631"/>
    <w:rsid w:val="00AB7FFE"/>
    <w:rsid w:val="00AC0CD0"/>
    <w:rsid w:val="00AC0D8E"/>
    <w:rsid w:val="00AC23C2"/>
    <w:rsid w:val="00AC260B"/>
    <w:rsid w:val="00AC27CB"/>
    <w:rsid w:val="00AC2CF7"/>
    <w:rsid w:val="00AC359A"/>
    <w:rsid w:val="00AC38E4"/>
    <w:rsid w:val="00AC478B"/>
    <w:rsid w:val="00AC58F6"/>
    <w:rsid w:val="00AC5C78"/>
    <w:rsid w:val="00AC6326"/>
    <w:rsid w:val="00AD2B3A"/>
    <w:rsid w:val="00AD6241"/>
    <w:rsid w:val="00AD756C"/>
    <w:rsid w:val="00AD7935"/>
    <w:rsid w:val="00AE0CE0"/>
    <w:rsid w:val="00AE142A"/>
    <w:rsid w:val="00AE221E"/>
    <w:rsid w:val="00AE646F"/>
    <w:rsid w:val="00AE728F"/>
    <w:rsid w:val="00AF14E2"/>
    <w:rsid w:val="00AF2D0C"/>
    <w:rsid w:val="00AF2E82"/>
    <w:rsid w:val="00AF5E97"/>
    <w:rsid w:val="00B01399"/>
    <w:rsid w:val="00B03FD7"/>
    <w:rsid w:val="00B04FB9"/>
    <w:rsid w:val="00B058CF"/>
    <w:rsid w:val="00B05FB5"/>
    <w:rsid w:val="00B070B4"/>
    <w:rsid w:val="00B07F2D"/>
    <w:rsid w:val="00B10D05"/>
    <w:rsid w:val="00B118A8"/>
    <w:rsid w:val="00B1399E"/>
    <w:rsid w:val="00B157DE"/>
    <w:rsid w:val="00B1781F"/>
    <w:rsid w:val="00B21CDB"/>
    <w:rsid w:val="00B22A4A"/>
    <w:rsid w:val="00B23C9D"/>
    <w:rsid w:val="00B25310"/>
    <w:rsid w:val="00B2590D"/>
    <w:rsid w:val="00B27276"/>
    <w:rsid w:val="00B2733D"/>
    <w:rsid w:val="00B308C9"/>
    <w:rsid w:val="00B313D0"/>
    <w:rsid w:val="00B31FED"/>
    <w:rsid w:val="00B3213E"/>
    <w:rsid w:val="00B33306"/>
    <w:rsid w:val="00B336B3"/>
    <w:rsid w:val="00B344E3"/>
    <w:rsid w:val="00B36CD3"/>
    <w:rsid w:val="00B3755C"/>
    <w:rsid w:val="00B37871"/>
    <w:rsid w:val="00B379C7"/>
    <w:rsid w:val="00B40218"/>
    <w:rsid w:val="00B409BF"/>
    <w:rsid w:val="00B40DEC"/>
    <w:rsid w:val="00B428A1"/>
    <w:rsid w:val="00B42CC3"/>
    <w:rsid w:val="00B432C6"/>
    <w:rsid w:val="00B43FB0"/>
    <w:rsid w:val="00B44FA7"/>
    <w:rsid w:val="00B45659"/>
    <w:rsid w:val="00B462F2"/>
    <w:rsid w:val="00B46AD2"/>
    <w:rsid w:val="00B479A9"/>
    <w:rsid w:val="00B47D01"/>
    <w:rsid w:val="00B51BFC"/>
    <w:rsid w:val="00B528C5"/>
    <w:rsid w:val="00B529B0"/>
    <w:rsid w:val="00B52D21"/>
    <w:rsid w:val="00B54BD5"/>
    <w:rsid w:val="00B560B5"/>
    <w:rsid w:val="00B5693A"/>
    <w:rsid w:val="00B60A47"/>
    <w:rsid w:val="00B61EAB"/>
    <w:rsid w:val="00B62BE1"/>
    <w:rsid w:val="00B637EA"/>
    <w:rsid w:val="00B63830"/>
    <w:rsid w:val="00B63CBC"/>
    <w:rsid w:val="00B63D31"/>
    <w:rsid w:val="00B65FAA"/>
    <w:rsid w:val="00B66435"/>
    <w:rsid w:val="00B70801"/>
    <w:rsid w:val="00B709BA"/>
    <w:rsid w:val="00B71631"/>
    <w:rsid w:val="00B72A30"/>
    <w:rsid w:val="00B73D5A"/>
    <w:rsid w:val="00B741CB"/>
    <w:rsid w:val="00B76A3E"/>
    <w:rsid w:val="00B76C6B"/>
    <w:rsid w:val="00B81316"/>
    <w:rsid w:val="00B81DCE"/>
    <w:rsid w:val="00B83BB0"/>
    <w:rsid w:val="00B83DB0"/>
    <w:rsid w:val="00B83EC1"/>
    <w:rsid w:val="00B83F5C"/>
    <w:rsid w:val="00B868B3"/>
    <w:rsid w:val="00B87084"/>
    <w:rsid w:val="00B87654"/>
    <w:rsid w:val="00B919FD"/>
    <w:rsid w:val="00B93665"/>
    <w:rsid w:val="00B936F3"/>
    <w:rsid w:val="00B93CF7"/>
    <w:rsid w:val="00B943B6"/>
    <w:rsid w:val="00BA03AC"/>
    <w:rsid w:val="00BA1A47"/>
    <w:rsid w:val="00BA319B"/>
    <w:rsid w:val="00BA36CE"/>
    <w:rsid w:val="00BA430C"/>
    <w:rsid w:val="00BA7958"/>
    <w:rsid w:val="00BB268C"/>
    <w:rsid w:val="00BB3C2C"/>
    <w:rsid w:val="00BB41F4"/>
    <w:rsid w:val="00BB59BE"/>
    <w:rsid w:val="00BB625B"/>
    <w:rsid w:val="00BB65BE"/>
    <w:rsid w:val="00BB7FA5"/>
    <w:rsid w:val="00BC0F08"/>
    <w:rsid w:val="00BC264E"/>
    <w:rsid w:val="00BC4235"/>
    <w:rsid w:val="00BC443B"/>
    <w:rsid w:val="00BC5935"/>
    <w:rsid w:val="00BC6A3A"/>
    <w:rsid w:val="00BC6B2E"/>
    <w:rsid w:val="00BC7144"/>
    <w:rsid w:val="00BC724B"/>
    <w:rsid w:val="00BC7DED"/>
    <w:rsid w:val="00BD5E4B"/>
    <w:rsid w:val="00BD7264"/>
    <w:rsid w:val="00BD7612"/>
    <w:rsid w:val="00BE1D03"/>
    <w:rsid w:val="00BE39F2"/>
    <w:rsid w:val="00BE6F22"/>
    <w:rsid w:val="00BE732B"/>
    <w:rsid w:val="00BE7A73"/>
    <w:rsid w:val="00BF0D7B"/>
    <w:rsid w:val="00BF0E1F"/>
    <w:rsid w:val="00BF60E4"/>
    <w:rsid w:val="00BF62B8"/>
    <w:rsid w:val="00BF7F56"/>
    <w:rsid w:val="00C008A0"/>
    <w:rsid w:val="00C0103A"/>
    <w:rsid w:val="00C0164B"/>
    <w:rsid w:val="00C03451"/>
    <w:rsid w:val="00C04003"/>
    <w:rsid w:val="00C042FA"/>
    <w:rsid w:val="00C1084A"/>
    <w:rsid w:val="00C1108F"/>
    <w:rsid w:val="00C113ED"/>
    <w:rsid w:val="00C14FE1"/>
    <w:rsid w:val="00C1548F"/>
    <w:rsid w:val="00C169D0"/>
    <w:rsid w:val="00C16E46"/>
    <w:rsid w:val="00C203FB"/>
    <w:rsid w:val="00C22A86"/>
    <w:rsid w:val="00C23055"/>
    <w:rsid w:val="00C2368C"/>
    <w:rsid w:val="00C2467C"/>
    <w:rsid w:val="00C25992"/>
    <w:rsid w:val="00C26178"/>
    <w:rsid w:val="00C26527"/>
    <w:rsid w:val="00C322AA"/>
    <w:rsid w:val="00C3340E"/>
    <w:rsid w:val="00C33D91"/>
    <w:rsid w:val="00C3485A"/>
    <w:rsid w:val="00C369F9"/>
    <w:rsid w:val="00C41833"/>
    <w:rsid w:val="00C4229A"/>
    <w:rsid w:val="00C424F4"/>
    <w:rsid w:val="00C443E6"/>
    <w:rsid w:val="00C45CF0"/>
    <w:rsid w:val="00C46312"/>
    <w:rsid w:val="00C46713"/>
    <w:rsid w:val="00C46EB1"/>
    <w:rsid w:val="00C471D0"/>
    <w:rsid w:val="00C5453A"/>
    <w:rsid w:val="00C54611"/>
    <w:rsid w:val="00C549FE"/>
    <w:rsid w:val="00C55897"/>
    <w:rsid w:val="00C56481"/>
    <w:rsid w:val="00C60622"/>
    <w:rsid w:val="00C60DB3"/>
    <w:rsid w:val="00C615BB"/>
    <w:rsid w:val="00C62497"/>
    <w:rsid w:val="00C641B3"/>
    <w:rsid w:val="00C64D87"/>
    <w:rsid w:val="00C6576E"/>
    <w:rsid w:val="00C65D8C"/>
    <w:rsid w:val="00C67319"/>
    <w:rsid w:val="00C70CEA"/>
    <w:rsid w:val="00C71C57"/>
    <w:rsid w:val="00C71DC4"/>
    <w:rsid w:val="00C72748"/>
    <w:rsid w:val="00C74FD7"/>
    <w:rsid w:val="00C757E0"/>
    <w:rsid w:val="00C75E3E"/>
    <w:rsid w:val="00C76286"/>
    <w:rsid w:val="00C775F0"/>
    <w:rsid w:val="00C77837"/>
    <w:rsid w:val="00C805A0"/>
    <w:rsid w:val="00C80BE3"/>
    <w:rsid w:val="00C80C38"/>
    <w:rsid w:val="00C80FB8"/>
    <w:rsid w:val="00C81373"/>
    <w:rsid w:val="00C8146A"/>
    <w:rsid w:val="00C82004"/>
    <w:rsid w:val="00C8527D"/>
    <w:rsid w:val="00C856C3"/>
    <w:rsid w:val="00C865F8"/>
    <w:rsid w:val="00C8776C"/>
    <w:rsid w:val="00C87E44"/>
    <w:rsid w:val="00C90411"/>
    <w:rsid w:val="00C92723"/>
    <w:rsid w:val="00C92EFE"/>
    <w:rsid w:val="00C93140"/>
    <w:rsid w:val="00C9430C"/>
    <w:rsid w:val="00C94D47"/>
    <w:rsid w:val="00C9534F"/>
    <w:rsid w:val="00C95BEF"/>
    <w:rsid w:val="00C968B0"/>
    <w:rsid w:val="00C97AB4"/>
    <w:rsid w:val="00CA1628"/>
    <w:rsid w:val="00CA1BF6"/>
    <w:rsid w:val="00CA3594"/>
    <w:rsid w:val="00CA38D7"/>
    <w:rsid w:val="00CA3D57"/>
    <w:rsid w:val="00CA44A5"/>
    <w:rsid w:val="00CA4AE8"/>
    <w:rsid w:val="00CA656A"/>
    <w:rsid w:val="00CA6E61"/>
    <w:rsid w:val="00CA7BF3"/>
    <w:rsid w:val="00CA7D1A"/>
    <w:rsid w:val="00CB14FD"/>
    <w:rsid w:val="00CB1CD7"/>
    <w:rsid w:val="00CB1D1B"/>
    <w:rsid w:val="00CB24AA"/>
    <w:rsid w:val="00CB2681"/>
    <w:rsid w:val="00CB3AD9"/>
    <w:rsid w:val="00CB4DF7"/>
    <w:rsid w:val="00CB6944"/>
    <w:rsid w:val="00CC11C7"/>
    <w:rsid w:val="00CC126C"/>
    <w:rsid w:val="00CC3866"/>
    <w:rsid w:val="00CC3E19"/>
    <w:rsid w:val="00CC5568"/>
    <w:rsid w:val="00CC5F52"/>
    <w:rsid w:val="00CC712B"/>
    <w:rsid w:val="00CC7166"/>
    <w:rsid w:val="00CC7944"/>
    <w:rsid w:val="00CD094A"/>
    <w:rsid w:val="00CD1176"/>
    <w:rsid w:val="00CD1C68"/>
    <w:rsid w:val="00CD265D"/>
    <w:rsid w:val="00CD2C4E"/>
    <w:rsid w:val="00CD5AAD"/>
    <w:rsid w:val="00CD634F"/>
    <w:rsid w:val="00CE0CD4"/>
    <w:rsid w:val="00CE0CE0"/>
    <w:rsid w:val="00CE1084"/>
    <w:rsid w:val="00CE293C"/>
    <w:rsid w:val="00CE2B49"/>
    <w:rsid w:val="00CE3DB2"/>
    <w:rsid w:val="00CE4580"/>
    <w:rsid w:val="00CE4D95"/>
    <w:rsid w:val="00CE53F4"/>
    <w:rsid w:val="00CF0A8E"/>
    <w:rsid w:val="00CF20D1"/>
    <w:rsid w:val="00CF2357"/>
    <w:rsid w:val="00CF3D23"/>
    <w:rsid w:val="00CF4D2D"/>
    <w:rsid w:val="00CF4E99"/>
    <w:rsid w:val="00CF70CE"/>
    <w:rsid w:val="00CF7483"/>
    <w:rsid w:val="00CF78B4"/>
    <w:rsid w:val="00D001EE"/>
    <w:rsid w:val="00D01563"/>
    <w:rsid w:val="00D01834"/>
    <w:rsid w:val="00D02FD3"/>
    <w:rsid w:val="00D0372D"/>
    <w:rsid w:val="00D04444"/>
    <w:rsid w:val="00D05965"/>
    <w:rsid w:val="00D06181"/>
    <w:rsid w:val="00D06B4B"/>
    <w:rsid w:val="00D10266"/>
    <w:rsid w:val="00D1095C"/>
    <w:rsid w:val="00D11CF2"/>
    <w:rsid w:val="00D12269"/>
    <w:rsid w:val="00D12309"/>
    <w:rsid w:val="00D12415"/>
    <w:rsid w:val="00D1297D"/>
    <w:rsid w:val="00D12DF1"/>
    <w:rsid w:val="00D132C9"/>
    <w:rsid w:val="00D15383"/>
    <w:rsid w:val="00D177F5"/>
    <w:rsid w:val="00D17D52"/>
    <w:rsid w:val="00D2060B"/>
    <w:rsid w:val="00D20B0D"/>
    <w:rsid w:val="00D20C0C"/>
    <w:rsid w:val="00D2200C"/>
    <w:rsid w:val="00D24775"/>
    <w:rsid w:val="00D261F9"/>
    <w:rsid w:val="00D26C1C"/>
    <w:rsid w:val="00D27FC6"/>
    <w:rsid w:val="00D30336"/>
    <w:rsid w:val="00D3037C"/>
    <w:rsid w:val="00D30587"/>
    <w:rsid w:val="00D31BC9"/>
    <w:rsid w:val="00D320C5"/>
    <w:rsid w:val="00D3333F"/>
    <w:rsid w:val="00D33FCC"/>
    <w:rsid w:val="00D34594"/>
    <w:rsid w:val="00D34993"/>
    <w:rsid w:val="00D349D1"/>
    <w:rsid w:val="00D355C9"/>
    <w:rsid w:val="00D361E9"/>
    <w:rsid w:val="00D36914"/>
    <w:rsid w:val="00D37732"/>
    <w:rsid w:val="00D40E2D"/>
    <w:rsid w:val="00D412ED"/>
    <w:rsid w:val="00D415C1"/>
    <w:rsid w:val="00D41E68"/>
    <w:rsid w:val="00D41E8E"/>
    <w:rsid w:val="00D443D5"/>
    <w:rsid w:val="00D47283"/>
    <w:rsid w:val="00D47433"/>
    <w:rsid w:val="00D47B7F"/>
    <w:rsid w:val="00D507B6"/>
    <w:rsid w:val="00D5299D"/>
    <w:rsid w:val="00D52AA5"/>
    <w:rsid w:val="00D52BEA"/>
    <w:rsid w:val="00D52BF5"/>
    <w:rsid w:val="00D52CBC"/>
    <w:rsid w:val="00D543B2"/>
    <w:rsid w:val="00D55D5A"/>
    <w:rsid w:val="00D5680B"/>
    <w:rsid w:val="00D56818"/>
    <w:rsid w:val="00D604B3"/>
    <w:rsid w:val="00D62ADF"/>
    <w:rsid w:val="00D6361F"/>
    <w:rsid w:val="00D67976"/>
    <w:rsid w:val="00D70481"/>
    <w:rsid w:val="00D7081C"/>
    <w:rsid w:val="00D70FB6"/>
    <w:rsid w:val="00D71294"/>
    <w:rsid w:val="00D712F2"/>
    <w:rsid w:val="00D71E67"/>
    <w:rsid w:val="00D72917"/>
    <w:rsid w:val="00D73209"/>
    <w:rsid w:val="00D7321D"/>
    <w:rsid w:val="00D73764"/>
    <w:rsid w:val="00D753D1"/>
    <w:rsid w:val="00D76519"/>
    <w:rsid w:val="00D80212"/>
    <w:rsid w:val="00D80A3B"/>
    <w:rsid w:val="00D83979"/>
    <w:rsid w:val="00D84175"/>
    <w:rsid w:val="00D857BA"/>
    <w:rsid w:val="00D862E7"/>
    <w:rsid w:val="00D86CB7"/>
    <w:rsid w:val="00D875CF"/>
    <w:rsid w:val="00D90832"/>
    <w:rsid w:val="00D91272"/>
    <w:rsid w:val="00D914DC"/>
    <w:rsid w:val="00D93359"/>
    <w:rsid w:val="00D9515B"/>
    <w:rsid w:val="00D95260"/>
    <w:rsid w:val="00D95E4E"/>
    <w:rsid w:val="00D96A6F"/>
    <w:rsid w:val="00D97620"/>
    <w:rsid w:val="00D97DB6"/>
    <w:rsid w:val="00DA123F"/>
    <w:rsid w:val="00DA1A77"/>
    <w:rsid w:val="00DA281E"/>
    <w:rsid w:val="00DA510B"/>
    <w:rsid w:val="00DA68F7"/>
    <w:rsid w:val="00DB06FD"/>
    <w:rsid w:val="00DB4160"/>
    <w:rsid w:val="00DB471A"/>
    <w:rsid w:val="00DB63D8"/>
    <w:rsid w:val="00DB64FE"/>
    <w:rsid w:val="00DB6E40"/>
    <w:rsid w:val="00DB7692"/>
    <w:rsid w:val="00DB7C30"/>
    <w:rsid w:val="00DC007F"/>
    <w:rsid w:val="00DC2EE1"/>
    <w:rsid w:val="00DC5187"/>
    <w:rsid w:val="00DC58AF"/>
    <w:rsid w:val="00DD08AD"/>
    <w:rsid w:val="00DD110E"/>
    <w:rsid w:val="00DD18FB"/>
    <w:rsid w:val="00DD1B91"/>
    <w:rsid w:val="00DD4332"/>
    <w:rsid w:val="00DD7A98"/>
    <w:rsid w:val="00DD7E4D"/>
    <w:rsid w:val="00DE009F"/>
    <w:rsid w:val="00DE130F"/>
    <w:rsid w:val="00DE388A"/>
    <w:rsid w:val="00DE4E1F"/>
    <w:rsid w:val="00DE534A"/>
    <w:rsid w:val="00DE57DD"/>
    <w:rsid w:val="00DE6205"/>
    <w:rsid w:val="00DE6F20"/>
    <w:rsid w:val="00DE6FC9"/>
    <w:rsid w:val="00DF2B5F"/>
    <w:rsid w:val="00DF2CDB"/>
    <w:rsid w:val="00DF40D4"/>
    <w:rsid w:val="00DF421C"/>
    <w:rsid w:val="00DF48C0"/>
    <w:rsid w:val="00DF4A60"/>
    <w:rsid w:val="00DF553B"/>
    <w:rsid w:val="00DF5791"/>
    <w:rsid w:val="00DF6811"/>
    <w:rsid w:val="00E01253"/>
    <w:rsid w:val="00E018BC"/>
    <w:rsid w:val="00E02AA7"/>
    <w:rsid w:val="00E031C3"/>
    <w:rsid w:val="00E03CB5"/>
    <w:rsid w:val="00E05DB9"/>
    <w:rsid w:val="00E116B1"/>
    <w:rsid w:val="00E12C7A"/>
    <w:rsid w:val="00E133DA"/>
    <w:rsid w:val="00E14234"/>
    <w:rsid w:val="00E14A62"/>
    <w:rsid w:val="00E15DFF"/>
    <w:rsid w:val="00E1621B"/>
    <w:rsid w:val="00E203D5"/>
    <w:rsid w:val="00E213BF"/>
    <w:rsid w:val="00E2233D"/>
    <w:rsid w:val="00E231C5"/>
    <w:rsid w:val="00E23615"/>
    <w:rsid w:val="00E23D0C"/>
    <w:rsid w:val="00E2443B"/>
    <w:rsid w:val="00E25BBE"/>
    <w:rsid w:val="00E26EFE"/>
    <w:rsid w:val="00E306CB"/>
    <w:rsid w:val="00E30D4A"/>
    <w:rsid w:val="00E3243F"/>
    <w:rsid w:val="00E34349"/>
    <w:rsid w:val="00E35243"/>
    <w:rsid w:val="00E353BB"/>
    <w:rsid w:val="00E37761"/>
    <w:rsid w:val="00E37C7C"/>
    <w:rsid w:val="00E37DA4"/>
    <w:rsid w:val="00E40A9D"/>
    <w:rsid w:val="00E41364"/>
    <w:rsid w:val="00E4206C"/>
    <w:rsid w:val="00E4250C"/>
    <w:rsid w:val="00E42868"/>
    <w:rsid w:val="00E43B12"/>
    <w:rsid w:val="00E446B1"/>
    <w:rsid w:val="00E446BD"/>
    <w:rsid w:val="00E45E5B"/>
    <w:rsid w:val="00E469AF"/>
    <w:rsid w:val="00E47170"/>
    <w:rsid w:val="00E4720E"/>
    <w:rsid w:val="00E474BA"/>
    <w:rsid w:val="00E47788"/>
    <w:rsid w:val="00E50FEF"/>
    <w:rsid w:val="00E51AA1"/>
    <w:rsid w:val="00E52C62"/>
    <w:rsid w:val="00E536EE"/>
    <w:rsid w:val="00E55E2E"/>
    <w:rsid w:val="00E55F92"/>
    <w:rsid w:val="00E56AEB"/>
    <w:rsid w:val="00E57B8E"/>
    <w:rsid w:val="00E607AB"/>
    <w:rsid w:val="00E616D3"/>
    <w:rsid w:val="00E62834"/>
    <w:rsid w:val="00E6293E"/>
    <w:rsid w:val="00E635FB"/>
    <w:rsid w:val="00E64001"/>
    <w:rsid w:val="00E6688C"/>
    <w:rsid w:val="00E66B76"/>
    <w:rsid w:val="00E7006E"/>
    <w:rsid w:val="00E70173"/>
    <w:rsid w:val="00E70259"/>
    <w:rsid w:val="00E7338C"/>
    <w:rsid w:val="00E765A8"/>
    <w:rsid w:val="00E81704"/>
    <w:rsid w:val="00E81C7F"/>
    <w:rsid w:val="00E81FAF"/>
    <w:rsid w:val="00E82AD9"/>
    <w:rsid w:val="00E855D6"/>
    <w:rsid w:val="00E861C7"/>
    <w:rsid w:val="00E862E3"/>
    <w:rsid w:val="00E900C4"/>
    <w:rsid w:val="00E90A45"/>
    <w:rsid w:val="00E92E74"/>
    <w:rsid w:val="00E93649"/>
    <w:rsid w:val="00E94D5B"/>
    <w:rsid w:val="00E95457"/>
    <w:rsid w:val="00EA0D1C"/>
    <w:rsid w:val="00EA632A"/>
    <w:rsid w:val="00EA6BC3"/>
    <w:rsid w:val="00EA76A8"/>
    <w:rsid w:val="00EB04A9"/>
    <w:rsid w:val="00EB0EF3"/>
    <w:rsid w:val="00EB500D"/>
    <w:rsid w:val="00EB70CE"/>
    <w:rsid w:val="00EB7659"/>
    <w:rsid w:val="00EC063A"/>
    <w:rsid w:val="00EC192E"/>
    <w:rsid w:val="00EC1C1B"/>
    <w:rsid w:val="00EC21F0"/>
    <w:rsid w:val="00EC2A3C"/>
    <w:rsid w:val="00EC4AC2"/>
    <w:rsid w:val="00EC7018"/>
    <w:rsid w:val="00EC7175"/>
    <w:rsid w:val="00EC7217"/>
    <w:rsid w:val="00EC7239"/>
    <w:rsid w:val="00EC7CFE"/>
    <w:rsid w:val="00ED0D48"/>
    <w:rsid w:val="00ED48B9"/>
    <w:rsid w:val="00ED55A2"/>
    <w:rsid w:val="00ED6ACC"/>
    <w:rsid w:val="00ED7A25"/>
    <w:rsid w:val="00EE11DE"/>
    <w:rsid w:val="00EE16C4"/>
    <w:rsid w:val="00EE243D"/>
    <w:rsid w:val="00EE2A07"/>
    <w:rsid w:val="00EE3BC2"/>
    <w:rsid w:val="00EE3CB7"/>
    <w:rsid w:val="00EE45B0"/>
    <w:rsid w:val="00EE4F05"/>
    <w:rsid w:val="00EE5103"/>
    <w:rsid w:val="00EE7A48"/>
    <w:rsid w:val="00EF1B79"/>
    <w:rsid w:val="00EF227E"/>
    <w:rsid w:val="00EF25DE"/>
    <w:rsid w:val="00EF3156"/>
    <w:rsid w:val="00EF39B2"/>
    <w:rsid w:val="00EF49AC"/>
    <w:rsid w:val="00EF6208"/>
    <w:rsid w:val="00F00884"/>
    <w:rsid w:val="00F01DE0"/>
    <w:rsid w:val="00F051D5"/>
    <w:rsid w:val="00F05A1B"/>
    <w:rsid w:val="00F05BA8"/>
    <w:rsid w:val="00F05F6D"/>
    <w:rsid w:val="00F07459"/>
    <w:rsid w:val="00F10E1D"/>
    <w:rsid w:val="00F1267F"/>
    <w:rsid w:val="00F127FA"/>
    <w:rsid w:val="00F1385D"/>
    <w:rsid w:val="00F161E8"/>
    <w:rsid w:val="00F162C2"/>
    <w:rsid w:val="00F16BEA"/>
    <w:rsid w:val="00F16EB8"/>
    <w:rsid w:val="00F172E5"/>
    <w:rsid w:val="00F2158B"/>
    <w:rsid w:val="00F21690"/>
    <w:rsid w:val="00F2263C"/>
    <w:rsid w:val="00F23476"/>
    <w:rsid w:val="00F2378F"/>
    <w:rsid w:val="00F26D1B"/>
    <w:rsid w:val="00F27229"/>
    <w:rsid w:val="00F300DF"/>
    <w:rsid w:val="00F306EC"/>
    <w:rsid w:val="00F30F6F"/>
    <w:rsid w:val="00F3133F"/>
    <w:rsid w:val="00F3163C"/>
    <w:rsid w:val="00F31E7E"/>
    <w:rsid w:val="00F32F29"/>
    <w:rsid w:val="00F33DB9"/>
    <w:rsid w:val="00F36E99"/>
    <w:rsid w:val="00F401E0"/>
    <w:rsid w:val="00F43C17"/>
    <w:rsid w:val="00F44675"/>
    <w:rsid w:val="00F460D4"/>
    <w:rsid w:val="00F4670F"/>
    <w:rsid w:val="00F47924"/>
    <w:rsid w:val="00F50F9C"/>
    <w:rsid w:val="00F51079"/>
    <w:rsid w:val="00F51A71"/>
    <w:rsid w:val="00F539B2"/>
    <w:rsid w:val="00F540B0"/>
    <w:rsid w:val="00F54371"/>
    <w:rsid w:val="00F54EE7"/>
    <w:rsid w:val="00F554CF"/>
    <w:rsid w:val="00F5563B"/>
    <w:rsid w:val="00F55BBB"/>
    <w:rsid w:val="00F560AF"/>
    <w:rsid w:val="00F60C65"/>
    <w:rsid w:val="00F61659"/>
    <w:rsid w:val="00F625A7"/>
    <w:rsid w:val="00F63DBC"/>
    <w:rsid w:val="00F64A58"/>
    <w:rsid w:val="00F64CC8"/>
    <w:rsid w:val="00F659B5"/>
    <w:rsid w:val="00F65A91"/>
    <w:rsid w:val="00F66456"/>
    <w:rsid w:val="00F679AF"/>
    <w:rsid w:val="00F67A3F"/>
    <w:rsid w:val="00F67C0F"/>
    <w:rsid w:val="00F70662"/>
    <w:rsid w:val="00F7111A"/>
    <w:rsid w:val="00F71181"/>
    <w:rsid w:val="00F71A50"/>
    <w:rsid w:val="00F73723"/>
    <w:rsid w:val="00F73F4E"/>
    <w:rsid w:val="00F746D7"/>
    <w:rsid w:val="00F754AB"/>
    <w:rsid w:val="00F768E0"/>
    <w:rsid w:val="00F7693A"/>
    <w:rsid w:val="00F80598"/>
    <w:rsid w:val="00F82322"/>
    <w:rsid w:val="00F8265E"/>
    <w:rsid w:val="00F8368B"/>
    <w:rsid w:val="00F83BD0"/>
    <w:rsid w:val="00F85288"/>
    <w:rsid w:val="00F85324"/>
    <w:rsid w:val="00F86ACE"/>
    <w:rsid w:val="00F879FD"/>
    <w:rsid w:val="00F91228"/>
    <w:rsid w:val="00F923CE"/>
    <w:rsid w:val="00F92CB6"/>
    <w:rsid w:val="00F93952"/>
    <w:rsid w:val="00F95B32"/>
    <w:rsid w:val="00F97622"/>
    <w:rsid w:val="00FA0ADD"/>
    <w:rsid w:val="00FA1783"/>
    <w:rsid w:val="00FA3481"/>
    <w:rsid w:val="00FA3692"/>
    <w:rsid w:val="00FA4BB8"/>
    <w:rsid w:val="00FA5B9C"/>
    <w:rsid w:val="00FA5D24"/>
    <w:rsid w:val="00FB10DC"/>
    <w:rsid w:val="00FB16EF"/>
    <w:rsid w:val="00FB21BF"/>
    <w:rsid w:val="00FB27B0"/>
    <w:rsid w:val="00FB2A35"/>
    <w:rsid w:val="00FB3408"/>
    <w:rsid w:val="00FB3C2B"/>
    <w:rsid w:val="00FB62A8"/>
    <w:rsid w:val="00FB7E8A"/>
    <w:rsid w:val="00FC1C1E"/>
    <w:rsid w:val="00FC2665"/>
    <w:rsid w:val="00FC31C3"/>
    <w:rsid w:val="00FC3D20"/>
    <w:rsid w:val="00FC40C6"/>
    <w:rsid w:val="00FC5CC8"/>
    <w:rsid w:val="00FC64D9"/>
    <w:rsid w:val="00FC6848"/>
    <w:rsid w:val="00FD15F1"/>
    <w:rsid w:val="00FD5A30"/>
    <w:rsid w:val="00FD6B6E"/>
    <w:rsid w:val="00FE1112"/>
    <w:rsid w:val="00FE13B8"/>
    <w:rsid w:val="00FE16D4"/>
    <w:rsid w:val="00FE28CB"/>
    <w:rsid w:val="00FE361F"/>
    <w:rsid w:val="00FE37F7"/>
    <w:rsid w:val="00FE4015"/>
    <w:rsid w:val="00FE553A"/>
    <w:rsid w:val="00FE5DDE"/>
    <w:rsid w:val="00FF03DB"/>
    <w:rsid w:val="00FF174B"/>
    <w:rsid w:val="00FF1B08"/>
    <w:rsid w:val="00FF353B"/>
    <w:rsid w:val="00FF4070"/>
    <w:rsid w:val="00FF55D9"/>
    <w:rsid w:val="00FF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0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F73"/>
  </w:style>
  <w:style w:type="paragraph" w:styleId="Footer">
    <w:name w:val="footer"/>
    <w:basedOn w:val="Normal"/>
    <w:link w:val="FooterChar"/>
    <w:uiPriority w:val="99"/>
    <w:unhideWhenUsed/>
    <w:rsid w:val="007B0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0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F73"/>
  </w:style>
  <w:style w:type="paragraph" w:styleId="Footer">
    <w:name w:val="footer"/>
    <w:basedOn w:val="Normal"/>
    <w:link w:val="FooterChar"/>
    <w:uiPriority w:val="99"/>
    <w:unhideWhenUsed/>
    <w:rsid w:val="007B0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5D561A1E.dotm</Template>
  <TotalTime>15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 Williamson</dc:creator>
  <cp:lastModifiedBy>Jessica M Young</cp:lastModifiedBy>
  <cp:revision>4</cp:revision>
  <dcterms:created xsi:type="dcterms:W3CDTF">2015-08-21T20:05:00Z</dcterms:created>
  <dcterms:modified xsi:type="dcterms:W3CDTF">2015-08-28T21:34:00Z</dcterms:modified>
</cp:coreProperties>
</file>