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E68" w:rsidRDefault="00434E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AC82D" wp14:editId="6E9E420F">
                <wp:simplePos x="0" y="0"/>
                <wp:positionH relativeFrom="column">
                  <wp:posOffset>771525</wp:posOffset>
                </wp:positionH>
                <wp:positionV relativeFrom="paragraph">
                  <wp:posOffset>-509905</wp:posOffset>
                </wp:positionV>
                <wp:extent cx="1185545" cy="238125"/>
                <wp:effectExtent l="0" t="0" r="1460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586" w:rsidRPr="00FE3908" w:rsidRDefault="00F7558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E3908">
                              <w:rPr>
                                <w:b/>
                                <w:color w:val="FF0000"/>
                              </w:rPr>
                              <w:t>Attachment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75pt;margin-top:-40.15pt;width:93.3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">
                <v:textbox>
                  <w:txbxContent>
                    <w:p w:rsidR="00F75586" w:rsidRPr="00FE3908" w:rsidRDefault="00F75586">
                      <w:pPr>
                        <w:rPr>
                          <w:b/>
                          <w:color w:val="FF0000"/>
                        </w:rPr>
                      </w:pPr>
                      <w:r w:rsidRPr="00FE3908">
                        <w:rPr>
                          <w:b/>
                          <w:color w:val="FF0000"/>
                        </w:rPr>
                        <w:t>Attachment 4</w:t>
                      </w:r>
                    </w:p>
                  </w:txbxContent>
                </v:textbox>
              </v:shape>
            </w:pict>
          </mc:Fallback>
        </mc:AlternateContent>
      </w:r>
      <w:r w:rsidR="008A059B">
        <w:rPr>
          <w:noProof/>
        </w:rPr>
        <w:drawing>
          <wp:inline distT="0" distB="0" distL="0" distR="0" wp14:anchorId="604D64C5" wp14:editId="6A229ED3">
            <wp:extent cx="5943600" cy="53060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68" w:rsidRDefault="00213E1F">
      <w:r>
        <w:rPr>
          <w:noProof/>
        </w:rPr>
        <w:lastRenderedPageBreak/>
        <w:drawing>
          <wp:inline distT="0" distB="0" distL="0" distR="0" wp14:anchorId="51168E1B" wp14:editId="0E6A611D">
            <wp:extent cx="5943600" cy="3057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A9" w:rsidRDefault="004210AD">
      <w:r>
        <w:rPr>
          <w:noProof/>
        </w:rPr>
        <w:drawing>
          <wp:inline distT="0" distB="0" distL="0" distR="0">
            <wp:extent cx="5931535" cy="31565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AD" w:rsidRDefault="004210AD">
      <w:bookmarkStart w:id="0" w:name="_GoBack"/>
      <w:bookmarkEnd w:id="0"/>
      <w:r>
        <w:rPr>
          <w:noProof/>
        </w:rPr>
        <w:drawing>
          <wp:inline distT="0" distB="0" distL="0" distR="0">
            <wp:extent cx="5934075" cy="3219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73" w:rsidRDefault="003E4F42">
      <w:r>
        <w:rPr>
          <w:noProof/>
        </w:rPr>
        <w:drawing>
          <wp:inline distT="0" distB="0" distL="0" distR="0">
            <wp:extent cx="5915025" cy="4495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8F" w:rsidRDefault="00773A8F"/>
    <w:p w:rsidR="00773A8F" w:rsidRDefault="003E4F42">
      <w:r>
        <w:rPr>
          <w:noProof/>
        </w:rPr>
        <w:drawing>
          <wp:inline distT="0" distB="0" distL="0" distR="0">
            <wp:extent cx="5905500" cy="4562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8F" w:rsidRDefault="00773A8F"/>
    <w:p w:rsidR="001460A9" w:rsidRDefault="001460A9">
      <w:r>
        <w:rPr>
          <w:noProof/>
        </w:rPr>
        <w:drawing>
          <wp:inline distT="0" distB="0" distL="0" distR="0">
            <wp:extent cx="59055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39" w:rsidRDefault="00A4601D">
      <w:r>
        <w:rPr>
          <w:noProof/>
        </w:rPr>
        <w:drawing>
          <wp:inline distT="0" distB="0" distL="0" distR="0">
            <wp:extent cx="5800725" cy="3733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39" w:rsidRDefault="00737439"/>
    <w:p w:rsidR="00737439" w:rsidRDefault="003E4F42">
      <w:r>
        <w:rPr>
          <w:noProof/>
        </w:rPr>
        <w:drawing>
          <wp:inline distT="0" distB="0" distL="0" distR="0">
            <wp:extent cx="5867400" cy="403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9B" w:rsidRDefault="00210C9B"/>
    <w:p w:rsidR="00210C9B" w:rsidRDefault="00210C9B">
      <w:r>
        <w:rPr>
          <w:noProof/>
        </w:rPr>
        <w:drawing>
          <wp:inline distT="0" distB="0" distL="0" distR="0">
            <wp:extent cx="5943600" cy="3467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BC" w:rsidRDefault="00E86CBC"/>
    <w:p w:rsidR="00E86CBC" w:rsidRDefault="00E86CBC">
      <w:r>
        <w:rPr>
          <w:noProof/>
        </w:rPr>
        <w:drawing>
          <wp:inline distT="0" distB="0" distL="0" distR="0">
            <wp:extent cx="5934075" cy="6115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BC" w:rsidRDefault="00E86CBC"/>
    <w:p w:rsidR="00E86CBC" w:rsidRDefault="00E86CBC" w:rsidP="00E86CBC">
      <w:pPr>
        <w:rPr>
          <w:b/>
        </w:rPr>
      </w:pPr>
      <w:r w:rsidRPr="003E41C9">
        <w:rPr>
          <w:b/>
        </w:rPr>
        <w:t>NOTE ONLY ESTABLISHMENTS THAT SELECT RETAIL TRADE, WHOLESALE, MANUFACTURING WILL BE DIRECTED TO THIS SCREEN</w:t>
      </w:r>
    </w:p>
    <w:p w:rsidR="00E86CBC" w:rsidRDefault="003E4F42">
      <w:r>
        <w:rPr>
          <w:noProof/>
        </w:rPr>
        <w:drawing>
          <wp:inline distT="0" distB="0" distL="0" distR="0">
            <wp:extent cx="5924550" cy="3762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BC" w:rsidRDefault="00E86CBC"/>
    <w:p w:rsidR="00E86CBC" w:rsidRDefault="003E4F42">
      <w:r>
        <w:rPr>
          <w:noProof/>
        </w:rPr>
        <w:drawing>
          <wp:inline distT="0" distB="0" distL="0" distR="0">
            <wp:extent cx="5876925" cy="3695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BC" w:rsidRDefault="00E86CBC">
      <w:r>
        <w:rPr>
          <w:noProof/>
        </w:rPr>
        <w:drawing>
          <wp:inline distT="0" distB="0" distL="0" distR="0">
            <wp:extent cx="5934075" cy="2933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6B" w:rsidRDefault="00430A6B"/>
    <w:p w:rsidR="00430A6B" w:rsidRDefault="00430A6B"/>
    <w:p w:rsidR="00FE01A4" w:rsidRDefault="00A15AD6">
      <w:r>
        <w:rPr>
          <w:noProof/>
        </w:rPr>
        <w:drawing>
          <wp:inline distT="0" distB="0" distL="0" distR="0">
            <wp:extent cx="5943600" cy="3390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06" w:rsidRDefault="00F37106"/>
    <w:p w:rsidR="00F37106" w:rsidRDefault="00F37106">
      <w:r>
        <w:rPr>
          <w:noProof/>
        </w:rPr>
        <w:drawing>
          <wp:inline distT="0" distB="0" distL="0" distR="0">
            <wp:extent cx="5943600" cy="3028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06" w:rsidRDefault="00F37106"/>
    <w:p w:rsidR="00F37106" w:rsidRDefault="00F37106">
      <w:r>
        <w:rPr>
          <w:noProof/>
        </w:rPr>
        <w:drawing>
          <wp:inline distT="0" distB="0" distL="0" distR="0">
            <wp:extent cx="5934075" cy="3162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74" w:rsidRDefault="00903574"/>
    <w:p w:rsidR="00903574" w:rsidRDefault="00903574">
      <w:r>
        <w:rPr>
          <w:noProof/>
        </w:rPr>
        <w:drawing>
          <wp:inline distT="0" distB="0" distL="0" distR="0">
            <wp:extent cx="5934075" cy="36099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74" w:rsidRDefault="00903574"/>
    <w:p w:rsidR="00903574" w:rsidRDefault="00903574">
      <w:r>
        <w:rPr>
          <w:noProof/>
        </w:rPr>
        <w:drawing>
          <wp:inline distT="0" distB="0" distL="0" distR="0">
            <wp:extent cx="5943600" cy="3486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68" w:rsidRDefault="00434E68"/>
    <w:p w:rsidR="00434E68" w:rsidRDefault="00754AD6">
      <w:r>
        <w:rPr>
          <w:noProof/>
        </w:rPr>
        <w:drawing>
          <wp:inline distT="0" distB="0" distL="0" distR="0">
            <wp:extent cx="5934075" cy="2872105"/>
            <wp:effectExtent l="0" t="0" r="952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E6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586" w:rsidRDefault="00F75586" w:rsidP="009F2353">
      <w:pPr>
        <w:spacing w:after="0" w:line="240" w:lineRule="auto"/>
      </w:pPr>
      <w:r>
        <w:separator/>
      </w:r>
    </w:p>
  </w:endnote>
  <w:endnote w:type="continuationSeparator" w:id="0">
    <w:p w:rsidR="00F75586" w:rsidRDefault="00F75586" w:rsidP="009F2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586" w:rsidRDefault="00F755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586" w:rsidRDefault="00F755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586" w:rsidRDefault="00F755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586" w:rsidRDefault="00F75586" w:rsidP="009F2353">
      <w:pPr>
        <w:spacing w:after="0" w:line="240" w:lineRule="auto"/>
      </w:pPr>
      <w:r>
        <w:separator/>
      </w:r>
    </w:p>
  </w:footnote>
  <w:footnote w:type="continuationSeparator" w:id="0">
    <w:p w:rsidR="00F75586" w:rsidRDefault="00F75586" w:rsidP="009F2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586" w:rsidRDefault="00F755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209085"/>
      <w:docPartObj>
        <w:docPartGallery w:val="Page Numbers (Top of Page)"/>
        <w:docPartUnique/>
      </w:docPartObj>
    </w:sdtPr>
    <w:sdtEndPr/>
    <w:sdtContent>
      <w:p w:rsidR="00F75586" w:rsidRDefault="00F75586">
        <w:pPr>
          <w:pStyle w:val="Head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F72C9E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F72C9E">
          <w:rPr>
            <w:b/>
            <w:bCs/>
            <w:noProof/>
          </w:rPr>
          <w:t>13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F75586" w:rsidRDefault="00F7558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586" w:rsidRDefault="00F755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1A4"/>
    <w:rsid w:val="00033D96"/>
    <w:rsid w:val="00033F93"/>
    <w:rsid w:val="00054D38"/>
    <w:rsid w:val="000754C6"/>
    <w:rsid w:val="000A7AA8"/>
    <w:rsid w:val="000B7D53"/>
    <w:rsid w:val="000D5FF6"/>
    <w:rsid w:val="00122073"/>
    <w:rsid w:val="001460A9"/>
    <w:rsid w:val="00163F0A"/>
    <w:rsid w:val="00181F7B"/>
    <w:rsid w:val="00186696"/>
    <w:rsid w:val="00187662"/>
    <w:rsid w:val="001A346B"/>
    <w:rsid w:val="001C5CA7"/>
    <w:rsid w:val="001D62C8"/>
    <w:rsid w:val="001E021A"/>
    <w:rsid w:val="001E1DF9"/>
    <w:rsid w:val="00210C9B"/>
    <w:rsid w:val="00213E1F"/>
    <w:rsid w:val="00226BF1"/>
    <w:rsid w:val="002306DF"/>
    <w:rsid w:val="00232134"/>
    <w:rsid w:val="00250067"/>
    <w:rsid w:val="00252ADD"/>
    <w:rsid w:val="00274898"/>
    <w:rsid w:val="002A6BB6"/>
    <w:rsid w:val="00303278"/>
    <w:rsid w:val="003805BB"/>
    <w:rsid w:val="003B248C"/>
    <w:rsid w:val="003C0790"/>
    <w:rsid w:val="003D1F45"/>
    <w:rsid w:val="003E4F42"/>
    <w:rsid w:val="003F3536"/>
    <w:rsid w:val="00410AB3"/>
    <w:rsid w:val="004210AD"/>
    <w:rsid w:val="00430A6B"/>
    <w:rsid w:val="00434E68"/>
    <w:rsid w:val="0044186F"/>
    <w:rsid w:val="00463DF9"/>
    <w:rsid w:val="00485ED6"/>
    <w:rsid w:val="00490873"/>
    <w:rsid w:val="004C2A9A"/>
    <w:rsid w:val="004D00A3"/>
    <w:rsid w:val="004F5A56"/>
    <w:rsid w:val="00511708"/>
    <w:rsid w:val="00513553"/>
    <w:rsid w:val="005B750A"/>
    <w:rsid w:val="005F7A65"/>
    <w:rsid w:val="0060645D"/>
    <w:rsid w:val="00636F03"/>
    <w:rsid w:val="00641184"/>
    <w:rsid w:val="00677DE1"/>
    <w:rsid w:val="00691851"/>
    <w:rsid w:val="00697DB2"/>
    <w:rsid w:val="006E4299"/>
    <w:rsid w:val="00713AD8"/>
    <w:rsid w:val="007150C8"/>
    <w:rsid w:val="007341D1"/>
    <w:rsid w:val="00737439"/>
    <w:rsid w:val="00742A9F"/>
    <w:rsid w:val="0074600B"/>
    <w:rsid w:val="007534AC"/>
    <w:rsid w:val="00754AD6"/>
    <w:rsid w:val="00762488"/>
    <w:rsid w:val="00773A8F"/>
    <w:rsid w:val="007B4D84"/>
    <w:rsid w:val="007F29C3"/>
    <w:rsid w:val="0085118E"/>
    <w:rsid w:val="008546A3"/>
    <w:rsid w:val="00856A08"/>
    <w:rsid w:val="00860252"/>
    <w:rsid w:val="00862FF4"/>
    <w:rsid w:val="00877EDE"/>
    <w:rsid w:val="0088127F"/>
    <w:rsid w:val="008A059B"/>
    <w:rsid w:val="008F5868"/>
    <w:rsid w:val="00903574"/>
    <w:rsid w:val="00905A0D"/>
    <w:rsid w:val="00950634"/>
    <w:rsid w:val="00956AD1"/>
    <w:rsid w:val="00960375"/>
    <w:rsid w:val="009B5FCF"/>
    <w:rsid w:val="009F2353"/>
    <w:rsid w:val="00A15AD6"/>
    <w:rsid w:val="00A318F8"/>
    <w:rsid w:val="00A4601D"/>
    <w:rsid w:val="00A96BFB"/>
    <w:rsid w:val="00AB1999"/>
    <w:rsid w:val="00AC1593"/>
    <w:rsid w:val="00AF0435"/>
    <w:rsid w:val="00B22565"/>
    <w:rsid w:val="00B35F05"/>
    <w:rsid w:val="00B43D93"/>
    <w:rsid w:val="00B57527"/>
    <w:rsid w:val="00B61B91"/>
    <w:rsid w:val="00B8559B"/>
    <w:rsid w:val="00B8772D"/>
    <w:rsid w:val="00B95D2D"/>
    <w:rsid w:val="00BA38ED"/>
    <w:rsid w:val="00BC61A6"/>
    <w:rsid w:val="00BF1C0B"/>
    <w:rsid w:val="00C11EC1"/>
    <w:rsid w:val="00C447F3"/>
    <w:rsid w:val="00C44810"/>
    <w:rsid w:val="00C52FD4"/>
    <w:rsid w:val="00C61349"/>
    <w:rsid w:val="00C77501"/>
    <w:rsid w:val="00C93B12"/>
    <w:rsid w:val="00CD7AF1"/>
    <w:rsid w:val="00CE1D0B"/>
    <w:rsid w:val="00CF29C6"/>
    <w:rsid w:val="00D82819"/>
    <w:rsid w:val="00DB2B43"/>
    <w:rsid w:val="00DD1F6E"/>
    <w:rsid w:val="00E1398D"/>
    <w:rsid w:val="00E547C1"/>
    <w:rsid w:val="00E66127"/>
    <w:rsid w:val="00E71562"/>
    <w:rsid w:val="00E83ED2"/>
    <w:rsid w:val="00E86CBC"/>
    <w:rsid w:val="00E90863"/>
    <w:rsid w:val="00F34B25"/>
    <w:rsid w:val="00F37106"/>
    <w:rsid w:val="00F630AA"/>
    <w:rsid w:val="00F72C9E"/>
    <w:rsid w:val="00F75583"/>
    <w:rsid w:val="00F75586"/>
    <w:rsid w:val="00F81E25"/>
    <w:rsid w:val="00FE01A4"/>
    <w:rsid w:val="00FE3908"/>
    <w:rsid w:val="00FE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353"/>
  </w:style>
  <w:style w:type="paragraph" w:styleId="Footer">
    <w:name w:val="footer"/>
    <w:basedOn w:val="Normal"/>
    <w:link w:val="FooterChar"/>
    <w:uiPriority w:val="99"/>
    <w:unhideWhenUsed/>
    <w:rsid w:val="009F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3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353"/>
  </w:style>
  <w:style w:type="paragraph" w:styleId="Footer">
    <w:name w:val="footer"/>
    <w:basedOn w:val="Normal"/>
    <w:link w:val="FooterChar"/>
    <w:uiPriority w:val="99"/>
    <w:unhideWhenUsed/>
    <w:rsid w:val="009F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D3900E75</Template>
  <TotalTime>0</TotalTime>
  <Pages>13</Pages>
  <Words>24</Words>
  <Characters>139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 Tucker</dc:creator>
  <cp:lastModifiedBy>Scott P Handmaker</cp:lastModifiedBy>
  <cp:revision>2</cp:revision>
  <cp:lastPrinted>2015-08-26T20:46:00Z</cp:lastPrinted>
  <dcterms:created xsi:type="dcterms:W3CDTF">2015-09-28T13:36:00Z</dcterms:created>
  <dcterms:modified xsi:type="dcterms:W3CDTF">2015-09-28T13:36:00Z</dcterms:modified>
</cp:coreProperties>
</file>