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Attachment 2</w:t>
      </w: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7BEA" w:rsidRDefault="00557BEA" w:rsidP="00557BE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Partner Web Survey</w:t>
      </w:r>
      <w:bookmarkStart w:id="0" w:name="_GoBack"/>
      <w:bookmarkEnd w:id="0"/>
    </w:p>
    <w:p w:rsidR="00557BEA" w:rsidRDefault="00557BEA" w:rsidP="00557BEA">
      <w:pPr>
        <w:rPr>
          <w:rFonts w:ascii="Garamond" w:hAnsi="Garamond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00697" w:rsidRDefault="001D37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0D2D08" wp14:editId="695732B7">
            <wp:extent cx="5943600" cy="51771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59" w:rsidRDefault="002A5957">
      <w:r>
        <w:rPr>
          <w:noProof/>
        </w:rPr>
        <w:lastRenderedPageBreak/>
        <w:drawing>
          <wp:inline distT="0" distB="0" distL="0" distR="0" wp14:anchorId="15CA4217" wp14:editId="6D69FBBC">
            <wp:extent cx="5943600" cy="642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0B" w:rsidRDefault="00106E0B"/>
    <w:p w:rsidR="00647633" w:rsidRDefault="00647633">
      <w:r>
        <w:rPr>
          <w:noProof/>
        </w:rPr>
        <w:lastRenderedPageBreak/>
        <w:drawing>
          <wp:inline distT="0" distB="0" distL="0" distR="0" wp14:anchorId="3C16FE3F" wp14:editId="6758C934">
            <wp:extent cx="5943600" cy="3775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33" w:rsidRDefault="00647633"/>
    <w:p w:rsidR="00647633" w:rsidRDefault="00647633">
      <w:r>
        <w:rPr>
          <w:noProof/>
        </w:rPr>
        <w:lastRenderedPageBreak/>
        <w:drawing>
          <wp:inline distT="0" distB="0" distL="0" distR="0" wp14:anchorId="737BC71B" wp14:editId="486A0608">
            <wp:extent cx="5943600" cy="45440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33" w:rsidRDefault="00647633"/>
    <w:p w:rsidR="00647633" w:rsidRDefault="00647633"/>
    <w:p w:rsidR="00647633" w:rsidRDefault="00647633">
      <w:r>
        <w:rPr>
          <w:noProof/>
        </w:rPr>
        <w:lastRenderedPageBreak/>
        <w:drawing>
          <wp:inline distT="0" distB="0" distL="0" distR="0" wp14:anchorId="1DC92646" wp14:editId="233A0AA0">
            <wp:extent cx="5943600" cy="3127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33" w:rsidRDefault="00647633"/>
    <w:p w:rsidR="00647633" w:rsidRDefault="00647633"/>
    <w:p w:rsidR="00647633" w:rsidRDefault="00647633"/>
    <w:p w:rsidR="00647633" w:rsidRDefault="00647633"/>
    <w:p w:rsidR="00647633" w:rsidRDefault="00647633"/>
    <w:p w:rsidR="00647633" w:rsidRDefault="00647633"/>
    <w:p w:rsidR="00647633" w:rsidRDefault="00647633">
      <w:r>
        <w:rPr>
          <w:noProof/>
        </w:rPr>
        <w:lastRenderedPageBreak/>
        <w:drawing>
          <wp:inline distT="0" distB="0" distL="0" distR="0" wp14:anchorId="1A7A5740" wp14:editId="7DF41D3C">
            <wp:extent cx="5943600" cy="3305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62" w:rsidRDefault="00873F62"/>
    <w:p w:rsidR="00873F62" w:rsidRDefault="00873F62"/>
    <w:p w:rsidR="00873F62" w:rsidRDefault="00873F62"/>
    <w:p w:rsidR="00873F62" w:rsidRDefault="00873F62"/>
    <w:p w:rsidR="00873F62" w:rsidRDefault="00873F62"/>
    <w:p w:rsidR="00873F62" w:rsidRDefault="00873F62">
      <w:r>
        <w:rPr>
          <w:noProof/>
        </w:rPr>
        <w:lastRenderedPageBreak/>
        <w:drawing>
          <wp:inline distT="0" distB="0" distL="0" distR="0" wp14:anchorId="58ED5F42" wp14:editId="44476BE0">
            <wp:extent cx="59436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AA" w:rsidRDefault="003307AA"/>
    <w:p w:rsidR="003307AA" w:rsidRDefault="003307AA"/>
    <w:p w:rsidR="003307AA" w:rsidRDefault="003307AA"/>
    <w:p w:rsidR="003307AA" w:rsidRDefault="003307AA"/>
    <w:p w:rsidR="003307AA" w:rsidRDefault="003307AA"/>
    <w:p w:rsidR="003307AA" w:rsidRDefault="003307AA"/>
    <w:p w:rsidR="003307AA" w:rsidRDefault="003307AA">
      <w:r>
        <w:rPr>
          <w:noProof/>
        </w:rPr>
        <w:lastRenderedPageBreak/>
        <w:drawing>
          <wp:inline distT="0" distB="0" distL="0" distR="0" wp14:anchorId="4F5EC6F2" wp14:editId="4BC10772">
            <wp:extent cx="5943600" cy="3181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56" w:rsidRDefault="00485D56"/>
    <w:p w:rsidR="00485D56" w:rsidRDefault="00485D56"/>
    <w:p w:rsidR="00485D56" w:rsidRDefault="00485D56"/>
    <w:p w:rsidR="00485D56" w:rsidRDefault="00485D56">
      <w:r>
        <w:rPr>
          <w:noProof/>
        </w:rPr>
        <w:lastRenderedPageBreak/>
        <w:drawing>
          <wp:inline distT="0" distB="0" distL="0" distR="0" wp14:anchorId="4D880D67" wp14:editId="2C452826">
            <wp:extent cx="5943600" cy="40043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38" w:rsidRDefault="00160E38"/>
    <w:p w:rsidR="00160E38" w:rsidRDefault="00160E38"/>
    <w:p w:rsidR="00160E38" w:rsidRDefault="00160E38"/>
    <w:p w:rsidR="00160E38" w:rsidRDefault="00160E38">
      <w:r>
        <w:rPr>
          <w:noProof/>
        </w:rPr>
        <w:lastRenderedPageBreak/>
        <w:drawing>
          <wp:inline distT="0" distB="0" distL="0" distR="0" wp14:anchorId="3A6A0844" wp14:editId="775BDBBF">
            <wp:extent cx="5943600" cy="4237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25" w:rsidRDefault="008F0725"/>
    <w:p w:rsidR="008F0725" w:rsidRDefault="008F0725">
      <w:r>
        <w:rPr>
          <w:noProof/>
        </w:rPr>
        <w:lastRenderedPageBreak/>
        <w:drawing>
          <wp:inline distT="0" distB="0" distL="0" distR="0" wp14:anchorId="1C738BC8" wp14:editId="207163F4">
            <wp:extent cx="5943600" cy="39992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34" w:rsidRDefault="00511634"/>
    <w:p w:rsidR="00511634" w:rsidRDefault="00511634">
      <w:r>
        <w:rPr>
          <w:noProof/>
        </w:rPr>
        <w:lastRenderedPageBreak/>
        <w:drawing>
          <wp:inline distT="0" distB="0" distL="0" distR="0" wp14:anchorId="6ED2BD7D" wp14:editId="438459CA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FC" w:rsidRDefault="006401FC"/>
    <w:p w:rsidR="006401FC" w:rsidRDefault="006401FC">
      <w:r>
        <w:rPr>
          <w:noProof/>
        </w:rPr>
        <w:lastRenderedPageBreak/>
        <w:drawing>
          <wp:inline distT="0" distB="0" distL="0" distR="0" wp14:anchorId="3B2440E0" wp14:editId="4F3A094B">
            <wp:extent cx="5943600" cy="40278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B3" w:rsidRDefault="00DE2CB3"/>
    <w:p w:rsidR="00DE2CB3" w:rsidRDefault="00DE2CB3">
      <w:r>
        <w:rPr>
          <w:noProof/>
        </w:rPr>
        <w:lastRenderedPageBreak/>
        <w:drawing>
          <wp:inline distT="0" distB="0" distL="0" distR="0" wp14:anchorId="3EE416D1" wp14:editId="36642777">
            <wp:extent cx="5943600" cy="3812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6E" w:rsidRDefault="005C666E">
      <w:r>
        <w:rPr>
          <w:noProof/>
        </w:rPr>
        <w:lastRenderedPageBreak/>
        <w:drawing>
          <wp:inline distT="0" distB="0" distL="0" distR="0" wp14:anchorId="439E2F64" wp14:editId="08B432F5">
            <wp:extent cx="5943600" cy="4599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48" w:rsidRDefault="00625548"/>
    <w:p w:rsidR="00625548" w:rsidRDefault="00625548"/>
    <w:p w:rsidR="00625548" w:rsidRDefault="00625548"/>
    <w:p w:rsidR="005C666E" w:rsidRDefault="00625548">
      <w:r>
        <w:rPr>
          <w:noProof/>
        </w:rPr>
        <w:lastRenderedPageBreak/>
        <w:drawing>
          <wp:inline distT="0" distB="0" distL="0" distR="0" wp14:anchorId="590E073E" wp14:editId="4021811D">
            <wp:extent cx="5943600" cy="2667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0C" w:rsidRDefault="0083320C"/>
    <w:p w:rsidR="0083320C" w:rsidRDefault="0083320C"/>
    <w:p w:rsidR="0083320C" w:rsidRDefault="0083320C"/>
    <w:p w:rsidR="0083320C" w:rsidRDefault="0083320C"/>
    <w:p w:rsidR="0083320C" w:rsidRDefault="0083320C"/>
    <w:p w:rsidR="0083320C" w:rsidRDefault="0083320C"/>
    <w:p w:rsidR="0083320C" w:rsidRDefault="0083320C"/>
    <w:p w:rsidR="0083320C" w:rsidRDefault="0083320C"/>
    <w:p w:rsidR="0083320C" w:rsidRDefault="0083320C">
      <w:r>
        <w:rPr>
          <w:noProof/>
        </w:rPr>
        <w:lastRenderedPageBreak/>
        <w:drawing>
          <wp:inline distT="0" distB="0" distL="0" distR="0" wp14:anchorId="033082C0" wp14:editId="57C99009">
            <wp:extent cx="5943600" cy="29438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AF" w:rsidRDefault="008B77AF"/>
    <w:p w:rsidR="008B77AF" w:rsidRDefault="008B77AF"/>
    <w:p w:rsidR="008B77AF" w:rsidRDefault="008B77AF"/>
    <w:p w:rsidR="00FB26D9" w:rsidRDefault="00FB26D9"/>
    <w:p w:rsidR="00FB26D9" w:rsidRDefault="00DC78BF">
      <w:r>
        <w:rPr>
          <w:noProof/>
        </w:rPr>
        <w:lastRenderedPageBreak/>
        <w:drawing>
          <wp:inline distT="0" distB="0" distL="0" distR="0" wp14:anchorId="56DCFE27" wp14:editId="2C0E2F0A">
            <wp:extent cx="5943600" cy="462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AB" w:rsidRDefault="005B4EAB"/>
    <w:p w:rsidR="005B4EAB" w:rsidRDefault="005B4EAB">
      <w:r>
        <w:rPr>
          <w:noProof/>
        </w:rPr>
        <w:lastRenderedPageBreak/>
        <w:drawing>
          <wp:inline distT="0" distB="0" distL="0" distR="0" wp14:anchorId="66BBA1BC" wp14:editId="5E67A33F">
            <wp:extent cx="5943600" cy="4156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8C" w:rsidRDefault="00355E8C"/>
    <w:p w:rsidR="00355E8C" w:rsidRDefault="00355E8C"/>
    <w:p w:rsidR="00355E8C" w:rsidRDefault="00355E8C"/>
    <w:p w:rsidR="00355E8C" w:rsidRDefault="00355E8C">
      <w:r>
        <w:rPr>
          <w:noProof/>
        </w:rPr>
        <w:lastRenderedPageBreak/>
        <w:drawing>
          <wp:inline distT="0" distB="0" distL="0" distR="0" wp14:anchorId="7F7E6D63" wp14:editId="70DED4B3">
            <wp:extent cx="5943600" cy="32321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E2" w:rsidRDefault="00B327E2"/>
    <w:p w:rsidR="00B327E2" w:rsidRDefault="00B327E2"/>
    <w:p w:rsidR="00B327E2" w:rsidRDefault="00B327E2"/>
    <w:p w:rsidR="00B327E2" w:rsidRDefault="00B327E2"/>
    <w:p w:rsidR="00B327E2" w:rsidRDefault="00B327E2"/>
    <w:p w:rsidR="00B327E2" w:rsidRDefault="00B327E2"/>
    <w:p w:rsidR="00B327E2" w:rsidRDefault="00B327E2"/>
    <w:p w:rsidR="00B327E2" w:rsidRDefault="00B327E2">
      <w:r>
        <w:rPr>
          <w:noProof/>
        </w:rPr>
        <w:lastRenderedPageBreak/>
        <w:drawing>
          <wp:inline distT="0" distB="0" distL="0" distR="0" wp14:anchorId="14BDF83E" wp14:editId="4942758C">
            <wp:extent cx="5943600" cy="2820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FD" w:rsidRDefault="006213FD"/>
    <w:p w:rsidR="006213FD" w:rsidRDefault="006213FD"/>
    <w:p w:rsidR="006213FD" w:rsidRDefault="006213FD"/>
    <w:p w:rsidR="006213FD" w:rsidRDefault="006213FD"/>
    <w:p w:rsidR="006213FD" w:rsidRDefault="006213FD"/>
    <w:p w:rsidR="006213FD" w:rsidRDefault="006213FD"/>
    <w:p w:rsidR="006213FD" w:rsidRDefault="006213FD">
      <w:r>
        <w:rPr>
          <w:noProof/>
        </w:rPr>
        <w:lastRenderedPageBreak/>
        <w:drawing>
          <wp:inline distT="0" distB="0" distL="0" distR="0" wp14:anchorId="40A38C14" wp14:editId="25CA522E">
            <wp:extent cx="5943600" cy="41516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F5" w:rsidRDefault="00013FF5"/>
    <w:p w:rsidR="00013FF5" w:rsidRDefault="00013FF5">
      <w:r>
        <w:rPr>
          <w:noProof/>
        </w:rPr>
        <w:lastRenderedPageBreak/>
        <w:drawing>
          <wp:inline distT="0" distB="0" distL="0" distR="0" wp14:anchorId="223BF733" wp14:editId="6710521A">
            <wp:extent cx="5943600" cy="40652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FD" w:rsidRDefault="00B31CFD"/>
    <w:p w:rsidR="00B31CFD" w:rsidRDefault="00B31CFD"/>
    <w:p w:rsidR="00B31CFD" w:rsidRDefault="00B31CFD"/>
    <w:p w:rsidR="00B31CFD" w:rsidRDefault="00B31CFD"/>
    <w:p w:rsidR="00B31CFD" w:rsidRDefault="00B31CFD"/>
    <w:p w:rsidR="00B31CFD" w:rsidRDefault="00B31CFD">
      <w:r>
        <w:rPr>
          <w:noProof/>
        </w:rPr>
        <w:lastRenderedPageBreak/>
        <w:drawing>
          <wp:inline distT="0" distB="0" distL="0" distR="0" wp14:anchorId="73BACDDC" wp14:editId="1D0C0BE1">
            <wp:extent cx="5943600" cy="26968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A43" w:rsidRDefault="00415A43"/>
    <w:p w:rsidR="00415A43" w:rsidRDefault="00415A43"/>
    <w:p w:rsidR="00415A43" w:rsidRDefault="00415A43"/>
    <w:p w:rsidR="00415A43" w:rsidRDefault="00415A43"/>
    <w:p w:rsidR="00415A43" w:rsidRDefault="00415A43"/>
    <w:p w:rsidR="00415A43" w:rsidRDefault="00415A43"/>
    <w:p w:rsidR="00415A43" w:rsidRDefault="00415A43"/>
    <w:p w:rsidR="00415A43" w:rsidRDefault="00415A43"/>
    <w:p w:rsidR="00415A43" w:rsidRDefault="00415A43">
      <w:r>
        <w:rPr>
          <w:noProof/>
        </w:rPr>
        <w:lastRenderedPageBreak/>
        <w:drawing>
          <wp:inline distT="0" distB="0" distL="0" distR="0" wp14:anchorId="0A5E78C5" wp14:editId="5E2864BC">
            <wp:extent cx="5943600" cy="28301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30" w:rsidRDefault="006F6230"/>
    <w:p w:rsidR="006F6230" w:rsidRDefault="006F6230"/>
    <w:p w:rsidR="006F6230" w:rsidRDefault="006F6230"/>
    <w:p w:rsidR="006F6230" w:rsidRDefault="006F6230"/>
    <w:p w:rsidR="006F6230" w:rsidRDefault="006F6230"/>
    <w:p w:rsidR="006F6230" w:rsidRDefault="006F6230"/>
    <w:p w:rsidR="006F6230" w:rsidRDefault="006F6230"/>
    <w:p w:rsidR="006F6230" w:rsidRDefault="006F6230"/>
    <w:p w:rsidR="006F6230" w:rsidRDefault="006F6230"/>
    <w:p w:rsidR="006F6230" w:rsidRDefault="006F6230">
      <w:r>
        <w:rPr>
          <w:noProof/>
        </w:rPr>
        <w:lastRenderedPageBreak/>
        <w:drawing>
          <wp:inline distT="0" distB="0" distL="0" distR="0" wp14:anchorId="359BDC97" wp14:editId="08EF80F5">
            <wp:extent cx="5943600" cy="2616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6A" w:rsidRDefault="000D306A"/>
    <w:p w:rsidR="000D306A" w:rsidRDefault="000D306A"/>
    <w:p w:rsidR="000D306A" w:rsidRDefault="000D306A"/>
    <w:p w:rsidR="000D306A" w:rsidRDefault="000D306A"/>
    <w:p w:rsidR="000D306A" w:rsidRDefault="000D306A"/>
    <w:p w:rsidR="000D306A" w:rsidRDefault="000D306A"/>
    <w:p w:rsidR="00AD65FF" w:rsidRDefault="00AD65FF">
      <w:pPr>
        <w:rPr>
          <w:noProof/>
        </w:rPr>
      </w:pPr>
    </w:p>
    <w:p w:rsidR="00AD65FF" w:rsidRDefault="00AD65FF">
      <w:pPr>
        <w:rPr>
          <w:noProof/>
        </w:rPr>
      </w:pPr>
    </w:p>
    <w:p w:rsidR="00AD65FF" w:rsidRDefault="00AD65FF">
      <w:pPr>
        <w:rPr>
          <w:noProof/>
        </w:rPr>
      </w:pPr>
    </w:p>
    <w:p w:rsidR="000D306A" w:rsidRDefault="000D306A">
      <w:r>
        <w:rPr>
          <w:noProof/>
        </w:rPr>
        <w:lastRenderedPageBreak/>
        <w:drawing>
          <wp:inline distT="0" distB="0" distL="0" distR="0" wp14:anchorId="4818F862" wp14:editId="20157BF9">
            <wp:extent cx="5943600" cy="3872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/>
    <w:p w:rsidR="00AD65FF" w:rsidRDefault="00AD65FF">
      <w:r>
        <w:rPr>
          <w:noProof/>
        </w:rPr>
        <w:lastRenderedPageBreak/>
        <w:drawing>
          <wp:inline distT="0" distB="0" distL="0" distR="0" wp14:anchorId="22B65369" wp14:editId="2EF9442B">
            <wp:extent cx="5943600" cy="31369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697" w:rsidRDefault="00400697" w:rsidP="00400697">
      <w:pPr>
        <w:spacing w:after="0" w:line="240" w:lineRule="auto"/>
      </w:pPr>
      <w:r>
        <w:separator/>
      </w:r>
    </w:p>
  </w:endnote>
  <w:endnote w:type="continuationSeparator" w:id="0">
    <w:p w:rsidR="00400697" w:rsidRDefault="00400697" w:rsidP="0040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697" w:rsidRDefault="00400697" w:rsidP="00400697">
      <w:pPr>
        <w:spacing w:after="0" w:line="240" w:lineRule="auto"/>
      </w:pPr>
      <w:r>
        <w:separator/>
      </w:r>
    </w:p>
  </w:footnote>
  <w:footnote w:type="continuationSeparator" w:id="0">
    <w:p w:rsidR="00400697" w:rsidRDefault="00400697" w:rsidP="00400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957"/>
    <w:rsid w:val="00013FF5"/>
    <w:rsid w:val="000D306A"/>
    <w:rsid w:val="00106E0B"/>
    <w:rsid w:val="00160E38"/>
    <w:rsid w:val="001D3757"/>
    <w:rsid w:val="002A5957"/>
    <w:rsid w:val="003307AA"/>
    <w:rsid w:val="00355E8C"/>
    <w:rsid w:val="00400697"/>
    <w:rsid w:val="00415A43"/>
    <w:rsid w:val="00485D56"/>
    <w:rsid w:val="00511634"/>
    <w:rsid w:val="00557BEA"/>
    <w:rsid w:val="005B4EAB"/>
    <w:rsid w:val="005C666E"/>
    <w:rsid w:val="006213FD"/>
    <w:rsid w:val="00625548"/>
    <w:rsid w:val="006401FC"/>
    <w:rsid w:val="00647633"/>
    <w:rsid w:val="006E1859"/>
    <w:rsid w:val="006F6230"/>
    <w:rsid w:val="0083320C"/>
    <w:rsid w:val="00873F62"/>
    <w:rsid w:val="008B77AF"/>
    <w:rsid w:val="008F0725"/>
    <w:rsid w:val="00AD65FF"/>
    <w:rsid w:val="00B31CFD"/>
    <w:rsid w:val="00B327E2"/>
    <w:rsid w:val="00DC78BF"/>
    <w:rsid w:val="00DE2CB3"/>
    <w:rsid w:val="00FB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9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697"/>
  </w:style>
  <w:style w:type="paragraph" w:styleId="Footer">
    <w:name w:val="footer"/>
    <w:basedOn w:val="Normal"/>
    <w:link w:val="FooterChar"/>
    <w:uiPriority w:val="99"/>
    <w:unhideWhenUsed/>
    <w:rsid w:val="0040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9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697"/>
  </w:style>
  <w:style w:type="paragraph" w:styleId="Footer">
    <w:name w:val="footer"/>
    <w:basedOn w:val="Normal"/>
    <w:link w:val="FooterChar"/>
    <w:uiPriority w:val="99"/>
    <w:unhideWhenUsed/>
    <w:rsid w:val="0040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171ABD43.dotm</Template>
  <TotalTime>22</TotalTime>
  <Pages>29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Valentine Polii</dc:creator>
  <cp:lastModifiedBy>Henry Tran</cp:lastModifiedBy>
  <cp:revision>30</cp:revision>
  <dcterms:created xsi:type="dcterms:W3CDTF">2015-08-18T19:34:00Z</dcterms:created>
  <dcterms:modified xsi:type="dcterms:W3CDTF">2015-08-19T15:41:00Z</dcterms:modified>
</cp:coreProperties>
</file>