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28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Pr="00325F07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Attachment 1</w:t>
      </w:r>
    </w:p>
    <w:p w:rsidR="00DB1328" w:rsidRPr="00325F07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DB1328" w:rsidRPr="00325F07" w:rsidRDefault="00DB1328" w:rsidP="00DB13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PI </w:t>
      </w:r>
      <w:r>
        <w:rPr>
          <w:rFonts w:ascii="Times New Roman" w:hAnsi="Times New Roman"/>
          <w:b/>
          <w:sz w:val="40"/>
          <w:szCs w:val="40"/>
        </w:rPr>
        <w:t>Web Survey</w:t>
      </w:r>
      <w:bookmarkStart w:id="0" w:name="_GoBack"/>
      <w:bookmarkEnd w:id="0"/>
    </w:p>
    <w:p w:rsidR="00DB1328" w:rsidRDefault="00DB1328" w:rsidP="00DB132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5ACA" w:rsidRDefault="00C20721">
      <w:r>
        <w:rPr>
          <w:noProof/>
        </w:rPr>
        <w:lastRenderedPageBreak/>
        <w:drawing>
          <wp:inline distT="0" distB="0" distL="0" distR="0" wp14:anchorId="0576C6BD" wp14:editId="38B2F03E">
            <wp:extent cx="5943600" cy="5177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AA" w:rsidRDefault="007F5EAA"/>
    <w:p w:rsidR="007F5EAA" w:rsidRDefault="00F462C2">
      <w:r>
        <w:rPr>
          <w:noProof/>
        </w:rPr>
        <w:lastRenderedPageBreak/>
        <w:drawing>
          <wp:inline distT="0" distB="0" distL="0" distR="0" wp14:anchorId="2D94BC35" wp14:editId="479BA464">
            <wp:extent cx="5943600" cy="51752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57" w:rsidRDefault="00EB6457">
      <w:r>
        <w:rPr>
          <w:noProof/>
        </w:rPr>
        <w:lastRenderedPageBreak/>
        <w:drawing>
          <wp:inline distT="0" distB="0" distL="0" distR="0" wp14:anchorId="4849B436" wp14:editId="04EBFF0F">
            <wp:extent cx="5943600" cy="4382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57" w:rsidRDefault="00EB6457"/>
    <w:p w:rsidR="00EB6457" w:rsidRDefault="00EB6457"/>
    <w:p w:rsidR="00EB6457" w:rsidRDefault="00EB6457"/>
    <w:p w:rsidR="00EB6457" w:rsidRDefault="00EB6457">
      <w:r>
        <w:rPr>
          <w:noProof/>
        </w:rPr>
        <w:lastRenderedPageBreak/>
        <w:drawing>
          <wp:inline distT="0" distB="0" distL="0" distR="0" wp14:anchorId="1D0E2722" wp14:editId="6D094981">
            <wp:extent cx="5943600" cy="3009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57" w:rsidRDefault="00EB6457"/>
    <w:p w:rsidR="00EB6457" w:rsidRDefault="00EB6457"/>
    <w:p w:rsidR="00EB6457" w:rsidRDefault="00EB6457"/>
    <w:p w:rsidR="00EB6457" w:rsidRDefault="00EB6457"/>
    <w:p w:rsidR="00EB6457" w:rsidRDefault="00EB6457">
      <w:r>
        <w:rPr>
          <w:noProof/>
        </w:rPr>
        <w:lastRenderedPageBreak/>
        <w:drawing>
          <wp:inline distT="0" distB="0" distL="0" distR="0" wp14:anchorId="27FF2605" wp14:editId="6B1D2E97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57" w:rsidRDefault="00EB6457"/>
    <w:p w:rsidR="00EB6457" w:rsidRDefault="00EB6457"/>
    <w:p w:rsidR="00EB6457" w:rsidRDefault="00EB6457"/>
    <w:p w:rsidR="00EB6457" w:rsidRDefault="006B4A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19F122" wp14:editId="38E28DFB">
            <wp:extent cx="5777760" cy="3716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776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80" w:rsidRDefault="00FD08E7">
      <w:r>
        <w:rPr>
          <w:noProof/>
        </w:rPr>
        <w:drawing>
          <wp:inline distT="0" distB="0" distL="0" distR="0" wp14:anchorId="62874D7D" wp14:editId="5DF7C2EA">
            <wp:extent cx="5516195" cy="428625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349" cy="42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21" w:rsidRDefault="0028261E">
      <w:r>
        <w:rPr>
          <w:noProof/>
        </w:rPr>
        <w:lastRenderedPageBreak/>
        <w:drawing>
          <wp:inline distT="0" distB="0" distL="0" distR="0" wp14:anchorId="35C99996" wp14:editId="6E4ECBEB">
            <wp:extent cx="5943600" cy="284353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65" w:rsidRDefault="00650565"/>
    <w:p w:rsidR="00650565" w:rsidRDefault="00650565"/>
    <w:p w:rsidR="00650565" w:rsidRDefault="00650565"/>
    <w:p w:rsidR="00650565" w:rsidRDefault="00650565"/>
    <w:p w:rsidR="00650565" w:rsidRDefault="00650565"/>
    <w:p w:rsidR="00650565" w:rsidRDefault="00650565"/>
    <w:p w:rsidR="00650565" w:rsidRDefault="00650565"/>
    <w:p w:rsidR="00650565" w:rsidRDefault="00650565"/>
    <w:p w:rsidR="00650565" w:rsidRDefault="00650565">
      <w:r>
        <w:rPr>
          <w:noProof/>
        </w:rPr>
        <w:lastRenderedPageBreak/>
        <w:drawing>
          <wp:inline distT="0" distB="0" distL="0" distR="0" wp14:anchorId="04A2F1C0" wp14:editId="60B0A877">
            <wp:extent cx="5943600" cy="2921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7D" w:rsidRDefault="00413D7D"/>
    <w:p w:rsidR="00413D7D" w:rsidRDefault="00413D7D"/>
    <w:p w:rsidR="00413D7D" w:rsidRDefault="00413D7D"/>
    <w:p w:rsidR="00413D7D" w:rsidRDefault="00413D7D"/>
    <w:p w:rsidR="0028261E" w:rsidRDefault="0028261E"/>
    <w:p w:rsidR="00413D7D" w:rsidRDefault="00413D7D"/>
    <w:p w:rsidR="00413D7D" w:rsidRDefault="00413D7D"/>
    <w:p w:rsidR="00413D7D" w:rsidRDefault="0028261E">
      <w:r>
        <w:rPr>
          <w:noProof/>
        </w:rPr>
        <w:lastRenderedPageBreak/>
        <w:drawing>
          <wp:inline distT="0" distB="0" distL="0" distR="0" wp14:anchorId="51A830F4" wp14:editId="608C095A">
            <wp:extent cx="5943600" cy="3195955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1E02F9">
      <w:r>
        <w:rPr>
          <w:noProof/>
        </w:rPr>
        <w:lastRenderedPageBreak/>
        <w:drawing>
          <wp:inline distT="0" distB="0" distL="0" distR="0" wp14:anchorId="18B7319E" wp14:editId="16ACF943">
            <wp:extent cx="5943600" cy="472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8A6DCB">
      <w:r>
        <w:rPr>
          <w:noProof/>
        </w:rPr>
        <w:lastRenderedPageBreak/>
        <w:drawing>
          <wp:inline distT="0" distB="0" distL="0" distR="0" wp14:anchorId="5D4DF44D" wp14:editId="6F76CCAF">
            <wp:extent cx="5943600" cy="377761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1E02F9">
      <w:r>
        <w:br w:type="page"/>
      </w:r>
    </w:p>
    <w:p w:rsidR="001E02F9" w:rsidRDefault="001E02F9">
      <w:r>
        <w:rPr>
          <w:noProof/>
        </w:rPr>
        <w:lastRenderedPageBreak/>
        <w:drawing>
          <wp:inline distT="0" distB="0" distL="0" distR="0" wp14:anchorId="4C94DCD9" wp14:editId="6227770D">
            <wp:extent cx="5943600" cy="3397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1E02F9"/>
    <w:p w:rsidR="001E02F9" w:rsidRDefault="001E02F9"/>
    <w:p w:rsidR="001E02F9" w:rsidRDefault="001E02F9">
      <w:r>
        <w:rPr>
          <w:noProof/>
        </w:rPr>
        <w:lastRenderedPageBreak/>
        <w:drawing>
          <wp:inline distT="0" distB="0" distL="0" distR="0" wp14:anchorId="5FAAABFE" wp14:editId="3F9697AC">
            <wp:extent cx="5943600" cy="4173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1E02F9"/>
    <w:p w:rsidR="001E02F9" w:rsidRDefault="001E02F9"/>
    <w:p w:rsidR="001E02F9" w:rsidRDefault="001E02F9">
      <w:r>
        <w:rPr>
          <w:noProof/>
        </w:rPr>
        <w:lastRenderedPageBreak/>
        <w:drawing>
          <wp:inline distT="0" distB="0" distL="0" distR="0" wp14:anchorId="3E7041E6" wp14:editId="5FE2A725">
            <wp:extent cx="5943600" cy="31407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F9" w:rsidRDefault="001E02F9"/>
    <w:p w:rsidR="001E02F9" w:rsidRDefault="001E02F9"/>
    <w:p w:rsidR="001E02F9" w:rsidRDefault="001E02F9"/>
    <w:p w:rsidR="001E02F9" w:rsidRDefault="001E02F9"/>
    <w:p w:rsidR="001E02F9" w:rsidRDefault="001E02F9">
      <w:r>
        <w:rPr>
          <w:noProof/>
        </w:rPr>
        <w:lastRenderedPageBreak/>
        <w:drawing>
          <wp:inline distT="0" distB="0" distL="0" distR="0" wp14:anchorId="5A670B67" wp14:editId="33336A3F">
            <wp:extent cx="5943600" cy="45827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2B803568" wp14:editId="05E8DF02">
            <wp:extent cx="5943600" cy="2960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452FC3" w:rsidRDefault="00452FC3"/>
    <w:p w:rsidR="00C50906" w:rsidRDefault="00C50906"/>
    <w:p w:rsidR="00C50906" w:rsidRDefault="00C50906"/>
    <w:p w:rsidR="00C50906" w:rsidRDefault="00C50906"/>
    <w:p w:rsidR="00C50906" w:rsidRDefault="00452FC3">
      <w:r>
        <w:rPr>
          <w:noProof/>
        </w:rPr>
        <w:lastRenderedPageBreak/>
        <w:drawing>
          <wp:inline distT="0" distB="0" distL="0" distR="0" wp14:anchorId="4608C092" wp14:editId="52572C47">
            <wp:extent cx="5943600" cy="31635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53E3D6F8" wp14:editId="7B20EF99">
            <wp:extent cx="5943600" cy="47390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93778E">
      <w:r>
        <w:rPr>
          <w:noProof/>
        </w:rPr>
        <w:lastRenderedPageBreak/>
        <w:drawing>
          <wp:inline distT="0" distB="0" distL="0" distR="0" wp14:anchorId="4112EABF" wp14:editId="4705A2BE">
            <wp:extent cx="5943600" cy="38131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372B610C" wp14:editId="39ABAD1C">
            <wp:extent cx="5943600" cy="3419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79733519" wp14:editId="5FE09BE1">
            <wp:extent cx="5943600" cy="42710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1F74CC56" wp14:editId="0C8625D0">
            <wp:extent cx="5943600" cy="30416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6A40EE7C" wp14:editId="13A39055">
            <wp:extent cx="5943600" cy="44977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42746256" wp14:editId="3F837ED1">
            <wp:extent cx="5943600" cy="3057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470DAC">
      <w:r>
        <w:rPr>
          <w:noProof/>
        </w:rPr>
        <w:lastRenderedPageBreak/>
        <w:drawing>
          <wp:inline distT="0" distB="0" distL="0" distR="0" wp14:anchorId="0E54E59C" wp14:editId="1D96352F">
            <wp:extent cx="5943600" cy="322453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7B63FBEE" wp14:editId="00C6FCD1">
            <wp:extent cx="5943600" cy="46983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723082">
      <w:r>
        <w:rPr>
          <w:noProof/>
        </w:rPr>
        <w:lastRenderedPageBreak/>
        <w:drawing>
          <wp:inline distT="0" distB="0" distL="0" distR="0" wp14:anchorId="52A534DD" wp14:editId="3CF37AF3">
            <wp:extent cx="5943600" cy="3937000"/>
            <wp:effectExtent l="0" t="0" r="0" b="6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57FC65BB" wp14:editId="54B6A11D">
            <wp:extent cx="5943600" cy="35636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513C4C33" wp14:editId="6EBAFB9A">
            <wp:extent cx="5943600" cy="42405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21BCB223" wp14:editId="398C0222">
            <wp:extent cx="5943600" cy="30505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05C64C3B" wp14:editId="19E01EDF">
            <wp:extent cx="5943600" cy="44373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>
      <w:r>
        <w:rPr>
          <w:noProof/>
        </w:rPr>
        <w:lastRenderedPageBreak/>
        <w:drawing>
          <wp:inline distT="0" distB="0" distL="0" distR="0" wp14:anchorId="0DBB0306" wp14:editId="08EA5971">
            <wp:extent cx="5943600" cy="29190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C50906" w:rsidRDefault="00C50906"/>
    <w:p w:rsidR="009D61A8" w:rsidRDefault="009D61A8"/>
    <w:p w:rsidR="009D61A8" w:rsidRDefault="009D61A8"/>
    <w:p w:rsidR="009D61A8" w:rsidRDefault="009D61A8"/>
    <w:p w:rsidR="00C50906" w:rsidRDefault="00721E67">
      <w:r>
        <w:rPr>
          <w:noProof/>
        </w:rPr>
        <w:lastRenderedPageBreak/>
        <w:drawing>
          <wp:inline distT="0" distB="0" distL="0" distR="0" wp14:anchorId="6ADB8EA4" wp14:editId="205AA4AC">
            <wp:extent cx="5943600" cy="315849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A8" w:rsidRDefault="009D61A8"/>
    <w:p w:rsidR="009D61A8" w:rsidRDefault="009D61A8"/>
    <w:p w:rsidR="009D61A8" w:rsidRDefault="009D61A8"/>
    <w:p w:rsidR="009D61A8" w:rsidRDefault="009D61A8"/>
    <w:p w:rsidR="009D61A8" w:rsidRDefault="009D61A8">
      <w:r>
        <w:rPr>
          <w:noProof/>
        </w:rPr>
        <w:lastRenderedPageBreak/>
        <w:drawing>
          <wp:inline distT="0" distB="0" distL="0" distR="0" wp14:anchorId="627D48B2" wp14:editId="662F3F9F">
            <wp:extent cx="5943600" cy="46945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95" w:rsidRDefault="00653C95"/>
    <w:p w:rsidR="00653C95" w:rsidRDefault="00653C95"/>
    <w:p w:rsidR="004006FB" w:rsidRDefault="004006FB">
      <w:pPr>
        <w:rPr>
          <w:noProof/>
        </w:rPr>
      </w:pPr>
    </w:p>
    <w:p w:rsidR="004006FB" w:rsidRDefault="004006FB">
      <w:pPr>
        <w:rPr>
          <w:noProof/>
        </w:rPr>
      </w:pPr>
    </w:p>
    <w:p w:rsidR="00653C95" w:rsidRDefault="00FC6674">
      <w:r>
        <w:rPr>
          <w:noProof/>
        </w:rPr>
        <w:lastRenderedPageBreak/>
        <w:drawing>
          <wp:inline distT="0" distB="0" distL="0" distR="0" wp14:anchorId="0A1D8E4D" wp14:editId="40CE16E8">
            <wp:extent cx="5943600" cy="389382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FB" w:rsidRDefault="004006FB"/>
    <w:p w:rsidR="004006FB" w:rsidRDefault="004006FB"/>
    <w:p w:rsidR="004006FB" w:rsidRDefault="004006FB"/>
    <w:p w:rsidR="004006FB" w:rsidRDefault="004006FB">
      <w:r>
        <w:rPr>
          <w:noProof/>
        </w:rPr>
        <w:lastRenderedPageBreak/>
        <w:drawing>
          <wp:inline distT="0" distB="0" distL="0" distR="0" wp14:anchorId="7EC8AB41" wp14:editId="064BC6D9">
            <wp:extent cx="5943600" cy="34778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9A" w:rsidRDefault="0016189A"/>
    <w:p w:rsidR="0016189A" w:rsidRDefault="0016189A">
      <w:r>
        <w:rPr>
          <w:noProof/>
        </w:rPr>
        <w:lastRenderedPageBreak/>
        <w:drawing>
          <wp:inline distT="0" distB="0" distL="0" distR="0" wp14:anchorId="27C0A56A" wp14:editId="43096691">
            <wp:extent cx="5943600" cy="4349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9A" w:rsidRDefault="0016189A"/>
    <w:p w:rsidR="0016189A" w:rsidRDefault="0016189A"/>
    <w:p w:rsidR="0016189A" w:rsidRDefault="0016189A">
      <w:r>
        <w:rPr>
          <w:noProof/>
        </w:rPr>
        <w:lastRenderedPageBreak/>
        <w:drawing>
          <wp:inline distT="0" distB="0" distL="0" distR="0" wp14:anchorId="26788F6D" wp14:editId="2BA8D104">
            <wp:extent cx="5943600" cy="31102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F" w:rsidRDefault="0079753F"/>
    <w:p w:rsidR="0079753F" w:rsidRDefault="0079753F"/>
    <w:p w:rsidR="0079753F" w:rsidRDefault="0079753F">
      <w:r>
        <w:rPr>
          <w:noProof/>
        </w:rPr>
        <w:lastRenderedPageBreak/>
        <w:drawing>
          <wp:inline distT="0" distB="0" distL="0" distR="0" wp14:anchorId="1BD3E0E6" wp14:editId="25169730">
            <wp:extent cx="5943600" cy="44519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F" w:rsidRDefault="0079753F"/>
    <w:p w:rsidR="0079753F" w:rsidRDefault="0079753F"/>
    <w:p w:rsidR="0079753F" w:rsidRDefault="0079753F"/>
    <w:p w:rsidR="0079753F" w:rsidRDefault="0079753F">
      <w:r>
        <w:rPr>
          <w:noProof/>
        </w:rPr>
        <w:lastRenderedPageBreak/>
        <w:drawing>
          <wp:inline distT="0" distB="0" distL="0" distR="0" wp14:anchorId="6E5674CA" wp14:editId="66DAFA08">
            <wp:extent cx="5943600" cy="30549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F" w:rsidRDefault="0079753F"/>
    <w:p w:rsidR="0079753F" w:rsidRDefault="0079753F"/>
    <w:p w:rsidR="0079753F" w:rsidRDefault="0079753F"/>
    <w:p w:rsidR="0079753F" w:rsidRDefault="0079753F"/>
    <w:p w:rsidR="0010638B" w:rsidRDefault="0010638B"/>
    <w:p w:rsidR="0079753F" w:rsidRDefault="0079753F"/>
    <w:p w:rsidR="0079753F" w:rsidRDefault="0010638B">
      <w:r>
        <w:rPr>
          <w:noProof/>
        </w:rPr>
        <w:lastRenderedPageBreak/>
        <w:drawing>
          <wp:inline distT="0" distB="0" distL="0" distR="0" wp14:anchorId="5CAC38C0" wp14:editId="56D0F483">
            <wp:extent cx="5943600" cy="32575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C3" w:rsidRDefault="000706C3"/>
    <w:p w:rsidR="000706C3" w:rsidRDefault="000706C3"/>
    <w:p w:rsidR="000706C3" w:rsidRDefault="000706C3"/>
    <w:p w:rsidR="000706C3" w:rsidRDefault="000706C3">
      <w:r>
        <w:rPr>
          <w:noProof/>
        </w:rPr>
        <w:lastRenderedPageBreak/>
        <w:drawing>
          <wp:inline distT="0" distB="0" distL="0" distR="0" wp14:anchorId="728B2846" wp14:editId="6C7ADEBC">
            <wp:extent cx="5943600" cy="47205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41" w:rsidRDefault="006B1DC2">
      <w:r>
        <w:rPr>
          <w:noProof/>
        </w:rPr>
        <w:lastRenderedPageBreak/>
        <w:drawing>
          <wp:inline distT="0" distB="0" distL="0" distR="0" wp14:anchorId="10014168" wp14:editId="27D5597D">
            <wp:extent cx="5943600" cy="385508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41" w:rsidRDefault="00A47041"/>
    <w:p w:rsidR="00A47041" w:rsidRDefault="00A47041"/>
    <w:p w:rsidR="00907113" w:rsidRDefault="00907113"/>
    <w:p w:rsidR="00A47041" w:rsidRDefault="00A47041">
      <w:r>
        <w:rPr>
          <w:noProof/>
        </w:rPr>
        <w:lastRenderedPageBreak/>
        <w:drawing>
          <wp:inline distT="0" distB="0" distL="0" distR="0" wp14:anchorId="06C2D611" wp14:editId="02CE2F2F">
            <wp:extent cx="5943600" cy="35636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41" w:rsidRDefault="00A47041"/>
    <w:p w:rsidR="00A47041" w:rsidRDefault="00A47041"/>
    <w:p w:rsidR="00A47041" w:rsidRDefault="00A47041"/>
    <w:p w:rsidR="00A47041" w:rsidRDefault="00A47041"/>
    <w:p w:rsidR="00A47041" w:rsidRDefault="00046F21">
      <w:r>
        <w:rPr>
          <w:noProof/>
        </w:rPr>
        <w:lastRenderedPageBreak/>
        <w:drawing>
          <wp:inline distT="0" distB="0" distL="0" distR="0" wp14:anchorId="41CAAF7D" wp14:editId="79EBFAE3">
            <wp:extent cx="5943600" cy="422592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21" w:rsidRDefault="00046F21"/>
    <w:p w:rsidR="00046F21" w:rsidRDefault="00046F21"/>
    <w:p w:rsidR="00046F21" w:rsidRDefault="00046F21"/>
    <w:p w:rsidR="00046F21" w:rsidRDefault="008C753A">
      <w:r>
        <w:rPr>
          <w:noProof/>
        </w:rPr>
        <w:lastRenderedPageBreak/>
        <w:drawing>
          <wp:inline distT="0" distB="0" distL="0" distR="0" wp14:anchorId="101D2224" wp14:editId="1BE81579">
            <wp:extent cx="5943600" cy="31743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32" w:rsidRDefault="00117E32"/>
    <w:p w:rsidR="00117E32" w:rsidRDefault="00117E32"/>
    <w:p w:rsidR="00117E32" w:rsidRDefault="00117E32"/>
    <w:p w:rsidR="00117E32" w:rsidRDefault="00117E32"/>
    <w:p w:rsidR="00117E32" w:rsidRDefault="00117E32">
      <w:r>
        <w:rPr>
          <w:noProof/>
        </w:rPr>
        <w:lastRenderedPageBreak/>
        <w:drawing>
          <wp:inline distT="0" distB="0" distL="0" distR="0" wp14:anchorId="7C2F0708" wp14:editId="7BA6D824">
            <wp:extent cx="5943600" cy="4441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409" w:rsidRDefault="00D81409"/>
    <w:p w:rsidR="00D81409" w:rsidRDefault="00D81409"/>
    <w:p w:rsidR="00D81409" w:rsidRDefault="00D81409"/>
    <w:p w:rsidR="00D81409" w:rsidRDefault="00D81409"/>
    <w:p w:rsidR="00D81409" w:rsidRDefault="00D81409">
      <w:r>
        <w:rPr>
          <w:noProof/>
        </w:rPr>
        <w:lastRenderedPageBreak/>
        <w:drawing>
          <wp:inline distT="0" distB="0" distL="0" distR="0" wp14:anchorId="7CEA1D6F" wp14:editId="60A68207">
            <wp:extent cx="5943600" cy="30784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F5" w:rsidRDefault="007C61F5"/>
    <w:p w:rsidR="007C61F5" w:rsidRDefault="007C61F5"/>
    <w:p w:rsidR="007C61F5" w:rsidRDefault="007C61F5"/>
    <w:p w:rsidR="007C61F5" w:rsidRDefault="007C61F5"/>
    <w:p w:rsidR="00782B09" w:rsidRDefault="00782B09"/>
    <w:p w:rsidR="007C61F5" w:rsidRDefault="007C61F5"/>
    <w:p w:rsidR="007C61F5" w:rsidRDefault="00782B09">
      <w:r>
        <w:rPr>
          <w:noProof/>
        </w:rPr>
        <w:lastRenderedPageBreak/>
        <w:drawing>
          <wp:inline distT="0" distB="0" distL="0" distR="0" wp14:anchorId="288BC3E0" wp14:editId="60396D24">
            <wp:extent cx="5943600" cy="32854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08" w:rsidRDefault="00A92F08"/>
    <w:p w:rsidR="00A92F08" w:rsidRDefault="00A92F08"/>
    <w:p w:rsidR="00A92F08" w:rsidRDefault="00A92F08"/>
    <w:p w:rsidR="00A92F08" w:rsidRDefault="00A92F08"/>
    <w:p w:rsidR="00A92F08" w:rsidRDefault="00A92F08"/>
    <w:p w:rsidR="00A92F08" w:rsidRDefault="00A92F08">
      <w:r>
        <w:rPr>
          <w:noProof/>
        </w:rPr>
        <w:lastRenderedPageBreak/>
        <w:drawing>
          <wp:inline distT="0" distB="0" distL="0" distR="0" wp14:anchorId="3A8D7FE2" wp14:editId="278C7610">
            <wp:extent cx="5943600" cy="46793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31" w:rsidRDefault="00BF7031"/>
    <w:p w:rsidR="00BF7031" w:rsidRDefault="00BF7031"/>
    <w:p w:rsidR="00BF7031" w:rsidRDefault="00BF7031"/>
    <w:p w:rsidR="00BF7031" w:rsidRDefault="00BF7031"/>
    <w:p w:rsidR="00BF7031" w:rsidRDefault="00BF7031"/>
    <w:p w:rsidR="00BF7031" w:rsidRDefault="00DC555C">
      <w:r>
        <w:rPr>
          <w:noProof/>
        </w:rPr>
        <w:lastRenderedPageBreak/>
        <w:drawing>
          <wp:inline distT="0" distB="0" distL="0" distR="0" wp14:anchorId="05EEA5EC" wp14:editId="0ED1DF5B">
            <wp:extent cx="5943600" cy="381254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E9" w:rsidRDefault="001540E9"/>
    <w:p w:rsidR="001540E9" w:rsidRDefault="001540E9"/>
    <w:p w:rsidR="001540E9" w:rsidRDefault="001540E9"/>
    <w:p w:rsidR="001540E9" w:rsidRDefault="001540E9"/>
    <w:p w:rsidR="001540E9" w:rsidRDefault="001540E9"/>
    <w:p w:rsidR="001540E9" w:rsidRDefault="001540E9"/>
    <w:p w:rsidR="001540E9" w:rsidRDefault="001540E9"/>
    <w:p w:rsidR="001540E9" w:rsidRDefault="001540E9">
      <w:r>
        <w:rPr>
          <w:noProof/>
        </w:rPr>
        <w:lastRenderedPageBreak/>
        <w:drawing>
          <wp:inline distT="0" distB="0" distL="0" distR="0" wp14:anchorId="3E280AA2" wp14:editId="0D75F1A8">
            <wp:extent cx="5943600" cy="35204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65" w:rsidRDefault="005F4765"/>
    <w:p w:rsidR="005F4765" w:rsidRDefault="005F4765"/>
    <w:p w:rsidR="005F4765" w:rsidRDefault="005F4765"/>
    <w:p w:rsidR="005F4765" w:rsidRDefault="005F4765"/>
    <w:p w:rsidR="005F4765" w:rsidRDefault="005F4765">
      <w:r>
        <w:rPr>
          <w:noProof/>
        </w:rPr>
        <w:lastRenderedPageBreak/>
        <w:drawing>
          <wp:inline distT="0" distB="0" distL="0" distR="0" wp14:anchorId="7C66AD99" wp14:editId="769652E8">
            <wp:extent cx="5943600" cy="454723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50" w:rsidRDefault="009D4050"/>
    <w:p w:rsidR="009D4050" w:rsidRDefault="009D4050"/>
    <w:p w:rsidR="009D4050" w:rsidRDefault="009D4050">
      <w:r>
        <w:rPr>
          <w:noProof/>
        </w:rPr>
        <w:lastRenderedPageBreak/>
        <w:drawing>
          <wp:inline distT="0" distB="0" distL="0" distR="0" wp14:anchorId="2955C000" wp14:editId="4D338041">
            <wp:extent cx="5943600" cy="302133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BB" w:rsidRDefault="00CC51BB"/>
    <w:p w:rsidR="00CC51BB" w:rsidRDefault="00CC51BB"/>
    <w:p w:rsidR="00CC51BB" w:rsidRDefault="00CC51BB"/>
    <w:p w:rsidR="00CC51BB" w:rsidRDefault="00CC51BB">
      <w:r>
        <w:rPr>
          <w:noProof/>
        </w:rPr>
        <w:lastRenderedPageBreak/>
        <w:drawing>
          <wp:inline distT="0" distB="0" distL="0" distR="0" wp14:anchorId="4A3A6737" wp14:editId="5198AA4C">
            <wp:extent cx="5943600" cy="4572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D" w:rsidRDefault="004E4AED"/>
    <w:p w:rsidR="004E4AED" w:rsidRDefault="004E4AED"/>
    <w:p w:rsidR="004E4AED" w:rsidRDefault="004E4AED">
      <w:r>
        <w:rPr>
          <w:noProof/>
        </w:rPr>
        <w:lastRenderedPageBreak/>
        <w:drawing>
          <wp:inline distT="0" distB="0" distL="0" distR="0" wp14:anchorId="47683FAB" wp14:editId="371F13CC">
            <wp:extent cx="5943600" cy="31661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7B" w:rsidRDefault="00845A7B"/>
    <w:p w:rsidR="00845A7B" w:rsidRDefault="00845A7B"/>
    <w:p w:rsidR="00845A7B" w:rsidRDefault="00845A7B"/>
    <w:p w:rsidR="00845A7B" w:rsidRDefault="00845A7B"/>
    <w:p w:rsidR="00845A7B" w:rsidRDefault="00845A7B"/>
    <w:p w:rsidR="00845A7B" w:rsidRDefault="00845A7B"/>
    <w:p w:rsidR="00845A7B" w:rsidRDefault="00C00B7E">
      <w:r>
        <w:rPr>
          <w:noProof/>
        </w:rPr>
        <w:lastRenderedPageBreak/>
        <w:drawing>
          <wp:inline distT="0" distB="0" distL="0" distR="0" wp14:anchorId="5CAD60E0" wp14:editId="4C27B860">
            <wp:extent cx="5943600" cy="3179445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7B" w:rsidRDefault="0034147B"/>
    <w:p w:rsidR="0034147B" w:rsidRDefault="0034147B"/>
    <w:p w:rsidR="0034147B" w:rsidRDefault="0034147B">
      <w:r>
        <w:rPr>
          <w:noProof/>
        </w:rPr>
        <w:lastRenderedPageBreak/>
        <w:drawing>
          <wp:inline distT="0" distB="0" distL="0" distR="0" wp14:anchorId="3ED92334" wp14:editId="17B69F5C">
            <wp:extent cx="5943600" cy="4622165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25" w:rsidRDefault="005A3C25"/>
    <w:p w:rsidR="005A3C25" w:rsidRDefault="005A3C25"/>
    <w:p w:rsidR="005A3C25" w:rsidRDefault="000212E2">
      <w:r>
        <w:rPr>
          <w:noProof/>
        </w:rPr>
        <w:lastRenderedPageBreak/>
        <w:drawing>
          <wp:inline distT="0" distB="0" distL="0" distR="0" wp14:anchorId="608F40F7" wp14:editId="39D7CCE5">
            <wp:extent cx="5943600" cy="389318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E1" w:rsidRDefault="00F95EE1"/>
    <w:p w:rsidR="00F95EE1" w:rsidRDefault="00F95EE1"/>
    <w:p w:rsidR="00F95EE1" w:rsidRDefault="00F95EE1"/>
    <w:p w:rsidR="00F95EE1" w:rsidRDefault="00F95EE1">
      <w:r>
        <w:rPr>
          <w:noProof/>
        </w:rPr>
        <w:lastRenderedPageBreak/>
        <w:drawing>
          <wp:inline distT="0" distB="0" distL="0" distR="0" wp14:anchorId="691C383E" wp14:editId="65788E58">
            <wp:extent cx="5943600" cy="33407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F6" w:rsidRDefault="000353F6"/>
    <w:p w:rsidR="000353F6" w:rsidRDefault="000353F6"/>
    <w:p w:rsidR="000353F6" w:rsidRDefault="000353F6"/>
    <w:p w:rsidR="000353F6" w:rsidRDefault="000353F6"/>
    <w:p w:rsidR="000353F6" w:rsidRDefault="000353F6">
      <w:r>
        <w:rPr>
          <w:noProof/>
        </w:rPr>
        <w:lastRenderedPageBreak/>
        <w:drawing>
          <wp:inline distT="0" distB="0" distL="0" distR="0" wp14:anchorId="077881F7" wp14:editId="43042D47">
            <wp:extent cx="5943600" cy="437324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16" w:rsidRDefault="003A6A16"/>
    <w:p w:rsidR="003A6A16" w:rsidRDefault="003A6A16"/>
    <w:p w:rsidR="003A6A16" w:rsidRDefault="003A6A16">
      <w:r>
        <w:rPr>
          <w:noProof/>
        </w:rPr>
        <w:lastRenderedPageBreak/>
        <w:drawing>
          <wp:inline distT="0" distB="0" distL="0" distR="0" wp14:anchorId="04114685" wp14:editId="0AB66D01">
            <wp:extent cx="5943600" cy="308038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4C" w:rsidRDefault="0010574C"/>
    <w:p w:rsidR="0010574C" w:rsidRDefault="0010574C"/>
    <w:p w:rsidR="0010574C" w:rsidRDefault="0010574C"/>
    <w:p w:rsidR="0010574C" w:rsidRDefault="0010574C"/>
    <w:p w:rsidR="0010574C" w:rsidRDefault="0010574C">
      <w:r>
        <w:rPr>
          <w:noProof/>
        </w:rPr>
        <w:lastRenderedPageBreak/>
        <w:drawing>
          <wp:inline distT="0" distB="0" distL="0" distR="0" wp14:anchorId="114EF45F" wp14:editId="637FA116">
            <wp:extent cx="5943600" cy="44208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EA" w:rsidRDefault="000272EA"/>
    <w:p w:rsidR="000272EA" w:rsidRDefault="000272EA"/>
    <w:p w:rsidR="000272EA" w:rsidRDefault="000272EA"/>
    <w:p w:rsidR="000272EA" w:rsidRDefault="000272EA">
      <w:r>
        <w:rPr>
          <w:noProof/>
        </w:rPr>
        <w:lastRenderedPageBreak/>
        <w:drawing>
          <wp:inline distT="0" distB="0" distL="0" distR="0" wp14:anchorId="23ED3133" wp14:editId="2C251B1B">
            <wp:extent cx="5943600" cy="299021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A5" w:rsidRDefault="009264A5"/>
    <w:p w:rsidR="009264A5" w:rsidRDefault="009264A5"/>
    <w:p w:rsidR="00CA5A73" w:rsidRDefault="00CA5A73"/>
    <w:p w:rsidR="00CA5A73" w:rsidRDefault="00CA5A73"/>
    <w:p w:rsidR="00CA5A73" w:rsidRDefault="00CA5A73"/>
    <w:p w:rsidR="0098219F" w:rsidRDefault="0098219F"/>
    <w:p w:rsidR="00CA5A73" w:rsidRDefault="00CA5A73"/>
    <w:p w:rsidR="009264A5" w:rsidRDefault="0098219F">
      <w:r>
        <w:rPr>
          <w:noProof/>
        </w:rPr>
        <w:lastRenderedPageBreak/>
        <w:drawing>
          <wp:inline distT="0" distB="0" distL="0" distR="0" wp14:anchorId="4BEFBA48" wp14:editId="56162E5A">
            <wp:extent cx="5943600" cy="31261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/>
    <w:p w:rsidR="00CA5A73" w:rsidRDefault="00CA5A73"/>
    <w:p w:rsidR="00CA5A73" w:rsidRDefault="00CA5A73"/>
    <w:p w:rsidR="00CA5A73" w:rsidRDefault="00CA5A73"/>
    <w:p w:rsidR="00CA5A73" w:rsidRDefault="00CA5A73"/>
    <w:p w:rsidR="00CA5A73" w:rsidRDefault="00CA5A73"/>
    <w:p w:rsidR="00CA5A73" w:rsidRDefault="00CA5A73">
      <w:r>
        <w:rPr>
          <w:noProof/>
        </w:rPr>
        <w:lastRenderedPageBreak/>
        <w:drawing>
          <wp:inline distT="0" distB="0" distL="0" distR="0" wp14:anchorId="1AACF8EA" wp14:editId="3CD117A4">
            <wp:extent cx="5943600" cy="4755515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ED" w:rsidRDefault="006653ED"/>
    <w:p w:rsidR="006653ED" w:rsidRDefault="006653ED"/>
    <w:p w:rsidR="006653ED" w:rsidRDefault="006653ED"/>
    <w:p w:rsidR="006653ED" w:rsidRDefault="006653ED"/>
    <w:p w:rsidR="006653ED" w:rsidRDefault="006653ED"/>
    <w:p w:rsidR="006653ED" w:rsidRDefault="006653ED"/>
    <w:p w:rsidR="006653ED" w:rsidRDefault="007E4710">
      <w:r>
        <w:rPr>
          <w:noProof/>
        </w:rPr>
        <w:lastRenderedPageBreak/>
        <w:drawing>
          <wp:inline distT="0" distB="0" distL="0" distR="0" wp14:anchorId="11479DBC" wp14:editId="7EA0E5EF">
            <wp:extent cx="5943600" cy="3937635"/>
            <wp:effectExtent l="0" t="0" r="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F9" w:rsidRDefault="00A724F9"/>
    <w:p w:rsidR="00A724F9" w:rsidRDefault="00A724F9"/>
    <w:p w:rsidR="00A724F9" w:rsidRDefault="00A724F9"/>
    <w:p w:rsidR="00A724F9" w:rsidRDefault="00A724F9"/>
    <w:p w:rsidR="00A724F9" w:rsidRDefault="00A724F9"/>
    <w:p w:rsidR="00A724F9" w:rsidRDefault="00A724F9"/>
    <w:p w:rsidR="00A724F9" w:rsidRDefault="00A724F9"/>
    <w:p w:rsidR="00A724F9" w:rsidRDefault="00A724F9"/>
    <w:p w:rsidR="00A724F9" w:rsidRDefault="00A724F9">
      <w:r>
        <w:rPr>
          <w:noProof/>
        </w:rPr>
        <w:lastRenderedPageBreak/>
        <w:drawing>
          <wp:inline distT="0" distB="0" distL="0" distR="0" wp14:anchorId="05E627CC" wp14:editId="0BBE5A7C">
            <wp:extent cx="5943600" cy="352679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D4" w:rsidRDefault="004830D4"/>
    <w:p w:rsidR="004830D4" w:rsidRDefault="004830D4"/>
    <w:p w:rsidR="004830D4" w:rsidRDefault="004830D4">
      <w:r>
        <w:rPr>
          <w:noProof/>
        </w:rPr>
        <w:lastRenderedPageBreak/>
        <w:drawing>
          <wp:inline distT="0" distB="0" distL="0" distR="0" wp14:anchorId="361AC955" wp14:editId="64A4DCC1">
            <wp:extent cx="5943600" cy="407098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D4" w:rsidRDefault="004830D4"/>
    <w:p w:rsidR="004830D4" w:rsidRDefault="004830D4"/>
    <w:p w:rsidR="004830D4" w:rsidRDefault="004830D4"/>
    <w:p w:rsidR="004830D4" w:rsidRDefault="004830D4"/>
    <w:p w:rsidR="004830D4" w:rsidRDefault="004830D4">
      <w:r>
        <w:rPr>
          <w:noProof/>
        </w:rPr>
        <w:lastRenderedPageBreak/>
        <w:drawing>
          <wp:inline distT="0" distB="0" distL="0" distR="0" wp14:anchorId="2DFBDD8D" wp14:editId="714DEE96">
            <wp:extent cx="5943600" cy="29768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E9" w:rsidRDefault="007B3BE9"/>
    <w:p w:rsidR="007B3BE9" w:rsidRDefault="007B3BE9"/>
    <w:p w:rsidR="007B3BE9" w:rsidRDefault="007B3BE9"/>
    <w:p w:rsidR="007B3BE9" w:rsidRDefault="007B3BE9">
      <w:r>
        <w:rPr>
          <w:noProof/>
        </w:rPr>
        <w:lastRenderedPageBreak/>
        <w:drawing>
          <wp:inline distT="0" distB="0" distL="0" distR="0" wp14:anchorId="2841918C" wp14:editId="6BF0B4A5">
            <wp:extent cx="5943600" cy="4531360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37" w:rsidRDefault="00147337"/>
    <w:p w:rsidR="00147337" w:rsidRDefault="00147337">
      <w:r>
        <w:rPr>
          <w:noProof/>
        </w:rPr>
        <w:lastRenderedPageBreak/>
        <w:drawing>
          <wp:inline distT="0" distB="0" distL="0" distR="0" wp14:anchorId="314DB195" wp14:editId="4EDE9E94">
            <wp:extent cx="5943600" cy="42735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7F2C3" wp14:editId="1D40FBC0">
            <wp:extent cx="5943600" cy="36093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37" w:rsidRDefault="00147337">
      <w:r>
        <w:rPr>
          <w:noProof/>
        </w:rPr>
        <w:lastRenderedPageBreak/>
        <w:drawing>
          <wp:inline distT="0" distB="0" distL="0" distR="0" wp14:anchorId="6253B5F3" wp14:editId="57E1DC23">
            <wp:extent cx="5943600" cy="39331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822965"/>
    <w:p w:rsidR="00822965" w:rsidRDefault="00BC765C">
      <w:r>
        <w:rPr>
          <w:noProof/>
        </w:rPr>
        <w:lastRenderedPageBreak/>
        <w:drawing>
          <wp:inline distT="0" distB="0" distL="0" distR="0" wp14:anchorId="038D5488" wp14:editId="6EFCDA43">
            <wp:extent cx="5943600" cy="5001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65" w:rsidRDefault="00822965"/>
    <w:p w:rsidR="00822F7C" w:rsidRDefault="00822965">
      <w:r>
        <w:rPr>
          <w:noProof/>
        </w:rPr>
        <w:lastRenderedPageBreak/>
        <w:drawing>
          <wp:inline distT="0" distB="0" distL="0" distR="0" wp14:anchorId="329702D9" wp14:editId="69D9CD91">
            <wp:extent cx="5943600" cy="49358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7C">
        <w:rPr>
          <w:noProof/>
        </w:rPr>
        <w:drawing>
          <wp:inline distT="0" distB="0" distL="0" distR="0" wp14:anchorId="39B6DA87" wp14:editId="13E173A3">
            <wp:extent cx="5834787" cy="317796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34787" cy="31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65" w:rsidRDefault="00822965">
      <w:r>
        <w:rPr>
          <w:noProof/>
        </w:rPr>
        <w:lastRenderedPageBreak/>
        <w:drawing>
          <wp:inline distT="0" distB="0" distL="0" distR="0" wp14:anchorId="2D528FF7" wp14:editId="1D2B65F2">
            <wp:extent cx="5943600" cy="48844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/>
    <w:p w:rsidR="00BC7971" w:rsidRDefault="00BC7971">
      <w:r>
        <w:rPr>
          <w:noProof/>
        </w:rPr>
        <w:lastRenderedPageBreak/>
        <w:drawing>
          <wp:inline distT="0" distB="0" distL="0" distR="0" wp14:anchorId="6E64CDB9" wp14:editId="1D717CFC">
            <wp:extent cx="5482087" cy="3863232"/>
            <wp:effectExtent l="0" t="0" r="4445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1465" cy="38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C454D" wp14:editId="592C5444">
            <wp:extent cx="5483988" cy="4333875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3988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43" w:rsidRDefault="00D01A43">
      <w:r>
        <w:rPr>
          <w:noProof/>
        </w:rPr>
        <w:lastRenderedPageBreak/>
        <w:drawing>
          <wp:inline distT="0" distB="0" distL="0" distR="0" wp14:anchorId="681210DB" wp14:editId="36DB3932">
            <wp:extent cx="5943600" cy="3352165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43" w:rsidRDefault="00D01A43"/>
    <w:p w:rsidR="00D01A43" w:rsidRDefault="00D01A43"/>
    <w:p w:rsidR="00D01A43" w:rsidRDefault="00D01A43"/>
    <w:p w:rsidR="00D01A43" w:rsidRDefault="00D01A43"/>
    <w:p w:rsidR="00D01A43" w:rsidRDefault="00D01A43">
      <w:r>
        <w:rPr>
          <w:noProof/>
        </w:rPr>
        <w:lastRenderedPageBreak/>
        <w:drawing>
          <wp:inline distT="0" distB="0" distL="0" distR="0" wp14:anchorId="4D1BBA18" wp14:editId="2B01C968">
            <wp:extent cx="5943600" cy="350901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4F" w:rsidRDefault="001E344F"/>
    <w:p w:rsidR="001E344F" w:rsidRDefault="001E344F"/>
    <w:p w:rsidR="001E344F" w:rsidRDefault="001E344F"/>
    <w:p w:rsidR="001E344F" w:rsidRDefault="001E344F">
      <w:r>
        <w:rPr>
          <w:noProof/>
        </w:rPr>
        <w:lastRenderedPageBreak/>
        <w:drawing>
          <wp:inline distT="0" distB="0" distL="0" distR="0" wp14:anchorId="31251E21" wp14:editId="737D4A48">
            <wp:extent cx="5943600" cy="410273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CF" w:rsidRDefault="00006CCF"/>
    <w:p w:rsidR="00006CCF" w:rsidRDefault="00006CCF"/>
    <w:p w:rsidR="00006CCF" w:rsidRDefault="00006CCF">
      <w:r>
        <w:br w:type="page"/>
      </w:r>
    </w:p>
    <w:p w:rsidR="00006CCF" w:rsidRDefault="00006CCF">
      <w:r>
        <w:rPr>
          <w:noProof/>
        </w:rPr>
        <w:lastRenderedPageBreak/>
        <w:drawing>
          <wp:inline distT="0" distB="0" distL="0" distR="0" wp14:anchorId="67334E32" wp14:editId="13618B61">
            <wp:extent cx="5943600" cy="33750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CF" w:rsidRDefault="00006CCF"/>
    <w:p w:rsidR="00006CCF" w:rsidRDefault="00006CCF"/>
    <w:p w:rsidR="002005F0" w:rsidRDefault="002005F0"/>
    <w:p w:rsidR="002005F0" w:rsidRDefault="002005F0"/>
    <w:p w:rsidR="002005F0" w:rsidRDefault="002005F0"/>
    <w:p w:rsidR="002005F0" w:rsidRDefault="002005F0"/>
    <w:p w:rsidR="002005F0" w:rsidRDefault="002005F0"/>
    <w:p w:rsidR="002005F0" w:rsidRDefault="002005F0">
      <w:r>
        <w:rPr>
          <w:noProof/>
        </w:rPr>
        <w:lastRenderedPageBreak/>
        <w:drawing>
          <wp:inline distT="0" distB="0" distL="0" distR="0" wp14:anchorId="550A8518" wp14:editId="28DC4FB2">
            <wp:extent cx="5943600" cy="251714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F3C" w:rsidRDefault="00BE3F3C"/>
    <w:p w:rsidR="00BE3F3C" w:rsidRDefault="00BE3F3C"/>
    <w:p w:rsidR="00BE3F3C" w:rsidRDefault="00BE3F3C"/>
    <w:p w:rsidR="002A429C" w:rsidRDefault="002A429C"/>
    <w:p w:rsidR="002A429C" w:rsidRDefault="002A429C"/>
    <w:p w:rsidR="002A429C" w:rsidRDefault="002A429C"/>
    <w:p w:rsidR="002A429C" w:rsidRDefault="002A429C"/>
    <w:p w:rsidR="002A429C" w:rsidRDefault="002A429C">
      <w:r>
        <w:rPr>
          <w:noProof/>
        </w:rPr>
        <w:lastRenderedPageBreak/>
        <w:drawing>
          <wp:inline distT="0" distB="0" distL="0" distR="0" wp14:anchorId="4677B698" wp14:editId="3F84BCA8">
            <wp:extent cx="5943600" cy="400939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03" w:rsidRDefault="009B7803"/>
    <w:p w:rsidR="00C34CA0" w:rsidRDefault="00C34CA0"/>
    <w:p w:rsidR="00C34CA0" w:rsidRDefault="00C34CA0"/>
    <w:p w:rsidR="009B7803" w:rsidRDefault="009B7803"/>
    <w:p w:rsidR="009B7803" w:rsidRDefault="00C34CA0">
      <w:r>
        <w:rPr>
          <w:noProof/>
        </w:rPr>
        <w:lastRenderedPageBreak/>
        <w:drawing>
          <wp:inline distT="0" distB="0" distL="0" distR="0" wp14:anchorId="71F92073" wp14:editId="25A67ADE">
            <wp:extent cx="5943600" cy="3026410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1" w:rsidRDefault="00B366A1"/>
    <w:p w:rsidR="00B366A1" w:rsidRDefault="00B366A1"/>
    <w:p w:rsidR="00B366A1" w:rsidRDefault="00B366A1"/>
    <w:p w:rsidR="00B366A1" w:rsidRDefault="00B366A1"/>
    <w:p w:rsidR="00B366A1" w:rsidRDefault="00A562B7">
      <w:r>
        <w:rPr>
          <w:noProof/>
        </w:rPr>
        <w:lastRenderedPageBreak/>
        <w:drawing>
          <wp:inline distT="0" distB="0" distL="0" distR="0" wp14:anchorId="4948DA43" wp14:editId="650E3D3B">
            <wp:extent cx="5943600" cy="53898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24" w:rsidRDefault="00957324"/>
    <w:p w:rsidR="00957324" w:rsidRDefault="00957324">
      <w:pPr>
        <w:rPr>
          <w:noProof/>
        </w:rPr>
      </w:pPr>
    </w:p>
    <w:p w:rsidR="00957324" w:rsidRDefault="00957324">
      <w:r>
        <w:rPr>
          <w:noProof/>
        </w:rPr>
        <w:lastRenderedPageBreak/>
        <w:drawing>
          <wp:inline distT="0" distB="0" distL="0" distR="0" wp14:anchorId="424A102D" wp14:editId="04F4FCE3">
            <wp:extent cx="5943600" cy="288036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b="15609"/>
                    <a:stretch/>
                  </pic:blipFill>
                  <pic:spPr bwMode="auto"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F6928" wp14:editId="360A8860">
            <wp:extent cx="5943600" cy="2830195"/>
            <wp:effectExtent l="0" t="0" r="0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24" w:rsidRDefault="00957324"/>
    <w:p w:rsidR="00957324" w:rsidRDefault="00957324"/>
    <w:p w:rsidR="00957324" w:rsidRDefault="008A2440">
      <w:r>
        <w:rPr>
          <w:noProof/>
        </w:rPr>
        <w:lastRenderedPageBreak/>
        <w:drawing>
          <wp:inline distT="0" distB="0" distL="0" distR="0" wp14:anchorId="0AD202C8" wp14:editId="6D4BBC7C">
            <wp:extent cx="5943600" cy="2814955"/>
            <wp:effectExtent l="0" t="0" r="0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A9" w:rsidRDefault="003A2FA9"/>
    <w:p w:rsidR="003A2FA9" w:rsidRDefault="003A2FA9"/>
    <w:p w:rsidR="003A2FA9" w:rsidRDefault="003A2FA9"/>
    <w:p w:rsidR="003A2FA9" w:rsidRDefault="003A2FA9"/>
    <w:p w:rsidR="003A2FA9" w:rsidRDefault="003A2FA9"/>
    <w:p w:rsidR="003A2FA9" w:rsidRDefault="003A2FA9"/>
    <w:p w:rsidR="003A2FA9" w:rsidRDefault="003A2FA9"/>
    <w:p w:rsidR="003A2FA9" w:rsidRDefault="003A2FA9"/>
    <w:p w:rsidR="003A2FA9" w:rsidRDefault="003A2FA9">
      <w:r>
        <w:rPr>
          <w:noProof/>
        </w:rPr>
        <w:lastRenderedPageBreak/>
        <w:drawing>
          <wp:inline distT="0" distB="0" distL="0" distR="0" wp14:anchorId="29E2F6BC" wp14:editId="0BFC2C69">
            <wp:extent cx="5943600" cy="268986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9" w:rsidRDefault="004F35E9"/>
    <w:p w:rsidR="004F35E9" w:rsidRDefault="004F35E9"/>
    <w:p w:rsidR="004F35E9" w:rsidRDefault="004F35E9"/>
    <w:p w:rsidR="004F35E9" w:rsidRDefault="004F35E9"/>
    <w:p w:rsidR="004F35E9" w:rsidRDefault="004F35E9"/>
    <w:p w:rsidR="004F35E9" w:rsidRDefault="004F35E9"/>
    <w:p w:rsidR="004F35E9" w:rsidRDefault="004F35E9"/>
    <w:p w:rsidR="004F35E9" w:rsidRDefault="004F35E9">
      <w:r>
        <w:rPr>
          <w:noProof/>
        </w:rPr>
        <w:lastRenderedPageBreak/>
        <w:drawing>
          <wp:inline distT="0" distB="0" distL="0" distR="0" wp14:anchorId="2C04D18C" wp14:editId="2B02748C">
            <wp:extent cx="5943600" cy="3179445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45" w:rsidRDefault="00C95F45"/>
    <w:p w:rsidR="00C95F45" w:rsidRDefault="00C95F45"/>
    <w:p w:rsidR="00C95F45" w:rsidRDefault="00C95F45"/>
    <w:p w:rsidR="00C95F45" w:rsidRDefault="00C95F45"/>
    <w:p w:rsidR="00C95F45" w:rsidRDefault="00C95F45"/>
    <w:p w:rsidR="00C95F45" w:rsidRDefault="00C95F45">
      <w:r>
        <w:rPr>
          <w:noProof/>
        </w:rPr>
        <w:lastRenderedPageBreak/>
        <w:drawing>
          <wp:inline distT="0" distB="0" distL="0" distR="0" wp14:anchorId="5975EC17" wp14:editId="3B879E6F">
            <wp:extent cx="5943600" cy="343789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Default="008E02EA"/>
    <w:p w:rsidR="008E02EA" w:rsidRDefault="008E02EA"/>
    <w:p w:rsidR="008E02EA" w:rsidRDefault="008E02EA"/>
    <w:p w:rsidR="008E02EA" w:rsidRDefault="008E02EA"/>
    <w:p w:rsidR="008E02EA" w:rsidRDefault="008E02EA"/>
    <w:p w:rsidR="008E02EA" w:rsidRDefault="008E02EA">
      <w:r>
        <w:rPr>
          <w:noProof/>
        </w:rPr>
        <w:lastRenderedPageBreak/>
        <w:drawing>
          <wp:inline distT="0" distB="0" distL="0" distR="0" wp14:anchorId="05209768" wp14:editId="52607432">
            <wp:extent cx="5943600" cy="3021330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73" w:rsidRDefault="006B1673"/>
    <w:p w:rsidR="006B1673" w:rsidRDefault="006B1673"/>
    <w:p w:rsidR="00CB7422" w:rsidRDefault="001D49B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EE4D90" wp14:editId="13047E8B">
            <wp:extent cx="6078826" cy="50715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78826" cy="50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73" w:rsidRDefault="00CB7422">
      <w:r>
        <w:rPr>
          <w:noProof/>
        </w:rPr>
        <w:drawing>
          <wp:inline distT="0" distB="0" distL="0" distR="0" wp14:anchorId="0F9776AB" wp14:editId="0CFAD130">
            <wp:extent cx="5943600" cy="254508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b="60325"/>
                    <a:stretch/>
                  </pic:blipFill>
                  <pic:spPr bwMode="auto"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422" w:rsidRDefault="00CB7422">
      <w:r>
        <w:rPr>
          <w:noProof/>
        </w:rPr>
        <w:lastRenderedPageBreak/>
        <w:drawing>
          <wp:inline distT="0" distB="0" distL="0" distR="0" wp14:anchorId="28040695" wp14:editId="3A017563">
            <wp:extent cx="5943600" cy="386969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t="39675"/>
                    <a:stretch/>
                  </pic:blipFill>
                  <pic:spPr bwMode="auto"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AE2" w:rsidRDefault="00B84AE2"/>
    <w:p w:rsidR="00B84AE2" w:rsidRDefault="00B84AE2"/>
    <w:p w:rsidR="00B84AE2" w:rsidRDefault="00B84AE2"/>
    <w:p w:rsidR="00B84AE2" w:rsidRDefault="00B84AE2"/>
    <w:p w:rsidR="002D78EE" w:rsidRDefault="002D78EE"/>
    <w:p w:rsidR="002D78EE" w:rsidRDefault="000E36EB">
      <w:r>
        <w:rPr>
          <w:noProof/>
        </w:rPr>
        <w:lastRenderedPageBreak/>
        <w:drawing>
          <wp:inline distT="0" distB="0" distL="0" distR="0" wp14:anchorId="7A0CF761" wp14:editId="383D08F9">
            <wp:extent cx="5943600" cy="3432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6C" w:rsidRDefault="00A90E6C"/>
    <w:p w:rsidR="00A90E6C" w:rsidRDefault="00A90E6C"/>
    <w:p w:rsidR="00A90E6C" w:rsidRDefault="00A90E6C">
      <w:r>
        <w:rPr>
          <w:noProof/>
        </w:rPr>
        <w:lastRenderedPageBreak/>
        <w:drawing>
          <wp:inline distT="0" distB="0" distL="0" distR="0" wp14:anchorId="2F7CDC7B" wp14:editId="336F63B3">
            <wp:extent cx="5943600" cy="57531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4E" w:rsidRDefault="00CE374E"/>
    <w:p w:rsidR="00CE374E" w:rsidRDefault="00CE374E"/>
    <w:p w:rsidR="00CE374E" w:rsidRDefault="002B2F82">
      <w:r>
        <w:rPr>
          <w:noProof/>
        </w:rPr>
        <w:lastRenderedPageBreak/>
        <w:drawing>
          <wp:inline distT="0" distB="0" distL="0" distR="0" wp14:anchorId="7B0AA01A" wp14:editId="24B89897">
            <wp:extent cx="5943600" cy="33864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61" w:rsidRDefault="00172B61"/>
    <w:p w:rsidR="00172B61" w:rsidRDefault="00172B61"/>
    <w:p w:rsidR="00172B61" w:rsidRDefault="00172B61"/>
    <w:p w:rsidR="00172B61" w:rsidRDefault="00172B61">
      <w:r>
        <w:rPr>
          <w:noProof/>
        </w:rPr>
        <w:lastRenderedPageBreak/>
        <w:drawing>
          <wp:inline distT="0" distB="0" distL="0" distR="0" wp14:anchorId="2AB4B4D2" wp14:editId="4AA42717">
            <wp:extent cx="5943600" cy="563943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640" w:rsidRDefault="00456640"/>
    <w:p w:rsidR="00456640" w:rsidRDefault="00456640">
      <w:r>
        <w:rPr>
          <w:noProof/>
        </w:rPr>
        <w:lastRenderedPageBreak/>
        <w:drawing>
          <wp:inline distT="0" distB="0" distL="0" distR="0" wp14:anchorId="722BB71C" wp14:editId="5F32F4CC">
            <wp:extent cx="5943600" cy="3329940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25" w:rsidRDefault="000C2E25"/>
    <w:p w:rsidR="000C2E25" w:rsidRDefault="000C2E25"/>
    <w:p w:rsidR="000C2E25" w:rsidRDefault="000C2E25"/>
    <w:p w:rsidR="000C2E25" w:rsidRDefault="000C2E25"/>
    <w:p w:rsidR="000C2E25" w:rsidRDefault="000C2E25"/>
    <w:p w:rsidR="000C2E25" w:rsidRDefault="000C2E25">
      <w:r>
        <w:rPr>
          <w:noProof/>
        </w:rPr>
        <w:lastRenderedPageBreak/>
        <w:drawing>
          <wp:inline distT="0" distB="0" distL="0" distR="0" wp14:anchorId="27787FF2" wp14:editId="79802B5C">
            <wp:extent cx="5943600" cy="369887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E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EAA"/>
    <w:rsid w:val="00006CCF"/>
    <w:rsid w:val="000212E2"/>
    <w:rsid w:val="000272EA"/>
    <w:rsid w:val="000353F6"/>
    <w:rsid w:val="00046F21"/>
    <w:rsid w:val="000706C3"/>
    <w:rsid w:val="000C2E25"/>
    <w:rsid w:val="000E36EB"/>
    <w:rsid w:val="0010574C"/>
    <w:rsid w:val="0010638B"/>
    <w:rsid w:val="00117E32"/>
    <w:rsid w:val="00147337"/>
    <w:rsid w:val="001540E9"/>
    <w:rsid w:val="0016189A"/>
    <w:rsid w:val="00172B61"/>
    <w:rsid w:val="001D49BB"/>
    <w:rsid w:val="001E02F9"/>
    <w:rsid w:val="001E344F"/>
    <w:rsid w:val="002005F0"/>
    <w:rsid w:val="0028261E"/>
    <w:rsid w:val="002A429C"/>
    <w:rsid w:val="002B2F82"/>
    <w:rsid w:val="002D78EE"/>
    <w:rsid w:val="0034147B"/>
    <w:rsid w:val="003A2FA9"/>
    <w:rsid w:val="003A6A16"/>
    <w:rsid w:val="004006FB"/>
    <w:rsid w:val="00413D7D"/>
    <w:rsid w:val="00452FC3"/>
    <w:rsid w:val="00456640"/>
    <w:rsid w:val="00470DAC"/>
    <w:rsid w:val="004830D4"/>
    <w:rsid w:val="004831F4"/>
    <w:rsid w:val="004E4AED"/>
    <w:rsid w:val="004F35E9"/>
    <w:rsid w:val="005A3C25"/>
    <w:rsid w:val="005D1D0E"/>
    <w:rsid w:val="005F4765"/>
    <w:rsid w:val="00640785"/>
    <w:rsid w:val="00650565"/>
    <w:rsid w:val="00653C95"/>
    <w:rsid w:val="006653ED"/>
    <w:rsid w:val="006B1673"/>
    <w:rsid w:val="006B1DC2"/>
    <w:rsid w:val="006B4AAD"/>
    <w:rsid w:val="006E5ACA"/>
    <w:rsid w:val="00721E67"/>
    <w:rsid w:val="00723082"/>
    <w:rsid w:val="00782B09"/>
    <w:rsid w:val="0079753F"/>
    <w:rsid w:val="007B3BE9"/>
    <w:rsid w:val="007C61F5"/>
    <w:rsid w:val="007E4710"/>
    <w:rsid w:val="007F1583"/>
    <w:rsid w:val="007F5EAA"/>
    <w:rsid w:val="00822965"/>
    <w:rsid w:val="00822F7C"/>
    <w:rsid w:val="00845A7B"/>
    <w:rsid w:val="008A2440"/>
    <w:rsid w:val="008A6DCB"/>
    <w:rsid w:val="008C753A"/>
    <w:rsid w:val="008C77CA"/>
    <w:rsid w:val="008E02EA"/>
    <w:rsid w:val="00907113"/>
    <w:rsid w:val="009264A5"/>
    <w:rsid w:val="0093778E"/>
    <w:rsid w:val="00957324"/>
    <w:rsid w:val="00972266"/>
    <w:rsid w:val="0098219F"/>
    <w:rsid w:val="009B7803"/>
    <w:rsid w:val="009D4050"/>
    <w:rsid w:val="009D61A8"/>
    <w:rsid w:val="009E3E90"/>
    <w:rsid w:val="00A47041"/>
    <w:rsid w:val="00A47F80"/>
    <w:rsid w:val="00A562B7"/>
    <w:rsid w:val="00A724F9"/>
    <w:rsid w:val="00A90E6C"/>
    <w:rsid w:val="00A92F08"/>
    <w:rsid w:val="00A94A8B"/>
    <w:rsid w:val="00B366A1"/>
    <w:rsid w:val="00B84AE2"/>
    <w:rsid w:val="00BC765C"/>
    <w:rsid w:val="00BC7971"/>
    <w:rsid w:val="00BE3F3C"/>
    <w:rsid w:val="00BF7031"/>
    <w:rsid w:val="00C00B7E"/>
    <w:rsid w:val="00C20721"/>
    <w:rsid w:val="00C34CA0"/>
    <w:rsid w:val="00C50906"/>
    <w:rsid w:val="00C93855"/>
    <w:rsid w:val="00C95F45"/>
    <w:rsid w:val="00CA5A73"/>
    <w:rsid w:val="00CB7422"/>
    <w:rsid w:val="00CC51BB"/>
    <w:rsid w:val="00CE374E"/>
    <w:rsid w:val="00D01A43"/>
    <w:rsid w:val="00D81409"/>
    <w:rsid w:val="00DB1328"/>
    <w:rsid w:val="00DC555C"/>
    <w:rsid w:val="00E4240E"/>
    <w:rsid w:val="00EB6457"/>
    <w:rsid w:val="00F10221"/>
    <w:rsid w:val="00F462C2"/>
    <w:rsid w:val="00F95EE1"/>
    <w:rsid w:val="00FB1B47"/>
    <w:rsid w:val="00FC6674"/>
    <w:rsid w:val="00FD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fontTable" Target="fontTable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BB0FDBF3.dotm</Template>
  <TotalTime>180</TotalTime>
  <Pages>100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Valentine Polii</dc:creator>
  <cp:lastModifiedBy>Henry Tran</cp:lastModifiedBy>
  <cp:revision>105</cp:revision>
  <dcterms:created xsi:type="dcterms:W3CDTF">2015-08-18T17:56:00Z</dcterms:created>
  <dcterms:modified xsi:type="dcterms:W3CDTF">2015-08-19T15:36:00Z</dcterms:modified>
</cp:coreProperties>
</file>