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CF7F4" w14:textId="1C9E3CB3" w:rsidR="00EA23D2" w:rsidRPr="00E73AB3" w:rsidRDefault="00E73AB3" w:rsidP="00E73A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73AB3">
        <w:rPr>
          <w:rFonts w:ascii="Times New Roman" w:hAnsi="Times New Roman" w:cs="Times New Roman"/>
          <w:sz w:val="24"/>
          <w:szCs w:val="24"/>
        </w:rPr>
        <w:t xml:space="preserve">AESDirect Record Formats </w:t>
      </w:r>
    </w:p>
    <w:p w14:paraId="1E0DAE8F" w14:textId="1B31D601" w:rsidR="000D7F72" w:rsidRPr="006E3DF7" w:rsidRDefault="00B4573D">
      <w:pPr>
        <w:rPr>
          <w:rFonts w:ascii="Times New Roman" w:hAnsi="Times New Roman" w:cs="Times New Roman"/>
          <w:sz w:val="24"/>
          <w:szCs w:val="24"/>
        </w:rPr>
      </w:pPr>
      <w:r w:rsidRPr="006E3DF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5FF1B3F" wp14:editId="5745CBF1">
            <wp:simplePos x="0" y="0"/>
            <wp:positionH relativeFrom="column">
              <wp:posOffset>3175</wp:posOffset>
            </wp:positionH>
            <wp:positionV relativeFrom="paragraph">
              <wp:posOffset>299720</wp:posOffset>
            </wp:positionV>
            <wp:extent cx="9136380" cy="1521460"/>
            <wp:effectExtent l="19050" t="19050" r="26670" b="21590"/>
            <wp:wrapThrough wrapText="bothSides">
              <wp:wrapPolygon edited="0">
                <wp:start x="-45" y="-270"/>
                <wp:lineTo x="-45" y="21636"/>
                <wp:lineTo x="21618" y="21636"/>
                <wp:lineTo x="21618" y="-270"/>
                <wp:lineTo x="-45" y="-270"/>
              </wp:wrapPolygon>
            </wp:wrapThrough>
            <wp:docPr id="1" name="Picture 1" descr="\\it172oafs-oa03\Home_C\carie001\FolderRedir\Win2008\Desktop\OMB Clearance\Launch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t172oafs-oa03\Home_C\carie001\FolderRedir\Win2008\Desktop\OMB Clearance\Launch P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380" cy="1521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DF7">
        <w:rPr>
          <w:rFonts w:ascii="Times New Roman" w:hAnsi="Times New Roman" w:cs="Times New Roman"/>
          <w:sz w:val="24"/>
          <w:szCs w:val="24"/>
        </w:rPr>
        <w:t>Launch Page</w:t>
      </w:r>
    </w:p>
    <w:p w14:paraId="61EBB775" w14:textId="77777777" w:rsidR="000D7F72" w:rsidRPr="006E3DF7" w:rsidRDefault="000D7F72">
      <w:pPr>
        <w:rPr>
          <w:rFonts w:ascii="Times New Roman" w:hAnsi="Times New Roman" w:cs="Times New Roman"/>
          <w:sz w:val="24"/>
          <w:szCs w:val="24"/>
        </w:rPr>
      </w:pPr>
    </w:p>
    <w:p w14:paraId="15FF1B20" w14:textId="77777777" w:rsidR="00B4573D" w:rsidRPr="006E3DF7" w:rsidRDefault="00B4573D">
      <w:pPr>
        <w:rPr>
          <w:rFonts w:ascii="Times New Roman" w:hAnsi="Times New Roman" w:cs="Times New Roman"/>
          <w:sz w:val="24"/>
          <w:szCs w:val="24"/>
        </w:rPr>
      </w:pPr>
      <w:r w:rsidRPr="006E3DF7">
        <w:rPr>
          <w:rFonts w:ascii="Times New Roman" w:hAnsi="Times New Roman" w:cs="Times New Roman"/>
          <w:sz w:val="24"/>
          <w:szCs w:val="24"/>
        </w:rPr>
        <w:t xml:space="preserve">Shipment </w:t>
      </w:r>
      <w:r w:rsidR="002F67DE" w:rsidRPr="006E3DF7">
        <w:rPr>
          <w:rFonts w:ascii="Times New Roman" w:hAnsi="Times New Roman" w:cs="Times New Roman"/>
          <w:sz w:val="24"/>
          <w:szCs w:val="24"/>
        </w:rPr>
        <w:t>Page</w:t>
      </w:r>
    </w:p>
    <w:p w14:paraId="6FF647E1" w14:textId="77777777" w:rsidR="00C34869" w:rsidRPr="006E3DF7" w:rsidRDefault="002F67DE">
      <w:pPr>
        <w:rPr>
          <w:rFonts w:ascii="Times New Roman" w:hAnsi="Times New Roman" w:cs="Times New Roman"/>
          <w:sz w:val="24"/>
          <w:szCs w:val="24"/>
        </w:rPr>
        <w:sectPr w:rsidR="00C34869" w:rsidRPr="006E3DF7" w:rsidSect="00FA11F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6E3D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FF1B41" wp14:editId="15EFEAC0">
            <wp:extent cx="9144000" cy="2854962"/>
            <wp:effectExtent l="19050" t="19050" r="19050" b="21590"/>
            <wp:docPr id="2" name="Picture 2" descr="\\it172oafs-oa03\Home_C\carie001\FolderRedir\Win2008\Desktop\OMB Clearance\Step 1.Ship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t172oafs-oa03\Home_C\carie001\FolderRedir\Win2008\Desktop\OMB Clearance\Step 1.Shipmen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549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FF1B25" w14:textId="05EAE3C1" w:rsidR="00B4573D" w:rsidRPr="006E3DF7" w:rsidRDefault="002F6E39">
      <w:pPr>
        <w:rPr>
          <w:rFonts w:ascii="Times New Roman" w:hAnsi="Times New Roman" w:cs="Times New Roman"/>
          <w:sz w:val="24"/>
          <w:szCs w:val="24"/>
        </w:rPr>
      </w:pPr>
      <w:r w:rsidRPr="006E3DF7"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2F67DE" w:rsidRPr="006E3DF7">
        <w:rPr>
          <w:rFonts w:ascii="Times New Roman" w:hAnsi="Times New Roman" w:cs="Times New Roman"/>
          <w:sz w:val="24"/>
          <w:szCs w:val="24"/>
        </w:rPr>
        <w:t>arties Page 1: First half of screen</w:t>
      </w:r>
    </w:p>
    <w:p w14:paraId="15FF1B26" w14:textId="77777777" w:rsidR="002F67DE" w:rsidRPr="006E3DF7" w:rsidRDefault="002F67DE">
      <w:pPr>
        <w:rPr>
          <w:rFonts w:ascii="Times New Roman" w:hAnsi="Times New Roman" w:cs="Times New Roman"/>
          <w:sz w:val="24"/>
          <w:szCs w:val="24"/>
        </w:rPr>
      </w:pPr>
      <w:r w:rsidRPr="006E3D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FF1B43" wp14:editId="15FF1B44">
            <wp:extent cx="9144000" cy="4680915"/>
            <wp:effectExtent l="19050" t="19050" r="19050" b="24765"/>
            <wp:docPr id="3" name="Picture 3" descr="\\it172oafs-oa03\Home_C\carie001\FolderRedir\Win2008\Desktop\OMB Clearance\Step 2.Parties - First half of 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t172oafs-oa03\Home_C\carie001\FolderRedir\Win2008\Desktop\OMB Clearance\Step 2.Parties - First half of scree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0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FF1B27" w14:textId="77777777" w:rsidR="002F67DE" w:rsidRPr="006E3DF7" w:rsidRDefault="002F67DE">
      <w:pPr>
        <w:rPr>
          <w:rFonts w:ascii="Times New Roman" w:hAnsi="Times New Roman" w:cs="Times New Roman"/>
          <w:sz w:val="24"/>
          <w:szCs w:val="24"/>
        </w:rPr>
      </w:pPr>
    </w:p>
    <w:p w14:paraId="15FF1B28" w14:textId="77777777" w:rsidR="002F67DE" w:rsidRPr="006E3DF7" w:rsidRDefault="002F67DE">
      <w:pPr>
        <w:rPr>
          <w:rFonts w:ascii="Times New Roman" w:hAnsi="Times New Roman" w:cs="Times New Roman"/>
          <w:sz w:val="24"/>
          <w:szCs w:val="24"/>
        </w:rPr>
      </w:pPr>
    </w:p>
    <w:p w14:paraId="15FF1B29" w14:textId="77777777" w:rsidR="002F67DE" w:rsidRPr="006E3DF7" w:rsidRDefault="002F67DE">
      <w:pPr>
        <w:rPr>
          <w:rFonts w:ascii="Times New Roman" w:hAnsi="Times New Roman" w:cs="Times New Roman"/>
          <w:sz w:val="24"/>
          <w:szCs w:val="24"/>
        </w:rPr>
      </w:pPr>
    </w:p>
    <w:p w14:paraId="15FF1B2C" w14:textId="77777777" w:rsidR="002F67DE" w:rsidRPr="006E3DF7" w:rsidRDefault="002F67DE">
      <w:pPr>
        <w:rPr>
          <w:rFonts w:ascii="Times New Roman" w:hAnsi="Times New Roman" w:cs="Times New Roman"/>
          <w:sz w:val="24"/>
          <w:szCs w:val="24"/>
        </w:rPr>
      </w:pPr>
      <w:r w:rsidRPr="006E3DF7">
        <w:rPr>
          <w:rFonts w:ascii="Times New Roman" w:hAnsi="Times New Roman" w:cs="Times New Roman"/>
          <w:sz w:val="24"/>
          <w:szCs w:val="24"/>
        </w:rPr>
        <w:lastRenderedPageBreak/>
        <w:t>Parties Page 2: Second half of screen</w:t>
      </w:r>
    </w:p>
    <w:p w14:paraId="15FF1B2D" w14:textId="77777777" w:rsidR="00B4573D" w:rsidRPr="006E3DF7" w:rsidRDefault="002F67DE">
      <w:pPr>
        <w:rPr>
          <w:rFonts w:ascii="Times New Roman" w:hAnsi="Times New Roman" w:cs="Times New Roman"/>
          <w:sz w:val="24"/>
          <w:szCs w:val="24"/>
        </w:rPr>
      </w:pPr>
      <w:r w:rsidRPr="006E3D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FF1B45" wp14:editId="15FF1B46">
            <wp:extent cx="9144000" cy="4183394"/>
            <wp:effectExtent l="19050" t="19050" r="19050" b="26670"/>
            <wp:docPr id="4" name="Picture 4" descr="\\it172oafs-oa03\Home_C\carie001\FolderRedir\Win2008\Desktop\OMB Clearance\Step 2.Parties - Second half of 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t172oafs-oa03\Home_C\carie001\FolderRedir\Win2008\Desktop\OMB Clearance\Step 2.Parties - Second half of scree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1833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FF1B2E" w14:textId="77777777" w:rsidR="002F67DE" w:rsidRPr="006E3DF7" w:rsidRDefault="002F67DE">
      <w:pPr>
        <w:rPr>
          <w:rFonts w:ascii="Times New Roman" w:hAnsi="Times New Roman" w:cs="Times New Roman"/>
          <w:sz w:val="24"/>
          <w:szCs w:val="24"/>
        </w:rPr>
      </w:pPr>
    </w:p>
    <w:p w14:paraId="15FF1B2F" w14:textId="77777777" w:rsidR="002F67DE" w:rsidRPr="006E3DF7" w:rsidRDefault="002F67DE">
      <w:pPr>
        <w:rPr>
          <w:rFonts w:ascii="Times New Roman" w:hAnsi="Times New Roman" w:cs="Times New Roman"/>
          <w:sz w:val="24"/>
          <w:szCs w:val="24"/>
        </w:rPr>
      </w:pPr>
    </w:p>
    <w:p w14:paraId="15FF1B30" w14:textId="77777777" w:rsidR="002F67DE" w:rsidRPr="006E3DF7" w:rsidRDefault="002F67DE">
      <w:pPr>
        <w:rPr>
          <w:rFonts w:ascii="Times New Roman" w:hAnsi="Times New Roman" w:cs="Times New Roman"/>
          <w:sz w:val="24"/>
          <w:szCs w:val="24"/>
        </w:rPr>
      </w:pPr>
    </w:p>
    <w:p w14:paraId="15FF1B31" w14:textId="77777777" w:rsidR="002F67DE" w:rsidRPr="006E3DF7" w:rsidRDefault="002F67DE">
      <w:pPr>
        <w:rPr>
          <w:rFonts w:ascii="Times New Roman" w:hAnsi="Times New Roman" w:cs="Times New Roman"/>
          <w:sz w:val="24"/>
          <w:szCs w:val="24"/>
        </w:rPr>
      </w:pPr>
    </w:p>
    <w:p w14:paraId="15FF1B36" w14:textId="77777777" w:rsidR="00CC3E47" w:rsidRPr="006E3DF7" w:rsidRDefault="00CC3E47">
      <w:pPr>
        <w:rPr>
          <w:rFonts w:ascii="Times New Roman" w:hAnsi="Times New Roman" w:cs="Times New Roman"/>
          <w:sz w:val="24"/>
          <w:szCs w:val="24"/>
        </w:rPr>
      </w:pPr>
      <w:r w:rsidRPr="006E3DF7">
        <w:rPr>
          <w:rFonts w:ascii="Times New Roman" w:hAnsi="Times New Roman" w:cs="Times New Roman"/>
          <w:sz w:val="24"/>
          <w:szCs w:val="24"/>
        </w:rPr>
        <w:lastRenderedPageBreak/>
        <w:t>Commodities Page 1</w:t>
      </w:r>
    </w:p>
    <w:p w14:paraId="15FF1B37" w14:textId="77777777" w:rsidR="00CC3E47" w:rsidRPr="006E3DF7" w:rsidRDefault="00CC3E47">
      <w:pPr>
        <w:rPr>
          <w:rFonts w:ascii="Times New Roman" w:hAnsi="Times New Roman" w:cs="Times New Roman"/>
          <w:sz w:val="24"/>
          <w:szCs w:val="24"/>
        </w:rPr>
      </w:pPr>
      <w:r w:rsidRPr="006E3D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FF1B47" wp14:editId="15FF1B48">
            <wp:extent cx="9144000" cy="1604295"/>
            <wp:effectExtent l="19050" t="19050" r="19050" b="15240"/>
            <wp:docPr id="6" name="Picture 6" descr="\\it172oafs-oa03\Home_C\carie001\FolderRedir\Win2008\Desktop\OMB Clearance\Step 3.Commodit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t172oafs-oa03\Home_C\carie001\FolderRedir\Win2008\Desktop\OMB Clearance\Step 3.Commodities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604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FF1B38" w14:textId="77777777" w:rsidR="002F67DE" w:rsidRPr="006E3DF7" w:rsidRDefault="00CC3E47">
      <w:pPr>
        <w:rPr>
          <w:rFonts w:ascii="Times New Roman" w:hAnsi="Times New Roman" w:cs="Times New Roman"/>
          <w:sz w:val="24"/>
          <w:szCs w:val="24"/>
        </w:rPr>
      </w:pPr>
      <w:r w:rsidRPr="006E3DF7">
        <w:rPr>
          <w:rFonts w:ascii="Times New Roman" w:hAnsi="Times New Roman" w:cs="Times New Roman"/>
          <w:sz w:val="24"/>
          <w:szCs w:val="24"/>
        </w:rPr>
        <w:t>Commodities Page 2</w:t>
      </w:r>
      <w:r w:rsidR="002F67DE" w:rsidRPr="006E3D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FF1B39" w14:textId="77777777" w:rsidR="002F67DE" w:rsidRPr="006E3DF7" w:rsidRDefault="002F67DE">
      <w:pPr>
        <w:rPr>
          <w:rFonts w:ascii="Times New Roman" w:hAnsi="Times New Roman" w:cs="Times New Roman"/>
          <w:sz w:val="24"/>
          <w:szCs w:val="24"/>
        </w:rPr>
      </w:pPr>
      <w:r w:rsidRPr="006E3D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FF1B49" wp14:editId="15FF1B4A">
            <wp:extent cx="9144000" cy="3013753"/>
            <wp:effectExtent l="19050" t="19050" r="19050" b="15240"/>
            <wp:docPr id="5" name="Picture 5" descr="\\it172oafs-oa03\Home_C\carie001\FolderRedir\Win2008\Desktop\OMB Clearance\Step 3.Commodities -Add 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t172oafs-oa03\Home_C\carie001\FolderRedir\Win2008\Desktop\OMB Clearance\Step 3.Commodities -Add Lin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0137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FF1B3A" w14:textId="77777777" w:rsidR="00CC3E47" w:rsidRPr="006E3DF7" w:rsidRDefault="00CC3E47">
      <w:pPr>
        <w:rPr>
          <w:rFonts w:ascii="Times New Roman" w:hAnsi="Times New Roman" w:cs="Times New Roman"/>
          <w:sz w:val="24"/>
          <w:szCs w:val="24"/>
        </w:rPr>
      </w:pPr>
    </w:p>
    <w:p w14:paraId="15FF1B3B" w14:textId="77777777" w:rsidR="00CC3E47" w:rsidRPr="006E3DF7" w:rsidRDefault="00CC3E47">
      <w:pPr>
        <w:rPr>
          <w:rFonts w:ascii="Times New Roman" w:hAnsi="Times New Roman" w:cs="Times New Roman"/>
          <w:sz w:val="24"/>
          <w:szCs w:val="24"/>
        </w:rPr>
      </w:pPr>
    </w:p>
    <w:p w14:paraId="15FF1B3D" w14:textId="77777777" w:rsidR="002F67DE" w:rsidRPr="006E3DF7" w:rsidRDefault="00CC3E47">
      <w:pPr>
        <w:rPr>
          <w:rFonts w:ascii="Times New Roman" w:hAnsi="Times New Roman" w:cs="Times New Roman"/>
          <w:sz w:val="24"/>
          <w:szCs w:val="24"/>
        </w:rPr>
      </w:pPr>
      <w:r w:rsidRPr="006E3DF7">
        <w:rPr>
          <w:rFonts w:ascii="Times New Roman" w:hAnsi="Times New Roman" w:cs="Times New Roman"/>
          <w:sz w:val="24"/>
          <w:szCs w:val="24"/>
        </w:rPr>
        <w:lastRenderedPageBreak/>
        <w:t>Transportation Page</w:t>
      </w:r>
    </w:p>
    <w:p w14:paraId="15FF1B3E" w14:textId="77777777" w:rsidR="00CC3E47" w:rsidRPr="006E3DF7" w:rsidRDefault="00CC3E47">
      <w:pPr>
        <w:rPr>
          <w:rFonts w:ascii="Times New Roman" w:hAnsi="Times New Roman" w:cs="Times New Roman"/>
          <w:sz w:val="24"/>
          <w:szCs w:val="24"/>
        </w:rPr>
      </w:pPr>
      <w:r w:rsidRPr="006E3D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FF1B4B" wp14:editId="15FF1B4C">
            <wp:extent cx="9144000" cy="1894529"/>
            <wp:effectExtent l="19050" t="19050" r="19050" b="10795"/>
            <wp:docPr id="7" name="Picture 7" descr="\\it172oafs-oa03\Home_C\carie001\FolderRedir\Win2008\Desktop\OMB Clearance\Step 4.Transpor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it172oafs-oa03\Home_C\carie001\FolderRedir\Win2008\Desktop\OMB Clearance\Step 4.Transportatio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8945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A035DA" w14:textId="47C2C473" w:rsidR="00EA23D2" w:rsidRPr="006E3DF7" w:rsidRDefault="00EA23D2">
      <w:pPr>
        <w:rPr>
          <w:rFonts w:ascii="Times New Roman" w:hAnsi="Times New Roman" w:cs="Times New Roman"/>
          <w:sz w:val="24"/>
          <w:szCs w:val="24"/>
        </w:rPr>
      </w:pPr>
    </w:p>
    <w:p w14:paraId="06536127" w14:textId="77777777" w:rsidR="00EA23D2" w:rsidRPr="006E3DF7" w:rsidRDefault="00EA23D2">
      <w:pPr>
        <w:rPr>
          <w:rFonts w:ascii="Times New Roman" w:hAnsi="Times New Roman" w:cs="Times New Roman"/>
          <w:sz w:val="24"/>
          <w:szCs w:val="24"/>
        </w:rPr>
      </w:pPr>
    </w:p>
    <w:p w14:paraId="010563BF" w14:textId="77777777" w:rsidR="00EA23D2" w:rsidRPr="006E3DF7" w:rsidRDefault="00EA23D2">
      <w:pPr>
        <w:rPr>
          <w:rFonts w:ascii="Times New Roman" w:hAnsi="Times New Roman" w:cs="Times New Roman"/>
          <w:sz w:val="24"/>
          <w:szCs w:val="24"/>
        </w:rPr>
      </w:pPr>
    </w:p>
    <w:p w14:paraId="5A21EDAF" w14:textId="2C2A7046" w:rsidR="00593A4D" w:rsidRPr="006E3DF7" w:rsidRDefault="00593A4D">
      <w:pPr>
        <w:rPr>
          <w:rFonts w:ascii="Times New Roman" w:hAnsi="Times New Roman" w:cs="Times New Roman"/>
          <w:sz w:val="24"/>
          <w:szCs w:val="24"/>
        </w:rPr>
      </w:pPr>
    </w:p>
    <w:p w14:paraId="02024555" w14:textId="77777777" w:rsidR="00593A4D" w:rsidRPr="006E3DF7" w:rsidRDefault="00593A4D">
      <w:pPr>
        <w:rPr>
          <w:rFonts w:ascii="Times New Roman" w:hAnsi="Times New Roman" w:cs="Times New Roman"/>
          <w:sz w:val="24"/>
          <w:szCs w:val="24"/>
        </w:rPr>
      </w:pPr>
    </w:p>
    <w:p w14:paraId="0124B35F" w14:textId="77777777" w:rsidR="00593A4D" w:rsidRPr="006E3DF7" w:rsidRDefault="00593A4D">
      <w:pPr>
        <w:rPr>
          <w:rFonts w:ascii="Times New Roman" w:hAnsi="Times New Roman" w:cs="Times New Roman"/>
          <w:sz w:val="24"/>
          <w:szCs w:val="24"/>
        </w:rPr>
      </w:pPr>
    </w:p>
    <w:p w14:paraId="165C62ED" w14:textId="77777777" w:rsidR="00593A4D" w:rsidRPr="006E3DF7" w:rsidRDefault="00593A4D">
      <w:pPr>
        <w:rPr>
          <w:rFonts w:ascii="Times New Roman" w:hAnsi="Times New Roman" w:cs="Times New Roman"/>
          <w:sz w:val="24"/>
          <w:szCs w:val="24"/>
        </w:rPr>
      </w:pPr>
    </w:p>
    <w:p w14:paraId="04D31FC6" w14:textId="77777777" w:rsidR="00593A4D" w:rsidRPr="006E3DF7" w:rsidRDefault="00593A4D">
      <w:pPr>
        <w:rPr>
          <w:rFonts w:ascii="Times New Roman" w:hAnsi="Times New Roman" w:cs="Times New Roman"/>
          <w:sz w:val="24"/>
          <w:szCs w:val="24"/>
        </w:rPr>
      </w:pPr>
    </w:p>
    <w:p w14:paraId="31C4EEF4" w14:textId="77777777" w:rsidR="00593A4D" w:rsidRPr="006E3DF7" w:rsidRDefault="00593A4D">
      <w:pPr>
        <w:rPr>
          <w:rFonts w:ascii="Times New Roman" w:hAnsi="Times New Roman" w:cs="Times New Roman"/>
          <w:sz w:val="24"/>
          <w:szCs w:val="24"/>
        </w:rPr>
      </w:pPr>
    </w:p>
    <w:p w14:paraId="24019AA9" w14:textId="77777777" w:rsidR="00593A4D" w:rsidRPr="006E3DF7" w:rsidRDefault="00593A4D">
      <w:pPr>
        <w:rPr>
          <w:rFonts w:ascii="Times New Roman" w:hAnsi="Times New Roman" w:cs="Times New Roman"/>
          <w:sz w:val="24"/>
          <w:szCs w:val="24"/>
        </w:rPr>
      </w:pPr>
    </w:p>
    <w:p w14:paraId="2ECE7D03" w14:textId="77777777" w:rsidR="00593A4D" w:rsidRPr="006E3DF7" w:rsidRDefault="00593A4D">
      <w:pPr>
        <w:rPr>
          <w:rFonts w:ascii="Times New Roman" w:hAnsi="Times New Roman" w:cs="Times New Roman"/>
          <w:sz w:val="24"/>
          <w:szCs w:val="24"/>
        </w:rPr>
      </w:pPr>
    </w:p>
    <w:p w14:paraId="396FC761" w14:textId="77777777" w:rsidR="00593A4D" w:rsidRPr="006E3DF7" w:rsidRDefault="00593A4D">
      <w:pPr>
        <w:rPr>
          <w:rFonts w:ascii="Times New Roman" w:hAnsi="Times New Roman" w:cs="Times New Roman"/>
          <w:sz w:val="24"/>
          <w:szCs w:val="24"/>
        </w:rPr>
      </w:pPr>
    </w:p>
    <w:p w14:paraId="1D6BB998" w14:textId="619F2829" w:rsidR="00593A4D" w:rsidRPr="006E3DF7" w:rsidRDefault="00593A4D">
      <w:pPr>
        <w:rPr>
          <w:rFonts w:ascii="Times New Roman" w:hAnsi="Times New Roman" w:cs="Times New Roman"/>
          <w:sz w:val="24"/>
          <w:szCs w:val="24"/>
        </w:rPr>
      </w:pPr>
      <w:r w:rsidRPr="006E3DF7">
        <w:rPr>
          <w:rFonts w:ascii="Times New Roman" w:hAnsi="Times New Roman" w:cs="Times New Roman"/>
          <w:sz w:val="24"/>
          <w:szCs w:val="24"/>
        </w:rPr>
        <w:t>Proposed Data Fields Page</w:t>
      </w:r>
      <w:r w:rsidR="00BB34B4" w:rsidRPr="006E3DF7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4618F266" w14:textId="1A2C77C1" w:rsidR="00593A4D" w:rsidRPr="006E3DF7" w:rsidRDefault="00593A4D">
      <w:pPr>
        <w:rPr>
          <w:rFonts w:ascii="Times New Roman" w:hAnsi="Times New Roman" w:cs="Times New Roman"/>
          <w:sz w:val="24"/>
          <w:szCs w:val="24"/>
        </w:rPr>
      </w:pPr>
      <w:r w:rsidRPr="006E3DF7">
        <w:rPr>
          <w:rFonts w:ascii="Times New Roman" w:hAnsi="Times New Roman" w:cs="Times New Roman"/>
          <w:sz w:val="24"/>
          <w:szCs w:val="24"/>
        </w:rPr>
        <w:t>Original ITN</w:t>
      </w:r>
      <w:r w:rsidR="00610C9D" w:rsidRPr="006E3DF7">
        <w:rPr>
          <w:rFonts w:ascii="Times New Roman" w:hAnsi="Times New Roman" w:cs="Times New Roman"/>
          <w:sz w:val="24"/>
          <w:szCs w:val="24"/>
        </w:rPr>
        <w:t xml:space="preserve"> Field</w:t>
      </w:r>
    </w:p>
    <w:p w14:paraId="279BE8F2" w14:textId="525E307B" w:rsidR="00593A4D" w:rsidRPr="006E3DF7" w:rsidRDefault="00593A4D">
      <w:pPr>
        <w:rPr>
          <w:rFonts w:ascii="Times New Roman" w:hAnsi="Times New Roman" w:cs="Times New Roman"/>
          <w:sz w:val="24"/>
          <w:szCs w:val="24"/>
        </w:rPr>
      </w:pPr>
      <w:r w:rsidRPr="006E3D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D65402" wp14:editId="015C89CD">
            <wp:extent cx="9144000" cy="2904933"/>
            <wp:effectExtent l="19050" t="19050" r="19050" b="10160"/>
            <wp:docPr id="8" name="Picture 8" descr="\\it172oafs-oa03\Home_C\carie001\FolderRedir\Win2008\Desktop\OMB Package 9-21-15\Attachment A ShipmentInformation-OrigI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t172oafs-oa03\Home_C\carie001\FolderRedir\Win2008\Desktop\OMB Package 9-21-15\Attachment A ShipmentInformation-OrigIT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9049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D07C9A" w14:textId="77777777" w:rsidR="00BB34B4" w:rsidRPr="006E3DF7" w:rsidRDefault="00BB34B4">
      <w:pPr>
        <w:rPr>
          <w:rFonts w:ascii="Times New Roman" w:hAnsi="Times New Roman" w:cs="Times New Roman"/>
          <w:sz w:val="24"/>
          <w:szCs w:val="24"/>
        </w:rPr>
      </w:pPr>
    </w:p>
    <w:p w14:paraId="2848D9CB" w14:textId="77777777" w:rsidR="00BB34B4" w:rsidRPr="006E3DF7" w:rsidRDefault="00BB34B4">
      <w:pPr>
        <w:rPr>
          <w:rFonts w:ascii="Times New Roman" w:hAnsi="Times New Roman" w:cs="Times New Roman"/>
          <w:sz w:val="24"/>
          <w:szCs w:val="24"/>
        </w:rPr>
      </w:pPr>
    </w:p>
    <w:p w14:paraId="0DD7FCEB" w14:textId="77777777" w:rsidR="00BB34B4" w:rsidRPr="006E3DF7" w:rsidRDefault="00BB34B4">
      <w:pPr>
        <w:rPr>
          <w:rFonts w:ascii="Times New Roman" w:hAnsi="Times New Roman" w:cs="Times New Roman"/>
          <w:sz w:val="24"/>
          <w:szCs w:val="24"/>
        </w:rPr>
      </w:pPr>
    </w:p>
    <w:p w14:paraId="320E7161" w14:textId="77777777" w:rsidR="00BB34B4" w:rsidRPr="006E3DF7" w:rsidRDefault="00BB34B4">
      <w:pPr>
        <w:rPr>
          <w:rFonts w:ascii="Times New Roman" w:hAnsi="Times New Roman" w:cs="Times New Roman"/>
          <w:sz w:val="24"/>
          <w:szCs w:val="24"/>
        </w:rPr>
      </w:pPr>
    </w:p>
    <w:p w14:paraId="6F205DF1" w14:textId="77777777" w:rsidR="00BB34B4" w:rsidRPr="006E3DF7" w:rsidRDefault="00BB34B4">
      <w:pPr>
        <w:rPr>
          <w:rFonts w:ascii="Times New Roman" w:hAnsi="Times New Roman" w:cs="Times New Roman"/>
          <w:sz w:val="24"/>
          <w:szCs w:val="24"/>
        </w:rPr>
      </w:pPr>
    </w:p>
    <w:p w14:paraId="47C0E03C" w14:textId="77777777" w:rsidR="00BB34B4" w:rsidRPr="006E3DF7" w:rsidRDefault="00BB34B4">
      <w:pPr>
        <w:rPr>
          <w:rFonts w:ascii="Times New Roman" w:hAnsi="Times New Roman" w:cs="Times New Roman"/>
          <w:sz w:val="24"/>
          <w:szCs w:val="24"/>
        </w:rPr>
      </w:pPr>
    </w:p>
    <w:p w14:paraId="0B24E5EE" w14:textId="0CEFE377" w:rsidR="00BB34B4" w:rsidRPr="006E3DF7" w:rsidRDefault="00BB34B4" w:rsidP="00BB34B4">
      <w:pPr>
        <w:rPr>
          <w:rFonts w:ascii="Times New Roman" w:hAnsi="Times New Roman" w:cs="Times New Roman"/>
          <w:sz w:val="24"/>
          <w:szCs w:val="24"/>
        </w:rPr>
      </w:pPr>
      <w:r w:rsidRPr="006E3DF7">
        <w:rPr>
          <w:rFonts w:ascii="Times New Roman" w:hAnsi="Times New Roman" w:cs="Times New Roman"/>
          <w:sz w:val="24"/>
          <w:szCs w:val="24"/>
        </w:rPr>
        <w:lastRenderedPageBreak/>
        <w:t>Proposed Data Fields Page 2</w:t>
      </w:r>
    </w:p>
    <w:p w14:paraId="36FAE634" w14:textId="267FF64E" w:rsidR="00610C9D" w:rsidRPr="006E3DF7" w:rsidRDefault="00610C9D">
      <w:pPr>
        <w:rPr>
          <w:rFonts w:ascii="Times New Roman" w:hAnsi="Times New Roman" w:cs="Times New Roman"/>
          <w:sz w:val="24"/>
          <w:szCs w:val="24"/>
        </w:rPr>
      </w:pPr>
      <w:r w:rsidRPr="006E3DF7">
        <w:rPr>
          <w:rFonts w:ascii="Times New Roman" w:hAnsi="Times New Roman" w:cs="Times New Roman"/>
          <w:sz w:val="24"/>
          <w:szCs w:val="24"/>
        </w:rPr>
        <w:t>Used Electronics Indicator Field</w:t>
      </w:r>
    </w:p>
    <w:p w14:paraId="7167644E" w14:textId="4044FD3B" w:rsidR="00610C9D" w:rsidRDefault="008E2580">
      <w:r>
        <w:rPr>
          <w:noProof/>
        </w:rPr>
        <w:drawing>
          <wp:inline distT="0" distB="0" distL="0" distR="0" wp14:anchorId="7B65C17A" wp14:editId="0F8C04DB">
            <wp:extent cx="9144000" cy="3871850"/>
            <wp:effectExtent l="19050" t="19050" r="19050" b="14605"/>
            <wp:docPr id="10" name="Picture 10" descr="\\it172oafs-oa03\Home_C\carie001\FolderRedir\Win2008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t172oafs-oa03\Home_C\carie001\FolderRedir\Win2008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871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10C9D" w:rsidSect="00FA11FA">
      <w:headerReference w:type="default" r:id="rId2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BC4EEA" w14:textId="77777777" w:rsidR="002F1B3F" w:rsidRDefault="002F1B3F" w:rsidP="002F6E39">
      <w:pPr>
        <w:spacing w:after="0" w:line="240" w:lineRule="auto"/>
      </w:pPr>
      <w:r>
        <w:separator/>
      </w:r>
    </w:p>
  </w:endnote>
  <w:endnote w:type="continuationSeparator" w:id="0">
    <w:p w14:paraId="25C8E8CF" w14:textId="77777777" w:rsidR="002F1B3F" w:rsidRDefault="002F1B3F" w:rsidP="002F6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14694C" w14:textId="77777777" w:rsidR="00752169" w:rsidRDefault="007521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50609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7711CEF2" w14:textId="1ED81164" w:rsidR="002F1B3F" w:rsidRPr="006E3DF7" w:rsidRDefault="002F1B3F">
        <w:pPr>
          <w:pStyle w:val="Footer"/>
          <w:jc w:val="right"/>
          <w:rPr>
            <w:rFonts w:ascii="Times New Roman" w:hAnsi="Times New Roman" w:cs="Times New Roman"/>
            <w:sz w:val="24"/>
          </w:rPr>
        </w:pPr>
        <w:r w:rsidRPr="006E3DF7">
          <w:rPr>
            <w:rFonts w:ascii="Times New Roman" w:hAnsi="Times New Roman" w:cs="Times New Roman"/>
            <w:sz w:val="24"/>
          </w:rPr>
          <w:fldChar w:fldCharType="begin"/>
        </w:r>
        <w:r w:rsidRPr="006E3DF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E3DF7">
          <w:rPr>
            <w:rFonts w:ascii="Times New Roman" w:hAnsi="Times New Roman" w:cs="Times New Roman"/>
            <w:sz w:val="24"/>
          </w:rPr>
          <w:fldChar w:fldCharType="separate"/>
        </w:r>
        <w:r w:rsidR="007F3E40">
          <w:rPr>
            <w:rFonts w:ascii="Times New Roman" w:hAnsi="Times New Roman" w:cs="Times New Roman"/>
            <w:noProof/>
            <w:sz w:val="24"/>
          </w:rPr>
          <w:t>7</w:t>
        </w:r>
        <w:r w:rsidRPr="006E3DF7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54C36D1D" w14:textId="77777777" w:rsidR="002F1B3F" w:rsidRDefault="002F1B3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F4E8EF" w14:textId="77777777" w:rsidR="00752169" w:rsidRDefault="007521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6C294D" w14:textId="77777777" w:rsidR="002F1B3F" w:rsidRDefault="002F1B3F" w:rsidP="002F6E39">
      <w:pPr>
        <w:spacing w:after="0" w:line="240" w:lineRule="auto"/>
      </w:pPr>
      <w:r>
        <w:separator/>
      </w:r>
    </w:p>
  </w:footnote>
  <w:footnote w:type="continuationSeparator" w:id="0">
    <w:p w14:paraId="4D0AB0D7" w14:textId="77777777" w:rsidR="002F1B3F" w:rsidRDefault="002F1B3F" w:rsidP="002F6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8D92D" w14:textId="77777777" w:rsidR="00752169" w:rsidRDefault="0075216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DF3CA" w14:textId="50E0B9C9" w:rsidR="002F1B3F" w:rsidRPr="00752169" w:rsidRDefault="002F1B3F" w:rsidP="002F6E39">
    <w:pPr>
      <w:pStyle w:val="Header"/>
      <w:jc w:val="right"/>
      <w:rPr>
        <w:rFonts w:ascii="Times New Roman" w:hAnsi="Times New Roman" w:cs="Times New Roman"/>
        <w:sz w:val="24"/>
      </w:rPr>
    </w:pPr>
    <w:r w:rsidRPr="00752169">
      <w:rPr>
        <w:rFonts w:ascii="Times New Roman" w:hAnsi="Times New Roman" w:cs="Times New Roman"/>
        <w:sz w:val="24"/>
      </w:rPr>
      <w:t>Attachment A</w:t>
    </w:r>
  </w:p>
  <w:p w14:paraId="7DFEAE46" w14:textId="77777777" w:rsidR="002F1B3F" w:rsidRDefault="002F1B3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14:paraId="0780FAE5" w14:textId="77777777" w:rsidR="002F1B3F" w:rsidRDefault="002F1B3F">
        <w:pPr>
          <w:pStyle w:val="Header"/>
        </w:pPr>
        <w:r>
          <w:t>[Type text]</w:t>
        </w:r>
      </w:p>
    </w:sdtContent>
  </w:sdt>
  <w:p w14:paraId="22D2C51D" w14:textId="77777777" w:rsidR="002F1B3F" w:rsidRDefault="002F1B3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4ACF7" w14:textId="5004E7E3" w:rsidR="002F1B3F" w:rsidRPr="006E3DF7" w:rsidRDefault="002F1B3F" w:rsidP="002F6E39">
    <w:pPr>
      <w:pStyle w:val="Header"/>
      <w:jc w:val="right"/>
      <w:rPr>
        <w:rFonts w:ascii="Times New Roman" w:hAnsi="Times New Roman" w:cs="Times New Roman"/>
        <w:sz w:val="24"/>
      </w:rPr>
    </w:pPr>
    <w:r w:rsidRPr="006E3DF7">
      <w:rPr>
        <w:rFonts w:ascii="Times New Roman" w:hAnsi="Times New Roman" w:cs="Times New Roman"/>
        <w:sz w:val="24"/>
      </w:rPr>
      <w:t>Attachment A</w:t>
    </w:r>
  </w:p>
  <w:p w14:paraId="661C4975" w14:textId="77777777" w:rsidR="002F1B3F" w:rsidRDefault="002F1B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F96B83"/>
    <w:multiLevelType w:val="hybridMultilevel"/>
    <w:tmpl w:val="B51A38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8A6DDF"/>
    <w:multiLevelType w:val="hybridMultilevel"/>
    <w:tmpl w:val="B51A38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73D"/>
    <w:rsid w:val="000D7F72"/>
    <w:rsid w:val="001030B4"/>
    <w:rsid w:val="00234D2A"/>
    <w:rsid w:val="00295BEA"/>
    <w:rsid w:val="002C4B4E"/>
    <w:rsid w:val="002C7274"/>
    <w:rsid w:val="002F1B3F"/>
    <w:rsid w:val="002F67DE"/>
    <w:rsid w:val="002F6E39"/>
    <w:rsid w:val="00344E9D"/>
    <w:rsid w:val="003E6415"/>
    <w:rsid w:val="00403D65"/>
    <w:rsid w:val="00593A4D"/>
    <w:rsid w:val="00610C9D"/>
    <w:rsid w:val="00675A0B"/>
    <w:rsid w:val="006E3DF7"/>
    <w:rsid w:val="00704296"/>
    <w:rsid w:val="00752169"/>
    <w:rsid w:val="007F3E40"/>
    <w:rsid w:val="008E2580"/>
    <w:rsid w:val="0093067A"/>
    <w:rsid w:val="00A60902"/>
    <w:rsid w:val="00A748A6"/>
    <w:rsid w:val="00B4573D"/>
    <w:rsid w:val="00BB34B4"/>
    <w:rsid w:val="00BE64E3"/>
    <w:rsid w:val="00C161CD"/>
    <w:rsid w:val="00C34869"/>
    <w:rsid w:val="00C63205"/>
    <w:rsid w:val="00CC3E47"/>
    <w:rsid w:val="00E73AB3"/>
    <w:rsid w:val="00E938F3"/>
    <w:rsid w:val="00EA23D2"/>
    <w:rsid w:val="00F079A4"/>
    <w:rsid w:val="00F43089"/>
    <w:rsid w:val="00FA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5FF1B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7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6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E39"/>
  </w:style>
  <w:style w:type="paragraph" w:styleId="Footer">
    <w:name w:val="footer"/>
    <w:basedOn w:val="Normal"/>
    <w:link w:val="FooterChar"/>
    <w:uiPriority w:val="99"/>
    <w:unhideWhenUsed/>
    <w:rsid w:val="002F6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E39"/>
  </w:style>
  <w:style w:type="character" w:styleId="CommentReference">
    <w:name w:val="annotation reference"/>
    <w:basedOn w:val="DefaultParagraphFont"/>
    <w:uiPriority w:val="99"/>
    <w:semiHidden/>
    <w:unhideWhenUsed/>
    <w:rsid w:val="009306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06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067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089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08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73A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7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6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E39"/>
  </w:style>
  <w:style w:type="paragraph" w:styleId="Footer">
    <w:name w:val="footer"/>
    <w:basedOn w:val="Normal"/>
    <w:link w:val="FooterChar"/>
    <w:uiPriority w:val="99"/>
    <w:unhideWhenUsed/>
    <w:rsid w:val="002F6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E39"/>
  </w:style>
  <w:style w:type="character" w:styleId="CommentReference">
    <w:name w:val="annotation reference"/>
    <w:basedOn w:val="DefaultParagraphFont"/>
    <w:uiPriority w:val="99"/>
    <w:semiHidden/>
    <w:unhideWhenUsed/>
    <w:rsid w:val="009306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06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067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089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08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73A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7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26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6.png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header" Target="header4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piDescription xmlns="http://schemas.microsoft.com/sharepoint/v3">This attachment includes visuals for each section in the New AESDirect (scheduled to role out in Fall 2015).</KpiDescription>
    <V3Comments xmlns="http://schemas.microsoft.com/sharepoint/v3">&lt;div&gt;&lt;/div&gt;</V3Comments>
    <Test_x0020_column_x0020_2 xmlns="620ab2c0-c85a-4e84-bd6b-f860aee48ce2">
      <UserInfo>
        <DisplayName/>
        <AccountId xsi:nil="true"/>
        <AccountType/>
      </UserInfo>
    </Test_x0020_column_x0020_2>
    <Test_x0020_column_x0020_1 xmlns="620ab2c0-c85a-4e84-bd6b-f860aee48ce2">
      <UserInfo>
        <DisplayName/>
        <AccountId xsi:nil="true"/>
        <AccountType/>
      </UserInfo>
    </Test_x0020_column_x0020_1>
    <Status xmlns="620ab2c0-c85a-4e84-bd6b-f860aee48ce2">Division Chief Reviewing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7F3B3078ED654396BE4CA47059C088" ma:contentTypeVersion="31" ma:contentTypeDescription="Create a new document." ma:contentTypeScope="" ma:versionID="b905addf70c19bd37cfed5b5e53aa5e8">
  <xsd:schema xmlns:xsd="http://www.w3.org/2001/XMLSchema" xmlns:xs="http://www.w3.org/2001/XMLSchema" xmlns:p="http://schemas.microsoft.com/office/2006/metadata/properties" xmlns:ns1="http://schemas.microsoft.com/sharepoint/v3" xmlns:ns2="620ab2c0-c85a-4e84-bd6b-f860aee48ce2" targetNamespace="http://schemas.microsoft.com/office/2006/metadata/properties" ma:root="true" ma:fieldsID="10fea769009fe8885de22102e9956274" ns1:_="" ns2:_="">
    <xsd:import namespace="http://schemas.microsoft.com/sharepoint/v3"/>
    <xsd:import namespace="620ab2c0-c85a-4e84-bd6b-f860aee48ce2"/>
    <xsd:element name="properties">
      <xsd:complexType>
        <xsd:sequence>
          <xsd:element name="documentManagement">
            <xsd:complexType>
              <xsd:all>
                <xsd:element ref="ns1:KpiDescription" minOccurs="0"/>
                <xsd:element ref="ns1:V3Comments" minOccurs="0"/>
                <xsd:element ref="ns2:Test_x0020_column_x0020_1" minOccurs="0"/>
                <xsd:element ref="ns2:Test_x0020_column_x0020_2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KpiDescription" ma:index="1" nillable="true" ma:displayName="Description" ma:description="The description provides information about the purpose of the goal." ma:internalName="Description0">
      <xsd:simpleType>
        <xsd:restriction base="dms:Note">
          <xsd:maxLength value="255"/>
        </xsd:restriction>
      </xsd:simpleType>
    </xsd:element>
    <xsd:element name="V3Comments" ma:index="2" nillable="true" ma:displayName="Append-Only Comments" ma:internalName="Append_x002d_Only_x0020_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ab2c0-c85a-4e84-bd6b-f860aee48ce2" elementFormDefault="qualified">
    <xsd:import namespace="http://schemas.microsoft.com/office/2006/documentManagement/types"/>
    <xsd:import namespace="http://schemas.microsoft.com/office/infopath/2007/PartnerControls"/>
    <xsd:element name="Test_x0020_column_x0020_1" ma:index="8" nillable="true" ma:displayName="test 2" ma:hidden="true" ma:list="UserInfo" ma:SharePointGroup="0" ma:internalName="Test_x0020_column_x0020_1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est_x0020_column_x0020_2" ma:index="9" nillable="true" ma:displayName="Test column 2" ma:hidden="true" ma:list="UserInfo" ma:SharePointGroup="0" ma:internalName="Test_x0020_column_x0020_2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2" nillable="true" ma:displayName="Status" ma:format="Dropdown" ma:internalName="Status">
      <xsd:simpleType>
        <xsd:restriction base="dms:Choice">
          <xsd:enumeration value="TRB Staff Reviewing/Updating"/>
          <xsd:enumeration value="Branch Chief Reviewing"/>
          <xsd:enumeration value="ADC Reviewing"/>
          <xsd:enumeration value="Division Chief Reviewing"/>
          <xsd:enumeration value="ITMD Approved"/>
          <xsd:enumeration value="Legal Reviewing"/>
          <xsd:enumeration value="Forms Officer Reviewing"/>
          <xsd:enumeration value="DOC Reviewing"/>
          <xsd:enumeration value="Published in Federal Register"/>
          <xsd:enumeration value="Complete"/>
          <xsd:enumeration value="Archi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7/29/2015 1:22:01 PM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7/29/2015 1:22:01 PM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7/29/2015 1:22:01 PM</Data>
    <Filter/>
  </Receiver>
  <Receiver>
    <Name>Nintex conditional workflow start</Name>
    <Synchronization>Synchronous</Synchronization>
    <Type>10004</Type>
    <SequenceNumber>50000</SequenceNumber>
    <Assembly>Nintex.Workflow, Version=1.0.0.0, Culture=neutral, PublicKeyToken=913f6bae0ca5ae12</Assembly>
    <Class>Nintex.Workflow.ConditionalWorkflowStartReceiver</Class>
    <Data>7/29/2015 1:22:01 PM</Data>
    <Filter/>
  </Receiver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11/19/2015 11:08:58 PM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11/19/2015 11:08:58 PM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11/19/2015 11:08:58 PM</Data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1A4DD-DC1D-40E4-B8A5-866C667A3CA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20ab2c0-c85a-4e84-bd6b-f860aee48ce2"/>
  </ds:schemaRefs>
</ds:datastoreItem>
</file>

<file path=customXml/itemProps2.xml><?xml version="1.0" encoding="utf-8"?>
<ds:datastoreItem xmlns:ds="http://schemas.openxmlformats.org/officeDocument/2006/customXml" ds:itemID="{1AEF2490-5D9A-4BE7-A1AF-A51DBC1588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0ACEEC-5369-43F9-BCBB-62C2038D7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20ab2c0-c85a-4e84-bd6b-f860aee48c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B1EC0D-6DF3-411C-A164-CA120483BB2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D171ECB-C0C7-43C2-8D3B-E60A2191F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999D094A</Template>
  <TotalTime>0</TotalTime>
  <Pages>7</Pages>
  <Words>50</Words>
  <Characters>289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J Cariello</dc:creator>
  <cp:lastModifiedBy>Sean Kline</cp:lastModifiedBy>
  <cp:revision>2</cp:revision>
  <dcterms:created xsi:type="dcterms:W3CDTF">2015-11-30T16:05:00Z</dcterms:created>
  <dcterms:modified xsi:type="dcterms:W3CDTF">2015-11-30T16:05:00Z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0x010100A07F3B3078ED654396BE4CA47059C088</vt:lpwstr>
  </property>
</Properties>
</file>